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B362BA">
        <w:trPr>
          <w:trHeight w:hRule="exact" w:val="1080"/>
        </w:trPr>
        <w:tc>
          <w:tcPr>
            <w:tcW w:w="5760" w:type="dxa"/>
          </w:tcPr>
          <w:p w:rsidR="00B362BA" w:rsidRDefault="00B362BA" w:rsidP="00F174A7"/>
        </w:tc>
        <w:tc>
          <w:tcPr>
            <w:tcW w:w="720" w:type="dxa"/>
          </w:tcPr>
          <w:p w:rsidR="00B362BA" w:rsidRDefault="00B362BA"/>
        </w:tc>
        <w:tc>
          <w:tcPr>
            <w:tcW w:w="5760" w:type="dxa"/>
          </w:tcPr>
          <w:p w:rsidR="00B362BA" w:rsidRDefault="00B362BA"/>
        </w:tc>
      </w:tr>
      <w:tr w:rsidR="00B362BA">
        <w:trPr>
          <w:trHeight w:hRule="exact" w:val="7560"/>
        </w:trPr>
        <w:tc>
          <w:tcPr>
            <w:tcW w:w="5760" w:type="dxa"/>
          </w:tcPr>
          <w:p w:rsidR="00B362BA" w:rsidRPr="005302EE" w:rsidRDefault="003D0F23">
            <w:pPr>
              <w:rPr>
                <w:rFonts w:ascii="微軟正黑體" w:eastAsia="微軟正黑體" w:hAnsi="微軟正黑體"/>
              </w:rPr>
            </w:pPr>
            <w:r>
              <w:rPr>
                <w:lang w:val="zh-TW"/>
              </w:rPr>
              <w:t xml:space="preserve"> </w:t>
            </w:r>
            <w:sdt>
              <w:sdtPr>
                <w:rPr>
                  <w:rFonts w:ascii="微軟正黑體" w:eastAsia="微軟正黑體" w:hAnsi="微軟正黑體"/>
                </w:rPr>
                <w:alias w:val="名稱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[名字]</w:t>
                </w:r>
              </w:sdtContent>
            </w:sdt>
            <w:r w:rsidRPr="005302EE">
              <w:rPr>
                <w:rFonts w:ascii="微軟正黑體" w:eastAsia="微軟正黑體" w:hAnsi="微軟正黑體"/>
              </w:rPr>
              <w:br/>
            </w:r>
            <w:r w:rsidR="00EE5286">
              <w:rPr>
                <w:rFonts w:ascii="微軟正黑體" w:eastAsia="微軟正黑體" w:hAnsi="微軟正黑體"/>
                <w:lang w:val="zh-TW"/>
              </w:rPr>
              <w:t>謹</w:t>
            </w:r>
            <w:r w:rsidR="00EE5286">
              <w:rPr>
                <w:rFonts w:ascii="微軟正黑體" w:eastAsia="微軟正黑體" w:hAnsi="微軟正黑體" w:hint="eastAsia"/>
                <w:lang w:val="zh-TW"/>
              </w:rPr>
              <w:t>詹</w:t>
            </w:r>
            <w:r w:rsidRPr="005302EE">
              <w:rPr>
                <w:rFonts w:ascii="微軟正黑體" w:eastAsia="微軟正黑體" w:hAnsi="微軟正黑體"/>
                <w:lang w:val="zh-TW"/>
              </w:rPr>
              <w:t>於</w:t>
            </w:r>
            <w:r w:rsidRPr="005302EE">
              <w:rPr>
                <w:rFonts w:ascii="微軟正黑體" w:eastAsia="微軟正黑體" w:hAnsi="微軟正黑體"/>
              </w:rPr>
              <w:br/>
            </w:r>
            <w:r w:rsidRPr="005302EE">
              <w:rPr>
                <w:rFonts w:ascii="微軟正黑體" w:eastAsia="微軟正黑體" w:hAnsi="微軟正黑體"/>
                <w:lang w:val="zh-TW"/>
              </w:rPr>
              <w:t>為愛女</w:t>
            </w:r>
          </w:p>
          <w:sdt>
            <w:sdtPr>
              <w:alias w:val="新娘姓名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B362BA" w:rsidRDefault="003D0F23">
                <w:pPr>
                  <w:pStyle w:val="a7"/>
                </w:pPr>
                <w:r>
                  <w:rPr>
                    <w:lang w:val="zh-TW"/>
                  </w:rPr>
                  <w:t>[</w:t>
                </w:r>
                <w:r>
                  <w:rPr>
                    <w:lang w:val="zh-TW"/>
                  </w:rPr>
                  <w:t>新娘姓名</w:t>
                </w:r>
                <w:r>
                  <w:rPr>
                    <w:lang w:val="zh-TW"/>
                  </w:rPr>
                  <w:t>]</w:t>
                </w:r>
              </w:p>
            </w:sdtContent>
          </w:sdt>
          <w:p w:rsidR="00B362BA" w:rsidRPr="005302EE" w:rsidRDefault="003D0F23">
            <w:pPr>
              <w:pStyle w:val="a5"/>
              <w:rPr>
                <w:rFonts w:ascii="微軟正黑體" w:eastAsia="微軟正黑體" w:hAnsi="微軟正黑體"/>
              </w:rPr>
            </w:pPr>
            <w:r w:rsidRPr="005302EE">
              <w:rPr>
                <w:rFonts w:ascii="微軟正黑體" w:eastAsia="微軟正黑體" w:hAnsi="微軟正黑體"/>
                <w:lang w:val="zh-TW"/>
              </w:rPr>
              <w:t>與</w:t>
            </w:r>
          </w:p>
          <w:sdt>
            <w:sdtPr>
              <w:alias w:val="新郎姓名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B362BA" w:rsidRDefault="003D0F23">
                <w:pPr>
                  <w:pStyle w:val="a7"/>
                </w:pPr>
                <w:r>
                  <w:rPr>
                    <w:lang w:val="zh-TW"/>
                  </w:rPr>
                  <w:t>[</w:t>
                </w:r>
                <w:r>
                  <w:rPr>
                    <w:lang w:val="zh-TW"/>
                  </w:rPr>
                  <w:t>新郎姓名</w:t>
                </w:r>
                <w:r>
                  <w:rPr>
                    <w:lang w:val="zh-TW"/>
                  </w:rPr>
                  <w:t>]</w:t>
                </w:r>
              </w:p>
            </w:sdtContent>
          </w:sdt>
          <w:p w:rsidR="00B362BA" w:rsidRPr="005302EE" w:rsidRDefault="009E7A81">
            <w:pPr>
              <w:rPr>
                <w:rFonts w:ascii="微軟正黑體" w:eastAsia="微軟正黑體" w:hAnsi="微軟正黑體"/>
              </w:rPr>
            </w:pPr>
            <w:sdt>
              <w:sdtPr>
                <w:rPr>
                  <w:rFonts w:ascii="微軟正黑體" w:eastAsia="微軟正黑體" w:hAnsi="微軟正黑體"/>
                </w:rPr>
                <w:alias w:val="星期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[星期]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 </w:t>
            </w:r>
            <w:sdt>
              <w:sdtPr>
                <w:rPr>
                  <w:rFonts w:ascii="微軟正黑體" w:eastAsia="微軟正黑體" w:hAnsi="微軟正黑體"/>
                </w:rPr>
                <w:alias w:val="日期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[日期]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  </w:t>
            </w:r>
            <w:sdt>
              <w:sdtPr>
                <w:rPr>
                  <w:rFonts w:ascii="微軟正黑體" w:eastAsia="微軟正黑體" w:hAnsi="微軟正黑體"/>
                </w:rPr>
                <w:alias w:val="月份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[月份]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</w:rPr>
              <w:br/>
            </w:r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20 </w:t>
            </w:r>
            <w:sdt>
              <w:sdtPr>
                <w:rPr>
                  <w:rFonts w:ascii="微軟正黑體" w:eastAsia="微軟正黑體" w:hAnsi="微軟正黑體"/>
                </w:rPr>
                <w:alias w:val="年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[年份]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</w:rPr>
              <w:br/>
            </w:r>
            <w:sdt>
              <w:sdtPr>
                <w:rPr>
                  <w:rFonts w:ascii="微軟正黑體" w:eastAsia="微軟正黑體" w:hAnsi="微軟正黑體"/>
                </w:rPr>
                <w:alias w:val="時間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[時間]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 時</w:t>
            </w:r>
          </w:p>
          <w:p w:rsidR="00B362BA" w:rsidRPr="005302EE" w:rsidRDefault="00315859" w:rsidP="0031585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於 </w:t>
            </w:r>
            <w:sdt>
              <w:sdtPr>
                <w:rPr>
                  <w:rFonts w:ascii="微軟正黑體" w:eastAsia="微軟正黑體" w:hAnsi="微軟正黑體"/>
                </w:rPr>
                <w:alias w:val="縣市、鄉鎮市區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[縣市、鄉鎮市區]</w:t>
                </w:r>
              </w:sdtContent>
            </w:sdt>
          </w:p>
          <w:p w:rsidR="00315859" w:rsidRDefault="009E7A81" w:rsidP="00EE5286">
            <w:pPr>
              <w:rPr>
                <w:rFonts w:ascii="微軟正黑體" w:eastAsia="微軟正黑體" w:hAnsi="微軟正黑體"/>
                <w:lang w:val="zh-TW"/>
              </w:rPr>
            </w:pPr>
            <w:sdt>
              <w:sdtPr>
                <w:rPr>
                  <w:rFonts w:ascii="微軟正黑體" w:eastAsia="微軟正黑體" w:hAnsi="微軟正黑體"/>
                </w:rPr>
                <w:alias w:val="地點"/>
                <w:tag w:val=""/>
                <w:id w:val="892926005"/>
                <w:placeholder>
                  <w:docPart w:val="B614759AE09849C6BA1FE53024DF5BD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315859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[地點]</w:t>
                </w:r>
              </w:sdtContent>
            </w:sdt>
          </w:p>
          <w:p w:rsidR="00EE5286" w:rsidRPr="00EE5286" w:rsidRDefault="00EE5286" w:rsidP="00EE5286">
            <w:pPr>
              <w:rPr>
                <w:rFonts w:ascii="微軟正黑體" w:eastAsia="微軟正黑體" w:hAnsi="微軟正黑體"/>
                <w:lang w:val="zh-TW"/>
              </w:rPr>
            </w:pPr>
            <w:r w:rsidRPr="00EE5286">
              <w:rPr>
                <w:rFonts w:ascii="微軟正黑體" w:eastAsia="微軟正黑體" w:hAnsi="微軟正黑體" w:hint="eastAsia"/>
                <w:lang w:val="zh-TW"/>
              </w:rPr>
              <w:t>敬備喜筵 恭請</w:t>
            </w:r>
          </w:p>
          <w:p w:rsidR="00B362BA" w:rsidRDefault="00EE5286" w:rsidP="00EE5286">
            <w:r w:rsidRPr="00EE5286">
              <w:rPr>
                <w:rFonts w:ascii="微軟正黑體" w:eastAsia="微軟正黑體" w:hAnsi="微軟正黑體" w:hint="eastAsia"/>
                <w:lang w:val="zh-TW"/>
              </w:rPr>
              <w:t>闔第光臨</w:t>
            </w:r>
          </w:p>
        </w:tc>
        <w:tc>
          <w:tcPr>
            <w:tcW w:w="720" w:type="dxa"/>
          </w:tcPr>
          <w:p w:rsidR="00B362BA" w:rsidRDefault="00B362BA"/>
        </w:tc>
        <w:tc>
          <w:tcPr>
            <w:tcW w:w="5760" w:type="dxa"/>
          </w:tcPr>
          <w:p w:rsidR="00B362BA" w:rsidRPr="005302EE" w:rsidRDefault="003D0F23">
            <w:pPr>
              <w:rPr>
                <w:rFonts w:ascii="微軟正黑體" w:eastAsia="微軟正黑體" w:hAnsi="微軟正黑體"/>
              </w:rPr>
            </w:pPr>
            <w:r w:rsidRPr="005302EE">
              <w:rPr>
                <w:rFonts w:ascii="微軟正黑體" w:eastAsia="微軟正黑體" w:hAnsi="微軟正黑體"/>
                <w:lang w:val="zh-TW"/>
              </w:rPr>
              <w:t xml:space="preserve"> </w:t>
            </w:r>
            <w:sdt>
              <w:sdtPr>
                <w:rPr>
                  <w:rFonts w:ascii="微軟正黑體" w:eastAsia="微軟正黑體" w:hAnsi="微軟正黑體"/>
                </w:rPr>
                <w:alias w:val="名稱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[名字]</w:t>
                </w:r>
              </w:sdtContent>
            </w:sdt>
            <w:r w:rsidRPr="005302EE">
              <w:rPr>
                <w:rFonts w:ascii="微軟正黑體" w:eastAsia="微軟正黑體" w:hAnsi="微軟正黑體"/>
              </w:rPr>
              <w:br/>
            </w:r>
            <w:r w:rsidR="00EE5286">
              <w:rPr>
                <w:rFonts w:ascii="微軟正黑體" w:eastAsia="微軟正黑體" w:hAnsi="微軟正黑體"/>
                <w:lang w:val="zh-TW"/>
              </w:rPr>
              <w:t>謹</w:t>
            </w:r>
            <w:r w:rsidR="00EE5286">
              <w:rPr>
                <w:rFonts w:ascii="微軟正黑體" w:eastAsia="微軟正黑體" w:hAnsi="微軟正黑體" w:hint="eastAsia"/>
                <w:lang w:val="zh-TW"/>
              </w:rPr>
              <w:t>詹</w:t>
            </w:r>
            <w:r w:rsidRPr="005302EE">
              <w:rPr>
                <w:rFonts w:ascii="微軟正黑體" w:eastAsia="微軟正黑體" w:hAnsi="微軟正黑體"/>
                <w:lang w:val="zh-TW"/>
              </w:rPr>
              <w:t>於</w:t>
            </w:r>
            <w:r w:rsidRPr="005302EE">
              <w:rPr>
                <w:rFonts w:ascii="微軟正黑體" w:eastAsia="微軟正黑體" w:hAnsi="微軟正黑體"/>
              </w:rPr>
              <w:br/>
            </w:r>
            <w:r w:rsidRPr="005302EE">
              <w:rPr>
                <w:rFonts w:ascii="微軟正黑體" w:eastAsia="微軟正黑體" w:hAnsi="微軟正黑體"/>
                <w:lang w:val="zh-TW"/>
              </w:rPr>
              <w:t>為愛女</w:t>
            </w:r>
          </w:p>
          <w:sdt>
            <w:sdtPr>
              <w:alias w:val="新娘姓名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B362BA" w:rsidRDefault="003D0F23">
                <w:pPr>
                  <w:pStyle w:val="a7"/>
                </w:pPr>
                <w:r>
                  <w:rPr>
                    <w:lang w:val="zh-TW"/>
                  </w:rPr>
                  <w:t>[</w:t>
                </w:r>
                <w:r>
                  <w:rPr>
                    <w:lang w:val="zh-TW"/>
                  </w:rPr>
                  <w:t>新娘姓名</w:t>
                </w:r>
                <w:r>
                  <w:rPr>
                    <w:lang w:val="zh-TW"/>
                  </w:rPr>
                  <w:t>]</w:t>
                </w:r>
              </w:p>
            </w:sdtContent>
          </w:sdt>
          <w:p w:rsidR="00B362BA" w:rsidRPr="005302EE" w:rsidRDefault="003D0F23">
            <w:pPr>
              <w:pStyle w:val="a5"/>
              <w:rPr>
                <w:rFonts w:ascii="微軟正黑體" w:eastAsia="微軟正黑體" w:hAnsi="微軟正黑體"/>
              </w:rPr>
            </w:pPr>
            <w:r w:rsidRPr="005302EE">
              <w:rPr>
                <w:rFonts w:ascii="微軟正黑體" w:eastAsia="微軟正黑體" w:hAnsi="微軟正黑體"/>
                <w:lang w:val="zh-TW"/>
              </w:rPr>
              <w:t>與</w:t>
            </w:r>
          </w:p>
          <w:sdt>
            <w:sdtPr>
              <w:alias w:val="新郎姓名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B362BA" w:rsidRDefault="003D0F23">
                <w:pPr>
                  <w:pStyle w:val="a7"/>
                </w:pPr>
                <w:r>
                  <w:rPr>
                    <w:lang w:val="zh-TW"/>
                  </w:rPr>
                  <w:t>[</w:t>
                </w:r>
                <w:r>
                  <w:rPr>
                    <w:lang w:val="zh-TW"/>
                  </w:rPr>
                  <w:t>新郎姓名</w:t>
                </w:r>
                <w:r>
                  <w:rPr>
                    <w:lang w:val="zh-TW"/>
                  </w:rPr>
                  <w:t>]</w:t>
                </w:r>
              </w:p>
            </w:sdtContent>
          </w:sdt>
          <w:p w:rsidR="00B362BA" w:rsidRPr="005302EE" w:rsidRDefault="009E7A81">
            <w:pPr>
              <w:rPr>
                <w:rFonts w:ascii="微軟正黑體" w:eastAsia="微軟正黑體" w:hAnsi="微軟正黑體"/>
              </w:rPr>
            </w:pPr>
            <w:sdt>
              <w:sdtPr>
                <w:rPr>
                  <w:rFonts w:ascii="微軟正黑體" w:eastAsia="微軟正黑體" w:hAnsi="微軟正黑體"/>
                </w:rPr>
                <w:alias w:val="星期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[星期]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 </w:t>
            </w:r>
            <w:sdt>
              <w:sdtPr>
                <w:rPr>
                  <w:rFonts w:ascii="微軟正黑體" w:eastAsia="微軟正黑體" w:hAnsi="微軟正黑體"/>
                </w:rPr>
                <w:alias w:val="日期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[日期]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  </w:t>
            </w:r>
            <w:sdt>
              <w:sdtPr>
                <w:rPr>
                  <w:rFonts w:ascii="微軟正黑體" w:eastAsia="微軟正黑體" w:hAnsi="微軟正黑體"/>
                </w:rPr>
                <w:alias w:val="月份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[月份]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</w:rPr>
              <w:br/>
            </w:r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20 </w:t>
            </w:r>
            <w:sdt>
              <w:sdtPr>
                <w:rPr>
                  <w:rFonts w:ascii="微軟正黑體" w:eastAsia="微軟正黑體" w:hAnsi="微軟正黑體"/>
                </w:rPr>
                <w:alias w:val="年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[年份]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</w:rPr>
              <w:br/>
            </w:r>
            <w:sdt>
              <w:sdtPr>
                <w:rPr>
                  <w:rFonts w:ascii="微軟正黑體" w:eastAsia="微軟正黑體" w:hAnsi="微軟正黑體"/>
                </w:rPr>
                <w:alias w:val="時間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[時間]</w:t>
                </w:r>
              </w:sdtContent>
            </w:sdt>
            <w:r w:rsidR="003D0F23" w:rsidRPr="005302EE">
              <w:rPr>
                <w:rFonts w:ascii="微軟正黑體" w:eastAsia="微軟正黑體" w:hAnsi="微軟正黑體"/>
                <w:lang w:val="zh-TW"/>
              </w:rPr>
              <w:t xml:space="preserve"> 時</w:t>
            </w:r>
          </w:p>
          <w:p w:rsidR="00B362BA" w:rsidRDefault="0031585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於 </w:t>
            </w:r>
            <w:sdt>
              <w:sdtPr>
                <w:rPr>
                  <w:rFonts w:ascii="微軟正黑體" w:eastAsia="微軟正黑體" w:hAnsi="微軟正黑體"/>
                </w:rPr>
                <w:alias w:val="縣市、鄉鎮市區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3D0F23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[縣市、鄉鎮市區]</w:t>
                </w:r>
              </w:sdtContent>
            </w:sdt>
          </w:p>
          <w:p w:rsidR="00315859" w:rsidRPr="005302EE" w:rsidRDefault="009E7A81">
            <w:pPr>
              <w:rPr>
                <w:rFonts w:ascii="微軟正黑體" w:eastAsia="微軟正黑體" w:hAnsi="微軟正黑體"/>
              </w:rPr>
            </w:pPr>
            <w:sdt>
              <w:sdtPr>
                <w:rPr>
                  <w:rFonts w:ascii="微軟正黑體" w:eastAsia="微軟正黑體" w:hAnsi="微軟正黑體"/>
                </w:rPr>
                <w:alias w:val="地點"/>
                <w:tag w:val=""/>
                <w:id w:val="-333372792"/>
                <w:placeholder>
                  <w:docPart w:val="B25E9AB227134261A01AACF2F7EB64D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315859" w:rsidRPr="005302EE">
                  <w:rPr>
                    <w:rStyle w:val="a6"/>
                    <w:rFonts w:ascii="微軟正黑體" w:eastAsia="微軟正黑體" w:hAnsi="微軟正黑體"/>
                    <w:lang w:val="zh-TW"/>
                  </w:rPr>
                  <w:t>[地點]</w:t>
                </w:r>
              </w:sdtContent>
            </w:sdt>
          </w:p>
          <w:p w:rsidR="00EE5286" w:rsidRPr="00EE5286" w:rsidRDefault="00EE5286" w:rsidP="00EE5286">
            <w:pPr>
              <w:rPr>
                <w:rFonts w:ascii="微軟正黑體" w:eastAsia="微軟正黑體" w:hAnsi="微軟正黑體"/>
                <w:lang w:val="zh-TW"/>
              </w:rPr>
            </w:pPr>
            <w:r w:rsidRPr="00EE5286">
              <w:rPr>
                <w:rFonts w:ascii="微軟正黑體" w:eastAsia="微軟正黑體" w:hAnsi="微軟正黑體" w:hint="eastAsia"/>
                <w:lang w:val="zh-TW"/>
              </w:rPr>
              <w:t>敬備喜筵 恭請</w:t>
            </w:r>
          </w:p>
          <w:p w:rsidR="00B362BA" w:rsidRDefault="00EE5286" w:rsidP="00EE5286">
            <w:r w:rsidRPr="00EE5286">
              <w:rPr>
                <w:rFonts w:ascii="微軟正黑體" w:eastAsia="微軟正黑體" w:hAnsi="微軟正黑體" w:hint="eastAsia"/>
                <w:lang w:val="zh-TW"/>
              </w:rPr>
              <w:t>闔第光臨</w:t>
            </w:r>
          </w:p>
        </w:tc>
      </w:tr>
    </w:tbl>
    <w:p w:rsidR="00B362BA" w:rsidRDefault="003D0F2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背景圖形 (左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34273" id="背景圖形 (左)" o:spid="_x0000_s1026" style="position:absolute;margin-left:92.25pt;margin-top:14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5" o:title="" recolortarget="#730927 [1444]"/>
                  <v:path arrowok="t"/>
                </v:shape>
                <v:shape id="圖片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6" o:title="" recolortarget="black"/>
                  <v:path arrowok="t"/>
                </v:shape>
                <v:shape id="圖片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7" o:title="" recolortarget="#774104 [1446]"/>
                  <v:path arrowok="t"/>
                </v:shape>
                <v:shape id="圖片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8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背景圖形 (右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BD3B9" id="背景圖形 (右)" o:spid="_x0000_s1026" style="position:absolute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">
                <v:shape id="圖片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5" o:title="" recolortarget="#730927 [1444]"/>
                  <v:path arrowok="t"/>
                </v:shape>
                <v:shape id="圖片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6" o:title="" recolortarget="black"/>
                  <v:path arrowok="t"/>
                </v:shape>
                <v:shape id="圖片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7" o:title="" recolortarget="#774104 [1446]"/>
                  <v:path arrowok="t"/>
                </v:shape>
                <v:shape id="圖片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8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B362BA">
      <w:headerReference w:type="default" r:id="rId19"/>
      <w:pgSz w:w="15840" w:h="12240" w:orient="landscape" w:code="1"/>
      <w:pgMar w:top="1800" w:right="1800" w:bottom="720" w:left="1800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A81" w:rsidRDefault="009E7A81">
      <w:pPr>
        <w:spacing w:before="0" w:after="0"/>
      </w:pPr>
      <w:r>
        <w:separator/>
      </w:r>
    </w:p>
  </w:endnote>
  <w:endnote w:type="continuationSeparator" w:id="0">
    <w:p w:rsidR="009E7A81" w:rsidRDefault="009E7A8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A81" w:rsidRDefault="009E7A81">
      <w:pPr>
        <w:spacing w:before="0" w:after="0"/>
      </w:pPr>
      <w:r>
        <w:separator/>
      </w:r>
    </w:p>
  </w:footnote>
  <w:footnote w:type="continuationSeparator" w:id="0">
    <w:p w:rsidR="009E7A81" w:rsidRDefault="009E7A8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微軟正黑體" w:eastAsia="微軟正黑體" w:hAnsi="微軟正黑體"/>
      </w:rPr>
      <w:id w:val="2019121121"/>
      <w:placeholder>
        <w:docPart w:val="69F8A69BEB674F7799B5C2F52167AAF5"/>
      </w:placeholder>
      <w:showingPlcHdr/>
    </w:sdtPr>
    <w:sdtEndPr/>
    <w:sdtContent>
      <w:p w:rsidR="005302EE" w:rsidRPr="005302EE" w:rsidRDefault="005302EE">
        <w:pPr>
          <w:pStyle w:val="a8"/>
          <w:spacing w:after="120"/>
          <w:rPr>
            <w:rFonts w:ascii="微軟正黑體" w:eastAsia="微軟正黑體" w:hAnsi="微軟正黑體"/>
          </w:rPr>
        </w:pPr>
        <w:r w:rsidRPr="005302EE">
          <w:rPr>
            <w:rFonts w:ascii="微軟正黑體" w:eastAsia="微軟正黑體" w:hAnsi="微軟正黑體"/>
            <w:lang w:val="zh-TW"/>
          </w:rPr>
          <w:t>若要以您自己的文字置換預留位置文字，請按一下然後開始鍵入文字。您可在預留位置上按下 Tab 鍵以移至下一個預留位置。</w:t>
        </w:r>
      </w:p>
      <w:p w:rsidR="00B362BA" w:rsidRPr="005302EE" w:rsidRDefault="005302EE">
        <w:pPr>
          <w:pStyle w:val="a8"/>
          <w:rPr>
            <w:rFonts w:ascii="微軟正黑體" w:eastAsia="微軟正黑體" w:hAnsi="微軟正黑體"/>
          </w:rPr>
        </w:pPr>
        <w:r w:rsidRPr="005302EE">
          <w:rPr>
            <w:rFonts w:ascii="微軟正黑體" w:eastAsia="微軟正黑體" w:hAnsi="微軟正黑體"/>
            <w:lang w:val="zh-TW"/>
          </w:rPr>
          <w:t xml:space="preserve">若要變更這些邀請中的色彩，請在 </w:t>
        </w:r>
        <w:r w:rsidRPr="005302EE">
          <w:rPr>
            <w:rFonts w:ascii="微軟正黑體" w:eastAsia="微軟正黑體" w:hAnsi="微軟正黑體"/>
            <w:b/>
            <w:lang w:val="zh-TW"/>
          </w:rPr>
          <w:t>[設計]</w:t>
        </w:r>
        <w:r w:rsidRPr="005302EE">
          <w:rPr>
            <w:rFonts w:ascii="微軟正黑體" w:eastAsia="微軟正黑體" w:hAnsi="微軟正黑體"/>
            <w:lang w:val="zh-TW"/>
          </w:rPr>
          <w:t xml:space="preserve"> 索引標籤的 </w:t>
        </w:r>
        <w:r w:rsidRPr="005302EE">
          <w:rPr>
            <w:rFonts w:ascii="微軟正黑體" w:eastAsia="微軟正黑體" w:hAnsi="微軟正黑體"/>
            <w:b/>
            <w:lang w:val="zh-TW"/>
          </w:rPr>
          <w:t>佈景主題</w:t>
        </w:r>
        <w:r w:rsidRPr="005302EE">
          <w:rPr>
            <w:rFonts w:ascii="微軟正黑體" w:eastAsia="微軟正黑體" w:hAnsi="微軟正黑體"/>
            <w:lang w:val="zh-TW"/>
          </w:rPr>
          <w:t xml:space="preserve"> 群組中，按一下 </w:t>
        </w:r>
        <w:r w:rsidRPr="005302EE">
          <w:rPr>
            <w:rFonts w:ascii="微軟正黑體" w:eastAsia="微軟正黑體" w:hAnsi="微軟正黑體"/>
            <w:b/>
            <w:lang w:val="zh-TW"/>
          </w:rPr>
          <w:t>色彩</w:t>
        </w:r>
        <w:r w:rsidRPr="005302EE">
          <w:rPr>
            <w:rFonts w:ascii="微軟正黑體" w:eastAsia="微軟正黑體" w:hAnsi="微軟正黑體"/>
            <w:lang w:val="zh-TW"/>
          </w:rPr>
          <w:t xml:space="preserve">。指向內建色彩配置以查看預覽，然後只需按一下即可套用您喜歡的色彩配置。或者，若您要使用婚禮顏色，請在 </w:t>
        </w:r>
        <w:r w:rsidRPr="005302EE">
          <w:rPr>
            <w:rFonts w:ascii="微軟正黑體" w:eastAsia="微軟正黑體" w:hAnsi="微軟正黑體"/>
            <w:b/>
            <w:lang w:val="zh-TW"/>
          </w:rPr>
          <w:t>[色彩] 圖庫的底部</w:t>
        </w:r>
        <w:r w:rsidRPr="005302EE">
          <w:rPr>
            <w:rFonts w:ascii="微軟正黑體" w:eastAsia="微軟正黑體" w:hAnsi="微軟正黑體"/>
            <w:lang w:val="zh-TW"/>
          </w:rPr>
          <w:t xml:space="preserve"> ，按一下 </w:t>
        </w:r>
        <w:r w:rsidRPr="005302EE">
          <w:rPr>
            <w:rFonts w:ascii="微軟正黑體" w:eastAsia="微軟正黑體" w:hAnsi="微軟正黑體"/>
            <w:b/>
            <w:lang w:val="zh-TW"/>
          </w:rPr>
          <w:t>[建立新的佈景主題色彩]</w:t>
        </w:r>
        <w:r w:rsidRPr="005302EE">
          <w:rPr>
            <w:rFonts w:ascii="微軟正黑體" w:eastAsia="微軟正黑體" w:hAnsi="微軟正黑體"/>
            <w:lang w:val="zh-TW"/>
          </w:rPr>
          <w:t xml:space="preserve">。在 [輔色 1]、[輔色 2] 及 [輔色 3] 選取您自己的色彩，當您按一下 </w:t>
        </w:r>
        <w:r w:rsidRPr="005302EE">
          <w:rPr>
            <w:rFonts w:ascii="微軟正黑體" w:eastAsia="微軟正黑體" w:hAnsi="微軟正黑體"/>
            <w:b/>
            <w:lang w:val="zh-TW"/>
          </w:rPr>
          <w:t>[儲存] 時，花朵的色彩隨即更新。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2BA"/>
    <w:rsid w:val="00315859"/>
    <w:rsid w:val="003D0F23"/>
    <w:rsid w:val="005302EE"/>
    <w:rsid w:val="009E7A81"/>
    <w:rsid w:val="00B362BA"/>
    <w:rsid w:val="00EE5286"/>
    <w:rsid w:val="00F1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EastAsia" w:hAnsiTheme="minorHAnsi" w:cstheme="minorBidi"/>
        <w:color w:val="4D4543" w:themeColor="text2"/>
        <w:sz w:val="16"/>
        <w:szCs w:val="16"/>
        <w:lang w:val="en-US" w:eastAsia="zh-TW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name w:val="卡片版面配置"/>
    <w:basedOn w:val="a1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pPr>
      <w:spacing w:before="0" w:after="0"/>
    </w:p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customStyle="1" w:styleId="a7">
    <w:name w:val="名稱"/>
    <w:basedOn w:val="a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a8">
    <w:name w:val="header"/>
    <w:basedOn w:val="a"/>
    <w:link w:val="a9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9">
    <w:name w:val="頁首 字元"/>
    <w:basedOn w:val="a0"/>
    <w:link w:val="a8"/>
    <w:uiPriority w:val="99"/>
    <w:rPr>
      <w:color w:val="000000" w:themeColor="text1"/>
      <w:sz w:val="17"/>
    </w:rPr>
  </w:style>
  <w:style w:type="paragraph" w:styleId="aa">
    <w:name w:val="footer"/>
    <w:basedOn w:val="a"/>
    <w:link w:val="ab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b">
    <w:name w:val="頁尾 字元"/>
    <w:basedOn w:val="a0"/>
    <w:link w:val="aa"/>
    <w:uiPriority w:val="99"/>
  </w:style>
  <w:style w:type="paragraph" w:styleId="ac">
    <w:name w:val="Balloon Text"/>
    <w:basedOn w:val="a"/>
    <w:link w:val="ad"/>
    <w:uiPriority w:val="99"/>
    <w:semiHidden/>
    <w:unhideWhenUsed/>
    <w:rsid w:val="00EE528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E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E686E0C68646BFA69BECC8218B0D9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9921DE" w:rsidRDefault="009921DE" w:rsidP="009921DE">
          <w:pPr>
            <w:pStyle w:val="D0E686E0C68646BFA69BECC8218B0D92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[名字]</w:t>
          </w:r>
        </w:p>
      </w:docPartBody>
    </w:docPart>
    <w:docPart>
      <w:docPartPr>
        <w:name w:val="0F066513B74A4B6DBB21FBF591D3044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9921DE" w:rsidRDefault="009921DE" w:rsidP="009921DE">
          <w:pPr>
            <w:pStyle w:val="0F066513B74A4B6DBB21FBF591D3044D2"/>
          </w:pPr>
          <w:r>
            <w:rPr>
              <w:lang w:val="zh-TW"/>
            </w:rPr>
            <w:t>[</w:t>
          </w:r>
          <w:r>
            <w:rPr>
              <w:lang w:val="zh-TW"/>
            </w:rPr>
            <w:t>新娘姓名</w:t>
          </w:r>
          <w:r>
            <w:rPr>
              <w:lang w:val="zh-TW"/>
            </w:rPr>
            <w:t>]</w:t>
          </w:r>
        </w:p>
      </w:docPartBody>
    </w:docPart>
    <w:docPart>
      <w:docPartPr>
        <w:name w:val="236695B5DA2A40E2BDB6FA7244F9C0F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9921DE" w:rsidRDefault="009921DE" w:rsidP="009921DE">
          <w:pPr>
            <w:pStyle w:val="236695B5DA2A40E2BDB6FA7244F9C0F92"/>
          </w:pPr>
          <w:r>
            <w:rPr>
              <w:lang w:val="zh-TW"/>
            </w:rPr>
            <w:t>[</w:t>
          </w:r>
          <w:r>
            <w:rPr>
              <w:lang w:val="zh-TW"/>
            </w:rPr>
            <w:t>新郎姓名</w:t>
          </w:r>
          <w:r>
            <w:rPr>
              <w:lang w:val="zh-TW"/>
            </w:rPr>
            <w:t>]</w:t>
          </w:r>
        </w:p>
      </w:docPartBody>
    </w:docPart>
    <w:docPart>
      <w:docPartPr>
        <w:name w:val="78993A6A6FC840BD986792889F0169D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9921DE" w:rsidRDefault="009921DE" w:rsidP="009921DE">
          <w:pPr>
            <w:pStyle w:val="78993A6A6FC840BD986792889F0169D1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[星期]</w:t>
          </w:r>
        </w:p>
      </w:docPartBody>
    </w:docPart>
    <w:docPart>
      <w:docPartPr>
        <w:name w:val="E42C02EB82464F449CA9B0DA9B4877E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9921DE" w:rsidRDefault="009921DE" w:rsidP="009921DE">
          <w:pPr>
            <w:pStyle w:val="E42C02EB82464F449CA9B0DA9B4877E3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[日期]</w:t>
          </w:r>
        </w:p>
      </w:docPartBody>
    </w:docPart>
    <w:docPart>
      <w:docPartPr>
        <w:name w:val="7419D82EB5874B63920261D5DF89724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9921DE" w:rsidRDefault="009921DE" w:rsidP="009921DE">
          <w:pPr>
            <w:pStyle w:val="7419D82EB5874B63920261D5DF897247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[月份]</w:t>
          </w:r>
        </w:p>
      </w:docPartBody>
    </w:docPart>
    <w:docPart>
      <w:docPartPr>
        <w:name w:val="6C0E702ED351472EBEDAD4ADA284FFE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9921DE" w:rsidRDefault="009921DE" w:rsidP="009921DE">
          <w:pPr>
            <w:pStyle w:val="6C0E702ED351472EBEDAD4ADA284FFE5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[年份]</w:t>
          </w:r>
        </w:p>
      </w:docPartBody>
    </w:docPart>
    <w:docPart>
      <w:docPartPr>
        <w:name w:val="63CA350F2DBA4E44A6FDAC358BA4D3B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9921DE" w:rsidRDefault="009921DE" w:rsidP="009921DE">
          <w:pPr>
            <w:pStyle w:val="63CA350F2DBA4E44A6FDAC358BA4D3B9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[時間]</w:t>
          </w:r>
        </w:p>
      </w:docPartBody>
    </w:docPart>
    <w:docPart>
      <w:docPartPr>
        <w:name w:val="FDD94D8B63D049B19845E4D5B6270FA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9921DE" w:rsidRDefault="009921DE" w:rsidP="009921DE">
          <w:pPr>
            <w:pStyle w:val="FDD94D8B63D049B19845E4D5B6270FA2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[縣市、鄉鎮市區]</w:t>
          </w:r>
        </w:p>
      </w:docPartBody>
    </w:docPart>
    <w:docPart>
      <w:docPartPr>
        <w:name w:val="4092553B43614014A62EF935ADFA72E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9921DE" w:rsidRDefault="009921DE" w:rsidP="009921DE">
          <w:pPr>
            <w:pStyle w:val="4092553B43614014A62EF935ADFA72EB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[名字]</w:t>
          </w:r>
        </w:p>
      </w:docPartBody>
    </w:docPart>
    <w:docPart>
      <w:docPartPr>
        <w:name w:val="4C7C36C4A9E545F0B970E66F442EEC5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9921DE" w:rsidRDefault="009921DE" w:rsidP="009921DE">
          <w:pPr>
            <w:pStyle w:val="4C7C36C4A9E545F0B970E66F442EEC562"/>
          </w:pPr>
          <w:r>
            <w:rPr>
              <w:lang w:val="zh-TW"/>
            </w:rPr>
            <w:t>[</w:t>
          </w:r>
          <w:r>
            <w:rPr>
              <w:lang w:val="zh-TW"/>
            </w:rPr>
            <w:t>新娘姓名</w:t>
          </w:r>
          <w:r>
            <w:rPr>
              <w:lang w:val="zh-TW"/>
            </w:rPr>
            <w:t>]</w:t>
          </w:r>
        </w:p>
      </w:docPartBody>
    </w:docPart>
    <w:docPart>
      <w:docPartPr>
        <w:name w:val="B31E7664E8284B5398DD64AB0F8EFA6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9921DE" w:rsidRDefault="009921DE" w:rsidP="009921DE">
          <w:pPr>
            <w:pStyle w:val="B31E7664E8284B5398DD64AB0F8EFA692"/>
          </w:pPr>
          <w:r>
            <w:rPr>
              <w:lang w:val="zh-TW"/>
            </w:rPr>
            <w:t>[</w:t>
          </w:r>
          <w:r>
            <w:rPr>
              <w:lang w:val="zh-TW"/>
            </w:rPr>
            <w:t>新郎姓名</w:t>
          </w:r>
          <w:r>
            <w:rPr>
              <w:lang w:val="zh-TW"/>
            </w:rPr>
            <w:t>]</w:t>
          </w:r>
        </w:p>
      </w:docPartBody>
    </w:docPart>
    <w:docPart>
      <w:docPartPr>
        <w:name w:val="B9CAB75E97904A3F8A743230E21C0AF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9921DE" w:rsidRDefault="009921DE" w:rsidP="009921DE">
          <w:pPr>
            <w:pStyle w:val="B9CAB75E97904A3F8A743230E21C0AF6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[星期]</w:t>
          </w:r>
        </w:p>
      </w:docPartBody>
    </w:docPart>
    <w:docPart>
      <w:docPartPr>
        <w:name w:val="59567409A7074975BB8D58B9CB13125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9921DE" w:rsidRDefault="009921DE" w:rsidP="009921DE">
          <w:pPr>
            <w:pStyle w:val="59567409A7074975BB8D58B9CB13125A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[日期]</w:t>
          </w:r>
        </w:p>
      </w:docPartBody>
    </w:docPart>
    <w:docPart>
      <w:docPartPr>
        <w:name w:val="470F27FF31D44C9DA847A2FBBFA0E8B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9921DE" w:rsidRDefault="009921DE" w:rsidP="009921DE">
          <w:pPr>
            <w:pStyle w:val="470F27FF31D44C9DA847A2FBBFA0E8B6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[月份]</w:t>
          </w:r>
        </w:p>
      </w:docPartBody>
    </w:docPart>
    <w:docPart>
      <w:docPartPr>
        <w:name w:val="5DC60899749E4CFA81B9BCE2C8AC11E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9921DE" w:rsidRDefault="009921DE" w:rsidP="009921DE">
          <w:pPr>
            <w:pStyle w:val="5DC60899749E4CFA81B9BCE2C8AC11EA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[年份]</w:t>
          </w:r>
        </w:p>
      </w:docPartBody>
    </w:docPart>
    <w:docPart>
      <w:docPartPr>
        <w:name w:val="2193881505E14FF69ED82C9D2B8C7BE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9921DE" w:rsidRDefault="009921DE" w:rsidP="009921DE">
          <w:pPr>
            <w:pStyle w:val="2193881505E14FF69ED82C9D2B8C7BEF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[時間]</w:t>
          </w:r>
        </w:p>
      </w:docPartBody>
    </w:docPart>
    <w:docPart>
      <w:docPartPr>
        <w:name w:val="C49CEBB491E0402B920304980F4B054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9921DE" w:rsidRDefault="009921DE" w:rsidP="009921DE">
          <w:pPr>
            <w:pStyle w:val="C49CEBB491E0402B920304980F4B05452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[縣市、鄉鎮市區]</w:t>
          </w:r>
        </w:p>
      </w:docPartBody>
    </w:docPart>
    <w:docPart>
      <w:docPartPr>
        <w:name w:val="69F8A69BEB674F7799B5C2F52167AAF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D094C39-7001-4DD5-900F-652CB8C8A7AD}"/>
      </w:docPartPr>
      <w:docPartBody>
        <w:p w:rsidR="009921DE" w:rsidRPr="005302EE" w:rsidRDefault="009921DE">
          <w:pPr>
            <w:pStyle w:val="a4"/>
            <w:spacing w:after="120"/>
            <w:rPr>
              <w:rFonts w:ascii="微軟正黑體" w:eastAsia="微軟正黑體" w:hAnsi="微軟正黑體"/>
            </w:rPr>
          </w:pPr>
          <w:r w:rsidRPr="005302EE">
            <w:rPr>
              <w:rFonts w:ascii="微軟正黑體" w:eastAsia="微軟正黑體" w:hAnsi="微軟正黑體"/>
              <w:lang w:val="zh-TW"/>
            </w:rPr>
            <w:t>若要以您自己的文字置換預留位置文字，請按一下然後開始鍵入文字。您可在預留位置上按下 Tab 鍵以移至下一個預留位置。</w:t>
          </w:r>
        </w:p>
        <w:p w:rsidR="005E52AB" w:rsidRDefault="009921DE" w:rsidP="009921DE">
          <w:pPr>
            <w:pStyle w:val="69F8A69BEB674F7799B5C2F52167AAF51"/>
          </w:pPr>
          <w:r w:rsidRPr="005302EE">
            <w:rPr>
              <w:rFonts w:ascii="微軟正黑體" w:eastAsia="微軟正黑體" w:hAnsi="微軟正黑體"/>
              <w:lang w:val="zh-TW"/>
            </w:rPr>
            <w:t xml:space="preserve">若要變更這些邀請中的色彩，請在 </w:t>
          </w:r>
          <w:r w:rsidRPr="005302EE">
            <w:rPr>
              <w:rFonts w:ascii="微軟正黑體" w:eastAsia="微軟正黑體" w:hAnsi="微軟正黑體"/>
              <w:b/>
              <w:lang w:val="zh-TW"/>
            </w:rPr>
            <w:t>[設計]</w:t>
          </w:r>
          <w:r w:rsidRPr="005302EE">
            <w:rPr>
              <w:rFonts w:ascii="微軟正黑體" w:eastAsia="微軟正黑體" w:hAnsi="微軟正黑體"/>
              <w:lang w:val="zh-TW"/>
            </w:rPr>
            <w:t xml:space="preserve"> 索引標籤的 </w:t>
          </w:r>
          <w:r w:rsidRPr="005302EE">
            <w:rPr>
              <w:rFonts w:ascii="微軟正黑體" w:eastAsia="微軟正黑體" w:hAnsi="微軟正黑體"/>
              <w:b/>
              <w:lang w:val="zh-TW"/>
            </w:rPr>
            <w:t>佈景主題</w:t>
          </w:r>
          <w:r w:rsidRPr="005302EE">
            <w:rPr>
              <w:rFonts w:ascii="微軟正黑體" w:eastAsia="微軟正黑體" w:hAnsi="微軟正黑體"/>
              <w:lang w:val="zh-TW"/>
            </w:rPr>
            <w:t xml:space="preserve"> 群組中，按一下 </w:t>
          </w:r>
          <w:r w:rsidRPr="005302EE">
            <w:rPr>
              <w:rFonts w:ascii="微軟正黑體" w:eastAsia="微軟正黑體" w:hAnsi="微軟正黑體"/>
              <w:b/>
              <w:lang w:val="zh-TW"/>
            </w:rPr>
            <w:t>色彩</w:t>
          </w:r>
          <w:r w:rsidRPr="005302EE">
            <w:rPr>
              <w:rFonts w:ascii="微軟正黑體" w:eastAsia="微軟正黑體" w:hAnsi="微軟正黑體"/>
              <w:lang w:val="zh-TW"/>
            </w:rPr>
            <w:t xml:space="preserve">。指向內建色彩配置以查看預覽，然後只需按一下即可套用您喜歡的色彩配置。或者，若您要使用婚禮顏色，請在 </w:t>
          </w:r>
          <w:r w:rsidRPr="005302EE">
            <w:rPr>
              <w:rFonts w:ascii="微軟正黑體" w:eastAsia="微軟正黑體" w:hAnsi="微軟正黑體"/>
              <w:b/>
              <w:lang w:val="zh-TW"/>
            </w:rPr>
            <w:t>[色彩] 圖庫的底部</w:t>
          </w:r>
          <w:r w:rsidRPr="005302EE">
            <w:rPr>
              <w:rFonts w:ascii="微軟正黑體" w:eastAsia="微軟正黑體" w:hAnsi="微軟正黑體"/>
              <w:lang w:val="zh-TW"/>
            </w:rPr>
            <w:t xml:space="preserve"> ，按一下 </w:t>
          </w:r>
          <w:r w:rsidRPr="005302EE">
            <w:rPr>
              <w:rFonts w:ascii="微軟正黑體" w:eastAsia="微軟正黑體" w:hAnsi="微軟正黑體"/>
              <w:b/>
              <w:lang w:val="zh-TW"/>
            </w:rPr>
            <w:t>[建立新的佈景主題色彩]</w:t>
          </w:r>
          <w:r w:rsidRPr="005302EE">
            <w:rPr>
              <w:rFonts w:ascii="微軟正黑體" w:eastAsia="微軟正黑體" w:hAnsi="微軟正黑體"/>
              <w:lang w:val="zh-TW"/>
            </w:rPr>
            <w:t xml:space="preserve">。在 [輔色 1]、[輔色 2] 及 [輔色 3] 選取您自己的色彩，當您按一下 </w:t>
          </w:r>
          <w:r w:rsidRPr="005302EE">
            <w:rPr>
              <w:rFonts w:ascii="微軟正黑體" w:eastAsia="微軟正黑體" w:hAnsi="微軟正黑體"/>
              <w:b/>
              <w:lang w:val="zh-TW"/>
            </w:rPr>
            <w:t>[儲存] 時，花朵的色彩隨即更新。</w:t>
          </w:r>
        </w:p>
      </w:docPartBody>
    </w:docPart>
    <w:docPart>
      <w:docPartPr>
        <w:name w:val="B614759AE09849C6BA1FE53024DF5BD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7FC9E00-4551-488E-9284-34006407C899}"/>
      </w:docPartPr>
      <w:docPartBody>
        <w:p w:rsidR="00B6187B" w:rsidRDefault="005E52AB" w:rsidP="005E52AB">
          <w:pPr>
            <w:pStyle w:val="B614759AE09849C6BA1FE53024DF5BDB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[地點]</w:t>
          </w:r>
        </w:p>
      </w:docPartBody>
    </w:docPart>
    <w:docPart>
      <w:docPartPr>
        <w:name w:val="B25E9AB227134261A01AACF2F7EB64D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537B56A-5730-4D1A-8ABE-08C9CAF65ACF}"/>
      </w:docPartPr>
      <w:docPartBody>
        <w:p w:rsidR="00B6187B" w:rsidRDefault="005E52AB" w:rsidP="005E52AB">
          <w:pPr>
            <w:pStyle w:val="B25E9AB227134261A01AACF2F7EB64DB"/>
          </w:pPr>
          <w:r w:rsidRPr="005302EE">
            <w:rPr>
              <w:rStyle w:val="a3"/>
              <w:rFonts w:ascii="微軟正黑體" w:eastAsia="微軟正黑體" w:hAnsi="微軟正黑體"/>
              <w:lang w:val="zh-TW"/>
            </w:rPr>
            <w:t>[地點]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1DE"/>
    <w:rsid w:val="005E52AB"/>
    <w:rsid w:val="006B43BF"/>
    <w:rsid w:val="009921DE"/>
    <w:rsid w:val="00A707A3"/>
    <w:rsid w:val="00B6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52AB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customStyle="1" w:styleId="D0E686E0C68646BFA69BECC8218B0D921">
    <w:name w:val="D0E686E0C68646BFA69BECC8218B0D92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1">
    <w:name w:val="0F066513B74A4B6DBB21FBF591D3044D1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1">
    <w:name w:val="E42C02EB82464F449CA9B0DA9B4877E3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1">
    <w:name w:val="7419D82EB5874B63920261D5DF897247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1">
    <w:name w:val="6C0E702ED351472EBEDAD4ADA284FFE5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1">
    <w:name w:val="63CA350F2DBA4E44A6FDAC358BA4D3B9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1">
    <w:name w:val="F275AAC5AF524D48BB354F64B190C1B9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1">
    <w:name w:val="FDD94D8B63D049B19845E4D5B6270FA2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1">
    <w:name w:val="4092553B43614014A62EF935ADFA72EB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1">
    <w:name w:val="4C7C36C4A9E545F0B970E66F442EEC561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1">
    <w:name w:val="B9CAB75E97904A3F8A743230E21C0AF6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1">
    <w:name w:val="59567409A7074975BB8D58B9CB13125A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1">
    <w:name w:val="470F27FF31D44C9DA847A2FBBFA0E8B6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1">
    <w:name w:val="5DC60899749E4CFA81B9BCE2C8AC11EA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1">
    <w:name w:val="2193881505E14FF69ED82C9D2B8C7BEF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1">
    <w:name w:val="186A96DDDAD2499D97B23CB2BA404AE0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1">
    <w:name w:val="C49CEBB491E0402B920304980F4B05451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styleId="a4">
    <w:name w:val="header"/>
    <w:basedOn w:val="a"/>
    <w:link w:val="a5"/>
    <w:uiPriority w:val="99"/>
    <w:unhideWhenUsed/>
    <w:rsid w:val="009921DE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character" w:customStyle="1" w:styleId="a5">
    <w:name w:val="頁首 字元"/>
    <w:basedOn w:val="a0"/>
    <w:link w:val="a4"/>
    <w:uiPriority w:val="99"/>
    <w:rsid w:val="009921DE"/>
    <w:rPr>
      <w:color w:val="000000" w:themeColor="text1"/>
      <w:sz w:val="17"/>
      <w:szCs w:val="16"/>
    </w:rPr>
  </w:style>
  <w:style w:type="paragraph" w:customStyle="1" w:styleId="69F8A69BEB674F7799B5C2F52167AAF5">
    <w:name w:val="69F8A69BEB674F7799B5C2F52167AAF5"/>
    <w:rsid w:val="009921DE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D0E686E0C68646BFA69BECC8218B0D922">
    <w:name w:val="D0E686E0C68646BFA69BECC8218B0D92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2">
    <w:name w:val="0F066513B74A4B6DBB21FBF591D3044D2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2">
    <w:name w:val="78993A6A6FC840BD986792889F0169D1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2">
    <w:name w:val="E42C02EB82464F449CA9B0DA9B4877E3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2">
    <w:name w:val="7419D82EB5874B63920261D5DF897247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2">
    <w:name w:val="6C0E702ED351472EBEDAD4ADA284FFE5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2">
    <w:name w:val="63CA350F2DBA4E44A6FDAC358BA4D3B9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2">
    <w:name w:val="F275AAC5AF524D48BB354F64B190C1B9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2">
    <w:name w:val="FDD94D8B63D049B19845E4D5B6270FA2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2">
    <w:name w:val="4092553B43614014A62EF935ADFA72EB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2">
    <w:name w:val="4C7C36C4A9E545F0B970E66F442EEC562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2">
    <w:name w:val="B31E7664E8284B5398DD64AB0F8EFA692"/>
    <w:rsid w:val="009921DE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2">
    <w:name w:val="B9CAB75E97904A3F8A743230E21C0AF6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2">
    <w:name w:val="59567409A7074975BB8D58B9CB13125A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2">
    <w:name w:val="470F27FF31D44C9DA847A2FBBFA0E8B6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2">
    <w:name w:val="5DC60899749E4CFA81B9BCE2C8AC11EA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2">
    <w:name w:val="2193881505E14FF69ED82C9D2B8C7BEF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2">
    <w:name w:val="186A96DDDAD2499D97B23CB2BA404AE0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2">
    <w:name w:val="C49CEBB491E0402B920304980F4B05452"/>
    <w:rsid w:val="009921DE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9F8A69BEB674F7799B5C2F52167AAF51">
    <w:name w:val="69F8A69BEB674F7799B5C2F52167AAF51"/>
    <w:rsid w:val="009921DE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695E6CB999E249FA849BF57A2ACA37E0">
    <w:name w:val="695E6CB999E249FA849BF57A2ACA37E0"/>
    <w:rsid w:val="005E52AB"/>
    <w:pPr>
      <w:widowControl w:val="0"/>
      <w:spacing w:after="0" w:line="240" w:lineRule="auto"/>
    </w:pPr>
    <w:rPr>
      <w:kern w:val="2"/>
      <w:sz w:val="24"/>
    </w:rPr>
  </w:style>
  <w:style w:type="paragraph" w:customStyle="1" w:styleId="B614759AE09849C6BA1FE53024DF5BDB">
    <w:name w:val="B614759AE09849C6BA1FE53024DF5BDB"/>
    <w:rsid w:val="005E52AB"/>
    <w:pPr>
      <w:widowControl w:val="0"/>
      <w:spacing w:after="0" w:line="240" w:lineRule="auto"/>
    </w:pPr>
    <w:rPr>
      <w:kern w:val="2"/>
      <w:sz w:val="24"/>
    </w:rPr>
  </w:style>
  <w:style w:type="paragraph" w:customStyle="1" w:styleId="B25E9AB227134261A01AACF2F7EB64DB">
    <w:name w:val="B25E9AB227134261A01AACF2F7EB64DB"/>
    <w:rsid w:val="005E52AB"/>
    <w:pPr>
      <w:widowControl w:val="0"/>
      <w:spacing w:after="0" w:line="240" w:lineRule="auto"/>
    </w:pPr>
    <w:rPr>
      <w:kern w:val="2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c66daf58-3c46-4c48-8560-c485e881f7f9" xsi:nil="true"/>
    <ApprovalStatus xmlns="c66daf58-3c46-4c48-8560-c485e881f7f9">InProgress</ApprovalStatus>
    <MarketSpecific xmlns="c66daf58-3c46-4c48-8560-c485e881f7f9">false</MarketSpecific>
    <LocComments xmlns="c66daf58-3c46-4c48-8560-c485e881f7f9" xsi:nil="true"/>
    <LocLastLocAttemptVersionTypeLookup xmlns="c66daf58-3c46-4c48-8560-c485e881f7f9" xsi:nil="true"/>
    <DirectSourceMarket xmlns="c66daf58-3c46-4c48-8560-c485e881f7f9">english</DirectSourceMarket>
    <ThumbnailAssetId xmlns="c66daf58-3c46-4c48-8560-c485e881f7f9" xsi:nil="true"/>
    <PrimaryImageGen xmlns="c66daf58-3c46-4c48-8560-c485e881f7f9">true</PrimaryImageGen>
    <LocNewPublishedVersionLookup xmlns="c66daf58-3c46-4c48-8560-c485e881f7f9" xsi:nil="true"/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LocOverallPublishStatusLookup xmlns="c66daf58-3c46-4c48-8560-c485e881f7f9" xsi:nil="true"/>
    <NumericId xmlns="c66daf58-3c46-4c48-8560-c485e881f7f9" xsi:nil="true"/>
    <APEditor xmlns="c66daf58-3c46-4c48-8560-c485e881f7f9">
      <UserInfo>
        <DisplayName/>
        <AccountId xsi:nil="true"/>
        <AccountType/>
      </UserInfo>
    </APEditor>
    <SourceTitle xmlns="c66daf58-3c46-4c48-8560-c485e881f7f9" xsi:nil="true"/>
    <OpenTemplate xmlns="c66daf58-3c46-4c48-8560-c485e881f7f9">true</OpenTemplate>
    <LocOverallLocStatusLookup xmlns="c66daf58-3c46-4c48-8560-c485e881f7f9" xsi:nil="true"/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450639</Value>
    </PublishStatusLookup>
    <Providers xmlns="c66daf58-3c46-4c48-8560-c485e881f7f9" xsi:nil="true"/>
    <MachineTranslated xmlns="c66daf58-3c46-4c48-8560-c485e881f7f9">false</MachineTranslated>
    <OriginalSourceMarket xmlns="c66daf58-3c46-4c48-8560-c485e881f7f9">english</OriginalSourceMarket>
    <APDescription xmlns="c66daf58-3c46-4c48-8560-c485e881f7f9">您可以個人化這份 4 x 6 吋文定邀請，此範本適用於 Avery 卡紙卡片 5889 或 8386。</APDescription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OfficeOnlineVNext</PublishTargets>
    <TimesCloned xmlns="c66daf58-3c46-4c48-8560-c485e881f7f9" xsi:nil="true"/>
    <AssetStart xmlns="c66daf58-3c46-4c48-8560-c485e881f7f9">2011-12-02T20:42:00+00:00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2029-05-12T07:00:00+00:00</AssetExpire>
    <DSATActionTaken xmlns="c66daf58-3c46-4c48-8560-c485e881f7f9" xsi:nil="true"/>
    <LocPublishedDependentAssetsLookup xmlns="c66daf58-3c46-4c48-8560-c485e881f7f9" xsi:nil="true"/>
    <CSXSubmissionMarket xmlns="c66daf58-3c46-4c48-8560-c485e881f7f9" xsi:nil="true"/>
    <TPExecutable xmlns="c66daf58-3c46-4c48-8560-c485e881f7f9" xsi:nil="true"/>
    <EditorialTags xmlns="c66daf58-3c46-4c48-8560-c485e881f7f9" xsi:nil="true"/>
    <SubmitterId xmlns="c66daf58-3c46-4c48-8560-c485e881f7f9" xsi:nil="true"/>
    <ApprovalLog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TP102790977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CrawlForDependencies xmlns="c66daf58-3c46-4c48-8560-c485e881f7f9">false</CrawlForDependencies>
    <HandoffToMSDN xmlns="c66daf58-3c46-4c48-8560-c485e881f7f9" xsi:nil="true"/>
    <PlannedPubDate xmlns="c66daf58-3c46-4c48-8560-c485e881f7f9" xsi:nil="true"/>
    <IntlLangReviewer xmlns="c66daf58-3c46-4c48-8560-c485e881f7f9" xsi:nil="true"/>
    <TrustLevel xmlns="c66daf58-3c46-4c48-8560-c485e881f7f9">1 Microsoft Managed Content</TrustLevel>
    <LocLastLocAttemptVersionLookup xmlns="c66daf58-3c46-4c48-8560-c485e881f7f9">694836</LocLastLocAttemptVersionLookup>
    <LocProcessedForHandoffsLookup xmlns="c66daf58-3c46-4c48-8560-c485e881f7f9" xsi:nil="true"/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LocOverallPreviewStatusLookup xmlns="c66daf58-3c46-4c48-8560-c485e881f7f9" xsi:nil="true"/>
    <TaxCatchAll xmlns="c66daf58-3c46-4c48-8560-c485e881f7f9"/>
    <Markets xmlns="c66daf58-3c46-4c48-8560-c485e881f7f9"/>
    <UAProjectedTotalWords xmlns="c66daf58-3c46-4c48-8560-c485e881f7f9" xsi:nil="true"/>
    <IntlLangReview xmlns="c66daf58-3c46-4c48-8560-c485e881f7f9" xsi:nil="true"/>
    <OutputCachingOn xmlns="c66daf58-3c46-4c48-8560-c485e881f7f9">false</OutputCachingOn>
    <AverageRating xmlns="c66daf58-3c46-4c48-8560-c485e881f7f9" xsi:nil="true"/>
    <APAuthor xmlns="c66daf58-3c46-4c48-8560-c485e881f7f9">
      <UserInfo>
        <DisplayName>REDMOND\ncrowell</DisplayName>
        <AccountId>81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LocProcessedForMarketsLookup xmlns="c66daf58-3c46-4c48-8560-c485e881f7f9" xsi:nil="true"/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 xsi:nil="true"/>
    <ArtSampleDocs xmlns="c66daf58-3c46-4c48-8560-c485e881f7f9" xsi:nil="true"/>
    <UALocRecommendation xmlns="c66daf58-3c46-4c48-8560-c485e881f7f9">Localize</UALocRecommendation>
    <Manager xmlns="c66daf58-3c46-4c48-8560-c485e881f7f9" xsi:nil="true"/>
    <LocOverallHandbackStatusLookup xmlns="c66daf58-3c46-4c48-8560-c485e881f7f9" xsi:nil="true"/>
    <OriginalRelease xmlns="c66daf58-3c46-4c48-8560-c485e881f7f9">15</OriginalRelease>
    <Component xmlns="8e8ea6d1-e150-4704-b47c-0a92d6aed386" xsi:nil="true"/>
    <Description0 xmlns="8e8ea6d1-e150-4704-b47c-0a92d6aed386" xsi:nil="true"/>
    <LocMarketGroupTiers2 xmlns="c66daf58-3c46-4c48-8560-c485e881f7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87A778-34BD-43A9-8BDF-93EEEA29A30B}"/>
</file>

<file path=customXml/itemProps2.xml><?xml version="1.0" encoding="utf-8"?>
<ds:datastoreItem xmlns:ds="http://schemas.openxmlformats.org/officeDocument/2006/customXml" ds:itemID="{BCF78409-BDC4-4486-AAE7-10AD474ED0FF}"/>
</file>

<file path=customXml/itemProps3.xml><?xml version="1.0" encoding="utf-8"?>
<ds:datastoreItem xmlns:ds="http://schemas.openxmlformats.org/officeDocument/2006/customXml" ds:itemID="{0685FB1D-7F5C-4B36-A33E-357920F89C1A}"/>
</file>

<file path=customXml/itemProps4.xml><?xml version="1.0" encoding="utf-8"?>
<ds:datastoreItem xmlns:ds="http://schemas.openxmlformats.org/officeDocument/2006/customXml" ds:itemID="{76E16688-B6CD-4E25-A65B-FF26223EF8DD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</Template>
  <TotalTime>22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Wittawat Da-asa</dc:creator>
  <cp:lastModifiedBy>Wittawat Da-asa</cp:lastModifiedBy>
  <cp:revision>11</cp:revision>
  <dcterms:created xsi:type="dcterms:W3CDTF">2011-11-16T20:50:00Z</dcterms:created>
  <dcterms:modified xsi:type="dcterms:W3CDTF">2012-06-21T13:58:00Z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