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7831" w:type="dxa"/>
        <w:tblInd w:w="-11" w:type="dxa"/>
        <w:tblCellMar>
          <w:left w:w="0" w:type="dxa"/>
          <w:right w:w="0" w:type="dxa"/>
        </w:tblCellMar>
        <w:tblLook w:val="0000" w:firstRow="0" w:lastRow="0" w:firstColumn="0" w:lastColumn="0" w:noHBand="0" w:noVBand="0"/>
      </w:tblPr>
      <w:tblGrid>
        <w:gridCol w:w="21"/>
        <w:gridCol w:w="2400"/>
        <w:gridCol w:w="3018"/>
        <w:gridCol w:w="2197"/>
        <w:gridCol w:w="385"/>
        <w:gridCol w:w="90"/>
        <w:gridCol w:w="4050"/>
        <w:gridCol w:w="5670"/>
      </w:tblGrid>
      <w:tr w:rsidR="009E6AB9" w14:paraId="3F9032D7" w14:textId="77777777" w:rsidTr="00B64D46">
        <w:trPr>
          <w:gridBefore w:val="1"/>
          <w:wBefore w:w="21" w:type="dxa"/>
          <w:trHeight w:val="4860"/>
        </w:trPr>
        <w:tc>
          <w:tcPr>
            <w:tcW w:w="5418" w:type="dxa"/>
            <w:gridSpan w:val="2"/>
          </w:tcPr>
          <w:p w14:paraId="7D4D00BD" w14:textId="77777777" w:rsidR="009E6AB9" w:rsidRDefault="009E6AB9" w:rsidP="00F85C05">
            <w:pPr>
              <w:rPr>
                <w:noProof/>
              </w:rPr>
            </w:pPr>
          </w:p>
        </w:tc>
        <w:tc>
          <w:tcPr>
            <w:tcW w:w="2197" w:type="dxa"/>
          </w:tcPr>
          <w:p w14:paraId="0E224BE6" w14:textId="77777777" w:rsidR="009E6AB9" w:rsidRDefault="009E6AB9" w:rsidP="00F85C05">
            <w:pPr>
              <w:rPr>
                <w:noProof/>
              </w:rPr>
            </w:pPr>
          </w:p>
        </w:tc>
        <w:tc>
          <w:tcPr>
            <w:tcW w:w="475" w:type="dxa"/>
            <w:gridSpan w:val="2"/>
            <w:vMerge w:val="restart"/>
            <w:shd w:val="clear" w:color="auto" w:fill="auto"/>
          </w:tcPr>
          <w:p w14:paraId="54C66622" w14:textId="77777777" w:rsidR="009E6AB9" w:rsidRDefault="009E6AB9" w:rsidP="00F85C05">
            <w:pPr>
              <w:rPr>
                <w:noProof/>
              </w:rPr>
            </w:pPr>
          </w:p>
        </w:tc>
        <w:tc>
          <w:tcPr>
            <w:tcW w:w="9720" w:type="dxa"/>
            <w:gridSpan w:val="2"/>
            <w:vMerge w:val="restart"/>
            <w:shd w:val="clear" w:color="auto" w:fill="auto"/>
            <w:vAlign w:val="center"/>
          </w:tcPr>
          <w:p w14:paraId="5A490D4D" w14:textId="77777777" w:rsidR="009E6AB9" w:rsidRDefault="009063CD" w:rsidP="009063CD">
            <w:pPr>
              <w:jc w:val="center"/>
              <w:rPr>
                <w:noProof/>
              </w:rPr>
            </w:pPr>
            <w:r>
              <w:rPr>
                <w:noProof/>
                <w:lang w:val="ja-JP" w:bidi="ja-JP"/>
              </w:rPr>
              <mc:AlternateContent>
                <mc:Choice Requires="wpg">
                  <w:drawing>
                    <wp:inline distT="0" distB="0" distL="0" distR="0" wp14:anchorId="006F2FE2" wp14:editId="477D63DA">
                      <wp:extent cx="4986670" cy="4472940"/>
                      <wp:effectExtent l="0" t="0" r="4445" b="3810"/>
                      <wp:docPr id="7" name="グループ 7" descr="表紙、箱から時計を取り出す人の手の写真のタイトル"/>
                      <wp:cNvGraphicFramePr/>
                      <a:graphic xmlns:a="http://schemas.openxmlformats.org/drawingml/2006/main">
                        <a:graphicData uri="http://schemas.microsoft.com/office/word/2010/wordprocessingGroup">
                          <wpg:wgp>
                            <wpg:cNvGrpSpPr/>
                            <wpg:grpSpPr>
                              <a:xfrm>
                                <a:off x="0" y="0"/>
                                <a:ext cx="4986670" cy="4472940"/>
                                <a:chOff x="0" y="0"/>
                                <a:chExt cx="4986958" cy="4472940"/>
                              </a:xfrm>
                            </wpg:grpSpPr>
                            <pic:pic xmlns:pic="http://schemas.openxmlformats.org/drawingml/2006/picture">
                              <pic:nvPicPr>
                                <pic:cNvPr id="1" name="画像 1" descr="箱から時計を取り出す人の手"/>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3760" cy="4472940"/>
                                </a:xfrm>
                                <a:prstGeom prst="rect">
                                  <a:avLst/>
                                </a:prstGeom>
                              </pic:spPr>
                            </pic:pic>
                            <wps:wsp>
                              <wps:cNvPr id="2" name="長方形 2"/>
                              <wps:cNvSpPr/>
                              <wps:spPr>
                                <a:xfrm>
                                  <a:off x="1605516" y="2115879"/>
                                  <a:ext cx="3381442" cy="94629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727"/>
                              <wps:cNvSpPr txBox="1">
                                <a:spLocks noChangeArrowheads="1"/>
                              </wps:cNvSpPr>
                              <wps:spPr bwMode="auto">
                                <a:xfrm>
                                  <a:off x="1850053" y="2115879"/>
                                  <a:ext cx="2833370" cy="646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CC7D6" w14:textId="77777777" w:rsidR="009063CD" w:rsidRPr="000D33D6" w:rsidRDefault="009063CD" w:rsidP="009063CD">
                                    <w:pPr>
                                      <w:pStyle w:val="a0"/>
                                      <w:rPr>
                                        <w:sz w:val="32"/>
                                      </w:rPr>
                                    </w:pPr>
                                    <w:r>
                                      <w:rPr>
                                        <w:lang w:val="ja-JP" w:bidi="ja-JP"/>
                                      </w:rPr>
                                      <w:t>カタログのタイトル</w:t>
                                    </w:r>
                                  </w:p>
                                </w:txbxContent>
                              </wps:txbx>
                              <wps:bodyPr rot="0" vert="horz" wrap="square" lIns="0" tIns="0" rIns="0" bIns="0" anchor="t" anchorCtr="0" upright="1">
                                <a:noAutofit/>
                              </wps:bodyPr>
                            </wps:wsp>
                            <wps:wsp>
                              <wps:cNvPr id="6" name="テキスト ボックス 727"/>
                              <wps:cNvSpPr txBox="1">
                                <a:spLocks noChangeArrowheads="1"/>
                              </wps:cNvSpPr>
                              <wps:spPr bwMode="auto">
                                <a:xfrm>
                                  <a:off x="2020186" y="2775098"/>
                                  <a:ext cx="2663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6D27" w14:textId="77777777" w:rsidR="009063CD" w:rsidRPr="000D33D6" w:rsidRDefault="009063CD" w:rsidP="009063CD">
                                    <w:pPr>
                                      <w:pStyle w:val="6"/>
                                      <w:jc w:val="right"/>
                                      <w:rPr>
                                        <w:sz w:val="32"/>
                                      </w:rPr>
                                    </w:pPr>
                                    <w:r>
                                      <w:rPr>
                                        <w:lang w:val="ja-JP" w:bidi="ja-JP"/>
                                      </w:rPr>
                                      <w:t>ここにサブタイトルのテキストを入力</w:t>
                                    </w:r>
                                  </w:p>
                                </w:txbxContent>
                              </wps:txbx>
                              <wps:bodyPr rot="0" vert="horz" wrap="square" lIns="0" tIns="0" rIns="0" bIns="0" anchor="t" anchorCtr="0" upright="1">
                                <a:noAutofit/>
                              </wps:bodyPr>
                            </wps:wsp>
                          </wpg:wgp>
                        </a:graphicData>
                      </a:graphic>
                    </wp:inline>
                  </w:drawing>
                </mc:Choice>
                <mc:Fallback>
                  <w:pict>
                    <v:group w14:anchorId="006F2FE2" id="グループ 7" o:spid="_x0000_s1026" alt="表紙、箱から時計を取り出す人の手の写真のタイトル" style="width:392.65pt;height:352.2pt;mso-position-horizontal-relative:char;mso-position-vertical-relative:line" coordsize="49869,4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1" o:spid="_x0000_s1027" type="#_x0000_t75" alt="箱から時計を取り出す人の手" style="position:absolute;width:46837;height:4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">
                        <v:imagedata r:id="rId5" o:title="箱から時計を取り出す人の手"/>
                      </v:shape>
                      <v:rect id="長方形 2" o:spid="_x0000_s1028" style="position:absolute;left:16055;top:21158;width:33814;height:9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ffc000 [3207]" stroked="f" strokeweight="1pt"/>
                      <v:shapetype id="_x0000_t202" coordsize="21600,21600" o:spt="202" path="m,l,21600r21600,l21600,xe">
                        <v:stroke joinstyle="miter"/>
                        <v:path gradientshapeok="t" o:connecttype="rect"/>
                      </v:shapetype>
                      <v:shape id="_x0000_s1029" type="#_x0000_t202" style="position:absolute;left:18500;top:21158;width:283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67CC7D6" w14:textId="77777777" w:rsidR="009063CD" w:rsidRPr="000D33D6" w:rsidRDefault="009063CD" w:rsidP="009063CD">
                              <w:pPr>
                                <w:pStyle w:val="a0"/>
                                <w:rPr>
                                  <w:sz w:val="32"/>
                                </w:rPr>
                              </w:pPr>
                              <w:r>
                                <w:rPr>
                                  <w:lang w:val="ja-JP" w:bidi="ja-JP"/>
                                </w:rPr>
                                <w:t>カタログのタイトル</w:t>
                              </w:r>
                            </w:p>
                          </w:txbxContent>
                        </v:textbox>
                      </v:shape>
                      <v:shape id="_x0000_s1030" type="#_x0000_t202" style="position:absolute;left:20201;top:27750;width:2663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BF96D27" w14:textId="77777777" w:rsidR="009063CD" w:rsidRPr="000D33D6" w:rsidRDefault="009063CD" w:rsidP="009063CD">
                              <w:pPr>
                                <w:pStyle w:val="6"/>
                                <w:jc w:val="right"/>
                                <w:rPr>
                                  <w:sz w:val="32"/>
                                </w:rPr>
                              </w:pPr>
                              <w:r>
                                <w:rPr>
                                  <w:lang w:val="ja-JP" w:bidi="ja-JP"/>
                                </w:rPr>
                                <w:t>ここにサブタイトルのテキストを入力</w:t>
                              </w:r>
                            </w:p>
                          </w:txbxContent>
                        </v:textbox>
                      </v:shape>
                      <w10:anchorlock/>
                    </v:group>
                  </w:pict>
                </mc:Fallback>
              </mc:AlternateContent>
            </w:r>
          </w:p>
        </w:tc>
      </w:tr>
      <w:tr w:rsidR="009E6AB9" w14:paraId="15C03823" w14:textId="77777777" w:rsidTr="00B64D46">
        <w:trPr>
          <w:gridBefore w:val="1"/>
          <w:wBefore w:w="21" w:type="dxa"/>
          <w:trHeight w:val="2749"/>
        </w:trPr>
        <w:tc>
          <w:tcPr>
            <w:tcW w:w="5418" w:type="dxa"/>
            <w:gridSpan w:val="2"/>
          </w:tcPr>
          <w:p w14:paraId="19FB4337" w14:textId="77777777" w:rsidR="009E6AB9" w:rsidRDefault="009E6AB9" w:rsidP="00F85C05">
            <w:pPr>
              <w:jc w:val="right"/>
              <w:rPr>
                <w:noProof/>
              </w:rPr>
            </w:pPr>
            <w:r>
              <w:rPr>
                <w:noProof/>
                <w:lang w:val="ja-JP" w:bidi="ja-JP"/>
              </w:rPr>
              <mc:AlternateContent>
                <mc:Choice Requires="wps">
                  <w:drawing>
                    <wp:inline distT="0" distB="0" distL="0" distR="0" wp14:anchorId="64410812" wp14:editId="4F1809C1">
                      <wp:extent cx="1238250" cy="1489075"/>
                      <wp:effectExtent l="0" t="0" r="0" b="15875"/>
                      <wp:docPr id="23" name="テキスト ボックス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64B2" w14:textId="77777777" w:rsidR="009E6AB9" w:rsidRPr="00BC17D7" w:rsidRDefault="009E6AB9" w:rsidP="009E6AB9">
                                  <w:r w:rsidRPr="00BC17D7">
                                    <w:rPr>
                                      <w:lang w:val="ja-JP" w:bidi="ja-JP"/>
                                    </w:rPr>
                                    <w:t>顧客名</w:t>
                                  </w:r>
                                </w:p>
                                <w:p w14:paraId="34FBEC90" w14:textId="77777777" w:rsidR="009E6AB9" w:rsidRPr="00BC17D7" w:rsidRDefault="009E6AB9" w:rsidP="009E6AB9">
                                  <w:r w:rsidRPr="00BC17D7">
                                    <w:rPr>
                                      <w:lang w:val="ja-JP" w:bidi="ja-JP"/>
                                    </w:rPr>
                                    <w:t>番地</w:t>
                                  </w:r>
                                </w:p>
                                <w:p w14:paraId="3FAF195E" w14:textId="77777777" w:rsidR="009E6AB9" w:rsidRPr="00BC17D7" w:rsidRDefault="009E6AB9" w:rsidP="009E6AB9">
                                  <w:r w:rsidRPr="00BC17D7">
                                    <w:rPr>
                                      <w:lang w:val="ja-JP" w:bidi="ja-JP"/>
                                    </w:rPr>
                                    <w:t>市区町村、都道府県、郵便番号</w:t>
                                  </w:r>
                                </w:p>
                              </w:txbxContent>
                            </wps:txbx>
                            <wps:bodyPr rot="0" vert="vert270" wrap="square" lIns="0" tIns="0" rIns="0" bIns="0" anchor="t" anchorCtr="0" upright="1">
                              <a:noAutofit/>
                            </wps:bodyPr>
                          </wps:wsp>
                        </a:graphicData>
                      </a:graphic>
                    </wp:inline>
                  </w:drawing>
                </mc:Choice>
                <mc:Fallback>
                  <w:pict>
                    <v:shape w14:anchorId="64410812" id="テキスト ボックス 987" o:spid="_x0000_s1031" type="#_x0000_t202" style="width:97.5pt;height:1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" filled="f" stroked="f">
                      <v:textbox style="layout-flow:vertical;mso-layout-flow-alt:bottom-to-top" inset="0,0,0,0">
                        <w:txbxContent>
                          <w:p w14:paraId="58B864B2" w14:textId="77777777" w:rsidR="009E6AB9" w:rsidRPr="00BC17D7" w:rsidRDefault="009E6AB9" w:rsidP="009E6AB9">
                            <w:r w:rsidRPr="00BC17D7">
                              <w:rPr>
                                <w:lang w:val="ja-JP" w:bidi="ja-JP"/>
                              </w:rPr>
                              <w:t>顧客名</w:t>
                            </w:r>
                          </w:p>
                          <w:p w14:paraId="34FBEC90" w14:textId="77777777" w:rsidR="009E6AB9" w:rsidRPr="00BC17D7" w:rsidRDefault="009E6AB9" w:rsidP="009E6AB9">
                            <w:r w:rsidRPr="00BC17D7">
                              <w:rPr>
                                <w:lang w:val="ja-JP" w:bidi="ja-JP"/>
                              </w:rPr>
                              <w:t>番地</w:t>
                            </w:r>
                          </w:p>
                          <w:p w14:paraId="3FAF195E" w14:textId="77777777" w:rsidR="009E6AB9" w:rsidRPr="00BC17D7" w:rsidRDefault="009E6AB9" w:rsidP="009E6AB9">
                            <w:r w:rsidRPr="00BC17D7">
                              <w:rPr>
                                <w:lang w:val="ja-JP" w:bidi="ja-JP"/>
                              </w:rPr>
                              <w:t>市区町村、都道府県、郵便番号</w:t>
                            </w:r>
                          </w:p>
                        </w:txbxContent>
                      </v:textbox>
                      <w10:anchorlock/>
                    </v:shape>
                  </w:pict>
                </mc:Fallback>
              </mc:AlternateContent>
            </w:r>
          </w:p>
        </w:tc>
        <w:tc>
          <w:tcPr>
            <w:tcW w:w="2197" w:type="dxa"/>
          </w:tcPr>
          <w:p w14:paraId="574E580A" w14:textId="77777777" w:rsidR="009E6AB9" w:rsidRDefault="009E6AB9" w:rsidP="00F85C05">
            <w:pPr>
              <w:rPr>
                <w:noProof/>
              </w:rPr>
            </w:pPr>
          </w:p>
        </w:tc>
        <w:tc>
          <w:tcPr>
            <w:tcW w:w="475" w:type="dxa"/>
            <w:gridSpan w:val="2"/>
            <w:vMerge/>
            <w:shd w:val="clear" w:color="auto" w:fill="auto"/>
          </w:tcPr>
          <w:p w14:paraId="73946746" w14:textId="77777777" w:rsidR="009E6AB9" w:rsidRDefault="009E6AB9" w:rsidP="00F85C05">
            <w:pPr>
              <w:rPr>
                <w:noProof/>
              </w:rPr>
            </w:pPr>
          </w:p>
        </w:tc>
        <w:tc>
          <w:tcPr>
            <w:tcW w:w="9720" w:type="dxa"/>
            <w:gridSpan w:val="2"/>
            <w:vMerge/>
            <w:shd w:val="clear" w:color="auto" w:fill="auto"/>
          </w:tcPr>
          <w:p w14:paraId="1F4ADAFF" w14:textId="77777777" w:rsidR="009E6AB9" w:rsidRDefault="009E6AB9" w:rsidP="00F85C05">
            <w:pPr>
              <w:rPr>
                <w:noProof/>
              </w:rPr>
            </w:pPr>
          </w:p>
        </w:tc>
      </w:tr>
      <w:tr w:rsidR="009E6AB9" w14:paraId="1461A30E" w14:textId="77777777" w:rsidTr="00EE0492">
        <w:trPr>
          <w:gridBefore w:val="1"/>
          <w:wBefore w:w="21" w:type="dxa"/>
          <w:trHeight w:val="4252"/>
        </w:trPr>
        <w:tc>
          <w:tcPr>
            <w:tcW w:w="2400" w:type="dxa"/>
            <w:vAlign w:val="center"/>
          </w:tcPr>
          <w:p w14:paraId="0A3665D8" w14:textId="77777777" w:rsidR="009E6AB9" w:rsidRDefault="009E6AB9" w:rsidP="00F85C05">
            <w:pPr>
              <w:jc w:val="right"/>
              <w:rPr>
                <w:noProof/>
              </w:rPr>
            </w:pPr>
            <w:r>
              <w:rPr>
                <w:noProof/>
                <w:lang w:val="ja-JP" w:bidi="ja-JP"/>
              </w:rPr>
              <mc:AlternateContent>
                <mc:Choice Requires="wps">
                  <w:drawing>
                    <wp:inline distT="0" distB="0" distL="0" distR="0" wp14:anchorId="73188108" wp14:editId="58CB403F">
                      <wp:extent cx="1285875" cy="1770076"/>
                      <wp:effectExtent l="0" t="0" r="9525" b="1905"/>
                      <wp:docPr id="22" name="テキスト ボックス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77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7C8FC" w14:textId="77777777" w:rsidR="009E6AB9" w:rsidRPr="00BC17D7" w:rsidRDefault="009E6AB9" w:rsidP="009E6AB9">
                                  <w:r w:rsidRPr="00BC17D7">
                                    <w:rPr>
                                      <w:lang w:val="ja-JP" w:bidi="ja-JP"/>
                                    </w:rPr>
                                    <w:t>会社名</w:t>
                                  </w:r>
                                </w:p>
                                <w:p w14:paraId="1CE658F2" w14:textId="77777777" w:rsidR="009E6AB9" w:rsidRPr="00BC17D7" w:rsidRDefault="009E6AB9" w:rsidP="009E6AB9">
                                  <w:r w:rsidRPr="00BC17D7">
                                    <w:rPr>
                                      <w:lang w:val="ja-JP" w:bidi="ja-JP"/>
                                    </w:rPr>
                                    <w:t>番地</w:t>
                                  </w:r>
                                </w:p>
                                <w:p w14:paraId="4BEEF6E2" w14:textId="77777777" w:rsidR="009E6AB9" w:rsidRPr="00BC17D7" w:rsidRDefault="009E6AB9" w:rsidP="009E6AB9">
                                  <w:r w:rsidRPr="00BC17D7">
                                    <w:rPr>
                                      <w:lang w:val="ja-JP" w:bidi="ja-JP"/>
                                    </w:rPr>
                                    <w:t>住所</w:t>
                                  </w:r>
                                  <w:r w:rsidRPr="00BC17D7">
                                    <w:rPr>
                                      <w:lang w:val="ja-JP" w:bidi="ja-JP"/>
                                    </w:rPr>
                                    <w:t xml:space="preserve"> 2</w:t>
                                  </w:r>
                                </w:p>
                                <w:p w14:paraId="29821412" w14:textId="77777777" w:rsidR="009E6AB9" w:rsidRPr="00BC17D7" w:rsidRDefault="009E6AB9" w:rsidP="009E6AB9">
                                  <w:r w:rsidRPr="00BC17D7">
                                    <w:rPr>
                                      <w:lang w:val="ja-JP" w:bidi="ja-JP"/>
                                    </w:rPr>
                                    <w:t>市区町村、都道府県、郵便番号</w:t>
                                  </w:r>
                                </w:p>
                              </w:txbxContent>
                            </wps:txbx>
                            <wps:bodyPr rot="0" vert="vert270" wrap="square" lIns="0" tIns="0" rIns="0" bIns="0" anchor="t" anchorCtr="0" upright="1">
                              <a:noAutofit/>
                            </wps:bodyPr>
                          </wps:wsp>
                        </a:graphicData>
                      </a:graphic>
                    </wp:inline>
                  </w:drawing>
                </mc:Choice>
                <mc:Fallback>
                  <w:pict>
                    <v:shape w14:anchorId="73188108" id="テキスト ボックス 984" o:spid="_x0000_s1032" type="#_x0000_t202" style="width:101.25pt;height:1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" filled="f" stroked="f">
                      <v:textbox style="layout-flow:vertical;mso-layout-flow-alt:bottom-to-top" inset="0,0,0,0">
                        <w:txbxContent>
                          <w:p w14:paraId="60F7C8FC" w14:textId="77777777" w:rsidR="009E6AB9" w:rsidRPr="00BC17D7" w:rsidRDefault="009E6AB9" w:rsidP="009E6AB9">
                            <w:r w:rsidRPr="00BC17D7">
                              <w:rPr>
                                <w:lang w:val="ja-JP" w:bidi="ja-JP"/>
                              </w:rPr>
                              <w:t>会社名</w:t>
                            </w:r>
                          </w:p>
                          <w:p w14:paraId="1CE658F2" w14:textId="77777777" w:rsidR="009E6AB9" w:rsidRPr="00BC17D7" w:rsidRDefault="009E6AB9" w:rsidP="009E6AB9">
                            <w:r w:rsidRPr="00BC17D7">
                              <w:rPr>
                                <w:lang w:val="ja-JP" w:bidi="ja-JP"/>
                              </w:rPr>
                              <w:t>番地</w:t>
                            </w:r>
                          </w:p>
                          <w:p w14:paraId="4BEEF6E2" w14:textId="77777777" w:rsidR="009E6AB9" w:rsidRPr="00BC17D7" w:rsidRDefault="009E6AB9" w:rsidP="009E6AB9">
                            <w:r w:rsidRPr="00BC17D7">
                              <w:rPr>
                                <w:lang w:val="ja-JP" w:bidi="ja-JP"/>
                              </w:rPr>
                              <w:t>住所</w:t>
                            </w:r>
                            <w:r w:rsidRPr="00BC17D7">
                              <w:rPr>
                                <w:lang w:val="ja-JP" w:bidi="ja-JP"/>
                              </w:rPr>
                              <w:t xml:space="preserve"> 2</w:t>
                            </w:r>
                          </w:p>
                          <w:p w14:paraId="29821412" w14:textId="77777777" w:rsidR="009E6AB9" w:rsidRPr="00BC17D7" w:rsidRDefault="009E6AB9" w:rsidP="009E6AB9">
                            <w:r w:rsidRPr="00BC17D7">
                              <w:rPr>
                                <w:lang w:val="ja-JP" w:bidi="ja-JP"/>
                              </w:rPr>
                              <w:t>市区町村、都道府県、郵便番号</w:t>
                            </w:r>
                          </w:p>
                        </w:txbxContent>
                      </v:textbox>
                      <w10:anchorlock/>
                    </v:shape>
                  </w:pict>
                </mc:Fallback>
              </mc:AlternateContent>
            </w:r>
          </w:p>
        </w:tc>
        <w:tc>
          <w:tcPr>
            <w:tcW w:w="3018" w:type="dxa"/>
          </w:tcPr>
          <w:p w14:paraId="63EDBBC0" w14:textId="77777777" w:rsidR="009E6AB9" w:rsidRDefault="009E6AB9" w:rsidP="00F85C05">
            <w:pPr>
              <w:rPr>
                <w:noProof/>
              </w:rPr>
            </w:pPr>
          </w:p>
        </w:tc>
        <w:tc>
          <w:tcPr>
            <w:tcW w:w="2197" w:type="dxa"/>
            <w:vAlign w:val="center"/>
          </w:tcPr>
          <w:p w14:paraId="32489C01" w14:textId="77777777" w:rsidR="009E6AB9" w:rsidRDefault="009E6AB9" w:rsidP="00F85C05">
            <w:pPr>
              <w:jc w:val="center"/>
              <w:rPr>
                <w:noProof/>
              </w:rPr>
            </w:pPr>
            <w:r w:rsidRPr="00D57783">
              <w:rPr>
                <w:noProof/>
                <w:color w:val="EDEDED" w:themeColor="accent3" w:themeTint="33"/>
                <w:lang w:val="ja-JP" w:bidi="ja-JP"/>
              </w:rPr>
              <w:drawing>
                <wp:inline distT="0" distB="0" distL="0" distR="0" wp14:anchorId="4045A856" wp14:editId="4DCC0B25">
                  <wp:extent cx="1213312" cy="527050"/>
                  <wp:effectExtent l="0" t="0" r="6350" b="6350"/>
                  <wp:docPr id="981" name="グラフィック 981" descr="ロゴのプレースホルダー"/>
                  <wp:cNvGraphicFramePr/>
                  <a:graphic xmlns:a="http://schemas.openxmlformats.org/drawingml/2006/main">
                    <a:graphicData uri="http://schemas.openxmlformats.org/drawingml/2006/picture">
                      <pic:pic xmlns:pic="http://schemas.openxmlformats.org/drawingml/2006/picture">
                        <pic:nvPicPr>
                          <pic:cNvPr id="1" name="グラフィック 1"/>
                          <pic:cNvPicPr/>
                        </pic:nvPicPr>
                        <pic:blipFill>
                          <a:blip r:embed="rId6" cstate="print">
                            <a:alphaModFix amt="70000"/>
                            <a:extLst>
                              <a:ext uri="{28A0092B-C50C-407E-A947-70E740481C1C}">
                                <a14:useLocalDpi xmlns:a14="http://schemas.microsoft.com/office/drawing/2010/main" val="0"/>
                              </a:ext>
                            </a:extLst>
                          </a:blip>
                          <a:stretch>
                            <a:fillRect/>
                          </a:stretch>
                        </pic:blipFill>
                        <pic:spPr>
                          <a:xfrm rot="16200000">
                            <a:off x="0" y="0"/>
                            <a:ext cx="1213312" cy="527050"/>
                          </a:xfrm>
                          <a:prstGeom prst="rect">
                            <a:avLst/>
                          </a:prstGeom>
                        </pic:spPr>
                      </pic:pic>
                    </a:graphicData>
                  </a:graphic>
                </wp:inline>
              </w:drawing>
            </w:r>
          </w:p>
        </w:tc>
        <w:tc>
          <w:tcPr>
            <w:tcW w:w="475" w:type="dxa"/>
            <w:gridSpan w:val="2"/>
            <w:shd w:val="clear" w:color="auto" w:fill="auto"/>
          </w:tcPr>
          <w:p w14:paraId="26959161" w14:textId="77777777" w:rsidR="009E6AB9" w:rsidRDefault="009E6AB9" w:rsidP="00F85C05">
            <w:pPr>
              <w:rPr>
                <w:noProof/>
              </w:rPr>
            </w:pPr>
          </w:p>
        </w:tc>
        <w:tc>
          <w:tcPr>
            <w:tcW w:w="4050" w:type="dxa"/>
            <w:shd w:val="clear" w:color="auto" w:fill="auto"/>
            <w:vAlign w:val="bottom"/>
          </w:tcPr>
          <w:p w14:paraId="52F706DC" w14:textId="77777777" w:rsidR="009E6AB9" w:rsidRDefault="009E6AB9" w:rsidP="00EE0492">
            <w:pPr>
              <w:jc w:val="both"/>
              <w:rPr>
                <w:noProof/>
              </w:rPr>
            </w:pPr>
            <w:r>
              <w:rPr>
                <w:noProof/>
                <w:lang w:val="ja-JP" w:bidi="ja-JP"/>
              </w:rPr>
              <mc:AlternateContent>
                <mc:Choice Requires="wpg">
                  <w:drawing>
                    <wp:inline distT="0" distB="0" distL="0" distR="0" wp14:anchorId="7DE64E31" wp14:editId="4A0CCC6F">
                      <wp:extent cx="1936750" cy="2705100"/>
                      <wp:effectExtent l="0" t="0" r="6350" b="0"/>
                      <wp:docPr id="194" name="グループ 194" descr="テキスト付きのグラフィック リボン"/>
                      <wp:cNvGraphicFramePr/>
                      <a:graphic xmlns:a="http://schemas.openxmlformats.org/drawingml/2006/main">
                        <a:graphicData uri="http://schemas.microsoft.com/office/word/2010/wordprocessingGroup">
                          <wpg:wgp>
                            <wpg:cNvGrpSpPr/>
                            <wpg:grpSpPr>
                              <a:xfrm>
                                <a:off x="0" y="0"/>
                                <a:ext cx="1936750" cy="2705100"/>
                                <a:chOff x="0" y="-76200"/>
                                <a:chExt cx="1936750" cy="2741295"/>
                              </a:xfrm>
                            </wpg:grpSpPr>
                            <wps:wsp>
                              <wps:cNvPr id="192" name="長方形 192"/>
                              <wps:cNvSpPr/>
                              <wps:spPr>
                                <a:xfrm>
                                  <a:off x="0" y="-76200"/>
                                  <a:ext cx="1936750" cy="2741295"/>
                                </a:xfrm>
                                <a:custGeom>
                                  <a:avLst/>
                                  <a:gdLst>
                                    <a:gd name="connsiteX0" fmla="*/ 0 w 1936750"/>
                                    <a:gd name="connsiteY0" fmla="*/ 0 h 2185035"/>
                                    <a:gd name="connsiteX1" fmla="*/ 1936750 w 1936750"/>
                                    <a:gd name="connsiteY1" fmla="*/ 0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627682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26765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04216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1655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1673148 h 2185035"/>
                                    <a:gd name="connsiteX4" fmla="*/ 0 w 1936750"/>
                                    <a:gd name="connsiteY4" fmla="*/ 0 h 2185035"/>
                                    <a:gd name="connsiteX0" fmla="*/ 0 w 1936750"/>
                                    <a:gd name="connsiteY0" fmla="*/ 0 h 1673148"/>
                                    <a:gd name="connsiteX1" fmla="*/ 1936750 w 1936750"/>
                                    <a:gd name="connsiteY1" fmla="*/ 275704 h 1673148"/>
                                    <a:gd name="connsiteX2" fmla="*/ 1936750 w 1936750"/>
                                    <a:gd name="connsiteY2" fmla="*/ 1673148 h 1673148"/>
                                    <a:gd name="connsiteX3" fmla="*/ 0 w 1936750"/>
                                    <a:gd name="connsiteY3" fmla="*/ 1673148 h 1673148"/>
                                    <a:gd name="connsiteX4" fmla="*/ 0 w 1936750"/>
                                    <a:gd name="connsiteY4" fmla="*/ 0 h 1673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6750" h="1673148">
                                      <a:moveTo>
                                        <a:pt x="0" y="0"/>
                                      </a:moveTo>
                                      <a:lnTo>
                                        <a:pt x="1936750" y="275704"/>
                                      </a:lnTo>
                                      <a:lnTo>
                                        <a:pt x="1936750" y="1673148"/>
                                      </a:lnTo>
                                      <a:lnTo>
                                        <a:pt x="0" y="1673148"/>
                                      </a:lnTo>
                                      <a:lnTo>
                                        <a:pt x="0" y="0"/>
                                      </a:lnTo>
                                      <a:close/>
                                    </a:path>
                                  </a:pathLst>
                                </a:cu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テキスト ボックス 835"/>
                              <wps:cNvSpPr txBox="1">
                                <a:spLocks noChangeArrowheads="1"/>
                              </wps:cNvSpPr>
                              <wps:spPr bwMode="auto">
                                <a:xfrm>
                                  <a:off x="247650" y="1069384"/>
                                  <a:ext cx="1443323" cy="426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5CD4" w14:textId="77777777" w:rsidR="009E6AB9" w:rsidRPr="007C3C42" w:rsidRDefault="009E6AB9" w:rsidP="009E6AB9">
                                    <w:pPr>
                                      <w:pStyle w:val="4"/>
                                      <w:jc w:val="left"/>
                                      <w:rPr>
                                        <w:b/>
                                        <w:color w:val="FFFFFF" w:themeColor="background1"/>
                                        <w:sz w:val="32"/>
                                      </w:rPr>
                                    </w:pPr>
                                    <w:r w:rsidRPr="007C3C42">
                                      <w:rPr>
                                        <w:b/>
                                        <w:color w:val="FFFFFF" w:themeColor="background1"/>
                                        <w:lang w:val="ja-JP" w:bidi="ja-JP"/>
                                      </w:rPr>
                                      <w:t>秋</w:t>
                                    </w:r>
                                    <w:r w:rsidRPr="007C3C42">
                                      <w:rPr>
                                        <w:b/>
                                        <w:color w:val="FFFFFF" w:themeColor="background1"/>
                                        <w:lang w:val="ja-JP" w:bidi="ja-JP"/>
                                      </w:rPr>
                                      <w:t>/</w:t>
                                    </w:r>
                                    <w:r w:rsidRPr="007C3C42">
                                      <w:rPr>
                                        <w:b/>
                                        <w:color w:val="FFFFFF" w:themeColor="background1"/>
                                        <w:lang w:val="ja-JP" w:bidi="ja-JP"/>
                                      </w:rPr>
                                      <w:t>冬のエディション</w:t>
                                    </w:r>
                                  </w:p>
                                </w:txbxContent>
                              </wps:txbx>
                              <wps:bodyPr rot="0" vert="horz" wrap="square" lIns="0" tIns="0" rIns="0" bIns="0" anchor="t" anchorCtr="0" upright="1">
                                <a:noAutofit/>
                              </wps:bodyPr>
                            </wps:wsp>
                            <wps:wsp>
                              <wps:cNvPr id="193" name="テキスト ボックス 835"/>
                              <wps:cNvSpPr txBox="1">
                                <a:spLocks noChangeArrowheads="1"/>
                              </wps:cNvSpPr>
                              <wps:spPr bwMode="auto">
                                <a:xfrm>
                                  <a:off x="247650" y="1638074"/>
                                  <a:ext cx="1115695" cy="365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273B" w14:textId="77777777" w:rsidR="009E6AB9" w:rsidRPr="00EE0492" w:rsidRDefault="009E6AB9" w:rsidP="009E6AB9">
                                    <w:pPr>
                                      <w:pStyle w:val="5"/>
                                      <w:rPr>
                                        <w:rFonts w:ascii="Meiryo UI" w:hAnsi="Meiryo UI"/>
                                        <w:color w:val="FFFFFF" w:themeColor="background1"/>
                                      </w:rPr>
                                    </w:pPr>
                                    <w:r w:rsidRPr="00EE0492">
                                      <w:rPr>
                                        <w:rFonts w:ascii="Meiryo UI" w:hAnsi="Meiryo UI"/>
                                        <w:color w:val="FFFFFF" w:themeColor="background1"/>
                                        <w:lang w:val="ja-JP" w:bidi="ja-JP"/>
                                      </w:rPr>
                                      <w:t>2017 年</w:t>
                                    </w:r>
                                  </w:p>
                                </w:txbxContent>
                              </wps:txbx>
                              <wps:bodyPr rot="0" vert="horz" wrap="square" lIns="0" tIns="0" rIns="0" bIns="0" anchor="t" anchorCtr="0" upright="1">
                                <a:noAutofit/>
                              </wps:bodyPr>
                            </wps:wsp>
                          </wpg:wgp>
                        </a:graphicData>
                      </a:graphic>
                    </wp:inline>
                  </w:drawing>
                </mc:Choice>
                <mc:Fallback>
                  <w:pict>
                    <v:group w14:anchorId="7DE64E31" id="グループ 194" o:spid="_x0000_s1033" alt="テキスト付きのグラフィック リボン" style="width:152.5pt;height:213pt;mso-position-horizontal-relative:char;mso-position-vertical-relative:line" coordorigin=",-762" coordsize="19367,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">
                      <v:shape id="長方形 192" o:spid="_x0000_s1034" style="position:absolute;top:-762;width:19367;height:27412;visibility:visible;mso-wrap-style:square;v-text-anchor:middle" coordsize="1936750,16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" path="m,l1936750,275704r,1397444l,1673148,,xe" fillcolor="#7b7b7b [2406]" stroked="f">
                        <v:path arrowok="t" o:connecttype="custom" o:connectlocs="0,0;1936750,451715;1936750,2741295;0,2741295;0,0" o:connectangles="0,0,0,0,0"/>
                      </v:shape>
                      <v:shape id="テキスト ボックス 835" o:spid="_x0000_s1035" type="#_x0000_t202" style="position:absolute;left:2476;top:10693;width:14433;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46195CD4" w14:textId="77777777" w:rsidR="009E6AB9" w:rsidRPr="007C3C42" w:rsidRDefault="009E6AB9" w:rsidP="009E6AB9">
                              <w:pPr>
                                <w:pStyle w:val="4"/>
                                <w:jc w:val="left"/>
                                <w:rPr>
                                  <w:b/>
                                  <w:color w:val="FFFFFF" w:themeColor="background1"/>
                                  <w:sz w:val="32"/>
                                </w:rPr>
                              </w:pPr>
                              <w:r w:rsidRPr="007C3C42">
                                <w:rPr>
                                  <w:b/>
                                  <w:color w:val="FFFFFF" w:themeColor="background1"/>
                                  <w:lang w:val="ja-JP" w:bidi="ja-JP"/>
                                </w:rPr>
                                <w:t>秋</w:t>
                              </w:r>
                              <w:r w:rsidRPr="007C3C42">
                                <w:rPr>
                                  <w:b/>
                                  <w:color w:val="FFFFFF" w:themeColor="background1"/>
                                  <w:lang w:val="ja-JP" w:bidi="ja-JP"/>
                                </w:rPr>
                                <w:t>/</w:t>
                              </w:r>
                              <w:r w:rsidRPr="007C3C42">
                                <w:rPr>
                                  <w:b/>
                                  <w:color w:val="FFFFFF" w:themeColor="background1"/>
                                  <w:lang w:val="ja-JP" w:bidi="ja-JP"/>
                                </w:rPr>
                                <w:t>冬のエディション</w:t>
                              </w:r>
                            </w:p>
                          </w:txbxContent>
                        </v:textbox>
                      </v:shape>
                      <v:shape id="テキスト ボックス 835" o:spid="_x0000_s1036" type="#_x0000_t202" style="position:absolute;left:2476;top:16380;width:11157;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347273B" w14:textId="77777777" w:rsidR="009E6AB9" w:rsidRPr="00EE0492" w:rsidRDefault="009E6AB9" w:rsidP="009E6AB9">
                              <w:pPr>
                                <w:pStyle w:val="5"/>
                                <w:rPr>
                                  <w:rFonts w:ascii="Meiryo UI" w:hAnsi="Meiryo UI"/>
                                  <w:color w:val="FFFFFF" w:themeColor="background1"/>
                                </w:rPr>
                              </w:pPr>
                              <w:r w:rsidRPr="00EE0492">
                                <w:rPr>
                                  <w:rFonts w:ascii="Meiryo UI" w:hAnsi="Meiryo UI"/>
                                  <w:color w:val="FFFFFF" w:themeColor="background1"/>
                                  <w:lang w:val="ja-JP" w:bidi="ja-JP"/>
                                </w:rPr>
                                <w:t>2017 年</w:t>
                              </w:r>
                            </w:p>
                          </w:txbxContent>
                        </v:textbox>
                      </v:shape>
                      <w10:anchorlock/>
                    </v:group>
                  </w:pict>
                </mc:Fallback>
              </mc:AlternateContent>
            </w:r>
          </w:p>
        </w:tc>
        <w:tc>
          <w:tcPr>
            <w:tcW w:w="5670" w:type="dxa"/>
            <w:shd w:val="clear" w:color="auto" w:fill="auto"/>
          </w:tcPr>
          <w:p w14:paraId="69CF10D8" w14:textId="77777777" w:rsidR="009E6AB9" w:rsidRDefault="009E6AB9" w:rsidP="00F85C05">
            <w:pPr>
              <w:spacing w:before="240"/>
              <w:rPr>
                <w:noProof/>
              </w:rPr>
            </w:pPr>
            <w:r>
              <w:rPr>
                <w:noProof/>
                <w:lang w:val="ja-JP" w:bidi="ja-JP"/>
              </w:rPr>
              <mc:AlternateContent>
                <mc:Choice Requires="wps">
                  <w:drawing>
                    <wp:inline distT="0" distB="0" distL="0" distR="0" wp14:anchorId="06D3B19B" wp14:editId="025128BB">
                      <wp:extent cx="2030278" cy="759417"/>
                      <wp:effectExtent l="0" t="0" r="8255" b="5080"/>
                      <wp:docPr id="980"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78" cy="75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38EC" w14:textId="77777777" w:rsidR="009E6AB9" w:rsidRPr="009063CD" w:rsidRDefault="009E6AB9" w:rsidP="009063CD">
                                  <w:pPr>
                                    <w:pStyle w:val="5"/>
                                    <w:spacing w:before="240"/>
                                    <w:rPr>
                                      <w:color w:val="44546A" w:themeColor="text2"/>
                                    </w:rPr>
                                  </w:pPr>
                                  <w:r w:rsidRPr="009063CD">
                                    <w:rPr>
                                      <w:color w:val="44546A" w:themeColor="text2"/>
                                      <w:lang w:val="ja-JP" w:bidi="ja-JP"/>
                                    </w:rPr>
                                    <w:t>サイドバーの見出し</w:t>
                                  </w:r>
                                </w:p>
                                <w:p w14:paraId="23598D1A" w14:textId="77777777" w:rsidR="009E6AB9" w:rsidRPr="000D33D6" w:rsidRDefault="009E6AB9" w:rsidP="009E6AB9">
                                  <w:pPr>
                                    <w:pStyle w:val="2"/>
                                    <w:spacing w:beforeLines="280" w:before="672"/>
                                    <w:rPr>
                                      <w:b/>
                                      <w:color w:val="44546A" w:themeColor="text2"/>
                                      <w:sz w:val="32"/>
                                    </w:rPr>
                                  </w:pPr>
                                </w:p>
                              </w:txbxContent>
                            </wps:txbx>
                            <wps:bodyPr rot="0" vert="horz" wrap="square" lIns="0" tIns="0" rIns="0" bIns="0" anchor="t" anchorCtr="0" upright="1">
                              <a:noAutofit/>
                            </wps:bodyPr>
                          </wps:wsp>
                        </a:graphicData>
                      </a:graphic>
                    </wp:inline>
                  </w:drawing>
                </mc:Choice>
                <mc:Fallback>
                  <w:pict>
                    <v:shape w14:anchorId="06D3B19B" id="テキスト ボックス 727" o:spid="_x0000_s1037" type="#_x0000_t202" style="width:159.85pt;height: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" filled="f" stroked="f">
                      <v:textbox inset="0,0,0,0">
                        <w:txbxContent>
                          <w:p w14:paraId="588938EC" w14:textId="77777777" w:rsidR="009E6AB9" w:rsidRPr="009063CD" w:rsidRDefault="009E6AB9" w:rsidP="009063CD">
                            <w:pPr>
                              <w:pStyle w:val="5"/>
                              <w:spacing w:before="240"/>
                              <w:rPr>
                                <w:color w:val="44546A" w:themeColor="text2"/>
                              </w:rPr>
                            </w:pPr>
                            <w:r w:rsidRPr="009063CD">
                              <w:rPr>
                                <w:color w:val="44546A" w:themeColor="text2"/>
                                <w:lang w:val="ja-JP" w:bidi="ja-JP"/>
                              </w:rPr>
                              <w:t>サイドバーの見出し</w:t>
                            </w:r>
                          </w:p>
                          <w:p w14:paraId="23598D1A" w14:textId="77777777" w:rsidR="009E6AB9" w:rsidRPr="000D33D6" w:rsidRDefault="009E6AB9" w:rsidP="009E6AB9">
                            <w:pPr>
                              <w:pStyle w:val="2"/>
                              <w:spacing w:beforeLines="280" w:before="672"/>
                              <w:rPr>
                                <w:b/>
                                <w:color w:val="44546A" w:themeColor="text2"/>
                                <w:sz w:val="32"/>
                              </w:rPr>
                            </w:pPr>
                          </w:p>
                        </w:txbxContent>
                      </v:textbox>
                      <w10:anchorlock/>
                    </v:shape>
                  </w:pict>
                </mc:Fallback>
              </mc:AlternateContent>
            </w:r>
          </w:p>
          <w:p w14:paraId="47C61006" w14:textId="77777777" w:rsidR="009E6AB9" w:rsidRDefault="009E6AB9" w:rsidP="00F85C05">
            <w:pPr>
              <w:rPr>
                <w:noProof/>
              </w:rPr>
            </w:pPr>
            <w:r>
              <w:rPr>
                <w:noProof/>
                <w:lang w:val="ja-JP" w:bidi="ja-JP"/>
              </w:rPr>
              <mc:AlternateContent>
                <mc:Choice Requires="wps">
                  <w:drawing>
                    <wp:inline distT="0" distB="0" distL="0" distR="0" wp14:anchorId="7E9441DB" wp14:editId="18AF6A0C">
                      <wp:extent cx="2112579" cy="1596325"/>
                      <wp:effectExtent l="0" t="0" r="2540" b="4445"/>
                      <wp:docPr id="223" name="テキスト ボックス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579" cy="15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27E6" w14:textId="77777777" w:rsidR="009E6AB9" w:rsidRPr="001319E4" w:rsidRDefault="009E6AB9" w:rsidP="009E6AB9">
                                  <w:pPr>
                                    <w:rPr>
                                      <w:rStyle w:val="a7"/>
                                      <w:color w:val="44546A" w:themeColor="text2"/>
                                      <w:sz w:val="28"/>
                                      <w:szCs w:val="28"/>
                                    </w:rPr>
                                  </w:pPr>
                                  <w:r w:rsidRPr="001319E4">
                                    <w:rPr>
                                      <w:rStyle w:val="a7"/>
                                      <w:color w:val="44546A" w:themeColor="text2"/>
                                      <w:sz w:val="28"/>
                                      <w:szCs w:val="28"/>
                                    </w:rPr>
                                    <w:t>ここに製品またはサービスを一覧表示する</w:t>
                                  </w:r>
                                </w:p>
                                <w:p w14:paraId="4C6A8AC8" w14:textId="77777777" w:rsidR="009E6AB9" w:rsidRPr="001319E4" w:rsidRDefault="009E6AB9" w:rsidP="009E6AB9">
                                  <w:pPr>
                                    <w:rPr>
                                      <w:rStyle w:val="a7"/>
                                      <w:color w:val="44546A" w:themeColor="text2"/>
                                      <w:sz w:val="28"/>
                                      <w:szCs w:val="28"/>
                                    </w:rPr>
                                  </w:pPr>
                                </w:p>
                                <w:p w14:paraId="2E5AE79C" w14:textId="77777777" w:rsidR="009E6AB9" w:rsidRPr="001319E4" w:rsidRDefault="009E6AB9" w:rsidP="009E6AB9">
                                  <w:pPr>
                                    <w:rPr>
                                      <w:rStyle w:val="a7"/>
                                      <w:color w:val="44546A" w:themeColor="text2"/>
                                      <w:sz w:val="28"/>
                                      <w:szCs w:val="28"/>
                                    </w:rPr>
                                  </w:pPr>
                                  <w:r w:rsidRPr="001319E4">
                                    <w:rPr>
                                      <w:rStyle w:val="a7"/>
                                      <w:color w:val="44546A" w:themeColor="text2"/>
                                      <w:sz w:val="28"/>
                                      <w:szCs w:val="28"/>
                                    </w:rPr>
                                    <w:t>ここに製品またはサービスを一覧表示する</w:t>
                                  </w:r>
                                </w:p>
                              </w:txbxContent>
                            </wps:txbx>
                            <wps:bodyPr rot="0" vert="horz" wrap="square" lIns="0" tIns="0" rIns="0" bIns="0" anchor="t" anchorCtr="0" upright="1">
                              <a:noAutofit/>
                            </wps:bodyPr>
                          </wps:wsp>
                        </a:graphicData>
                      </a:graphic>
                    </wp:inline>
                  </w:drawing>
                </mc:Choice>
                <mc:Fallback>
                  <w:pict>
                    <v:shape w14:anchorId="7E9441DB" id="テキスト ボックス 837" o:spid="_x0000_s1038" type="#_x0000_t202" style="width:166.35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" filled="f" stroked="f">
                      <v:textbox inset="0,0,0,0">
                        <w:txbxContent>
                          <w:p w14:paraId="7CBF27E6" w14:textId="77777777" w:rsidR="009E6AB9" w:rsidRPr="001319E4" w:rsidRDefault="009E6AB9" w:rsidP="009E6AB9">
                            <w:pPr>
                              <w:rPr>
                                <w:rStyle w:val="a7"/>
                                <w:color w:val="44546A" w:themeColor="text2"/>
                                <w:sz w:val="28"/>
                                <w:szCs w:val="28"/>
                              </w:rPr>
                            </w:pPr>
                            <w:r w:rsidRPr="001319E4">
                              <w:rPr>
                                <w:rStyle w:val="a7"/>
                                <w:color w:val="44546A" w:themeColor="text2"/>
                                <w:sz w:val="28"/>
                                <w:szCs w:val="28"/>
                              </w:rPr>
                              <w:t>ここに製品またはサービスを一覧表示する</w:t>
                            </w:r>
                          </w:p>
                          <w:p w14:paraId="4C6A8AC8" w14:textId="77777777" w:rsidR="009E6AB9" w:rsidRPr="001319E4" w:rsidRDefault="009E6AB9" w:rsidP="009E6AB9">
                            <w:pPr>
                              <w:rPr>
                                <w:rStyle w:val="a7"/>
                                <w:color w:val="44546A" w:themeColor="text2"/>
                                <w:sz w:val="28"/>
                                <w:szCs w:val="28"/>
                              </w:rPr>
                            </w:pPr>
                          </w:p>
                          <w:p w14:paraId="2E5AE79C" w14:textId="77777777" w:rsidR="009E6AB9" w:rsidRPr="001319E4" w:rsidRDefault="009E6AB9" w:rsidP="009E6AB9">
                            <w:pPr>
                              <w:rPr>
                                <w:rStyle w:val="a7"/>
                                <w:color w:val="44546A" w:themeColor="text2"/>
                                <w:sz w:val="28"/>
                                <w:szCs w:val="28"/>
                              </w:rPr>
                            </w:pPr>
                            <w:r w:rsidRPr="001319E4">
                              <w:rPr>
                                <w:rStyle w:val="a7"/>
                                <w:color w:val="44546A" w:themeColor="text2"/>
                                <w:sz w:val="28"/>
                                <w:szCs w:val="28"/>
                              </w:rPr>
                              <w:t>ここに製品またはサービスを一覧表示する</w:t>
                            </w:r>
                          </w:p>
                        </w:txbxContent>
                      </v:textbox>
                      <w10:anchorlock/>
                    </v:shape>
                  </w:pict>
                </mc:Fallback>
              </mc:AlternateContent>
            </w:r>
          </w:p>
        </w:tc>
      </w:tr>
      <w:tr w:rsidR="009E6AB9" w14:paraId="545A6207" w14:textId="77777777" w:rsidTr="00B64D46">
        <w:tblPrEx>
          <w:tblCellMar>
            <w:left w:w="108" w:type="dxa"/>
            <w:right w:w="108" w:type="dxa"/>
          </w:tblCellMar>
        </w:tblPrEx>
        <w:trPr>
          <w:trHeight w:val="814"/>
        </w:trPr>
        <w:tc>
          <w:tcPr>
            <w:tcW w:w="17831" w:type="dxa"/>
            <w:gridSpan w:val="8"/>
            <w:shd w:val="clear" w:color="auto" w:fill="FFC000" w:themeFill="accent4"/>
          </w:tcPr>
          <w:p w14:paraId="00B900A5" w14:textId="77777777" w:rsidR="009E6AB9" w:rsidRDefault="009E6AB9" w:rsidP="00F85C05">
            <w:r>
              <w:rPr>
                <w:noProof/>
                <w:lang w:val="ja-JP" w:bidi="ja-JP"/>
              </w:rPr>
              <w:lastRenderedPageBreak/>
              <mc:AlternateContent>
                <mc:Choice Requires="wpg">
                  <w:drawing>
                    <wp:anchor distT="0" distB="0" distL="114300" distR="114300" simplePos="0" relativeHeight="251658240" behindDoc="0" locked="0" layoutInCell="1" allowOverlap="1" wp14:anchorId="1C83FFBD" wp14:editId="04FE9AA7">
                      <wp:simplePos x="0" y="0"/>
                      <wp:positionH relativeFrom="column">
                        <wp:posOffset>-61595</wp:posOffset>
                      </wp:positionH>
                      <wp:positionV relativeFrom="paragraph">
                        <wp:posOffset>142875</wp:posOffset>
                      </wp:positionV>
                      <wp:extent cx="10706100" cy="666115"/>
                      <wp:effectExtent l="0" t="0" r="0" b="635"/>
                      <wp:wrapNone/>
                      <wp:docPr id="1047" name="グループ 1047" descr="ヘッダー"/>
                      <wp:cNvGraphicFramePr/>
                      <a:graphic xmlns:a="http://schemas.openxmlformats.org/drawingml/2006/main">
                        <a:graphicData uri="http://schemas.microsoft.com/office/word/2010/wordprocessingGroup">
                          <wpg:wgp>
                            <wpg:cNvGrpSpPr/>
                            <wpg:grpSpPr>
                              <a:xfrm>
                                <a:off x="0" y="0"/>
                                <a:ext cx="10706100" cy="666115"/>
                                <a:chOff x="0" y="0"/>
                                <a:chExt cx="10073758" cy="666115"/>
                              </a:xfrm>
                            </wpg:grpSpPr>
                            <wps:wsp>
                              <wps:cNvPr id="13" name="テキスト ボックス 990"/>
                              <wps:cNvSpPr txBox="1">
                                <a:spLocks noChangeArrowheads="1"/>
                              </wps:cNvSpPr>
                              <wps:spPr bwMode="auto">
                                <a:xfrm>
                                  <a:off x="1968238" y="92990"/>
                                  <a:ext cx="2145511" cy="26896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2265" w14:textId="14BFDF17"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wps:txbx>
                              <wps:bodyPr rot="0" vert="horz" wrap="square" lIns="0" tIns="0" rIns="0" bIns="0" anchor="t" anchorCtr="0" upright="1">
                                <a:noAutofit/>
                              </wps:bodyPr>
                            </wps:wsp>
                            <wpg:grpSp>
                              <wpg:cNvPr id="211" name="グループ 211" descr="ページ番号のグラフィック"/>
                              <wpg:cNvGrpSpPr/>
                              <wpg:grpSpPr>
                                <a:xfrm>
                                  <a:off x="0" y="0"/>
                                  <a:ext cx="1875155" cy="666115"/>
                                  <a:chOff x="0" y="-1"/>
                                  <a:chExt cx="1875295" cy="666427"/>
                                </a:xfrm>
                              </wpg:grpSpPr>
                              <wps:wsp>
                                <wps:cNvPr id="206" name="長方形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テキスト ボックス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2FC9" w14:textId="77777777" w:rsidR="009E6AB9" w:rsidRPr="00FD321E" w:rsidRDefault="00DB4F0B" w:rsidP="009E6AB9">
                                      <w:pPr>
                                        <w:pStyle w:val="a5"/>
                                        <w:jc w:val="left"/>
                                        <w:rPr>
                                          <w:rStyle w:val="a7"/>
                                          <w:rFonts w:ascii="Meiryo UI" w:hAnsi="Meiryo UI"/>
                                          <w:color w:val="FFFFFF" w:themeColor="background1"/>
                                        </w:rPr>
                                      </w:pPr>
                                      <w:r w:rsidRPr="00FD321E">
                                        <w:rPr>
                                          <w:rStyle w:val="a7"/>
                                          <w:rFonts w:ascii="Meiryo UI" w:hAnsi="Meiryo UI"/>
                                          <w:color w:val="FFFFFF" w:themeColor="background1"/>
                                          <w:lang w:val="ja-JP" w:bidi="ja-JP"/>
                                        </w:rPr>
                                        <w:t>ページ 2</w:t>
                                      </w:r>
                                    </w:p>
                                  </w:txbxContent>
                                </wps:txbx>
                                <wps:bodyPr rot="0" vert="horz" wrap="square" lIns="0" tIns="0" rIns="0" bIns="0" anchor="t" anchorCtr="0" upright="1">
                                  <a:noAutofit/>
                                </wps:bodyPr>
                              </wps:wsp>
                            </wpg:grpSp>
                            <wpg:grpSp>
                              <wpg:cNvPr id="213" name="グループ 213" descr="ページ番号のグラフィック"/>
                              <wpg:cNvGrpSpPr/>
                              <wpg:grpSpPr>
                                <a:xfrm>
                                  <a:off x="8198603" y="0"/>
                                  <a:ext cx="1875155" cy="666115"/>
                                  <a:chOff x="0" y="-1"/>
                                  <a:chExt cx="1875295" cy="666427"/>
                                </a:xfrm>
                              </wpg:grpSpPr>
                              <wps:wsp>
                                <wps:cNvPr id="214" name="長方形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テキスト ボックス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4E49" w14:textId="77777777" w:rsidR="009E6AB9" w:rsidRPr="00FD321E" w:rsidRDefault="009E6AB9" w:rsidP="009E6AB9">
                                      <w:pPr>
                                        <w:pStyle w:val="a5"/>
                                        <w:rPr>
                                          <w:rFonts w:ascii="Meiryo UI" w:hAnsi="Meiryo UI"/>
                                          <w:b/>
                                          <w:color w:val="FFFFFF" w:themeColor="background1"/>
                                        </w:rPr>
                                      </w:pPr>
                                      <w:r w:rsidRPr="00FD321E">
                                        <w:rPr>
                                          <w:rFonts w:ascii="Meiryo UI" w:hAnsi="Meiryo UI"/>
                                          <w:b/>
                                          <w:color w:val="FFFFFF" w:themeColor="background1"/>
                                          <w:lang w:val="ja-JP" w:bidi="ja-JP"/>
                                        </w:rPr>
                                        <w:t>ページ 7</w:t>
                                      </w:r>
                                    </w:p>
                                  </w:txbxContent>
                                </wps:txbx>
                                <wps:bodyPr rot="0" vert="horz" wrap="square" lIns="0" tIns="0" rIns="0" bIns="0" anchor="t" anchorCtr="0" upright="1">
                                  <a:noAutofit/>
                                </wps:bodyPr>
                              </wps:wsp>
                            </wpg:grpSp>
                            <wps:wsp>
                              <wps:cNvPr id="216" name="テキスト ボックス 990"/>
                              <wps:cNvSpPr txBox="1">
                                <a:spLocks noChangeArrowheads="1"/>
                              </wps:cNvSpPr>
                              <wps:spPr bwMode="auto">
                                <a:xfrm>
                                  <a:off x="6261169" y="92990"/>
                                  <a:ext cx="1438910" cy="23086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C8DFA" w14:textId="77777777" w:rsidR="009E6AB9" w:rsidRPr="00F5311D" w:rsidRDefault="009E6AB9" w:rsidP="009E6AB9">
                                    <w:pPr>
                                      <w:rPr>
                                        <w:color w:val="FFFFFF" w:themeColor="background1"/>
                                      </w:rPr>
                                    </w:pPr>
                                    <w:r>
                                      <w:rPr>
                                        <w:color w:val="FFFFFF" w:themeColor="background1"/>
                                        <w:lang w:val="ja-JP" w:bidi="ja-JP"/>
                                      </w:rPr>
                                      <w:t>ここに会社名を記入</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C83FFBD" id="グループ 1047" o:spid="_x0000_s1039" alt="ヘッダー" style="position:absolute;margin-left:-4.85pt;margin-top:11.25pt;width:843pt;height:52.45pt;z-index:251658240;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">
                      <v:shape id="テキスト ボックス 990" o:spid="_x0000_s1040" type="#_x0000_t202" style="position:absolute;left:19682;top:929;width:21455;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" filled="f" fillcolor="#f60" stroked="f">
                        <v:textbox inset="0,0,0,0">
                          <w:txbxContent>
                            <w:p w14:paraId="30322265" w14:textId="14BFDF17"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v:textbox>
                      </v:shape>
                      <v:group id="グループ 211" o:spid="_x0000_s1041" alt="ページ番号のグラフィック"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長方形 206" o:spid="_x0000_s1042"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テキスト ボックス 990" o:spid="_x0000_s1043"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" filled="f" fillcolor="#f60" stroked="f">
                          <v:textbox inset="0,0,0,0">
                            <w:txbxContent>
                              <w:p w14:paraId="54472FC9" w14:textId="77777777" w:rsidR="009E6AB9" w:rsidRPr="00FD321E" w:rsidRDefault="00DB4F0B" w:rsidP="009E6AB9">
                                <w:pPr>
                                  <w:pStyle w:val="a5"/>
                                  <w:jc w:val="left"/>
                                  <w:rPr>
                                    <w:rStyle w:val="a7"/>
                                    <w:rFonts w:ascii="Meiryo UI" w:hAnsi="Meiryo UI"/>
                                    <w:color w:val="FFFFFF" w:themeColor="background1"/>
                                  </w:rPr>
                                </w:pPr>
                                <w:r w:rsidRPr="00FD321E">
                                  <w:rPr>
                                    <w:rStyle w:val="a7"/>
                                    <w:rFonts w:ascii="Meiryo UI" w:hAnsi="Meiryo UI"/>
                                    <w:color w:val="FFFFFF" w:themeColor="background1"/>
                                    <w:lang w:val="ja-JP" w:bidi="ja-JP"/>
                                  </w:rPr>
                                  <w:t>ページ 2</w:t>
                                </w:r>
                              </w:p>
                            </w:txbxContent>
                          </v:textbox>
                        </v:shape>
                      </v:group>
                      <v:group id="グループ 213" o:spid="_x0000_s1044" alt="ページ番号のグラフィック"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長方形 206" o:spid="_x0000_s1045"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" path="m,l1626870,,1355106,464820,,464820,,xe" fillcolor="#7b7b7b [2406]" stroked="f" strokeweight="1pt">
                          <v:stroke joinstyle="miter"/>
                          <v:path arrowok="t" o:connecttype="custom" o:connectlocs="0,0;1875295,0;1562032,666427;0,666427;0,0" o:connectangles="0,0,0,0,0"/>
                        </v:shape>
                        <v:shape id="テキスト ボックス 990" o:spid="_x0000_s1046"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" filled="f" fillcolor="#f60" stroked="f">
                          <v:textbox inset="0,0,0,0">
                            <w:txbxContent>
                              <w:p w14:paraId="24B24E49" w14:textId="77777777" w:rsidR="009E6AB9" w:rsidRPr="00FD321E" w:rsidRDefault="009E6AB9" w:rsidP="009E6AB9">
                                <w:pPr>
                                  <w:pStyle w:val="a5"/>
                                  <w:rPr>
                                    <w:rFonts w:ascii="Meiryo UI" w:hAnsi="Meiryo UI"/>
                                    <w:b/>
                                    <w:color w:val="FFFFFF" w:themeColor="background1"/>
                                  </w:rPr>
                                </w:pPr>
                                <w:r w:rsidRPr="00FD321E">
                                  <w:rPr>
                                    <w:rFonts w:ascii="Meiryo UI" w:hAnsi="Meiryo UI"/>
                                    <w:b/>
                                    <w:color w:val="FFFFFF" w:themeColor="background1"/>
                                    <w:lang w:val="ja-JP" w:bidi="ja-JP"/>
                                  </w:rPr>
                                  <w:t>ページ 7</w:t>
                                </w:r>
                              </w:p>
                            </w:txbxContent>
                          </v:textbox>
                        </v:shape>
                      </v:group>
                      <v:shape id="テキスト ボックス 990" o:spid="_x0000_s1047" type="#_x0000_t202" style="position:absolute;left:62611;top:929;width:1438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" filled="f" fillcolor="#f60" stroked="f">
                        <v:textbox inset="0,0,0,0">
                          <w:txbxContent>
                            <w:p w14:paraId="1EAC8DFA" w14:textId="77777777" w:rsidR="009E6AB9" w:rsidRPr="00F5311D" w:rsidRDefault="009E6AB9" w:rsidP="009E6AB9">
                              <w:pPr>
                                <w:rPr>
                                  <w:color w:val="FFFFFF" w:themeColor="background1"/>
                                </w:rPr>
                              </w:pPr>
                              <w:r>
                                <w:rPr>
                                  <w:color w:val="FFFFFF" w:themeColor="background1"/>
                                  <w:lang w:val="ja-JP" w:bidi="ja-JP"/>
                                </w:rPr>
                                <w:t>ここに会社名を記入</w:t>
                              </w:r>
                            </w:p>
                          </w:txbxContent>
                        </v:textbox>
                      </v:shape>
                    </v:group>
                  </w:pict>
                </mc:Fallback>
              </mc:AlternateContent>
            </w:r>
          </w:p>
        </w:tc>
      </w:tr>
      <w:tr w:rsidR="009E6AB9" w14:paraId="13A2A0F9" w14:textId="77777777" w:rsidTr="00B64D46">
        <w:tblPrEx>
          <w:tblCellMar>
            <w:left w:w="108" w:type="dxa"/>
            <w:right w:w="108" w:type="dxa"/>
          </w:tblCellMar>
        </w:tblPrEx>
        <w:trPr>
          <w:trHeight w:val="676"/>
        </w:trPr>
        <w:tc>
          <w:tcPr>
            <w:tcW w:w="17831" w:type="dxa"/>
            <w:gridSpan w:val="8"/>
          </w:tcPr>
          <w:p w14:paraId="2A6F8734" w14:textId="77777777" w:rsidR="009E6AB9" w:rsidRDefault="009E6AB9" w:rsidP="00F85C05"/>
        </w:tc>
      </w:tr>
      <w:tr w:rsidR="009E6AB9" w14:paraId="5EAD4314" w14:textId="77777777" w:rsidTr="00DB4F0B">
        <w:tblPrEx>
          <w:tblCellMar>
            <w:left w:w="108" w:type="dxa"/>
            <w:right w:w="108" w:type="dxa"/>
          </w:tblCellMar>
        </w:tblPrEx>
        <w:trPr>
          <w:trHeight w:val="3312"/>
        </w:trPr>
        <w:tc>
          <w:tcPr>
            <w:tcW w:w="8021" w:type="dxa"/>
            <w:gridSpan w:val="5"/>
            <w:vMerge w:val="restart"/>
          </w:tcPr>
          <w:p w14:paraId="61062415" w14:textId="77777777" w:rsidR="009E6AB9" w:rsidRPr="00744C85" w:rsidRDefault="009E6AB9" w:rsidP="00F85C05">
            <w:pPr>
              <w:spacing w:line="240" w:lineRule="atLeast"/>
              <w:ind w:left="720"/>
              <w:rPr>
                <w:sz w:val="10"/>
                <w:szCs w:val="10"/>
              </w:rPr>
            </w:pPr>
            <w:r>
              <w:rPr>
                <w:noProof/>
                <w:lang w:val="ja-JP" w:bidi="ja-JP"/>
              </w:rPr>
              <mc:AlternateContent>
                <mc:Choice Requires="wps">
                  <w:drawing>
                    <wp:inline distT="0" distB="0" distL="0" distR="0" wp14:anchorId="2BCB66F6" wp14:editId="3539AF1A">
                      <wp:extent cx="2278251" cy="604434"/>
                      <wp:effectExtent l="0" t="0" r="8255" b="5715"/>
                      <wp:docPr id="17" name="テキスト ボックス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51" cy="604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FFCC" w14:textId="77777777" w:rsidR="009E6AB9" w:rsidRDefault="009E6AB9" w:rsidP="009E6AB9">
                                  <w:pPr>
                                    <w:pStyle w:val="3"/>
                                  </w:pPr>
                                  <w:r w:rsidRPr="00744C85">
                                    <w:rPr>
                                      <w:lang w:val="ja-JP" w:bidi="ja-JP"/>
                                    </w:rPr>
                                    <w:t>目次</w:t>
                                  </w:r>
                                </w:p>
                              </w:txbxContent>
                            </wps:txbx>
                            <wps:bodyPr rot="0" vert="horz" wrap="square" lIns="0" tIns="274320" rIns="0" bIns="0" anchor="t" anchorCtr="0" upright="1">
                              <a:noAutofit/>
                            </wps:bodyPr>
                          </wps:wsp>
                        </a:graphicData>
                      </a:graphic>
                    </wp:inline>
                  </w:drawing>
                </mc:Choice>
                <mc:Fallback>
                  <w:pict>
                    <v:shape w14:anchorId="2BCB66F6" id="テキスト ボックス 839" o:spid="_x0000_s1048" type="#_x0000_t202" style="width:179.4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" filled="f" stroked="f">
                      <v:textbox inset="0,21.6pt,0,0">
                        <w:txbxContent>
                          <w:p w14:paraId="1EFDFFCC" w14:textId="77777777" w:rsidR="009E6AB9" w:rsidRDefault="009E6AB9" w:rsidP="009E6AB9">
                            <w:pPr>
                              <w:pStyle w:val="3"/>
                            </w:pPr>
                            <w:r w:rsidRPr="00744C85">
                              <w:rPr>
                                <w:lang w:val="ja-JP" w:bidi="ja-JP"/>
                              </w:rPr>
                              <w:t>目次</w:t>
                            </w:r>
                          </w:p>
                        </w:txbxContent>
                      </v:textbox>
                      <w10:anchorlock/>
                    </v:shape>
                  </w:pict>
                </mc:Fallback>
              </mc:AlternateContent>
            </w:r>
            <w:r>
              <w:rPr>
                <w:noProof/>
                <w:lang w:val="ja-JP" w:bidi="ja-JP"/>
              </w:rPr>
              <mc:AlternateContent>
                <mc:Choice Requires="wps">
                  <w:drawing>
                    <wp:inline distT="0" distB="0" distL="0" distR="0" wp14:anchorId="00FF5A15" wp14:editId="5F2F7EBD">
                      <wp:extent cx="2495227" cy="15499"/>
                      <wp:effectExtent l="19050" t="19050" r="19685" b="22860"/>
                      <wp:docPr id="220" name="直線​​コネクタ 220" descr="下線"/>
                      <wp:cNvGraphicFramePr/>
                      <a:graphic xmlns:a="http://schemas.openxmlformats.org/drawingml/2006/main">
                        <a:graphicData uri="http://schemas.microsoft.com/office/word/2010/wordprocessingShape">
                          <wps:wsp>
                            <wps:cNvCnPr/>
                            <wps:spPr>
                              <a:xfrm>
                                <a:off x="0" y="0"/>
                                <a:ext cx="2495227" cy="15499"/>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B83410" id="直線​​コネクタ 220" o:spid="_x0000_s1026" alt="下線" style="visibility:visible;mso-wrap-style:square;mso-left-percent:-10001;mso-top-percent:-10001;mso-position-horizontal:absolute;mso-position-horizontal-relative:char;mso-position-vertical:absolute;mso-position-vertical-relative:line;mso-left-percent:-10001;mso-top-percent:-10001" from="0,0" to="19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" strokecolor="#a5a5a5 [3206]" strokeweight="2.25pt">
                      <v:stroke joinstyle="miter"/>
                      <w10:anchorlock/>
                    </v:line>
                  </w:pict>
                </mc:Fallback>
              </mc:AlternateContent>
            </w:r>
          </w:p>
          <w:p w14:paraId="43A3193D" w14:textId="77777777" w:rsidR="009E6AB9" w:rsidRDefault="009E6AB9" w:rsidP="00F85C05">
            <w:pPr>
              <w:spacing w:line="240" w:lineRule="atLeast"/>
              <w:ind w:left="720"/>
            </w:pPr>
          </w:p>
          <w:p w14:paraId="630C0A4E" w14:textId="77777777" w:rsidR="009E6AB9" w:rsidRDefault="009E6AB9" w:rsidP="00F85C05">
            <w:pPr>
              <w:spacing w:after="300" w:line="240" w:lineRule="atLeast"/>
              <w:ind w:left="720"/>
            </w:pPr>
            <w:r>
              <w:rPr>
                <w:noProof/>
                <w:lang w:val="ja-JP" w:bidi="ja-JP"/>
              </w:rPr>
              <mc:AlternateContent>
                <mc:Choice Requires="wps">
                  <w:drawing>
                    <wp:inline distT="0" distB="0" distL="0" distR="0" wp14:anchorId="3C1E11D2" wp14:editId="689E7F93">
                      <wp:extent cx="4060556" cy="3425125"/>
                      <wp:effectExtent l="0" t="0" r="16510" b="4445"/>
                      <wp:docPr id="16" name="テキスト ボックス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556" cy="342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51D7"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6E395AAD" w14:textId="77777777" w:rsidR="009E6AB9" w:rsidRPr="009342E6" w:rsidRDefault="009E6AB9" w:rsidP="009E6AB9">
                                  <w:pPr>
                                    <w:pStyle w:val="6"/>
                                    <w:rPr>
                                      <w:color w:val="A5A5A5" w:themeColor="accent3"/>
                                    </w:rPr>
                                  </w:pPr>
                                </w:p>
                                <w:p w14:paraId="29589A2F"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471FC6E1" w14:textId="77777777" w:rsidR="009E6AB9" w:rsidRPr="009342E6" w:rsidRDefault="009E6AB9" w:rsidP="009E6AB9">
                                  <w:pPr>
                                    <w:pStyle w:val="6"/>
                                    <w:rPr>
                                      <w:color w:val="A5A5A5" w:themeColor="accent3"/>
                                    </w:rPr>
                                  </w:pPr>
                                </w:p>
                                <w:p w14:paraId="291D7C5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6B3887FF" w14:textId="77777777" w:rsidR="009E6AB9" w:rsidRPr="009342E6" w:rsidRDefault="009E6AB9" w:rsidP="009E6AB9">
                                  <w:pPr>
                                    <w:pStyle w:val="6"/>
                                    <w:rPr>
                                      <w:color w:val="A5A5A5" w:themeColor="accent3"/>
                                    </w:rPr>
                                  </w:pPr>
                                </w:p>
                                <w:p w14:paraId="72C632C7"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 xml:space="preserve">3 </w:t>
                                  </w:r>
                                </w:p>
                                <w:p w14:paraId="3896E0EC" w14:textId="77777777" w:rsidR="009E6AB9" w:rsidRPr="009342E6" w:rsidRDefault="009E6AB9" w:rsidP="009E6AB9">
                                  <w:pPr>
                                    <w:pStyle w:val="6"/>
                                    <w:rPr>
                                      <w:color w:val="A5A5A5" w:themeColor="accent3"/>
                                    </w:rPr>
                                  </w:pPr>
                                </w:p>
                                <w:p w14:paraId="0F3F957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3</w:t>
                                  </w:r>
                                </w:p>
                                <w:p w14:paraId="155637B3" w14:textId="77777777" w:rsidR="009E6AB9" w:rsidRPr="009342E6" w:rsidRDefault="009E6AB9" w:rsidP="009E6AB9">
                                  <w:pPr>
                                    <w:pStyle w:val="6"/>
                                    <w:rPr>
                                      <w:color w:val="A5A5A5" w:themeColor="accent3"/>
                                    </w:rPr>
                                  </w:pPr>
                                </w:p>
                                <w:p w14:paraId="27A3815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3</w:t>
                                  </w:r>
                                </w:p>
                                <w:p w14:paraId="46A643CB" w14:textId="77777777" w:rsidR="009E6AB9" w:rsidRPr="009342E6" w:rsidRDefault="009E6AB9" w:rsidP="009E6AB9">
                                  <w:pPr>
                                    <w:pStyle w:val="6"/>
                                    <w:rPr>
                                      <w:color w:val="A5A5A5" w:themeColor="accent3"/>
                                    </w:rPr>
                                  </w:pPr>
                                </w:p>
                                <w:p w14:paraId="7383A460"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 xml:space="preserve"> </w:t>
                                  </w:r>
                                  <w:r w:rsidRPr="009342E6">
                                    <w:rPr>
                                      <w:color w:val="A5A5A5" w:themeColor="accent3"/>
                                      <w:lang w:val="ja-JP" w:bidi="ja-JP"/>
                                    </w:rPr>
                                    <w:tab/>
                                  </w:r>
                                  <w:r w:rsidRPr="009342E6">
                                    <w:rPr>
                                      <w:color w:val="A5A5A5" w:themeColor="accent3"/>
                                      <w:lang w:val="ja-JP" w:bidi="ja-JP"/>
                                    </w:rPr>
                                    <w:tab/>
                                    <w:t>4</w:t>
                                  </w:r>
                                </w:p>
                                <w:p w14:paraId="1C45EAB7" w14:textId="77777777" w:rsidR="009E6AB9" w:rsidRPr="009342E6" w:rsidRDefault="009E6AB9" w:rsidP="009E6AB9">
                                  <w:pPr>
                                    <w:pStyle w:val="6"/>
                                    <w:rPr>
                                      <w:color w:val="A5A5A5" w:themeColor="accent3"/>
                                    </w:rPr>
                                  </w:pPr>
                                </w:p>
                                <w:p w14:paraId="414A416D"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4</w:t>
                                  </w:r>
                                </w:p>
                                <w:p w14:paraId="58BCCF5C" w14:textId="77777777" w:rsidR="009E6AB9" w:rsidRPr="009342E6" w:rsidRDefault="009E6AB9" w:rsidP="009E6AB9">
                                  <w:pPr>
                                    <w:pStyle w:val="6"/>
                                    <w:rPr>
                                      <w:color w:val="A5A5A5" w:themeColor="accent3"/>
                                    </w:rPr>
                                  </w:pPr>
                                </w:p>
                                <w:p w14:paraId="5E6BD150"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4</w:t>
                                  </w:r>
                                </w:p>
                                <w:p w14:paraId="6949E28C" w14:textId="77777777" w:rsidR="009E6AB9" w:rsidRPr="00744C85" w:rsidRDefault="009E6AB9" w:rsidP="009E6AB9"/>
                              </w:txbxContent>
                            </wps:txbx>
                            <wps:bodyPr rot="0" vert="horz" wrap="square" lIns="0" tIns="0" rIns="0" bIns="0" anchor="t" anchorCtr="0" upright="1">
                              <a:noAutofit/>
                            </wps:bodyPr>
                          </wps:wsp>
                        </a:graphicData>
                      </a:graphic>
                    </wp:inline>
                  </w:drawing>
                </mc:Choice>
                <mc:Fallback>
                  <w:pict>
                    <v:shape w14:anchorId="3C1E11D2" id="_x0000_s1049" type="#_x0000_t202" style="width:319.75pt;height:2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" filled="f" stroked="f">
                      <v:textbox inset="0,0,0,0">
                        <w:txbxContent>
                          <w:p w14:paraId="01FD51D7"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6E395AAD" w14:textId="77777777" w:rsidR="009E6AB9" w:rsidRPr="009342E6" w:rsidRDefault="009E6AB9" w:rsidP="009E6AB9">
                            <w:pPr>
                              <w:pStyle w:val="6"/>
                              <w:rPr>
                                <w:color w:val="A5A5A5" w:themeColor="accent3"/>
                              </w:rPr>
                            </w:pPr>
                          </w:p>
                          <w:p w14:paraId="29589A2F"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471FC6E1" w14:textId="77777777" w:rsidR="009E6AB9" w:rsidRPr="009342E6" w:rsidRDefault="009E6AB9" w:rsidP="009E6AB9">
                            <w:pPr>
                              <w:pStyle w:val="6"/>
                              <w:rPr>
                                <w:color w:val="A5A5A5" w:themeColor="accent3"/>
                              </w:rPr>
                            </w:pPr>
                          </w:p>
                          <w:p w14:paraId="291D7C5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2</w:t>
                            </w:r>
                          </w:p>
                          <w:p w14:paraId="6B3887FF" w14:textId="77777777" w:rsidR="009E6AB9" w:rsidRPr="009342E6" w:rsidRDefault="009E6AB9" w:rsidP="009E6AB9">
                            <w:pPr>
                              <w:pStyle w:val="6"/>
                              <w:rPr>
                                <w:color w:val="A5A5A5" w:themeColor="accent3"/>
                              </w:rPr>
                            </w:pPr>
                          </w:p>
                          <w:p w14:paraId="72C632C7"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 xml:space="preserve">3 </w:t>
                            </w:r>
                          </w:p>
                          <w:p w14:paraId="3896E0EC" w14:textId="77777777" w:rsidR="009E6AB9" w:rsidRPr="009342E6" w:rsidRDefault="009E6AB9" w:rsidP="009E6AB9">
                            <w:pPr>
                              <w:pStyle w:val="6"/>
                              <w:rPr>
                                <w:color w:val="A5A5A5" w:themeColor="accent3"/>
                              </w:rPr>
                            </w:pPr>
                          </w:p>
                          <w:p w14:paraId="0F3F957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3</w:t>
                            </w:r>
                          </w:p>
                          <w:p w14:paraId="155637B3" w14:textId="77777777" w:rsidR="009E6AB9" w:rsidRPr="009342E6" w:rsidRDefault="009E6AB9" w:rsidP="009E6AB9">
                            <w:pPr>
                              <w:pStyle w:val="6"/>
                              <w:rPr>
                                <w:color w:val="A5A5A5" w:themeColor="accent3"/>
                              </w:rPr>
                            </w:pPr>
                          </w:p>
                          <w:p w14:paraId="27A3815B"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3</w:t>
                            </w:r>
                          </w:p>
                          <w:p w14:paraId="46A643CB" w14:textId="77777777" w:rsidR="009E6AB9" w:rsidRPr="009342E6" w:rsidRDefault="009E6AB9" w:rsidP="009E6AB9">
                            <w:pPr>
                              <w:pStyle w:val="6"/>
                              <w:rPr>
                                <w:color w:val="A5A5A5" w:themeColor="accent3"/>
                              </w:rPr>
                            </w:pPr>
                          </w:p>
                          <w:p w14:paraId="7383A460"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 xml:space="preserve"> </w:t>
                            </w:r>
                            <w:r w:rsidRPr="009342E6">
                              <w:rPr>
                                <w:color w:val="A5A5A5" w:themeColor="accent3"/>
                                <w:lang w:val="ja-JP" w:bidi="ja-JP"/>
                              </w:rPr>
                              <w:tab/>
                            </w:r>
                            <w:r w:rsidRPr="009342E6">
                              <w:rPr>
                                <w:color w:val="A5A5A5" w:themeColor="accent3"/>
                                <w:lang w:val="ja-JP" w:bidi="ja-JP"/>
                              </w:rPr>
                              <w:tab/>
                              <w:t>4</w:t>
                            </w:r>
                          </w:p>
                          <w:p w14:paraId="1C45EAB7" w14:textId="77777777" w:rsidR="009E6AB9" w:rsidRPr="009342E6" w:rsidRDefault="009E6AB9" w:rsidP="009E6AB9">
                            <w:pPr>
                              <w:pStyle w:val="6"/>
                              <w:rPr>
                                <w:color w:val="A5A5A5" w:themeColor="accent3"/>
                              </w:rPr>
                            </w:pPr>
                          </w:p>
                          <w:p w14:paraId="414A416D"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4</w:t>
                            </w:r>
                          </w:p>
                          <w:p w14:paraId="58BCCF5C" w14:textId="77777777" w:rsidR="009E6AB9" w:rsidRPr="009342E6" w:rsidRDefault="009E6AB9" w:rsidP="009E6AB9">
                            <w:pPr>
                              <w:pStyle w:val="6"/>
                              <w:rPr>
                                <w:color w:val="A5A5A5" w:themeColor="accent3"/>
                              </w:rPr>
                            </w:pPr>
                          </w:p>
                          <w:p w14:paraId="5E6BD150" w14:textId="77777777" w:rsidR="009E6AB9" w:rsidRPr="009342E6" w:rsidRDefault="009E6AB9" w:rsidP="009E6AB9">
                            <w:pPr>
                              <w:pStyle w:val="6"/>
                              <w:rPr>
                                <w:color w:val="A5A5A5" w:themeColor="accent3"/>
                              </w:rPr>
                            </w:pPr>
                            <w:r w:rsidRPr="009342E6">
                              <w:rPr>
                                <w:color w:val="A5A5A5" w:themeColor="accent3"/>
                                <w:lang w:val="ja-JP" w:bidi="ja-JP"/>
                              </w:rPr>
                              <w:t>製品またはサービスの分類</w:t>
                            </w:r>
                            <w:r w:rsidRPr="009342E6">
                              <w:rPr>
                                <w:color w:val="A5A5A5" w:themeColor="accent3"/>
                                <w:lang w:val="ja-JP" w:bidi="ja-JP"/>
                              </w:rPr>
                              <w:tab/>
                            </w:r>
                            <w:r w:rsidRPr="009342E6">
                              <w:rPr>
                                <w:color w:val="A5A5A5" w:themeColor="accent3"/>
                                <w:lang w:val="ja-JP" w:bidi="ja-JP"/>
                              </w:rPr>
                              <w:tab/>
                              <w:t>4</w:t>
                            </w:r>
                          </w:p>
                          <w:p w14:paraId="6949E28C" w14:textId="77777777" w:rsidR="009E6AB9" w:rsidRPr="00744C85" w:rsidRDefault="009E6AB9" w:rsidP="009E6AB9"/>
                        </w:txbxContent>
                      </v:textbox>
                      <w10:anchorlock/>
                    </v:shape>
                  </w:pict>
                </mc:Fallback>
              </mc:AlternateContent>
            </w:r>
          </w:p>
        </w:tc>
        <w:tc>
          <w:tcPr>
            <w:tcW w:w="4140" w:type="dxa"/>
            <w:gridSpan w:val="2"/>
          </w:tcPr>
          <w:p w14:paraId="5FF447AC" w14:textId="77777777" w:rsidR="009E6AB9" w:rsidRDefault="009E6AB9" w:rsidP="00F85C05">
            <w:r>
              <w:rPr>
                <w:noProof/>
                <w:lang w:val="ja-JP" w:bidi="ja-JP"/>
              </w:rPr>
              <mc:AlternateContent>
                <mc:Choice Requires="wps">
                  <w:drawing>
                    <wp:inline distT="0" distB="0" distL="0" distR="0" wp14:anchorId="239125E3" wp14:editId="12673622">
                      <wp:extent cx="2386739" cy="2200760"/>
                      <wp:effectExtent l="0" t="0" r="0" b="0"/>
                      <wp:docPr id="222" name="テキスト ボックス 22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14:paraId="51391587"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15FBAA0C"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72B74534" w14:textId="77777777" w:rsidR="009E6AB9" w:rsidRPr="000F78F2" w:rsidRDefault="009E6AB9" w:rsidP="009E6AB9">
                                  <w:pPr>
                                    <w:rPr>
                                      <w:rFonts w:ascii="Meiryo UI" w:hAnsi="Meiryo UI"/>
                                    </w:rPr>
                                  </w:pPr>
                                </w:p>
                                <w:p w14:paraId="7BE6DA97"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625CD90D"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EFFADDA"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239125E3" id="テキスト ボックス 222" o:spid="_x0000_s105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" filled="f" stroked="f" strokeweight=".5pt">
                      <v:textbox inset="14.4pt,14.4pt">
                        <w:txbxContent>
                          <w:p w14:paraId="51391587"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15FBAA0C"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72B74534" w14:textId="77777777" w:rsidR="009E6AB9" w:rsidRPr="000F78F2" w:rsidRDefault="009E6AB9" w:rsidP="009E6AB9">
                            <w:pPr>
                              <w:rPr>
                                <w:rFonts w:ascii="Meiryo UI" w:hAnsi="Meiryo UI"/>
                              </w:rPr>
                            </w:pPr>
                          </w:p>
                          <w:p w14:paraId="7BE6DA97"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625CD90D"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EFFADDA"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txbxContent>
                      </v:textbox>
                      <w10:anchorlock/>
                    </v:shape>
                  </w:pict>
                </mc:Fallback>
              </mc:AlternateContent>
            </w:r>
          </w:p>
        </w:tc>
        <w:tc>
          <w:tcPr>
            <w:tcW w:w="5670" w:type="dxa"/>
          </w:tcPr>
          <w:p w14:paraId="396E7C8F" w14:textId="77777777" w:rsidR="009E6AB9" w:rsidRDefault="009E6AB9" w:rsidP="00F85C05">
            <w:r>
              <w:rPr>
                <w:noProof/>
                <w:lang w:val="ja-JP" w:bidi="ja-JP"/>
              </w:rPr>
              <mc:AlternateContent>
                <mc:Choice Requires="wps">
                  <w:drawing>
                    <wp:inline distT="0" distB="0" distL="0" distR="0" wp14:anchorId="1C946077" wp14:editId="6FE03147">
                      <wp:extent cx="2295525" cy="2200760"/>
                      <wp:effectExtent l="0" t="0" r="0" b="0"/>
                      <wp:docPr id="993" name="テキスト ボックス 993"/>
                      <wp:cNvGraphicFramePr/>
                      <a:graphic xmlns:a="http://schemas.openxmlformats.org/drawingml/2006/main">
                        <a:graphicData uri="http://schemas.microsoft.com/office/word/2010/wordprocessingShape">
                          <wps:wsp>
                            <wps:cNvSpPr txBox="1"/>
                            <wps:spPr>
                              <a:xfrm>
                                <a:off x="0" y="0"/>
                                <a:ext cx="2295525" cy="2200760"/>
                              </a:xfrm>
                              <a:prstGeom prst="rect">
                                <a:avLst/>
                              </a:prstGeom>
                              <a:noFill/>
                              <a:ln w="6350">
                                <a:noFill/>
                              </a:ln>
                            </wps:spPr>
                            <wps:txbx>
                              <w:txbxContent>
                                <w:p w14:paraId="665D8D01"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2DF744AB"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02121DC8" w14:textId="77777777" w:rsidR="009E6AB9" w:rsidRPr="000F78F2" w:rsidRDefault="009E6AB9" w:rsidP="009E6AB9">
                                  <w:pPr>
                                    <w:rPr>
                                      <w:rFonts w:ascii="Meiryo UI" w:hAnsi="Meiryo UI"/>
                                    </w:rPr>
                                  </w:pPr>
                                </w:p>
                                <w:p w14:paraId="0C0D23FA"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6F29E8A4"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35CEBC9A"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57263331" w14:textId="77777777" w:rsidR="009E6AB9" w:rsidRPr="000F78F2" w:rsidRDefault="009E6AB9" w:rsidP="009E6AB9">
                                  <w:pPr>
                                    <w:rPr>
                                      <w:rFonts w:ascii="Meiryo UI" w:hAnsi="Meiryo UI"/>
                                    </w:rPr>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C946077" id="テキスト ボックス 993" o:spid="_x0000_s1051" type="#_x0000_t202" style="width:180.7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" filled="f" stroked="f" strokeweight=".5pt">
                      <v:textbox inset=",14.4pt">
                        <w:txbxContent>
                          <w:p w14:paraId="665D8D01"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2DF744AB"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02121DC8" w14:textId="77777777" w:rsidR="009E6AB9" w:rsidRPr="000F78F2" w:rsidRDefault="009E6AB9" w:rsidP="009E6AB9">
                            <w:pPr>
                              <w:rPr>
                                <w:rFonts w:ascii="Meiryo UI" w:hAnsi="Meiryo UI"/>
                              </w:rPr>
                            </w:pPr>
                          </w:p>
                          <w:p w14:paraId="0C0D23FA"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6F29E8A4"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35CEBC9A"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57263331" w14:textId="77777777" w:rsidR="009E6AB9" w:rsidRPr="000F78F2" w:rsidRDefault="009E6AB9" w:rsidP="009E6AB9">
                            <w:pPr>
                              <w:rPr>
                                <w:rFonts w:ascii="Meiryo UI" w:hAnsi="Meiryo UI"/>
                              </w:rPr>
                            </w:pPr>
                          </w:p>
                        </w:txbxContent>
                      </v:textbox>
                      <w10:anchorlock/>
                    </v:shape>
                  </w:pict>
                </mc:Fallback>
              </mc:AlternateContent>
            </w:r>
          </w:p>
        </w:tc>
      </w:tr>
      <w:tr w:rsidR="009E6AB9" w14:paraId="30B06154" w14:textId="77777777" w:rsidTr="00DB4F0B">
        <w:tblPrEx>
          <w:tblCellMar>
            <w:left w:w="108" w:type="dxa"/>
            <w:right w:w="108" w:type="dxa"/>
          </w:tblCellMar>
        </w:tblPrEx>
        <w:trPr>
          <w:trHeight w:val="3312"/>
        </w:trPr>
        <w:tc>
          <w:tcPr>
            <w:tcW w:w="8021" w:type="dxa"/>
            <w:gridSpan w:val="5"/>
            <w:vMerge/>
          </w:tcPr>
          <w:p w14:paraId="37F33AE5" w14:textId="77777777" w:rsidR="009E6AB9" w:rsidRDefault="009E6AB9" w:rsidP="00F85C05"/>
        </w:tc>
        <w:tc>
          <w:tcPr>
            <w:tcW w:w="4140" w:type="dxa"/>
            <w:gridSpan w:val="2"/>
          </w:tcPr>
          <w:p w14:paraId="09273ADC" w14:textId="77777777" w:rsidR="009E6AB9" w:rsidRDefault="009E6AB9" w:rsidP="00F85C05">
            <w:r>
              <w:rPr>
                <w:noProof/>
                <w:lang w:val="ja-JP" w:bidi="ja-JP"/>
              </w:rPr>
              <mc:AlternateContent>
                <mc:Choice Requires="wps">
                  <w:drawing>
                    <wp:inline distT="0" distB="0" distL="0" distR="0" wp14:anchorId="194773FF" wp14:editId="58BCE84E">
                      <wp:extent cx="2386739" cy="1971675"/>
                      <wp:effectExtent l="0" t="0" r="0" b="0"/>
                      <wp:docPr id="992" name="テキスト ボックス 992"/>
                      <wp:cNvGraphicFramePr/>
                      <a:graphic xmlns:a="http://schemas.openxmlformats.org/drawingml/2006/main">
                        <a:graphicData uri="http://schemas.microsoft.com/office/word/2010/wordprocessingShape">
                          <wps:wsp>
                            <wps:cNvSpPr txBox="1"/>
                            <wps:spPr>
                              <a:xfrm>
                                <a:off x="0" y="0"/>
                                <a:ext cx="2386739" cy="1971675"/>
                              </a:xfrm>
                              <a:prstGeom prst="rect">
                                <a:avLst/>
                              </a:prstGeom>
                              <a:noFill/>
                              <a:ln w="6350">
                                <a:noFill/>
                              </a:ln>
                            </wps:spPr>
                            <wps:txbx>
                              <w:txbxContent>
                                <w:p w14:paraId="1D43EA50"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5180D2C2"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56223232" w14:textId="77777777" w:rsidR="009E6AB9" w:rsidRPr="000F78F2" w:rsidRDefault="009E6AB9" w:rsidP="009E6AB9">
                                  <w:pPr>
                                    <w:rPr>
                                      <w:rFonts w:ascii="Meiryo UI" w:hAnsi="Meiryo UI"/>
                                    </w:rPr>
                                  </w:pPr>
                                </w:p>
                                <w:p w14:paraId="78EC7A35"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bidi="ja-JP"/>
                                    </w:rPr>
                                    <w:t>:</w:t>
                                  </w:r>
                                  <w:r w:rsidRPr="000F78F2">
                                    <w:rPr>
                                      <w:rFonts w:ascii="Meiryo UI" w:hAnsi="Meiryo UI"/>
                                      <w:lang w:bidi="ja-JP"/>
                                    </w:rPr>
                                    <w:tab/>
                                    <w:t>0.00</w:t>
                                  </w:r>
                                </w:p>
                                <w:p w14:paraId="23193F7D" w14:textId="77777777" w:rsidR="009E6AB9" w:rsidRPr="000F78F2" w:rsidRDefault="009E6AB9" w:rsidP="009E6AB9">
                                  <w:pPr>
                                    <w:pStyle w:val="6"/>
                                    <w:rPr>
                                      <w:rFonts w:ascii="Meiryo UI" w:hAnsi="Meiryo UI"/>
                                    </w:rPr>
                                  </w:pPr>
                                  <w:r w:rsidRPr="000F78F2">
                                    <w:rPr>
                                      <w:rFonts w:ascii="Meiryo UI" w:hAnsi="Meiryo UI"/>
                                      <w:lang w:val="ja-JP" w:bidi="ja-JP"/>
                                    </w:rPr>
                                    <w:t>注文番号</w:t>
                                  </w:r>
                                  <w:r w:rsidRPr="000F78F2">
                                    <w:rPr>
                                      <w:rFonts w:ascii="Meiryo UI" w:hAnsi="Meiryo UI"/>
                                      <w:lang w:bidi="ja-JP"/>
                                    </w:rPr>
                                    <w:t>:000000</w:t>
                                  </w:r>
                                </w:p>
                                <w:p w14:paraId="1AA5582F" w14:textId="77777777" w:rsidR="009E6AB9" w:rsidRPr="000F78F2" w:rsidRDefault="009E6AB9" w:rsidP="009E6AB9">
                                  <w:pPr>
                                    <w:pStyle w:val="6"/>
                                    <w:rPr>
                                      <w:rFonts w:ascii="Meiryo UI" w:hAnsi="Meiryo UI"/>
                                    </w:rPr>
                                  </w:pPr>
                                  <w:r w:rsidRPr="000F78F2">
                                    <w:rPr>
                                      <w:rFonts w:ascii="Meiryo UI" w:hAnsi="Meiryo UI"/>
                                      <w:lang w:val="ja-JP" w:bidi="ja-JP"/>
                                    </w:rPr>
                                    <w:t>種類</w:t>
                                  </w:r>
                                  <w:r w:rsidRPr="000F78F2">
                                    <w:rPr>
                                      <w:rFonts w:ascii="Meiryo UI" w:hAnsi="Meiryo UI"/>
                                      <w:lang w:bidi="ja-JP"/>
                                    </w:rPr>
                                    <w:t xml:space="preserve">: </w:t>
                                  </w:r>
                                  <w:r w:rsidRPr="000F78F2">
                                    <w:rPr>
                                      <w:rFonts w:ascii="Meiryo UI" w:hAnsi="Meiryo UI"/>
                                      <w:lang w:bidi="ja-JP"/>
                                    </w:rPr>
                                    <w:tab/>
                                  </w:r>
                                  <w:r w:rsidRPr="000F78F2">
                                    <w:rPr>
                                      <w:rFonts w:ascii="Meiryo UI" w:hAnsi="Meiryo UI"/>
                                      <w:lang w:val="ja-JP" w:bidi="ja-JP"/>
                                    </w:rPr>
                                    <w:t>種類</w:t>
                                  </w:r>
                                </w:p>
                                <w:p w14:paraId="5434B846" w14:textId="77777777" w:rsidR="009E6AB9" w:rsidRPr="000F78F2" w:rsidRDefault="009E6AB9" w:rsidP="009E6AB9">
                                  <w:pPr>
                                    <w:pStyle w:val="2"/>
                                    <w:rPr>
                                      <w:rFonts w:ascii="Meiryo UI" w:hAnsi="Meiryo UI"/>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194773FF" id="テキスト ボックス 992" o:spid="_x0000_s1052" type="#_x0000_t202" style="width:187.9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" filled="f" stroked="f" strokeweight=".5pt">
                      <v:textbox inset="14.4pt,7.2pt">
                        <w:txbxContent>
                          <w:p w14:paraId="1D43EA50"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5180D2C2"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56223232" w14:textId="77777777" w:rsidR="009E6AB9" w:rsidRPr="000F78F2" w:rsidRDefault="009E6AB9" w:rsidP="009E6AB9">
                            <w:pPr>
                              <w:rPr>
                                <w:rFonts w:ascii="Meiryo UI" w:hAnsi="Meiryo UI"/>
                              </w:rPr>
                            </w:pPr>
                          </w:p>
                          <w:p w14:paraId="78EC7A35"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bidi="ja-JP"/>
                              </w:rPr>
                              <w:t>:</w:t>
                            </w:r>
                            <w:r w:rsidRPr="000F78F2">
                              <w:rPr>
                                <w:rFonts w:ascii="Meiryo UI" w:hAnsi="Meiryo UI"/>
                                <w:lang w:bidi="ja-JP"/>
                              </w:rPr>
                              <w:tab/>
                              <w:t>0.00</w:t>
                            </w:r>
                          </w:p>
                          <w:p w14:paraId="23193F7D" w14:textId="77777777" w:rsidR="009E6AB9" w:rsidRPr="000F78F2" w:rsidRDefault="009E6AB9" w:rsidP="009E6AB9">
                            <w:pPr>
                              <w:pStyle w:val="6"/>
                              <w:rPr>
                                <w:rFonts w:ascii="Meiryo UI" w:hAnsi="Meiryo UI"/>
                              </w:rPr>
                            </w:pPr>
                            <w:r w:rsidRPr="000F78F2">
                              <w:rPr>
                                <w:rFonts w:ascii="Meiryo UI" w:hAnsi="Meiryo UI"/>
                                <w:lang w:val="ja-JP" w:bidi="ja-JP"/>
                              </w:rPr>
                              <w:t>注文番号</w:t>
                            </w:r>
                            <w:r w:rsidRPr="000F78F2">
                              <w:rPr>
                                <w:rFonts w:ascii="Meiryo UI" w:hAnsi="Meiryo UI"/>
                                <w:lang w:bidi="ja-JP"/>
                              </w:rPr>
                              <w:t>:000000</w:t>
                            </w:r>
                          </w:p>
                          <w:p w14:paraId="1AA5582F" w14:textId="77777777" w:rsidR="009E6AB9" w:rsidRPr="000F78F2" w:rsidRDefault="009E6AB9" w:rsidP="009E6AB9">
                            <w:pPr>
                              <w:pStyle w:val="6"/>
                              <w:rPr>
                                <w:rFonts w:ascii="Meiryo UI" w:hAnsi="Meiryo UI"/>
                              </w:rPr>
                            </w:pPr>
                            <w:r w:rsidRPr="000F78F2">
                              <w:rPr>
                                <w:rFonts w:ascii="Meiryo UI" w:hAnsi="Meiryo UI"/>
                                <w:lang w:val="ja-JP" w:bidi="ja-JP"/>
                              </w:rPr>
                              <w:t>種類</w:t>
                            </w:r>
                            <w:r w:rsidRPr="000F78F2">
                              <w:rPr>
                                <w:rFonts w:ascii="Meiryo UI" w:hAnsi="Meiryo UI"/>
                                <w:lang w:bidi="ja-JP"/>
                              </w:rPr>
                              <w:t xml:space="preserve">: </w:t>
                            </w:r>
                            <w:r w:rsidRPr="000F78F2">
                              <w:rPr>
                                <w:rFonts w:ascii="Meiryo UI" w:hAnsi="Meiryo UI"/>
                                <w:lang w:bidi="ja-JP"/>
                              </w:rPr>
                              <w:tab/>
                            </w:r>
                            <w:r w:rsidRPr="000F78F2">
                              <w:rPr>
                                <w:rFonts w:ascii="Meiryo UI" w:hAnsi="Meiryo UI"/>
                                <w:lang w:val="ja-JP" w:bidi="ja-JP"/>
                              </w:rPr>
                              <w:t>種類</w:t>
                            </w:r>
                          </w:p>
                          <w:p w14:paraId="5434B846" w14:textId="77777777" w:rsidR="009E6AB9" w:rsidRPr="000F78F2" w:rsidRDefault="009E6AB9" w:rsidP="009E6AB9">
                            <w:pPr>
                              <w:pStyle w:val="2"/>
                              <w:rPr>
                                <w:rFonts w:ascii="Meiryo UI" w:hAnsi="Meiryo UI"/>
                              </w:rPr>
                            </w:pPr>
                          </w:p>
                        </w:txbxContent>
                      </v:textbox>
                      <w10:anchorlock/>
                    </v:shape>
                  </w:pict>
                </mc:Fallback>
              </mc:AlternateContent>
            </w:r>
          </w:p>
        </w:tc>
        <w:tc>
          <w:tcPr>
            <w:tcW w:w="5670" w:type="dxa"/>
          </w:tcPr>
          <w:p w14:paraId="4109D154" w14:textId="77777777" w:rsidR="009E6AB9" w:rsidRDefault="009E6AB9" w:rsidP="00F85C05">
            <w:r>
              <w:rPr>
                <w:noProof/>
                <w:lang w:val="ja-JP" w:bidi="ja-JP"/>
              </w:rPr>
              <mc:AlternateContent>
                <mc:Choice Requires="wps">
                  <w:drawing>
                    <wp:inline distT="0" distB="0" distL="0" distR="0" wp14:anchorId="7409EEA7" wp14:editId="29A1A147">
                      <wp:extent cx="2276475" cy="1952625"/>
                      <wp:effectExtent l="0" t="0" r="0" b="0"/>
                      <wp:docPr id="994" name="テキスト ボックス 994"/>
                      <wp:cNvGraphicFramePr/>
                      <a:graphic xmlns:a="http://schemas.openxmlformats.org/drawingml/2006/main">
                        <a:graphicData uri="http://schemas.microsoft.com/office/word/2010/wordprocessingShape">
                          <wps:wsp>
                            <wps:cNvSpPr txBox="1"/>
                            <wps:spPr>
                              <a:xfrm>
                                <a:off x="0" y="0"/>
                                <a:ext cx="2276475" cy="1952625"/>
                              </a:xfrm>
                              <a:prstGeom prst="rect">
                                <a:avLst/>
                              </a:prstGeom>
                              <a:noFill/>
                              <a:ln w="6350">
                                <a:noFill/>
                              </a:ln>
                            </wps:spPr>
                            <wps:txbx>
                              <w:txbxContent>
                                <w:p w14:paraId="2A7FD82E"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05952E03"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4712DFA3" w14:textId="77777777" w:rsidR="009E6AB9" w:rsidRPr="000F78F2" w:rsidRDefault="009E6AB9" w:rsidP="009E6AB9">
                                  <w:pPr>
                                    <w:rPr>
                                      <w:rFonts w:ascii="Meiryo UI" w:hAnsi="Meiryo UI"/>
                                    </w:rPr>
                                  </w:pPr>
                                </w:p>
                                <w:p w14:paraId="3A1A530C"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1EF0BD3E"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498AAC0"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3FDB3635" w14:textId="77777777" w:rsidR="009E6AB9" w:rsidRPr="000F78F2"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7409EEA7" id="テキスト ボックス 994" o:spid="_x0000_s1053" type="#_x0000_t202" style="width:179.2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" filled="f" stroked="f" strokeweight=".5pt">
                      <v:textbox inset=",7.2pt">
                        <w:txbxContent>
                          <w:p w14:paraId="2A7FD82E"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05952E03"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4712DFA3" w14:textId="77777777" w:rsidR="009E6AB9" w:rsidRPr="000F78F2" w:rsidRDefault="009E6AB9" w:rsidP="009E6AB9">
                            <w:pPr>
                              <w:rPr>
                                <w:rFonts w:ascii="Meiryo UI" w:hAnsi="Meiryo UI"/>
                              </w:rPr>
                            </w:pPr>
                          </w:p>
                          <w:p w14:paraId="3A1A530C"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1EF0BD3E"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498AAC0"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3FDB3635" w14:textId="77777777" w:rsidR="009E6AB9" w:rsidRPr="000F78F2" w:rsidRDefault="009E6AB9" w:rsidP="009E6AB9">
                            <w:pPr>
                              <w:rPr>
                                <w:rFonts w:ascii="Meiryo UI" w:hAnsi="Meiryo UI"/>
                              </w:rPr>
                            </w:pPr>
                          </w:p>
                        </w:txbxContent>
                      </v:textbox>
                      <w10:anchorlock/>
                    </v:shape>
                  </w:pict>
                </mc:Fallback>
              </mc:AlternateContent>
            </w:r>
          </w:p>
        </w:tc>
      </w:tr>
      <w:tr w:rsidR="009E6AB9" w14:paraId="1612794B" w14:textId="77777777" w:rsidTr="00DB4F0B">
        <w:tblPrEx>
          <w:tblCellMar>
            <w:left w:w="108" w:type="dxa"/>
            <w:right w:w="108" w:type="dxa"/>
          </w:tblCellMar>
        </w:tblPrEx>
        <w:trPr>
          <w:trHeight w:val="3312"/>
        </w:trPr>
        <w:tc>
          <w:tcPr>
            <w:tcW w:w="8021" w:type="dxa"/>
            <w:gridSpan w:val="5"/>
            <w:vMerge/>
          </w:tcPr>
          <w:p w14:paraId="799296DF" w14:textId="77777777" w:rsidR="009E6AB9" w:rsidRDefault="009E6AB9" w:rsidP="00F85C05"/>
        </w:tc>
        <w:tc>
          <w:tcPr>
            <w:tcW w:w="4140" w:type="dxa"/>
            <w:gridSpan w:val="2"/>
          </w:tcPr>
          <w:p w14:paraId="07B2F488" w14:textId="77777777" w:rsidR="009E6AB9" w:rsidRDefault="009E6AB9" w:rsidP="00F85C05">
            <w:r>
              <w:rPr>
                <w:noProof/>
                <w:lang w:val="ja-JP" w:bidi="ja-JP"/>
              </w:rPr>
              <mc:AlternateContent>
                <mc:Choice Requires="wps">
                  <w:drawing>
                    <wp:inline distT="0" distB="0" distL="0" distR="0" wp14:anchorId="1CC0C714" wp14:editId="2AA206A9">
                      <wp:extent cx="2386739" cy="1866900"/>
                      <wp:effectExtent l="0" t="0" r="0" b="0"/>
                      <wp:docPr id="996" name="テキスト ボックス 996"/>
                      <wp:cNvGraphicFramePr/>
                      <a:graphic xmlns:a="http://schemas.openxmlformats.org/drawingml/2006/main">
                        <a:graphicData uri="http://schemas.microsoft.com/office/word/2010/wordprocessingShape">
                          <wps:wsp>
                            <wps:cNvSpPr txBox="1"/>
                            <wps:spPr>
                              <a:xfrm>
                                <a:off x="0" y="0"/>
                                <a:ext cx="2386739" cy="1866900"/>
                              </a:xfrm>
                              <a:prstGeom prst="rect">
                                <a:avLst/>
                              </a:prstGeom>
                              <a:noFill/>
                              <a:ln w="6350">
                                <a:noFill/>
                              </a:ln>
                            </wps:spPr>
                            <wps:txbx>
                              <w:txbxContent>
                                <w:p w14:paraId="498828BD"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078FB627"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2F4BA154" w14:textId="77777777" w:rsidR="009E6AB9" w:rsidRPr="000F78F2" w:rsidRDefault="009E6AB9" w:rsidP="009E6AB9">
                                  <w:pPr>
                                    <w:rPr>
                                      <w:rFonts w:ascii="Meiryo UI" w:hAnsi="Meiryo UI"/>
                                    </w:rPr>
                                  </w:pPr>
                                </w:p>
                                <w:p w14:paraId="0378DEF9"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4F0EA68F"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0018AD52"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4DBDCF72" w14:textId="77777777" w:rsidR="009E6AB9" w:rsidRPr="000F78F2" w:rsidRDefault="009E6AB9" w:rsidP="009E6AB9">
                                  <w:pPr>
                                    <w:rPr>
                                      <w:rFonts w:ascii="Meiryo UI" w:hAnsi="Meiryo UI"/>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1CC0C714" id="テキスト ボックス 996" o:spid="_x0000_s1054" type="#_x0000_t202" style="width:187.9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" filled="f" stroked="f" strokeweight=".5pt">
                      <v:textbox inset="14.4pt,7.2pt">
                        <w:txbxContent>
                          <w:p w14:paraId="498828BD"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078FB627"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2F4BA154" w14:textId="77777777" w:rsidR="009E6AB9" w:rsidRPr="000F78F2" w:rsidRDefault="009E6AB9" w:rsidP="009E6AB9">
                            <w:pPr>
                              <w:rPr>
                                <w:rFonts w:ascii="Meiryo UI" w:hAnsi="Meiryo UI"/>
                              </w:rPr>
                            </w:pPr>
                          </w:p>
                          <w:p w14:paraId="0378DEF9"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4F0EA68F"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0018AD52"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4DBDCF72" w14:textId="77777777" w:rsidR="009E6AB9" w:rsidRPr="000F78F2" w:rsidRDefault="009E6AB9" w:rsidP="009E6AB9">
                            <w:pPr>
                              <w:rPr>
                                <w:rFonts w:ascii="Meiryo UI" w:hAnsi="Meiryo UI"/>
                              </w:rPr>
                            </w:pPr>
                          </w:p>
                        </w:txbxContent>
                      </v:textbox>
                      <w10:anchorlock/>
                    </v:shape>
                  </w:pict>
                </mc:Fallback>
              </mc:AlternateContent>
            </w:r>
          </w:p>
        </w:tc>
        <w:tc>
          <w:tcPr>
            <w:tcW w:w="5670" w:type="dxa"/>
          </w:tcPr>
          <w:p w14:paraId="775BC145" w14:textId="77777777" w:rsidR="009E6AB9" w:rsidRDefault="009E6AB9" w:rsidP="00F85C05">
            <w:r>
              <w:rPr>
                <w:noProof/>
                <w:lang w:val="ja-JP" w:bidi="ja-JP"/>
              </w:rPr>
              <mc:AlternateContent>
                <mc:Choice Requires="wps">
                  <w:drawing>
                    <wp:inline distT="0" distB="0" distL="0" distR="0" wp14:anchorId="24E6444F" wp14:editId="0BF64605">
                      <wp:extent cx="2305050" cy="1866900"/>
                      <wp:effectExtent l="0" t="0" r="0" b="0"/>
                      <wp:docPr id="995" name="テキスト ボックス 995"/>
                      <wp:cNvGraphicFramePr/>
                      <a:graphic xmlns:a="http://schemas.openxmlformats.org/drawingml/2006/main">
                        <a:graphicData uri="http://schemas.microsoft.com/office/word/2010/wordprocessingShape">
                          <wps:wsp>
                            <wps:cNvSpPr txBox="1"/>
                            <wps:spPr>
                              <a:xfrm>
                                <a:off x="0" y="0"/>
                                <a:ext cx="2305050" cy="1866900"/>
                              </a:xfrm>
                              <a:prstGeom prst="rect">
                                <a:avLst/>
                              </a:prstGeom>
                              <a:noFill/>
                              <a:ln w="6350">
                                <a:noFill/>
                              </a:ln>
                            </wps:spPr>
                            <wps:txbx>
                              <w:txbxContent>
                                <w:p w14:paraId="04C665DB"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4A3E30F0"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4EE851BC" w14:textId="77777777" w:rsidR="009E6AB9" w:rsidRPr="000F78F2" w:rsidRDefault="009E6AB9" w:rsidP="009E6AB9">
                                  <w:pPr>
                                    <w:rPr>
                                      <w:rFonts w:ascii="Meiryo UI" w:hAnsi="Meiryo UI"/>
                                    </w:rPr>
                                  </w:pPr>
                                </w:p>
                                <w:p w14:paraId="41947E60"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78C103FC"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FC2D5F5"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1096D1C7" w14:textId="77777777" w:rsidR="009E6AB9" w:rsidRPr="000F78F2"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24E6444F" id="テキスト ボックス 995" o:spid="_x0000_s1055" type="#_x0000_t202" style="width:181.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" filled="f" stroked="f" strokeweight=".5pt">
                      <v:textbox inset=",7.2pt">
                        <w:txbxContent>
                          <w:p w14:paraId="04C665DB" w14:textId="77777777" w:rsidR="009E6AB9" w:rsidRPr="000F78F2" w:rsidRDefault="009E6AB9" w:rsidP="009E6AB9">
                            <w:pPr>
                              <w:pStyle w:val="3"/>
                              <w:spacing w:after="200"/>
                              <w:rPr>
                                <w:rFonts w:ascii="Meiryo UI" w:hAnsi="Meiryo UI"/>
                              </w:rPr>
                            </w:pPr>
                            <w:r w:rsidRPr="000F78F2">
                              <w:rPr>
                                <w:rFonts w:ascii="Meiryo UI" w:hAnsi="Meiryo UI"/>
                                <w:lang w:val="ja-JP" w:bidi="ja-JP"/>
                              </w:rPr>
                              <w:t>製品名</w:t>
                            </w:r>
                          </w:p>
                          <w:p w14:paraId="4A3E30F0" w14:textId="77777777" w:rsidR="009E6AB9" w:rsidRPr="000F78F2" w:rsidRDefault="009E6AB9" w:rsidP="009E6AB9">
                            <w:pPr>
                              <w:rPr>
                                <w:rFonts w:ascii="Meiryo UI" w:hAnsi="Meiryo UI"/>
                              </w:rPr>
                            </w:pPr>
                            <w:r w:rsidRPr="000F78F2">
                              <w:rPr>
                                <w:rFonts w:ascii="Meiryo UI" w:hAnsi="Meiryo UI"/>
                                <w:lang w:val="ja-JP" w:bidi="ja-JP"/>
                              </w:rPr>
                              <w:t>ここに製品、サービス、イベントについて入力。必要に応じて簡単な説明や機能を含めます。</w:t>
                            </w:r>
                          </w:p>
                          <w:p w14:paraId="4EE851BC" w14:textId="77777777" w:rsidR="009E6AB9" w:rsidRPr="000F78F2" w:rsidRDefault="009E6AB9" w:rsidP="009E6AB9">
                            <w:pPr>
                              <w:rPr>
                                <w:rFonts w:ascii="Meiryo UI" w:hAnsi="Meiryo UI"/>
                              </w:rPr>
                            </w:pPr>
                          </w:p>
                          <w:p w14:paraId="41947E60" w14:textId="77777777" w:rsidR="009E6AB9" w:rsidRPr="000F78F2" w:rsidRDefault="009E6AB9" w:rsidP="009E6AB9">
                            <w:pPr>
                              <w:pStyle w:val="6"/>
                              <w:rPr>
                                <w:rFonts w:ascii="Meiryo UI" w:hAnsi="Meiryo UI"/>
                              </w:rPr>
                            </w:pPr>
                            <w:r w:rsidRPr="000F78F2">
                              <w:rPr>
                                <w:rFonts w:ascii="Meiryo UI" w:hAnsi="Meiryo UI"/>
                                <w:lang w:val="ja-JP" w:bidi="ja-JP"/>
                              </w:rPr>
                              <w:t>価格:</w:t>
                            </w:r>
                            <w:r w:rsidRPr="000F78F2">
                              <w:rPr>
                                <w:rFonts w:ascii="Meiryo UI" w:hAnsi="Meiryo UI"/>
                                <w:lang w:val="ja-JP" w:bidi="ja-JP"/>
                              </w:rPr>
                              <w:tab/>
                              <w:t>0.00</w:t>
                            </w:r>
                          </w:p>
                          <w:p w14:paraId="78C103FC" w14:textId="77777777" w:rsidR="009E6AB9" w:rsidRPr="000F78F2" w:rsidRDefault="009E6AB9" w:rsidP="009E6AB9">
                            <w:pPr>
                              <w:pStyle w:val="6"/>
                              <w:rPr>
                                <w:rFonts w:ascii="Meiryo UI" w:hAnsi="Meiryo UI"/>
                              </w:rPr>
                            </w:pPr>
                            <w:r w:rsidRPr="000F78F2">
                              <w:rPr>
                                <w:rFonts w:ascii="Meiryo UI" w:hAnsi="Meiryo UI"/>
                                <w:lang w:val="ja-JP" w:bidi="ja-JP"/>
                              </w:rPr>
                              <w:t>注文番号:000000</w:t>
                            </w:r>
                          </w:p>
                          <w:p w14:paraId="1FC2D5F5" w14:textId="77777777" w:rsidR="009E6AB9" w:rsidRPr="000F78F2" w:rsidRDefault="009E6AB9" w:rsidP="009E6AB9">
                            <w:pPr>
                              <w:pStyle w:val="6"/>
                              <w:rPr>
                                <w:rFonts w:ascii="Meiryo UI" w:hAnsi="Meiryo UI"/>
                              </w:rPr>
                            </w:pPr>
                            <w:r w:rsidRPr="000F78F2">
                              <w:rPr>
                                <w:rFonts w:ascii="Meiryo UI" w:hAnsi="Meiryo UI"/>
                                <w:lang w:val="ja-JP" w:bidi="ja-JP"/>
                              </w:rPr>
                              <w:t xml:space="preserve">種類: </w:t>
                            </w:r>
                            <w:r w:rsidRPr="000F78F2">
                              <w:rPr>
                                <w:rFonts w:ascii="Meiryo UI" w:hAnsi="Meiryo UI"/>
                                <w:lang w:val="ja-JP" w:bidi="ja-JP"/>
                              </w:rPr>
                              <w:tab/>
                              <w:t>種類</w:t>
                            </w:r>
                          </w:p>
                          <w:p w14:paraId="1096D1C7" w14:textId="77777777" w:rsidR="009E6AB9" w:rsidRPr="000F78F2" w:rsidRDefault="009E6AB9" w:rsidP="009E6AB9">
                            <w:pPr>
                              <w:rPr>
                                <w:rFonts w:ascii="Meiryo UI" w:hAnsi="Meiryo UI"/>
                              </w:rPr>
                            </w:pPr>
                          </w:p>
                        </w:txbxContent>
                      </v:textbox>
                      <w10:anchorlock/>
                    </v:shape>
                  </w:pict>
                </mc:Fallback>
              </mc:AlternateContent>
            </w:r>
          </w:p>
        </w:tc>
      </w:tr>
    </w:tbl>
    <w:p w14:paraId="5DC3E439" w14:textId="77777777" w:rsidR="009E6AB9" w:rsidRDefault="009E6AB9" w:rsidP="009E6AB9">
      <w:pPr>
        <w:rPr>
          <w:noProof/>
        </w:rPr>
      </w:pPr>
    </w:p>
    <w:tbl>
      <w:tblPr>
        <w:tblW w:w="16841" w:type="dxa"/>
        <w:tblInd w:w="-11" w:type="dxa"/>
        <w:tblLook w:val="0000" w:firstRow="0" w:lastRow="0" w:firstColumn="0" w:lastColumn="0" w:noHBand="0" w:noVBand="0"/>
      </w:tblPr>
      <w:tblGrid>
        <w:gridCol w:w="4350"/>
        <w:gridCol w:w="3792"/>
        <w:gridCol w:w="3974"/>
        <w:gridCol w:w="4725"/>
      </w:tblGrid>
      <w:tr w:rsidR="009E6AB9" w14:paraId="79C43A50" w14:textId="77777777" w:rsidTr="007A04DF">
        <w:trPr>
          <w:trHeight w:val="818"/>
        </w:trPr>
        <w:tc>
          <w:tcPr>
            <w:tcW w:w="16841" w:type="dxa"/>
            <w:gridSpan w:val="4"/>
            <w:shd w:val="clear" w:color="auto" w:fill="FFC000" w:themeFill="accent4"/>
          </w:tcPr>
          <w:p w14:paraId="3F173E77" w14:textId="77777777" w:rsidR="009E6AB9" w:rsidRDefault="009E6AB9" w:rsidP="00F85C05">
            <w:r>
              <w:rPr>
                <w:noProof/>
                <w:lang w:val="ja-JP" w:bidi="ja-JP"/>
              </w:rPr>
              <w:lastRenderedPageBreak/>
              <mc:AlternateContent>
                <mc:Choice Requires="wpg">
                  <w:drawing>
                    <wp:anchor distT="0" distB="0" distL="114300" distR="114300" simplePos="0" relativeHeight="251659264" behindDoc="0" locked="0" layoutInCell="1" allowOverlap="1" wp14:anchorId="4DA6E871" wp14:editId="637A3DE5">
                      <wp:simplePos x="0" y="0"/>
                      <wp:positionH relativeFrom="column">
                        <wp:posOffset>-61595</wp:posOffset>
                      </wp:positionH>
                      <wp:positionV relativeFrom="paragraph">
                        <wp:posOffset>142875</wp:posOffset>
                      </wp:positionV>
                      <wp:extent cx="10677525" cy="666115"/>
                      <wp:effectExtent l="0" t="0" r="9525" b="635"/>
                      <wp:wrapNone/>
                      <wp:docPr id="1048" name="グループ 1048" descr="ヘッダー"/>
                      <wp:cNvGraphicFramePr/>
                      <a:graphic xmlns:a="http://schemas.openxmlformats.org/drawingml/2006/main">
                        <a:graphicData uri="http://schemas.microsoft.com/office/word/2010/wordprocessingGroup">
                          <wpg:wgp>
                            <wpg:cNvGrpSpPr/>
                            <wpg:grpSpPr>
                              <a:xfrm>
                                <a:off x="0" y="0"/>
                                <a:ext cx="10677525" cy="666115"/>
                                <a:chOff x="0" y="0"/>
                                <a:chExt cx="10073758" cy="666115"/>
                              </a:xfrm>
                            </wpg:grpSpPr>
                            <wps:wsp>
                              <wps:cNvPr id="1004" name="テキスト ボックス 990"/>
                              <wps:cNvSpPr txBox="1">
                                <a:spLocks noChangeArrowheads="1"/>
                              </wps:cNvSpPr>
                              <wps:spPr bwMode="auto">
                                <a:xfrm>
                                  <a:off x="1968239" y="92990"/>
                                  <a:ext cx="2210438" cy="22133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DE44" w14:textId="01D6491F"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wps:txbx>
                              <wps:bodyPr rot="0" vert="horz" wrap="square" lIns="0" tIns="0" rIns="0" bIns="0" anchor="t" anchorCtr="0" upright="1">
                                <a:noAutofit/>
                              </wps:bodyPr>
                            </wps:wsp>
                            <wpg:grpSp>
                              <wpg:cNvPr id="1000" name="グループ 1000" descr="ページ番号のグラフィック"/>
                              <wpg:cNvGrpSpPr/>
                              <wpg:grpSpPr>
                                <a:xfrm>
                                  <a:off x="0" y="0"/>
                                  <a:ext cx="1875155" cy="666115"/>
                                  <a:chOff x="0" y="-1"/>
                                  <a:chExt cx="1875295" cy="666427"/>
                                </a:xfrm>
                              </wpg:grpSpPr>
                              <wps:wsp>
                                <wps:cNvPr id="1001" name="長方形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テキスト ボックス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5961D" w14:textId="77777777" w:rsidR="009E6AB9" w:rsidRPr="00FD321E" w:rsidRDefault="009E6AB9" w:rsidP="009E6AB9">
                                      <w:pPr>
                                        <w:pStyle w:val="a5"/>
                                        <w:jc w:val="left"/>
                                        <w:rPr>
                                          <w:rStyle w:val="a7"/>
                                          <w:rFonts w:ascii="Meiryo UI" w:hAnsi="Meiryo UI"/>
                                          <w:color w:val="FFFFFF" w:themeColor="background1"/>
                                        </w:rPr>
                                      </w:pPr>
                                      <w:r w:rsidRPr="00FD321E">
                                        <w:rPr>
                                          <w:rStyle w:val="a7"/>
                                          <w:rFonts w:ascii="Meiryo UI" w:hAnsi="Meiryo UI"/>
                                          <w:color w:val="FFFFFF" w:themeColor="background1"/>
                                          <w:lang w:val="ja-JP" w:bidi="ja-JP"/>
                                        </w:rPr>
                                        <w:t>ページ 6</w:t>
                                      </w:r>
                                    </w:p>
                                  </w:txbxContent>
                                </wps:txbx>
                                <wps:bodyPr rot="0" vert="horz" wrap="square" lIns="0" tIns="0" rIns="0" bIns="0" anchor="t" anchorCtr="0" upright="1">
                                  <a:noAutofit/>
                                </wps:bodyPr>
                              </wps:wsp>
                            </wpg:grpSp>
                            <wpg:grpSp>
                              <wpg:cNvPr id="997" name="グループ 997" descr="ページ番号のグラフィック"/>
                              <wpg:cNvGrpSpPr/>
                              <wpg:grpSpPr>
                                <a:xfrm>
                                  <a:off x="8198603" y="0"/>
                                  <a:ext cx="1875155" cy="666115"/>
                                  <a:chOff x="0" y="-1"/>
                                  <a:chExt cx="1875295" cy="666427"/>
                                </a:xfrm>
                              </wpg:grpSpPr>
                              <wps:wsp>
                                <wps:cNvPr id="998" name="長方形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テキスト ボックス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E43B" w14:textId="77777777" w:rsidR="009E6AB9" w:rsidRPr="00FD321E" w:rsidRDefault="009E6AB9" w:rsidP="009E6AB9">
                                      <w:pPr>
                                        <w:pStyle w:val="a5"/>
                                        <w:rPr>
                                          <w:rFonts w:ascii="Meiryo UI" w:hAnsi="Meiryo UI"/>
                                          <w:b/>
                                          <w:color w:val="FFFFFF" w:themeColor="background1"/>
                                        </w:rPr>
                                      </w:pPr>
                                      <w:r w:rsidRPr="00FD321E">
                                        <w:rPr>
                                          <w:rFonts w:ascii="Meiryo UI" w:hAnsi="Meiryo UI"/>
                                          <w:b/>
                                          <w:color w:val="FFFFFF" w:themeColor="background1"/>
                                          <w:lang w:val="ja-JP" w:bidi="ja-JP"/>
                                        </w:rPr>
                                        <w:t>ページ 3</w:t>
                                      </w:r>
                                    </w:p>
                                  </w:txbxContent>
                                </wps:txbx>
                                <wps:bodyPr rot="0" vert="horz" wrap="square" lIns="0" tIns="0" rIns="0" bIns="0" anchor="t" anchorCtr="0" upright="1">
                                  <a:noAutofit/>
                                </wps:bodyPr>
                              </wps:wsp>
                            </wpg:grpSp>
                            <wps:wsp>
                              <wps:cNvPr id="1003" name="テキスト ボックス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EBCC" w14:textId="77777777" w:rsidR="009E6AB9" w:rsidRPr="00F5311D" w:rsidRDefault="009E6AB9" w:rsidP="009E6AB9">
                                    <w:pPr>
                                      <w:rPr>
                                        <w:color w:val="FFFFFF" w:themeColor="background1"/>
                                      </w:rPr>
                                    </w:pPr>
                                    <w:r>
                                      <w:rPr>
                                        <w:color w:val="FFFFFF" w:themeColor="background1"/>
                                        <w:lang w:val="ja-JP" w:bidi="ja-JP"/>
                                      </w:rPr>
                                      <w:t>ここに会社名を記入</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DA6E871" id="グループ 1048" o:spid="_x0000_s1056" alt="ヘッダー" style="position:absolute;margin-left:-4.85pt;margin-top:11.25pt;width:840.75pt;height:52.45pt;z-index:251659264;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">
                      <v:shape id="テキスト ボックス 990" o:spid="_x0000_s1057" type="#_x0000_t202" style="position:absolute;left:19682;top:929;width:22104;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" filled="f" fillcolor="#f60" stroked="f">
                        <v:textbox inset="0,0,0,0">
                          <w:txbxContent>
                            <w:p w14:paraId="1753DE44" w14:textId="01D6491F"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v:textbox>
                      </v:shape>
                      <v:group id="グループ 1000" o:spid="_x0000_s1058" alt="ページ番号のグラフィック"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長方形 206" o:spid="_x0000_s1059"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テキスト ボックス 990" o:spid="_x0000_s1060"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" filled="f" fillcolor="#f60" stroked="f">
                          <v:textbox inset="0,0,0,0">
                            <w:txbxContent>
                              <w:p w14:paraId="38F5961D" w14:textId="77777777" w:rsidR="009E6AB9" w:rsidRPr="00FD321E" w:rsidRDefault="009E6AB9" w:rsidP="009E6AB9">
                                <w:pPr>
                                  <w:pStyle w:val="a5"/>
                                  <w:jc w:val="left"/>
                                  <w:rPr>
                                    <w:rStyle w:val="a7"/>
                                    <w:rFonts w:ascii="Meiryo UI" w:hAnsi="Meiryo UI"/>
                                    <w:color w:val="FFFFFF" w:themeColor="background1"/>
                                  </w:rPr>
                                </w:pPr>
                                <w:r w:rsidRPr="00FD321E">
                                  <w:rPr>
                                    <w:rStyle w:val="a7"/>
                                    <w:rFonts w:ascii="Meiryo UI" w:hAnsi="Meiryo UI"/>
                                    <w:color w:val="FFFFFF" w:themeColor="background1"/>
                                    <w:lang w:val="ja-JP" w:bidi="ja-JP"/>
                                  </w:rPr>
                                  <w:t>ページ 6</w:t>
                                </w:r>
                              </w:p>
                            </w:txbxContent>
                          </v:textbox>
                        </v:shape>
                      </v:group>
                      <v:group id="グループ 997" o:spid="_x0000_s1061" alt="ページ番号のグラフィック"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長方形 206" o:spid="_x0000_s1062"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" path="m,l1626870,,1355106,464820,,464820,,xe" fillcolor="#7b7b7b [2406]" stroked="f" strokeweight="1pt">
                          <v:stroke joinstyle="miter"/>
                          <v:path arrowok="t" o:connecttype="custom" o:connectlocs="0,0;1875295,0;1562032,666427;0,666427;0,0" o:connectangles="0,0,0,0,0"/>
                        </v:shape>
                        <v:shape id="テキスト ボックス 990" o:spid="_x0000_s1063"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" filled="f" fillcolor="#f60" stroked="f">
                          <v:textbox inset="0,0,0,0">
                            <w:txbxContent>
                              <w:p w14:paraId="6D96E43B" w14:textId="77777777" w:rsidR="009E6AB9" w:rsidRPr="00FD321E" w:rsidRDefault="009E6AB9" w:rsidP="009E6AB9">
                                <w:pPr>
                                  <w:pStyle w:val="a5"/>
                                  <w:rPr>
                                    <w:rFonts w:ascii="Meiryo UI" w:hAnsi="Meiryo UI"/>
                                    <w:b/>
                                    <w:color w:val="FFFFFF" w:themeColor="background1"/>
                                  </w:rPr>
                                </w:pPr>
                                <w:r w:rsidRPr="00FD321E">
                                  <w:rPr>
                                    <w:rFonts w:ascii="Meiryo UI" w:hAnsi="Meiryo UI"/>
                                    <w:b/>
                                    <w:color w:val="FFFFFF" w:themeColor="background1"/>
                                    <w:lang w:val="ja-JP" w:bidi="ja-JP"/>
                                  </w:rPr>
                                  <w:t>ページ 3</w:t>
                                </w:r>
                              </w:p>
                            </w:txbxContent>
                          </v:textbox>
                        </v:shape>
                      </v:group>
                      <v:shape id="テキスト ボックス 990" o:spid="_x0000_s1064" type="#_x0000_t202" style="position:absolute;left:62611;top:929;width:1438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" filled="f" fillcolor="#f60" stroked="f">
                        <v:textbox inset="0,0,0,0">
                          <w:txbxContent>
                            <w:p w14:paraId="39CEEBCC" w14:textId="77777777" w:rsidR="009E6AB9" w:rsidRPr="00F5311D" w:rsidRDefault="009E6AB9" w:rsidP="009E6AB9">
                              <w:pPr>
                                <w:rPr>
                                  <w:color w:val="FFFFFF" w:themeColor="background1"/>
                                </w:rPr>
                              </w:pPr>
                              <w:r>
                                <w:rPr>
                                  <w:color w:val="FFFFFF" w:themeColor="background1"/>
                                  <w:lang w:val="ja-JP" w:bidi="ja-JP"/>
                                </w:rPr>
                                <w:t>ここに会社名を記入</w:t>
                              </w:r>
                            </w:p>
                          </w:txbxContent>
                        </v:textbox>
                      </v:shape>
                    </v:group>
                  </w:pict>
                </mc:Fallback>
              </mc:AlternateContent>
            </w:r>
          </w:p>
        </w:tc>
      </w:tr>
      <w:tr w:rsidR="009E6AB9" w14:paraId="65BF765A" w14:textId="77777777" w:rsidTr="007A04DF">
        <w:trPr>
          <w:trHeight w:val="680"/>
        </w:trPr>
        <w:tc>
          <w:tcPr>
            <w:tcW w:w="16841" w:type="dxa"/>
            <w:gridSpan w:val="4"/>
          </w:tcPr>
          <w:p w14:paraId="77FDFC28" w14:textId="77777777" w:rsidR="009E6AB9" w:rsidRDefault="009E6AB9" w:rsidP="00F85C05"/>
        </w:tc>
      </w:tr>
      <w:tr w:rsidR="009E6AB9" w14:paraId="107371C3" w14:textId="77777777" w:rsidTr="007A04DF">
        <w:trPr>
          <w:trHeight w:val="3384"/>
        </w:trPr>
        <w:tc>
          <w:tcPr>
            <w:tcW w:w="4255" w:type="dxa"/>
          </w:tcPr>
          <w:p w14:paraId="7D2C4338" w14:textId="77777777" w:rsidR="009E6AB9" w:rsidRDefault="009E6AB9" w:rsidP="00F85C05">
            <w:pPr>
              <w:spacing w:line="240" w:lineRule="atLeast"/>
              <w:ind w:left="720"/>
            </w:pPr>
            <w:r>
              <w:rPr>
                <w:noProof/>
                <w:lang w:val="ja-JP" w:bidi="ja-JP"/>
              </w:rPr>
              <mc:AlternateContent>
                <mc:Choice Requires="wps">
                  <w:drawing>
                    <wp:inline distT="0" distB="0" distL="0" distR="0" wp14:anchorId="28587FC5" wp14:editId="662A822E">
                      <wp:extent cx="2107770" cy="2009775"/>
                      <wp:effectExtent l="0" t="0" r="0" b="9525"/>
                      <wp:docPr id="1009" name="テキスト ボックス 1009"/>
                      <wp:cNvGraphicFramePr/>
                      <a:graphic xmlns:a="http://schemas.openxmlformats.org/drawingml/2006/main">
                        <a:graphicData uri="http://schemas.microsoft.com/office/word/2010/wordprocessingShape">
                          <wps:wsp>
                            <wps:cNvSpPr txBox="1"/>
                            <wps:spPr>
                              <a:xfrm>
                                <a:off x="0" y="0"/>
                                <a:ext cx="2107770" cy="2009775"/>
                              </a:xfrm>
                              <a:prstGeom prst="rect">
                                <a:avLst/>
                              </a:prstGeom>
                              <a:noFill/>
                              <a:ln w="6350">
                                <a:noFill/>
                              </a:ln>
                            </wps:spPr>
                            <wps:txbx>
                              <w:txbxContent>
                                <w:p w14:paraId="6883B5CD" w14:textId="77777777" w:rsidR="009E6AB9" w:rsidRPr="00A862EF" w:rsidRDefault="009E6AB9" w:rsidP="009E6AB9">
                                  <w:pPr>
                                    <w:pStyle w:val="3"/>
                                    <w:spacing w:after="200"/>
                                    <w:rPr>
                                      <w:rFonts w:ascii="Meiryo UI" w:hAnsi="Meiryo UI"/>
                                    </w:rPr>
                                  </w:pPr>
                                  <w:r w:rsidRPr="00A862EF">
                                    <w:rPr>
                                      <w:rFonts w:ascii="Meiryo UI" w:hAnsi="Meiryo UI"/>
                                      <w:lang w:val="ja-JP" w:bidi="ja-JP"/>
                                    </w:rPr>
                                    <w:t>製品名</w:t>
                                  </w:r>
                                </w:p>
                                <w:p w14:paraId="1FE25BC8"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49E7C71F" w14:textId="77777777" w:rsidR="009E6AB9" w:rsidRPr="00A862EF" w:rsidRDefault="009E6AB9" w:rsidP="009E6AB9">
                                  <w:pPr>
                                    <w:rPr>
                                      <w:rFonts w:ascii="Meiryo UI" w:hAnsi="Meiryo UI"/>
                                    </w:rPr>
                                  </w:pPr>
                                </w:p>
                                <w:p w14:paraId="5BCEC454"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bidi="ja-JP"/>
                                    </w:rPr>
                                    <w:t>:</w:t>
                                  </w:r>
                                  <w:r w:rsidRPr="00A862EF">
                                    <w:rPr>
                                      <w:rFonts w:ascii="Meiryo UI" w:hAnsi="Meiryo UI"/>
                                      <w:lang w:bidi="ja-JP"/>
                                    </w:rPr>
                                    <w:tab/>
                                    <w:t>0.00</w:t>
                                  </w:r>
                                </w:p>
                                <w:p w14:paraId="264EC314" w14:textId="2097287B" w:rsidR="009E6AB9" w:rsidRPr="00A862EF" w:rsidRDefault="009E6AB9" w:rsidP="009E6AB9">
                                  <w:pPr>
                                    <w:pStyle w:val="6"/>
                                    <w:rPr>
                                      <w:rFonts w:ascii="Meiryo UI" w:hAnsi="Meiryo UI"/>
                                    </w:rPr>
                                  </w:pPr>
                                  <w:r w:rsidRPr="00A862EF">
                                    <w:rPr>
                                      <w:rFonts w:ascii="Meiryo UI" w:hAnsi="Meiryo UI"/>
                                      <w:lang w:val="ja-JP" w:bidi="ja-JP"/>
                                    </w:rPr>
                                    <w:t>注文番号</w:t>
                                  </w:r>
                                  <w:r w:rsidRPr="00A862EF">
                                    <w:rPr>
                                      <w:rFonts w:ascii="Meiryo UI" w:hAnsi="Meiryo UI"/>
                                      <w:lang w:bidi="ja-JP"/>
                                    </w:rPr>
                                    <w:t>:000000</w:t>
                                  </w:r>
                                </w:p>
                                <w:p w14:paraId="369E93B5" w14:textId="77777777" w:rsidR="009E6AB9" w:rsidRPr="00A862EF" w:rsidRDefault="009E6AB9" w:rsidP="009E6AB9">
                                  <w:pPr>
                                    <w:pStyle w:val="6"/>
                                    <w:rPr>
                                      <w:rFonts w:ascii="Meiryo UI" w:hAnsi="Meiryo UI"/>
                                    </w:rPr>
                                  </w:pPr>
                                  <w:r w:rsidRPr="00A862EF">
                                    <w:rPr>
                                      <w:rFonts w:ascii="Meiryo UI" w:hAnsi="Meiryo UI"/>
                                      <w:lang w:val="ja-JP" w:bidi="ja-JP"/>
                                    </w:rPr>
                                    <w:t>種類</w:t>
                                  </w:r>
                                  <w:r w:rsidRPr="00A862EF">
                                    <w:rPr>
                                      <w:rFonts w:ascii="Meiryo UI" w:hAnsi="Meiryo UI"/>
                                      <w:lang w:bidi="ja-JP"/>
                                    </w:rPr>
                                    <w:t xml:space="preserve">: </w:t>
                                  </w:r>
                                  <w:r w:rsidRPr="00A862EF">
                                    <w:rPr>
                                      <w:rFonts w:ascii="Meiryo UI" w:hAnsi="Meiryo UI"/>
                                      <w:lang w:bidi="ja-JP"/>
                                    </w:rPr>
                                    <w:tab/>
                                  </w:r>
                                  <w:r w:rsidRPr="00A862EF">
                                    <w:rPr>
                                      <w:rFonts w:ascii="Meiryo UI" w:hAnsi="Meiryo UI"/>
                                      <w:lang w:val="ja-JP" w:bidi="ja-JP"/>
                                    </w:rPr>
                                    <w:t>種類</w:t>
                                  </w:r>
                                </w:p>
                                <w:p w14:paraId="7C955E7E" w14:textId="77777777" w:rsidR="009E6AB9" w:rsidRPr="00A862EF" w:rsidRDefault="009E6AB9" w:rsidP="009E6AB9">
                                  <w:pPr>
                                    <w:rPr>
                                      <w:rFonts w:ascii="Meiryo UI" w:hAnsi="Meiryo UI"/>
                                    </w:rPr>
                                  </w:pP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28587FC5" id="テキスト ボックス 1009" o:spid="_x0000_s1065" type="#_x0000_t202" style="width:165.9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" filled="f" stroked="f" strokeweight=".5pt">
                      <v:textbox inset=",14.4pt,,0">
                        <w:txbxContent>
                          <w:p w14:paraId="6883B5CD" w14:textId="77777777" w:rsidR="009E6AB9" w:rsidRPr="00A862EF" w:rsidRDefault="009E6AB9" w:rsidP="009E6AB9">
                            <w:pPr>
                              <w:pStyle w:val="3"/>
                              <w:spacing w:after="200"/>
                              <w:rPr>
                                <w:rFonts w:ascii="Meiryo UI" w:hAnsi="Meiryo UI"/>
                              </w:rPr>
                            </w:pPr>
                            <w:r w:rsidRPr="00A862EF">
                              <w:rPr>
                                <w:rFonts w:ascii="Meiryo UI" w:hAnsi="Meiryo UI"/>
                                <w:lang w:val="ja-JP" w:bidi="ja-JP"/>
                              </w:rPr>
                              <w:t>製品名</w:t>
                            </w:r>
                          </w:p>
                          <w:p w14:paraId="1FE25BC8"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49E7C71F" w14:textId="77777777" w:rsidR="009E6AB9" w:rsidRPr="00A862EF" w:rsidRDefault="009E6AB9" w:rsidP="009E6AB9">
                            <w:pPr>
                              <w:rPr>
                                <w:rFonts w:ascii="Meiryo UI" w:hAnsi="Meiryo UI"/>
                              </w:rPr>
                            </w:pPr>
                          </w:p>
                          <w:p w14:paraId="5BCEC454"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bidi="ja-JP"/>
                              </w:rPr>
                              <w:t>:</w:t>
                            </w:r>
                            <w:r w:rsidRPr="00A862EF">
                              <w:rPr>
                                <w:rFonts w:ascii="Meiryo UI" w:hAnsi="Meiryo UI"/>
                                <w:lang w:bidi="ja-JP"/>
                              </w:rPr>
                              <w:tab/>
                              <w:t>0.00</w:t>
                            </w:r>
                          </w:p>
                          <w:p w14:paraId="264EC314" w14:textId="2097287B" w:rsidR="009E6AB9" w:rsidRPr="00A862EF" w:rsidRDefault="009E6AB9" w:rsidP="009E6AB9">
                            <w:pPr>
                              <w:pStyle w:val="6"/>
                              <w:rPr>
                                <w:rFonts w:ascii="Meiryo UI" w:hAnsi="Meiryo UI"/>
                              </w:rPr>
                            </w:pPr>
                            <w:r w:rsidRPr="00A862EF">
                              <w:rPr>
                                <w:rFonts w:ascii="Meiryo UI" w:hAnsi="Meiryo UI"/>
                                <w:lang w:val="ja-JP" w:bidi="ja-JP"/>
                              </w:rPr>
                              <w:t>注文番号</w:t>
                            </w:r>
                            <w:r w:rsidRPr="00A862EF">
                              <w:rPr>
                                <w:rFonts w:ascii="Meiryo UI" w:hAnsi="Meiryo UI"/>
                                <w:lang w:bidi="ja-JP"/>
                              </w:rPr>
                              <w:t>:000000</w:t>
                            </w:r>
                          </w:p>
                          <w:p w14:paraId="369E93B5" w14:textId="77777777" w:rsidR="009E6AB9" w:rsidRPr="00A862EF" w:rsidRDefault="009E6AB9" w:rsidP="009E6AB9">
                            <w:pPr>
                              <w:pStyle w:val="6"/>
                              <w:rPr>
                                <w:rFonts w:ascii="Meiryo UI" w:hAnsi="Meiryo UI"/>
                              </w:rPr>
                            </w:pPr>
                            <w:r w:rsidRPr="00A862EF">
                              <w:rPr>
                                <w:rFonts w:ascii="Meiryo UI" w:hAnsi="Meiryo UI"/>
                                <w:lang w:val="ja-JP" w:bidi="ja-JP"/>
                              </w:rPr>
                              <w:t>種類</w:t>
                            </w:r>
                            <w:r w:rsidRPr="00A862EF">
                              <w:rPr>
                                <w:rFonts w:ascii="Meiryo UI" w:hAnsi="Meiryo UI"/>
                                <w:lang w:bidi="ja-JP"/>
                              </w:rPr>
                              <w:t xml:space="preserve">: </w:t>
                            </w:r>
                            <w:r w:rsidRPr="00A862EF">
                              <w:rPr>
                                <w:rFonts w:ascii="Meiryo UI" w:hAnsi="Meiryo UI"/>
                                <w:lang w:bidi="ja-JP"/>
                              </w:rPr>
                              <w:tab/>
                            </w:r>
                            <w:r w:rsidRPr="00A862EF">
                              <w:rPr>
                                <w:rFonts w:ascii="Meiryo UI" w:hAnsi="Meiryo UI"/>
                                <w:lang w:val="ja-JP" w:bidi="ja-JP"/>
                              </w:rPr>
                              <w:t>種類</w:t>
                            </w:r>
                          </w:p>
                          <w:p w14:paraId="7C955E7E" w14:textId="77777777" w:rsidR="009E6AB9" w:rsidRPr="00A862EF" w:rsidRDefault="009E6AB9" w:rsidP="009E6AB9">
                            <w:pPr>
                              <w:rPr>
                                <w:rFonts w:ascii="Meiryo UI" w:hAnsi="Meiryo UI"/>
                              </w:rPr>
                            </w:pPr>
                          </w:p>
                        </w:txbxContent>
                      </v:textbox>
                      <w10:anchorlock/>
                    </v:shape>
                  </w:pict>
                </mc:Fallback>
              </mc:AlternateContent>
            </w:r>
          </w:p>
        </w:tc>
        <w:tc>
          <w:tcPr>
            <w:tcW w:w="3803" w:type="dxa"/>
          </w:tcPr>
          <w:p w14:paraId="261BA418" w14:textId="77777777" w:rsidR="009E6AB9" w:rsidRDefault="009E6AB9" w:rsidP="00F85C05">
            <w:pPr>
              <w:spacing w:line="240" w:lineRule="atLeast"/>
            </w:pPr>
            <w:r>
              <w:rPr>
                <w:noProof/>
                <w:lang w:val="ja-JP" w:bidi="ja-JP"/>
              </w:rPr>
              <mc:AlternateContent>
                <mc:Choice Requires="wps">
                  <w:drawing>
                    <wp:inline distT="0" distB="0" distL="0" distR="0" wp14:anchorId="07D101D8" wp14:editId="311DDE83">
                      <wp:extent cx="2114550" cy="2066925"/>
                      <wp:effectExtent l="0" t="0" r="0" b="9525"/>
                      <wp:docPr id="1016" name="テキスト ボックス 1016"/>
                      <wp:cNvGraphicFramePr/>
                      <a:graphic xmlns:a="http://schemas.openxmlformats.org/drawingml/2006/main">
                        <a:graphicData uri="http://schemas.microsoft.com/office/word/2010/wordprocessingShape">
                          <wps:wsp>
                            <wps:cNvSpPr txBox="1"/>
                            <wps:spPr>
                              <a:xfrm>
                                <a:off x="0" y="0"/>
                                <a:ext cx="2114550" cy="2066925"/>
                              </a:xfrm>
                              <a:prstGeom prst="rect">
                                <a:avLst/>
                              </a:prstGeom>
                              <a:noFill/>
                              <a:ln w="6350">
                                <a:noFill/>
                              </a:ln>
                            </wps:spPr>
                            <wps:txbx>
                              <w:txbxContent>
                                <w:p w14:paraId="6922076D" w14:textId="77777777" w:rsidR="009E6AB9" w:rsidRPr="00A862EF" w:rsidRDefault="009E6AB9" w:rsidP="009E6AB9">
                                  <w:pPr>
                                    <w:pStyle w:val="3"/>
                                    <w:spacing w:after="200"/>
                                    <w:rPr>
                                      <w:rFonts w:ascii="Meiryo UI" w:hAnsi="Meiryo UI"/>
                                    </w:rPr>
                                  </w:pPr>
                                  <w:r w:rsidRPr="00A862EF">
                                    <w:rPr>
                                      <w:rFonts w:ascii="Meiryo UI" w:hAnsi="Meiryo UI"/>
                                      <w:lang w:val="ja-JP" w:bidi="ja-JP"/>
                                    </w:rPr>
                                    <w:t>製品名</w:t>
                                  </w:r>
                                </w:p>
                                <w:p w14:paraId="5983D8A2"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321A983E" w14:textId="77777777" w:rsidR="009E6AB9" w:rsidRPr="00A862EF" w:rsidRDefault="009E6AB9" w:rsidP="009E6AB9">
                                  <w:pPr>
                                    <w:rPr>
                                      <w:rFonts w:ascii="Meiryo UI" w:hAnsi="Meiryo UI"/>
                                    </w:rPr>
                                  </w:pPr>
                                </w:p>
                                <w:p w14:paraId="414F50C0"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val="ja-JP" w:bidi="ja-JP"/>
                                    </w:rPr>
                                    <w:tab/>
                                    <w:t>0.00</w:t>
                                  </w:r>
                                </w:p>
                                <w:p w14:paraId="1AD9A181" w14:textId="77777777" w:rsidR="009E6AB9" w:rsidRPr="00A862EF" w:rsidRDefault="009E6AB9" w:rsidP="009E6AB9">
                                  <w:pPr>
                                    <w:pStyle w:val="6"/>
                                    <w:rPr>
                                      <w:rFonts w:ascii="Meiryo UI" w:hAnsi="Meiryo UI"/>
                                    </w:rPr>
                                  </w:pPr>
                                  <w:r w:rsidRPr="00A862EF">
                                    <w:rPr>
                                      <w:rFonts w:ascii="Meiryo UI" w:hAnsi="Meiryo UI"/>
                                      <w:lang w:val="ja-JP" w:bidi="ja-JP"/>
                                    </w:rPr>
                                    <w:t>注文番号:000000</w:t>
                                  </w:r>
                                </w:p>
                                <w:p w14:paraId="2A159DD8" w14:textId="77777777" w:rsidR="009E6AB9" w:rsidRPr="00A862EF" w:rsidRDefault="009E6AB9" w:rsidP="009E6AB9">
                                  <w:pPr>
                                    <w:pStyle w:val="6"/>
                                    <w:rPr>
                                      <w:rFonts w:ascii="Meiryo UI" w:hAnsi="Meiryo UI"/>
                                    </w:rPr>
                                  </w:pPr>
                                  <w:r w:rsidRPr="00A862EF">
                                    <w:rPr>
                                      <w:rFonts w:ascii="Meiryo UI" w:hAnsi="Meiryo UI"/>
                                      <w:lang w:val="ja-JP" w:bidi="ja-JP"/>
                                    </w:rPr>
                                    <w:t xml:space="preserve">種類: </w:t>
                                  </w:r>
                                  <w:r w:rsidRPr="00A862EF">
                                    <w:rPr>
                                      <w:rFonts w:ascii="Meiryo UI" w:hAnsi="Meiryo UI"/>
                                      <w:lang w:val="ja-JP" w:bidi="ja-JP"/>
                                    </w:rPr>
                                    <w:tab/>
                                    <w:t>種類</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07D101D8" id="テキスト ボックス 1016" o:spid="_x0000_s1066" type="#_x0000_t202" style="width:166.5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" filled="f" stroked="f" strokeweight=".5pt">
                      <v:textbox inset=",14.4pt,,0">
                        <w:txbxContent>
                          <w:p w14:paraId="6922076D" w14:textId="77777777" w:rsidR="009E6AB9" w:rsidRPr="00A862EF" w:rsidRDefault="009E6AB9" w:rsidP="009E6AB9">
                            <w:pPr>
                              <w:pStyle w:val="3"/>
                              <w:spacing w:after="200"/>
                              <w:rPr>
                                <w:rFonts w:ascii="Meiryo UI" w:hAnsi="Meiryo UI"/>
                              </w:rPr>
                            </w:pPr>
                            <w:r w:rsidRPr="00A862EF">
                              <w:rPr>
                                <w:rFonts w:ascii="Meiryo UI" w:hAnsi="Meiryo UI"/>
                                <w:lang w:val="ja-JP" w:bidi="ja-JP"/>
                              </w:rPr>
                              <w:t>製品名</w:t>
                            </w:r>
                          </w:p>
                          <w:p w14:paraId="5983D8A2"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321A983E" w14:textId="77777777" w:rsidR="009E6AB9" w:rsidRPr="00A862EF" w:rsidRDefault="009E6AB9" w:rsidP="009E6AB9">
                            <w:pPr>
                              <w:rPr>
                                <w:rFonts w:ascii="Meiryo UI" w:hAnsi="Meiryo UI"/>
                              </w:rPr>
                            </w:pPr>
                          </w:p>
                          <w:p w14:paraId="414F50C0"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val="ja-JP" w:bidi="ja-JP"/>
                              </w:rPr>
                              <w:tab/>
                              <w:t>0.00</w:t>
                            </w:r>
                          </w:p>
                          <w:p w14:paraId="1AD9A181" w14:textId="77777777" w:rsidR="009E6AB9" w:rsidRPr="00A862EF" w:rsidRDefault="009E6AB9" w:rsidP="009E6AB9">
                            <w:pPr>
                              <w:pStyle w:val="6"/>
                              <w:rPr>
                                <w:rFonts w:ascii="Meiryo UI" w:hAnsi="Meiryo UI"/>
                              </w:rPr>
                            </w:pPr>
                            <w:r w:rsidRPr="00A862EF">
                              <w:rPr>
                                <w:rFonts w:ascii="Meiryo UI" w:hAnsi="Meiryo UI"/>
                                <w:lang w:val="ja-JP" w:bidi="ja-JP"/>
                              </w:rPr>
                              <w:t>注文番号:000000</w:t>
                            </w:r>
                          </w:p>
                          <w:p w14:paraId="2A159DD8" w14:textId="77777777" w:rsidR="009E6AB9" w:rsidRPr="00A862EF" w:rsidRDefault="009E6AB9" w:rsidP="009E6AB9">
                            <w:pPr>
                              <w:pStyle w:val="6"/>
                              <w:rPr>
                                <w:rFonts w:ascii="Meiryo UI" w:hAnsi="Meiryo UI"/>
                              </w:rPr>
                            </w:pPr>
                            <w:r w:rsidRPr="00A862EF">
                              <w:rPr>
                                <w:rFonts w:ascii="Meiryo UI" w:hAnsi="Meiryo UI"/>
                                <w:lang w:val="ja-JP" w:bidi="ja-JP"/>
                              </w:rPr>
                              <w:t xml:space="preserve">種類: </w:t>
                            </w:r>
                            <w:r w:rsidRPr="00A862EF">
                              <w:rPr>
                                <w:rFonts w:ascii="Meiryo UI" w:hAnsi="Meiryo UI"/>
                                <w:lang w:val="ja-JP" w:bidi="ja-JP"/>
                              </w:rPr>
                              <w:tab/>
                              <w:t>種類</w:t>
                            </w:r>
                          </w:p>
                        </w:txbxContent>
                      </v:textbox>
                      <w10:anchorlock/>
                    </v:shape>
                  </w:pict>
                </mc:Fallback>
              </mc:AlternateContent>
            </w:r>
          </w:p>
        </w:tc>
        <w:tc>
          <w:tcPr>
            <w:tcW w:w="8783" w:type="dxa"/>
            <w:gridSpan w:val="2"/>
            <w:vMerge w:val="restart"/>
          </w:tcPr>
          <w:p w14:paraId="0D73042A" w14:textId="77777777" w:rsidR="009E6AB9" w:rsidRDefault="009E6AB9" w:rsidP="00F85C05">
            <w:r>
              <w:rPr>
                <w:noProof/>
                <w:lang w:val="ja-JP" w:bidi="ja-JP"/>
              </w:rPr>
              <mc:AlternateContent>
                <mc:Choice Requires="wps">
                  <w:drawing>
                    <wp:inline distT="0" distB="0" distL="0" distR="0" wp14:anchorId="5CB61706" wp14:editId="509E1792">
                      <wp:extent cx="4525505" cy="6493789"/>
                      <wp:effectExtent l="0" t="0" r="8890" b="2540"/>
                      <wp:docPr id="9" name="テキスト ボックス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505" cy="649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BB6E" w14:textId="77777777" w:rsidR="009E6AB9" w:rsidRDefault="009E6AB9" w:rsidP="009E6AB9">
                                  <w:pPr>
                                    <w:pStyle w:val="3"/>
                                  </w:pPr>
                                  <w:r>
                                    <w:rPr>
                                      <w:lang w:val="ja-JP" w:bidi="ja-JP"/>
                                    </w:rPr>
                                    <w:t>内側のメインの見出し</w:t>
                                  </w:r>
                                </w:p>
                                <w:p w14:paraId="29F4409B" w14:textId="77777777" w:rsidR="009E6AB9" w:rsidRPr="004C49D8" w:rsidRDefault="009E6AB9" w:rsidP="009E6AB9"/>
                                <w:p w14:paraId="1A5F4564" w14:textId="77777777" w:rsidR="009E6AB9" w:rsidRPr="004C49D8" w:rsidRDefault="009E6AB9" w:rsidP="009E6AB9">
                                  <w:pPr>
                                    <w:spacing w:after="200"/>
                                  </w:pPr>
                                  <w:r w:rsidRPr="004C49D8">
                                    <w:rPr>
                                      <w:b/>
                                      <w:lang w:val="ja-JP" w:bidi="ja-JP"/>
                                    </w:rPr>
                                    <w:t>副見出し</w:t>
                                  </w:r>
                                </w:p>
                                <w:p w14:paraId="53F5C0F4" w14:textId="77777777" w:rsidR="009E6AB9" w:rsidRDefault="009E6AB9" w:rsidP="009E6AB9">
                                  <w:r w:rsidRPr="00BC17D7">
                                    <w:rPr>
                                      <w:lang w:val="ja-JP" w:bidi="ja-JP"/>
                                    </w:rPr>
                                    <w:t>カタログの目的は、製品またはサービスを対象ユーザーに販売すること、または今後のクラスやイベントを宣伝することです。カタログは、自社の製品やサービスを販売したり、組織のアイデンティティを築いたりするのに最適です。</w:t>
                                  </w:r>
                                </w:p>
                                <w:p w14:paraId="15F83041" w14:textId="77777777" w:rsidR="009E6AB9" w:rsidRDefault="009E6AB9" w:rsidP="009E6AB9"/>
                                <w:p w14:paraId="6D5FD865" w14:textId="77777777" w:rsidR="009E6AB9" w:rsidRPr="004C49D8" w:rsidRDefault="009E6AB9" w:rsidP="009E6AB9">
                                  <w:pPr>
                                    <w:spacing w:after="200"/>
                                  </w:pPr>
                                  <w:r w:rsidRPr="004C49D8">
                                    <w:rPr>
                                      <w:b/>
                                      <w:lang w:val="ja-JP" w:bidi="ja-JP"/>
                                    </w:rPr>
                                    <w:t>副見出し</w:t>
                                  </w:r>
                                </w:p>
                                <w:p w14:paraId="10FD9008" w14:textId="77777777" w:rsidR="009E6AB9" w:rsidRPr="00BC17D7" w:rsidRDefault="009E6AB9" w:rsidP="009E6AB9">
                                  <w:r w:rsidRPr="00BC17D7">
                                    <w:rPr>
                                      <w:lang w:val="ja-JP" w:bidi="ja-JP"/>
                                    </w:rPr>
                                    <w:t>まず、カタログの対象ユーザーを決定します。対象ユーザーは、カタログに掲載されている製品やサービスから利益を得る可能性があるユーザーの中から選びます。次に、カタログに費やすことができる時間と費用を割り出します。これらの要素は、カタログの長さと発行頻度を決定する上で役立ちます。</w:t>
                                  </w:r>
                                </w:p>
                                <w:p w14:paraId="6A8B47C3" w14:textId="77777777" w:rsidR="009E6AB9" w:rsidRPr="00BC17D7" w:rsidRDefault="009E6AB9" w:rsidP="009E6AB9">
                                  <w:r w:rsidRPr="00BC17D7">
                                    <w:rPr>
                                      <w:lang w:val="ja-JP" w:bidi="ja-JP"/>
                                    </w:rPr>
                                    <w:t>カタログの印刷方法も検討してください。デスクトップ</w:t>
                                  </w:r>
                                  <w:r w:rsidRPr="00BC17D7">
                                    <w:rPr>
                                      <w:lang w:val="ja-JP" w:bidi="ja-JP"/>
                                    </w:rPr>
                                    <w:t xml:space="preserve"> </w:t>
                                  </w:r>
                                  <w:r w:rsidRPr="00BC17D7">
                                    <w:rPr>
                                      <w:lang w:val="ja-JP" w:bidi="ja-JP"/>
                                    </w:rPr>
                                    <w:t>プリンターやコピー</w:t>
                                  </w:r>
                                  <w:r w:rsidRPr="00BC17D7">
                                    <w:rPr>
                                      <w:lang w:val="ja-JP" w:bidi="ja-JP"/>
                                    </w:rPr>
                                    <w:t xml:space="preserve"> </w:t>
                                  </w:r>
                                  <w:r w:rsidRPr="00BC17D7">
                                    <w:rPr>
                                      <w:lang w:val="ja-JP" w:bidi="ja-JP"/>
                                    </w:rPr>
                                    <w:t>ショップ、または印刷業者で印刷することができます。</w:t>
                                  </w:r>
                                </w:p>
                                <w:p w14:paraId="7C4D0144" w14:textId="77777777" w:rsidR="009E6AB9" w:rsidRPr="00BC17D7" w:rsidRDefault="009E6AB9" w:rsidP="009E6AB9">
                                  <w:r w:rsidRPr="00BC17D7">
                                    <w:rPr>
                                      <w:lang w:val="ja-JP" w:bidi="ja-JP"/>
                                    </w:rPr>
                                    <w:t>カタログを印刷する前に、ページのバインド方法を検討してください。ページ数、読み手の使用方法、およびメールを送信するかどうかが、バインドの種類の決定に役立ちます。たとえば、もしカタログが数ページしかない場合は、ページを折って、背をホチキス止めすることもできます。大きな出版物で、折りたたむ必要がある大きなカタログは、穴の開いたプラスチックのバインディングを使うことをお奨めします。</w:t>
                                  </w:r>
                                </w:p>
                                <w:p w14:paraId="31369074" w14:textId="77777777" w:rsidR="009E6AB9" w:rsidRPr="00BC17D7" w:rsidRDefault="009E6AB9" w:rsidP="009E6AB9"/>
                                <w:p w14:paraId="15508AA2" w14:textId="77777777" w:rsidR="009E6AB9" w:rsidRPr="004C49D8" w:rsidRDefault="009E6AB9" w:rsidP="009E6AB9"/>
                              </w:txbxContent>
                            </wps:txbx>
                            <wps:bodyPr rot="0" vert="horz" wrap="square" lIns="182880" tIns="182880" rIns="0" bIns="0" anchor="t" anchorCtr="0" upright="1">
                              <a:noAutofit/>
                            </wps:bodyPr>
                          </wps:wsp>
                        </a:graphicData>
                      </a:graphic>
                    </wp:inline>
                  </w:drawing>
                </mc:Choice>
                <mc:Fallback>
                  <w:pict>
                    <v:shape w14:anchorId="5CB61706" id="テキスト ボックス 841" o:spid="_x0000_s1067" type="#_x0000_t202" style="width:356.35pt;height:5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" filled="f" stroked="f">
                      <v:textbox inset="14.4pt,14.4pt,0,0">
                        <w:txbxContent>
                          <w:p w14:paraId="4F05BB6E" w14:textId="77777777" w:rsidR="009E6AB9" w:rsidRDefault="009E6AB9" w:rsidP="009E6AB9">
                            <w:pPr>
                              <w:pStyle w:val="3"/>
                            </w:pPr>
                            <w:r>
                              <w:rPr>
                                <w:lang w:val="ja-JP" w:bidi="ja-JP"/>
                              </w:rPr>
                              <w:t>内側のメインの見出し</w:t>
                            </w:r>
                          </w:p>
                          <w:p w14:paraId="29F4409B" w14:textId="77777777" w:rsidR="009E6AB9" w:rsidRPr="004C49D8" w:rsidRDefault="009E6AB9" w:rsidP="009E6AB9"/>
                          <w:p w14:paraId="1A5F4564" w14:textId="77777777" w:rsidR="009E6AB9" w:rsidRPr="004C49D8" w:rsidRDefault="009E6AB9" w:rsidP="009E6AB9">
                            <w:pPr>
                              <w:spacing w:after="200"/>
                            </w:pPr>
                            <w:r w:rsidRPr="004C49D8">
                              <w:rPr>
                                <w:b/>
                                <w:lang w:val="ja-JP" w:bidi="ja-JP"/>
                              </w:rPr>
                              <w:t>副見出し</w:t>
                            </w:r>
                          </w:p>
                          <w:p w14:paraId="53F5C0F4" w14:textId="77777777" w:rsidR="009E6AB9" w:rsidRDefault="009E6AB9" w:rsidP="009E6AB9">
                            <w:r w:rsidRPr="00BC17D7">
                              <w:rPr>
                                <w:lang w:val="ja-JP" w:bidi="ja-JP"/>
                              </w:rPr>
                              <w:t>カタログの目的は、製品またはサービスを対象ユーザーに販売すること、または今後のクラスやイベントを宣伝することです。カタログは、自社の製品やサービスを販売したり、組織のアイデンティティを築いたりするのに最適です。</w:t>
                            </w:r>
                          </w:p>
                          <w:p w14:paraId="15F83041" w14:textId="77777777" w:rsidR="009E6AB9" w:rsidRDefault="009E6AB9" w:rsidP="009E6AB9"/>
                          <w:p w14:paraId="6D5FD865" w14:textId="77777777" w:rsidR="009E6AB9" w:rsidRPr="004C49D8" w:rsidRDefault="009E6AB9" w:rsidP="009E6AB9">
                            <w:pPr>
                              <w:spacing w:after="200"/>
                            </w:pPr>
                            <w:r w:rsidRPr="004C49D8">
                              <w:rPr>
                                <w:b/>
                                <w:lang w:val="ja-JP" w:bidi="ja-JP"/>
                              </w:rPr>
                              <w:t>副見出し</w:t>
                            </w:r>
                          </w:p>
                          <w:p w14:paraId="10FD9008" w14:textId="77777777" w:rsidR="009E6AB9" w:rsidRPr="00BC17D7" w:rsidRDefault="009E6AB9" w:rsidP="009E6AB9">
                            <w:r w:rsidRPr="00BC17D7">
                              <w:rPr>
                                <w:lang w:val="ja-JP" w:bidi="ja-JP"/>
                              </w:rPr>
                              <w:t>まず、カタログの対象ユーザーを決定します。対象ユーザーは、カタログに掲載されている製品やサービスから利益を得る可能性があるユーザーの中から選びます。次に、カタログに費やすことができる時間と費用を割り出します。これらの要素は、カタログの長さと発行頻度を決定する上で役立ちます。</w:t>
                            </w:r>
                          </w:p>
                          <w:p w14:paraId="6A8B47C3" w14:textId="77777777" w:rsidR="009E6AB9" w:rsidRPr="00BC17D7" w:rsidRDefault="009E6AB9" w:rsidP="009E6AB9">
                            <w:r w:rsidRPr="00BC17D7">
                              <w:rPr>
                                <w:lang w:val="ja-JP" w:bidi="ja-JP"/>
                              </w:rPr>
                              <w:t>カタログの印刷方法も検討してください。デスクトップ</w:t>
                            </w:r>
                            <w:r w:rsidRPr="00BC17D7">
                              <w:rPr>
                                <w:lang w:val="ja-JP" w:bidi="ja-JP"/>
                              </w:rPr>
                              <w:t xml:space="preserve"> </w:t>
                            </w:r>
                            <w:r w:rsidRPr="00BC17D7">
                              <w:rPr>
                                <w:lang w:val="ja-JP" w:bidi="ja-JP"/>
                              </w:rPr>
                              <w:t>プリンターやコピー</w:t>
                            </w:r>
                            <w:r w:rsidRPr="00BC17D7">
                              <w:rPr>
                                <w:lang w:val="ja-JP" w:bidi="ja-JP"/>
                              </w:rPr>
                              <w:t xml:space="preserve"> </w:t>
                            </w:r>
                            <w:r w:rsidRPr="00BC17D7">
                              <w:rPr>
                                <w:lang w:val="ja-JP" w:bidi="ja-JP"/>
                              </w:rPr>
                              <w:t>ショップ、または印刷業者で印刷することができます。</w:t>
                            </w:r>
                          </w:p>
                          <w:p w14:paraId="7C4D0144" w14:textId="77777777" w:rsidR="009E6AB9" w:rsidRPr="00BC17D7" w:rsidRDefault="009E6AB9" w:rsidP="009E6AB9">
                            <w:r w:rsidRPr="00BC17D7">
                              <w:rPr>
                                <w:lang w:val="ja-JP" w:bidi="ja-JP"/>
                              </w:rPr>
                              <w:t>カタログを印刷する前に、ページのバインド方法を検討してください。ページ数、読み手の使用方法、およびメールを送信するかどうかが、バインドの種類の決定に役立ちます。たとえば、もしカタログが数ページしかない場合は、ページを折って、背をホチキス止めすることもできます。大きな出版物で、折りたたむ必要がある大きなカタログは、穴の開いたプラスチックのバインディングを使うことをお奨めします。</w:t>
                            </w:r>
                          </w:p>
                          <w:p w14:paraId="31369074" w14:textId="77777777" w:rsidR="009E6AB9" w:rsidRPr="00BC17D7" w:rsidRDefault="009E6AB9" w:rsidP="009E6AB9"/>
                          <w:p w14:paraId="15508AA2" w14:textId="77777777" w:rsidR="009E6AB9" w:rsidRPr="004C49D8" w:rsidRDefault="009E6AB9" w:rsidP="009E6AB9"/>
                        </w:txbxContent>
                      </v:textbox>
                      <w10:anchorlock/>
                    </v:shape>
                  </w:pict>
                </mc:Fallback>
              </mc:AlternateContent>
            </w:r>
          </w:p>
        </w:tc>
      </w:tr>
      <w:tr w:rsidR="009E6AB9" w14:paraId="0113AE64" w14:textId="77777777" w:rsidTr="007A04DF">
        <w:trPr>
          <w:trHeight w:val="3384"/>
        </w:trPr>
        <w:tc>
          <w:tcPr>
            <w:tcW w:w="4255" w:type="dxa"/>
          </w:tcPr>
          <w:p w14:paraId="37E009A7" w14:textId="77777777" w:rsidR="009E6AB9" w:rsidRDefault="009E6AB9" w:rsidP="00F85C05">
            <w:pPr>
              <w:ind w:left="720"/>
            </w:pPr>
            <w:r>
              <w:rPr>
                <w:noProof/>
                <w:lang w:val="ja-JP" w:bidi="ja-JP"/>
              </w:rPr>
              <mc:AlternateContent>
                <mc:Choice Requires="wps">
                  <w:drawing>
                    <wp:inline distT="0" distB="0" distL="0" distR="0" wp14:anchorId="5BFB2670" wp14:editId="3FDFFD7C">
                      <wp:extent cx="2107565" cy="1847850"/>
                      <wp:effectExtent l="0" t="0" r="0" b="0"/>
                      <wp:docPr id="1011" name="テキスト ボックス 1011"/>
                      <wp:cNvGraphicFramePr/>
                      <a:graphic xmlns:a="http://schemas.openxmlformats.org/drawingml/2006/main">
                        <a:graphicData uri="http://schemas.microsoft.com/office/word/2010/wordprocessingShape">
                          <wps:wsp>
                            <wps:cNvSpPr txBox="1"/>
                            <wps:spPr>
                              <a:xfrm>
                                <a:off x="0" y="0"/>
                                <a:ext cx="2107565" cy="1847850"/>
                              </a:xfrm>
                              <a:prstGeom prst="rect">
                                <a:avLst/>
                              </a:prstGeom>
                              <a:noFill/>
                              <a:ln w="6350">
                                <a:noFill/>
                              </a:ln>
                            </wps:spPr>
                            <wps:txbx>
                              <w:txbxContent>
                                <w:p w14:paraId="1FBC51EB" w14:textId="77777777" w:rsidR="009E6AB9" w:rsidRPr="00CA472C" w:rsidRDefault="009E6AB9" w:rsidP="009E6AB9">
                                  <w:pPr>
                                    <w:pStyle w:val="3"/>
                                    <w:rPr>
                                      <w:rFonts w:ascii="Meiryo UI" w:hAnsi="Meiryo UI"/>
                                    </w:rPr>
                                  </w:pPr>
                                  <w:r w:rsidRPr="00CA472C">
                                    <w:rPr>
                                      <w:rFonts w:ascii="Meiryo UI" w:hAnsi="Meiryo UI"/>
                                      <w:lang w:val="ja-JP" w:bidi="ja-JP"/>
                                    </w:rPr>
                                    <w:t>製品名</w:t>
                                  </w:r>
                                </w:p>
                                <w:p w14:paraId="169F6BDB"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7CF96EF8" w14:textId="77777777" w:rsidR="009E6AB9" w:rsidRPr="00CA472C" w:rsidRDefault="009E6AB9" w:rsidP="009E6AB9">
                                  <w:pPr>
                                    <w:rPr>
                                      <w:rFonts w:ascii="Meiryo UI" w:hAnsi="Meiryo UI"/>
                                    </w:rPr>
                                  </w:pPr>
                                </w:p>
                                <w:p w14:paraId="08232C10"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bidi="ja-JP"/>
                                    </w:rPr>
                                    <w:t>:</w:t>
                                  </w:r>
                                  <w:r w:rsidRPr="00CA472C">
                                    <w:rPr>
                                      <w:rFonts w:ascii="Meiryo UI" w:hAnsi="Meiryo UI"/>
                                      <w:lang w:bidi="ja-JP"/>
                                    </w:rPr>
                                    <w:tab/>
                                    <w:t>0.00</w:t>
                                  </w:r>
                                </w:p>
                                <w:p w14:paraId="485E20FA" w14:textId="61F8B4A6" w:rsidR="009E6AB9" w:rsidRPr="00CA472C" w:rsidRDefault="009E6AB9" w:rsidP="009E6AB9">
                                  <w:pPr>
                                    <w:pStyle w:val="6"/>
                                    <w:rPr>
                                      <w:rFonts w:ascii="Meiryo UI" w:hAnsi="Meiryo UI"/>
                                    </w:rPr>
                                  </w:pPr>
                                  <w:r w:rsidRPr="00CA472C">
                                    <w:rPr>
                                      <w:rFonts w:ascii="Meiryo UI" w:hAnsi="Meiryo UI"/>
                                      <w:lang w:val="ja-JP" w:bidi="ja-JP"/>
                                    </w:rPr>
                                    <w:t>注文番号</w:t>
                                  </w:r>
                                  <w:r w:rsidRPr="00CA472C">
                                    <w:rPr>
                                      <w:rFonts w:ascii="Meiryo UI" w:hAnsi="Meiryo UI"/>
                                      <w:lang w:bidi="ja-JP"/>
                                    </w:rPr>
                                    <w:t>:000000</w:t>
                                  </w:r>
                                </w:p>
                                <w:p w14:paraId="5E23F561" w14:textId="77777777" w:rsidR="009E6AB9" w:rsidRPr="00CA472C" w:rsidRDefault="009E6AB9" w:rsidP="009E6AB9">
                                  <w:pPr>
                                    <w:pStyle w:val="6"/>
                                    <w:rPr>
                                      <w:rFonts w:ascii="Meiryo UI" w:hAnsi="Meiryo UI"/>
                                    </w:rPr>
                                  </w:pPr>
                                  <w:r w:rsidRPr="00CA472C">
                                    <w:rPr>
                                      <w:rFonts w:ascii="Meiryo UI" w:hAnsi="Meiryo UI"/>
                                      <w:lang w:val="ja-JP" w:bidi="ja-JP"/>
                                    </w:rPr>
                                    <w:t>種類</w:t>
                                  </w:r>
                                  <w:r w:rsidRPr="00CA472C">
                                    <w:rPr>
                                      <w:rFonts w:ascii="Meiryo UI" w:hAnsi="Meiryo UI"/>
                                      <w:lang w:bidi="ja-JP"/>
                                    </w:rPr>
                                    <w:t xml:space="preserve">: </w:t>
                                  </w:r>
                                  <w:r w:rsidRPr="00CA472C">
                                    <w:rPr>
                                      <w:rFonts w:ascii="Meiryo UI" w:hAnsi="Meiryo UI"/>
                                      <w:lang w:bidi="ja-JP"/>
                                    </w:rPr>
                                    <w:tab/>
                                  </w:r>
                                  <w:r w:rsidRPr="00CA472C">
                                    <w:rPr>
                                      <w:rFonts w:ascii="Meiryo UI" w:hAnsi="Meiryo UI"/>
                                      <w:lang w:val="ja-JP" w:bidi="ja-JP"/>
                                    </w:rPr>
                                    <w:t>種類</w:t>
                                  </w:r>
                                </w:p>
                                <w:p w14:paraId="24896CEC" w14:textId="77777777" w:rsidR="009E6AB9" w:rsidRPr="00CA472C" w:rsidRDefault="009E6AB9" w:rsidP="009E6AB9">
                                  <w:pPr>
                                    <w:rPr>
                                      <w:rFonts w:ascii="Meiryo UI" w:hAnsi="Meiryo UI"/>
                                    </w:rPr>
                                  </w:pPr>
                                </w:p>
                                <w:p w14:paraId="472455AD" w14:textId="77777777" w:rsidR="009E6AB9" w:rsidRPr="00CA472C"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5BFB2670" id="テキスト ボックス 1011" o:spid="_x0000_s1068" type="#_x0000_t202" style="width:165.9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" filled="f" stroked="f" strokeweight=".5pt">
                      <v:textbox inset=",7.2pt">
                        <w:txbxContent>
                          <w:p w14:paraId="1FBC51EB" w14:textId="77777777" w:rsidR="009E6AB9" w:rsidRPr="00CA472C" w:rsidRDefault="009E6AB9" w:rsidP="009E6AB9">
                            <w:pPr>
                              <w:pStyle w:val="3"/>
                              <w:rPr>
                                <w:rFonts w:ascii="Meiryo UI" w:hAnsi="Meiryo UI"/>
                              </w:rPr>
                            </w:pPr>
                            <w:r w:rsidRPr="00CA472C">
                              <w:rPr>
                                <w:rFonts w:ascii="Meiryo UI" w:hAnsi="Meiryo UI"/>
                                <w:lang w:val="ja-JP" w:bidi="ja-JP"/>
                              </w:rPr>
                              <w:t>製品名</w:t>
                            </w:r>
                          </w:p>
                          <w:p w14:paraId="169F6BDB"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7CF96EF8" w14:textId="77777777" w:rsidR="009E6AB9" w:rsidRPr="00CA472C" w:rsidRDefault="009E6AB9" w:rsidP="009E6AB9">
                            <w:pPr>
                              <w:rPr>
                                <w:rFonts w:ascii="Meiryo UI" w:hAnsi="Meiryo UI"/>
                              </w:rPr>
                            </w:pPr>
                          </w:p>
                          <w:p w14:paraId="08232C10"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bidi="ja-JP"/>
                              </w:rPr>
                              <w:t>:</w:t>
                            </w:r>
                            <w:r w:rsidRPr="00CA472C">
                              <w:rPr>
                                <w:rFonts w:ascii="Meiryo UI" w:hAnsi="Meiryo UI"/>
                                <w:lang w:bidi="ja-JP"/>
                              </w:rPr>
                              <w:tab/>
                              <w:t>0.00</w:t>
                            </w:r>
                          </w:p>
                          <w:p w14:paraId="485E20FA" w14:textId="61F8B4A6" w:rsidR="009E6AB9" w:rsidRPr="00CA472C" w:rsidRDefault="009E6AB9" w:rsidP="009E6AB9">
                            <w:pPr>
                              <w:pStyle w:val="6"/>
                              <w:rPr>
                                <w:rFonts w:ascii="Meiryo UI" w:hAnsi="Meiryo UI"/>
                              </w:rPr>
                            </w:pPr>
                            <w:r w:rsidRPr="00CA472C">
                              <w:rPr>
                                <w:rFonts w:ascii="Meiryo UI" w:hAnsi="Meiryo UI"/>
                                <w:lang w:val="ja-JP" w:bidi="ja-JP"/>
                              </w:rPr>
                              <w:t>注文番号</w:t>
                            </w:r>
                            <w:r w:rsidRPr="00CA472C">
                              <w:rPr>
                                <w:rFonts w:ascii="Meiryo UI" w:hAnsi="Meiryo UI"/>
                                <w:lang w:bidi="ja-JP"/>
                              </w:rPr>
                              <w:t>:000000</w:t>
                            </w:r>
                          </w:p>
                          <w:p w14:paraId="5E23F561" w14:textId="77777777" w:rsidR="009E6AB9" w:rsidRPr="00CA472C" w:rsidRDefault="009E6AB9" w:rsidP="009E6AB9">
                            <w:pPr>
                              <w:pStyle w:val="6"/>
                              <w:rPr>
                                <w:rFonts w:ascii="Meiryo UI" w:hAnsi="Meiryo UI"/>
                              </w:rPr>
                            </w:pPr>
                            <w:r w:rsidRPr="00CA472C">
                              <w:rPr>
                                <w:rFonts w:ascii="Meiryo UI" w:hAnsi="Meiryo UI"/>
                                <w:lang w:val="ja-JP" w:bidi="ja-JP"/>
                              </w:rPr>
                              <w:t>種類</w:t>
                            </w:r>
                            <w:r w:rsidRPr="00CA472C">
                              <w:rPr>
                                <w:rFonts w:ascii="Meiryo UI" w:hAnsi="Meiryo UI"/>
                                <w:lang w:bidi="ja-JP"/>
                              </w:rPr>
                              <w:t xml:space="preserve">: </w:t>
                            </w:r>
                            <w:r w:rsidRPr="00CA472C">
                              <w:rPr>
                                <w:rFonts w:ascii="Meiryo UI" w:hAnsi="Meiryo UI"/>
                                <w:lang w:bidi="ja-JP"/>
                              </w:rPr>
                              <w:tab/>
                            </w:r>
                            <w:r w:rsidRPr="00CA472C">
                              <w:rPr>
                                <w:rFonts w:ascii="Meiryo UI" w:hAnsi="Meiryo UI"/>
                                <w:lang w:val="ja-JP" w:bidi="ja-JP"/>
                              </w:rPr>
                              <w:t>種類</w:t>
                            </w:r>
                          </w:p>
                          <w:p w14:paraId="24896CEC" w14:textId="77777777" w:rsidR="009E6AB9" w:rsidRPr="00CA472C" w:rsidRDefault="009E6AB9" w:rsidP="009E6AB9">
                            <w:pPr>
                              <w:rPr>
                                <w:rFonts w:ascii="Meiryo UI" w:hAnsi="Meiryo UI"/>
                              </w:rPr>
                            </w:pPr>
                          </w:p>
                          <w:p w14:paraId="472455AD" w14:textId="77777777" w:rsidR="009E6AB9" w:rsidRPr="00CA472C" w:rsidRDefault="009E6AB9" w:rsidP="009E6AB9">
                            <w:pPr>
                              <w:rPr>
                                <w:rFonts w:ascii="Meiryo UI" w:hAnsi="Meiryo UI"/>
                              </w:rPr>
                            </w:pPr>
                          </w:p>
                        </w:txbxContent>
                      </v:textbox>
                      <w10:anchorlock/>
                    </v:shape>
                  </w:pict>
                </mc:Fallback>
              </mc:AlternateContent>
            </w:r>
          </w:p>
        </w:tc>
        <w:tc>
          <w:tcPr>
            <w:tcW w:w="3803" w:type="dxa"/>
          </w:tcPr>
          <w:p w14:paraId="28DF0DE8" w14:textId="77777777" w:rsidR="009E6AB9" w:rsidRDefault="009E6AB9" w:rsidP="00F85C05">
            <w:r>
              <w:rPr>
                <w:noProof/>
                <w:lang w:val="ja-JP" w:bidi="ja-JP"/>
              </w:rPr>
              <mc:AlternateContent>
                <mc:Choice Requires="wps">
                  <w:drawing>
                    <wp:inline distT="0" distB="0" distL="0" distR="0" wp14:anchorId="57C8415F" wp14:editId="71C97979">
                      <wp:extent cx="2095500" cy="1847850"/>
                      <wp:effectExtent l="0" t="0" r="0" b="0"/>
                      <wp:docPr id="1017" name="テキスト ボックス 1017"/>
                      <wp:cNvGraphicFramePr/>
                      <a:graphic xmlns:a="http://schemas.openxmlformats.org/drawingml/2006/main">
                        <a:graphicData uri="http://schemas.microsoft.com/office/word/2010/wordprocessingShape">
                          <wps:wsp>
                            <wps:cNvSpPr txBox="1"/>
                            <wps:spPr>
                              <a:xfrm>
                                <a:off x="0" y="0"/>
                                <a:ext cx="2095500" cy="1847850"/>
                              </a:xfrm>
                              <a:prstGeom prst="rect">
                                <a:avLst/>
                              </a:prstGeom>
                              <a:noFill/>
                              <a:ln w="6350">
                                <a:noFill/>
                              </a:ln>
                            </wps:spPr>
                            <wps:txbx>
                              <w:txbxContent>
                                <w:p w14:paraId="54B4C7EB" w14:textId="77777777" w:rsidR="009E6AB9" w:rsidRPr="00A862EF" w:rsidRDefault="009E6AB9" w:rsidP="009E6AB9">
                                  <w:pPr>
                                    <w:pStyle w:val="3"/>
                                    <w:rPr>
                                      <w:rFonts w:ascii="Meiryo UI" w:hAnsi="Meiryo UI"/>
                                    </w:rPr>
                                  </w:pPr>
                                  <w:r w:rsidRPr="00A862EF">
                                    <w:rPr>
                                      <w:rFonts w:ascii="Meiryo UI" w:hAnsi="Meiryo UI"/>
                                      <w:lang w:val="ja-JP" w:bidi="ja-JP"/>
                                    </w:rPr>
                                    <w:t>製品名</w:t>
                                  </w:r>
                                </w:p>
                                <w:p w14:paraId="36665491"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0EC7227C" w14:textId="77777777" w:rsidR="009E6AB9" w:rsidRPr="00A862EF" w:rsidRDefault="009E6AB9" w:rsidP="009E6AB9">
                                  <w:pPr>
                                    <w:rPr>
                                      <w:rFonts w:ascii="Meiryo UI" w:hAnsi="Meiryo UI"/>
                                    </w:rPr>
                                  </w:pPr>
                                </w:p>
                                <w:p w14:paraId="0882A06E"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bidi="ja-JP"/>
                                    </w:rPr>
                                    <w:t>:</w:t>
                                  </w:r>
                                  <w:r w:rsidRPr="00A862EF">
                                    <w:rPr>
                                      <w:rFonts w:ascii="Meiryo UI" w:hAnsi="Meiryo UI"/>
                                      <w:lang w:bidi="ja-JP"/>
                                    </w:rPr>
                                    <w:tab/>
                                    <w:t>0.00</w:t>
                                  </w:r>
                                </w:p>
                                <w:p w14:paraId="165143FA" w14:textId="5BC98709" w:rsidR="009E6AB9" w:rsidRPr="00A862EF" w:rsidRDefault="009E6AB9" w:rsidP="009E6AB9">
                                  <w:pPr>
                                    <w:pStyle w:val="6"/>
                                    <w:rPr>
                                      <w:rFonts w:ascii="Meiryo UI" w:hAnsi="Meiryo UI"/>
                                    </w:rPr>
                                  </w:pPr>
                                  <w:r w:rsidRPr="00A862EF">
                                    <w:rPr>
                                      <w:rFonts w:ascii="Meiryo UI" w:hAnsi="Meiryo UI"/>
                                      <w:lang w:val="ja-JP" w:bidi="ja-JP"/>
                                    </w:rPr>
                                    <w:t>注文番号</w:t>
                                  </w:r>
                                  <w:r w:rsidRPr="00A862EF">
                                    <w:rPr>
                                      <w:rFonts w:ascii="Meiryo UI" w:hAnsi="Meiryo UI"/>
                                      <w:lang w:bidi="ja-JP"/>
                                    </w:rPr>
                                    <w:t>:</w:t>
                                  </w:r>
                                  <w:r w:rsidR="00CA472C" w:rsidRPr="00A862EF">
                                    <w:rPr>
                                      <w:rFonts w:ascii="Meiryo UI" w:hAnsi="Meiryo UI" w:hint="eastAsia"/>
                                      <w:lang w:val="ja-JP" w:bidi="ja-JP"/>
                                    </w:rPr>
                                    <w:t xml:space="preserve">　</w:t>
                                  </w:r>
                                  <w:r w:rsidRPr="00A862EF">
                                    <w:rPr>
                                      <w:rFonts w:ascii="Meiryo UI" w:hAnsi="Meiryo UI"/>
                                      <w:lang w:bidi="ja-JP"/>
                                    </w:rPr>
                                    <w:t>000000</w:t>
                                  </w:r>
                                </w:p>
                                <w:p w14:paraId="46A98125" w14:textId="77777777" w:rsidR="009E6AB9" w:rsidRPr="00A862EF" w:rsidRDefault="009E6AB9" w:rsidP="009E6AB9">
                                  <w:pPr>
                                    <w:pStyle w:val="6"/>
                                    <w:rPr>
                                      <w:rFonts w:ascii="Meiryo UI" w:hAnsi="Meiryo UI"/>
                                    </w:rPr>
                                  </w:pPr>
                                  <w:r w:rsidRPr="00A862EF">
                                    <w:rPr>
                                      <w:rFonts w:ascii="Meiryo UI" w:hAnsi="Meiryo UI"/>
                                      <w:lang w:val="ja-JP" w:bidi="ja-JP"/>
                                    </w:rPr>
                                    <w:t>種類</w:t>
                                  </w:r>
                                  <w:r w:rsidRPr="00A862EF">
                                    <w:rPr>
                                      <w:rFonts w:ascii="Meiryo UI" w:hAnsi="Meiryo UI"/>
                                      <w:lang w:bidi="ja-JP"/>
                                    </w:rPr>
                                    <w:t xml:space="preserve">: </w:t>
                                  </w:r>
                                  <w:r w:rsidRPr="00A862EF">
                                    <w:rPr>
                                      <w:rFonts w:ascii="Meiryo UI" w:hAnsi="Meiryo UI"/>
                                      <w:lang w:bidi="ja-JP"/>
                                    </w:rPr>
                                    <w:tab/>
                                  </w:r>
                                  <w:r w:rsidRPr="00A862EF">
                                    <w:rPr>
                                      <w:rFonts w:ascii="Meiryo UI" w:hAnsi="Meiryo UI"/>
                                      <w:lang w:val="ja-JP" w:bidi="ja-JP"/>
                                    </w:rPr>
                                    <w:t>種類</w:t>
                                  </w:r>
                                </w:p>
                                <w:p w14:paraId="6FCC528A" w14:textId="77777777" w:rsidR="009E6AB9" w:rsidRPr="00A862EF"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57C8415F" id="テキスト ボックス 1017" o:spid="_x0000_s1069" type="#_x0000_t202" style="width:16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" filled="f" stroked="f" strokeweight=".5pt">
                      <v:textbox inset=",7.2pt">
                        <w:txbxContent>
                          <w:p w14:paraId="54B4C7EB" w14:textId="77777777" w:rsidR="009E6AB9" w:rsidRPr="00A862EF" w:rsidRDefault="009E6AB9" w:rsidP="009E6AB9">
                            <w:pPr>
                              <w:pStyle w:val="3"/>
                              <w:rPr>
                                <w:rFonts w:ascii="Meiryo UI" w:hAnsi="Meiryo UI"/>
                              </w:rPr>
                            </w:pPr>
                            <w:r w:rsidRPr="00A862EF">
                              <w:rPr>
                                <w:rFonts w:ascii="Meiryo UI" w:hAnsi="Meiryo UI"/>
                                <w:lang w:val="ja-JP" w:bidi="ja-JP"/>
                              </w:rPr>
                              <w:t>製品名</w:t>
                            </w:r>
                          </w:p>
                          <w:p w14:paraId="36665491" w14:textId="77777777" w:rsidR="009E6AB9" w:rsidRPr="00A862EF" w:rsidRDefault="009E6AB9" w:rsidP="009E6AB9">
                            <w:pPr>
                              <w:rPr>
                                <w:rFonts w:ascii="Meiryo UI" w:hAnsi="Meiryo UI"/>
                              </w:rPr>
                            </w:pPr>
                            <w:r w:rsidRPr="00A862EF">
                              <w:rPr>
                                <w:rFonts w:ascii="Meiryo UI" w:hAnsi="Meiryo UI"/>
                                <w:lang w:val="ja-JP" w:bidi="ja-JP"/>
                              </w:rPr>
                              <w:t>ここに製品、サービス、イベントについて入力。必要に応じて簡単な説明や機能を含めます。</w:t>
                            </w:r>
                          </w:p>
                          <w:p w14:paraId="0EC7227C" w14:textId="77777777" w:rsidR="009E6AB9" w:rsidRPr="00A862EF" w:rsidRDefault="009E6AB9" w:rsidP="009E6AB9">
                            <w:pPr>
                              <w:rPr>
                                <w:rFonts w:ascii="Meiryo UI" w:hAnsi="Meiryo UI"/>
                              </w:rPr>
                            </w:pPr>
                          </w:p>
                          <w:p w14:paraId="0882A06E" w14:textId="77777777" w:rsidR="009E6AB9" w:rsidRPr="00A862EF" w:rsidRDefault="009E6AB9" w:rsidP="009E6AB9">
                            <w:pPr>
                              <w:pStyle w:val="6"/>
                              <w:rPr>
                                <w:rFonts w:ascii="Meiryo UI" w:hAnsi="Meiryo UI"/>
                              </w:rPr>
                            </w:pPr>
                            <w:r w:rsidRPr="00A862EF">
                              <w:rPr>
                                <w:rFonts w:ascii="Meiryo UI" w:hAnsi="Meiryo UI"/>
                                <w:lang w:val="ja-JP" w:bidi="ja-JP"/>
                              </w:rPr>
                              <w:t>価格</w:t>
                            </w:r>
                            <w:r w:rsidRPr="00A862EF">
                              <w:rPr>
                                <w:rFonts w:ascii="Meiryo UI" w:hAnsi="Meiryo UI"/>
                                <w:lang w:bidi="ja-JP"/>
                              </w:rPr>
                              <w:t>:</w:t>
                            </w:r>
                            <w:r w:rsidRPr="00A862EF">
                              <w:rPr>
                                <w:rFonts w:ascii="Meiryo UI" w:hAnsi="Meiryo UI"/>
                                <w:lang w:bidi="ja-JP"/>
                              </w:rPr>
                              <w:tab/>
                              <w:t>0.00</w:t>
                            </w:r>
                          </w:p>
                          <w:p w14:paraId="165143FA" w14:textId="5BC98709" w:rsidR="009E6AB9" w:rsidRPr="00A862EF" w:rsidRDefault="009E6AB9" w:rsidP="009E6AB9">
                            <w:pPr>
                              <w:pStyle w:val="6"/>
                              <w:rPr>
                                <w:rFonts w:ascii="Meiryo UI" w:hAnsi="Meiryo UI"/>
                              </w:rPr>
                            </w:pPr>
                            <w:r w:rsidRPr="00A862EF">
                              <w:rPr>
                                <w:rFonts w:ascii="Meiryo UI" w:hAnsi="Meiryo UI"/>
                                <w:lang w:val="ja-JP" w:bidi="ja-JP"/>
                              </w:rPr>
                              <w:t>注文番号</w:t>
                            </w:r>
                            <w:r w:rsidRPr="00A862EF">
                              <w:rPr>
                                <w:rFonts w:ascii="Meiryo UI" w:hAnsi="Meiryo UI"/>
                                <w:lang w:bidi="ja-JP"/>
                              </w:rPr>
                              <w:t>:</w:t>
                            </w:r>
                            <w:r w:rsidR="00CA472C" w:rsidRPr="00A862EF">
                              <w:rPr>
                                <w:rFonts w:ascii="Meiryo UI" w:hAnsi="Meiryo UI" w:hint="eastAsia"/>
                                <w:lang w:val="ja-JP" w:bidi="ja-JP"/>
                              </w:rPr>
                              <w:t xml:space="preserve">　</w:t>
                            </w:r>
                            <w:r w:rsidRPr="00A862EF">
                              <w:rPr>
                                <w:rFonts w:ascii="Meiryo UI" w:hAnsi="Meiryo UI"/>
                                <w:lang w:bidi="ja-JP"/>
                              </w:rPr>
                              <w:t>000000</w:t>
                            </w:r>
                          </w:p>
                          <w:p w14:paraId="46A98125" w14:textId="77777777" w:rsidR="009E6AB9" w:rsidRPr="00A862EF" w:rsidRDefault="009E6AB9" w:rsidP="009E6AB9">
                            <w:pPr>
                              <w:pStyle w:val="6"/>
                              <w:rPr>
                                <w:rFonts w:ascii="Meiryo UI" w:hAnsi="Meiryo UI"/>
                              </w:rPr>
                            </w:pPr>
                            <w:r w:rsidRPr="00A862EF">
                              <w:rPr>
                                <w:rFonts w:ascii="Meiryo UI" w:hAnsi="Meiryo UI"/>
                                <w:lang w:val="ja-JP" w:bidi="ja-JP"/>
                              </w:rPr>
                              <w:t>種類</w:t>
                            </w:r>
                            <w:r w:rsidRPr="00A862EF">
                              <w:rPr>
                                <w:rFonts w:ascii="Meiryo UI" w:hAnsi="Meiryo UI"/>
                                <w:lang w:bidi="ja-JP"/>
                              </w:rPr>
                              <w:t xml:space="preserve">: </w:t>
                            </w:r>
                            <w:r w:rsidRPr="00A862EF">
                              <w:rPr>
                                <w:rFonts w:ascii="Meiryo UI" w:hAnsi="Meiryo UI"/>
                                <w:lang w:bidi="ja-JP"/>
                              </w:rPr>
                              <w:tab/>
                            </w:r>
                            <w:r w:rsidRPr="00A862EF">
                              <w:rPr>
                                <w:rFonts w:ascii="Meiryo UI" w:hAnsi="Meiryo UI"/>
                                <w:lang w:val="ja-JP" w:bidi="ja-JP"/>
                              </w:rPr>
                              <w:t>種類</w:t>
                            </w:r>
                          </w:p>
                          <w:p w14:paraId="6FCC528A" w14:textId="77777777" w:rsidR="009E6AB9" w:rsidRPr="00A862EF" w:rsidRDefault="009E6AB9" w:rsidP="009E6AB9">
                            <w:pPr>
                              <w:rPr>
                                <w:rFonts w:ascii="Meiryo UI" w:hAnsi="Meiryo UI"/>
                              </w:rPr>
                            </w:pPr>
                          </w:p>
                        </w:txbxContent>
                      </v:textbox>
                      <w10:anchorlock/>
                    </v:shape>
                  </w:pict>
                </mc:Fallback>
              </mc:AlternateContent>
            </w:r>
          </w:p>
        </w:tc>
        <w:tc>
          <w:tcPr>
            <w:tcW w:w="8783" w:type="dxa"/>
            <w:gridSpan w:val="2"/>
            <w:vMerge/>
          </w:tcPr>
          <w:p w14:paraId="102546A4" w14:textId="77777777" w:rsidR="009E6AB9" w:rsidRDefault="009E6AB9" w:rsidP="00F85C05"/>
        </w:tc>
      </w:tr>
      <w:tr w:rsidR="009E6AB9" w14:paraId="1BD38D60" w14:textId="77777777" w:rsidTr="007A04DF">
        <w:trPr>
          <w:trHeight w:val="3456"/>
        </w:trPr>
        <w:tc>
          <w:tcPr>
            <w:tcW w:w="4255" w:type="dxa"/>
          </w:tcPr>
          <w:p w14:paraId="6B15D744" w14:textId="77777777" w:rsidR="009E6AB9" w:rsidRDefault="009E6AB9" w:rsidP="00F85C05">
            <w:pPr>
              <w:ind w:left="720"/>
            </w:pPr>
            <w:r>
              <w:rPr>
                <w:noProof/>
                <w:lang w:val="ja-JP" w:bidi="ja-JP"/>
              </w:rPr>
              <mc:AlternateContent>
                <mc:Choice Requires="wps">
                  <w:drawing>
                    <wp:inline distT="0" distB="0" distL="0" distR="0" wp14:anchorId="3B989EF0" wp14:editId="691634A0">
                      <wp:extent cx="2107565" cy="2216258"/>
                      <wp:effectExtent l="0" t="0" r="0" b="0"/>
                      <wp:docPr id="1013" name="テキスト ボックス 1013"/>
                      <wp:cNvGraphicFramePr/>
                      <a:graphic xmlns:a="http://schemas.openxmlformats.org/drawingml/2006/main">
                        <a:graphicData uri="http://schemas.microsoft.com/office/word/2010/wordprocessingShape">
                          <wps:wsp>
                            <wps:cNvSpPr txBox="1"/>
                            <wps:spPr>
                              <a:xfrm>
                                <a:off x="0" y="0"/>
                                <a:ext cx="2107565" cy="2216258"/>
                              </a:xfrm>
                              <a:prstGeom prst="rect">
                                <a:avLst/>
                              </a:prstGeom>
                              <a:noFill/>
                              <a:ln w="6350">
                                <a:noFill/>
                              </a:ln>
                            </wps:spPr>
                            <wps:txbx>
                              <w:txbxContent>
                                <w:p w14:paraId="3F8B81C1" w14:textId="77777777" w:rsidR="009E6AB9" w:rsidRPr="00CA472C" w:rsidRDefault="009E6AB9" w:rsidP="009E6AB9">
                                  <w:pPr>
                                    <w:pStyle w:val="3"/>
                                    <w:spacing w:after="200"/>
                                    <w:rPr>
                                      <w:rFonts w:ascii="Meiryo UI" w:hAnsi="Meiryo UI"/>
                                    </w:rPr>
                                  </w:pPr>
                                  <w:r w:rsidRPr="00CA472C">
                                    <w:rPr>
                                      <w:rFonts w:ascii="Meiryo UI" w:hAnsi="Meiryo UI"/>
                                      <w:lang w:val="ja-JP" w:bidi="ja-JP"/>
                                    </w:rPr>
                                    <w:t>製品名</w:t>
                                  </w:r>
                                </w:p>
                                <w:p w14:paraId="65FDA2E0"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4E5E5C71" w14:textId="77777777" w:rsidR="009E6AB9" w:rsidRPr="00CA472C" w:rsidRDefault="009E6AB9" w:rsidP="009E6AB9">
                                  <w:pPr>
                                    <w:rPr>
                                      <w:rFonts w:ascii="Meiryo UI" w:hAnsi="Meiryo UI"/>
                                    </w:rPr>
                                  </w:pPr>
                                </w:p>
                                <w:p w14:paraId="150D3890"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val="ja-JP" w:bidi="ja-JP"/>
                                    </w:rPr>
                                    <w:tab/>
                                    <w:t>0.00</w:t>
                                  </w:r>
                                </w:p>
                                <w:p w14:paraId="373FBA2A" w14:textId="77777777" w:rsidR="009E6AB9" w:rsidRPr="00CA472C" w:rsidRDefault="009E6AB9" w:rsidP="009E6AB9">
                                  <w:pPr>
                                    <w:pStyle w:val="6"/>
                                    <w:rPr>
                                      <w:rFonts w:ascii="Meiryo UI" w:hAnsi="Meiryo UI"/>
                                    </w:rPr>
                                  </w:pPr>
                                  <w:r w:rsidRPr="00CA472C">
                                    <w:rPr>
                                      <w:rFonts w:ascii="Meiryo UI" w:hAnsi="Meiryo UI"/>
                                      <w:lang w:val="ja-JP" w:bidi="ja-JP"/>
                                    </w:rPr>
                                    <w:t>注文番号:000000</w:t>
                                  </w:r>
                                </w:p>
                                <w:p w14:paraId="22D5AC89" w14:textId="77777777" w:rsidR="009E6AB9" w:rsidRPr="00CA472C" w:rsidRDefault="009E6AB9" w:rsidP="009E6AB9">
                                  <w:pPr>
                                    <w:pStyle w:val="6"/>
                                    <w:rPr>
                                      <w:rFonts w:ascii="Meiryo UI" w:hAnsi="Meiryo UI"/>
                                    </w:rPr>
                                  </w:pPr>
                                  <w:r w:rsidRPr="00CA472C">
                                    <w:rPr>
                                      <w:rFonts w:ascii="Meiryo UI" w:hAnsi="Meiryo UI"/>
                                      <w:lang w:val="ja-JP" w:bidi="ja-JP"/>
                                    </w:rPr>
                                    <w:t xml:space="preserve">種類: </w:t>
                                  </w:r>
                                  <w:r w:rsidRPr="00CA472C">
                                    <w:rPr>
                                      <w:rFonts w:ascii="Meiryo UI" w:hAnsi="Meiryo UI"/>
                                      <w:lang w:val="ja-JP" w:bidi="ja-JP"/>
                                    </w:rPr>
                                    <w:tab/>
                                    <w:t>種類</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B989EF0" id="テキスト ボックス 1013" o:spid="_x0000_s1070" type="#_x0000_t202" style="width:165.9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" filled="f" stroked="f" strokeweight=".5pt">
                      <v:textbox inset=",7.2pt">
                        <w:txbxContent>
                          <w:p w14:paraId="3F8B81C1" w14:textId="77777777" w:rsidR="009E6AB9" w:rsidRPr="00CA472C" w:rsidRDefault="009E6AB9" w:rsidP="009E6AB9">
                            <w:pPr>
                              <w:pStyle w:val="3"/>
                              <w:spacing w:after="200"/>
                              <w:rPr>
                                <w:rFonts w:ascii="Meiryo UI" w:hAnsi="Meiryo UI"/>
                              </w:rPr>
                            </w:pPr>
                            <w:r w:rsidRPr="00CA472C">
                              <w:rPr>
                                <w:rFonts w:ascii="Meiryo UI" w:hAnsi="Meiryo UI"/>
                                <w:lang w:val="ja-JP" w:bidi="ja-JP"/>
                              </w:rPr>
                              <w:t>製品名</w:t>
                            </w:r>
                          </w:p>
                          <w:p w14:paraId="65FDA2E0"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4E5E5C71" w14:textId="77777777" w:rsidR="009E6AB9" w:rsidRPr="00CA472C" w:rsidRDefault="009E6AB9" w:rsidP="009E6AB9">
                            <w:pPr>
                              <w:rPr>
                                <w:rFonts w:ascii="Meiryo UI" w:hAnsi="Meiryo UI"/>
                              </w:rPr>
                            </w:pPr>
                          </w:p>
                          <w:p w14:paraId="150D3890"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val="ja-JP" w:bidi="ja-JP"/>
                              </w:rPr>
                              <w:tab/>
                              <w:t>0.00</w:t>
                            </w:r>
                          </w:p>
                          <w:p w14:paraId="373FBA2A" w14:textId="77777777" w:rsidR="009E6AB9" w:rsidRPr="00CA472C" w:rsidRDefault="009E6AB9" w:rsidP="009E6AB9">
                            <w:pPr>
                              <w:pStyle w:val="6"/>
                              <w:rPr>
                                <w:rFonts w:ascii="Meiryo UI" w:hAnsi="Meiryo UI"/>
                              </w:rPr>
                            </w:pPr>
                            <w:r w:rsidRPr="00CA472C">
                              <w:rPr>
                                <w:rFonts w:ascii="Meiryo UI" w:hAnsi="Meiryo UI"/>
                                <w:lang w:val="ja-JP" w:bidi="ja-JP"/>
                              </w:rPr>
                              <w:t>注文番号:000000</w:t>
                            </w:r>
                          </w:p>
                          <w:p w14:paraId="22D5AC89" w14:textId="77777777" w:rsidR="009E6AB9" w:rsidRPr="00CA472C" w:rsidRDefault="009E6AB9" w:rsidP="009E6AB9">
                            <w:pPr>
                              <w:pStyle w:val="6"/>
                              <w:rPr>
                                <w:rFonts w:ascii="Meiryo UI" w:hAnsi="Meiryo UI"/>
                              </w:rPr>
                            </w:pPr>
                            <w:r w:rsidRPr="00CA472C">
                              <w:rPr>
                                <w:rFonts w:ascii="Meiryo UI" w:hAnsi="Meiryo UI"/>
                                <w:lang w:val="ja-JP" w:bidi="ja-JP"/>
                              </w:rPr>
                              <w:t xml:space="preserve">種類: </w:t>
                            </w:r>
                            <w:r w:rsidRPr="00CA472C">
                              <w:rPr>
                                <w:rFonts w:ascii="Meiryo UI" w:hAnsi="Meiryo UI"/>
                                <w:lang w:val="ja-JP" w:bidi="ja-JP"/>
                              </w:rPr>
                              <w:tab/>
                              <w:t>種類</w:t>
                            </w:r>
                          </w:p>
                        </w:txbxContent>
                      </v:textbox>
                      <w10:anchorlock/>
                    </v:shape>
                  </w:pict>
                </mc:Fallback>
              </mc:AlternateContent>
            </w:r>
          </w:p>
        </w:tc>
        <w:tc>
          <w:tcPr>
            <w:tcW w:w="3803" w:type="dxa"/>
            <w:tcBorders>
              <w:left w:val="nil"/>
            </w:tcBorders>
          </w:tcPr>
          <w:p w14:paraId="3FF03A99" w14:textId="77777777" w:rsidR="009E6AB9" w:rsidRDefault="009E6AB9" w:rsidP="00F85C05">
            <w:r>
              <w:rPr>
                <w:noProof/>
                <w:lang w:val="ja-JP" w:bidi="ja-JP"/>
              </w:rPr>
              <mc:AlternateContent>
                <mc:Choice Requires="wps">
                  <w:drawing>
                    <wp:inline distT="0" distB="0" distL="0" distR="0" wp14:anchorId="13EDDD5B" wp14:editId="1341E80F">
                      <wp:extent cx="2105025" cy="2107769"/>
                      <wp:effectExtent l="0" t="0" r="0" b="6985"/>
                      <wp:docPr id="1018" name="テキスト ボックス 1018"/>
                      <wp:cNvGraphicFramePr/>
                      <a:graphic xmlns:a="http://schemas.openxmlformats.org/drawingml/2006/main">
                        <a:graphicData uri="http://schemas.microsoft.com/office/word/2010/wordprocessingShape">
                          <wps:wsp>
                            <wps:cNvSpPr txBox="1"/>
                            <wps:spPr>
                              <a:xfrm>
                                <a:off x="0" y="0"/>
                                <a:ext cx="2105025" cy="2107769"/>
                              </a:xfrm>
                              <a:prstGeom prst="rect">
                                <a:avLst/>
                              </a:prstGeom>
                              <a:noFill/>
                              <a:ln w="6350">
                                <a:noFill/>
                              </a:ln>
                            </wps:spPr>
                            <wps:txbx>
                              <w:txbxContent>
                                <w:p w14:paraId="53AD71EB" w14:textId="77777777" w:rsidR="009E6AB9" w:rsidRPr="00CA472C" w:rsidRDefault="009E6AB9" w:rsidP="009E6AB9">
                                  <w:pPr>
                                    <w:pStyle w:val="3"/>
                                    <w:spacing w:after="200"/>
                                    <w:rPr>
                                      <w:rFonts w:ascii="Meiryo UI" w:hAnsi="Meiryo UI"/>
                                    </w:rPr>
                                  </w:pPr>
                                  <w:r w:rsidRPr="00CA472C">
                                    <w:rPr>
                                      <w:rFonts w:ascii="Meiryo UI" w:hAnsi="Meiryo UI"/>
                                      <w:lang w:val="ja-JP" w:bidi="ja-JP"/>
                                    </w:rPr>
                                    <w:t>製品名</w:t>
                                  </w:r>
                                </w:p>
                                <w:p w14:paraId="3FF82A80"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2E833A15" w14:textId="77777777" w:rsidR="009E6AB9" w:rsidRPr="00CA472C" w:rsidRDefault="009E6AB9" w:rsidP="009E6AB9">
                                  <w:pPr>
                                    <w:rPr>
                                      <w:rFonts w:ascii="Meiryo UI" w:hAnsi="Meiryo UI"/>
                                    </w:rPr>
                                  </w:pPr>
                                </w:p>
                                <w:p w14:paraId="7B57F956"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val="ja-JP" w:bidi="ja-JP"/>
                                    </w:rPr>
                                    <w:tab/>
                                    <w:t>0.00</w:t>
                                  </w:r>
                                </w:p>
                                <w:p w14:paraId="790563E8" w14:textId="77777777" w:rsidR="009E6AB9" w:rsidRPr="00CA472C" w:rsidRDefault="009E6AB9" w:rsidP="009E6AB9">
                                  <w:pPr>
                                    <w:pStyle w:val="6"/>
                                    <w:rPr>
                                      <w:rFonts w:ascii="Meiryo UI" w:hAnsi="Meiryo UI"/>
                                    </w:rPr>
                                  </w:pPr>
                                  <w:r w:rsidRPr="00CA472C">
                                    <w:rPr>
                                      <w:rFonts w:ascii="Meiryo UI" w:hAnsi="Meiryo UI"/>
                                      <w:lang w:val="ja-JP" w:bidi="ja-JP"/>
                                    </w:rPr>
                                    <w:t>注文番号:000000</w:t>
                                  </w:r>
                                </w:p>
                                <w:p w14:paraId="5ED6AB4C" w14:textId="77777777" w:rsidR="009E6AB9" w:rsidRPr="00CA472C" w:rsidRDefault="009E6AB9" w:rsidP="009E6AB9">
                                  <w:pPr>
                                    <w:pStyle w:val="6"/>
                                    <w:rPr>
                                      <w:rFonts w:ascii="Meiryo UI" w:hAnsi="Meiryo UI"/>
                                    </w:rPr>
                                  </w:pPr>
                                  <w:r w:rsidRPr="00CA472C">
                                    <w:rPr>
                                      <w:rFonts w:ascii="Meiryo UI" w:hAnsi="Meiryo UI"/>
                                      <w:lang w:val="ja-JP" w:bidi="ja-JP"/>
                                    </w:rPr>
                                    <w:t xml:space="preserve">種類: </w:t>
                                  </w:r>
                                  <w:r w:rsidRPr="00CA472C">
                                    <w:rPr>
                                      <w:rFonts w:ascii="Meiryo UI" w:hAnsi="Meiryo UI"/>
                                      <w:lang w:val="ja-JP" w:bidi="ja-JP"/>
                                    </w:rPr>
                                    <w:tab/>
                                    <w:t>種類</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13EDDD5B" id="テキスト ボックス 1018" o:spid="_x0000_s1071" type="#_x0000_t202" style="width:165.7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" filled="f" stroked="f" strokeweight=".5pt">
                      <v:textbox inset=",7.2pt">
                        <w:txbxContent>
                          <w:p w14:paraId="53AD71EB" w14:textId="77777777" w:rsidR="009E6AB9" w:rsidRPr="00CA472C" w:rsidRDefault="009E6AB9" w:rsidP="009E6AB9">
                            <w:pPr>
                              <w:pStyle w:val="3"/>
                              <w:spacing w:after="200"/>
                              <w:rPr>
                                <w:rFonts w:ascii="Meiryo UI" w:hAnsi="Meiryo UI"/>
                              </w:rPr>
                            </w:pPr>
                            <w:r w:rsidRPr="00CA472C">
                              <w:rPr>
                                <w:rFonts w:ascii="Meiryo UI" w:hAnsi="Meiryo UI"/>
                                <w:lang w:val="ja-JP" w:bidi="ja-JP"/>
                              </w:rPr>
                              <w:t>製品名</w:t>
                            </w:r>
                          </w:p>
                          <w:p w14:paraId="3FF82A80" w14:textId="77777777" w:rsidR="009E6AB9" w:rsidRPr="00CA472C" w:rsidRDefault="009E6AB9" w:rsidP="009E6AB9">
                            <w:pPr>
                              <w:rPr>
                                <w:rFonts w:ascii="Meiryo UI" w:hAnsi="Meiryo UI"/>
                              </w:rPr>
                            </w:pPr>
                            <w:r w:rsidRPr="00CA472C">
                              <w:rPr>
                                <w:rFonts w:ascii="Meiryo UI" w:hAnsi="Meiryo UI"/>
                                <w:lang w:val="ja-JP" w:bidi="ja-JP"/>
                              </w:rPr>
                              <w:t>ここに製品、サービス、イベントについて入力。必要に応じて簡単な説明や機能を含めます。</w:t>
                            </w:r>
                          </w:p>
                          <w:p w14:paraId="2E833A15" w14:textId="77777777" w:rsidR="009E6AB9" w:rsidRPr="00CA472C" w:rsidRDefault="009E6AB9" w:rsidP="009E6AB9">
                            <w:pPr>
                              <w:rPr>
                                <w:rFonts w:ascii="Meiryo UI" w:hAnsi="Meiryo UI"/>
                              </w:rPr>
                            </w:pPr>
                          </w:p>
                          <w:p w14:paraId="7B57F956" w14:textId="77777777" w:rsidR="009E6AB9" w:rsidRPr="00CA472C" w:rsidRDefault="009E6AB9" w:rsidP="009E6AB9">
                            <w:pPr>
                              <w:pStyle w:val="6"/>
                              <w:rPr>
                                <w:rFonts w:ascii="Meiryo UI" w:hAnsi="Meiryo UI"/>
                              </w:rPr>
                            </w:pPr>
                            <w:r w:rsidRPr="00CA472C">
                              <w:rPr>
                                <w:rFonts w:ascii="Meiryo UI" w:hAnsi="Meiryo UI"/>
                                <w:lang w:val="ja-JP" w:bidi="ja-JP"/>
                              </w:rPr>
                              <w:t>価格:</w:t>
                            </w:r>
                            <w:r w:rsidRPr="00CA472C">
                              <w:rPr>
                                <w:rFonts w:ascii="Meiryo UI" w:hAnsi="Meiryo UI"/>
                                <w:lang w:val="ja-JP" w:bidi="ja-JP"/>
                              </w:rPr>
                              <w:tab/>
                              <w:t>0.00</w:t>
                            </w:r>
                          </w:p>
                          <w:p w14:paraId="790563E8" w14:textId="77777777" w:rsidR="009E6AB9" w:rsidRPr="00CA472C" w:rsidRDefault="009E6AB9" w:rsidP="009E6AB9">
                            <w:pPr>
                              <w:pStyle w:val="6"/>
                              <w:rPr>
                                <w:rFonts w:ascii="Meiryo UI" w:hAnsi="Meiryo UI"/>
                              </w:rPr>
                            </w:pPr>
                            <w:r w:rsidRPr="00CA472C">
                              <w:rPr>
                                <w:rFonts w:ascii="Meiryo UI" w:hAnsi="Meiryo UI"/>
                                <w:lang w:val="ja-JP" w:bidi="ja-JP"/>
                              </w:rPr>
                              <w:t>注文番号:000000</w:t>
                            </w:r>
                          </w:p>
                          <w:p w14:paraId="5ED6AB4C" w14:textId="77777777" w:rsidR="009E6AB9" w:rsidRPr="00CA472C" w:rsidRDefault="009E6AB9" w:rsidP="009E6AB9">
                            <w:pPr>
                              <w:pStyle w:val="6"/>
                              <w:rPr>
                                <w:rFonts w:ascii="Meiryo UI" w:hAnsi="Meiryo UI"/>
                              </w:rPr>
                            </w:pPr>
                            <w:r w:rsidRPr="00CA472C">
                              <w:rPr>
                                <w:rFonts w:ascii="Meiryo UI" w:hAnsi="Meiryo UI"/>
                                <w:lang w:val="ja-JP" w:bidi="ja-JP"/>
                              </w:rPr>
                              <w:t xml:space="preserve">種類: </w:t>
                            </w:r>
                            <w:r w:rsidRPr="00CA472C">
                              <w:rPr>
                                <w:rFonts w:ascii="Meiryo UI" w:hAnsi="Meiryo UI"/>
                                <w:lang w:val="ja-JP" w:bidi="ja-JP"/>
                              </w:rPr>
                              <w:tab/>
                              <w:t>種類</w:t>
                            </w:r>
                          </w:p>
                        </w:txbxContent>
                      </v:textbox>
                      <w10:anchorlock/>
                    </v:shape>
                  </w:pict>
                </mc:Fallback>
              </mc:AlternateContent>
            </w:r>
          </w:p>
        </w:tc>
        <w:tc>
          <w:tcPr>
            <w:tcW w:w="8783" w:type="dxa"/>
            <w:gridSpan w:val="2"/>
            <w:vMerge/>
          </w:tcPr>
          <w:p w14:paraId="7E04DE5D" w14:textId="77777777" w:rsidR="009E6AB9" w:rsidRDefault="009E6AB9" w:rsidP="00F85C05"/>
        </w:tc>
      </w:tr>
      <w:tr w:rsidR="009E6AB9" w14:paraId="33D28818" w14:textId="77777777" w:rsidTr="007A04DF">
        <w:trPr>
          <w:trHeight w:val="814"/>
        </w:trPr>
        <w:tc>
          <w:tcPr>
            <w:tcW w:w="16841" w:type="dxa"/>
            <w:gridSpan w:val="4"/>
            <w:shd w:val="clear" w:color="auto" w:fill="FFC000" w:themeFill="accent4"/>
          </w:tcPr>
          <w:p w14:paraId="1DE34B75" w14:textId="77777777" w:rsidR="009E6AB9" w:rsidRDefault="009E6AB9" w:rsidP="00F85C05">
            <w:r>
              <w:rPr>
                <w:noProof/>
                <w:lang w:val="ja-JP" w:bidi="ja-JP"/>
              </w:rPr>
              <w:lastRenderedPageBreak/>
              <mc:AlternateContent>
                <mc:Choice Requires="wpg">
                  <w:drawing>
                    <wp:anchor distT="0" distB="0" distL="114300" distR="114300" simplePos="0" relativeHeight="251660288" behindDoc="0" locked="0" layoutInCell="1" allowOverlap="1" wp14:anchorId="03D4C041" wp14:editId="1E4F10C9">
                      <wp:simplePos x="0" y="0"/>
                      <wp:positionH relativeFrom="column">
                        <wp:posOffset>-61595</wp:posOffset>
                      </wp:positionH>
                      <wp:positionV relativeFrom="paragraph">
                        <wp:posOffset>142875</wp:posOffset>
                      </wp:positionV>
                      <wp:extent cx="10687050" cy="666115"/>
                      <wp:effectExtent l="0" t="0" r="0" b="635"/>
                      <wp:wrapNone/>
                      <wp:docPr id="1049" name="グループ 1049" descr="ヘッダー"/>
                      <wp:cNvGraphicFramePr/>
                      <a:graphic xmlns:a="http://schemas.openxmlformats.org/drawingml/2006/main">
                        <a:graphicData uri="http://schemas.microsoft.com/office/word/2010/wordprocessingGroup">
                          <wpg:wgp>
                            <wpg:cNvGrpSpPr/>
                            <wpg:grpSpPr>
                              <a:xfrm>
                                <a:off x="0" y="0"/>
                                <a:ext cx="10687050" cy="666115"/>
                                <a:chOff x="0" y="0"/>
                                <a:chExt cx="10073758" cy="666115"/>
                              </a:xfrm>
                            </wpg:grpSpPr>
                            <wps:wsp>
                              <wps:cNvPr id="1027" name="テキスト ボックス 990"/>
                              <wps:cNvSpPr txBox="1">
                                <a:spLocks noChangeArrowheads="1"/>
                              </wps:cNvSpPr>
                              <wps:spPr bwMode="auto">
                                <a:xfrm>
                                  <a:off x="1968238" y="92990"/>
                                  <a:ext cx="2116930" cy="20228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D4B9" w14:textId="080D5082"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wps:txbx>
                              <wps:bodyPr rot="0" vert="horz" wrap="square" lIns="0" tIns="0" rIns="0" bIns="0" anchor="t" anchorCtr="0" upright="1">
                                <a:noAutofit/>
                              </wps:bodyPr>
                            </wps:wsp>
                            <wpg:grpSp>
                              <wpg:cNvPr id="1023" name="グループ 1023" descr="ページ番号のグラフィック"/>
                              <wpg:cNvGrpSpPr/>
                              <wpg:grpSpPr>
                                <a:xfrm>
                                  <a:off x="0" y="0"/>
                                  <a:ext cx="1875155" cy="666115"/>
                                  <a:chOff x="0" y="-1"/>
                                  <a:chExt cx="1875295" cy="666427"/>
                                </a:xfrm>
                              </wpg:grpSpPr>
                              <wps:wsp>
                                <wps:cNvPr id="1024" name="長方形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9B2D" w14:textId="77777777" w:rsidR="009E6AB9" w:rsidRPr="00F23190" w:rsidRDefault="009E6AB9" w:rsidP="009E6AB9">
                                      <w:pPr>
                                        <w:pStyle w:val="a5"/>
                                        <w:jc w:val="left"/>
                                        <w:rPr>
                                          <w:rStyle w:val="a7"/>
                                          <w:rFonts w:ascii="Meiryo UI" w:hAnsi="Meiryo UI"/>
                                          <w:color w:val="FFFFFF" w:themeColor="background1"/>
                                        </w:rPr>
                                      </w:pPr>
                                      <w:r w:rsidRPr="00F23190">
                                        <w:rPr>
                                          <w:rStyle w:val="a7"/>
                                          <w:rFonts w:ascii="Meiryo UI" w:hAnsi="Meiryo UI"/>
                                          <w:color w:val="FFFFFF" w:themeColor="background1"/>
                                          <w:lang w:val="ja-JP" w:bidi="ja-JP"/>
                                        </w:rPr>
                                        <w:t>ページ 4</w:t>
                                      </w:r>
                                    </w:p>
                                  </w:txbxContent>
                                </wps:txbx>
                                <wps:bodyPr rot="0" vert="horz" wrap="square" lIns="0" tIns="0" rIns="0" bIns="0" anchor="t" anchorCtr="0" upright="1">
                                  <a:noAutofit/>
                                </wps:bodyPr>
                              </wps:wsp>
                            </wpg:grpSp>
                            <wpg:grpSp>
                              <wpg:cNvPr id="1020" name="グループ 1020" descr="ページ番号のグラフィック"/>
                              <wpg:cNvGrpSpPr/>
                              <wpg:grpSpPr>
                                <a:xfrm>
                                  <a:off x="8198603" y="0"/>
                                  <a:ext cx="1875155" cy="666115"/>
                                  <a:chOff x="0" y="-1"/>
                                  <a:chExt cx="1875295" cy="666427"/>
                                </a:xfrm>
                              </wpg:grpSpPr>
                              <wps:wsp>
                                <wps:cNvPr id="1021" name="長方形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テキスト ボックス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990C" w14:textId="77777777" w:rsidR="009E6AB9" w:rsidRPr="00F23190" w:rsidRDefault="009E6AB9" w:rsidP="009E6AB9">
                                      <w:pPr>
                                        <w:pStyle w:val="a5"/>
                                        <w:rPr>
                                          <w:rFonts w:ascii="Meiryo UI" w:hAnsi="Meiryo UI"/>
                                          <w:b/>
                                          <w:color w:val="FFFFFF" w:themeColor="background1"/>
                                        </w:rPr>
                                      </w:pPr>
                                      <w:r w:rsidRPr="00F23190">
                                        <w:rPr>
                                          <w:rFonts w:ascii="Meiryo UI" w:hAnsi="Meiryo UI"/>
                                          <w:b/>
                                          <w:color w:val="FFFFFF" w:themeColor="background1"/>
                                          <w:lang w:val="ja-JP" w:bidi="ja-JP"/>
                                        </w:rPr>
                                        <w:t>ページ 5</w:t>
                                      </w:r>
                                    </w:p>
                                    <w:p w14:paraId="0F122DDD" w14:textId="77777777" w:rsidR="009E6AB9" w:rsidRPr="00F23190" w:rsidRDefault="009E6AB9" w:rsidP="009E6AB9">
                                      <w:pPr>
                                        <w:pStyle w:val="a0"/>
                                        <w:rPr>
                                          <w:rFonts w:ascii="Meiryo UI" w:hAnsi="Meiryo UI"/>
                                          <w:sz w:val="52"/>
                                        </w:rPr>
                                      </w:pPr>
                                      <w:r w:rsidRPr="00F23190">
                                        <w:rPr>
                                          <w:rFonts w:ascii="Meiryo UI" w:hAnsi="Meiryo UI"/>
                                          <w:sz w:val="52"/>
                                          <w:szCs w:val="52"/>
                                          <w:lang w:val="ja-JP" w:bidi="ja-JP"/>
                                        </w:rPr>
                                        <w:t>注意</w:t>
                                      </w:r>
                                    </w:p>
                                    <w:p w14:paraId="47763C38" w14:textId="77777777" w:rsidR="009E6AB9" w:rsidRPr="00F23190" w:rsidRDefault="009E6AB9" w:rsidP="009E6AB9">
                                      <w:pPr>
                                        <w:pStyle w:val="a0"/>
                                        <w:rPr>
                                          <w:rFonts w:ascii="Meiryo UI" w:hAnsi="Meiryo UI"/>
                                          <w:sz w:val="52"/>
                                        </w:rPr>
                                      </w:pPr>
                                      <w:r w:rsidRPr="00F23190">
                                        <w:rPr>
                                          <w:rFonts w:ascii="Meiryo UI" w:hAnsi="Meiryo UI"/>
                                          <w:sz w:val="52"/>
                                          <w:szCs w:val="52"/>
                                          <w:lang w:val="ja-JP" w:bidi="ja-JP"/>
                                        </w:rPr>
                                        <w:t>を引くもの</w:t>
                                      </w:r>
                                    </w:p>
                                  </w:txbxContent>
                                </wps:txbx>
                                <wps:bodyPr rot="0" vert="horz" wrap="square" lIns="0" tIns="0" rIns="0" bIns="0" anchor="t" anchorCtr="0" upright="1">
                                  <a:noAutofit/>
                                </wps:bodyPr>
                              </wps:wsp>
                            </wpg:grpSp>
                            <wps:wsp>
                              <wps:cNvPr id="1026" name="テキスト ボックス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7781" w14:textId="77777777" w:rsidR="009E6AB9" w:rsidRPr="00F5311D" w:rsidRDefault="009E6AB9" w:rsidP="009E6AB9">
                                    <w:pPr>
                                      <w:rPr>
                                        <w:color w:val="FFFFFF" w:themeColor="background1"/>
                                      </w:rPr>
                                    </w:pPr>
                                    <w:r>
                                      <w:rPr>
                                        <w:color w:val="FFFFFF" w:themeColor="background1"/>
                                        <w:lang w:val="ja-JP" w:bidi="ja-JP"/>
                                      </w:rPr>
                                      <w:t>ここに会社名を記入</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3D4C041" id="グループ 1049" o:spid="_x0000_s1072" alt="ヘッダー" style="position:absolute;margin-left:-4.85pt;margin-top:11.25pt;width:841.5pt;height:52.45pt;z-index:251660288;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">
                      <v:shape id="テキスト ボックス 990" o:spid="_x0000_s1073" type="#_x0000_t202" style="position:absolute;left:19682;top:929;width:2116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" filled="f" fillcolor="#f60" stroked="f">
                        <v:textbox inset="0,0,0,0">
                          <w:txbxContent>
                            <w:p w14:paraId="16F5D4B9" w14:textId="080D5082" w:rsidR="009E6AB9" w:rsidRPr="0096081B" w:rsidRDefault="009E6AB9" w:rsidP="009E6AB9">
                              <w:pPr>
                                <w:rPr>
                                  <w:rFonts w:ascii="Meiryo UI" w:hAnsi="Meiryo UI"/>
                                  <w:color w:val="FFFFFF" w:themeColor="background1"/>
                                </w:rPr>
                              </w:pPr>
                              <w:r w:rsidRPr="0096081B">
                                <w:rPr>
                                  <w:rFonts w:ascii="Meiryo UI" w:hAnsi="Meiryo UI"/>
                                  <w:color w:val="FFFFFF" w:themeColor="background1"/>
                                  <w:lang w:val="ja-JP" w:bidi="ja-JP"/>
                                </w:rPr>
                                <w:t>会議の開催概要:(225) 555 0155</w:t>
                              </w:r>
                            </w:p>
                          </w:txbxContent>
                        </v:textbox>
                      </v:shape>
                      <v:group id="グループ 1023" o:spid="_x0000_s1074" alt="ページ番号のグラフィック"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長方形 206" o:spid="_x0000_s1075"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" path="m,l1626870,,1355106,464820,,464820,,xe" fillcolor="#7b7b7b [2406]" stroked="f" strokeweight="1pt">
                          <v:stroke joinstyle="miter"/>
                          <v:path arrowok="t" o:connecttype="custom" o:connectlocs="0,0;1875295,0;1562032,666427;0,666427;0,0" o:connectangles="0,0,0,0,0"/>
                        </v:shape>
                        <v:shape id="テキスト ボックス 990" o:spid="_x0000_s1076"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" filled="f" fillcolor="#f60" stroked="f">
                          <v:textbox inset="0,0,0,0">
                            <w:txbxContent>
                              <w:p w14:paraId="2C2E9B2D" w14:textId="77777777" w:rsidR="009E6AB9" w:rsidRPr="00F23190" w:rsidRDefault="009E6AB9" w:rsidP="009E6AB9">
                                <w:pPr>
                                  <w:pStyle w:val="a5"/>
                                  <w:jc w:val="left"/>
                                  <w:rPr>
                                    <w:rStyle w:val="a7"/>
                                    <w:rFonts w:ascii="Meiryo UI" w:hAnsi="Meiryo UI"/>
                                    <w:color w:val="FFFFFF" w:themeColor="background1"/>
                                  </w:rPr>
                                </w:pPr>
                                <w:r w:rsidRPr="00F23190">
                                  <w:rPr>
                                    <w:rStyle w:val="a7"/>
                                    <w:rFonts w:ascii="Meiryo UI" w:hAnsi="Meiryo UI"/>
                                    <w:color w:val="FFFFFF" w:themeColor="background1"/>
                                    <w:lang w:val="ja-JP" w:bidi="ja-JP"/>
                                  </w:rPr>
                                  <w:t>ページ 4</w:t>
                                </w:r>
                              </w:p>
                            </w:txbxContent>
                          </v:textbox>
                        </v:shape>
                      </v:group>
                      <v:group id="グループ 1020" o:spid="_x0000_s1077" alt="ページ番号のグラフィック"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長方形 206" o:spid="_x0000_s1078"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" path="m,l1626870,,1355106,464820,,464820,,xe" fillcolor="#7b7b7b [2406]" stroked="f" strokeweight="1pt">
                          <v:stroke joinstyle="miter"/>
                          <v:path arrowok="t" o:connecttype="custom" o:connectlocs="0,0;1875295,0;1562032,666427;0,666427;0,0" o:connectangles="0,0,0,0,0"/>
                        </v:shape>
                        <v:shape id="テキスト ボックス 990" o:spid="_x0000_s1079"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" filled="f" fillcolor="#f60" stroked="f">
                          <v:textbox inset="0,0,0,0">
                            <w:txbxContent>
                              <w:p w14:paraId="140E990C" w14:textId="77777777" w:rsidR="009E6AB9" w:rsidRPr="00F23190" w:rsidRDefault="009E6AB9" w:rsidP="009E6AB9">
                                <w:pPr>
                                  <w:pStyle w:val="a5"/>
                                  <w:rPr>
                                    <w:rFonts w:ascii="Meiryo UI" w:hAnsi="Meiryo UI"/>
                                    <w:b/>
                                    <w:color w:val="FFFFFF" w:themeColor="background1"/>
                                  </w:rPr>
                                </w:pPr>
                                <w:r w:rsidRPr="00F23190">
                                  <w:rPr>
                                    <w:rFonts w:ascii="Meiryo UI" w:hAnsi="Meiryo UI"/>
                                    <w:b/>
                                    <w:color w:val="FFFFFF" w:themeColor="background1"/>
                                    <w:lang w:val="ja-JP" w:bidi="ja-JP"/>
                                  </w:rPr>
                                  <w:t>ページ 5</w:t>
                                </w:r>
                              </w:p>
                              <w:p w14:paraId="0F122DDD" w14:textId="77777777" w:rsidR="009E6AB9" w:rsidRPr="00F23190" w:rsidRDefault="009E6AB9" w:rsidP="009E6AB9">
                                <w:pPr>
                                  <w:pStyle w:val="a0"/>
                                  <w:rPr>
                                    <w:rFonts w:ascii="Meiryo UI" w:hAnsi="Meiryo UI"/>
                                    <w:sz w:val="52"/>
                                  </w:rPr>
                                </w:pPr>
                                <w:r w:rsidRPr="00F23190">
                                  <w:rPr>
                                    <w:rFonts w:ascii="Meiryo UI" w:hAnsi="Meiryo UI"/>
                                    <w:sz w:val="52"/>
                                    <w:szCs w:val="52"/>
                                    <w:lang w:val="ja-JP" w:bidi="ja-JP"/>
                                  </w:rPr>
                                  <w:t>注意</w:t>
                                </w:r>
                              </w:p>
                              <w:p w14:paraId="47763C38" w14:textId="77777777" w:rsidR="009E6AB9" w:rsidRPr="00F23190" w:rsidRDefault="009E6AB9" w:rsidP="009E6AB9">
                                <w:pPr>
                                  <w:pStyle w:val="a0"/>
                                  <w:rPr>
                                    <w:rFonts w:ascii="Meiryo UI" w:hAnsi="Meiryo UI"/>
                                    <w:sz w:val="52"/>
                                  </w:rPr>
                                </w:pPr>
                                <w:r w:rsidRPr="00F23190">
                                  <w:rPr>
                                    <w:rFonts w:ascii="Meiryo UI" w:hAnsi="Meiryo UI"/>
                                    <w:sz w:val="52"/>
                                    <w:szCs w:val="52"/>
                                    <w:lang w:val="ja-JP" w:bidi="ja-JP"/>
                                  </w:rPr>
                                  <w:t>を引くもの</w:t>
                                </w:r>
                              </w:p>
                            </w:txbxContent>
                          </v:textbox>
                        </v:shape>
                      </v:group>
                      <v:shape id="テキスト ボックス 990" o:spid="_x0000_s1080" type="#_x0000_t202" style="position:absolute;left:62611;top:929;width:1438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" filled="f" fillcolor="#f60" stroked="f">
                        <v:textbox inset="0,0,0,0">
                          <w:txbxContent>
                            <w:p w14:paraId="43C17781" w14:textId="77777777" w:rsidR="009E6AB9" w:rsidRPr="00F5311D" w:rsidRDefault="009E6AB9" w:rsidP="009E6AB9">
                              <w:pPr>
                                <w:rPr>
                                  <w:color w:val="FFFFFF" w:themeColor="background1"/>
                                </w:rPr>
                              </w:pPr>
                              <w:r>
                                <w:rPr>
                                  <w:color w:val="FFFFFF" w:themeColor="background1"/>
                                  <w:lang w:val="ja-JP" w:bidi="ja-JP"/>
                                </w:rPr>
                                <w:t>ここに会社名を記入</w:t>
                              </w:r>
                            </w:p>
                          </w:txbxContent>
                        </v:textbox>
                      </v:shape>
                    </v:group>
                  </w:pict>
                </mc:Fallback>
              </mc:AlternateContent>
            </w:r>
          </w:p>
        </w:tc>
      </w:tr>
      <w:tr w:rsidR="009E6AB9" w14:paraId="7549CDD0" w14:textId="77777777" w:rsidTr="007A04DF">
        <w:trPr>
          <w:trHeight w:val="676"/>
        </w:trPr>
        <w:tc>
          <w:tcPr>
            <w:tcW w:w="16841" w:type="dxa"/>
            <w:gridSpan w:val="4"/>
          </w:tcPr>
          <w:p w14:paraId="2EBBCA3A" w14:textId="77777777" w:rsidR="009E6AB9" w:rsidRDefault="009E6AB9" w:rsidP="00F85C05"/>
        </w:tc>
      </w:tr>
      <w:tr w:rsidR="009E6AB9" w14:paraId="3929BFAE" w14:textId="77777777" w:rsidTr="00DB4F0B">
        <w:trPr>
          <w:trHeight w:val="2448"/>
        </w:trPr>
        <w:tc>
          <w:tcPr>
            <w:tcW w:w="8058" w:type="dxa"/>
            <w:gridSpan w:val="2"/>
            <w:vMerge w:val="restart"/>
          </w:tcPr>
          <w:p w14:paraId="2B698DFD" w14:textId="77777777" w:rsidR="009E6AB9" w:rsidRDefault="009E6AB9" w:rsidP="00F85C05">
            <w:pPr>
              <w:spacing w:line="240" w:lineRule="atLeast"/>
            </w:pPr>
            <w:r>
              <w:rPr>
                <w:noProof/>
                <w:lang w:val="ja-JP" w:bidi="ja-JP"/>
              </w:rPr>
              <mc:AlternateContent>
                <mc:Choice Requires="wpg">
                  <w:drawing>
                    <wp:inline distT="0" distB="0" distL="0" distR="0" wp14:anchorId="184FAD7B" wp14:editId="43BF12FD">
                      <wp:extent cx="5000625" cy="6400800"/>
                      <wp:effectExtent l="0" t="0" r="9525" b="0"/>
                      <wp:docPr id="1046" name="グループ 1046" descr="ページ番号のグラフィック"/>
                      <wp:cNvGraphicFramePr/>
                      <a:graphic xmlns:a="http://schemas.openxmlformats.org/drawingml/2006/main">
                        <a:graphicData uri="http://schemas.microsoft.com/office/word/2010/wordprocessingGroup">
                          <wpg:wgp>
                            <wpg:cNvGrpSpPr/>
                            <wpg:grpSpPr>
                              <a:xfrm>
                                <a:off x="0" y="0"/>
                                <a:ext cx="5000625" cy="6400800"/>
                                <a:chOff x="0" y="0"/>
                                <a:chExt cx="4883150" cy="6634480"/>
                              </a:xfrm>
                            </wpg:grpSpPr>
                            <pic:pic xmlns:pic="http://schemas.openxmlformats.org/drawingml/2006/picture">
                              <pic:nvPicPr>
                                <pic:cNvPr id="1039" name="画像 1039" descr="テーブルの上の時計のディスプレイ"/>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3150" cy="6634480"/>
                                </a:xfrm>
                                <a:prstGeom prst="rect">
                                  <a:avLst/>
                                </a:prstGeom>
                                <a:noFill/>
                              </pic:spPr>
                            </pic:pic>
                            <wpg:grpSp>
                              <wpg:cNvPr id="1045" name="グループ 1045" descr="テキスト ボックス"/>
                              <wpg:cNvGrpSpPr/>
                              <wpg:grpSpPr>
                                <a:xfrm>
                                  <a:off x="1472339" y="216976"/>
                                  <a:ext cx="3405505" cy="1611340"/>
                                  <a:chOff x="-1" y="63584"/>
                                  <a:chExt cx="3405505" cy="838826"/>
                                </a:xfrm>
                              </wpg:grpSpPr>
                              <wps:wsp>
                                <wps:cNvPr id="1043" name="長方形: 1 つの角を切り取る 1043" descr="色付きの長方形"/>
                                <wps:cNvSpPr/>
                                <wps:spPr>
                                  <a:xfrm rot="10800000">
                                    <a:off x="-1" y="63584"/>
                                    <a:ext cx="3405505" cy="838826"/>
                                  </a:xfrm>
                                  <a:prstGeom prst="snip1Rect">
                                    <a:avLst>
                                      <a:gd name="adj"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960"/>
                                <wps:cNvSpPr txBox="1">
                                  <a:spLocks noChangeArrowheads="1"/>
                                </wps:cNvSpPr>
                                <wps:spPr bwMode="auto">
                                  <a:xfrm>
                                    <a:off x="309965" y="134642"/>
                                    <a:ext cx="2867122" cy="67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B1E0" w14:textId="77777777" w:rsidR="009E6AB9" w:rsidRPr="000E38FD" w:rsidRDefault="009E6AB9" w:rsidP="009E6AB9">
                                      <w:pPr>
                                        <w:pStyle w:val="5"/>
                                      </w:pPr>
                                      <w:bookmarkStart w:id="0" w:name="_GoBack"/>
                                      <w:r w:rsidRPr="000E38FD">
                                        <w:rPr>
                                          <w:lang w:val="ja-JP" w:bidi="ja-JP"/>
                                        </w:rPr>
                                        <w:t>強く注意を引くもの</w:t>
                                      </w:r>
                                    </w:p>
                                    <w:bookmarkEnd w:id="0"/>
                                    <w:p w14:paraId="45C5A4BC" w14:textId="77777777" w:rsidR="009E6AB9" w:rsidRDefault="009E6AB9" w:rsidP="009E6AB9"/>
                                    <w:p w14:paraId="4A4D8947" w14:textId="77777777" w:rsidR="009E6AB9" w:rsidRDefault="009E6AB9" w:rsidP="009E6AB9">
                                      <w:pPr>
                                        <w:rPr>
                                          <w:rFonts w:ascii="Tahoma" w:hAnsi="Tahoma"/>
                                        </w:rPr>
                                      </w:pPr>
                                      <w:r>
                                        <w:rPr>
                                          <w:lang w:val="ja-JP" w:bidi="ja-JP"/>
                                        </w:rPr>
                                        <w:t>ここでは製品やサービスについて簡単に、そして効果的に概要を説明します。営業コピーは通常ここには含めません。</w:t>
                                      </w:r>
                                    </w:p>
                                    <w:p w14:paraId="1B983F7D" w14:textId="77777777" w:rsidR="009E6AB9" w:rsidRDefault="009E6AB9" w:rsidP="009E6AB9"/>
                                    <w:p w14:paraId="3AC857F5" w14:textId="77777777" w:rsidR="009E6AB9" w:rsidRPr="007C3C42" w:rsidRDefault="009E6AB9" w:rsidP="009E6AB9"/>
                                  </w:txbxContent>
                                </wps:txbx>
                                <wps:bodyPr rot="0" vert="horz" wrap="square" lIns="0" tIns="0" rIns="0" bIns="0" anchor="t" anchorCtr="0" upright="1">
                                  <a:noAutofit/>
                                </wps:bodyPr>
                              </wps:wsp>
                            </wpg:grpSp>
                          </wpg:wgp>
                        </a:graphicData>
                      </a:graphic>
                    </wp:inline>
                  </w:drawing>
                </mc:Choice>
                <mc:Fallback>
                  <w:pict>
                    <v:group w14:anchorId="184FAD7B" id="グループ 1046" o:spid="_x0000_s1081" alt="ページ番号のグラフィック" style="width:393.75pt;height:7in;mso-position-horizontal-relative:char;mso-position-vertical-relative:line" coordsize="48831,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">
                      <v:shape id="画像 1039" o:spid="_x0000_s1082" type="#_x0000_t75" alt="テーブルの上の時計のディスプレイ" style="position:absolute;width:48831;height:6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">
                        <v:imagedata r:id="rId8" o:title="テーブルの上の時計のディスプレイ"/>
                      </v:shape>
                      <v:group id="グループ 1045" o:spid="_x0000_s1083" alt="テキスト ボックス" style="position:absolute;left:14723;top:2169;width:34055;height:16114" coordorigin=",635" coordsize="340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長方形: 1 つの角を切り取る 1043" o:spid="_x0000_s1084" alt="色付きの長方形" style="position:absolute;top:635;width:34055;height:8389;rotation:180;visibility:visible;mso-wrap-style:square;v-text-anchor:middle" coordsize="3405505,83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" path="m,l3405505,r,l3405505,838826,,838826,,xe" fillcolor="#ffc000 [3207]" stroked="f" strokeweight="1pt">
                          <v:stroke joinstyle="miter"/>
                          <v:path arrowok="t" o:connecttype="custom" o:connectlocs="0,0;3405505,0;3405505,0;3405505,838826;0,838826;0,0" o:connectangles="0,0,0,0,0,0"/>
                        </v:shape>
                        <v:shape id="テキスト ボックス 960" o:spid="_x0000_s1085" type="#_x0000_t202" style="position:absolute;left:3099;top:1346;width:28671;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D45B1E0" w14:textId="77777777" w:rsidR="009E6AB9" w:rsidRPr="000E38FD" w:rsidRDefault="009E6AB9" w:rsidP="009E6AB9">
                                <w:pPr>
                                  <w:pStyle w:val="5"/>
                                </w:pPr>
                                <w:bookmarkStart w:id="1" w:name="_GoBack"/>
                                <w:r w:rsidRPr="000E38FD">
                                  <w:rPr>
                                    <w:lang w:val="ja-JP" w:bidi="ja-JP"/>
                                  </w:rPr>
                                  <w:t>強く注意を引くもの</w:t>
                                </w:r>
                              </w:p>
                              <w:bookmarkEnd w:id="1"/>
                              <w:p w14:paraId="45C5A4BC" w14:textId="77777777" w:rsidR="009E6AB9" w:rsidRDefault="009E6AB9" w:rsidP="009E6AB9"/>
                              <w:p w14:paraId="4A4D8947" w14:textId="77777777" w:rsidR="009E6AB9" w:rsidRDefault="009E6AB9" w:rsidP="009E6AB9">
                                <w:pPr>
                                  <w:rPr>
                                    <w:rFonts w:ascii="Tahoma" w:hAnsi="Tahoma"/>
                                  </w:rPr>
                                </w:pPr>
                                <w:r>
                                  <w:rPr>
                                    <w:lang w:val="ja-JP" w:bidi="ja-JP"/>
                                  </w:rPr>
                                  <w:t>ここでは製品やサービスについて簡単に、そして効果的に概要を説明します。営業コピーは通常ここには含めません。</w:t>
                                </w:r>
                              </w:p>
                              <w:p w14:paraId="1B983F7D" w14:textId="77777777" w:rsidR="009E6AB9" w:rsidRDefault="009E6AB9" w:rsidP="009E6AB9"/>
                              <w:p w14:paraId="3AC857F5" w14:textId="77777777" w:rsidR="009E6AB9" w:rsidRPr="007C3C42" w:rsidRDefault="009E6AB9" w:rsidP="009E6AB9"/>
                            </w:txbxContent>
                          </v:textbox>
                        </v:shape>
                      </v:group>
                      <w10:anchorlock/>
                    </v:group>
                  </w:pict>
                </mc:Fallback>
              </mc:AlternateContent>
            </w:r>
          </w:p>
        </w:tc>
        <w:tc>
          <w:tcPr>
            <w:tcW w:w="3825" w:type="dxa"/>
          </w:tcPr>
          <w:p w14:paraId="0B78EC45" w14:textId="77777777" w:rsidR="009E6AB9" w:rsidRDefault="009E6AB9" w:rsidP="00F85C05">
            <w:r>
              <w:rPr>
                <w:noProof/>
                <w:lang w:val="ja-JP" w:bidi="ja-JP"/>
              </w:rPr>
              <mc:AlternateContent>
                <mc:Choice Requires="wps">
                  <w:drawing>
                    <wp:inline distT="0" distB="0" distL="0" distR="0" wp14:anchorId="14483C72" wp14:editId="63AAE600">
                      <wp:extent cx="2386739" cy="2038350"/>
                      <wp:effectExtent l="0" t="0" r="0" b="0"/>
                      <wp:docPr id="1031" name="テキスト ボックス 1031"/>
                      <wp:cNvGraphicFramePr/>
                      <a:graphic xmlns:a="http://schemas.openxmlformats.org/drawingml/2006/main">
                        <a:graphicData uri="http://schemas.microsoft.com/office/word/2010/wordprocessingShape">
                          <wps:wsp>
                            <wps:cNvSpPr txBox="1"/>
                            <wps:spPr>
                              <a:xfrm>
                                <a:off x="0" y="0"/>
                                <a:ext cx="2386739" cy="2038350"/>
                              </a:xfrm>
                              <a:prstGeom prst="rect">
                                <a:avLst/>
                              </a:prstGeom>
                              <a:noFill/>
                              <a:ln w="6350">
                                <a:noFill/>
                              </a:ln>
                            </wps:spPr>
                            <wps:txbx>
                              <w:txbxContent>
                                <w:p w14:paraId="4D35F03F"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294E8D76"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4595A2E9" w14:textId="77777777" w:rsidR="009E6AB9" w:rsidRPr="005B6415" w:rsidRDefault="009E6AB9" w:rsidP="009E6AB9">
                                  <w:pPr>
                                    <w:rPr>
                                      <w:rFonts w:ascii="Meiryo UI" w:hAnsi="Meiryo UI"/>
                                    </w:rPr>
                                  </w:pPr>
                                </w:p>
                                <w:p w14:paraId="1897A395"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0C6B43EE" w14:textId="1D372677"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A19A8CD"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14483C72" id="テキスト ボックス 1031" o:spid="_x0000_s1086" type="#_x0000_t202" style="width:187.9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" filled="f" stroked="f" strokeweight=".5pt">
                      <v:textbox inset="14.4pt,14.4pt">
                        <w:txbxContent>
                          <w:p w14:paraId="4D35F03F"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294E8D76"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4595A2E9" w14:textId="77777777" w:rsidR="009E6AB9" w:rsidRPr="005B6415" w:rsidRDefault="009E6AB9" w:rsidP="009E6AB9">
                            <w:pPr>
                              <w:rPr>
                                <w:rFonts w:ascii="Meiryo UI" w:hAnsi="Meiryo UI"/>
                              </w:rPr>
                            </w:pPr>
                          </w:p>
                          <w:p w14:paraId="1897A395"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0C6B43EE" w14:textId="1D372677"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A19A8CD"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txbxContent>
                      </v:textbox>
                      <w10:anchorlock/>
                    </v:shape>
                  </w:pict>
                </mc:Fallback>
              </mc:AlternateContent>
            </w:r>
          </w:p>
        </w:tc>
        <w:tc>
          <w:tcPr>
            <w:tcW w:w="4958" w:type="dxa"/>
          </w:tcPr>
          <w:p w14:paraId="390CBFE0" w14:textId="77777777" w:rsidR="009E6AB9" w:rsidRDefault="009E6AB9" w:rsidP="00F85C05">
            <w:r>
              <w:rPr>
                <w:noProof/>
                <w:lang w:val="ja-JP" w:bidi="ja-JP"/>
              </w:rPr>
              <mc:AlternateContent>
                <mc:Choice Requires="wps">
                  <w:drawing>
                    <wp:inline distT="0" distB="0" distL="0" distR="0" wp14:anchorId="64B6CBE1" wp14:editId="7E939202">
                      <wp:extent cx="2371725" cy="2038350"/>
                      <wp:effectExtent l="0" t="0" r="0" b="0"/>
                      <wp:docPr id="1032" name="テキスト ボックス 1032"/>
                      <wp:cNvGraphicFramePr/>
                      <a:graphic xmlns:a="http://schemas.openxmlformats.org/drawingml/2006/main">
                        <a:graphicData uri="http://schemas.microsoft.com/office/word/2010/wordprocessingShape">
                          <wps:wsp>
                            <wps:cNvSpPr txBox="1"/>
                            <wps:spPr>
                              <a:xfrm>
                                <a:off x="0" y="0"/>
                                <a:ext cx="2371725" cy="2038350"/>
                              </a:xfrm>
                              <a:prstGeom prst="rect">
                                <a:avLst/>
                              </a:prstGeom>
                              <a:noFill/>
                              <a:ln w="6350">
                                <a:noFill/>
                              </a:ln>
                            </wps:spPr>
                            <wps:txbx>
                              <w:txbxContent>
                                <w:p w14:paraId="2519CB07"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698E8370"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1B554CDC" w14:textId="77777777" w:rsidR="009E6AB9" w:rsidRPr="005B6415" w:rsidRDefault="009E6AB9" w:rsidP="009E6AB9">
                                  <w:pPr>
                                    <w:rPr>
                                      <w:rFonts w:ascii="Meiryo UI" w:hAnsi="Meiryo UI"/>
                                    </w:rPr>
                                  </w:pPr>
                                </w:p>
                                <w:p w14:paraId="3272605A"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68E71AA9" w14:textId="67CB54C2"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4F6A78E"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0586A41E" w14:textId="77777777" w:rsidR="009E6AB9" w:rsidRPr="005B6415" w:rsidRDefault="009E6AB9" w:rsidP="009E6AB9">
                                  <w:pPr>
                                    <w:rPr>
                                      <w:rFonts w:ascii="Meiryo UI" w:hAnsi="Meiryo UI"/>
                                    </w:rPr>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64B6CBE1" id="テキスト ボックス 1032" o:spid="_x0000_s1087" type="#_x0000_t202" style="width:186.7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" filled="f" stroked="f" strokeweight=".5pt">
                      <v:textbox inset=",14.4pt">
                        <w:txbxContent>
                          <w:p w14:paraId="2519CB07"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698E8370"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1B554CDC" w14:textId="77777777" w:rsidR="009E6AB9" w:rsidRPr="005B6415" w:rsidRDefault="009E6AB9" w:rsidP="009E6AB9">
                            <w:pPr>
                              <w:rPr>
                                <w:rFonts w:ascii="Meiryo UI" w:hAnsi="Meiryo UI"/>
                              </w:rPr>
                            </w:pPr>
                          </w:p>
                          <w:p w14:paraId="3272605A"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68E71AA9" w14:textId="67CB54C2"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4F6A78E"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0586A41E" w14:textId="77777777" w:rsidR="009E6AB9" w:rsidRPr="005B6415" w:rsidRDefault="009E6AB9" w:rsidP="009E6AB9">
                            <w:pPr>
                              <w:rPr>
                                <w:rFonts w:ascii="Meiryo UI" w:hAnsi="Meiryo UI"/>
                              </w:rPr>
                            </w:pPr>
                          </w:p>
                        </w:txbxContent>
                      </v:textbox>
                      <w10:anchorlock/>
                    </v:shape>
                  </w:pict>
                </mc:Fallback>
              </mc:AlternateContent>
            </w:r>
          </w:p>
        </w:tc>
      </w:tr>
      <w:tr w:rsidR="009E6AB9" w14:paraId="21EA952B" w14:textId="77777777" w:rsidTr="00DB4F0B">
        <w:trPr>
          <w:trHeight w:val="3379"/>
        </w:trPr>
        <w:tc>
          <w:tcPr>
            <w:tcW w:w="8058" w:type="dxa"/>
            <w:gridSpan w:val="2"/>
            <w:vMerge/>
          </w:tcPr>
          <w:p w14:paraId="11AB3EBF" w14:textId="77777777" w:rsidR="009E6AB9" w:rsidRDefault="009E6AB9" w:rsidP="00F85C05"/>
        </w:tc>
        <w:tc>
          <w:tcPr>
            <w:tcW w:w="3825" w:type="dxa"/>
          </w:tcPr>
          <w:p w14:paraId="7192D244" w14:textId="77777777" w:rsidR="009E6AB9" w:rsidRDefault="009E6AB9" w:rsidP="00F85C05">
            <w:r>
              <w:rPr>
                <w:noProof/>
                <w:lang w:val="ja-JP" w:bidi="ja-JP"/>
              </w:rPr>
              <mc:AlternateContent>
                <mc:Choice Requires="wps">
                  <w:drawing>
                    <wp:inline distT="0" distB="0" distL="0" distR="0" wp14:anchorId="6381B235" wp14:editId="001CC0D9">
                      <wp:extent cx="2386739" cy="2152650"/>
                      <wp:effectExtent l="0" t="0" r="0" b="0"/>
                      <wp:docPr id="1033" name="テキスト ボックス 1033"/>
                      <wp:cNvGraphicFramePr/>
                      <a:graphic xmlns:a="http://schemas.openxmlformats.org/drawingml/2006/main">
                        <a:graphicData uri="http://schemas.microsoft.com/office/word/2010/wordprocessingShape">
                          <wps:wsp>
                            <wps:cNvSpPr txBox="1"/>
                            <wps:spPr>
                              <a:xfrm>
                                <a:off x="0" y="0"/>
                                <a:ext cx="2386739" cy="2152650"/>
                              </a:xfrm>
                              <a:prstGeom prst="rect">
                                <a:avLst/>
                              </a:prstGeom>
                              <a:noFill/>
                              <a:ln w="6350">
                                <a:noFill/>
                              </a:ln>
                            </wps:spPr>
                            <wps:txbx>
                              <w:txbxContent>
                                <w:p w14:paraId="17EFFE48"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6CFAD4A3"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6DBC722A" w14:textId="77777777" w:rsidR="009E6AB9" w:rsidRPr="005B6415" w:rsidRDefault="009E6AB9" w:rsidP="009E6AB9">
                                  <w:pPr>
                                    <w:rPr>
                                      <w:rFonts w:ascii="Meiryo UI" w:hAnsi="Meiryo UI"/>
                                    </w:rPr>
                                  </w:pPr>
                                </w:p>
                                <w:p w14:paraId="7174A652"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231D9BBD" w14:textId="7E7F72C9"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41EC768E"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278CF7B6" w14:textId="77777777" w:rsidR="009E6AB9" w:rsidRPr="005B6415" w:rsidRDefault="009E6AB9" w:rsidP="009E6AB9">
                                  <w:pPr>
                                    <w:pStyle w:val="2"/>
                                    <w:rPr>
                                      <w:rFonts w:ascii="Meiryo UI" w:hAnsi="Meiryo UI"/>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6381B235" id="テキスト ボックス 1033" o:spid="_x0000_s1088" type="#_x0000_t202" style="width:187.9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" filled="f" stroked="f" strokeweight=".5pt">
                      <v:textbox inset="14.4pt,7.2pt">
                        <w:txbxContent>
                          <w:p w14:paraId="17EFFE48"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6CFAD4A3"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6DBC722A" w14:textId="77777777" w:rsidR="009E6AB9" w:rsidRPr="005B6415" w:rsidRDefault="009E6AB9" w:rsidP="009E6AB9">
                            <w:pPr>
                              <w:rPr>
                                <w:rFonts w:ascii="Meiryo UI" w:hAnsi="Meiryo UI"/>
                              </w:rPr>
                            </w:pPr>
                          </w:p>
                          <w:p w14:paraId="7174A652"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231D9BBD" w14:textId="7E7F72C9"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41EC768E"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278CF7B6" w14:textId="77777777" w:rsidR="009E6AB9" w:rsidRPr="005B6415" w:rsidRDefault="009E6AB9" w:rsidP="009E6AB9">
                            <w:pPr>
                              <w:pStyle w:val="2"/>
                              <w:rPr>
                                <w:rFonts w:ascii="Meiryo UI" w:hAnsi="Meiryo UI"/>
                              </w:rPr>
                            </w:pPr>
                          </w:p>
                        </w:txbxContent>
                      </v:textbox>
                      <w10:anchorlock/>
                    </v:shape>
                  </w:pict>
                </mc:Fallback>
              </mc:AlternateContent>
            </w:r>
          </w:p>
        </w:tc>
        <w:tc>
          <w:tcPr>
            <w:tcW w:w="4958" w:type="dxa"/>
          </w:tcPr>
          <w:p w14:paraId="28997357" w14:textId="77777777" w:rsidR="009E6AB9" w:rsidRDefault="009E6AB9" w:rsidP="00F85C05">
            <w:r>
              <w:rPr>
                <w:noProof/>
                <w:lang w:val="ja-JP" w:bidi="ja-JP"/>
              </w:rPr>
              <mc:AlternateContent>
                <mc:Choice Requires="wps">
                  <w:drawing>
                    <wp:inline distT="0" distB="0" distL="0" distR="0" wp14:anchorId="3B153C51" wp14:editId="59B8E5B8">
                      <wp:extent cx="2314575" cy="2152650"/>
                      <wp:effectExtent l="0" t="0" r="0" b="0"/>
                      <wp:docPr id="1034" name="テキスト ボックス 1034"/>
                      <wp:cNvGraphicFramePr/>
                      <a:graphic xmlns:a="http://schemas.openxmlformats.org/drawingml/2006/main">
                        <a:graphicData uri="http://schemas.microsoft.com/office/word/2010/wordprocessingShape">
                          <wps:wsp>
                            <wps:cNvSpPr txBox="1"/>
                            <wps:spPr>
                              <a:xfrm>
                                <a:off x="0" y="0"/>
                                <a:ext cx="2314575" cy="2152650"/>
                              </a:xfrm>
                              <a:prstGeom prst="rect">
                                <a:avLst/>
                              </a:prstGeom>
                              <a:noFill/>
                              <a:ln w="6350">
                                <a:noFill/>
                              </a:ln>
                            </wps:spPr>
                            <wps:txbx>
                              <w:txbxContent>
                                <w:p w14:paraId="39FBB5FD"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08816D4D"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684AD3E6" w14:textId="77777777" w:rsidR="009E6AB9" w:rsidRPr="005B6415" w:rsidRDefault="009E6AB9" w:rsidP="009E6AB9">
                                  <w:pPr>
                                    <w:rPr>
                                      <w:rFonts w:ascii="Meiryo UI" w:hAnsi="Meiryo UI"/>
                                    </w:rPr>
                                  </w:pPr>
                                </w:p>
                                <w:p w14:paraId="19B00FD9"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125CC3E3" w14:textId="7A6380D4"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BD39CF5"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50390D0A" w14:textId="77777777" w:rsidR="009E6AB9" w:rsidRPr="005B6415"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B153C51" id="テキスト ボックス 1034" o:spid="_x0000_s1089" type="#_x0000_t202" style="width:182.2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" filled="f" stroked="f" strokeweight=".5pt">
                      <v:textbox inset=",7.2pt">
                        <w:txbxContent>
                          <w:p w14:paraId="39FBB5FD" w14:textId="77777777" w:rsidR="009E6AB9" w:rsidRPr="005B6415" w:rsidRDefault="009E6AB9" w:rsidP="009E6AB9">
                            <w:pPr>
                              <w:pStyle w:val="3"/>
                              <w:spacing w:after="200"/>
                              <w:rPr>
                                <w:rFonts w:ascii="Meiryo UI" w:hAnsi="Meiryo UI"/>
                              </w:rPr>
                            </w:pPr>
                            <w:r w:rsidRPr="005B6415">
                              <w:rPr>
                                <w:rFonts w:ascii="Meiryo UI" w:hAnsi="Meiryo UI"/>
                                <w:lang w:val="ja-JP" w:bidi="ja-JP"/>
                              </w:rPr>
                              <w:t>製品名</w:t>
                            </w:r>
                          </w:p>
                          <w:p w14:paraId="08816D4D" w14:textId="77777777" w:rsidR="009E6AB9" w:rsidRPr="005B6415" w:rsidRDefault="009E6AB9" w:rsidP="009E6AB9">
                            <w:pPr>
                              <w:rPr>
                                <w:rFonts w:ascii="Meiryo UI" w:hAnsi="Meiryo UI"/>
                              </w:rPr>
                            </w:pPr>
                            <w:r w:rsidRPr="005B6415">
                              <w:rPr>
                                <w:rFonts w:ascii="Meiryo UI" w:hAnsi="Meiryo UI"/>
                                <w:lang w:val="ja-JP" w:bidi="ja-JP"/>
                              </w:rPr>
                              <w:t>ここに製品、サービス、イベントについて入力。必要に応じて簡単な説明や機能を含めます。</w:t>
                            </w:r>
                          </w:p>
                          <w:p w14:paraId="684AD3E6" w14:textId="77777777" w:rsidR="009E6AB9" w:rsidRPr="005B6415" w:rsidRDefault="009E6AB9" w:rsidP="009E6AB9">
                            <w:pPr>
                              <w:rPr>
                                <w:rFonts w:ascii="Meiryo UI" w:hAnsi="Meiryo UI"/>
                              </w:rPr>
                            </w:pPr>
                          </w:p>
                          <w:p w14:paraId="19B00FD9" w14:textId="77777777" w:rsidR="009E6AB9" w:rsidRPr="005B6415" w:rsidRDefault="009E6AB9" w:rsidP="009E6AB9">
                            <w:pPr>
                              <w:pStyle w:val="6"/>
                              <w:rPr>
                                <w:rFonts w:ascii="Meiryo UI" w:hAnsi="Meiryo UI"/>
                              </w:rPr>
                            </w:pPr>
                            <w:r w:rsidRPr="005B6415">
                              <w:rPr>
                                <w:rFonts w:ascii="Meiryo UI" w:hAnsi="Meiryo UI"/>
                                <w:lang w:val="ja-JP" w:bidi="ja-JP"/>
                              </w:rPr>
                              <w:t>価格</w:t>
                            </w:r>
                            <w:r w:rsidRPr="005B6415">
                              <w:rPr>
                                <w:rFonts w:ascii="Meiryo UI" w:hAnsi="Meiryo UI"/>
                                <w:lang w:bidi="ja-JP"/>
                              </w:rPr>
                              <w:t>:</w:t>
                            </w:r>
                            <w:r w:rsidRPr="005B6415">
                              <w:rPr>
                                <w:rFonts w:ascii="Meiryo UI" w:hAnsi="Meiryo UI"/>
                                <w:lang w:bidi="ja-JP"/>
                              </w:rPr>
                              <w:tab/>
                              <w:t>0.00</w:t>
                            </w:r>
                          </w:p>
                          <w:p w14:paraId="125CC3E3" w14:textId="7A6380D4" w:rsidR="009E6AB9" w:rsidRPr="005B6415" w:rsidRDefault="009E6AB9" w:rsidP="009E6AB9">
                            <w:pPr>
                              <w:pStyle w:val="6"/>
                              <w:rPr>
                                <w:rFonts w:ascii="Meiryo UI" w:hAnsi="Meiryo UI"/>
                              </w:rPr>
                            </w:pPr>
                            <w:r w:rsidRPr="005B6415">
                              <w:rPr>
                                <w:rFonts w:ascii="Meiryo UI" w:hAnsi="Meiryo UI"/>
                                <w:lang w:val="ja-JP" w:bidi="ja-JP"/>
                              </w:rPr>
                              <w:t>注文番号</w:t>
                            </w:r>
                            <w:r w:rsidRPr="005B6415">
                              <w:rPr>
                                <w:rFonts w:ascii="Meiryo UI" w:hAnsi="Meiryo UI"/>
                                <w:lang w:bidi="ja-JP"/>
                              </w:rPr>
                              <w:t>:000000</w:t>
                            </w:r>
                          </w:p>
                          <w:p w14:paraId="0BD39CF5" w14:textId="77777777" w:rsidR="009E6AB9" w:rsidRPr="005B6415" w:rsidRDefault="009E6AB9" w:rsidP="009E6AB9">
                            <w:pPr>
                              <w:pStyle w:val="6"/>
                              <w:rPr>
                                <w:rFonts w:ascii="Meiryo UI" w:hAnsi="Meiryo UI"/>
                              </w:rPr>
                            </w:pPr>
                            <w:r w:rsidRPr="005B6415">
                              <w:rPr>
                                <w:rFonts w:ascii="Meiryo UI" w:hAnsi="Meiryo UI"/>
                                <w:lang w:val="ja-JP" w:bidi="ja-JP"/>
                              </w:rPr>
                              <w:t>種類</w:t>
                            </w:r>
                            <w:r w:rsidRPr="005B6415">
                              <w:rPr>
                                <w:rFonts w:ascii="Meiryo UI" w:hAnsi="Meiryo UI"/>
                                <w:lang w:bidi="ja-JP"/>
                              </w:rPr>
                              <w:t xml:space="preserve">: </w:t>
                            </w:r>
                            <w:r w:rsidRPr="005B6415">
                              <w:rPr>
                                <w:rFonts w:ascii="Meiryo UI" w:hAnsi="Meiryo UI"/>
                                <w:lang w:bidi="ja-JP"/>
                              </w:rPr>
                              <w:tab/>
                            </w:r>
                            <w:r w:rsidRPr="005B6415">
                              <w:rPr>
                                <w:rFonts w:ascii="Meiryo UI" w:hAnsi="Meiryo UI"/>
                                <w:lang w:val="ja-JP" w:bidi="ja-JP"/>
                              </w:rPr>
                              <w:t>種類</w:t>
                            </w:r>
                          </w:p>
                          <w:p w14:paraId="50390D0A" w14:textId="77777777" w:rsidR="009E6AB9" w:rsidRPr="005B6415" w:rsidRDefault="009E6AB9" w:rsidP="009E6AB9">
                            <w:pPr>
                              <w:rPr>
                                <w:rFonts w:ascii="Meiryo UI" w:hAnsi="Meiryo UI"/>
                              </w:rPr>
                            </w:pPr>
                          </w:p>
                        </w:txbxContent>
                      </v:textbox>
                      <w10:anchorlock/>
                    </v:shape>
                  </w:pict>
                </mc:Fallback>
              </mc:AlternateContent>
            </w:r>
          </w:p>
        </w:tc>
      </w:tr>
      <w:tr w:rsidR="009E6AB9" w14:paraId="184E66FA" w14:textId="77777777" w:rsidTr="00DB4F0B">
        <w:trPr>
          <w:trHeight w:val="3312"/>
        </w:trPr>
        <w:tc>
          <w:tcPr>
            <w:tcW w:w="8058" w:type="dxa"/>
            <w:gridSpan w:val="2"/>
            <w:vMerge/>
          </w:tcPr>
          <w:p w14:paraId="3F694DD1" w14:textId="77777777" w:rsidR="009E6AB9" w:rsidRDefault="009E6AB9" w:rsidP="00F85C05"/>
        </w:tc>
        <w:tc>
          <w:tcPr>
            <w:tcW w:w="3825" w:type="dxa"/>
          </w:tcPr>
          <w:p w14:paraId="45DB116F" w14:textId="77777777" w:rsidR="009E6AB9" w:rsidRDefault="009E6AB9" w:rsidP="00F85C05">
            <w:r>
              <w:rPr>
                <w:noProof/>
                <w:lang w:val="ja-JP" w:bidi="ja-JP"/>
              </w:rPr>
              <mc:AlternateContent>
                <mc:Choice Requires="wps">
                  <w:drawing>
                    <wp:inline distT="0" distB="0" distL="0" distR="0" wp14:anchorId="7D0A5A56" wp14:editId="4C8F521F">
                      <wp:extent cx="2386739" cy="2209800"/>
                      <wp:effectExtent l="0" t="0" r="0" b="0"/>
                      <wp:docPr id="1035" name="テキスト ボックス 1035"/>
                      <wp:cNvGraphicFramePr/>
                      <a:graphic xmlns:a="http://schemas.openxmlformats.org/drawingml/2006/main">
                        <a:graphicData uri="http://schemas.microsoft.com/office/word/2010/wordprocessingShape">
                          <wps:wsp>
                            <wps:cNvSpPr txBox="1"/>
                            <wps:spPr>
                              <a:xfrm>
                                <a:off x="0" y="0"/>
                                <a:ext cx="2386739" cy="2209800"/>
                              </a:xfrm>
                              <a:prstGeom prst="rect">
                                <a:avLst/>
                              </a:prstGeom>
                              <a:noFill/>
                              <a:ln w="6350">
                                <a:noFill/>
                              </a:ln>
                            </wps:spPr>
                            <wps:txbx>
                              <w:txbxContent>
                                <w:p w14:paraId="5E5CE439" w14:textId="77777777" w:rsidR="009E6AB9" w:rsidRPr="00AF23DB" w:rsidRDefault="009E6AB9" w:rsidP="009E6AB9">
                                  <w:pPr>
                                    <w:pStyle w:val="3"/>
                                    <w:spacing w:after="200"/>
                                    <w:rPr>
                                      <w:rFonts w:ascii="Meiryo UI" w:hAnsi="Meiryo UI"/>
                                    </w:rPr>
                                  </w:pPr>
                                  <w:r w:rsidRPr="00AF23DB">
                                    <w:rPr>
                                      <w:rFonts w:ascii="Meiryo UI" w:hAnsi="Meiryo UI"/>
                                      <w:lang w:val="ja-JP" w:bidi="ja-JP"/>
                                    </w:rPr>
                                    <w:t>製品名</w:t>
                                  </w:r>
                                </w:p>
                                <w:p w14:paraId="2CAC4A75" w14:textId="77777777" w:rsidR="009E6AB9" w:rsidRPr="00AF23DB" w:rsidRDefault="009E6AB9" w:rsidP="009E6AB9">
                                  <w:pPr>
                                    <w:rPr>
                                      <w:rFonts w:ascii="Meiryo UI" w:hAnsi="Meiryo UI"/>
                                    </w:rPr>
                                  </w:pPr>
                                  <w:r w:rsidRPr="00AF23DB">
                                    <w:rPr>
                                      <w:rFonts w:ascii="Meiryo UI" w:hAnsi="Meiryo UI"/>
                                      <w:lang w:val="ja-JP" w:bidi="ja-JP"/>
                                    </w:rPr>
                                    <w:t>ここに製品、サービス、イベントについて入力。必要に応じて簡単な説明や機能を含めます。</w:t>
                                  </w:r>
                                </w:p>
                                <w:p w14:paraId="68B1259F" w14:textId="77777777" w:rsidR="009E6AB9" w:rsidRPr="00AF23DB" w:rsidRDefault="009E6AB9" w:rsidP="009E6AB9">
                                  <w:pPr>
                                    <w:rPr>
                                      <w:rFonts w:ascii="Meiryo UI" w:hAnsi="Meiryo UI"/>
                                    </w:rPr>
                                  </w:pPr>
                                </w:p>
                                <w:p w14:paraId="6EFD2AA9" w14:textId="77777777" w:rsidR="009E6AB9" w:rsidRPr="00AF23DB" w:rsidRDefault="009E6AB9" w:rsidP="009E6AB9">
                                  <w:pPr>
                                    <w:pStyle w:val="6"/>
                                    <w:rPr>
                                      <w:rFonts w:ascii="Meiryo UI" w:hAnsi="Meiryo UI"/>
                                    </w:rPr>
                                  </w:pPr>
                                  <w:r w:rsidRPr="00AF23DB">
                                    <w:rPr>
                                      <w:rFonts w:ascii="Meiryo UI" w:hAnsi="Meiryo UI"/>
                                      <w:lang w:val="ja-JP" w:bidi="ja-JP"/>
                                    </w:rPr>
                                    <w:t>価格</w:t>
                                  </w:r>
                                  <w:r w:rsidRPr="00AF23DB">
                                    <w:rPr>
                                      <w:rFonts w:ascii="Meiryo UI" w:hAnsi="Meiryo UI"/>
                                      <w:lang w:bidi="ja-JP"/>
                                    </w:rPr>
                                    <w:t>:</w:t>
                                  </w:r>
                                  <w:r w:rsidRPr="00AF23DB">
                                    <w:rPr>
                                      <w:rFonts w:ascii="Meiryo UI" w:hAnsi="Meiryo UI"/>
                                      <w:lang w:bidi="ja-JP"/>
                                    </w:rPr>
                                    <w:tab/>
                                    <w:t>0.00</w:t>
                                  </w:r>
                                </w:p>
                                <w:p w14:paraId="015A96CD" w14:textId="56522FF0" w:rsidR="009E6AB9" w:rsidRPr="00AF23DB" w:rsidRDefault="009E6AB9" w:rsidP="009E6AB9">
                                  <w:pPr>
                                    <w:pStyle w:val="6"/>
                                    <w:rPr>
                                      <w:rFonts w:ascii="Meiryo UI" w:hAnsi="Meiryo UI"/>
                                    </w:rPr>
                                  </w:pPr>
                                  <w:r w:rsidRPr="00AF23DB">
                                    <w:rPr>
                                      <w:rFonts w:ascii="Meiryo UI" w:hAnsi="Meiryo UI"/>
                                      <w:lang w:val="ja-JP" w:bidi="ja-JP"/>
                                    </w:rPr>
                                    <w:t>注文番号</w:t>
                                  </w:r>
                                  <w:r w:rsidRPr="00AF23DB">
                                    <w:rPr>
                                      <w:rFonts w:ascii="Meiryo UI" w:hAnsi="Meiryo UI"/>
                                      <w:lang w:bidi="ja-JP"/>
                                    </w:rPr>
                                    <w:t>:000000</w:t>
                                  </w:r>
                                </w:p>
                                <w:p w14:paraId="0B57DE43" w14:textId="77777777" w:rsidR="009E6AB9" w:rsidRPr="00AF23DB" w:rsidRDefault="009E6AB9" w:rsidP="009E6AB9">
                                  <w:pPr>
                                    <w:pStyle w:val="6"/>
                                    <w:rPr>
                                      <w:rFonts w:ascii="Meiryo UI" w:hAnsi="Meiryo UI"/>
                                    </w:rPr>
                                  </w:pPr>
                                  <w:r w:rsidRPr="00AF23DB">
                                    <w:rPr>
                                      <w:rFonts w:ascii="Meiryo UI" w:hAnsi="Meiryo UI"/>
                                      <w:lang w:val="ja-JP" w:bidi="ja-JP"/>
                                    </w:rPr>
                                    <w:t>種類</w:t>
                                  </w:r>
                                  <w:r w:rsidRPr="00AF23DB">
                                    <w:rPr>
                                      <w:rFonts w:ascii="Meiryo UI" w:hAnsi="Meiryo UI"/>
                                      <w:lang w:bidi="ja-JP"/>
                                    </w:rPr>
                                    <w:t xml:space="preserve">: </w:t>
                                  </w:r>
                                  <w:r w:rsidRPr="00AF23DB">
                                    <w:rPr>
                                      <w:rFonts w:ascii="Meiryo UI" w:hAnsi="Meiryo UI"/>
                                      <w:lang w:bidi="ja-JP"/>
                                    </w:rPr>
                                    <w:tab/>
                                  </w:r>
                                  <w:r w:rsidRPr="00AF23DB">
                                    <w:rPr>
                                      <w:rFonts w:ascii="Meiryo UI" w:hAnsi="Meiryo UI"/>
                                      <w:lang w:val="ja-JP" w:bidi="ja-JP"/>
                                    </w:rPr>
                                    <w:t>種類</w:t>
                                  </w:r>
                                </w:p>
                                <w:p w14:paraId="44F67520" w14:textId="77777777" w:rsidR="009E6AB9" w:rsidRPr="00AF23DB" w:rsidRDefault="009E6AB9" w:rsidP="009E6AB9">
                                  <w:pPr>
                                    <w:rPr>
                                      <w:rFonts w:ascii="Meiryo UI" w:hAnsi="Meiryo UI"/>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7D0A5A56" id="テキスト ボックス 1035" o:spid="_x0000_s1090" type="#_x0000_t202" style="width:187.9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" filled="f" stroked="f" strokeweight=".5pt">
                      <v:textbox inset="14.4pt,7.2pt">
                        <w:txbxContent>
                          <w:p w14:paraId="5E5CE439" w14:textId="77777777" w:rsidR="009E6AB9" w:rsidRPr="00AF23DB" w:rsidRDefault="009E6AB9" w:rsidP="009E6AB9">
                            <w:pPr>
                              <w:pStyle w:val="3"/>
                              <w:spacing w:after="200"/>
                              <w:rPr>
                                <w:rFonts w:ascii="Meiryo UI" w:hAnsi="Meiryo UI"/>
                              </w:rPr>
                            </w:pPr>
                            <w:r w:rsidRPr="00AF23DB">
                              <w:rPr>
                                <w:rFonts w:ascii="Meiryo UI" w:hAnsi="Meiryo UI"/>
                                <w:lang w:val="ja-JP" w:bidi="ja-JP"/>
                              </w:rPr>
                              <w:t>製品名</w:t>
                            </w:r>
                          </w:p>
                          <w:p w14:paraId="2CAC4A75" w14:textId="77777777" w:rsidR="009E6AB9" w:rsidRPr="00AF23DB" w:rsidRDefault="009E6AB9" w:rsidP="009E6AB9">
                            <w:pPr>
                              <w:rPr>
                                <w:rFonts w:ascii="Meiryo UI" w:hAnsi="Meiryo UI"/>
                              </w:rPr>
                            </w:pPr>
                            <w:r w:rsidRPr="00AF23DB">
                              <w:rPr>
                                <w:rFonts w:ascii="Meiryo UI" w:hAnsi="Meiryo UI"/>
                                <w:lang w:val="ja-JP" w:bidi="ja-JP"/>
                              </w:rPr>
                              <w:t>ここに製品、サービス、イベントについて入力。必要に応じて簡単な説明や機能を含めます。</w:t>
                            </w:r>
                          </w:p>
                          <w:p w14:paraId="68B1259F" w14:textId="77777777" w:rsidR="009E6AB9" w:rsidRPr="00AF23DB" w:rsidRDefault="009E6AB9" w:rsidP="009E6AB9">
                            <w:pPr>
                              <w:rPr>
                                <w:rFonts w:ascii="Meiryo UI" w:hAnsi="Meiryo UI"/>
                              </w:rPr>
                            </w:pPr>
                          </w:p>
                          <w:p w14:paraId="6EFD2AA9" w14:textId="77777777" w:rsidR="009E6AB9" w:rsidRPr="00AF23DB" w:rsidRDefault="009E6AB9" w:rsidP="009E6AB9">
                            <w:pPr>
                              <w:pStyle w:val="6"/>
                              <w:rPr>
                                <w:rFonts w:ascii="Meiryo UI" w:hAnsi="Meiryo UI"/>
                              </w:rPr>
                            </w:pPr>
                            <w:r w:rsidRPr="00AF23DB">
                              <w:rPr>
                                <w:rFonts w:ascii="Meiryo UI" w:hAnsi="Meiryo UI"/>
                                <w:lang w:val="ja-JP" w:bidi="ja-JP"/>
                              </w:rPr>
                              <w:t>価格</w:t>
                            </w:r>
                            <w:r w:rsidRPr="00AF23DB">
                              <w:rPr>
                                <w:rFonts w:ascii="Meiryo UI" w:hAnsi="Meiryo UI"/>
                                <w:lang w:bidi="ja-JP"/>
                              </w:rPr>
                              <w:t>:</w:t>
                            </w:r>
                            <w:r w:rsidRPr="00AF23DB">
                              <w:rPr>
                                <w:rFonts w:ascii="Meiryo UI" w:hAnsi="Meiryo UI"/>
                                <w:lang w:bidi="ja-JP"/>
                              </w:rPr>
                              <w:tab/>
                              <w:t>0.00</w:t>
                            </w:r>
                          </w:p>
                          <w:p w14:paraId="015A96CD" w14:textId="56522FF0" w:rsidR="009E6AB9" w:rsidRPr="00AF23DB" w:rsidRDefault="009E6AB9" w:rsidP="009E6AB9">
                            <w:pPr>
                              <w:pStyle w:val="6"/>
                              <w:rPr>
                                <w:rFonts w:ascii="Meiryo UI" w:hAnsi="Meiryo UI"/>
                              </w:rPr>
                            </w:pPr>
                            <w:r w:rsidRPr="00AF23DB">
                              <w:rPr>
                                <w:rFonts w:ascii="Meiryo UI" w:hAnsi="Meiryo UI"/>
                                <w:lang w:val="ja-JP" w:bidi="ja-JP"/>
                              </w:rPr>
                              <w:t>注文番号</w:t>
                            </w:r>
                            <w:r w:rsidRPr="00AF23DB">
                              <w:rPr>
                                <w:rFonts w:ascii="Meiryo UI" w:hAnsi="Meiryo UI"/>
                                <w:lang w:bidi="ja-JP"/>
                              </w:rPr>
                              <w:t>:000000</w:t>
                            </w:r>
                          </w:p>
                          <w:p w14:paraId="0B57DE43" w14:textId="77777777" w:rsidR="009E6AB9" w:rsidRPr="00AF23DB" w:rsidRDefault="009E6AB9" w:rsidP="009E6AB9">
                            <w:pPr>
                              <w:pStyle w:val="6"/>
                              <w:rPr>
                                <w:rFonts w:ascii="Meiryo UI" w:hAnsi="Meiryo UI"/>
                              </w:rPr>
                            </w:pPr>
                            <w:r w:rsidRPr="00AF23DB">
                              <w:rPr>
                                <w:rFonts w:ascii="Meiryo UI" w:hAnsi="Meiryo UI"/>
                                <w:lang w:val="ja-JP" w:bidi="ja-JP"/>
                              </w:rPr>
                              <w:t>種類</w:t>
                            </w:r>
                            <w:r w:rsidRPr="00AF23DB">
                              <w:rPr>
                                <w:rFonts w:ascii="Meiryo UI" w:hAnsi="Meiryo UI"/>
                                <w:lang w:bidi="ja-JP"/>
                              </w:rPr>
                              <w:t xml:space="preserve">: </w:t>
                            </w:r>
                            <w:r w:rsidRPr="00AF23DB">
                              <w:rPr>
                                <w:rFonts w:ascii="Meiryo UI" w:hAnsi="Meiryo UI"/>
                                <w:lang w:bidi="ja-JP"/>
                              </w:rPr>
                              <w:tab/>
                            </w:r>
                            <w:r w:rsidRPr="00AF23DB">
                              <w:rPr>
                                <w:rFonts w:ascii="Meiryo UI" w:hAnsi="Meiryo UI"/>
                                <w:lang w:val="ja-JP" w:bidi="ja-JP"/>
                              </w:rPr>
                              <w:t>種類</w:t>
                            </w:r>
                          </w:p>
                          <w:p w14:paraId="44F67520" w14:textId="77777777" w:rsidR="009E6AB9" w:rsidRPr="00AF23DB" w:rsidRDefault="009E6AB9" w:rsidP="009E6AB9">
                            <w:pPr>
                              <w:rPr>
                                <w:rFonts w:ascii="Meiryo UI" w:hAnsi="Meiryo UI"/>
                              </w:rPr>
                            </w:pPr>
                          </w:p>
                        </w:txbxContent>
                      </v:textbox>
                      <w10:anchorlock/>
                    </v:shape>
                  </w:pict>
                </mc:Fallback>
              </mc:AlternateContent>
            </w:r>
          </w:p>
        </w:tc>
        <w:tc>
          <w:tcPr>
            <w:tcW w:w="4958" w:type="dxa"/>
          </w:tcPr>
          <w:p w14:paraId="0038A63F" w14:textId="77777777" w:rsidR="009E6AB9" w:rsidRDefault="009E6AB9" w:rsidP="00F85C05">
            <w:r>
              <w:rPr>
                <w:noProof/>
                <w:lang w:val="ja-JP" w:bidi="ja-JP"/>
              </w:rPr>
              <mc:AlternateContent>
                <mc:Choice Requires="wps">
                  <w:drawing>
                    <wp:inline distT="0" distB="0" distL="0" distR="0" wp14:anchorId="42D86770" wp14:editId="4B882928">
                      <wp:extent cx="2362200" cy="2209800"/>
                      <wp:effectExtent l="0" t="0" r="0" b="0"/>
                      <wp:docPr id="1036" name="テキスト ボックス 1036"/>
                      <wp:cNvGraphicFramePr/>
                      <a:graphic xmlns:a="http://schemas.openxmlformats.org/drawingml/2006/main">
                        <a:graphicData uri="http://schemas.microsoft.com/office/word/2010/wordprocessingShape">
                          <wps:wsp>
                            <wps:cNvSpPr txBox="1"/>
                            <wps:spPr>
                              <a:xfrm>
                                <a:off x="0" y="0"/>
                                <a:ext cx="2362200" cy="2209800"/>
                              </a:xfrm>
                              <a:prstGeom prst="rect">
                                <a:avLst/>
                              </a:prstGeom>
                              <a:noFill/>
                              <a:ln w="6350">
                                <a:noFill/>
                              </a:ln>
                            </wps:spPr>
                            <wps:txbx>
                              <w:txbxContent>
                                <w:p w14:paraId="742C01E6" w14:textId="77777777" w:rsidR="009E6AB9" w:rsidRPr="00AF23DB" w:rsidRDefault="009E6AB9" w:rsidP="009E6AB9">
                                  <w:pPr>
                                    <w:pStyle w:val="3"/>
                                    <w:spacing w:after="200"/>
                                    <w:rPr>
                                      <w:rFonts w:ascii="Meiryo UI" w:hAnsi="Meiryo UI"/>
                                    </w:rPr>
                                  </w:pPr>
                                  <w:r w:rsidRPr="00AF23DB">
                                    <w:rPr>
                                      <w:rFonts w:ascii="Meiryo UI" w:hAnsi="Meiryo UI"/>
                                      <w:lang w:val="ja-JP" w:bidi="ja-JP"/>
                                    </w:rPr>
                                    <w:t>製品名</w:t>
                                  </w:r>
                                </w:p>
                                <w:p w14:paraId="5751C3AC" w14:textId="77777777" w:rsidR="009E6AB9" w:rsidRPr="00AF23DB" w:rsidRDefault="009E6AB9" w:rsidP="009E6AB9">
                                  <w:pPr>
                                    <w:rPr>
                                      <w:rFonts w:ascii="Meiryo UI" w:hAnsi="Meiryo UI"/>
                                    </w:rPr>
                                  </w:pPr>
                                  <w:r w:rsidRPr="00AF23DB">
                                    <w:rPr>
                                      <w:rFonts w:ascii="Meiryo UI" w:hAnsi="Meiryo UI"/>
                                      <w:lang w:val="ja-JP" w:bidi="ja-JP"/>
                                    </w:rPr>
                                    <w:t>ここに製品、サービス、イベントについて入力。必要に応じて簡単な説明や機能を含めます。</w:t>
                                  </w:r>
                                </w:p>
                                <w:p w14:paraId="76CC85B5" w14:textId="77777777" w:rsidR="009E6AB9" w:rsidRPr="00AF23DB" w:rsidRDefault="009E6AB9" w:rsidP="009E6AB9">
                                  <w:pPr>
                                    <w:rPr>
                                      <w:rFonts w:ascii="Meiryo UI" w:hAnsi="Meiryo UI"/>
                                    </w:rPr>
                                  </w:pPr>
                                </w:p>
                                <w:p w14:paraId="1F3263FF" w14:textId="77777777" w:rsidR="009E6AB9" w:rsidRPr="00AF23DB" w:rsidRDefault="009E6AB9" w:rsidP="009E6AB9">
                                  <w:pPr>
                                    <w:pStyle w:val="6"/>
                                    <w:rPr>
                                      <w:rFonts w:ascii="Meiryo UI" w:hAnsi="Meiryo UI"/>
                                    </w:rPr>
                                  </w:pPr>
                                  <w:r w:rsidRPr="00AF23DB">
                                    <w:rPr>
                                      <w:rFonts w:ascii="Meiryo UI" w:hAnsi="Meiryo UI"/>
                                      <w:lang w:val="ja-JP" w:bidi="ja-JP"/>
                                    </w:rPr>
                                    <w:t>価格</w:t>
                                  </w:r>
                                  <w:r w:rsidRPr="00AF23DB">
                                    <w:rPr>
                                      <w:rFonts w:ascii="Meiryo UI" w:hAnsi="Meiryo UI"/>
                                      <w:lang w:bidi="ja-JP"/>
                                    </w:rPr>
                                    <w:t>:</w:t>
                                  </w:r>
                                  <w:r w:rsidRPr="00AF23DB">
                                    <w:rPr>
                                      <w:rFonts w:ascii="Meiryo UI" w:hAnsi="Meiryo UI"/>
                                      <w:lang w:bidi="ja-JP"/>
                                    </w:rPr>
                                    <w:tab/>
                                    <w:t>0.00</w:t>
                                  </w:r>
                                </w:p>
                                <w:p w14:paraId="6B32EF32" w14:textId="3EA1C600" w:rsidR="009E6AB9" w:rsidRPr="00AF23DB" w:rsidRDefault="009E6AB9" w:rsidP="009E6AB9">
                                  <w:pPr>
                                    <w:pStyle w:val="6"/>
                                    <w:rPr>
                                      <w:rFonts w:ascii="Meiryo UI" w:hAnsi="Meiryo UI"/>
                                    </w:rPr>
                                  </w:pPr>
                                  <w:r w:rsidRPr="00AF23DB">
                                    <w:rPr>
                                      <w:rFonts w:ascii="Meiryo UI" w:hAnsi="Meiryo UI"/>
                                      <w:lang w:val="ja-JP" w:bidi="ja-JP"/>
                                    </w:rPr>
                                    <w:t>注文番号</w:t>
                                  </w:r>
                                  <w:r w:rsidRPr="00AF23DB">
                                    <w:rPr>
                                      <w:rFonts w:ascii="Meiryo UI" w:hAnsi="Meiryo UI"/>
                                      <w:lang w:bidi="ja-JP"/>
                                    </w:rPr>
                                    <w:t>:000000</w:t>
                                  </w:r>
                                </w:p>
                                <w:p w14:paraId="1C0F4EE5" w14:textId="77777777" w:rsidR="009E6AB9" w:rsidRPr="00AF23DB" w:rsidRDefault="009E6AB9" w:rsidP="009E6AB9">
                                  <w:pPr>
                                    <w:pStyle w:val="6"/>
                                    <w:rPr>
                                      <w:rFonts w:ascii="Meiryo UI" w:hAnsi="Meiryo UI"/>
                                    </w:rPr>
                                  </w:pPr>
                                  <w:r w:rsidRPr="00AF23DB">
                                    <w:rPr>
                                      <w:rFonts w:ascii="Meiryo UI" w:hAnsi="Meiryo UI"/>
                                      <w:lang w:val="ja-JP" w:bidi="ja-JP"/>
                                    </w:rPr>
                                    <w:t>種類</w:t>
                                  </w:r>
                                  <w:r w:rsidRPr="00AF23DB">
                                    <w:rPr>
                                      <w:rFonts w:ascii="Meiryo UI" w:hAnsi="Meiryo UI"/>
                                      <w:lang w:bidi="ja-JP"/>
                                    </w:rPr>
                                    <w:t xml:space="preserve">: </w:t>
                                  </w:r>
                                  <w:r w:rsidRPr="00AF23DB">
                                    <w:rPr>
                                      <w:rFonts w:ascii="Meiryo UI" w:hAnsi="Meiryo UI"/>
                                      <w:lang w:bidi="ja-JP"/>
                                    </w:rPr>
                                    <w:tab/>
                                  </w:r>
                                  <w:r w:rsidRPr="00AF23DB">
                                    <w:rPr>
                                      <w:rFonts w:ascii="Meiryo UI" w:hAnsi="Meiryo UI"/>
                                      <w:lang w:val="ja-JP" w:bidi="ja-JP"/>
                                    </w:rPr>
                                    <w:t>種類</w:t>
                                  </w:r>
                                </w:p>
                                <w:p w14:paraId="1252793E" w14:textId="77777777" w:rsidR="009E6AB9" w:rsidRPr="00AF23DB" w:rsidRDefault="009E6AB9" w:rsidP="009E6AB9">
                                  <w:pPr>
                                    <w:rPr>
                                      <w:rFonts w:ascii="Meiryo UI" w:hAnsi="Meiryo UI"/>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42D86770" id="テキスト ボックス 1036" o:spid="_x0000_s1091" type="#_x0000_t202" style="width:18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" filled="f" stroked="f" strokeweight=".5pt">
                      <v:textbox inset=",7.2pt">
                        <w:txbxContent>
                          <w:p w14:paraId="742C01E6" w14:textId="77777777" w:rsidR="009E6AB9" w:rsidRPr="00AF23DB" w:rsidRDefault="009E6AB9" w:rsidP="009E6AB9">
                            <w:pPr>
                              <w:pStyle w:val="3"/>
                              <w:spacing w:after="200"/>
                              <w:rPr>
                                <w:rFonts w:ascii="Meiryo UI" w:hAnsi="Meiryo UI"/>
                              </w:rPr>
                            </w:pPr>
                            <w:r w:rsidRPr="00AF23DB">
                              <w:rPr>
                                <w:rFonts w:ascii="Meiryo UI" w:hAnsi="Meiryo UI"/>
                                <w:lang w:val="ja-JP" w:bidi="ja-JP"/>
                              </w:rPr>
                              <w:t>製品名</w:t>
                            </w:r>
                          </w:p>
                          <w:p w14:paraId="5751C3AC" w14:textId="77777777" w:rsidR="009E6AB9" w:rsidRPr="00AF23DB" w:rsidRDefault="009E6AB9" w:rsidP="009E6AB9">
                            <w:pPr>
                              <w:rPr>
                                <w:rFonts w:ascii="Meiryo UI" w:hAnsi="Meiryo UI"/>
                              </w:rPr>
                            </w:pPr>
                            <w:r w:rsidRPr="00AF23DB">
                              <w:rPr>
                                <w:rFonts w:ascii="Meiryo UI" w:hAnsi="Meiryo UI"/>
                                <w:lang w:val="ja-JP" w:bidi="ja-JP"/>
                              </w:rPr>
                              <w:t>ここに製品、サービス、イベントについて入力。必要に応じて簡単な説明や機能を含めます。</w:t>
                            </w:r>
                          </w:p>
                          <w:p w14:paraId="76CC85B5" w14:textId="77777777" w:rsidR="009E6AB9" w:rsidRPr="00AF23DB" w:rsidRDefault="009E6AB9" w:rsidP="009E6AB9">
                            <w:pPr>
                              <w:rPr>
                                <w:rFonts w:ascii="Meiryo UI" w:hAnsi="Meiryo UI"/>
                              </w:rPr>
                            </w:pPr>
                          </w:p>
                          <w:p w14:paraId="1F3263FF" w14:textId="77777777" w:rsidR="009E6AB9" w:rsidRPr="00AF23DB" w:rsidRDefault="009E6AB9" w:rsidP="009E6AB9">
                            <w:pPr>
                              <w:pStyle w:val="6"/>
                              <w:rPr>
                                <w:rFonts w:ascii="Meiryo UI" w:hAnsi="Meiryo UI"/>
                              </w:rPr>
                            </w:pPr>
                            <w:r w:rsidRPr="00AF23DB">
                              <w:rPr>
                                <w:rFonts w:ascii="Meiryo UI" w:hAnsi="Meiryo UI"/>
                                <w:lang w:val="ja-JP" w:bidi="ja-JP"/>
                              </w:rPr>
                              <w:t>価格</w:t>
                            </w:r>
                            <w:r w:rsidRPr="00AF23DB">
                              <w:rPr>
                                <w:rFonts w:ascii="Meiryo UI" w:hAnsi="Meiryo UI"/>
                                <w:lang w:bidi="ja-JP"/>
                              </w:rPr>
                              <w:t>:</w:t>
                            </w:r>
                            <w:r w:rsidRPr="00AF23DB">
                              <w:rPr>
                                <w:rFonts w:ascii="Meiryo UI" w:hAnsi="Meiryo UI"/>
                                <w:lang w:bidi="ja-JP"/>
                              </w:rPr>
                              <w:tab/>
                              <w:t>0.00</w:t>
                            </w:r>
                          </w:p>
                          <w:p w14:paraId="6B32EF32" w14:textId="3EA1C600" w:rsidR="009E6AB9" w:rsidRPr="00AF23DB" w:rsidRDefault="009E6AB9" w:rsidP="009E6AB9">
                            <w:pPr>
                              <w:pStyle w:val="6"/>
                              <w:rPr>
                                <w:rFonts w:ascii="Meiryo UI" w:hAnsi="Meiryo UI"/>
                              </w:rPr>
                            </w:pPr>
                            <w:r w:rsidRPr="00AF23DB">
                              <w:rPr>
                                <w:rFonts w:ascii="Meiryo UI" w:hAnsi="Meiryo UI"/>
                                <w:lang w:val="ja-JP" w:bidi="ja-JP"/>
                              </w:rPr>
                              <w:t>注文番号</w:t>
                            </w:r>
                            <w:r w:rsidRPr="00AF23DB">
                              <w:rPr>
                                <w:rFonts w:ascii="Meiryo UI" w:hAnsi="Meiryo UI"/>
                                <w:lang w:bidi="ja-JP"/>
                              </w:rPr>
                              <w:t>:000000</w:t>
                            </w:r>
                          </w:p>
                          <w:p w14:paraId="1C0F4EE5" w14:textId="77777777" w:rsidR="009E6AB9" w:rsidRPr="00AF23DB" w:rsidRDefault="009E6AB9" w:rsidP="009E6AB9">
                            <w:pPr>
                              <w:pStyle w:val="6"/>
                              <w:rPr>
                                <w:rFonts w:ascii="Meiryo UI" w:hAnsi="Meiryo UI"/>
                              </w:rPr>
                            </w:pPr>
                            <w:r w:rsidRPr="00AF23DB">
                              <w:rPr>
                                <w:rFonts w:ascii="Meiryo UI" w:hAnsi="Meiryo UI"/>
                                <w:lang w:val="ja-JP" w:bidi="ja-JP"/>
                              </w:rPr>
                              <w:t>種類</w:t>
                            </w:r>
                            <w:r w:rsidRPr="00AF23DB">
                              <w:rPr>
                                <w:rFonts w:ascii="Meiryo UI" w:hAnsi="Meiryo UI"/>
                                <w:lang w:bidi="ja-JP"/>
                              </w:rPr>
                              <w:t xml:space="preserve">: </w:t>
                            </w:r>
                            <w:r w:rsidRPr="00AF23DB">
                              <w:rPr>
                                <w:rFonts w:ascii="Meiryo UI" w:hAnsi="Meiryo UI"/>
                                <w:lang w:bidi="ja-JP"/>
                              </w:rPr>
                              <w:tab/>
                            </w:r>
                            <w:r w:rsidRPr="00AF23DB">
                              <w:rPr>
                                <w:rFonts w:ascii="Meiryo UI" w:hAnsi="Meiryo UI"/>
                                <w:lang w:val="ja-JP" w:bidi="ja-JP"/>
                              </w:rPr>
                              <w:t>種類</w:t>
                            </w:r>
                          </w:p>
                          <w:p w14:paraId="1252793E" w14:textId="77777777" w:rsidR="009E6AB9" w:rsidRPr="00AF23DB" w:rsidRDefault="009E6AB9" w:rsidP="009E6AB9">
                            <w:pPr>
                              <w:rPr>
                                <w:rFonts w:ascii="Meiryo UI" w:hAnsi="Meiryo UI"/>
                              </w:rPr>
                            </w:pPr>
                          </w:p>
                        </w:txbxContent>
                      </v:textbox>
                      <w10:anchorlock/>
                    </v:shape>
                  </w:pict>
                </mc:Fallback>
              </mc:AlternateContent>
            </w:r>
          </w:p>
        </w:tc>
      </w:tr>
    </w:tbl>
    <w:p w14:paraId="12D13F1E" w14:textId="77777777" w:rsidR="00764CC4" w:rsidRDefault="000E38FD"/>
    <w:sectPr w:rsidR="00764CC4" w:rsidSect="00B64D46">
      <w:pgSz w:w="16838" w:h="11906" w:orient="landscape" w:code="9"/>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0B"/>
    <w:rsid w:val="00062EAF"/>
    <w:rsid w:val="000E38FD"/>
    <w:rsid w:val="000F78F2"/>
    <w:rsid w:val="001319E4"/>
    <w:rsid w:val="00181522"/>
    <w:rsid w:val="001B5F0B"/>
    <w:rsid w:val="00217BA6"/>
    <w:rsid w:val="00235476"/>
    <w:rsid w:val="00323A35"/>
    <w:rsid w:val="00330227"/>
    <w:rsid w:val="003E037B"/>
    <w:rsid w:val="00411F21"/>
    <w:rsid w:val="004734C2"/>
    <w:rsid w:val="005B6415"/>
    <w:rsid w:val="006631A0"/>
    <w:rsid w:val="00696635"/>
    <w:rsid w:val="006D5263"/>
    <w:rsid w:val="0076541D"/>
    <w:rsid w:val="007A04DF"/>
    <w:rsid w:val="00851646"/>
    <w:rsid w:val="009063CD"/>
    <w:rsid w:val="0096081B"/>
    <w:rsid w:val="009E6AB9"/>
    <w:rsid w:val="00A862EF"/>
    <w:rsid w:val="00AE68C1"/>
    <w:rsid w:val="00AF23DB"/>
    <w:rsid w:val="00B64D46"/>
    <w:rsid w:val="00CA472C"/>
    <w:rsid w:val="00DB31ED"/>
    <w:rsid w:val="00DB4F0B"/>
    <w:rsid w:val="00E03F49"/>
    <w:rsid w:val="00EA30E1"/>
    <w:rsid w:val="00EE0492"/>
    <w:rsid w:val="00EE4D12"/>
    <w:rsid w:val="00F05EEF"/>
    <w:rsid w:val="00F23190"/>
    <w:rsid w:val="00FD3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426B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68C1"/>
    <w:pPr>
      <w:spacing w:after="0" w:line="192" w:lineRule="auto"/>
    </w:pPr>
    <w:rPr>
      <w:rFonts w:eastAsia="Meiryo UI" w:cs="Times New Roman"/>
      <w:szCs w:val="20"/>
    </w:rPr>
  </w:style>
  <w:style w:type="paragraph" w:styleId="1">
    <w:name w:val="heading 1"/>
    <w:basedOn w:val="a"/>
    <w:next w:val="a"/>
    <w:link w:val="10"/>
    <w:uiPriority w:val="9"/>
    <w:qFormat/>
    <w:rsid w:val="001319E4"/>
    <w:pPr>
      <w:keepNext/>
      <w:keepLines/>
      <w:spacing w:before="240"/>
      <w:outlineLvl w:val="0"/>
    </w:pPr>
    <w:rPr>
      <w:rFonts w:asciiTheme="majorHAnsi" w:hAnsiTheme="majorHAnsi" w:cstheme="majorBidi"/>
      <w:color w:val="2F5496" w:themeColor="accent1" w:themeShade="BF"/>
      <w:sz w:val="32"/>
      <w:szCs w:val="32"/>
    </w:rPr>
  </w:style>
  <w:style w:type="paragraph" w:styleId="2">
    <w:name w:val="heading 2"/>
    <w:basedOn w:val="a"/>
    <w:next w:val="a"/>
    <w:link w:val="20"/>
    <w:qFormat/>
    <w:rsid w:val="001319E4"/>
    <w:pPr>
      <w:outlineLvl w:val="1"/>
    </w:pPr>
  </w:style>
  <w:style w:type="paragraph" w:styleId="3">
    <w:name w:val="heading 3"/>
    <w:basedOn w:val="2"/>
    <w:next w:val="a"/>
    <w:link w:val="30"/>
    <w:qFormat/>
    <w:rsid w:val="009E6AB9"/>
    <w:pPr>
      <w:outlineLvl w:val="2"/>
    </w:pPr>
    <w:rPr>
      <w:b/>
      <w:color w:val="A5A5A5" w:themeColor="accent3"/>
      <w:sz w:val="32"/>
    </w:rPr>
  </w:style>
  <w:style w:type="paragraph" w:styleId="4">
    <w:name w:val="heading 4"/>
    <w:basedOn w:val="1"/>
    <w:next w:val="a"/>
    <w:link w:val="40"/>
    <w:qFormat/>
    <w:rsid w:val="001319E4"/>
    <w:pPr>
      <w:keepNext w:val="0"/>
      <w:keepLines w:val="0"/>
      <w:spacing w:before="0"/>
      <w:jc w:val="right"/>
      <w:outlineLvl w:val="3"/>
    </w:pPr>
    <w:rPr>
      <w:rFonts w:asciiTheme="minorHAnsi" w:hAnsiTheme="minorHAnsi" w:cs="Times New Roman"/>
      <w:color w:val="000000"/>
      <w:sz w:val="28"/>
      <w:szCs w:val="20"/>
    </w:rPr>
  </w:style>
  <w:style w:type="paragraph" w:styleId="5">
    <w:name w:val="heading 5"/>
    <w:basedOn w:val="a0"/>
    <w:next w:val="a"/>
    <w:link w:val="50"/>
    <w:qFormat/>
    <w:rsid w:val="009E6AB9"/>
    <w:pPr>
      <w:jc w:val="left"/>
      <w:outlineLvl w:val="4"/>
    </w:pPr>
    <w:rPr>
      <w:sz w:val="40"/>
    </w:rPr>
  </w:style>
  <w:style w:type="paragraph" w:styleId="6">
    <w:name w:val="heading 6"/>
    <w:basedOn w:val="a"/>
    <w:next w:val="a"/>
    <w:link w:val="60"/>
    <w:qFormat/>
    <w:rsid w:val="009E6AB9"/>
    <w:pPr>
      <w:outlineLvl w:val="5"/>
    </w:pPr>
    <w:rPr>
      <w:b/>
    </w:rPr>
  </w:style>
  <w:style w:type="paragraph" w:styleId="7">
    <w:name w:val="heading 7"/>
    <w:basedOn w:val="a"/>
    <w:next w:val="a"/>
    <w:link w:val="70"/>
    <w:uiPriority w:val="9"/>
    <w:semiHidden/>
    <w:unhideWhenUsed/>
    <w:qFormat/>
    <w:rsid w:val="001319E4"/>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1319E4"/>
    <w:rPr>
      <w:rFonts w:eastAsia="Meiryo UI" w:cs="Times New Roman"/>
      <w:sz w:val="24"/>
      <w:szCs w:val="20"/>
    </w:rPr>
  </w:style>
  <w:style w:type="character" w:customStyle="1" w:styleId="30">
    <w:name w:val="見出し 3 (文字)"/>
    <w:basedOn w:val="a1"/>
    <w:link w:val="3"/>
    <w:rsid w:val="009E6AB9"/>
    <w:rPr>
      <w:rFonts w:eastAsia="Times New Roman" w:cs="Times New Roman"/>
      <w:b/>
      <w:color w:val="A5A5A5" w:themeColor="accent3"/>
      <w:sz w:val="32"/>
      <w:szCs w:val="20"/>
    </w:rPr>
  </w:style>
  <w:style w:type="character" w:customStyle="1" w:styleId="40">
    <w:name w:val="見出し 4 (文字)"/>
    <w:basedOn w:val="a1"/>
    <w:link w:val="4"/>
    <w:rsid w:val="001319E4"/>
    <w:rPr>
      <w:rFonts w:eastAsia="Meiryo UI" w:cs="Times New Roman"/>
      <w:color w:val="000000"/>
      <w:sz w:val="28"/>
      <w:szCs w:val="20"/>
    </w:rPr>
  </w:style>
  <w:style w:type="character" w:customStyle="1" w:styleId="50">
    <w:name w:val="見出し 5 (文字)"/>
    <w:basedOn w:val="a1"/>
    <w:link w:val="5"/>
    <w:rsid w:val="009E6AB9"/>
    <w:rPr>
      <w:rFonts w:asciiTheme="majorHAnsi" w:eastAsiaTheme="majorEastAsia" w:hAnsiTheme="majorHAnsi" w:cstheme="majorBidi"/>
      <w:b/>
      <w:spacing w:val="-10"/>
      <w:kern w:val="28"/>
      <w:sz w:val="40"/>
      <w:szCs w:val="56"/>
    </w:rPr>
  </w:style>
  <w:style w:type="character" w:customStyle="1" w:styleId="60">
    <w:name w:val="見出し 6 (文字)"/>
    <w:basedOn w:val="a1"/>
    <w:link w:val="6"/>
    <w:rsid w:val="009E6AB9"/>
    <w:rPr>
      <w:rFonts w:eastAsia="Times New Roman" w:cs="Times New Roman"/>
      <w:b/>
      <w:szCs w:val="20"/>
    </w:rPr>
  </w:style>
  <w:style w:type="paragraph" w:styleId="a0">
    <w:name w:val="Title"/>
    <w:basedOn w:val="a"/>
    <w:next w:val="a"/>
    <w:link w:val="a4"/>
    <w:qFormat/>
    <w:rsid w:val="001319E4"/>
    <w:pPr>
      <w:contextualSpacing/>
      <w:jc w:val="right"/>
    </w:pPr>
    <w:rPr>
      <w:rFonts w:asciiTheme="majorHAnsi" w:hAnsiTheme="majorHAnsi" w:cstheme="majorBidi"/>
      <w:spacing w:val="-10"/>
      <w:kern w:val="28"/>
      <w:sz w:val="72"/>
      <w:szCs w:val="56"/>
    </w:rPr>
  </w:style>
  <w:style w:type="character" w:customStyle="1" w:styleId="a4">
    <w:name w:val="表題 (文字)"/>
    <w:basedOn w:val="a1"/>
    <w:link w:val="a0"/>
    <w:rsid w:val="001319E4"/>
    <w:rPr>
      <w:rFonts w:asciiTheme="majorHAnsi" w:eastAsia="Meiryo UI" w:hAnsiTheme="majorHAnsi" w:cstheme="majorBidi"/>
      <w:spacing w:val="-10"/>
      <w:kern w:val="28"/>
      <w:sz w:val="72"/>
      <w:szCs w:val="56"/>
    </w:rPr>
  </w:style>
  <w:style w:type="paragraph" w:styleId="a5">
    <w:name w:val="Subtitle"/>
    <w:basedOn w:val="a"/>
    <w:next w:val="a"/>
    <w:link w:val="a6"/>
    <w:qFormat/>
    <w:rsid w:val="001319E4"/>
    <w:pPr>
      <w:numPr>
        <w:ilvl w:val="1"/>
      </w:numPr>
      <w:spacing w:after="160"/>
      <w:jc w:val="right"/>
    </w:pPr>
    <w:rPr>
      <w:rFonts w:cstheme="minorBidi"/>
      <w:spacing w:val="15"/>
      <w:szCs w:val="22"/>
    </w:rPr>
  </w:style>
  <w:style w:type="character" w:customStyle="1" w:styleId="a6">
    <w:name w:val="副題 (文字)"/>
    <w:basedOn w:val="a1"/>
    <w:link w:val="a5"/>
    <w:rsid w:val="001319E4"/>
    <w:rPr>
      <w:rFonts w:eastAsia="Meiryo UI"/>
      <w:spacing w:val="15"/>
    </w:rPr>
  </w:style>
  <w:style w:type="character" w:styleId="a7">
    <w:name w:val="Strong"/>
    <w:basedOn w:val="a1"/>
    <w:rsid w:val="001319E4"/>
    <w:rPr>
      <w:rFonts w:asciiTheme="minorHAnsi" w:eastAsia="Meiryo UI" w:hAnsiTheme="minorHAnsi"/>
      <w:b/>
      <w:bCs/>
    </w:rPr>
  </w:style>
  <w:style w:type="character" w:customStyle="1" w:styleId="10">
    <w:name w:val="見出し 1 (文字)"/>
    <w:basedOn w:val="a1"/>
    <w:link w:val="1"/>
    <w:uiPriority w:val="9"/>
    <w:rsid w:val="001319E4"/>
    <w:rPr>
      <w:rFonts w:asciiTheme="majorHAnsi" w:eastAsia="Meiryo UI" w:hAnsiTheme="majorHAnsi" w:cstheme="majorBidi"/>
      <w:color w:val="2F5496" w:themeColor="accent1" w:themeShade="BF"/>
      <w:sz w:val="32"/>
      <w:szCs w:val="32"/>
    </w:rPr>
  </w:style>
  <w:style w:type="paragraph" w:styleId="a8">
    <w:name w:val="Balloon Text"/>
    <w:basedOn w:val="a"/>
    <w:link w:val="a9"/>
    <w:uiPriority w:val="99"/>
    <w:semiHidden/>
    <w:unhideWhenUsed/>
    <w:rsid w:val="00B64D46"/>
    <w:rPr>
      <w:rFonts w:ascii="Segoe UI" w:hAnsi="Segoe UI" w:cs="Segoe UI"/>
      <w:sz w:val="18"/>
      <w:szCs w:val="18"/>
    </w:rPr>
  </w:style>
  <w:style w:type="character" w:customStyle="1" w:styleId="a9">
    <w:name w:val="吹き出し (文字)"/>
    <w:basedOn w:val="a1"/>
    <w:link w:val="a8"/>
    <w:uiPriority w:val="99"/>
    <w:semiHidden/>
    <w:rsid w:val="00B64D46"/>
    <w:rPr>
      <w:rFonts w:ascii="Segoe UI" w:eastAsia="Times New Roman" w:hAnsi="Segoe UI" w:cs="Segoe UI"/>
      <w:sz w:val="18"/>
      <w:szCs w:val="18"/>
    </w:rPr>
  </w:style>
  <w:style w:type="paragraph" w:styleId="aa">
    <w:name w:val="No Spacing"/>
    <w:uiPriority w:val="1"/>
    <w:qFormat/>
    <w:rsid w:val="001319E4"/>
    <w:pPr>
      <w:spacing w:after="0" w:line="240" w:lineRule="auto"/>
    </w:pPr>
    <w:rPr>
      <w:rFonts w:eastAsia="Meiryo UI" w:cs="Times New Roman"/>
      <w:sz w:val="24"/>
      <w:szCs w:val="20"/>
    </w:rPr>
  </w:style>
  <w:style w:type="character" w:customStyle="1" w:styleId="70">
    <w:name w:val="見出し 7 (文字)"/>
    <w:basedOn w:val="a1"/>
    <w:link w:val="7"/>
    <w:uiPriority w:val="9"/>
    <w:semiHidden/>
    <w:rsid w:val="001319E4"/>
    <w:rPr>
      <w:rFonts w:eastAsia="Meiryo UI" w:cs="Times New Roman"/>
      <w:sz w:val="24"/>
      <w:szCs w:val="20"/>
    </w:rPr>
  </w:style>
  <w:style w:type="character" w:styleId="ab">
    <w:name w:val="Subtle Emphasis"/>
    <w:basedOn w:val="a1"/>
    <w:uiPriority w:val="19"/>
    <w:qFormat/>
    <w:rsid w:val="001319E4"/>
    <w:rPr>
      <w:rFonts w:eastAsia="Meiryo UI"/>
      <w:i w:val="0"/>
      <w:iCs/>
      <w:color w:val="404040" w:themeColor="text1" w:themeTint="BF"/>
    </w:rPr>
  </w:style>
  <w:style w:type="character" w:styleId="21">
    <w:name w:val="Intense Emphasis"/>
    <w:basedOn w:val="a1"/>
    <w:uiPriority w:val="21"/>
    <w:qFormat/>
    <w:rsid w:val="001319E4"/>
    <w:rPr>
      <w:rFonts w:eastAsia="Meiryo UI"/>
      <w:i w:val="0"/>
      <w:iCs/>
      <w:color w:val="4472C4" w:themeColor="accent1"/>
    </w:rPr>
  </w:style>
  <w:style w:type="paragraph" w:styleId="ac">
    <w:name w:val="Quote"/>
    <w:basedOn w:val="a"/>
    <w:next w:val="a"/>
    <w:link w:val="ad"/>
    <w:uiPriority w:val="29"/>
    <w:qFormat/>
    <w:rsid w:val="001319E4"/>
    <w:pPr>
      <w:spacing w:before="200" w:after="160"/>
      <w:ind w:left="864" w:right="864"/>
      <w:jc w:val="center"/>
    </w:pPr>
    <w:rPr>
      <w:i/>
      <w:iCs/>
      <w:color w:val="404040" w:themeColor="text1" w:themeTint="BF"/>
    </w:rPr>
  </w:style>
  <w:style w:type="character" w:customStyle="1" w:styleId="ad">
    <w:name w:val="引用文 (文字)"/>
    <w:basedOn w:val="a1"/>
    <w:link w:val="ac"/>
    <w:uiPriority w:val="29"/>
    <w:rsid w:val="001319E4"/>
    <w:rPr>
      <w:rFonts w:eastAsia="Meiryo UI" w:cs="Times New Roman"/>
      <w:i/>
      <w:iCs/>
      <w:color w:val="404040" w:themeColor="text1" w:themeTint="BF"/>
      <w:sz w:val="24"/>
      <w:szCs w:val="20"/>
    </w:rPr>
  </w:style>
  <w:style w:type="paragraph" w:styleId="22">
    <w:name w:val="Intense Quote"/>
    <w:basedOn w:val="a"/>
    <w:next w:val="a"/>
    <w:link w:val="23"/>
    <w:uiPriority w:val="30"/>
    <w:qFormat/>
    <w:rsid w:val="001319E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3">
    <w:name w:val="引用文 2 (文字)"/>
    <w:basedOn w:val="a1"/>
    <w:link w:val="22"/>
    <w:uiPriority w:val="30"/>
    <w:rsid w:val="001319E4"/>
    <w:rPr>
      <w:rFonts w:eastAsia="Meiryo UI" w:cs="Times New Roman"/>
      <w:i/>
      <w:iCs/>
      <w:color w:val="4472C4" w:themeColor="accent1"/>
      <w:sz w:val="24"/>
      <w:szCs w:val="20"/>
    </w:rPr>
  </w:style>
  <w:style w:type="character" w:styleId="ae">
    <w:name w:val="Subtle Reference"/>
    <w:basedOn w:val="a1"/>
    <w:uiPriority w:val="31"/>
    <w:qFormat/>
    <w:rsid w:val="001319E4"/>
    <w:rPr>
      <w:rFonts w:eastAsia="Meiryo UI"/>
      <w:smallCaps/>
      <w:color w:val="5A5A5A" w:themeColor="text1" w:themeTint="A5"/>
    </w:rPr>
  </w:style>
  <w:style w:type="character" w:styleId="24">
    <w:name w:val="Intense Reference"/>
    <w:basedOn w:val="a1"/>
    <w:uiPriority w:val="32"/>
    <w:qFormat/>
    <w:rsid w:val="001319E4"/>
    <w:rPr>
      <w:rFonts w:eastAsia="Meiryo UI"/>
      <w:b/>
      <w:bCs/>
      <w:smallCaps/>
      <w:color w:val="4472C4" w:themeColor="accent1"/>
      <w:spacing w:val="5"/>
    </w:rPr>
  </w:style>
  <w:style w:type="character" w:styleId="af">
    <w:name w:val="Book Title"/>
    <w:basedOn w:val="a1"/>
    <w:uiPriority w:val="33"/>
    <w:qFormat/>
    <w:rsid w:val="001319E4"/>
    <w:rPr>
      <w:rFonts w:eastAsia="Meiryo UI"/>
      <w:b/>
      <w:bCs/>
      <w:i/>
      <w:iCs/>
      <w:spacing w:val="5"/>
    </w:rPr>
  </w:style>
  <w:style w:type="paragraph" w:styleId="af0">
    <w:name w:val="List Paragraph"/>
    <w:basedOn w:val="a"/>
    <w:uiPriority w:val="34"/>
    <w:qFormat/>
    <w:rsid w:val="001319E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Office_37483532_TF01017846</Template>
  <TotalTime>53</TotalTime>
  <Pages>4</Pages>
  <Words>15</Words>
  <Characters>88</Characters>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2019-10-15T00:30:00Z</dcterms:created>
  <dcterms:modified xsi:type="dcterms:W3CDTF">2019-10-21T06:43:00Z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-570149881</vt:i4>
  </property>
</Properties>
</file>