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Layout til visitkort med 10 kort pr. side"/>
      </w:tblPr>
      <w:tblGrid>
        <w:gridCol w:w="2892"/>
        <w:gridCol w:w="2891"/>
        <w:gridCol w:w="2891"/>
        <w:gridCol w:w="2891"/>
        <w:gridCol w:w="2891"/>
      </w:tblGrid>
      <w:tr w:rsidR="00EE2BCB" w:rsidRPr="00186E72" w:rsidTr="00186E72">
        <w:trPr>
          <w:trHeight w:val="5006"/>
        </w:trPr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Angiv dit navn:"/>
              <w:tag w:val="Angiv dit navn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pStyle w:val="Overskrift1"/>
                  <w:rPr>
                    <w:rFonts w:eastAsia="Times New Roman"/>
                    <w:lang w:eastAsia="ja-JP"/>
                  </w:rPr>
                </w:pPr>
                <w:r w:rsidRPr="00186E72">
                  <w:rPr>
                    <w:rFonts w:eastAsia="Times New Roman"/>
                    <w:lang w:bidi="da-DK"/>
                  </w:rPr>
                  <w:t>Dit navn</w:t>
                </w:r>
              </w:p>
            </w:sdtContent>
          </w:sdt>
          <w:sdt>
            <w:sdtPr>
              <w:rPr>
                <w:lang w:eastAsia="ja-JP"/>
              </w:rPr>
              <w:alias w:val="Angiv adresse, by, postnummer:"/>
              <w:tag w:val="Angiv adresse, by, postnummer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Gadeadresse</w:t>
                </w:r>
                <w:r w:rsidRPr="00186E72">
                  <w:rPr>
                    <w:lang w:bidi="da-DK"/>
                  </w:rPr>
                  <w:br/>
                  <w:t>By, postnummer</w:t>
                </w:r>
              </w:p>
            </w:sdtContent>
          </w:sdt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telefonnummer:"/>
                <w:tag w:val="Angiv telefonnummer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Telefonnummer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mail:"/>
                <w:tag w:val="Angiv mail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Mail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86E72">
                  <w:rPr>
                    <w:lang w:bidi="da-DK"/>
                  </w:rPr>
                  <w:t>@</w:t>
                </w:r>
                <w:proofErr w:type="spellStart"/>
                <w:r w:rsidR="00EE2BCB" w:rsidRPr="00186E72">
                  <w:rPr>
                    <w:lang w:bidi="da-DK"/>
                  </w:rPr>
                  <w:t>twitter</w:t>
                </w:r>
                <w:proofErr w:type="spellEnd"/>
              </w:sdtContent>
            </w:sdt>
            <w:r w:rsidR="00EE2BCB" w:rsidRPr="00186E72">
              <w:rPr>
                <w:lang w:bidi="da-DK"/>
              </w:rPr>
              <w:t xml:space="preserve">: </w:t>
            </w:r>
            <w:sdt>
              <w:sdtPr>
                <w:rPr>
                  <w:lang w:eastAsia="ja-JP"/>
                </w:rPr>
                <w:alias w:val="Angiv Twitter-kaldenavn:"/>
                <w:tag w:val="Angiv Twitter-kaldenavn: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rPr>
                <w:lang w:eastAsia="ja-JP"/>
              </w:rPr>
              <w:alias w:val="Angiv webadresse:"/>
              <w:tag w:val="Angiv webadresse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Angiv dit navn:"/>
              <w:tag w:val="Angiv dit navn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pStyle w:val="Overskrift1"/>
                  <w:rPr>
                    <w:rFonts w:eastAsia="Times New Roman"/>
                    <w:lang w:eastAsia="ja-JP"/>
                  </w:rPr>
                </w:pPr>
                <w:r w:rsidRPr="00186E72">
                  <w:rPr>
                    <w:rFonts w:eastAsia="Times New Roman"/>
                    <w:lang w:bidi="da-DK"/>
                  </w:rPr>
                  <w:t>Dit navn</w:t>
                </w:r>
              </w:p>
            </w:sdtContent>
          </w:sdt>
          <w:sdt>
            <w:sdtPr>
              <w:rPr>
                <w:lang w:eastAsia="ja-JP"/>
              </w:rPr>
              <w:alias w:val="Angiv adresse, by, postnummer:"/>
              <w:tag w:val="Angiv adresse, by, postnummer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Gadeadresse</w:t>
                </w:r>
                <w:r w:rsidRPr="00186E72">
                  <w:rPr>
                    <w:lang w:bidi="da-DK"/>
                  </w:rPr>
                  <w:br/>
                  <w:t>By, postnummer</w:t>
                </w:r>
              </w:p>
            </w:sdtContent>
          </w:sdt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telefonnummer:"/>
                <w:tag w:val="Angiv telefonnummer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Telefonnummer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mail:"/>
                <w:tag w:val="Angiv mail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Mail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86E72">
                  <w:rPr>
                    <w:lang w:bidi="da-DK"/>
                  </w:rPr>
                  <w:t>@</w:t>
                </w:r>
                <w:proofErr w:type="spellStart"/>
                <w:r w:rsidR="00EE2BCB" w:rsidRPr="00186E72">
                  <w:rPr>
                    <w:lang w:bidi="da-DK"/>
                  </w:rPr>
                  <w:t>twitter</w:t>
                </w:r>
                <w:proofErr w:type="spellEnd"/>
              </w:sdtContent>
            </w:sdt>
            <w:r w:rsidR="00EE2BCB" w:rsidRPr="00186E72">
              <w:rPr>
                <w:lang w:bidi="da-DK"/>
              </w:rPr>
              <w:t xml:space="preserve">: </w:t>
            </w:r>
            <w:sdt>
              <w:sdtPr>
                <w:rPr>
                  <w:lang w:eastAsia="ja-JP"/>
                </w:rPr>
                <w:alias w:val="Angiv Twitter-kaldenavn:"/>
                <w:tag w:val="Angiv Twitter-kaldenavn: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rPr>
                <w:lang w:eastAsia="ja-JP"/>
              </w:rPr>
              <w:alias w:val="Angiv webadresse:"/>
              <w:tag w:val="Angiv webadresse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Angiv dit navn:"/>
              <w:tag w:val="Angiv dit navn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pStyle w:val="Overskrift1"/>
                  <w:rPr>
                    <w:rFonts w:eastAsia="Times New Roman"/>
                    <w:lang w:eastAsia="ja-JP"/>
                  </w:rPr>
                </w:pPr>
                <w:r w:rsidRPr="00186E72">
                  <w:rPr>
                    <w:rFonts w:eastAsia="Times New Roman"/>
                    <w:lang w:bidi="da-DK"/>
                  </w:rPr>
                  <w:t>Dit navn</w:t>
                </w:r>
              </w:p>
            </w:sdtContent>
          </w:sdt>
          <w:sdt>
            <w:sdtPr>
              <w:rPr>
                <w:lang w:eastAsia="ja-JP"/>
              </w:rPr>
              <w:alias w:val="Angiv adresse, by, postnummer:"/>
              <w:tag w:val="Angiv adresse, by, postnummer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Gadeadresse</w:t>
                </w:r>
                <w:r w:rsidRPr="00186E72">
                  <w:rPr>
                    <w:lang w:bidi="da-DK"/>
                  </w:rPr>
                  <w:br/>
                  <w:t>By, postnummer</w:t>
                </w:r>
              </w:p>
            </w:sdtContent>
          </w:sdt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telefonnummer:"/>
                <w:tag w:val="Angiv telefonnummer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Telefonnummer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mail:"/>
                <w:tag w:val="Angiv mail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Mail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86E72">
                  <w:rPr>
                    <w:lang w:bidi="da-DK"/>
                  </w:rPr>
                  <w:t>@</w:t>
                </w:r>
                <w:proofErr w:type="spellStart"/>
                <w:r w:rsidR="00EE2BCB" w:rsidRPr="00186E72">
                  <w:rPr>
                    <w:lang w:bidi="da-DK"/>
                  </w:rPr>
                  <w:t>twitter</w:t>
                </w:r>
                <w:proofErr w:type="spellEnd"/>
              </w:sdtContent>
            </w:sdt>
            <w:r w:rsidR="00EE2BCB" w:rsidRPr="00186E72">
              <w:rPr>
                <w:lang w:bidi="da-DK"/>
              </w:rPr>
              <w:t xml:space="preserve">: </w:t>
            </w:r>
            <w:sdt>
              <w:sdtPr>
                <w:rPr>
                  <w:lang w:eastAsia="ja-JP"/>
                </w:rPr>
                <w:alias w:val="Angiv Twitter-kaldenavn:"/>
                <w:tag w:val="Angiv Twitter-kaldenavn: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rPr>
                <w:lang w:eastAsia="ja-JP"/>
              </w:rPr>
              <w:alias w:val="Angiv webadresse:"/>
              <w:tag w:val="Angiv webadresse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Angiv dit navn:"/>
              <w:tag w:val="Angiv dit navn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pStyle w:val="Overskrift1"/>
                  <w:rPr>
                    <w:rFonts w:eastAsia="Times New Roman"/>
                    <w:lang w:eastAsia="ja-JP"/>
                  </w:rPr>
                </w:pPr>
                <w:r w:rsidRPr="00186E72">
                  <w:rPr>
                    <w:rFonts w:eastAsia="Times New Roman"/>
                    <w:lang w:bidi="da-DK"/>
                  </w:rPr>
                  <w:t>Dit navn</w:t>
                </w:r>
              </w:p>
            </w:sdtContent>
          </w:sdt>
          <w:sdt>
            <w:sdtPr>
              <w:rPr>
                <w:lang w:eastAsia="ja-JP"/>
              </w:rPr>
              <w:alias w:val="Angiv adresse, by, postnummer:"/>
              <w:tag w:val="Angiv adresse, by, postnummer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Gadeadresse</w:t>
                </w:r>
                <w:r w:rsidRPr="00186E72">
                  <w:rPr>
                    <w:lang w:bidi="da-DK"/>
                  </w:rPr>
                  <w:br/>
                  <w:t>By, postnummer</w:t>
                </w:r>
              </w:p>
            </w:sdtContent>
          </w:sdt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telefonnummer:"/>
                <w:tag w:val="Angiv telefonnummer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Telefonnummer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mail:"/>
                <w:tag w:val="Angiv mail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Mail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86E72">
                  <w:rPr>
                    <w:lang w:bidi="da-DK"/>
                  </w:rPr>
                  <w:t>@</w:t>
                </w:r>
                <w:proofErr w:type="spellStart"/>
                <w:r w:rsidR="00EE2BCB" w:rsidRPr="00186E72">
                  <w:rPr>
                    <w:lang w:bidi="da-DK"/>
                  </w:rPr>
                  <w:t>twitter</w:t>
                </w:r>
                <w:proofErr w:type="spellEnd"/>
              </w:sdtContent>
            </w:sdt>
            <w:r w:rsidR="00EE2BCB" w:rsidRPr="00186E72">
              <w:rPr>
                <w:lang w:bidi="da-DK"/>
              </w:rPr>
              <w:t xml:space="preserve">: </w:t>
            </w:r>
            <w:sdt>
              <w:sdtPr>
                <w:rPr>
                  <w:lang w:eastAsia="ja-JP"/>
                </w:rPr>
                <w:alias w:val="Angiv Twitter-kaldenavn:"/>
                <w:tag w:val="Angiv Twitter-kaldenavn: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rPr>
                <w:lang w:eastAsia="ja-JP"/>
              </w:rPr>
              <w:alias w:val="Angiv webadresse:"/>
              <w:tag w:val="Angiv webadresse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Angiv dit navn:"/>
              <w:tag w:val="Angiv dit navn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pStyle w:val="Overskrift1"/>
                  <w:rPr>
                    <w:rFonts w:eastAsia="Times New Roman"/>
                    <w:lang w:eastAsia="ja-JP"/>
                  </w:rPr>
                </w:pPr>
                <w:r w:rsidRPr="00186E72">
                  <w:rPr>
                    <w:rFonts w:eastAsia="Times New Roman"/>
                    <w:lang w:bidi="da-DK"/>
                  </w:rPr>
                  <w:t>Dit navn</w:t>
                </w:r>
              </w:p>
            </w:sdtContent>
          </w:sdt>
          <w:sdt>
            <w:sdtPr>
              <w:rPr>
                <w:lang w:eastAsia="ja-JP"/>
              </w:rPr>
              <w:alias w:val="Angiv adresse, by, postnummer:"/>
              <w:tag w:val="Angiv adresse, by, postnummer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Gadeadresse</w:t>
                </w:r>
                <w:r w:rsidRPr="00186E72">
                  <w:rPr>
                    <w:lang w:bidi="da-DK"/>
                  </w:rPr>
                  <w:br/>
                  <w:t>By, postnummer</w:t>
                </w:r>
              </w:p>
            </w:sdtContent>
          </w:sdt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telefonnummer:"/>
                <w:tag w:val="Angiv telefonnummer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Telefonnummer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mail:"/>
                <w:tag w:val="Angiv mail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Mail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86E72">
                  <w:rPr>
                    <w:lang w:bidi="da-DK"/>
                  </w:rPr>
                  <w:t>@</w:t>
                </w:r>
                <w:proofErr w:type="spellStart"/>
                <w:r w:rsidR="00EE2BCB" w:rsidRPr="00186E72">
                  <w:rPr>
                    <w:lang w:bidi="da-DK"/>
                  </w:rPr>
                  <w:t>twitter</w:t>
                </w:r>
                <w:proofErr w:type="spellEnd"/>
              </w:sdtContent>
            </w:sdt>
            <w:r w:rsidR="00EE2BCB" w:rsidRPr="00186E72">
              <w:rPr>
                <w:lang w:bidi="da-DK"/>
              </w:rPr>
              <w:t xml:space="preserve">: </w:t>
            </w:r>
            <w:sdt>
              <w:sdtPr>
                <w:rPr>
                  <w:lang w:eastAsia="ja-JP"/>
                </w:rPr>
                <w:alias w:val="Angiv Twitter-kaldenavn:"/>
                <w:tag w:val="Angiv Twitter-kaldenavn: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rPr>
                <w:lang w:eastAsia="ja-JP"/>
              </w:rPr>
              <w:alias w:val="Angiv webadresse:"/>
              <w:tag w:val="Angiv webadresse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Webadresse</w:t>
                </w:r>
              </w:p>
            </w:sdtContent>
          </w:sdt>
        </w:tc>
      </w:tr>
      <w:tr w:rsidR="00EE2BCB" w:rsidRPr="00186E72" w:rsidTr="00186E72">
        <w:trPr>
          <w:trHeight w:val="5006"/>
        </w:trPr>
        <w:tc>
          <w:tcPr>
            <w:tcW w:w="2880" w:type="dxa"/>
            <w:vAlign w:val="bottom"/>
          </w:tcPr>
          <w:p w:rsidR="00EE2BCB" w:rsidRPr="00186E72" w:rsidRDefault="00186E72" w:rsidP="00EE2BCB">
            <w:pPr>
              <w:pStyle w:val="Overskrift1"/>
              <w:rPr>
                <w:rFonts w:eastAsia="Times New Roman"/>
                <w:lang w:eastAsia="ja-JP"/>
              </w:rPr>
            </w:pPr>
            <w:sdt>
              <w:sdtPr>
                <w:rPr>
                  <w:rFonts w:eastAsia="Times New Roman"/>
                  <w:lang w:eastAsia="ja-JP"/>
                </w:rPr>
                <w:alias w:val="Angiv dit navn:"/>
                <w:tag w:val="Angiv dit navn:"/>
                <w:id w:val="-1389570820"/>
                <w:placeholder>
                  <w:docPart w:val="87F3AAFF2A1147079EBEAD5E9AD09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rFonts w:eastAsia="Times New Roman"/>
                    <w:lang w:bidi="da-DK"/>
                  </w:rPr>
                  <w:t>Dit navn</w:t>
                </w:r>
              </w:sdtContent>
            </w:sdt>
          </w:p>
          <w:sdt>
            <w:sdtPr>
              <w:rPr>
                <w:lang w:eastAsia="ja-JP"/>
              </w:rPr>
              <w:alias w:val="Angiv adresse, by, postnummer:"/>
              <w:tag w:val="Angiv adresse, by, postnummer:"/>
              <w:id w:val="587283881"/>
              <w:placeholder>
                <w:docPart w:val="B713CC29FD7A4CB181C84C220ECF17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Gadeadresse</w:t>
                </w:r>
                <w:r w:rsidRPr="00186E72">
                  <w:rPr>
                    <w:lang w:bidi="da-DK"/>
                  </w:rPr>
                  <w:br/>
                  <w:t>By, postnummer</w:t>
                </w:r>
              </w:p>
            </w:sdtContent>
          </w:sdt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telefonnummer:"/>
                <w:tag w:val="Angiv telefonnummer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Telefonnummer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mail:"/>
                <w:tag w:val="Angiv mail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Mail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86E72">
                  <w:rPr>
                    <w:lang w:bidi="da-DK"/>
                  </w:rPr>
                  <w:t>@</w:t>
                </w:r>
                <w:proofErr w:type="spellStart"/>
                <w:r w:rsidR="00EE2BCB" w:rsidRPr="00186E72">
                  <w:rPr>
                    <w:lang w:bidi="da-DK"/>
                  </w:rPr>
                  <w:t>twitter</w:t>
                </w:r>
                <w:proofErr w:type="spellEnd"/>
              </w:sdtContent>
            </w:sdt>
            <w:r w:rsidR="00EE2BCB" w:rsidRPr="00186E72">
              <w:rPr>
                <w:lang w:bidi="da-DK"/>
              </w:rPr>
              <w:t xml:space="preserve">: </w:t>
            </w:r>
            <w:sdt>
              <w:sdtPr>
                <w:rPr>
                  <w:lang w:eastAsia="ja-JP"/>
                </w:rPr>
                <w:alias w:val="Angiv Twitter-kaldenavn:"/>
                <w:tag w:val="Angiv Twitter-kaldenavn: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rPr>
                <w:lang w:eastAsia="ja-JP"/>
              </w:rPr>
              <w:alias w:val="Angiv webadresse:"/>
              <w:tag w:val="Angiv webadresse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Angiv dit navn:"/>
              <w:tag w:val="Angiv dit navn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pStyle w:val="Overskrift1"/>
                  <w:rPr>
                    <w:rFonts w:eastAsia="Times New Roman"/>
                    <w:lang w:eastAsia="ja-JP"/>
                  </w:rPr>
                </w:pPr>
                <w:r w:rsidRPr="00186E72">
                  <w:rPr>
                    <w:rFonts w:eastAsia="Times New Roman"/>
                    <w:lang w:bidi="da-DK"/>
                  </w:rPr>
                  <w:t>Dit navn</w:t>
                </w:r>
              </w:p>
            </w:sdtContent>
          </w:sdt>
          <w:sdt>
            <w:sdtPr>
              <w:rPr>
                <w:lang w:eastAsia="ja-JP"/>
              </w:rPr>
              <w:alias w:val="Angiv adresse, by, postnummer:"/>
              <w:tag w:val="Angiv adresse, by, postnummer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Gadeadresse</w:t>
                </w:r>
                <w:r w:rsidRPr="00186E72">
                  <w:rPr>
                    <w:lang w:bidi="da-DK"/>
                  </w:rPr>
                  <w:br/>
                  <w:t>By, postnummer</w:t>
                </w:r>
              </w:p>
            </w:sdtContent>
          </w:sdt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telefonnummer:"/>
                <w:tag w:val="Angiv telefonnummer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Telefonnummer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mail:"/>
                <w:tag w:val="Angiv mail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Mail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86E72">
                  <w:rPr>
                    <w:lang w:bidi="da-DK"/>
                  </w:rPr>
                  <w:t>@</w:t>
                </w:r>
                <w:proofErr w:type="spellStart"/>
                <w:r w:rsidR="00EE2BCB" w:rsidRPr="00186E72">
                  <w:rPr>
                    <w:lang w:bidi="da-DK"/>
                  </w:rPr>
                  <w:t>twitter</w:t>
                </w:r>
                <w:proofErr w:type="spellEnd"/>
              </w:sdtContent>
            </w:sdt>
            <w:r w:rsidR="00EE2BCB" w:rsidRPr="00186E72">
              <w:rPr>
                <w:lang w:bidi="da-DK"/>
              </w:rPr>
              <w:t xml:space="preserve">: </w:t>
            </w:r>
            <w:sdt>
              <w:sdtPr>
                <w:rPr>
                  <w:lang w:eastAsia="ja-JP"/>
                </w:rPr>
                <w:alias w:val="Angiv Twitter-kaldenavn:"/>
                <w:tag w:val="Angiv Twitter-kaldenavn: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rPr>
                <w:lang w:eastAsia="ja-JP"/>
              </w:rPr>
              <w:alias w:val="Angiv webadresse:"/>
              <w:tag w:val="Angiv webadresse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Angiv dit navn:"/>
              <w:tag w:val="Angiv dit navn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pStyle w:val="Overskrift1"/>
                  <w:rPr>
                    <w:rFonts w:eastAsia="Times New Roman"/>
                    <w:lang w:eastAsia="ja-JP"/>
                  </w:rPr>
                </w:pPr>
                <w:r w:rsidRPr="00186E72">
                  <w:rPr>
                    <w:rFonts w:eastAsia="Times New Roman"/>
                    <w:lang w:bidi="da-DK"/>
                  </w:rPr>
                  <w:t>Dit navn</w:t>
                </w:r>
              </w:p>
            </w:sdtContent>
          </w:sdt>
          <w:sdt>
            <w:sdtPr>
              <w:rPr>
                <w:lang w:eastAsia="ja-JP"/>
              </w:rPr>
              <w:alias w:val="Angiv adresse, by, postnummer:"/>
              <w:tag w:val="Angiv adresse, by, postnummer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Gadeadresse</w:t>
                </w:r>
                <w:r w:rsidRPr="00186E72">
                  <w:rPr>
                    <w:lang w:bidi="da-DK"/>
                  </w:rPr>
                  <w:br/>
                  <w:t>By, postnummer</w:t>
                </w:r>
              </w:p>
            </w:sdtContent>
          </w:sdt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telefonnummer:"/>
                <w:tag w:val="Angiv telefonnummer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Telefonnummer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mail:"/>
                <w:tag w:val="Angiv mail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Mail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86E72">
                  <w:rPr>
                    <w:lang w:bidi="da-DK"/>
                  </w:rPr>
                  <w:t>@</w:t>
                </w:r>
                <w:proofErr w:type="spellStart"/>
                <w:r w:rsidR="00EE2BCB" w:rsidRPr="00186E72">
                  <w:rPr>
                    <w:lang w:bidi="da-DK"/>
                  </w:rPr>
                  <w:t>twitter</w:t>
                </w:r>
                <w:proofErr w:type="spellEnd"/>
              </w:sdtContent>
            </w:sdt>
            <w:r w:rsidR="00EE2BCB" w:rsidRPr="00186E72">
              <w:rPr>
                <w:lang w:bidi="da-DK"/>
              </w:rPr>
              <w:t xml:space="preserve">: </w:t>
            </w:r>
            <w:sdt>
              <w:sdtPr>
                <w:rPr>
                  <w:lang w:eastAsia="ja-JP"/>
                </w:rPr>
                <w:alias w:val="Angiv Twitter-kaldenavn:"/>
                <w:tag w:val="Angiv Twitter-kaldenavn: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rPr>
                <w:lang w:eastAsia="ja-JP"/>
              </w:rPr>
              <w:alias w:val="Angiv webadresse:"/>
              <w:tag w:val="Angiv webadresse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Angiv dit navn:"/>
              <w:tag w:val="Angiv dit navn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pStyle w:val="Overskrift1"/>
                  <w:rPr>
                    <w:rFonts w:eastAsia="Times New Roman"/>
                    <w:lang w:eastAsia="ja-JP"/>
                  </w:rPr>
                </w:pPr>
                <w:r w:rsidRPr="00186E72">
                  <w:rPr>
                    <w:rFonts w:eastAsia="Times New Roman"/>
                    <w:lang w:bidi="da-DK"/>
                  </w:rPr>
                  <w:t>Dit navn</w:t>
                </w:r>
              </w:p>
            </w:sdtContent>
          </w:sdt>
          <w:sdt>
            <w:sdtPr>
              <w:rPr>
                <w:lang w:eastAsia="ja-JP"/>
              </w:rPr>
              <w:alias w:val="Angiv adresse, by, postnummer:"/>
              <w:tag w:val="Angiv adresse, by, postnummer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Gadeadresse</w:t>
                </w:r>
                <w:r w:rsidRPr="00186E72">
                  <w:rPr>
                    <w:lang w:bidi="da-DK"/>
                  </w:rPr>
                  <w:br/>
                  <w:t>By, postnummer</w:t>
                </w:r>
              </w:p>
            </w:sdtContent>
          </w:sdt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telefonnummer:"/>
                <w:tag w:val="Angiv telefonnummer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Telefonnummer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mail:"/>
                <w:tag w:val="Angiv mail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Mail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86E72">
                  <w:rPr>
                    <w:lang w:bidi="da-DK"/>
                  </w:rPr>
                  <w:t>@</w:t>
                </w:r>
                <w:proofErr w:type="spellStart"/>
                <w:r w:rsidR="00EE2BCB" w:rsidRPr="00186E72">
                  <w:rPr>
                    <w:lang w:bidi="da-DK"/>
                  </w:rPr>
                  <w:t>twitter</w:t>
                </w:r>
                <w:proofErr w:type="spellEnd"/>
              </w:sdtContent>
            </w:sdt>
            <w:r w:rsidR="00EE2BCB" w:rsidRPr="00186E72">
              <w:rPr>
                <w:lang w:bidi="da-DK"/>
              </w:rPr>
              <w:t xml:space="preserve">: </w:t>
            </w:r>
            <w:sdt>
              <w:sdtPr>
                <w:rPr>
                  <w:lang w:eastAsia="ja-JP"/>
                </w:rPr>
                <w:alias w:val="Angiv Twitter-kaldenavn:"/>
                <w:tag w:val="Angiv Twitter-kaldenavn: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rPr>
                <w:lang w:eastAsia="ja-JP"/>
              </w:rPr>
              <w:alias w:val="Angiv webadresse:"/>
              <w:tag w:val="Angiv webadresse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Angiv dit navn:"/>
              <w:tag w:val="Angiv dit navn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pStyle w:val="Overskrift1"/>
                  <w:rPr>
                    <w:rFonts w:eastAsia="Times New Roman"/>
                    <w:lang w:eastAsia="ja-JP"/>
                  </w:rPr>
                </w:pPr>
                <w:r w:rsidRPr="00186E72">
                  <w:rPr>
                    <w:rFonts w:eastAsia="Times New Roman"/>
                    <w:lang w:bidi="da-DK"/>
                  </w:rPr>
                  <w:t>Dit navn</w:t>
                </w:r>
              </w:p>
            </w:sdtContent>
          </w:sdt>
          <w:sdt>
            <w:sdtPr>
              <w:rPr>
                <w:lang w:eastAsia="ja-JP"/>
              </w:rPr>
              <w:alias w:val="Angiv adresse, by, postnummer:"/>
              <w:tag w:val="Angiv adresse, by, postnummer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Gadeadresse</w:t>
                </w:r>
                <w:r w:rsidRPr="00186E72">
                  <w:rPr>
                    <w:lang w:bidi="da-DK"/>
                  </w:rPr>
                  <w:br/>
                  <w:t>By, postnummer</w:t>
                </w:r>
              </w:p>
            </w:sdtContent>
          </w:sdt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telefonnummer:"/>
                <w:tag w:val="Angiv telefonnummer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Telefonnummer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Angiv mail:"/>
                <w:tag w:val="Angiv mail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Mail</w:t>
                </w:r>
              </w:sdtContent>
            </w:sdt>
          </w:p>
          <w:p w:rsidR="00EE2BCB" w:rsidRPr="00186E72" w:rsidRDefault="00186E72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86E72">
                  <w:rPr>
                    <w:lang w:bidi="da-DK"/>
                  </w:rPr>
                  <w:t>@</w:t>
                </w:r>
                <w:proofErr w:type="spellStart"/>
                <w:r w:rsidR="00EE2BCB" w:rsidRPr="00186E72">
                  <w:rPr>
                    <w:lang w:bidi="da-DK"/>
                  </w:rPr>
                  <w:t>twitter</w:t>
                </w:r>
                <w:proofErr w:type="spellEnd"/>
              </w:sdtContent>
            </w:sdt>
            <w:r w:rsidR="00EE2BCB" w:rsidRPr="00186E72">
              <w:rPr>
                <w:lang w:bidi="da-DK"/>
              </w:rPr>
              <w:t xml:space="preserve">: </w:t>
            </w:r>
            <w:sdt>
              <w:sdtPr>
                <w:rPr>
                  <w:lang w:eastAsia="ja-JP"/>
                </w:rPr>
                <w:alias w:val="Angiv Twitter-kaldenavn:"/>
                <w:tag w:val="Angiv Twitter-kaldenavn: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86E72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rPr>
                <w:lang w:eastAsia="ja-JP"/>
              </w:rPr>
              <w:alias w:val="Angiv webadresse:"/>
              <w:tag w:val="Angiv webadresse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86E72" w:rsidRDefault="00EE2BCB" w:rsidP="00EE2BCB">
                <w:pPr>
                  <w:rPr>
                    <w:lang w:eastAsia="ja-JP"/>
                  </w:rPr>
                </w:pPr>
                <w:r w:rsidRPr="00186E72">
                  <w:rPr>
                    <w:lang w:bidi="da-DK"/>
                  </w:rPr>
                  <w:t>Webadresse</w:t>
                </w:r>
              </w:p>
            </w:sdtContent>
          </w:sdt>
        </w:tc>
      </w:tr>
    </w:tbl>
    <w:p w:rsidR="002C74C0" w:rsidRPr="00186E72" w:rsidRDefault="00186E72"/>
    <w:sectPr w:rsidR="002C74C0" w:rsidRPr="00186E72" w:rsidSect="00186E72">
      <w:headerReference w:type="default" r:id="rId7"/>
      <w:pgSz w:w="16838" w:h="11906" w:orient="landscape" w:code="9"/>
      <w:pgMar w:top="907" w:right="1191" w:bottom="567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F05" w:rsidRDefault="00481F05" w:rsidP="008F07DC">
      <w:r>
        <w:separator/>
      </w:r>
    </w:p>
  </w:endnote>
  <w:endnote w:type="continuationSeparator" w:id="0">
    <w:p w:rsidR="00481F05" w:rsidRDefault="00481F05" w:rsidP="008F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F05" w:rsidRDefault="00481F05" w:rsidP="008F07DC">
      <w:r>
        <w:separator/>
      </w:r>
    </w:p>
  </w:footnote>
  <w:footnote w:type="continuationSeparator" w:id="0">
    <w:p w:rsidR="00481F05" w:rsidRDefault="00481F05" w:rsidP="008F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61" w:rsidRDefault="00EE2BCB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326880" cy="6601968"/>
              <wp:effectExtent l="0" t="0" r="7620" b="8890"/>
              <wp:wrapNone/>
              <wp:docPr id="4" name="Gruppe 4" descr="Sjov baggrundsillustration, der viser hvide skyer og en gul sol med smileys på blå baggrund med tekstu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26880" cy="6601968"/>
                        <a:chOff x="5715" y="0"/>
                        <a:chExt cx="9326245" cy="6600825"/>
                      </a:xfrm>
                    </wpg:grpSpPr>
                    <pic:pic xmlns:pic="http://schemas.openxmlformats.org/drawingml/2006/picture">
                      <pic:nvPicPr>
                        <pic:cNvPr id="1" name="Billede 1" descr="Sjov baggrundsillustration, der viser hvide skyer og en gul sol med smileys på blå baggrund med tekstu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5715" y="0"/>
                          <a:ext cx="9326245" cy="660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Billede 2" descr="Sjov baggrundsillustration, der viser hvide skyer og en gul sol med smileys på blå baggrund med tekstur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265" y="145731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Billede 3" descr="Sjov baggrundsillustration, der viser hvide skyer og en gul sol med smileys på blå baggrund med tekstur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794" y="3350047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C8B45" id="Gruppe 4" o:spid="_x0000_s1026" alt="Sjov baggrundsillustration, der viser hvide skyer og en gul sol med smileys på blå baggrund med tekstur" style="position:absolute;margin-left:0;margin-top:0;width:734.4pt;height:519.85pt;z-index:-251657216;mso-position-horizontal:center;mso-position-horizontal-relative:page;mso-position-vertical:center;mso-position-vertical-relative:page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1" o:spid="_x0000_s1027" type="#_x0000_t75" alt="Sjov baggrundsillustration, der viser hvide skyer og en gul sol med smileys på blå baggrund med tekstur" style="position:absolute;left:57;width:93262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">
                <v:imagedata r:id="rId3" o:title="Sjov baggrundsillustration, der viser hvide skyer og en gul sol med smileys på blå baggrund med tekstur" cropbottom="419f" cropright="410f"/>
                <v:path arrowok="t"/>
              </v:shape>
              <v:shape id="Billede 2" o:spid="_x0000_s1028" type="#_x0000_t75" alt="Sjov baggrundsillustration, der viser hvide skyer og en gul sol med smileys på blå baggrund med tekstur" style="position:absolute;left:102;top:1457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">
                <v:imagedata r:id="rId4" o:title="Sjov baggrundsillustration, der viser hvide skyer og en gul sol med smileys på blå baggrund med tekstur" cropleft="4489f" cropright="6499f"/>
                <v:path arrowok="t"/>
              </v:shape>
              <v:shape id="Billede 3" o:spid="_x0000_s1029" type="#_x0000_t75" alt="Sjov baggrundsillustration, der viser hvide skyer og en gul sol med smileys på blå baggrund med tekstur" style="position:absolute;left:107;top:33500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">
                <v:imagedata r:id="rId4" o:title="Sjov baggrundsillustration, der viser hvide skyer og en gul sol med smileys på blå baggrund med tekstur" cropleft="4489f" cropright="6499f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A0"/>
    <w:rsid w:val="00186E72"/>
    <w:rsid w:val="00293B83"/>
    <w:rsid w:val="003316BC"/>
    <w:rsid w:val="00481F05"/>
    <w:rsid w:val="00597750"/>
    <w:rsid w:val="005C55A0"/>
    <w:rsid w:val="005F3E61"/>
    <w:rsid w:val="006A3CE7"/>
    <w:rsid w:val="006E48F3"/>
    <w:rsid w:val="008F07DC"/>
    <w:rsid w:val="00BD0135"/>
    <w:rsid w:val="00C900FB"/>
    <w:rsid w:val="00EA2BC4"/>
    <w:rsid w:val="00EE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5C71" w:themeColor="accent1"/>
        <w:sz w:val="22"/>
        <w:szCs w:val="22"/>
        <w:lang w:val="da-DK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BCB"/>
  </w:style>
  <w:style w:type="paragraph" w:styleId="Overskrift1">
    <w:name w:val="heading 1"/>
    <w:basedOn w:val="Normal"/>
    <w:next w:val="Normal"/>
    <w:link w:val="Overskrift1Tegn"/>
    <w:uiPriority w:val="9"/>
    <w:qFormat/>
    <w:rsid w:val="00EE2BCB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F07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krotekst">
    <w:name w:val="macro"/>
    <w:link w:val="MakrotekstTegn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Sidehoved">
    <w:name w:val="header"/>
    <w:basedOn w:val="Normal"/>
    <w:link w:val="SidehovedTegn"/>
    <w:uiPriority w:val="99"/>
    <w:unhideWhenUsed/>
    <w:rsid w:val="008F07DC"/>
  </w:style>
  <w:style w:type="character" w:customStyle="1" w:styleId="SidehovedTegn">
    <w:name w:val="Sidehoved Tegn"/>
    <w:basedOn w:val="Standardskrifttypeiafsnit"/>
    <w:link w:val="Sidehoved"/>
    <w:uiPriority w:val="99"/>
    <w:rsid w:val="008F07DC"/>
  </w:style>
  <w:style w:type="paragraph" w:styleId="Sidefod">
    <w:name w:val="footer"/>
    <w:basedOn w:val="Normal"/>
    <w:link w:val="SidefodTegn"/>
    <w:uiPriority w:val="99"/>
    <w:unhideWhenUsed/>
    <w:rsid w:val="008F07DC"/>
  </w:style>
  <w:style w:type="character" w:customStyle="1" w:styleId="SidefodTegn">
    <w:name w:val="Sidefod Tegn"/>
    <w:basedOn w:val="Standardskrifttypeiafsnit"/>
    <w:link w:val="Sidefod"/>
    <w:uiPriority w:val="99"/>
    <w:rsid w:val="008F07DC"/>
  </w:style>
  <w:style w:type="paragraph" w:styleId="Titel">
    <w:name w:val="Title"/>
    <w:basedOn w:val="Normal"/>
    <w:link w:val="TitelTegn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Undertitel">
    <w:name w:val="Subtitle"/>
    <w:basedOn w:val="Normal"/>
    <w:link w:val="UndertitelTegn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UndertitelTegn">
    <w:name w:val="Undertitel Tegn"/>
    <w:basedOn w:val="Standardskrifttypeiafsnit"/>
    <w:link w:val="Undertitel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Citat">
    <w:name w:val="Quote"/>
    <w:basedOn w:val="Normal"/>
    <w:next w:val="Normal"/>
    <w:link w:val="CitatTegn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8F07DC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8F07DC"/>
    <w:rPr>
      <w:i/>
      <w:iCs/>
      <w:color w:val="002E38" w:themeColor="accent1" w:themeShade="80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E2BCB"/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8F07DC"/>
    <w:pPr>
      <w:outlineLvl w:val="9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F07DC"/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F07DC"/>
    <w:rPr>
      <w:rFonts w:ascii="Segoe UI" w:hAnsi="Segoe UI" w:cs="Segoe UI"/>
      <w:szCs w:val="18"/>
    </w:rPr>
  </w:style>
  <w:style w:type="paragraph" w:styleId="Bloktekst">
    <w:name w:val="Block Text"/>
    <w:basedOn w:val="Normal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8F07DC"/>
    <w:rPr>
      <w:szCs w:val="16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8F07DC"/>
    <w:rPr>
      <w:szCs w:val="1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F07DC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F07DC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F07DC"/>
    <w:rPr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F07D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F07DC"/>
    <w:rPr>
      <w:b/>
      <w:bCs/>
      <w:szCs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8F07DC"/>
    <w:rPr>
      <w:rFonts w:ascii="Segoe UI" w:hAnsi="Segoe UI" w:cs="Segoe UI"/>
      <w:szCs w:val="16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8F07DC"/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8F07DC"/>
    <w:rPr>
      <w:szCs w:val="20"/>
    </w:rPr>
  </w:style>
  <w:style w:type="paragraph" w:styleId="Afsenderadresse">
    <w:name w:val="envelope return"/>
    <w:basedOn w:val="Normal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8F07DC"/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8F07DC"/>
    <w:rPr>
      <w:szCs w:val="20"/>
    </w:rPr>
  </w:style>
  <w:style w:type="character" w:styleId="HTML-kode">
    <w:name w:val="HTML Code"/>
    <w:basedOn w:val="Standardskrifttypeiafsnit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HTML-tastatur">
    <w:name w:val="HTML Keyboard"/>
    <w:basedOn w:val="Standardskrifttypeiafsnit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8F07DC"/>
    <w:rPr>
      <w:rFonts w:ascii="Consolas" w:hAnsi="Consolas"/>
      <w:szCs w:val="20"/>
    </w:rPr>
  </w:style>
  <w:style w:type="character" w:styleId="HTML-skrivemaskine">
    <w:name w:val="HTML Typewriter"/>
    <w:basedOn w:val="Standardskrifttypeiafsnit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8F07DC"/>
    <w:rPr>
      <w:rFonts w:ascii="Consolas" w:hAnsi="Consolas"/>
      <w:szCs w:val="21"/>
    </w:rPr>
  </w:style>
  <w:style w:type="character" w:styleId="Pladsholdertekst">
    <w:name w:val="Placeholder Text"/>
    <w:basedOn w:val="Standardskrifttypeiafsnit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BA36C2" w:rsidP="00BA36C2">
          <w:pPr>
            <w:pStyle w:val="61751A2BF08D4433BE32BD6C49D58A2F2"/>
          </w:pPr>
          <w:r w:rsidRPr="00186E72">
            <w:rPr>
              <w:rFonts w:eastAsia="Times New Roman"/>
              <w:lang w:bidi="da-DK"/>
            </w:rPr>
            <w:t>Dit navn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BA36C2" w:rsidP="00BA36C2">
          <w:pPr>
            <w:pStyle w:val="44B6891E68284A228E60A0A90CA0EF5E2"/>
          </w:pPr>
          <w:r w:rsidRPr="00186E72">
            <w:rPr>
              <w:lang w:bidi="da-DK"/>
            </w:rPr>
            <w:t>Gadeadresse</w:t>
          </w:r>
          <w:r w:rsidRPr="00186E72">
            <w:rPr>
              <w:lang w:bidi="da-DK"/>
            </w:rPr>
            <w:br/>
            <w:t>By, postnummer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BA36C2" w:rsidP="00BA36C2">
          <w:pPr>
            <w:pStyle w:val="C3F59890460E4FDE8BC634E0D11BAD3C2"/>
          </w:pPr>
          <w:r w:rsidRPr="00186E72">
            <w:rPr>
              <w:lang w:bidi="da-DK"/>
            </w:rPr>
            <w:t>Telefonnummer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BA36C2" w:rsidP="00BA36C2">
          <w:pPr>
            <w:pStyle w:val="9F8BFD8A00974A4EAE664C38E9530A6B2"/>
          </w:pPr>
          <w:r w:rsidRPr="00186E72">
            <w:rPr>
              <w:lang w:bidi="da-DK"/>
            </w:rPr>
            <w:t>Mail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BA36C2" w:rsidP="00BA36C2">
          <w:pPr>
            <w:pStyle w:val="2DB300036B7A44608B8248D6AC8D6A282"/>
          </w:pPr>
          <w:r w:rsidRPr="00186E72">
            <w:rPr>
              <w:lang w:bidi="da-DK"/>
            </w:rPr>
            <w:t>@twitter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BA36C2" w:rsidP="00BA36C2">
          <w:pPr>
            <w:pStyle w:val="F5F32F1C8DBB44499DAD070A8B4BB8882"/>
          </w:pPr>
          <w:r w:rsidRPr="00186E72">
            <w:rPr>
              <w:lang w:bidi="da-DK"/>
            </w:rPr>
            <w:t>Twitter-brugernavn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BA36C2" w:rsidP="00BA36C2">
          <w:pPr>
            <w:pStyle w:val="935CC20D92E54899BCE515D9A291781A2"/>
          </w:pPr>
          <w:r w:rsidRPr="00186E72">
            <w:rPr>
              <w:lang w:bidi="da-DK"/>
            </w:rPr>
            <w:t>Webadresse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BA36C2" w:rsidP="00BA36C2">
          <w:pPr>
            <w:pStyle w:val="497842A4D96D4990AF0939ECA3BAEAE32"/>
          </w:pPr>
          <w:r w:rsidRPr="00186E72">
            <w:rPr>
              <w:rFonts w:eastAsia="Times New Roman"/>
              <w:lang w:bidi="da-DK"/>
            </w:rPr>
            <w:t>Dit navn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BA36C2" w:rsidP="00BA36C2">
          <w:pPr>
            <w:pStyle w:val="FCE87D51527F403CAC5D4D3A9A0FFCF92"/>
          </w:pPr>
          <w:r w:rsidRPr="00186E72">
            <w:rPr>
              <w:lang w:bidi="da-DK"/>
            </w:rPr>
            <w:t>Gadeadresse</w:t>
          </w:r>
          <w:r w:rsidRPr="00186E72">
            <w:rPr>
              <w:lang w:bidi="da-DK"/>
            </w:rPr>
            <w:br/>
            <w:t>By, postnummer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BA36C2" w:rsidP="00BA36C2">
          <w:pPr>
            <w:pStyle w:val="54A25BF130B74AFA87A816CD1BDFA9E82"/>
          </w:pPr>
          <w:r w:rsidRPr="00186E72">
            <w:rPr>
              <w:lang w:bidi="da-DK"/>
            </w:rPr>
            <w:t>Telefonnummer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BA36C2" w:rsidP="00BA36C2">
          <w:pPr>
            <w:pStyle w:val="740A7C05D53E4FBA9535856538E9FF372"/>
          </w:pPr>
          <w:r w:rsidRPr="00186E72">
            <w:rPr>
              <w:lang w:bidi="da-DK"/>
            </w:rPr>
            <w:t>Mail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BA36C2" w:rsidP="00BA36C2">
          <w:pPr>
            <w:pStyle w:val="D405DB9F0E1B4EEEBD176E24C48E1FD42"/>
          </w:pPr>
          <w:r w:rsidRPr="00186E72">
            <w:rPr>
              <w:lang w:bidi="da-DK"/>
            </w:rPr>
            <w:t>@twitter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BA36C2" w:rsidP="00BA36C2">
          <w:pPr>
            <w:pStyle w:val="9EA814B3162C407FB64BC8C873E653392"/>
          </w:pPr>
          <w:r w:rsidRPr="00186E72">
            <w:rPr>
              <w:lang w:bidi="da-DK"/>
            </w:rPr>
            <w:t>Twitter-brugernavn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BA36C2" w:rsidP="00BA36C2">
          <w:pPr>
            <w:pStyle w:val="BEB43983431C45F69ED7B1A598CCDD912"/>
          </w:pPr>
          <w:r w:rsidRPr="00186E72">
            <w:rPr>
              <w:lang w:bidi="da-DK"/>
            </w:rPr>
            <w:t>Webadresse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BA36C2" w:rsidP="00BA36C2">
          <w:pPr>
            <w:pStyle w:val="BD54F712089C4A7D83F9BA1E44760BF32"/>
          </w:pPr>
          <w:r w:rsidRPr="00186E72">
            <w:rPr>
              <w:rFonts w:eastAsia="Times New Roman"/>
              <w:lang w:bidi="da-DK"/>
            </w:rPr>
            <w:t>Dit navn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BA36C2" w:rsidP="00BA36C2">
          <w:pPr>
            <w:pStyle w:val="B52EFD85EF724FB49806FD19340060CC2"/>
          </w:pPr>
          <w:r w:rsidRPr="00186E72">
            <w:rPr>
              <w:lang w:bidi="da-DK"/>
            </w:rPr>
            <w:t>Gadeadresse</w:t>
          </w:r>
          <w:r w:rsidRPr="00186E72">
            <w:rPr>
              <w:lang w:bidi="da-DK"/>
            </w:rPr>
            <w:br/>
            <w:t>By, postnummer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BA36C2" w:rsidP="00BA36C2">
          <w:pPr>
            <w:pStyle w:val="5AC38FC2A5AC4F0D97A459B75B2154352"/>
          </w:pPr>
          <w:r w:rsidRPr="00186E72">
            <w:rPr>
              <w:lang w:bidi="da-DK"/>
            </w:rPr>
            <w:t>Telefonnummer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BA36C2" w:rsidP="00BA36C2">
          <w:pPr>
            <w:pStyle w:val="D13BEC89AA3A49D290D013DFF4FECD432"/>
          </w:pPr>
          <w:r w:rsidRPr="00186E72">
            <w:rPr>
              <w:lang w:bidi="da-DK"/>
            </w:rPr>
            <w:t>Mail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BA36C2" w:rsidP="00BA36C2">
          <w:pPr>
            <w:pStyle w:val="5F0C00C586C34B6CADC2BD00A693D11D2"/>
          </w:pPr>
          <w:r w:rsidRPr="00186E72">
            <w:rPr>
              <w:lang w:bidi="da-DK"/>
            </w:rPr>
            <w:t>@twitter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BA36C2" w:rsidP="00BA36C2">
          <w:pPr>
            <w:pStyle w:val="BDDE80B71B71412D8FB57C43012BD0702"/>
          </w:pPr>
          <w:r w:rsidRPr="00186E72">
            <w:rPr>
              <w:lang w:bidi="da-DK"/>
            </w:rPr>
            <w:t>Twitter-brugernavn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BA36C2" w:rsidP="00BA36C2">
          <w:pPr>
            <w:pStyle w:val="98FDA0D21B07498296F53C70C182444B2"/>
          </w:pPr>
          <w:r w:rsidRPr="00186E72">
            <w:rPr>
              <w:lang w:bidi="da-DK"/>
            </w:rPr>
            <w:t>Webadresse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BA36C2" w:rsidP="00BA36C2">
          <w:pPr>
            <w:pStyle w:val="4319D86A3B854D60B5285237661530A32"/>
          </w:pPr>
          <w:r w:rsidRPr="00186E72">
            <w:rPr>
              <w:rFonts w:eastAsia="Times New Roman"/>
              <w:lang w:bidi="da-DK"/>
            </w:rPr>
            <w:t>Dit navn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BA36C2" w:rsidP="00BA36C2">
          <w:pPr>
            <w:pStyle w:val="41F337D386D84D529A32C532592AC4F92"/>
          </w:pPr>
          <w:r w:rsidRPr="00186E72">
            <w:rPr>
              <w:lang w:bidi="da-DK"/>
            </w:rPr>
            <w:t>Gadeadresse</w:t>
          </w:r>
          <w:r w:rsidRPr="00186E72">
            <w:rPr>
              <w:lang w:bidi="da-DK"/>
            </w:rPr>
            <w:br/>
            <w:t>By, postnummer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BA36C2" w:rsidP="00BA36C2">
          <w:pPr>
            <w:pStyle w:val="B5BF58398EF147D1BD596E24C7E4BE4F2"/>
          </w:pPr>
          <w:r w:rsidRPr="00186E72">
            <w:rPr>
              <w:lang w:bidi="da-DK"/>
            </w:rPr>
            <w:t>Telefonnummer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BA36C2" w:rsidP="00BA36C2">
          <w:pPr>
            <w:pStyle w:val="EBA0AA0254C641B98A33C63E11B48EC02"/>
          </w:pPr>
          <w:r w:rsidRPr="00186E72">
            <w:rPr>
              <w:lang w:bidi="da-DK"/>
            </w:rPr>
            <w:t>Mail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BA36C2" w:rsidP="00BA36C2">
          <w:pPr>
            <w:pStyle w:val="D9484940B9B74C19B9C9F67A0D8DD6FD2"/>
          </w:pPr>
          <w:r w:rsidRPr="00186E72">
            <w:rPr>
              <w:lang w:bidi="da-DK"/>
            </w:rPr>
            <w:t>@twitter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BA36C2" w:rsidP="00BA36C2">
          <w:pPr>
            <w:pStyle w:val="3F1C3174481E450985D2041DE804FC282"/>
          </w:pPr>
          <w:r w:rsidRPr="00186E72">
            <w:rPr>
              <w:lang w:bidi="da-DK"/>
            </w:rPr>
            <w:t>Twitter-brugernavn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BA36C2" w:rsidP="00BA36C2">
          <w:pPr>
            <w:pStyle w:val="C499C30D4C4044339241C04ED251E80A2"/>
          </w:pPr>
          <w:r w:rsidRPr="00186E72">
            <w:rPr>
              <w:lang w:bidi="da-DK"/>
            </w:rPr>
            <w:t>Webadresse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BA36C2" w:rsidP="00BA36C2">
          <w:pPr>
            <w:pStyle w:val="17EA11FCAFE34B9C9D2B955AF18127E52"/>
          </w:pPr>
          <w:r w:rsidRPr="00186E72">
            <w:rPr>
              <w:rFonts w:eastAsia="Times New Roman"/>
              <w:lang w:bidi="da-DK"/>
            </w:rPr>
            <w:t>Dit navn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BA36C2" w:rsidP="00BA36C2">
          <w:pPr>
            <w:pStyle w:val="843AF17E534843C6B064C539B1B23EB62"/>
          </w:pPr>
          <w:r w:rsidRPr="00186E72">
            <w:rPr>
              <w:lang w:bidi="da-DK"/>
            </w:rPr>
            <w:t>Gadeadresse</w:t>
          </w:r>
          <w:r w:rsidRPr="00186E72">
            <w:rPr>
              <w:lang w:bidi="da-DK"/>
            </w:rPr>
            <w:br/>
            <w:t>By, postnummer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BA36C2" w:rsidP="00BA36C2">
          <w:pPr>
            <w:pStyle w:val="5E194F9D016044BD8E07424879C6CEBA2"/>
          </w:pPr>
          <w:r w:rsidRPr="00186E72">
            <w:rPr>
              <w:lang w:bidi="da-DK"/>
            </w:rPr>
            <w:t>Telefonnummer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BA36C2" w:rsidP="00BA36C2">
          <w:pPr>
            <w:pStyle w:val="D6EC307BD561411C823635398FFF17C92"/>
          </w:pPr>
          <w:r w:rsidRPr="00186E72">
            <w:rPr>
              <w:lang w:bidi="da-DK"/>
            </w:rPr>
            <w:t>Mail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BA36C2" w:rsidP="00BA36C2">
          <w:pPr>
            <w:pStyle w:val="B40AD156B3FF494CA6B09240AF1852D72"/>
          </w:pPr>
          <w:r w:rsidRPr="00186E72">
            <w:rPr>
              <w:lang w:bidi="da-DK"/>
            </w:rPr>
            <w:t>@twitter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BA36C2" w:rsidP="00BA36C2">
          <w:pPr>
            <w:pStyle w:val="9294D1F6D50F438185EE9634A30453822"/>
          </w:pPr>
          <w:r w:rsidRPr="00186E72">
            <w:rPr>
              <w:lang w:bidi="da-DK"/>
            </w:rPr>
            <w:t>Twitter-brugernavn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BA36C2" w:rsidP="00BA36C2">
          <w:pPr>
            <w:pStyle w:val="B38EBE298F624E5EBC6885C62249DB372"/>
          </w:pPr>
          <w:r w:rsidRPr="00186E72">
            <w:rPr>
              <w:lang w:bidi="da-DK"/>
            </w:rPr>
            <w:t>Webadresse</w:t>
          </w:r>
        </w:p>
      </w:docPartBody>
    </w:docPart>
    <w:docPart>
      <w:docPartPr>
        <w:name w:val="87F3AAFF2A1147079EBEAD5E9AD09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CE21-3FCE-400B-9DE1-0150AB51CD18}"/>
      </w:docPartPr>
      <w:docPartBody>
        <w:p w:rsidR="00EE267F" w:rsidRDefault="00BA36C2" w:rsidP="00BA36C2">
          <w:pPr>
            <w:pStyle w:val="87F3AAFF2A1147079EBEAD5E9AD094042"/>
          </w:pPr>
          <w:r w:rsidRPr="00186E72">
            <w:rPr>
              <w:rFonts w:eastAsia="Times New Roman"/>
              <w:lang w:bidi="da-DK"/>
            </w:rPr>
            <w:t>Dit navn</w:t>
          </w:r>
        </w:p>
      </w:docPartBody>
    </w:docPart>
    <w:docPart>
      <w:docPartPr>
        <w:name w:val="B713CC29FD7A4CB181C84C220ECF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C081-0B41-4F05-A38E-41F985356EAB}"/>
      </w:docPartPr>
      <w:docPartBody>
        <w:p w:rsidR="00EE267F" w:rsidRDefault="00BA36C2" w:rsidP="00BA36C2">
          <w:pPr>
            <w:pStyle w:val="B713CC29FD7A4CB181C84C220ECF176D2"/>
          </w:pPr>
          <w:r w:rsidRPr="00186E72">
            <w:rPr>
              <w:lang w:bidi="da-DK"/>
            </w:rPr>
            <w:t>Gadeadresse</w:t>
          </w:r>
          <w:r w:rsidRPr="00186E72">
            <w:rPr>
              <w:lang w:bidi="da-DK"/>
            </w:rPr>
            <w:br/>
            <w:t>By, postnummer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BA36C2" w:rsidP="00BA36C2">
          <w:pPr>
            <w:pStyle w:val="03DC97ACBC8E42AD8EC8817EA1ED359E2"/>
          </w:pPr>
          <w:r w:rsidRPr="00186E72">
            <w:rPr>
              <w:lang w:bidi="da-DK"/>
            </w:rPr>
            <w:t>Telefonnummer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BA36C2" w:rsidP="00BA36C2">
          <w:pPr>
            <w:pStyle w:val="98DEE2BBEA9D438581934394F50EFE242"/>
          </w:pPr>
          <w:r w:rsidRPr="00186E72">
            <w:rPr>
              <w:lang w:bidi="da-DK"/>
            </w:rPr>
            <w:t>Mail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BA36C2" w:rsidP="00BA36C2">
          <w:pPr>
            <w:pStyle w:val="3F59DDF6FCD44B52B2B1E3435A99ECD12"/>
          </w:pPr>
          <w:r w:rsidRPr="00186E72">
            <w:rPr>
              <w:lang w:bidi="da-DK"/>
            </w:rPr>
            <w:t>@twitter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BA36C2" w:rsidP="00BA36C2">
          <w:pPr>
            <w:pStyle w:val="14003D18E086497FB4FFE7802219D6ED2"/>
          </w:pPr>
          <w:r w:rsidRPr="00186E72">
            <w:rPr>
              <w:lang w:bidi="da-DK"/>
            </w:rPr>
            <w:t>Twitter-brugernavn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BA36C2" w:rsidP="00BA36C2">
          <w:pPr>
            <w:pStyle w:val="5D7BB8680BCD4B7BAB2E66F0A436E0012"/>
          </w:pPr>
          <w:r w:rsidRPr="00186E72">
            <w:rPr>
              <w:lang w:bidi="da-DK"/>
            </w:rPr>
            <w:t>Webadresse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BA36C2" w:rsidP="00BA36C2">
          <w:pPr>
            <w:pStyle w:val="F585EADD01764CE79CC46B16932526ED2"/>
          </w:pPr>
          <w:r w:rsidRPr="00186E72">
            <w:rPr>
              <w:rFonts w:eastAsia="Times New Roman"/>
              <w:lang w:bidi="da-DK"/>
            </w:rPr>
            <w:t>Dit navn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BA36C2" w:rsidP="00BA36C2">
          <w:pPr>
            <w:pStyle w:val="A57853B1C55C47699D1C2C8D61D7228D2"/>
          </w:pPr>
          <w:r w:rsidRPr="00186E72">
            <w:rPr>
              <w:lang w:bidi="da-DK"/>
            </w:rPr>
            <w:t>Gadeadresse</w:t>
          </w:r>
          <w:r w:rsidRPr="00186E72">
            <w:rPr>
              <w:lang w:bidi="da-DK"/>
            </w:rPr>
            <w:br/>
            <w:t>By, postnummer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BA36C2" w:rsidP="00BA36C2">
          <w:pPr>
            <w:pStyle w:val="9A0F9DA1452442DC92C29ACA8E88F0292"/>
          </w:pPr>
          <w:r w:rsidRPr="00186E72">
            <w:rPr>
              <w:lang w:bidi="da-DK"/>
            </w:rPr>
            <w:t>Telefonnummer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BA36C2" w:rsidP="00BA36C2">
          <w:pPr>
            <w:pStyle w:val="507F24B7E5B94F39BA087D717ACFA51F2"/>
          </w:pPr>
          <w:r w:rsidRPr="00186E72">
            <w:rPr>
              <w:lang w:bidi="da-DK"/>
            </w:rPr>
            <w:t>Mail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BA36C2" w:rsidP="00BA36C2">
          <w:pPr>
            <w:pStyle w:val="C3569666973449C0902E6ABF51E53DB02"/>
          </w:pPr>
          <w:r w:rsidRPr="00186E72">
            <w:rPr>
              <w:lang w:bidi="da-DK"/>
            </w:rPr>
            <w:t>@twitter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BA36C2" w:rsidP="00BA36C2">
          <w:pPr>
            <w:pStyle w:val="04696397080E41B1864D22FDE6C28FE42"/>
          </w:pPr>
          <w:r w:rsidRPr="00186E72">
            <w:rPr>
              <w:lang w:bidi="da-DK"/>
            </w:rPr>
            <w:t>Twitter-brugernavn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BA36C2" w:rsidP="00BA36C2">
          <w:pPr>
            <w:pStyle w:val="B075BFA1F2B04506B66BDB7197CE7B8E2"/>
          </w:pPr>
          <w:r w:rsidRPr="00186E72">
            <w:rPr>
              <w:lang w:bidi="da-DK"/>
            </w:rPr>
            <w:t>Webadresse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BA36C2" w:rsidP="00BA36C2">
          <w:pPr>
            <w:pStyle w:val="29043AB05F0149E5BF8F8BE9561B1CC02"/>
          </w:pPr>
          <w:r w:rsidRPr="00186E72">
            <w:rPr>
              <w:rFonts w:eastAsia="Times New Roman"/>
              <w:lang w:bidi="da-DK"/>
            </w:rPr>
            <w:t>Dit navn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BA36C2" w:rsidP="00BA36C2">
          <w:pPr>
            <w:pStyle w:val="DB4E58551C4349E6B17C14BBAFC7F53B2"/>
          </w:pPr>
          <w:r w:rsidRPr="00186E72">
            <w:rPr>
              <w:lang w:bidi="da-DK"/>
            </w:rPr>
            <w:t>Gadeadresse</w:t>
          </w:r>
          <w:r w:rsidRPr="00186E72">
            <w:rPr>
              <w:lang w:bidi="da-DK"/>
            </w:rPr>
            <w:br/>
            <w:t>By, postnummer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BA36C2" w:rsidP="00BA36C2">
          <w:pPr>
            <w:pStyle w:val="A20378D79E414C72B0597B103540418D2"/>
          </w:pPr>
          <w:r w:rsidRPr="00186E72">
            <w:rPr>
              <w:lang w:bidi="da-DK"/>
            </w:rPr>
            <w:t>Telefonnummer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BA36C2" w:rsidP="00BA36C2">
          <w:pPr>
            <w:pStyle w:val="BBB533B150DC47409DE327415209C5BA2"/>
          </w:pPr>
          <w:r w:rsidRPr="00186E72">
            <w:rPr>
              <w:lang w:bidi="da-DK"/>
            </w:rPr>
            <w:t>Mail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BA36C2" w:rsidP="00BA36C2">
          <w:pPr>
            <w:pStyle w:val="242AB9A62A5C4845A66FABE00351FFD92"/>
          </w:pPr>
          <w:r w:rsidRPr="00186E72">
            <w:rPr>
              <w:lang w:bidi="da-DK"/>
            </w:rPr>
            <w:t>@twitter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BA36C2" w:rsidP="00BA36C2">
          <w:pPr>
            <w:pStyle w:val="F4BC503EFEA747CAB18587EA3BBB490B2"/>
          </w:pPr>
          <w:r w:rsidRPr="00186E72">
            <w:rPr>
              <w:lang w:bidi="da-DK"/>
            </w:rPr>
            <w:t>Twitter-brugernavn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BA36C2" w:rsidP="00BA36C2">
          <w:pPr>
            <w:pStyle w:val="BB095B48F3B34993B2723679B607FC6C2"/>
          </w:pPr>
          <w:r w:rsidRPr="00186E72">
            <w:rPr>
              <w:lang w:bidi="da-DK"/>
            </w:rPr>
            <w:t>Webadresse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BA36C2" w:rsidP="00BA36C2">
          <w:pPr>
            <w:pStyle w:val="5E507FC34F044A56AFB35F1BC902F19F2"/>
          </w:pPr>
          <w:r w:rsidRPr="00186E72">
            <w:rPr>
              <w:rFonts w:eastAsia="Times New Roman"/>
              <w:lang w:bidi="da-DK"/>
            </w:rPr>
            <w:t>Dit navn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BA36C2" w:rsidP="00BA36C2">
          <w:pPr>
            <w:pStyle w:val="63EE7F5E9008432EAAC28098C4E537F72"/>
          </w:pPr>
          <w:r w:rsidRPr="00186E72">
            <w:rPr>
              <w:lang w:bidi="da-DK"/>
            </w:rPr>
            <w:t>Gadeadresse</w:t>
          </w:r>
          <w:r w:rsidRPr="00186E72">
            <w:rPr>
              <w:lang w:bidi="da-DK"/>
            </w:rPr>
            <w:br/>
            <w:t>By, postnummer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BA36C2" w:rsidP="00BA36C2">
          <w:pPr>
            <w:pStyle w:val="AC90C47A7696466F854639C42D2D77AD2"/>
          </w:pPr>
          <w:r w:rsidRPr="00186E72">
            <w:rPr>
              <w:lang w:bidi="da-DK"/>
            </w:rPr>
            <w:t>Telefonnummer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BA36C2" w:rsidP="00BA36C2">
          <w:pPr>
            <w:pStyle w:val="40B849C197564BF9A0E3EA1249BEEB272"/>
          </w:pPr>
          <w:r w:rsidRPr="00186E72">
            <w:rPr>
              <w:lang w:bidi="da-DK"/>
            </w:rPr>
            <w:t>Mail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BA36C2" w:rsidP="00BA36C2">
          <w:pPr>
            <w:pStyle w:val="A5C48B79821D495C9A80898618818E0C2"/>
          </w:pPr>
          <w:r w:rsidRPr="00186E72">
            <w:rPr>
              <w:lang w:bidi="da-DK"/>
            </w:rPr>
            <w:t>@twitter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BA36C2" w:rsidP="00BA36C2">
          <w:pPr>
            <w:pStyle w:val="A1EAE44E57AB428E8F3F13B92DB4513A2"/>
          </w:pPr>
          <w:r w:rsidRPr="00186E72">
            <w:rPr>
              <w:lang w:bidi="da-DK"/>
            </w:rPr>
            <w:t>Twitter-brugernavn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BA36C2" w:rsidP="00BA36C2">
          <w:pPr>
            <w:pStyle w:val="BC39F189559448C6BDAD5CA932CB8E832"/>
          </w:pPr>
          <w:r w:rsidRPr="00186E72">
            <w:rPr>
              <w:lang w:bidi="da-DK"/>
            </w:rPr>
            <w:t>Webadresse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BA36C2" w:rsidP="00BA36C2">
          <w:pPr>
            <w:pStyle w:val="CC21CA08A1244A329D43391B027051DD2"/>
          </w:pPr>
          <w:r w:rsidRPr="00186E72">
            <w:rPr>
              <w:rFonts w:eastAsia="Times New Roman"/>
              <w:lang w:bidi="da-DK"/>
            </w:rPr>
            <w:t>Dit navn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BA36C2" w:rsidP="00BA36C2">
          <w:pPr>
            <w:pStyle w:val="806E87A790034897BAE9C3EDB03776822"/>
          </w:pPr>
          <w:r w:rsidRPr="00186E72">
            <w:rPr>
              <w:lang w:bidi="da-DK"/>
            </w:rPr>
            <w:t>Gadeadresse</w:t>
          </w:r>
          <w:r w:rsidRPr="00186E72">
            <w:rPr>
              <w:lang w:bidi="da-DK"/>
            </w:rPr>
            <w:br/>
            <w:t>By, postnummer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BA36C2" w:rsidP="00BA36C2">
          <w:pPr>
            <w:pStyle w:val="C8CD0564BDD64F4299574B759F27C14C2"/>
          </w:pPr>
          <w:r w:rsidRPr="00186E72">
            <w:rPr>
              <w:lang w:bidi="da-DK"/>
            </w:rPr>
            <w:t>Telefonnummer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BA36C2" w:rsidP="00BA36C2">
          <w:pPr>
            <w:pStyle w:val="6D4133065E1E4368BA7230F852B0901C2"/>
          </w:pPr>
          <w:r w:rsidRPr="00186E72">
            <w:rPr>
              <w:lang w:bidi="da-DK"/>
            </w:rPr>
            <w:t>Mail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BA36C2" w:rsidP="00BA36C2">
          <w:pPr>
            <w:pStyle w:val="0C0E8D3FC82F4C83811E783DC8B918D22"/>
          </w:pPr>
          <w:r w:rsidRPr="00186E72">
            <w:rPr>
              <w:lang w:bidi="da-DK"/>
            </w:rPr>
            <w:t>@twitter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BA36C2" w:rsidP="00BA36C2">
          <w:pPr>
            <w:pStyle w:val="6E05D381D9D44DF5B7DC5298A2D237322"/>
          </w:pPr>
          <w:r w:rsidRPr="00186E72">
            <w:rPr>
              <w:lang w:bidi="da-DK"/>
            </w:rPr>
            <w:t>Twitter-brugernavn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BA36C2" w:rsidP="00BA36C2">
          <w:pPr>
            <w:pStyle w:val="66ECA03E55084983A1D834D7EBF917DC2"/>
          </w:pPr>
          <w:r w:rsidRPr="00186E72">
            <w:rPr>
              <w:lang w:bidi="da-DK"/>
            </w:rPr>
            <w:t>Webadresse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7D"/>
    <w:rsid w:val="00BA36C2"/>
    <w:rsid w:val="00BC0627"/>
    <w:rsid w:val="00EE267F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87D"/>
    <w:rPr>
      <w:rFonts w:cs="Times New Roman"/>
      <w:sz w:val="3276"/>
      <w:szCs w:val="327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Pladsholdertekst">
    <w:name w:val="Placeholder Text"/>
    <w:basedOn w:val="Standardskrifttypeiafsnit"/>
    <w:uiPriority w:val="99"/>
    <w:semiHidden/>
    <w:rsid w:val="00BA36C2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2">
    <w:name w:val="61751A2BF08D4433BE32BD6C49D58A2F2"/>
    <w:rsid w:val="00BA36C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2">
    <w:name w:val="44B6891E68284A228E60A0A90CA0EF5E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2">
    <w:name w:val="C3F59890460E4FDE8BC634E0D11BAD3C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2">
    <w:name w:val="9F8BFD8A00974A4EAE664C38E9530A6B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2">
    <w:name w:val="2DB300036B7A44608B8248D6AC8D6A28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2">
    <w:name w:val="F5F32F1C8DBB44499DAD070A8B4BB888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2">
    <w:name w:val="935CC20D92E54899BCE515D9A291781A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2">
    <w:name w:val="497842A4D96D4990AF0939ECA3BAEAE32"/>
    <w:rsid w:val="00BA36C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2">
    <w:name w:val="FCE87D51527F403CAC5D4D3A9A0FFCF9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2">
    <w:name w:val="54A25BF130B74AFA87A816CD1BDFA9E8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2">
    <w:name w:val="740A7C05D53E4FBA9535856538E9FF37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2">
    <w:name w:val="D405DB9F0E1B4EEEBD176E24C48E1FD4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2">
    <w:name w:val="9EA814B3162C407FB64BC8C873E65339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2">
    <w:name w:val="BEB43983431C45F69ED7B1A598CCDD91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2">
    <w:name w:val="BD54F712089C4A7D83F9BA1E44760BF32"/>
    <w:rsid w:val="00BA36C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2">
    <w:name w:val="B52EFD85EF724FB49806FD19340060CC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2">
    <w:name w:val="5AC38FC2A5AC4F0D97A459B75B215435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2">
    <w:name w:val="D13BEC89AA3A49D290D013DFF4FECD43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2">
    <w:name w:val="5F0C00C586C34B6CADC2BD00A693D11D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2">
    <w:name w:val="BDDE80B71B71412D8FB57C43012BD070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2">
    <w:name w:val="98FDA0D21B07498296F53C70C182444B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2">
    <w:name w:val="4319D86A3B854D60B5285237661530A32"/>
    <w:rsid w:val="00BA36C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2">
    <w:name w:val="41F337D386D84D529A32C532592AC4F9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2">
    <w:name w:val="B5BF58398EF147D1BD596E24C7E4BE4F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2">
    <w:name w:val="EBA0AA0254C641B98A33C63E11B48EC0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2">
    <w:name w:val="D9484940B9B74C19B9C9F67A0D8DD6FD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2">
    <w:name w:val="3F1C3174481E450985D2041DE804FC28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2">
    <w:name w:val="C499C30D4C4044339241C04ED251E80A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2">
    <w:name w:val="17EA11FCAFE34B9C9D2B955AF18127E52"/>
    <w:rsid w:val="00BA36C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2">
    <w:name w:val="843AF17E534843C6B064C539B1B23EB6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2">
    <w:name w:val="5E194F9D016044BD8E07424879C6CEBA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2">
    <w:name w:val="D6EC307BD561411C823635398FFF17C9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2">
    <w:name w:val="B40AD156B3FF494CA6B09240AF1852D7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2">
    <w:name w:val="9294D1F6D50F438185EE9634A3045382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2">
    <w:name w:val="B38EBE298F624E5EBC6885C62249DB37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2">
    <w:name w:val="87F3AAFF2A1147079EBEAD5E9AD094042"/>
    <w:rsid w:val="00BA36C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2">
    <w:name w:val="B713CC29FD7A4CB181C84C220ECF176D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2">
    <w:name w:val="03DC97ACBC8E42AD8EC8817EA1ED359E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2">
    <w:name w:val="98DEE2BBEA9D438581934394F50EFE24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2">
    <w:name w:val="3F59DDF6FCD44B52B2B1E3435A99ECD1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2">
    <w:name w:val="14003D18E086497FB4FFE7802219D6ED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2">
    <w:name w:val="5D7BB8680BCD4B7BAB2E66F0A436E001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2">
    <w:name w:val="F585EADD01764CE79CC46B16932526ED2"/>
    <w:rsid w:val="00BA36C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2">
    <w:name w:val="A57853B1C55C47699D1C2C8D61D7228D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2">
    <w:name w:val="9A0F9DA1452442DC92C29ACA8E88F029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2">
    <w:name w:val="507F24B7E5B94F39BA087D717ACFA51F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2">
    <w:name w:val="C3569666973449C0902E6ABF51E53DB0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2">
    <w:name w:val="04696397080E41B1864D22FDE6C28FE4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2">
    <w:name w:val="B075BFA1F2B04506B66BDB7197CE7B8E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2">
    <w:name w:val="29043AB05F0149E5BF8F8BE9561B1CC02"/>
    <w:rsid w:val="00BA36C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2">
    <w:name w:val="DB4E58551C4349E6B17C14BBAFC7F53B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2">
    <w:name w:val="A20378D79E414C72B0597B103540418D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2">
    <w:name w:val="BBB533B150DC47409DE327415209C5BA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2">
    <w:name w:val="242AB9A62A5C4845A66FABE00351FFD9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2">
    <w:name w:val="F4BC503EFEA747CAB18587EA3BBB490B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2">
    <w:name w:val="BB095B48F3B34993B2723679B607FC6C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2">
    <w:name w:val="5E507FC34F044A56AFB35F1BC902F19F2"/>
    <w:rsid w:val="00BA36C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2">
    <w:name w:val="63EE7F5E9008432EAAC28098C4E537F7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2">
    <w:name w:val="AC90C47A7696466F854639C42D2D77AD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2">
    <w:name w:val="40B849C197564BF9A0E3EA1249BEEB27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2">
    <w:name w:val="A5C48B79821D495C9A80898618818E0C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2">
    <w:name w:val="A1EAE44E57AB428E8F3F13B92DB4513A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2">
    <w:name w:val="BC39F189559448C6BDAD5CA932CB8E83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2">
    <w:name w:val="CC21CA08A1244A329D43391B027051DD2"/>
    <w:rsid w:val="00BA36C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2">
    <w:name w:val="806E87A790034897BAE9C3EDB0377682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2">
    <w:name w:val="C8CD0564BDD64F4299574B759F27C14C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2">
    <w:name w:val="6D4133065E1E4368BA7230F852B0901C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2">
    <w:name w:val="0C0E8D3FC82F4C83811E783DC8B918D2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2">
    <w:name w:val="6E05D381D9D44DF5B7DC5298A2D23732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2">
    <w:name w:val="66ECA03E55084983A1D834D7EBF917DC2"/>
    <w:rsid w:val="00BA36C2"/>
    <w:pPr>
      <w:spacing w:after="0" w:line="240" w:lineRule="auto"/>
      <w:jc w:val="center"/>
    </w:pPr>
    <w:rPr>
      <w:rFonts w:eastAsiaTheme="minorHAnsi"/>
      <w:color w:val="5B9BD5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Office_15820517_TF03424893</Template>
  <TotalTime>17</TotalTime>
  <Pages>1</Pages>
  <Words>153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2017-06-23T19:40:00Z</dcterms:created>
  <dcterms:modified xsi:type="dcterms:W3CDTF">2017-09-11T08:54:00Z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