
<file path=[Content_Types].xml><?xml version="1.0" encoding="utf-8"?>
<Types xmlns="http://schemas.openxmlformats.org/package/2006/content-types">
  <Default Extension="bin" ContentType="application/vnd.ms-office.vbaPro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template.macroEnabledTemplate.main+xml"/>
  <Override PartName="/word/customizations.xml" ContentType="application/vnd.ms-word.keyMapCustomizations+xml"/>
  <Override PartName="/word/vbaData.xml" ContentType="application/vnd.ms-word.vbaData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bff048f7bd54677" Type="http://schemas.microsoft.com/office/2007/relationships/ui/extensibility" Target="customUI/customUI14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Зразок таблиці вмісту"/>
      </w:tblPr>
      <w:tblGrid>
        <w:gridCol w:w="1530"/>
        <w:gridCol w:w="1530"/>
        <w:gridCol w:w="1530"/>
        <w:gridCol w:w="1530"/>
        <w:gridCol w:w="1530"/>
        <w:gridCol w:w="1530"/>
        <w:gridCol w:w="1530"/>
      </w:tblGrid>
      <w:tr w:rsidR="00F154D0" w:rsidRPr="00B90F57" w14:paraId="030A0F2E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030A0F27" w14:textId="77777777" w:rsidR="00F154D0" w:rsidRPr="00B90F57" w:rsidRDefault="004562B5">
            <w:pPr>
              <w:pStyle w:val="a7"/>
              <w:rPr>
                <w:noProof/>
              </w:rPr>
            </w:pPr>
            <w:r w:rsidRPr="00B90F57">
              <w:rPr>
                <w:noProof/>
                <w:lang w:bidi="uk-UA"/>
              </w:rPr>
              <w:t>Понеділок</w:t>
            </w:r>
          </w:p>
        </w:tc>
        <w:tc>
          <w:tcPr>
            <w:tcW w:w="1530" w:type="dxa"/>
            <w:vAlign w:val="center"/>
          </w:tcPr>
          <w:p w14:paraId="030A0F28" w14:textId="77777777" w:rsidR="00F154D0" w:rsidRPr="00B90F57" w:rsidRDefault="004562B5">
            <w:pPr>
              <w:pStyle w:val="af6"/>
              <w:rPr>
                <w:noProof/>
              </w:rPr>
            </w:pPr>
            <w:r w:rsidRPr="00B90F57">
              <w:rPr>
                <w:noProof/>
                <w:lang w:bidi="uk-UA"/>
              </w:rPr>
              <w:t>Вівторок</w:t>
            </w:r>
          </w:p>
        </w:tc>
        <w:tc>
          <w:tcPr>
            <w:tcW w:w="1530" w:type="dxa"/>
            <w:vAlign w:val="center"/>
          </w:tcPr>
          <w:p w14:paraId="030A0F29" w14:textId="77777777" w:rsidR="00F154D0" w:rsidRPr="00B90F57" w:rsidRDefault="004562B5">
            <w:pPr>
              <w:pStyle w:val="a7"/>
              <w:rPr>
                <w:noProof/>
              </w:rPr>
            </w:pPr>
            <w:r w:rsidRPr="00B90F57">
              <w:rPr>
                <w:noProof/>
                <w:lang w:bidi="uk-UA"/>
              </w:rPr>
              <w:t>Середа</w:t>
            </w:r>
          </w:p>
        </w:tc>
        <w:tc>
          <w:tcPr>
            <w:tcW w:w="1530" w:type="dxa"/>
            <w:vAlign w:val="center"/>
          </w:tcPr>
          <w:p w14:paraId="030A0F2A" w14:textId="77777777" w:rsidR="00F154D0" w:rsidRPr="00B90F57" w:rsidRDefault="004562B5">
            <w:pPr>
              <w:pStyle w:val="af6"/>
              <w:rPr>
                <w:noProof/>
              </w:rPr>
            </w:pPr>
            <w:r w:rsidRPr="00B90F57">
              <w:rPr>
                <w:noProof/>
                <w:lang w:bidi="uk-UA"/>
              </w:rPr>
              <w:t>Четвер</w:t>
            </w:r>
          </w:p>
        </w:tc>
        <w:tc>
          <w:tcPr>
            <w:tcW w:w="1530" w:type="dxa"/>
            <w:vAlign w:val="center"/>
          </w:tcPr>
          <w:p w14:paraId="030A0F2B" w14:textId="77777777" w:rsidR="00F154D0" w:rsidRPr="00B90F57" w:rsidRDefault="004562B5">
            <w:pPr>
              <w:pStyle w:val="a7"/>
              <w:rPr>
                <w:noProof/>
              </w:rPr>
            </w:pPr>
            <w:r w:rsidRPr="00B90F57">
              <w:rPr>
                <w:noProof/>
                <w:lang w:bidi="uk-UA"/>
              </w:rPr>
              <w:t>П’ятниця</w:t>
            </w:r>
          </w:p>
        </w:tc>
        <w:tc>
          <w:tcPr>
            <w:tcW w:w="1530" w:type="dxa"/>
            <w:vAlign w:val="center"/>
          </w:tcPr>
          <w:p w14:paraId="030A0F2C" w14:textId="77777777" w:rsidR="00F154D0" w:rsidRPr="00B90F57" w:rsidRDefault="004562B5">
            <w:pPr>
              <w:pStyle w:val="af6"/>
              <w:rPr>
                <w:noProof/>
              </w:rPr>
            </w:pPr>
            <w:r w:rsidRPr="00B90F57">
              <w:rPr>
                <w:noProof/>
                <w:lang w:bidi="uk-UA"/>
              </w:rPr>
              <w:t>Субота</w:t>
            </w:r>
          </w:p>
        </w:tc>
        <w:tc>
          <w:tcPr>
            <w:tcW w:w="1530" w:type="dxa"/>
            <w:vAlign w:val="center"/>
          </w:tcPr>
          <w:p w14:paraId="030A0F2D" w14:textId="77777777" w:rsidR="00F154D0" w:rsidRPr="00B90F57" w:rsidRDefault="004562B5">
            <w:pPr>
              <w:pStyle w:val="a7"/>
              <w:rPr>
                <w:noProof/>
              </w:rPr>
            </w:pPr>
            <w:r w:rsidRPr="00B90F57">
              <w:rPr>
                <w:noProof/>
                <w:lang w:bidi="uk-UA"/>
              </w:rPr>
              <w:t>Неділя</w:t>
            </w:r>
          </w:p>
        </w:tc>
      </w:tr>
    </w:tbl>
    <w:p w14:paraId="030A0F2F" w14:textId="77777777" w:rsidR="00F154D0" w:rsidRPr="00B90F57" w:rsidRDefault="004562B5">
      <w:pPr>
        <w:pStyle w:val="a4"/>
        <w:rPr>
          <w:noProof/>
          <w:sz w:val="2"/>
        </w:rPr>
      </w:pPr>
      <w:r w:rsidRPr="00B90F57">
        <w:rPr>
          <w:noProof/>
          <w:sz w:val="2"/>
          <w:szCs w:val="2"/>
          <w:lang w:eastAsia="uk-UA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030A0FFE" wp14:editId="030A0FFF">
                <wp:simplePos x="0" y="0"/>
                <wp:positionH relativeFrom="column">
                  <wp:posOffset>-38100</wp:posOffset>
                </wp:positionH>
                <wp:positionV relativeFrom="paragraph">
                  <wp:posOffset>-349250</wp:posOffset>
                </wp:positionV>
                <wp:extent cx="6939915" cy="401955"/>
                <wp:effectExtent l="0" t="0" r="0" b="0"/>
                <wp:wrapNone/>
                <wp:docPr id="6" name="Оформлення сітки календаря – заголовки таблиці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9915" cy="401955"/>
                          <a:chOff x="0" y="0"/>
                          <a:chExt cx="6939915" cy="401955"/>
                        </a:xfrm>
                      </wpg:grpSpPr>
                      <wps:wsp>
                        <wps:cNvPr id="131" name="Полілінія 131"/>
                        <wps:cNvSpPr>
                          <a:spLocks noEditPoints="1"/>
                        </wps:cNvSpPr>
                        <wps:spPr bwMode="auto">
                          <a:xfrm>
                            <a:off x="5934075" y="38100"/>
                            <a:ext cx="988566" cy="310967"/>
                          </a:xfrm>
                          <a:custGeom>
                            <a:avLst/>
                            <a:gdLst>
                              <a:gd name="T0" fmla="*/ 326 w 618"/>
                              <a:gd name="T1" fmla="*/ 2 h 195"/>
                              <a:gd name="T2" fmla="*/ 331 w 618"/>
                              <a:gd name="T3" fmla="*/ 2 h 195"/>
                              <a:gd name="T4" fmla="*/ 320 w 618"/>
                              <a:gd name="T5" fmla="*/ 2 h 195"/>
                              <a:gd name="T6" fmla="*/ 324 w 618"/>
                              <a:gd name="T7" fmla="*/ 2 h 195"/>
                              <a:gd name="T8" fmla="*/ 271 w 618"/>
                              <a:gd name="T9" fmla="*/ 2 h 195"/>
                              <a:gd name="T10" fmla="*/ 271 w 618"/>
                              <a:gd name="T11" fmla="*/ 2 h 195"/>
                              <a:gd name="T12" fmla="*/ 278 w 618"/>
                              <a:gd name="T13" fmla="*/ 2 h 195"/>
                              <a:gd name="T14" fmla="*/ 291 w 618"/>
                              <a:gd name="T15" fmla="*/ 2 h 195"/>
                              <a:gd name="T16" fmla="*/ 326 w 618"/>
                              <a:gd name="T17" fmla="*/ 0 h 195"/>
                              <a:gd name="T18" fmla="*/ 389 w 618"/>
                              <a:gd name="T19" fmla="*/ 5 h 195"/>
                              <a:gd name="T20" fmla="*/ 424 w 618"/>
                              <a:gd name="T21" fmla="*/ 12 h 195"/>
                              <a:gd name="T22" fmla="*/ 461 w 618"/>
                              <a:gd name="T23" fmla="*/ 9 h 195"/>
                              <a:gd name="T24" fmla="*/ 508 w 618"/>
                              <a:gd name="T25" fmla="*/ 8 h 195"/>
                              <a:gd name="T26" fmla="*/ 584 w 618"/>
                              <a:gd name="T27" fmla="*/ 3 h 195"/>
                              <a:gd name="T28" fmla="*/ 616 w 618"/>
                              <a:gd name="T29" fmla="*/ 191 h 195"/>
                              <a:gd name="T30" fmla="*/ 618 w 618"/>
                              <a:gd name="T31" fmla="*/ 193 h 195"/>
                              <a:gd name="T32" fmla="*/ 616 w 618"/>
                              <a:gd name="T33" fmla="*/ 194 h 195"/>
                              <a:gd name="T34" fmla="*/ 614 w 618"/>
                              <a:gd name="T35" fmla="*/ 195 h 195"/>
                              <a:gd name="T36" fmla="*/ 609 w 618"/>
                              <a:gd name="T37" fmla="*/ 195 h 195"/>
                              <a:gd name="T38" fmla="*/ 609 w 618"/>
                              <a:gd name="T39" fmla="*/ 195 h 195"/>
                              <a:gd name="T40" fmla="*/ 609 w 618"/>
                              <a:gd name="T41" fmla="*/ 194 h 195"/>
                              <a:gd name="T42" fmla="*/ 608 w 618"/>
                              <a:gd name="T43" fmla="*/ 194 h 195"/>
                              <a:gd name="T44" fmla="*/ 608 w 618"/>
                              <a:gd name="T45" fmla="*/ 193 h 195"/>
                              <a:gd name="T46" fmla="*/ 581 w 618"/>
                              <a:gd name="T47" fmla="*/ 193 h 195"/>
                              <a:gd name="T48" fmla="*/ 578 w 618"/>
                              <a:gd name="T49" fmla="*/ 194 h 195"/>
                              <a:gd name="T50" fmla="*/ 576 w 618"/>
                              <a:gd name="T51" fmla="*/ 193 h 195"/>
                              <a:gd name="T52" fmla="*/ 574 w 618"/>
                              <a:gd name="T53" fmla="*/ 193 h 195"/>
                              <a:gd name="T54" fmla="*/ 564 w 618"/>
                              <a:gd name="T55" fmla="*/ 193 h 195"/>
                              <a:gd name="T56" fmla="*/ 554 w 618"/>
                              <a:gd name="T57" fmla="*/ 193 h 195"/>
                              <a:gd name="T58" fmla="*/ 524 w 618"/>
                              <a:gd name="T59" fmla="*/ 193 h 195"/>
                              <a:gd name="T60" fmla="*/ 288 w 618"/>
                              <a:gd name="T61" fmla="*/ 194 h 195"/>
                              <a:gd name="T62" fmla="*/ 190 w 618"/>
                              <a:gd name="T63" fmla="*/ 193 h 195"/>
                              <a:gd name="T64" fmla="*/ 152 w 618"/>
                              <a:gd name="T65" fmla="*/ 193 h 195"/>
                              <a:gd name="T66" fmla="*/ 117 w 618"/>
                              <a:gd name="T67" fmla="*/ 193 h 195"/>
                              <a:gd name="T68" fmla="*/ 36 w 618"/>
                              <a:gd name="T69" fmla="*/ 194 h 195"/>
                              <a:gd name="T70" fmla="*/ 0 w 618"/>
                              <a:gd name="T71" fmla="*/ 194 h 195"/>
                              <a:gd name="T72" fmla="*/ 0 w 618"/>
                              <a:gd name="T73" fmla="*/ 153 h 195"/>
                              <a:gd name="T74" fmla="*/ 2 w 618"/>
                              <a:gd name="T75" fmla="*/ 115 h 195"/>
                              <a:gd name="T76" fmla="*/ 0 w 618"/>
                              <a:gd name="T77" fmla="*/ 3 h 195"/>
                              <a:gd name="T78" fmla="*/ 15 w 618"/>
                              <a:gd name="T79" fmla="*/ 4 h 195"/>
                              <a:gd name="T80" fmla="*/ 40 w 618"/>
                              <a:gd name="T81" fmla="*/ 7 h 195"/>
                              <a:gd name="T82" fmla="*/ 89 w 618"/>
                              <a:gd name="T83" fmla="*/ 3 h 195"/>
                              <a:gd name="T84" fmla="*/ 131 w 618"/>
                              <a:gd name="T85" fmla="*/ 2 h 195"/>
                              <a:gd name="T86" fmla="*/ 161 w 618"/>
                              <a:gd name="T87" fmla="*/ 5 h 195"/>
                              <a:gd name="T88" fmla="*/ 197 w 618"/>
                              <a:gd name="T89" fmla="*/ 3 h 195"/>
                              <a:gd name="T90" fmla="*/ 257 w 618"/>
                              <a:gd name="T9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18" h="195">
                                <a:moveTo>
                                  <a:pt x="331" y="2"/>
                                </a:moveTo>
                                <a:lnTo>
                                  <a:pt x="326" y="2"/>
                                </a:lnTo>
                                <a:lnTo>
                                  <a:pt x="335" y="2"/>
                                </a:lnTo>
                                <a:lnTo>
                                  <a:pt x="331" y="2"/>
                                </a:lnTo>
                                <a:close/>
                                <a:moveTo>
                                  <a:pt x="324" y="2"/>
                                </a:moveTo>
                                <a:lnTo>
                                  <a:pt x="320" y="2"/>
                                </a:lnTo>
                                <a:lnTo>
                                  <a:pt x="322" y="2"/>
                                </a:lnTo>
                                <a:lnTo>
                                  <a:pt x="324" y="2"/>
                                </a:lnTo>
                                <a:close/>
                                <a:moveTo>
                                  <a:pt x="271" y="2"/>
                                </a:moveTo>
                                <a:lnTo>
                                  <a:pt x="271" y="2"/>
                                </a:lnTo>
                                <a:lnTo>
                                  <a:pt x="274" y="2"/>
                                </a:lnTo>
                                <a:lnTo>
                                  <a:pt x="271" y="2"/>
                                </a:lnTo>
                                <a:close/>
                                <a:moveTo>
                                  <a:pt x="291" y="2"/>
                                </a:moveTo>
                                <a:lnTo>
                                  <a:pt x="278" y="2"/>
                                </a:lnTo>
                                <a:lnTo>
                                  <a:pt x="304" y="2"/>
                                </a:lnTo>
                                <a:lnTo>
                                  <a:pt x="291" y="2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326" y="0"/>
                                </a:lnTo>
                                <a:lnTo>
                                  <a:pt x="359" y="3"/>
                                </a:lnTo>
                                <a:lnTo>
                                  <a:pt x="389" y="5"/>
                                </a:lnTo>
                                <a:lnTo>
                                  <a:pt x="414" y="11"/>
                                </a:lnTo>
                                <a:lnTo>
                                  <a:pt x="424" y="12"/>
                                </a:lnTo>
                                <a:lnTo>
                                  <a:pt x="441" y="11"/>
                                </a:lnTo>
                                <a:lnTo>
                                  <a:pt x="461" y="9"/>
                                </a:lnTo>
                                <a:lnTo>
                                  <a:pt x="485" y="8"/>
                                </a:lnTo>
                                <a:lnTo>
                                  <a:pt x="508" y="8"/>
                                </a:lnTo>
                                <a:lnTo>
                                  <a:pt x="529" y="9"/>
                                </a:lnTo>
                                <a:lnTo>
                                  <a:pt x="584" y="3"/>
                                </a:lnTo>
                                <a:lnTo>
                                  <a:pt x="616" y="4"/>
                                </a:lnTo>
                                <a:lnTo>
                                  <a:pt x="616" y="191"/>
                                </a:lnTo>
                                <a:lnTo>
                                  <a:pt x="618" y="191"/>
                                </a:lnTo>
                                <a:lnTo>
                                  <a:pt x="618" y="193"/>
                                </a:lnTo>
                                <a:lnTo>
                                  <a:pt x="617" y="193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4" y="195"/>
                                </a:lnTo>
                                <a:lnTo>
                                  <a:pt x="612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6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3"/>
                                </a:lnTo>
                                <a:lnTo>
                                  <a:pt x="606" y="193"/>
                                </a:lnTo>
                                <a:lnTo>
                                  <a:pt x="581" y="193"/>
                                </a:lnTo>
                                <a:lnTo>
                                  <a:pt x="580" y="193"/>
                                </a:lnTo>
                                <a:lnTo>
                                  <a:pt x="578" y="194"/>
                                </a:lnTo>
                                <a:lnTo>
                                  <a:pt x="575" y="193"/>
                                </a:lnTo>
                                <a:lnTo>
                                  <a:pt x="576" y="193"/>
                                </a:lnTo>
                                <a:lnTo>
                                  <a:pt x="575" y="193"/>
                                </a:lnTo>
                                <a:lnTo>
                                  <a:pt x="574" y="193"/>
                                </a:lnTo>
                                <a:lnTo>
                                  <a:pt x="570" y="193"/>
                                </a:lnTo>
                                <a:lnTo>
                                  <a:pt x="564" y="193"/>
                                </a:lnTo>
                                <a:lnTo>
                                  <a:pt x="559" y="193"/>
                                </a:lnTo>
                                <a:lnTo>
                                  <a:pt x="554" y="193"/>
                                </a:lnTo>
                                <a:lnTo>
                                  <a:pt x="555" y="194"/>
                                </a:lnTo>
                                <a:lnTo>
                                  <a:pt x="524" y="193"/>
                                </a:lnTo>
                                <a:lnTo>
                                  <a:pt x="345" y="193"/>
                                </a:lnTo>
                                <a:lnTo>
                                  <a:pt x="288" y="194"/>
                                </a:lnTo>
                                <a:lnTo>
                                  <a:pt x="232" y="193"/>
                                </a:lnTo>
                                <a:lnTo>
                                  <a:pt x="190" y="193"/>
                                </a:lnTo>
                                <a:lnTo>
                                  <a:pt x="170" y="193"/>
                                </a:lnTo>
                                <a:lnTo>
                                  <a:pt x="152" y="193"/>
                                </a:lnTo>
                                <a:lnTo>
                                  <a:pt x="147" y="193"/>
                                </a:lnTo>
                                <a:lnTo>
                                  <a:pt x="117" y="193"/>
                                </a:lnTo>
                                <a:lnTo>
                                  <a:pt x="76" y="194"/>
                                </a:lnTo>
                                <a:lnTo>
                                  <a:pt x="36" y="194"/>
                                </a:lnTo>
                                <a:lnTo>
                                  <a:pt x="2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3"/>
                                </a:lnTo>
                                <a:lnTo>
                                  <a:pt x="0" y="153"/>
                                </a:lnTo>
                                <a:lnTo>
                                  <a:pt x="0" y="115"/>
                                </a:lnTo>
                                <a:lnTo>
                                  <a:pt x="2" y="115"/>
                                </a:lnTo>
                                <a:lnTo>
                                  <a:pt x="0" y="59"/>
                                </a:lnTo>
                                <a:lnTo>
                                  <a:pt x="0" y="3"/>
                                </a:lnTo>
                                <a:lnTo>
                                  <a:pt x="8" y="3"/>
                                </a:lnTo>
                                <a:lnTo>
                                  <a:pt x="15" y="4"/>
                                </a:lnTo>
                                <a:lnTo>
                                  <a:pt x="20" y="5"/>
                                </a:lnTo>
                                <a:lnTo>
                                  <a:pt x="40" y="7"/>
                                </a:lnTo>
                                <a:lnTo>
                                  <a:pt x="64" y="5"/>
                                </a:lnTo>
                                <a:lnTo>
                                  <a:pt x="89" y="3"/>
                                </a:lnTo>
                                <a:lnTo>
                                  <a:pt x="115" y="2"/>
                                </a:lnTo>
                                <a:lnTo>
                                  <a:pt x="131" y="2"/>
                                </a:lnTo>
                                <a:lnTo>
                                  <a:pt x="147" y="3"/>
                                </a:lnTo>
                                <a:lnTo>
                                  <a:pt x="161" y="5"/>
                                </a:lnTo>
                                <a:lnTo>
                                  <a:pt x="174" y="5"/>
                                </a:lnTo>
                                <a:lnTo>
                                  <a:pt x="197" y="3"/>
                                </a:lnTo>
                                <a:lnTo>
                                  <a:pt x="225" y="2"/>
                                </a:lnTo>
                                <a:lnTo>
                                  <a:pt x="257" y="0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Полілінія 132"/>
                        <wps:cNvSpPr>
                          <a:spLocks noEditPoints="1"/>
                        </wps:cNvSpPr>
                        <wps:spPr bwMode="auto">
                          <a:xfrm>
                            <a:off x="28575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326 w 618"/>
                              <a:gd name="T1" fmla="*/ 3 h 196"/>
                              <a:gd name="T2" fmla="*/ 331 w 618"/>
                              <a:gd name="T3" fmla="*/ 3 h 196"/>
                              <a:gd name="T4" fmla="*/ 319 w 618"/>
                              <a:gd name="T5" fmla="*/ 3 h 196"/>
                              <a:gd name="T6" fmla="*/ 323 w 618"/>
                              <a:gd name="T7" fmla="*/ 3 h 196"/>
                              <a:gd name="T8" fmla="*/ 271 w 618"/>
                              <a:gd name="T9" fmla="*/ 3 h 196"/>
                              <a:gd name="T10" fmla="*/ 271 w 618"/>
                              <a:gd name="T11" fmla="*/ 3 h 196"/>
                              <a:gd name="T12" fmla="*/ 277 w 618"/>
                              <a:gd name="T13" fmla="*/ 3 h 196"/>
                              <a:gd name="T14" fmla="*/ 291 w 618"/>
                              <a:gd name="T15" fmla="*/ 3 h 196"/>
                              <a:gd name="T16" fmla="*/ 407 w 618"/>
                              <a:gd name="T17" fmla="*/ 0 h 196"/>
                              <a:gd name="T18" fmla="*/ 431 w 618"/>
                              <a:gd name="T19" fmla="*/ 4 h 196"/>
                              <a:gd name="T20" fmla="*/ 445 w 618"/>
                              <a:gd name="T21" fmla="*/ 0 h 196"/>
                              <a:gd name="T22" fmla="*/ 505 w 618"/>
                              <a:gd name="T23" fmla="*/ 0 h 196"/>
                              <a:gd name="T24" fmla="*/ 517 w 618"/>
                              <a:gd name="T25" fmla="*/ 0 h 196"/>
                              <a:gd name="T26" fmla="*/ 543 w 618"/>
                              <a:gd name="T27" fmla="*/ 4 h 196"/>
                              <a:gd name="T28" fmla="*/ 577 w 618"/>
                              <a:gd name="T29" fmla="*/ 1 h 196"/>
                              <a:gd name="T30" fmla="*/ 573 w 618"/>
                              <a:gd name="T31" fmla="*/ 3 h 196"/>
                              <a:gd name="T32" fmla="*/ 607 w 618"/>
                              <a:gd name="T33" fmla="*/ 4 h 196"/>
                              <a:gd name="T34" fmla="*/ 615 w 618"/>
                              <a:gd name="T35" fmla="*/ 192 h 196"/>
                              <a:gd name="T36" fmla="*/ 618 w 618"/>
                              <a:gd name="T37" fmla="*/ 194 h 196"/>
                              <a:gd name="T38" fmla="*/ 615 w 618"/>
                              <a:gd name="T39" fmla="*/ 195 h 196"/>
                              <a:gd name="T40" fmla="*/ 614 w 618"/>
                              <a:gd name="T41" fmla="*/ 196 h 196"/>
                              <a:gd name="T42" fmla="*/ 609 w 618"/>
                              <a:gd name="T43" fmla="*/ 196 h 196"/>
                              <a:gd name="T44" fmla="*/ 609 w 618"/>
                              <a:gd name="T45" fmla="*/ 196 h 196"/>
                              <a:gd name="T46" fmla="*/ 609 w 618"/>
                              <a:gd name="T47" fmla="*/ 195 h 196"/>
                              <a:gd name="T48" fmla="*/ 607 w 618"/>
                              <a:gd name="T49" fmla="*/ 195 h 196"/>
                              <a:gd name="T50" fmla="*/ 607 w 618"/>
                              <a:gd name="T51" fmla="*/ 194 h 196"/>
                              <a:gd name="T52" fmla="*/ 581 w 618"/>
                              <a:gd name="T53" fmla="*/ 194 h 196"/>
                              <a:gd name="T54" fmla="*/ 577 w 618"/>
                              <a:gd name="T55" fmla="*/ 195 h 196"/>
                              <a:gd name="T56" fmla="*/ 576 w 618"/>
                              <a:gd name="T57" fmla="*/ 194 h 196"/>
                              <a:gd name="T58" fmla="*/ 573 w 618"/>
                              <a:gd name="T59" fmla="*/ 194 h 196"/>
                              <a:gd name="T60" fmla="*/ 564 w 618"/>
                              <a:gd name="T61" fmla="*/ 194 h 196"/>
                              <a:gd name="T62" fmla="*/ 554 w 618"/>
                              <a:gd name="T63" fmla="*/ 194 h 196"/>
                              <a:gd name="T64" fmla="*/ 524 w 618"/>
                              <a:gd name="T65" fmla="*/ 194 h 196"/>
                              <a:gd name="T66" fmla="*/ 288 w 618"/>
                              <a:gd name="T67" fmla="*/ 195 h 196"/>
                              <a:gd name="T68" fmla="*/ 190 w 618"/>
                              <a:gd name="T69" fmla="*/ 194 h 196"/>
                              <a:gd name="T70" fmla="*/ 152 w 618"/>
                              <a:gd name="T71" fmla="*/ 194 h 196"/>
                              <a:gd name="T72" fmla="*/ 116 w 618"/>
                              <a:gd name="T73" fmla="*/ 194 h 196"/>
                              <a:gd name="T74" fmla="*/ 35 w 618"/>
                              <a:gd name="T75" fmla="*/ 195 h 196"/>
                              <a:gd name="T76" fmla="*/ 0 w 618"/>
                              <a:gd name="T77" fmla="*/ 195 h 196"/>
                              <a:gd name="T78" fmla="*/ 0 w 618"/>
                              <a:gd name="T79" fmla="*/ 154 h 196"/>
                              <a:gd name="T80" fmla="*/ 1 w 618"/>
                              <a:gd name="T81" fmla="*/ 116 h 196"/>
                              <a:gd name="T82" fmla="*/ 6 w 618"/>
                              <a:gd name="T83" fmla="*/ 114 h 196"/>
                              <a:gd name="T84" fmla="*/ 9 w 618"/>
                              <a:gd name="T85" fmla="*/ 63 h 196"/>
                              <a:gd name="T86" fmla="*/ 16 w 618"/>
                              <a:gd name="T87" fmla="*/ 16 h 196"/>
                              <a:gd name="T88" fmla="*/ 21 w 618"/>
                              <a:gd name="T89" fmla="*/ 18 h 196"/>
                              <a:gd name="T90" fmla="*/ 22 w 618"/>
                              <a:gd name="T91" fmla="*/ 16 h 196"/>
                              <a:gd name="T92" fmla="*/ 22 w 618"/>
                              <a:gd name="T93" fmla="*/ 14 h 196"/>
                              <a:gd name="T94" fmla="*/ 23 w 618"/>
                              <a:gd name="T95" fmla="*/ 10 h 196"/>
                              <a:gd name="T96" fmla="*/ 30 w 618"/>
                              <a:gd name="T97" fmla="*/ 6 h 196"/>
                              <a:gd name="T98" fmla="*/ 39 w 618"/>
                              <a:gd name="T99" fmla="*/ 4 h 196"/>
                              <a:gd name="T100" fmla="*/ 89 w 618"/>
                              <a:gd name="T101" fmla="*/ 1 h 196"/>
                              <a:gd name="T102" fmla="*/ 119 w 618"/>
                              <a:gd name="T103" fmla="*/ 9 h 196"/>
                              <a:gd name="T104" fmla="*/ 120 w 618"/>
                              <a:gd name="T105" fmla="*/ 14 h 196"/>
                              <a:gd name="T106" fmla="*/ 119 w 618"/>
                              <a:gd name="T107" fmla="*/ 14 h 196"/>
                              <a:gd name="T108" fmla="*/ 114 w 618"/>
                              <a:gd name="T109" fmla="*/ 16 h 196"/>
                              <a:gd name="T110" fmla="*/ 123 w 618"/>
                              <a:gd name="T111" fmla="*/ 17 h 196"/>
                              <a:gd name="T112" fmla="*/ 147 w 618"/>
                              <a:gd name="T113" fmla="*/ 5 h 196"/>
                              <a:gd name="T114" fmla="*/ 357 w 618"/>
                              <a:gd name="T115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331" y="3"/>
                                </a:moveTo>
                                <a:lnTo>
                                  <a:pt x="326" y="3"/>
                                </a:lnTo>
                                <a:lnTo>
                                  <a:pt x="335" y="3"/>
                                </a:lnTo>
                                <a:lnTo>
                                  <a:pt x="331" y="3"/>
                                </a:lnTo>
                                <a:close/>
                                <a:moveTo>
                                  <a:pt x="323" y="3"/>
                                </a:moveTo>
                                <a:lnTo>
                                  <a:pt x="319" y="3"/>
                                </a:lnTo>
                                <a:lnTo>
                                  <a:pt x="322" y="3"/>
                                </a:lnTo>
                                <a:lnTo>
                                  <a:pt x="323" y="3"/>
                                </a:lnTo>
                                <a:close/>
                                <a:moveTo>
                                  <a:pt x="271" y="3"/>
                                </a:moveTo>
                                <a:lnTo>
                                  <a:pt x="271" y="3"/>
                                </a:lnTo>
                                <a:lnTo>
                                  <a:pt x="274" y="3"/>
                                </a:lnTo>
                                <a:lnTo>
                                  <a:pt x="271" y="3"/>
                                </a:lnTo>
                                <a:close/>
                                <a:moveTo>
                                  <a:pt x="291" y="3"/>
                                </a:moveTo>
                                <a:lnTo>
                                  <a:pt x="277" y="3"/>
                                </a:lnTo>
                                <a:lnTo>
                                  <a:pt x="304" y="3"/>
                                </a:lnTo>
                                <a:lnTo>
                                  <a:pt x="291" y="3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407" y="0"/>
                                </a:lnTo>
                                <a:lnTo>
                                  <a:pt x="418" y="3"/>
                                </a:lnTo>
                                <a:lnTo>
                                  <a:pt x="431" y="4"/>
                                </a:lnTo>
                                <a:lnTo>
                                  <a:pt x="445" y="3"/>
                                </a:lnTo>
                                <a:lnTo>
                                  <a:pt x="445" y="0"/>
                                </a:lnTo>
                                <a:lnTo>
                                  <a:pt x="499" y="1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7" y="0"/>
                                </a:lnTo>
                                <a:lnTo>
                                  <a:pt x="529" y="4"/>
                                </a:lnTo>
                                <a:lnTo>
                                  <a:pt x="543" y="4"/>
                                </a:lnTo>
                                <a:lnTo>
                                  <a:pt x="559" y="3"/>
                                </a:lnTo>
                                <a:lnTo>
                                  <a:pt x="577" y="1"/>
                                </a:lnTo>
                                <a:lnTo>
                                  <a:pt x="597" y="3"/>
                                </a:lnTo>
                                <a:lnTo>
                                  <a:pt x="573" y="3"/>
                                </a:lnTo>
                                <a:lnTo>
                                  <a:pt x="599" y="3"/>
                                </a:lnTo>
                                <a:lnTo>
                                  <a:pt x="607" y="4"/>
                                </a:lnTo>
                                <a:lnTo>
                                  <a:pt x="615" y="5"/>
                                </a:lnTo>
                                <a:lnTo>
                                  <a:pt x="615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7" y="194"/>
                                </a:lnTo>
                                <a:lnTo>
                                  <a:pt x="615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6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1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5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4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2" y="194"/>
                                </a:lnTo>
                                <a:lnTo>
                                  <a:pt x="190" y="194"/>
                                </a:lnTo>
                                <a:lnTo>
                                  <a:pt x="170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0" y="154"/>
                                </a:lnTo>
                                <a:lnTo>
                                  <a:pt x="0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99"/>
                                </a:lnTo>
                                <a:lnTo>
                                  <a:pt x="6" y="114"/>
                                </a:lnTo>
                                <a:lnTo>
                                  <a:pt x="6" y="89"/>
                                </a:lnTo>
                                <a:lnTo>
                                  <a:pt x="9" y="63"/>
                                </a:lnTo>
                                <a:lnTo>
                                  <a:pt x="13" y="39"/>
                                </a:lnTo>
                                <a:lnTo>
                                  <a:pt x="16" y="16"/>
                                </a:lnTo>
                                <a:lnTo>
                                  <a:pt x="20" y="20"/>
                                </a:lnTo>
                                <a:lnTo>
                                  <a:pt x="21" y="18"/>
                                </a:lnTo>
                                <a:lnTo>
                                  <a:pt x="22" y="17"/>
                                </a:lnTo>
                                <a:lnTo>
                                  <a:pt x="22" y="16"/>
                                </a:lnTo>
                                <a:lnTo>
                                  <a:pt x="22" y="16"/>
                                </a:lnTo>
                                <a:lnTo>
                                  <a:pt x="22" y="14"/>
                                </a:lnTo>
                                <a:lnTo>
                                  <a:pt x="22" y="12"/>
                                </a:lnTo>
                                <a:lnTo>
                                  <a:pt x="23" y="10"/>
                                </a:lnTo>
                                <a:lnTo>
                                  <a:pt x="26" y="8"/>
                                </a:lnTo>
                                <a:lnTo>
                                  <a:pt x="30" y="6"/>
                                </a:lnTo>
                                <a:lnTo>
                                  <a:pt x="34" y="5"/>
                                </a:lnTo>
                                <a:lnTo>
                                  <a:pt x="39" y="4"/>
                                </a:lnTo>
                                <a:lnTo>
                                  <a:pt x="41" y="1"/>
                                </a:lnTo>
                                <a:lnTo>
                                  <a:pt x="89" y="1"/>
                                </a:lnTo>
                                <a:lnTo>
                                  <a:pt x="103" y="6"/>
                                </a:lnTo>
                                <a:lnTo>
                                  <a:pt x="119" y="9"/>
                                </a:lnTo>
                                <a:lnTo>
                                  <a:pt x="120" y="12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9" y="14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4" y="21"/>
                                </a:lnTo>
                                <a:lnTo>
                                  <a:pt x="123" y="17"/>
                                </a:lnTo>
                                <a:lnTo>
                                  <a:pt x="135" y="10"/>
                                </a:lnTo>
                                <a:lnTo>
                                  <a:pt x="147" y="5"/>
                                </a:lnTo>
                                <a:lnTo>
                                  <a:pt x="160" y="1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Полілінія 133"/>
                        <wps:cNvSpPr>
                          <a:spLocks/>
                        </wps:cNvSpPr>
                        <wps:spPr bwMode="auto">
                          <a:xfrm>
                            <a:off x="3962400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237 w 618"/>
                              <a:gd name="T1" fmla="*/ 4 h 196"/>
                              <a:gd name="T2" fmla="*/ 267 w 618"/>
                              <a:gd name="T3" fmla="*/ 6 h 196"/>
                              <a:gd name="T4" fmla="*/ 303 w 618"/>
                              <a:gd name="T5" fmla="*/ 5 h 196"/>
                              <a:gd name="T6" fmla="*/ 334 w 618"/>
                              <a:gd name="T7" fmla="*/ 4 h 196"/>
                              <a:gd name="T8" fmla="*/ 616 w 618"/>
                              <a:gd name="T9" fmla="*/ 4 h 196"/>
                              <a:gd name="T10" fmla="*/ 618 w 618"/>
                              <a:gd name="T11" fmla="*/ 192 h 196"/>
                              <a:gd name="T12" fmla="*/ 616 w 618"/>
                              <a:gd name="T13" fmla="*/ 194 h 196"/>
                              <a:gd name="T14" fmla="*/ 615 w 618"/>
                              <a:gd name="T15" fmla="*/ 196 h 196"/>
                              <a:gd name="T16" fmla="*/ 611 w 618"/>
                              <a:gd name="T17" fmla="*/ 196 h 196"/>
                              <a:gd name="T18" fmla="*/ 607 w 618"/>
                              <a:gd name="T19" fmla="*/ 196 h 196"/>
                              <a:gd name="T20" fmla="*/ 610 w 618"/>
                              <a:gd name="T21" fmla="*/ 196 h 196"/>
                              <a:gd name="T22" fmla="*/ 608 w 618"/>
                              <a:gd name="T23" fmla="*/ 195 h 196"/>
                              <a:gd name="T24" fmla="*/ 608 w 618"/>
                              <a:gd name="T25" fmla="*/ 195 h 196"/>
                              <a:gd name="T26" fmla="*/ 606 w 618"/>
                              <a:gd name="T27" fmla="*/ 194 h 196"/>
                              <a:gd name="T28" fmla="*/ 580 w 618"/>
                              <a:gd name="T29" fmla="*/ 194 h 196"/>
                              <a:gd name="T30" fmla="*/ 576 w 618"/>
                              <a:gd name="T31" fmla="*/ 194 h 196"/>
                              <a:gd name="T32" fmla="*/ 574 w 618"/>
                              <a:gd name="T33" fmla="*/ 194 h 196"/>
                              <a:gd name="T34" fmla="*/ 569 w 618"/>
                              <a:gd name="T35" fmla="*/ 194 h 196"/>
                              <a:gd name="T36" fmla="*/ 559 w 618"/>
                              <a:gd name="T37" fmla="*/ 194 h 196"/>
                              <a:gd name="T38" fmla="*/ 555 w 618"/>
                              <a:gd name="T39" fmla="*/ 195 h 196"/>
                              <a:gd name="T40" fmla="*/ 344 w 618"/>
                              <a:gd name="T41" fmla="*/ 194 h 196"/>
                              <a:gd name="T42" fmla="*/ 231 w 618"/>
                              <a:gd name="T43" fmla="*/ 194 h 196"/>
                              <a:gd name="T44" fmla="*/ 171 w 618"/>
                              <a:gd name="T45" fmla="*/ 194 h 196"/>
                              <a:gd name="T46" fmla="*/ 146 w 618"/>
                              <a:gd name="T47" fmla="*/ 194 h 196"/>
                              <a:gd name="T48" fmla="*/ 76 w 618"/>
                              <a:gd name="T49" fmla="*/ 195 h 196"/>
                              <a:gd name="T50" fmla="*/ 1 w 618"/>
                              <a:gd name="T51" fmla="*/ 195 h 196"/>
                              <a:gd name="T52" fmla="*/ 0 w 618"/>
                              <a:gd name="T53" fmla="*/ 194 h 196"/>
                              <a:gd name="T54" fmla="*/ 1 w 618"/>
                              <a:gd name="T55" fmla="*/ 116 h 196"/>
                              <a:gd name="T56" fmla="*/ 1 w 618"/>
                              <a:gd name="T57" fmla="*/ 60 h 196"/>
                              <a:gd name="T58" fmla="*/ 0 w 618"/>
                              <a:gd name="T59" fmla="*/ 3 h 196"/>
                              <a:gd name="T60" fmla="*/ 1 w 618"/>
                              <a:gd name="T61" fmla="*/ 3 h 196"/>
                              <a:gd name="T62" fmla="*/ 73 w 618"/>
                              <a:gd name="T63" fmla="*/ 1 h 196"/>
                              <a:gd name="T64" fmla="*/ 119 w 618"/>
                              <a:gd name="T65" fmla="*/ 3 h 196"/>
                              <a:gd name="T66" fmla="*/ 169 w 618"/>
                              <a:gd name="T67" fmla="*/ 4 h 196"/>
                              <a:gd name="T68" fmla="*/ 210 w 618"/>
                              <a:gd name="T69" fmla="*/ 3 h 196"/>
                              <a:gd name="T70" fmla="*/ 230 w 618"/>
                              <a:gd name="T71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230" y="0"/>
                                </a:moveTo>
                                <a:lnTo>
                                  <a:pt x="237" y="4"/>
                                </a:lnTo>
                                <a:lnTo>
                                  <a:pt x="250" y="5"/>
                                </a:lnTo>
                                <a:lnTo>
                                  <a:pt x="267" y="6"/>
                                </a:lnTo>
                                <a:lnTo>
                                  <a:pt x="285" y="5"/>
                                </a:lnTo>
                                <a:lnTo>
                                  <a:pt x="303" y="5"/>
                                </a:lnTo>
                                <a:lnTo>
                                  <a:pt x="320" y="4"/>
                                </a:lnTo>
                                <a:lnTo>
                                  <a:pt x="334" y="4"/>
                                </a:lnTo>
                                <a:lnTo>
                                  <a:pt x="343" y="4"/>
                                </a:lnTo>
                                <a:lnTo>
                                  <a:pt x="616" y="4"/>
                                </a:lnTo>
                                <a:lnTo>
                                  <a:pt x="616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07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2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6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3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3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1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1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6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4"/>
                                </a:lnTo>
                                <a:lnTo>
                                  <a:pt x="1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6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27" y="3"/>
                                </a:lnTo>
                                <a:lnTo>
                                  <a:pt x="73" y="1"/>
                                </a:lnTo>
                                <a:lnTo>
                                  <a:pt x="94" y="1"/>
                                </a:lnTo>
                                <a:lnTo>
                                  <a:pt x="119" y="3"/>
                                </a:lnTo>
                                <a:lnTo>
                                  <a:pt x="144" y="3"/>
                                </a:lnTo>
                                <a:lnTo>
                                  <a:pt x="169" y="4"/>
                                </a:lnTo>
                                <a:lnTo>
                                  <a:pt x="191" y="3"/>
                                </a:lnTo>
                                <a:lnTo>
                                  <a:pt x="210" y="3"/>
                                </a:lnTo>
                                <a:lnTo>
                                  <a:pt x="224" y="1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Полілінія 134"/>
                        <wps:cNvSpPr>
                          <a:spLocks/>
                        </wps:cNvSpPr>
                        <wps:spPr bwMode="auto">
                          <a:xfrm>
                            <a:off x="1990725" y="38100"/>
                            <a:ext cx="994965" cy="314156"/>
                          </a:xfrm>
                          <a:custGeom>
                            <a:avLst/>
                            <a:gdLst>
                              <a:gd name="T0" fmla="*/ 621 w 622"/>
                              <a:gd name="T1" fmla="*/ 4 h 197"/>
                              <a:gd name="T2" fmla="*/ 621 w 622"/>
                              <a:gd name="T3" fmla="*/ 93 h 197"/>
                              <a:gd name="T4" fmla="*/ 622 w 622"/>
                              <a:gd name="T5" fmla="*/ 98 h 197"/>
                              <a:gd name="T6" fmla="*/ 621 w 622"/>
                              <a:gd name="T7" fmla="*/ 105 h 197"/>
                              <a:gd name="T8" fmla="*/ 621 w 622"/>
                              <a:gd name="T9" fmla="*/ 111 h 197"/>
                              <a:gd name="T10" fmla="*/ 622 w 622"/>
                              <a:gd name="T11" fmla="*/ 129 h 197"/>
                              <a:gd name="T12" fmla="*/ 622 w 622"/>
                              <a:gd name="T13" fmla="*/ 145 h 197"/>
                              <a:gd name="T14" fmla="*/ 621 w 622"/>
                              <a:gd name="T15" fmla="*/ 145 h 197"/>
                              <a:gd name="T16" fmla="*/ 621 w 622"/>
                              <a:gd name="T17" fmla="*/ 148 h 197"/>
                              <a:gd name="T18" fmla="*/ 621 w 622"/>
                              <a:gd name="T19" fmla="*/ 149 h 197"/>
                              <a:gd name="T20" fmla="*/ 622 w 622"/>
                              <a:gd name="T21" fmla="*/ 150 h 197"/>
                              <a:gd name="T22" fmla="*/ 621 w 622"/>
                              <a:gd name="T23" fmla="*/ 150 h 197"/>
                              <a:gd name="T24" fmla="*/ 621 w 622"/>
                              <a:gd name="T25" fmla="*/ 161 h 197"/>
                              <a:gd name="T26" fmla="*/ 622 w 622"/>
                              <a:gd name="T27" fmla="*/ 171 h 197"/>
                              <a:gd name="T28" fmla="*/ 621 w 622"/>
                              <a:gd name="T29" fmla="*/ 171 h 197"/>
                              <a:gd name="T30" fmla="*/ 621 w 622"/>
                              <a:gd name="T31" fmla="*/ 171 h 197"/>
                              <a:gd name="T32" fmla="*/ 621 w 622"/>
                              <a:gd name="T33" fmla="*/ 136 h 197"/>
                              <a:gd name="T34" fmla="*/ 619 w 622"/>
                              <a:gd name="T35" fmla="*/ 101 h 197"/>
                              <a:gd name="T36" fmla="*/ 619 w 622"/>
                              <a:gd name="T37" fmla="*/ 59 h 197"/>
                              <a:gd name="T38" fmla="*/ 618 w 622"/>
                              <a:gd name="T39" fmla="*/ 20 h 197"/>
                              <a:gd name="T40" fmla="*/ 617 w 622"/>
                              <a:gd name="T41" fmla="*/ 17 h 197"/>
                              <a:gd name="T42" fmla="*/ 617 w 622"/>
                              <a:gd name="T43" fmla="*/ 9 h 197"/>
                              <a:gd name="T44" fmla="*/ 617 w 622"/>
                              <a:gd name="T45" fmla="*/ 4 h 197"/>
                              <a:gd name="T46" fmla="*/ 613 w 622"/>
                              <a:gd name="T47" fmla="*/ 4 h 197"/>
                              <a:gd name="T48" fmla="*/ 605 w 622"/>
                              <a:gd name="T49" fmla="*/ 3 h 197"/>
                              <a:gd name="T50" fmla="*/ 604 w 622"/>
                              <a:gd name="T51" fmla="*/ 3 h 197"/>
                              <a:gd name="T52" fmla="*/ 602 w 622"/>
                              <a:gd name="T53" fmla="*/ 3 h 197"/>
                              <a:gd name="T54" fmla="*/ 617 w 622"/>
                              <a:gd name="T55" fmla="*/ 4 h 197"/>
                              <a:gd name="T56" fmla="*/ 618 w 622"/>
                              <a:gd name="T57" fmla="*/ 194 h 197"/>
                              <a:gd name="T58" fmla="*/ 618 w 622"/>
                              <a:gd name="T59" fmla="*/ 195 h 197"/>
                              <a:gd name="T60" fmla="*/ 617 w 622"/>
                              <a:gd name="T61" fmla="*/ 196 h 197"/>
                              <a:gd name="T62" fmla="*/ 612 w 622"/>
                              <a:gd name="T63" fmla="*/ 197 h 197"/>
                              <a:gd name="T64" fmla="*/ 608 w 622"/>
                              <a:gd name="T65" fmla="*/ 197 h 197"/>
                              <a:gd name="T66" fmla="*/ 610 w 622"/>
                              <a:gd name="T67" fmla="*/ 196 h 197"/>
                              <a:gd name="T68" fmla="*/ 609 w 622"/>
                              <a:gd name="T69" fmla="*/ 195 h 197"/>
                              <a:gd name="T70" fmla="*/ 609 w 622"/>
                              <a:gd name="T71" fmla="*/ 195 h 197"/>
                              <a:gd name="T72" fmla="*/ 606 w 622"/>
                              <a:gd name="T73" fmla="*/ 194 h 197"/>
                              <a:gd name="T74" fmla="*/ 580 w 622"/>
                              <a:gd name="T75" fmla="*/ 195 h 197"/>
                              <a:gd name="T76" fmla="*/ 576 w 622"/>
                              <a:gd name="T77" fmla="*/ 195 h 197"/>
                              <a:gd name="T78" fmla="*/ 575 w 622"/>
                              <a:gd name="T79" fmla="*/ 194 h 197"/>
                              <a:gd name="T80" fmla="*/ 571 w 622"/>
                              <a:gd name="T81" fmla="*/ 194 h 197"/>
                              <a:gd name="T82" fmla="*/ 560 w 622"/>
                              <a:gd name="T83" fmla="*/ 195 h 197"/>
                              <a:gd name="T84" fmla="*/ 555 w 622"/>
                              <a:gd name="T85" fmla="*/ 195 h 197"/>
                              <a:gd name="T86" fmla="*/ 346 w 622"/>
                              <a:gd name="T87" fmla="*/ 194 h 197"/>
                              <a:gd name="T88" fmla="*/ 232 w 622"/>
                              <a:gd name="T89" fmla="*/ 194 h 197"/>
                              <a:gd name="T90" fmla="*/ 172 w 622"/>
                              <a:gd name="T91" fmla="*/ 195 h 197"/>
                              <a:gd name="T92" fmla="*/ 147 w 622"/>
                              <a:gd name="T93" fmla="*/ 194 h 197"/>
                              <a:gd name="T94" fmla="*/ 76 w 622"/>
                              <a:gd name="T95" fmla="*/ 195 h 197"/>
                              <a:gd name="T96" fmla="*/ 3 w 622"/>
                              <a:gd name="T97" fmla="*/ 195 h 197"/>
                              <a:gd name="T98" fmla="*/ 0 w 622"/>
                              <a:gd name="T99" fmla="*/ 194 h 197"/>
                              <a:gd name="T100" fmla="*/ 1 w 622"/>
                              <a:gd name="T101" fmla="*/ 118 h 197"/>
                              <a:gd name="T102" fmla="*/ 1 w 622"/>
                              <a:gd name="T103" fmla="*/ 63 h 197"/>
                              <a:gd name="T104" fmla="*/ 284 w 622"/>
                              <a:gd name="T105" fmla="*/ 8 h 197"/>
                              <a:gd name="T106" fmla="*/ 574 w 622"/>
                              <a:gd name="T107" fmla="*/ 10 h 197"/>
                              <a:gd name="T108" fmla="*/ 583 w 622"/>
                              <a:gd name="T109" fmla="*/ 1 h 197"/>
                              <a:gd name="T110" fmla="*/ 617 w 622"/>
                              <a:gd name="T111" fmla="*/ 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22" h="197">
                                <a:moveTo>
                                  <a:pt x="621" y="0"/>
                                </a:moveTo>
                                <a:lnTo>
                                  <a:pt x="621" y="4"/>
                                </a:lnTo>
                                <a:lnTo>
                                  <a:pt x="621" y="91"/>
                                </a:lnTo>
                                <a:lnTo>
                                  <a:pt x="621" y="93"/>
                                </a:lnTo>
                                <a:lnTo>
                                  <a:pt x="622" y="95"/>
                                </a:lnTo>
                                <a:lnTo>
                                  <a:pt x="622" y="98"/>
                                </a:lnTo>
                                <a:lnTo>
                                  <a:pt x="622" y="101"/>
                                </a:lnTo>
                                <a:lnTo>
                                  <a:pt x="621" y="105"/>
                                </a:lnTo>
                                <a:lnTo>
                                  <a:pt x="621" y="108"/>
                                </a:lnTo>
                                <a:lnTo>
                                  <a:pt x="621" y="111"/>
                                </a:lnTo>
                                <a:lnTo>
                                  <a:pt x="621" y="114"/>
                                </a:lnTo>
                                <a:lnTo>
                                  <a:pt x="622" y="129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9"/>
                                </a:lnTo>
                                <a:lnTo>
                                  <a:pt x="622" y="149"/>
                                </a:lnTo>
                                <a:lnTo>
                                  <a:pt x="622" y="150"/>
                                </a:lnTo>
                                <a:lnTo>
                                  <a:pt x="622" y="152"/>
                                </a:lnTo>
                                <a:lnTo>
                                  <a:pt x="621" y="150"/>
                                </a:lnTo>
                                <a:lnTo>
                                  <a:pt x="621" y="156"/>
                                </a:lnTo>
                                <a:lnTo>
                                  <a:pt x="621" y="161"/>
                                </a:lnTo>
                                <a:lnTo>
                                  <a:pt x="622" y="166"/>
                                </a:lnTo>
                                <a:lnTo>
                                  <a:pt x="622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36"/>
                                </a:lnTo>
                                <a:lnTo>
                                  <a:pt x="619" y="101"/>
                                </a:lnTo>
                                <a:lnTo>
                                  <a:pt x="619" y="101"/>
                                </a:lnTo>
                                <a:lnTo>
                                  <a:pt x="621" y="99"/>
                                </a:lnTo>
                                <a:lnTo>
                                  <a:pt x="619" y="59"/>
                                </a:lnTo>
                                <a:lnTo>
                                  <a:pt x="618" y="18"/>
                                </a:lnTo>
                                <a:lnTo>
                                  <a:pt x="618" y="20"/>
                                </a:lnTo>
                                <a:lnTo>
                                  <a:pt x="618" y="18"/>
                                </a:lnTo>
                                <a:lnTo>
                                  <a:pt x="617" y="17"/>
                                </a:lnTo>
                                <a:lnTo>
                                  <a:pt x="618" y="13"/>
                                </a:lnTo>
                                <a:lnTo>
                                  <a:pt x="617" y="9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3" y="4"/>
                                </a:lnTo>
                                <a:lnTo>
                                  <a:pt x="609" y="4"/>
                                </a:lnTo>
                                <a:lnTo>
                                  <a:pt x="605" y="3"/>
                                </a:lnTo>
                                <a:lnTo>
                                  <a:pt x="606" y="3"/>
                                </a:lnTo>
                                <a:lnTo>
                                  <a:pt x="604" y="3"/>
                                </a:lnTo>
                                <a:lnTo>
                                  <a:pt x="601" y="4"/>
                                </a:lnTo>
                                <a:lnTo>
                                  <a:pt x="602" y="3"/>
                                </a:lnTo>
                                <a:lnTo>
                                  <a:pt x="575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5"/>
                                </a:lnTo>
                                <a:lnTo>
                                  <a:pt x="617" y="196"/>
                                </a:lnTo>
                                <a:lnTo>
                                  <a:pt x="617" y="196"/>
                                </a:lnTo>
                                <a:lnTo>
                                  <a:pt x="614" y="197"/>
                                </a:lnTo>
                                <a:lnTo>
                                  <a:pt x="612" y="197"/>
                                </a:lnTo>
                                <a:lnTo>
                                  <a:pt x="609" y="197"/>
                                </a:lnTo>
                                <a:lnTo>
                                  <a:pt x="608" y="197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3" y="194"/>
                                </a:lnTo>
                                <a:lnTo>
                                  <a:pt x="580" y="195"/>
                                </a:lnTo>
                                <a:lnTo>
                                  <a:pt x="579" y="195"/>
                                </a:lnTo>
                                <a:lnTo>
                                  <a:pt x="576" y="195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1" y="194"/>
                                </a:lnTo>
                                <a:lnTo>
                                  <a:pt x="566" y="195"/>
                                </a:lnTo>
                                <a:lnTo>
                                  <a:pt x="560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6" y="194"/>
                                </a:lnTo>
                                <a:lnTo>
                                  <a:pt x="289" y="196"/>
                                </a:lnTo>
                                <a:lnTo>
                                  <a:pt x="232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2" y="195"/>
                                </a:lnTo>
                                <a:lnTo>
                                  <a:pt x="153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8" y="194"/>
                                </a:lnTo>
                                <a:lnTo>
                                  <a:pt x="76" y="195"/>
                                </a:lnTo>
                                <a:lnTo>
                                  <a:pt x="36" y="195"/>
                                </a:lnTo>
                                <a:lnTo>
                                  <a:pt x="3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6"/>
                                </a:lnTo>
                                <a:lnTo>
                                  <a:pt x="1" y="118"/>
                                </a:lnTo>
                                <a:lnTo>
                                  <a:pt x="1" y="118"/>
                                </a:lnTo>
                                <a:lnTo>
                                  <a:pt x="1" y="63"/>
                                </a:lnTo>
                                <a:lnTo>
                                  <a:pt x="1" y="8"/>
                                </a:lnTo>
                                <a:lnTo>
                                  <a:pt x="284" y="8"/>
                                </a:lnTo>
                                <a:lnTo>
                                  <a:pt x="566" y="12"/>
                                </a:lnTo>
                                <a:lnTo>
                                  <a:pt x="574" y="10"/>
                                </a:lnTo>
                                <a:lnTo>
                                  <a:pt x="574" y="1"/>
                                </a:lnTo>
                                <a:lnTo>
                                  <a:pt x="583" y="1"/>
                                </a:lnTo>
                                <a:lnTo>
                                  <a:pt x="592" y="0"/>
                                </a:lnTo>
                                <a:lnTo>
                                  <a:pt x="617" y="0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Полілінія 135"/>
                        <wps:cNvSpPr>
                          <a:spLocks noEditPoints="1"/>
                        </wps:cNvSpPr>
                        <wps:spPr bwMode="auto">
                          <a:xfrm>
                            <a:off x="2971800" y="38100"/>
                            <a:ext cx="990166" cy="312561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3 h 196"/>
                              <a:gd name="T2" fmla="*/ 297 w 619"/>
                              <a:gd name="T3" fmla="*/ 193 h 196"/>
                              <a:gd name="T4" fmla="*/ 342 w 619"/>
                              <a:gd name="T5" fmla="*/ 193 h 196"/>
                              <a:gd name="T6" fmla="*/ 337 w 619"/>
                              <a:gd name="T7" fmla="*/ 193 h 196"/>
                              <a:gd name="T8" fmla="*/ 346 w 619"/>
                              <a:gd name="T9" fmla="*/ 193 h 196"/>
                              <a:gd name="T10" fmla="*/ 3 w 619"/>
                              <a:gd name="T11" fmla="*/ 185 h 196"/>
                              <a:gd name="T12" fmla="*/ 3 w 619"/>
                              <a:gd name="T13" fmla="*/ 185 h 196"/>
                              <a:gd name="T14" fmla="*/ 3 w 619"/>
                              <a:gd name="T15" fmla="*/ 182 h 196"/>
                              <a:gd name="T16" fmla="*/ 583 w 619"/>
                              <a:gd name="T17" fmla="*/ 2 h 196"/>
                              <a:gd name="T18" fmla="*/ 619 w 619"/>
                              <a:gd name="T19" fmla="*/ 2 h 196"/>
                              <a:gd name="T20" fmla="*/ 617 w 619"/>
                              <a:gd name="T21" fmla="*/ 2 h 196"/>
                              <a:gd name="T22" fmla="*/ 618 w 619"/>
                              <a:gd name="T23" fmla="*/ 115 h 196"/>
                              <a:gd name="T24" fmla="*/ 617 w 619"/>
                              <a:gd name="T25" fmla="*/ 191 h 196"/>
                              <a:gd name="T26" fmla="*/ 615 w 619"/>
                              <a:gd name="T27" fmla="*/ 190 h 196"/>
                              <a:gd name="T28" fmla="*/ 555 w 619"/>
                              <a:gd name="T29" fmla="*/ 193 h 196"/>
                              <a:gd name="T30" fmla="*/ 478 w 619"/>
                              <a:gd name="T31" fmla="*/ 194 h 196"/>
                              <a:gd name="T32" fmla="*/ 445 w 619"/>
                              <a:gd name="T33" fmla="*/ 194 h 196"/>
                              <a:gd name="T34" fmla="*/ 433 w 619"/>
                              <a:gd name="T35" fmla="*/ 194 h 196"/>
                              <a:gd name="T36" fmla="*/ 355 w 619"/>
                              <a:gd name="T37" fmla="*/ 196 h 196"/>
                              <a:gd name="T38" fmla="*/ 240 w 619"/>
                              <a:gd name="T39" fmla="*/ 195 h 196"/>
                              <a:gd name="T40" fmla="*/ 121 w 619"/>
                              <a:gd name="T41" fmla="*/ 194 h 196"/>
                              <a:gd name="T42" fmla="*/ 101 w 619"/>
                              <a:gd name="T43" fmla="*/ 195 h 196"/>
                              <a:gd name="T44" fmla="*/ 89 w 619"/>
                              <a:gd name="T45" fmla="*/ 195 h 196"/>
                              <a:gd name="T46" fmla="*/ 46 w 619"/>
                              <a:gd name="T47" fmla="*/ 195 h 196"/>
                              <a:gd name="T48" fmla="*/ 4 w 619"/>
                              <a:gd name="T49" fmla="*/ 196 h 196"/>
                              <a:gd name="T50" fmla="*/ 1 w 619"/>
                              <a:gd name="T51" fmla="*/ 195 h 196"/>
                              <a:gd name="T52" fmla="*/ 4 w 619"/>
                              <a:gd name="T53" fmla="*/ 193 h 196"/>
                              <a:gd name="T54" fmla="*/ 16 w 619"/>
                              <a:gd name="T55" fmla="*/ 194 h 196"/>
                              <a:gd name="T56" fmla="*/ 17 w 619"/>
                              <a:gd name="T57" fmla="*/ 194 h 196"/>
                              <a:gd name="T58" fmla="*/ 46 w 619"/>
                              <a:gd name="T59" fmla="*/ 193 h 196"/>
                              <a:gd name="T60" fmla="*/ 4 w 619"/>
                              <a:gd name="T61" fmla="*/ 191 h 196"/>
                              <a:gd name="T62" fmla="*/ 3 w 619"/>
                              <a:gd name="T63" fmla="*/ 3 h 196"/>
                              <a:gd name="T64" fmla="*/ 3 w 619"/>
                              <a:gd name="T65" fmla="*/ 3 h 196"/>
                              <a:gd name="T66" fmla="*/ 3 w 619"/>
                              <a:gd name="T67" fmla="*/ 8 h 196"/>
                              <a:gd name="T68" fmla="*/ 4 w 619"/>
                              <a:gd name="T69" fmla="*/ 17 h 196"/>
                              <a:gd name="T70" fmla="*/ 5 w 619"/>
                              <a:gd name="T71" fmla="*/ 58 h 196"/>
                              <a:gd name="T72" fmla="*/ 5 w 619"/>
                              <a:gd name="T73" fmla="*/ 100 h 196"/>
                              <a:gd name="T74" fmla="*/ 7 w 619"/>
                              <a:gd name="T75" fmla="*/ 170 h 196"/>
                              <a:gd name="T76" fmla="*/ 7 w 619"/>
                              <a:gd name="T77" fmla="*/ 169 h 196"/>
                              <a:gd name="T78" fmla="*/ 8 w 619"/>
                              <a:gd name="T79" fmla="*/ 165 h 196"/>
                              <a:gd name="T80" fmla="*/ 7 w 619"/>
                              <a:gd name="T81" fmla="*/ 149 h 196"/>
                              <a:gd name="T82" fmla="*/ 8 w 619"/>
                              <a:gd name="T83" fmla="*/ 148 h 196"/>
                              <a:gd name="T84" fmla="*/ 7 w 619"/>
                              <a:gd name="T85" fmla="*/ 147 h 196"/>
                              <a:gd name="T86" fmla="*/ 8 w 619"/>
                              <a:gd name="T87" fmla="*/ 144 h 196"/>
                              <a:gd name="T88" fmla="*/ 8 w 619"/>
                              <a:gd name="T89" fmla="*/ 144 h 196"/>
                              <a:gd name="T90" fmla="*/ 7 w 619"/>
                              <a:gd name="T91" fmla="*/ 110 h 196"/>
                              <a:gd name="T92" fmla="*/ 8 w 619"/>
                              <a:gd name="T93" fmla="*/ 100 h 196"/>
                              <a:gd name="T94" fmla="*/ 7 w 619"/>
                              <a:gd name="T95" fmla="*/ 92 h 196"/>
                              <a:gd name="T96" fmla="*/ 16 w 619"/>
                              <a:gd name="T97" fmla="*/ 7 h 196"/>
                              <a:gd name="T98" fmla="*/ 38 w 619"/>
                              <a:gd name="T99" fmla="*/ 15 h 196"/>
                              <a:gd name="T100" fmla="*/ 37 w 619"/>
                              <a:gd name="T101" fmla="*/ 17 h 196"/>
                              <a:gd name="T102" fmla="*/ 32 w 619"/>
                              <a:gd name="T103" fmla="*/ 24 h 196"/>
                              <a:gd name="T104" fmla="*/ 64 w 619"/>
                              <a:gd name="T105" fmla="*/ 8 h 196"/>
                              <a:gd name="T106" fmla="*/ 274 w 619"/>
                              <a:gd name="T107" fmla="*/ 2 h 196"/>
                              <a:gd name="T108" fmla="*/ 428 w 619"/>
                              <a:gd name="T109" fmla="*/ 2 h 196"/>
                              <a:gd name="T110" fmla="*/ 467 w 619"/>
                              <a:gd name="T111" fmla="*/ 2 h 196"/>
                              <a:gd name="T112" fmla="*/ 546 w 619"/>
                              <a:gd name="T113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19" h="196">
                                <a:moveTo>
                                  <a:pt x="293" y="193"/>
                                </a:moveTo>
                                <a:lnTo>
                                  <a:pt x="284" y="193"/>
                                </a:lnTo>
                                <a:lnTo>
                                  <a:pt x="288" y="193"/>
                                </a:lnTo>
                                <a:lnTo>
                                  <a:pt x="293" y="193"/>
                                </a:lnTo>
                                <a:close/>
                                <a:moveTo>
                                  <a:pt x="300" y="193"/>
                                </a:moveTo>
                                <a:lnTo>
                                  <a:pt x="297" y="193"/>
                                </a:lnTo>
                                <a:lnTo>
                                  <a:pt x="296" y="193"/>
                                </a:lnTo>
                                <a:lnTo>
                                  <a:pt x="300" y="193"/>
                                </a:lnTo>
                                <a:close/>
                                <a:moveTo>
                                  <a:pt x="342" y="193"/>
                                </a:moveTo>
                                <a:lnTo>
                                  <a:pt x="316" y="193"/>
                                </a:lnTo>
                                <a:lnTo>
                                  <a:pt x="331" y="193"/>
                                </a:lnTo>
                                <a:lnTo>
                                  <a:pt x="337" y="193"/>
                                </a:lnTo>
                                <a:lnTo>
                                  <a:pt x="342" y="193"/>
                                </a:lnTo>
                                <a:close/>
                                <a:moveTo>
                                  <a:pt x="348" y="193"/>
                                </a:moveTo>
                                <a:lnTo>
                                  <a:pt x="346" y="193"/>
                                </a:lnTo>
                                <a:lnTo>
                                  <a:pt x="348" y="193"/>
                                </a:lnTo>
                                <a:lnTo>
                                  <a:pt x="348" y="193"/>
                                </a:lnTo>
                                <a:close/>
                                <a:moveTo>
                                  <a:pt x="3" y="185"/>
                                </a:moveTo>
                                <a:lnTo>
                                  <a:pt x="3" y="191"/>
                                </a:lnTo>
                                <a:lnTo>
                                  <a:pt x="3" y="191"/>
                                </a:lnTo>
                                <a:lnTo>
                                  <a:pt x="3" y="185"/>
                                </a:lnTo>
                                <a:close/>
                                <a:moveTo>
                                  <a:pt x="3" y="178"/>
                                </a:moveTo>
                                <a:lnTo>
                                  <a:pt x="3" y="179"/>
                                </a:lnTo>
                                <a:lnTo>
                                  <a:pt x="3" y="182"/>
                                </a:lnTo>
                                <a:lnTo>
                                  <a:pt x="3" y="178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583" y="2"/>
                                </a:lnTo>
                                <a:lnTo>
                                  <a:pt x="619" y="0"/>
                                </a:lnTo>
                                <a:lnTo>
                                  <a:pt x="619" y="0"/>
                                </a:lnTo>
                                <a:lnTo>
                                  <a:pt x="619" y="2"/>
                                </a:lnTo>
                                <a:lnTo>
                                  <a:pt x="618" y="2"/>
                                </a:lnTo>
                                <a:lnTo>
                                  <a:pt x="618" y="2"/>
                                </a:lnTo>
                                <a:lnTo>
                                  <a:pt x="617" y="2"/>
                                </a:lnTo>
                                <a:lnTo>
                                  <a:pt x="617" y="2"/>
                                </a:lnTo>
                                <a:lnTo>
                                  <a:pt x="618" y="59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53"/>
                                </a:lnTo>
                                <a:lnTo>
                                  <a:pt x="617" y="191"/>
                                </a:lnTo>
                                <a:lnTo>
                                  <a:pt x="617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3"/>
                                </a:lnTo>
                                <a:lnTo>
                                  <a:pt x="592" y="193"/>
                                </a:lnTo>
                                <a:lnTo>
                                  <a:pt x="555" y="193"/>
                                </a:lnTo>
                                <a:lnTo>
                                  <a:pt x="516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65" y="194"/>
                                </a:lnTo>
                                <a:lnTo>
                                  <a:pt x="456" y="194"/>
                                </a:lnTo>
                                <a:lnTo>
                                  <a:pt x="445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394" y="195"/>
                                </a:lnTo>
                                <a:lnTo>
                                  <a:pt x="355" y="196"/>
                                </a:lnTo>
                                <a:lnTo>
                                  <a:pt x="313" y="195"/>
                                </a:lnTo>
                                <a:lnTo>
                                  <a:pt x="271" y="195"/>
                                </a:lnTo>
                                <a:lnTo>
                                  <a:pt x="240" y="195"/>
                                </a:lnTo>
                                <a:lnTo>
                                  <a:pt x="211" y="195"/>
                                </a:lnTo>
                                <a:lnTo>
                                  <a:pt x="182" y="195"/>
                                </a:lnTo>
                                <a:lnTo>
                                  <a:pt x="121" y="194"/>
                                </a:lnTo>
                                <a:lnTo>
                                  <a:pt x="114" y="195"/>
                                </a:lnTo>
                                <a:lnTo>
                                  <a:pt x="107" y="195"/>
                                </a:lnTo>
                                <a:lnTo>
                                  <a:pt x="101" y="195"/>
                                </a:lnTo>
                                <a:lnTo>
                                  <a:pt x="94" y="195"/>
                                </a:lnTo>
                                <a:lnTo>
                                  <a:pt x="88" y="196"/>
                                </a:lnTo>
                                <a:lnTo>
                                  <a:pt x="89" y="195"/>
                                </a:lnTo>
                                <a:lnTo>
                                  <a:pt x="80" y="196"/>
                                </a:lnTo>
                                <a:lnTo>
                                  <a:pt x="63" y="195"/>
                                </a:lnTo>
                                <a:lnTo>
                                  <a:pt x="46" y="195"/>
                                </a:lnTo>
                                <a:lnTo>
                                  <a:pt x="37" y="195"/>
                                </a:lnTo>
                                <a:lnTo>
                                  <a:pt x="29" y="196"/>
                                </a:lnTo>
                                <a:lnTo>
                                  <a:pt x="4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196"/>
                                </a:lnTo>
                                <a:lnTo>
                                  <a:pt x="1" y="195"/>
                                </a:lnTo>
                                <a:lnTo>
                                  <a:pt x="3" y="195"/>
                                </a:lnTo>
                                <a:lnTo>
                                  <a:pt x="3" y="195"/>
                                </a:lnTo>
                                <a:lnTo>
                                  <a:pt x="4" y="193"/>
                                </a:lnTo>
                                <a:lnTo>
                                  <a:pt x="9" y="193"/>
                                </a:lnTo>
                                <a:lnTo>
                                  <a:pt x="13" y="193"/>
                                </a:lnTo>
                                <a:lnTo>
                                  <a:pt x="16" y="194"/>
                                </a:lnTo>
                                <a:lnTo>
                                  <a:pt x="15" y="194"/>
                                </a:lnTo>
                                <a:lnTo>
                                  <a:pt x="15" y="194"/>
                                </a:lnTo>
                                <a:lnTo>
                                  <a:pt x="17" y="194"/>
                                </a:lnTo>
                                <a:lnTo>
                                  <a:pt x="20" y="193"/>
                                </a:lnTo>
                                <a:lnTo>
                                  <a:pt x="18" y="194"/>
                                </a:lnTo>
                                <a:lnTo>
                                  <a:pt x="46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1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8"/>
                                </a:lnTo>
                                <a:lnTo>
                                  <a:pt x="4" y="12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4" y="19"/>
                                </a:lnTo>
                                <a:lnTo>
                                  <a:pt x="4" y="17"/>
                                </a:lnTo>
                                <a:lnTo>
                                  <a:pt x="5" y="58"/>
                                </a:lnTo>
                                <a:lnTo>
                                  <a:pt x="7" y="98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7" y="135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69"/>
                                </a:lnTo>
                                <a:lnTo>
                                  <a:pt x="7" y="170"/>
                                </a:lnTo>
                                <a:lnTo>
                                  <a:pt x="8" y="170"/>
                                </a:lnTo>
                                <a:lnTo>
                                  <a:pt x="8" y="165"/>
                                </a:lnTo>
                                <a:lnTo>
                                  <a:pt x="7" y="160"/>
                                </a:lnTo>
                                <a:lnTo>
                                  <a:pt x="7" y="155"/>
                                </a:lnTo>
                                <a:lnTo>
                                  <a:pt x="7" y="149"/>
                                </a:lnTo>
                                <a:lnTo>
                                  <a:pt x="8" y="151"/>
                                </a:lnTo>
                                <a:lnTo>
                                  <a:pt x="8" y="149"/>
                                </a:lnTo>
                                <a:lnTo>
                                  <a:pt x="8" y="148"/>
                                </a:lnTo>
                                <a:lnTo>
                                  <a:pt x="7" y="148"/>
                                </a:lnTo>
                                <a:lnTo>
                                  <a:pt x="7" y="147"/>
                                </a:lnTo>
                                <a:lnTo>
                                  <a:pt x="7" y="147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28"/>
                                </a:lnTo>
                                <a:lnTo>
                                  <a:pt x="7" y="113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7" y="104"/>
                                </a:lnTo>
                                <a:lnTo>
                                  <a:pt x="8" y="100"/>
                                </a:lnTo>
                                <a:lnTo>
                                  <a:pt x="8" y="97"/>
                                </a:lnTo>
                                <a:lnTo>
                                  <a:pt x="8" y="94"/>
                                </a:lnTo>
                                <a:lnTo>
                                  <a:pt x="7" y="92"/>
                                </a:lnTo>
                                <a:lnTo>
                                  <a:pt x="7" y="90"/>
                                </a:lnTo>
                                <a:lnTo>
                                  <a:pt x="7" y="3"/>
                                </a:lnTo>
                                <a:lnTo>
                                  <a:pt x="16" y="7"/>
                                </a:lnTo>
                                <a:lnTo>
                                  <a:pt x="26" y="11"/>
                                </a:lnTo>
                                <a:lnTo>
                                  <a:pt x="38" y="12"/>
                                </a:lnTo>
                                <a:lnTo>
                                  <a:pt x="38" y="15"/>
                                </a:lnTo>
                                <a:lnTo>
                                  <a:pt x="38" y="16"/>
                                </a:lnTo>
                                <a:lnTo>
                                  <a:pt x="38" y="17"/>
                                </a:lnTo>
                                <a:lnTo>
                                  <a:pt x="37" y="17"/>
                                </a:lnTo>
                                <a:lnTo>
                                  <a:pt x="35" y="17"/>
                                </a:lnTo>
                                <a:lnTo>
                                  <a:pt x="32" y="17"/>
                                </a:lnTo>
                                <a:lnTo>
                                  <a:pt x="32" y="24"/>
                                </a:lnTo>
                                <a:lnTo>
                                  <a:pt x="42" y="19"/>
                                </a:lnTo>
                                <a:lnTo>
                                  <a:pt x="52" y="13"/>
                                </a:lnTo>
                                <a:lnTo>
                                  <a:pt x="64" y="8"/>
                                </a:lnTo>
                                <a:lnTo>
                                  <a:pt x="77" y="4"/>
                                </a:lnTo>
                                <a:lnTo>
                                  <a:pt x="240" y="2"/>
                                </a:lnTo>
                                <a:lnTo>
                                  <a:pt x="274" y="2"/>
                                </a:lnTo>
                                <a:lnTo>
                                  <a:pt x="340" y="0"/>
                                </a:lnTo>
                                <a:lnTo>
                                  <a:pt x="388" y="2"/>
                                </a:lnTo>
                                <a:lnTo>
                                  <a:pt x="428" y="2"/>
                                </a:lnTo>
                                <a:lnTo>
                                  <a:pt x="453" y="0"/>
                                </a:lnTo>
                                <a:lnTo>
                                  <a:pt x="460" y="0"/>
                                </a:lnTo>
                                <a:lnTo>
                                  <a:pt x="467" y="2"/>
                                </a:lnTo>
                                <a:lnTo>
                                  <a:pt x="473" y="2"/>
                                </a:lnTo>
                                <a:lnTo>
                                  <a:pt x="503" y="2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Полілінія 137"/>
                        <wps:cNvSpPr>
                          <a:spLocks noEditPoints="1"/>
                        </wps:cNvSpPr>
                        <wps:spPr bwMode="auto">
                          <a:xfrm>
                            <a:off x="4943475" y="28575"/>
                            <a:ext cx="986967" cy="315751"/>
                          </a:xfrm>
                          <a:custGeom>
                            <a:avLst/>
                            <a:gdLst>
                              <a:gd name="T0" fmla="*/ 291 w 617"/>
                              <a:gd name="T1" fmla="*/ 194 h 198"/>
                              <a:gd name="T2" fmla="*/ 298 w 617"/>
                              <a:gd name="T3" fmla="*/ 194 h 198"/>
                              <a:gd name="T4" fmla="*/ 335 w 617"/>
                              <a:gd name="T5" fmla="*/ 194 h 198"/>
                              <a:gd name="T6" fmla="*/ 347 w 617"/>
                              <a:gd name="T7" fmla="*/ 194 h 198"/>
                              <a:gd name="T8" fmla="*/ 1 w 617"/>
                              <a:gd name="T9" fmla="*/ 183 h 198"/>
                              <a:gd name="T10" fmla="*/ 1 w 617"/>
                              <a:gd name="T11" fmla="*/ 17 h 198"/>
                              <a:gd name="T12" fmla="*/ 3 w 617"/>
                              <a:gd name="T13" fmla="*/ 22 h 198"/>
                              <a:gd name="T14" fmla="*/ 4 w 617"/>
                              <a:gd name="T15" fmla="*/ 105 h 198"/>
                              <a:gd name="T16" fmla="*/ 4 w 617"/>
                              <a:gd name="T17" fmla="*/ 175 h 198"/>
                              <a:gd name="T18" fmla="*/ 5 w 617"/>
                              <a:gd name="T19" fmla="*/ 175 h 198"/>
                              <a:gd name="T20" fmla="*/ 5 w 617"/>
                              <a:gd name="T21" fmla="*/ 154 h 198"/>
                              <a:gd name="T22" fmla="*/ 5 w 617"/>
                              <a:gd name="T23" fmla="*/ 152 h 198"/>
                              <a:gd name="T24" fmla="*/ 5 w 617"/>
                              <a:gd name="T25" fmla="*/ 148 h 198"/>
                              <a:gd name="T26" fmla="*/ 5 w 617"/>
                              <a:gd name="T27" fmla="*/ 148 h 198"/>
                              <a:gd name="T28" fmla="*/ 5 w 617"/>
                              <a:gd name="T29" fmla="*/ 111 h 198"/>
                              <a:gd name="T30" fmla="*/ 5 w 617"/>
                              <a:gd name="T31" fmla="*/ 99 h 198"/>
                              <a:gd name="T32" fmla="*/ 1 w 617"/>
                              <a:gd name="T33" fmla="*/ 8 h 198"/>
                              <a:gd name="T34" fmla="*/ 8 w 617"/>
                              <a:gd name="T35" fmla="*/ 1 h 198"/>
                              <a:gd name="T36" fmla="*/ 9 w 617"/>
                              <a:gd name="T37" fmla="*/ 3 h 198"/>
                              <a:gd name="T38" fmla="*/ 16 w 617"/>
                              <a:gd name="T39" fmla="*/ 4 h 198"/>
                              <a:gd name="T40" fmla="*/ 41 w 617"/>
                              <a:gd name="T41" fmla="*/ 3 h 198"/>
                              <a:gd name="T42" fmla="*/ 44 w 617"/>
                              <a:gd name="T43" fmla="*/ 4 h 198"/>
                              <a:gd name="T44" fmla="*/ 63 w 617"/>
                              <a:gd name="T45" fmla="*/ 3 h 198"/>
                              <a:gd name="T46" fmla="*/ 124 w 617"/>
                              <a:gd name="T47" fmla="*/ 4 h 198"/>
                              <a:gd name="T48" fmla="*/ 178 w 617"/>
                              <a:gd name="T49" fmla="*/ 10 h 198"/>
                              <a:gd name="T50" fmla="*/ 236 w 617"/>
                              <a:gd name="T51" fmla="*/ 3 h 198"/>
                              <a:gd name="T52" fmla="*/ 427 w 617"/>
                              <a:gd name="T53" fmla="*/ 3 h 198"/>
                              <a:gd name="T54" fmla="*/ 471 w 617"/>
                              <a:gd name="T55" fmla="*/ 3 h 198"/>
                              <a:gd name="T56" fmla="*/ 562 w 617"/>
                              <a:gd name="T57" fmla="*/ 12 h 198"/>
                              <a:gd name="T58" fmla="*/ 590 w 617"/>
                              <a:gd name="T59" fmla="*/ 26 h 198"/>
                              <a:gd name="T60" fmla="*/ 571 w 617"/>
                              <a:gd name="T61" fmla="*/ 3 h 198"/>
                              <a:gd name="T62" fmla="*/ 617 w 617"/>
                              <a:gd name="T63" fmla="*/ 3 h 198"/>
                              <a:gd name="T64" fmla="*/ 617 w 617"/>
                              <a:gd name="T65" fmla="*/ 120 h 198"/>
                              <a:gd name="T66" fmla="*/ 590 w 617"/>
                              <a:gd name="T67" fmla="*/ 194 h 198"/>
                              <a:gd name="T68" fmla="*/ 476 w 617"/>
                              <a:gd name="T69" fmla="*/ 195 h 198"/>
                              <a:gd name="T70" fmla="*/ 431 w 617"/>
                              <a:gd name="T71" fmla="*/ 195 h 198"/>
                              <a:gd name="T72" fmla="*/ 391 w 617"/>
                              <a:gd name="T73" fmla="*/ 196 h 198"/>
                              <a:gd name="T74" fmla="*/ 238 w 617"/>
                              <a:gd name="T75" fmla="*/ 196 h 198"/>
                              <a:gd name="T76" fmla="*/ 111 w 617"/>
                              <a:gd name="T77" fmla="*/ 196 h 198"/>
                              <a:gd name="T78" fmla="*/ 86 w 617"/>
                              <a:gd name="T79" fmla="*/ 198 h 198"/>
                              <a:gd name="T80" fmla="*/ 44 w 617"/>
                              <a:gd name="T81" fmla="*/ 196 h 198"/>
                              <a:gd name="T82" fmla="*/ 3 w 617"/>
                              <a:gd name="T83" fmla="*/ 196 h 198"/>
                              <a:gd name="T84" fmla="*/ 1 w 617"/>
                              <a:gd name="T85" fmla="*/ 190 h 198"/>
                              <a:gd name="T86" fmla="*/ 8 w 617"/>
                              <a:gd name="T87" fmla="*/ 194 h 198"/>
                              <a:gd name="T88" fmla="*/ 13 w 617"/>
                              <a:gd name="T89" fmla="*/ 195 h 198"/>
                              <a:gd name="T90" fmla="*/ 44 w 617"/>
                              <a:gd name="T91" fmla="*/ 194 h 198"/>
                              <a:gd name="T92" fmla="*/ 0 w 617"/>
                              <a:gd name="T93" fmla="*/ 4 h 198"/>
                              <a:gd name="T94" fmla="*/ 3 w 617"/>
                              <a:gd name="T95" fmla="*/ 1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17" h="198">
                                <a:moveTo>
                                  <a:pt x="291" y="194"/>
                                </a:moveTo>
                                <a:lnTo>
                                  <a:pt x="281" y="194"/>
                                </a:lnTo>
                                <a:lnTo>
                                  <a:pt x="285" y="194"/>
                                </a:lnTo>
                                <a:lnTo>
                                  <a:pt x="291" y="194"/>
                                </a:lnTo>
                                <a:close/>
                                <a:moveTo>
                                  <a:pt x="298" y="194"/>
                                </a:moveTo>
                                <a:lnTo>
                                  <a:pt x="295" y="194"/>
                                </a:lnTo>
                                <a:lnTo>
                                  <a:pt x="295" y="194"/>
                                </a:lnTo>
                                <a:lnTo>
                                  <a:pt x="298" y="194"/>
                                </a:lnTo>
                                <a:close/>
                                <a:moveTo>
                                  <a:pt x="340" y="192"/>
                                </a:moveTo>
                                <a:lnTo>
                                  <a:pt x="314" y="194"/>
                                </a:lnTo>
                                <a:lnTo>
                                  <a:pt x="330" y="194"/>
                                </a:lnTo>
                                <a:lnTo>
                                  <a:pt x="335" y="194"/>
                                </a:lnTo>
                                <a:lnTo>
                                  <a:pt x="340" y="192"/>
                                </a:lnTo>
                                <a:close/>
                                <a:moveTo>
                                  <a:pt x="347" y="192"/>
                                </a:moveTo>
                                <a:lnTo>
                                  <a:pt x="344" y="192"/>
                                </a:lnTo>
                                <a:lnTo>
                                  <a:pt x="347" y="194"/>
                                </a:lnTo>
                                <a:lnTo>
                                  <a:pt x="347" y="192"/>
                                </a:lnTo>
                                <a:close/>
                                <a:moveTo>
                                  <a:pt x="1" y="179"/>
                                </a:moveTo>
                                <a:lnTo>
                                  <a:pt x="1" y="181"/>
                                </a:lnTo>
                                <a:lnTo>
                                  <a:pt x="1" y="183"/>
                                </a:lnTo>
                                <a:lnTo>
                                  <a:pt x="1" y="179"/>
                                </a:lnTo>
                                <a:close/>
                                <a:moveTo>
                                  <a:pt x="1" y="8"/>
                                </a:moveTo>
                                <a:lnTo>
                                  <a:pt x="1" y="13"/>
                                </a:lnTo>
                                <a:lnTo>
                                  <a:pt x="1" y="17"/>
                                </a:lnTo>
                                <a:lnTo>
                                  <a:pt x="1" y="20"/>
                                </a:lnTo>
                                <a:lnTo>
                                  <a:pt x="1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63"/>
                                </a:lnTo>
                                <a:lnTo>
                                  <a:pt x="4" y="103"/>
                                </a:lnTo>
                                <a:lnTo>
                                  <a:pt x="4" y="105"/>
                                </a:lnTo>
                                <a:lnTo>
                                  <a:pt x="4" y="105"/>
                                </a:lnTo>
                                <a:lnTo>
                                  <a:pt x="3" y="105"/>
                                </a:lnTo>
                                <a:lnTo>
                                  <a:pt x="5" y="140"/>
                                </a:lnTo>
                                <a:lnTo>
                                  <a:pt x="4" y="175"/>
                                </a:lnTo>
                                <a:lnTo>
                                  <a:pt x="4" y="175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5"/>
                                </a:lnTo>
                                <a:lnTo>
                                  <a:pt x="5" y="169"/>
                                </a:lnTo>
                                <a:lnTo>
                                  <a:pt x="5" y="165"/>
                                </a:lnTo>
                                <a:lnTo>
                                  <a:pt x="5" y="160"/>
                                </a:lnTo>
                                <a:lnTo>
                                  <a:pt x="5" y="154"/>
                                </a:lnTo>
                                <a:lnTo>
                                  <a:pt x="5" y="154"/>
                                </a:lnTo>
                                <a:lnTo>
                                  <a:pt x="5" y="153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0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32"/>
                                </a:lnTo>
                                <a:lnTo>
                                  <a:pt x="5" y="116"/>
                                </a:lnTo>
                                <a:lnTo>
                                  <a:pt x="5" y="115"/>
                                </a:lnTo>
                                <a:lnTo>
                                  <a:pt x="5" y="111"/>
                                </a:lnTo>
                                <a:lnTo>
                                  <a:pt x="5" y="107"/>
                                </a:lnTo>
                                <a:lnTo>
                                  <a:pt x="5" y="105"/>
                                </a:lnTo>
                                <a:lnTo>
                                  <a:pt x="7" y="102"/>
                                </a:lnTo>
                                <a:lnTo>
                                  <a:pt x="5" y="99"/>
                                </a:lnTo>
                                <a:lnTo>
                                  <a:pt x="5" y="97"/>
                                </a:lnTo>
                                <a:lnTo>
                                  <a:pt x="5" y="95"/>
                                </a:lnTo>
                                <a:lnTo>
                                  <a:pt x="4" y="8"/>
                                </a:lnTo>
                                <a:lnTo>
                                  <a:pt x="1" y="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35" y="4"/>
                                </a:lnTo>
                                <a:lnTo>
                                  <a:pt x="38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2" y="3"/>
                                </a:lnTo>
                                <a:lnTo>
                                  <a:pt x="59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7" y="3"/>
                                </a:lnTo>
                                <a:lnTo>
                                  <a:pt x="94" y="4"/>
                                </a:lnTo>
                                <a:lnTo>
                                  <a:pt x="124" y="4"/>
                                </a:lnTo>
                                <a:lnTo>
                                  <a:pt x="135" y="8"/>
                                </a:lnTo>
                                <a:lnTo>
                                  <a:pt x="148" y="10"/>
                                </a:lnTo>
                                <a:lnTo>
                                  <a:pt x="164" y="12"/>
                                </a:lnTo>
                                <a:lnTo>
                                  <a:pt x="178" y="10"/>
                                </a:lnTo>
                                <a:lnTo>
                                  <a:pt x="191" y="9"/>
                                </a:lnTo>
                                <a:lnTo>
                                  <a:pt x="202" y="7"/>
                                </a:lnTo>
                                <a:lnTo>
                                  <a:pt x="216" y="5"/>
                                </a:lnTo>
                                <a:lnTo>
                                  <a:pt x="236" y="3"/>
                                </a:lnTo>
                                <a:lnTo>
                                  <a:pt x="272" y="3"/>
                                </a:lnTo>
                                <a:lnTo>
                                  <a:pt x="338" y="1"/>
                                </a:lnTo>
                                <a:lnTo>
                                  <a:pt x="385" y="3"/>
                                </a:lnTo>
                                <a:lnTo>
                                  <a:pt x="427" y="3"/>
                                </a:lnTo>
                                <a:lnTo>
                                  <a:pt x="450" y="1"/>
                                </a:lnTo>
                                <a:lnTo>
                                  <a:pt x="458" y="1"/>
                                </a:lnTo>
                                <a:lnTo>
                                  <a:pt x="465" y="3"/>
                                </a:lnTo>
                                <a:lnTo>
                                  <a:pt x="471" y="3"/>
                                </a:lnTo>
                                <a:lnTo>
                                  <a:pt x="500" y="3"/>
                                </a:lnTo>
                                <a:lnTo>
                                  <a:pt x="551" y="0"/>
                                </a:lnTo>
                                <a:lnTo>
                                  <a:pt x="555" y="5"/>
                                </a:lnTo>
                                <a:lnTo>
                                  <a:pt x="562" y="12"/>
                                </a:lnTo>
                                <a:lnTo>
                                  <a:pt x="571" y="17"/>
                                </a:lnTo>
                                <a:lnTo>
                                  <a:pt x="580" y="22"/>
                                </a:lnTo>
                                <a:lnTo>
                                  <a:pt x="586" y="25"/>
                                </a:lnTo>
                                <a:lnTo>
                                  <a:pt x="590" y="26"/>
                                </a:lnTo>
                                <a:lnTo>
                                  <a:pt x="590" y="26"/>
                                </a:lnTo>
                                <a:lnTo>
                                  <a:pt x="569" y="4"/>
                                </a:lnTo>
                                <a:lnTo>
                                  <a:pt x="566" y="4"/>
                                </a:lnTo>
                                <a:lnTo>
                                  <a:pt x="571" y="3"/>
                                </a:lnTo>
                                <a:lnTo>
                                  <a:pt x="576" y="1"/>
                                </a:lnTo>
                                <a:lnTo>
                                  <a:pt x="583" y="0"/>
                                </a:lnTo>
                                <a:lnTo>
                                  <a:pt x="592" y="0"/>
                                </a:lnTo>
                                <a:lnTo>
                                  <a:pt x="617" y="3"/>
                                </a:lnTo>
                                <a:lnTo>
                                  <a:pt x="617" y="8"/>
                                </a:lnTo>
                                <a:lnTo>
                                  <a:pt x="615" y="8"/>
                                </a:lnTo>
                                <a:lnTo>
                                  <a:pt x="615" y="64"/>
                                </a:lnTo>
                                <a:lnTo>
                                  <a:pt x="617" y="120"/>
                                </a:lnTo>
                                <a:lnTo>
                                  <a:pt x="615" y="120"/>
                                </a:lnTo>
                                <a:lnTo>
                                  <a:pt x="615" y="157"/>
                                </a:lnTo>
                                <a:lnTo>
                                  <a:pt x="615" y="194"/>
                                </a:lnTo>
                                <a:lnTo>
                                  <a:pt x="590" y="194"/>
                                </a:lnTo>
                                <a:lnTo>
                                  <a:pt x="552" y="194"/>
                                </a:lnTo>
                                <a:lnTo>
                                  <a:pt x="514" y="194"/>
                                </a:lnTo>
                                <a:lnTo>
                                  <a:pt x="476" y="195"/>
                                </a:lnTo>
                                <a:lnTo>
                                  <a:pt x="476" y="195"/>
                                </a:lnTo>
                                <a:lnTo>
                                  <a:pt x="463" y="195"/>
                                </a:lnTo>
                                <a:lnTo>
                                  <a:pt x="453" y="195"/>
                                </a:lnTo>
                                <a:lnTo>
                                  <a:pt x="442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391" y="196"/>
                                </a:lnTo>
                                <a:lnTo>
                                  <a:pt x="353" y="198"/>
                                </a:lnTo>
                                <a:lnTo>
                                  <a:pt x="312" y="196"/>
                                </a:lnTo>
                                <a:lnTo>
                                  <a:pt x="268" y="196"/>
                                </a:lnTo>
                                <a:lnTo>
                                  <a:pt x="238" y="196"/>
                                </a:lnTo>
                                <a:lnTo>
                                  <a:pt x="209" y="196"/>
                                </a:lnTo>
                                <a:lnTo>
                                  <a:pt x="181" y="196"/>
                                </a:lnTo>
                                <a:lnTo>
                                  <a:pt x="119" y="195"/>
                                </a:lnTo>
                                <a:lnTo>
                                  <a:pt x="111" y="196"/>
                                </a:lnTo>
                                <a:lnTo>
                                  <a:pt x="105" y="196"/>
                                </a:lnTo>
                                <a:lnTo>
                                  <a:pt x="98" y="196"/>
                                </a:lnTo>
                                <a:lnTo>
                                  <a:pt x="92" y="196"/>
                                </a:lnTo>
                                <a:lnTo>
                                  <a:pt x="86" y="198"/>
                                </a:lnTo>
                                <a:lnTo>
                                  <a:pt x="86" y="196"/>
                                </a:lnTo>
                                <a:lnTo>
                                  <a:pt x="77" y="196"/>
                                </a:lnTo>
                                <a:lnTo>
                                  <a:pt x="60" y="196"/>
                                </a:lnTo>
                                <a:lnTo>
                                  <a:pt x="44" y="196"/>
                                </a:lnTo>
                                <a:lnTo>
                                  <a:pt x="35" y="196"/>
                                </a:lnTo>
                                <a:lnTo>
                                  <a:pt x="26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6"/>
                                </a:lnTo>
                                <a:lnTo>
                                  <a:pt x="3" y="196"/>
                                </a:lnTo>
                                <a:lnTo>
                                  <a:pt x="1" y="196"/>
                                </a:lnTo>
                                <a:lnTo>
                                  <a:pt x="1" y="186"/>
                                </a:lnTo>
                                <a:lnTo>
                                  <a:pt x="1" y="190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8" y="194"/>
                                </a:lnTo>
                                <a:lnTo>
                                  <a:pt x="10" y="194"/>
                                </a:lnTo>
                                <a:lnTo>
                                  <a:pt x="14" y="195"/>
                                </a:lnTo>
                                <a:lnTo>
                                  <a:pt x="13" y="195"/>
                                </a:lnTo>
                                <a:lnTo>
                                  <a:pt x="13" y="195"/>
                                </a:lnTo>
                                <a:lnTo>
                                  <a:pt x="16" y="195"/>
                                </a:lnTo>
                                <a:lnTo>
                                  <a:pt x="18" y="194"/>
                                </a:lnTo>
                                <a:lnTo>
                                  <a:pt x="17" y="195"/>
                                </a:lnTo>
                                <a:lnTo>
                                  <a:pt x="44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5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Полілінія 138"/>
                        <wps:cNvSpPr>
                          <a:spLocks noEditPoints="1"/>
                        </wps:cNvSpPr>
                        <wps:spPr bwMode="auto">
                          <a:xfrm>
                            <a:off x="1009650" y="47625"/>
                            <a:ext cx="990166" cy="310967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1 h 195"/>
                              <a:gd name="T2" fmla="*/ 297 w 619"/>
                              <a:gd name="T3" fmla="*/ 191 h 195"/>
                              <a:gd name="T4" fmla="*/ 341 w 619"/>
                              <a:gd name="T5" fmla="*/ 191 h 195"/>
                              <a:gd name="T6" fmla="*/ 336 w 619"/>
                              <a:gd name="T7" fmla="*/ 191 h 195"/>
                              <a:gd name="T8" fmla="*/ 346 w 619"/>
                              <a:gd name="T9" fmla="*/ 191 h 195"/>
                              <a:gd name="T10" fmla="*/ 619 w 619"/>
                              <a:gd name="T11" fmla="*/ 189 h 195"/>
                              <a:gd name="T12" fmla="*/ 619 w 619"/>
                              <a:gd name="T13" fmla="*/ 189 h 195"/>
                              <a:gd name="T14" fmla="*/ 2 w 619"/>
                              <a:gd name="T15" fmla="*/ 186 h 195"/>
                              <a:gd name="T16" fmla="*/ 4 w 619"/>
                              <a:gd name="T17" fmla="*/ 178 h 195"/>
                              <a:gd name="T18" fmla="*/ 315 w 619"/>
                              <a:gd name="T19" fmla="*/ 0 h 195"/>
                              <a:gd name="T20" fmla="*/ 354 w 619"/>
                              <a:gd name="T21" fmla="*/ 7 h 195"/>
                              <a:gd name="T22" fmla="*/ 436 w 619"/>
                              <a:gd name="T23" fmla="*/ 4 h 195"/>
                              <a:gd name="T24" fmla="*/ 494 w 619"/>
                              <a:gd name="T25" fmla="*/ 6 h 195"/>
                              <a:gd name="T26" fmla="*/ 617 w 619"/>
                              <a:gd name="T27" fmla="*/ 112 h 195"/>
                              <a:gd name="T28" fmla="*/ 616 w 619"/>
                              <a:gd name="T29" fmla="*/ 185 h 195"/>
                              <a:gd name="T30" fmla="*/ 615 w 619"/>
                              <a:gd name="T31" fmla="*/ 188 h 195"/>
                              <a:gd name="T32" fmla="*/ 555 w 619"/>
                              <a:gd name="T33" fmla="*/ 191 h 195"/>
                              <a:gd name="T34" fmla="*/ 477 w 619"/>
                              <a:gd name="T35" fmla="*/ 193 h 195"/>
                              <a:gd name="T36" fmla="*/ 445 w 619"/>
                              <a:gd name="T37" fmla="*/ 193 h 195"/>
                              <a:gd name="T38" fmla="*/ 433 w 619"/>
                              <a:gd name="T39" fmla="*/ 193 h 195"/>
                              <a:gd name="T40" fmla="*/ 354 w 619"/>
                              <a:gd name="T41" fmla="*/ 195 h 195"/>
                              <a:gd name="T42" fmla="*/ 239 w 619"/>
                              <a:gd name="T43" fmla="*/ 194 h 195"/>
                              <a:gd name="T44" fmla="*/ 120 w 619"/>
                              <a:gd name="T45" fmla="*/ 193 h 195"/>
                              <a:gd name="T46" fmla="*/ 100 w 619"/>
                              <a:gd name="T47" fmla="*/ 194 h 195"/>
                              <a:gd name="T48" fmla="*/ 89 w 619"/>
                              <a:gd name="T49" fmla="*/ 194 h 195"/>
                              <a:gd name="T50" fmla="*/ 47 w 619"/>
                              <a:gd name="T51" fmla="*/ 194 h 195"/>
                              <a:gd name="T52" fmla="*/ 4 w 619"/>
                              <a:gd name="T53" fmla="*/ 195 h 195"/>
                              <a:gd name="T54" fmla="*/ 0 w 619"/>
                              <a:gd name="T55" fmla="*/ 190 h 195"/>
                              <a:gd name="T56" fmla="*/ 2 w 619"/>
                              <a:gd name="T57" fmla="*/ 189 h 195"/>
                              <a:gd name="T58" fmla="*/ 4 w 619"/>
                              <a:gd name="T59" fmla="*/ 193 h 195"/>
                              <a:gd name="T60" fmla="*/ 13 w 619"/>
                              <a:gd name="T61" fmla="*/ 191 h 195"/>
                              <a:gd name="T62" fmla="*/ 15 w 619"/>
                              <a:gd name="T63" fmla="*/ 193 h 195"/>
                              <a:gd name="T64" fmla="*/ 18 w 619"/>
                              <a:gd name="T65" fmla="*/ 193 h 195"/>
                              <a:gd name="T66" fmla="*/ 4 w 619"/>
                              <a:gd name="T67" fmla="*/ 189 h 195"/>
                              <a:gd name="T68" fmla="*/ 4 w 619"/>
                              <a:gd name="T69" fmla="*/ 186 h 195"/>
                              <a:gd name="T70" fmla="*/ 4 w 619"/>
                              <a:gd name="T71" fmla="*/ 7 h 195"/>
                              <a:gd name="T72" fmla="*/ 4 w 619"/>
                              <a:gd name="T73" fmla="*/ 12 h 195"/>
                              <a:gd name="T74" fmla="*/ 6 w 619"/>
                              <a:gd name="T75" fmla="*/ 93 h 195"/>
                              <a:gd name="T76" fmla="*/ 5 w 619"/>
                              <a:gd name="T77" fmla="*/ 95 h 195"/>
                              <a:gd name="T78" fmla="*/ 6 w 619"/>
                              <a:gd name="T79" fmla="*/ 165 h 195"/>
                              <a:gd name="T80" fmla="*/ 7 w 619"/>
                              <a:gd name="T81" fmla="*/ 164 h 195"/>
                              <a:gd name="T82" fmla="*/ 7 w 619"/>
                              <a:gd name="T83" fmla="*/ 155 h 195"/>
                              <a:gd name="T84" fmla="*/ 7 w 619"/>
                              <a:gd name="T85" fmla="*/ 144 h 195"/>
                              <a:gd name="T86" fmla="*/ 7 w 619"/>
                              <a:gd name="T87" fmla="*/ 142 h 195"/>
                              <a:gd name="T88" fmla="*/ 7 w 619"/>
                              <a:gd name="T89" fmla="*/ 139 h 195"/>
                              <a:gd name="T90" fmla="*/ 7 w 619"/>
                              <a:gd name="T91" fmla="*/ 138 h 195"/>
                              <a:gd name="T92" fmla="*/ 7 w 619"/>
                              <a:gd name="T93" fmla="*/ 122 h 195"/>
                              <a:gd name="T94" fmla="*/ 7 w 619"/>
                              <a:gd name="T95" fmla="*/ 101 h 195"/>
                              <a:gd name="T96" fmla="*/ 7 w 619"/>
                              <a:gd name="T97" fmla="*/ 92 h 195"/>
                              <a:gd name="T98" fmla="*/ 6 w 619"/>
                              <a:gd name="T99" fmla="*/ 85 h 195"/>
                              <a:gd name="T100" fmla="*/ 43 w 619"/>
                              <a:gd name="T101" fmla="*/ 3 h 195"/>
                              <a:gd name="T102" fmla="*/ 148 w 619"/>
                              <a:gd name="T103" fmla="*/ 2 h 195"/>
                              <a:gd name="T104" fmla="*/ 210 w 619"/>
                              <a:gd name="T105" fmla="*/ 3 h 195"/>
                              <a:gd name="T106" fmla="*/ 259 w 619"/>
                              <a:gd name="T107" fmla="*/ 3 h 195"/>
                              <a:gd name="T108" fmla="*/ 290 w 619"/>
                              <a:gd name="T109" fmla="*/ 2 h 195"/>
                              <a:gd name="T110" fmla="*/ 315 w 619"/>
                              <a:gd name="T11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9" h="195">
                                <a:moveTo>
                                  <a:pt x="293" y="191"/>
                                </a:moveTo>
                                <a:lnTo>
                                  <a:pt x="284" y="191"/>
                                </a:lnTo>
                                <a:lnTo>
                                  <a:pt x="288" y="191"/>
                                </a:lnTo>
                                <a:lnTo>
                                  <a:pt x="293" y="191"/>
                                </a:lnTo>
                                <a:close/>
                                <a:moveTo>
                                  <a:pt x="299" y="191"/>
                                </a:moveTo>
                                <a:lnTo>
                                  <a:pt x="297" y="191"/>
                                </a:lnTo>
                                <a:lnTo>
                                  <a:pt x="297" y="191"/>
                                </a:lnTo>
                                <a:lnTo>
                                  <a:pt x="299" y="191"/>
                                </a:lnTo>
                                <a:close/>
                                <a:moveTo>
                                  <a:pt x="341" y="191"/>
                                </a:moveTo>
                                <a:lnTo>
                                  <a:pt x="316" y="191"/>
                                </a:lnTo>
                                <a:lnTo>
                                  <a:pt x="331" y="191"/>
                                </a:lnTo>
                                <a:lnTo>
                                  <a:pt x="336" y="191"/>
                                </a:lnTo>
                                <a:lnTo>
                                  <a:pt x="341" y="191"/>
                                </a:lnTo>
                                <a:close/>
                                <a:moveTo>
                                  <a:pt x="348" y="191"/>
                                </a:moveTo>
                                <a:lnTo>
                                  <a:pt x="346" y="191"/>
                                </a:lnTo>
                                <a:lnTo>
                                  <a:pt x="348" y="191"/>
                                </a:lnTo>
                                <a:lnTo>
                                  <a:pt x="348" y="191"/>
                                </a:lnTo>
                                <a:close/>
                                <a:moveTo>
                                  <a:pt x="619" y="189"/>
                                </a:move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close/>
                                <a:moveTo>
                                  <a:pt x="2" y="184"/>
                                </a:moveTo>
                                <a:lnTo>
                                  <a:pt x="2" y="186"/>
                                </a:lnTo>
                                <a:lnTo>
                                  <a:pt x="2" y="186"/>
                                </a:lnTo>
                                <a:lnTo>
                                  <a:pt x="2" y="184"/>
                                </a:lnTo>
                                <a:close/>
                                <a:moveTo>
                                  <a:pt x="2" y="177"/>
                                </a:moveTo>
                                <a:lnTo>
                                  <a:pt x="4" y="178"/>
                                </a:lnTo>
                                <a:lnTo>
                                  <a:pt x="2" y="181"/>
                                </a:lnTo>
                                <a:lnTo>
                                  <a:pt x="2" y="177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23" y="4"/>
                                </a:lnTo>
                                <a:lnTo>
                                  <a:pt x="336" y="7"/>
                                </a:lnTo>
                                <a:lnTo>
                                  <a:pt x="354" y="7"/>
                                </a:lnTo>
                                <a:lnTo>
                                  <a:pt x="379" y="7"/>
                                </a:lnTo>
                                <a:lnTo>
                                  <a:pt x="407" y="6"/>
                                </a:lnTo>
                                <a:lnTo>
                                  <a:pt x="436" y="4"/>
                                </a:lnTo>
                                <a:lnTo>
                                  <a:pt x="462" y="3"/>
                                </a:lnTo>
                                <a:lnTo>
                                  <a:pt x="480" y="4"/>
                                </a:lnTo>
                                <a:lnTo>
                                  <a:pt x="494" y="6"/>
                                </a:lnTo>
                                <a:lnTo>
                                  <a:pt x="617" y="6"/>
                                </a:lnTo>
                                <a:lnTo>
                                  <a:pt x="617" y="58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48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5" y="188"/>
                                </a:lnTo>
                                <a:lnTo>
                                  <a:pt x="615" y="191"/>
                                </a:lnTo>
                                <a:lnTo>
                                  <a:pt x="591" y="191"/>
                                </a:lnTo>
                                <a:lnTo>
                                  <a:pt x="555" y="191"/>
                                </a:lnTo>
                                <a:lnTo>
                                  <a:pt x="515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66" y="193"/>
                                </a:lnTo>
                                <a:lnTo>
                                  <a:pt x="455" y="193"/>
                                </a:lnTo>
                                <a:lnTo>
                                  <a:pt x="445" y="193"/>
                                </a:lnTo>
                                <a:lnTo>
                                  <a:pt x="432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394" y="194"/>
                                </a:lnTo>
                                <a:lnTo>
                                  <a:pt x="354" y="195"/>
                                </a:lnTo>
                                <a:lnTo>
                                  <a:pt x="314" y="194"/>
                                </a:lnTo>
                                <a:lnTo>
                                  <a:pt x="271" y="194"/>
                                </a:lnTo>
                                <a:lnTo>
                                  <a:pt x="239" y="194"/>
                                </a:lnTo>
                                <a:lnTo>
                                  <a:pt x="210" y="194"/>
                                </a:lnTo>
                                <a:lnTo>
                                  <a:pt x="183" y="194"/>
                                </a:lnTo>
                                <a:lnTo>
                                  <a:pt x="120" y="193"/>
                                </a:lnTo>
                                <a:lnTo>
                                  <a:pt x="113" y="194"/>
                                </a:lnTo>
                                <a:lnTo>
                                  <a:pt x="107" y="194"/>
                                </a:lnTo>
                                <a:lnTo>
                                  <a:pt x="100" y="194"/>
                                </a:lnTo>
                                <a:lnTo>
                                  <a:pt x="94" y="194"/>
                                </a:lnTo>
                                <a:lnTo>
                                  <a:pt x="89" y="195"/>
                                </a:lnTo>
                                <a:lnTo>
                                  <a:pt x="89" y="194"/>
                                </a:lnTo>
                                <a:lnTo>
                                  <a:pt x="79" y="195"/>
                                </a:lnTo>
                                <a:lnTo>
                                  <a:pt x="62" y="194"/>
                                </a:lnTo>
                                <a:lnTo>
                                  <a:pt x="47" y="194"/>
                                </a:lnTo>
                                <a:lnTo>
                                  <a:pt x="38" y="194"/>
                                </a:lnTo>
                                <a:lnTo>
                                  <a:pt x="28" y="195"/>
                                </a:lnTo>
                                <a:lnTo>
                                  <a:pt x="4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lnTo>
                                  <a:pt x="0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89"/>
                                </a:lnTo>
                                <a:lnTo>
                                  <a:pt x="4" y="189"/>
                                </a:lnTo>
                                <a:lnTo>
                                  <a:pt x="4" y="191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10" y="191"/>
                                </a:lnTo>
                                <a:lnTo>
                                  <a:pt x="13" y="191"/>
                                </a:lnTo>
                                <a:lnTo>
                                  <a:pt x="15" y="193"/>
                                </a:lnTo>
                                <a:lnTo>
                                  <a:pt x="14" y="193"/>
                                </a:lnTo>
                                <a:lnTo>
                                  <a:pt x="15" y="193"/>
                                </a:lnTo>
                                <a:lnTo>
                                  <a:pt x="18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" y="193"/>
                                </a:lnTo>
                                <a:lnTo>
                                  <a:pt x="45" y="191"/>
                                </a:lnTo>
                                <a:lnTo>
                                  <a:pt x="4" y="191"/>
                                </a:lnTo>
                                <a:lnTo>
                                  <a:pt x="4" y="189"/>
                                </a:lnTo>
                                <a:lnTo>
                                  <a:pt x="5" y="188"/>
                                </a:lnTo>
                                <a:lnTo>
                                  <a:pt x="5" y="186"/>
                                </a:lnTo>
                                <a:lnTo>
                                  <a:pt x="4" y="186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53"/>
                                </a:lnTo>
                                <a:lnTo>
                                  <a:pt x="6" y="93"/>
                                </a:lnTo>
                                <a:lnTo>
                                  <a:pt x="6" y="95"/>
                                </a:lnTo>
                                <a:lnTo>
                                  <a:pt x="5" y="95"/>
                                </a:lnTo>
                                <a:lnTo>
                                  <a:pt x="5" y="95"/>
                                </a:lnTo>
                                <a:lnTo>
                                  <a:pt x="6" y="130"/>
                                </a:lnTo>
                                <a:lnTo>
                                  <a:pt x="6" y="165"/>
                                </a:lnTo>
                                <a:lnTo>
                                  <a:pt x="6" y="165"/>
                                </a:lnTo>
                                <a:lnTo>
                                  <a:pt x="6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5"/>
                                </a:lnTo>
                                <a:lnTo>
                                  <a:pt x="7" y="159"/>
                                </a:lnTo>
                                <a:lnTo>
                                  <a:pt x="7" y="155"/>
                                </a:lnTo>
                                <a:lnTo>
                                  <a:pt x="6" y="150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7" y="143"/>
                                </a:lnTo>
                                <a:lnTo>
                                  <a:pt x="7" y="142"/>
                                </a:lnTo>
                                <a:lnTo>
                                  <a:pt x="7" y="142"/>
                                </a:lnTo>
                                <a:lnTo>
                                  <a:pt x="6" y="142"/>
                                </a:lnTo>
                                <a:lnTo>
                                  <a:pt x="6" y="140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22"/>
                                </a:lnTo>
                                <a:lnTo>
                                  <a:pt x="6" y="106"/>
                                </a:lnTo>
                                <a:lnTo>
                                  <a:pt x="7" y="105"/>
                                </a:lnTo>
                                <a:lnTo>
                                  <a:pt x="7" y="101"/>
                                </a:lnTo>
                                <a:lnTo>
                                  <a:pt x="7" y="97"/>
                                </a:lnTo>
                                <a:lnTo>
                                  <a:pt x="7" y="95"/>
                                </a:lnTo>
                                <a:lnTo>
                                  <a:pt x="7" y="92"/>
                                </a:lnTo>
                                <a:lnTo>
                                  <a:pt x="7" y="89"/>
                                </a:lnTo>
                                <a:lnTo>
                                  <a:pt x="7" y="87"/>
                                </a:lnTo>
                                <a:lnTo>
                                  <a:pt x="6" y="85"/>
                                </a:lnTo>
                                <a:lnTo>
                                  <a:pt x="6" y="4"/>
                                </a:lnTo>
                                <a:lnTo>
                                  <a:pt x="13" y="4"/>
                                </a:lnTo>
                                <a:lnTo>
                                  <a:pt x="43" y="3"/>
                                </a:lnTo>
                                <a:lnTo>
                                  <a:pt x="74" y="0"/>
                                </a:lnTo>
                                <a:lnTo>
                                  <a:pt x="95" y="2"/>
                                </a:lnTo>
                                <a:lnTo>
                                  <a:pt x="148" y="2"/>
                                </a:lnTo>
                                <a:lnTo>
                                  <a:pt x="163" y="3"/>
                                </a:lnTo>
                                <a:lnTo>
                                  <a:pt x="180" y="3"/>
                                </a:lnTo>
                                <a:lnTo>
                                  <a:pt x="210" y="3"/>
                                </a:lnTo>
                                <a:lnTo>
                                  <a:pt x="242" y="2"/>
                                </a:lnTo>
                                <a:lnTo>
                                  <a:pt x="257" y="3"/>
                                </a:lnTo>
                                <a:lnTo>
                                  <a:pt x="259" y="3"/>
                                </a:lnTo>
                                <a:lnTo>
                                  <a:pt x="265" y="2"/>
                                </a:lnTo>
                                <a:lnTo>
                                  <a:pt x="277" y="2"/>
                                </a:lnTo>
                                <a:lnTo>
                                  <a:pt x="290" y="2"/>
                                </a:lnTo>
                                <a:lnTo>
                                  <a:pt x="302" y="0"/>
                                </a:lnTo>
                                <a:lnTo>
                                  <a:pt x="311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86" name="Текстура" descr="Фонова текстура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39915" cy="40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F3F67C" id="Оформлення сітки календаря – заголовки таблиці" o:spid="_x0000_s1026" style="position:absolute;margin-left:-3pt;margin-top:-27.5pt;width:546.45pt;height:31.65pt;z-index:-251655680" coordsize="69399,4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">
                <v:shape id="Полілінія 131" o:spid="_x0000_s1027" style="position:absolute;left:59340;top:381;width:9886;height:3109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<v:path arrowok="t" o:connecttype="custom" o:connectlocs="521477,3189;529475,3189;511879,3189;518277,3189;433497,3189;433497,3189;444695,3189;465490,3189;521477,0;622253,7974;678239,19136;737425,14352;812608,12758;934179,4784;985367,304588;988566,307778;985367,309372;982168,310967;974169,310967;974169,310967;974169,309372;972570,309372;972570,307778;929380,307778;924581,309372;921382,307778;918183,307778;902186,307778;886190,307778;838202,307778;460691,309372;303928,307778;243142,307778;187156,307778;57586,309372;0,309372;0,243989;3199,183391;0,4784;23994,6379;63985,11163;142366,4784;209550,3189;257539,7974;315125,4784;411103,0" o:connectangles="0,0,0,0,0,0,0,0,0,0,0,0,0,0,0,0,0,0,0,0,0,0,0,0,0,0,0,0,0,0,0,0,0,0,0,0,0,0,0,0,0,0,0,0,0,0"/>
                  <o:lock v:ext="edit" verticies="t"/>
                </v:shape>
                <v:shape id="Полілінія 132" o:spid="_x0000_s1028" style="position:absolute;left:285;top:381;width:9886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<v:path arrowok="t" o:connecttype="custom" o:connectlocs="521477,4784;529475,4784;510279,4784;516678,4784;433497,4784;433497,4784;443095,4784;465490,4784;651046,0;689437,6379;711832,0;807809,0;827004,0;868594,6379;922982,1595;916583,4784;970970,6379;983767,306182;988566,309372;983767,310966;982168,312561;974169,312561;974169,312561;974169,310966;970970,310966;970970,309372;929380,309372;922982,310966;921382,309372;916583,309372;902186,309372;886190,309372;838202,309372;460691,310966;303928,309372;243142,309372;185556,309372;55987,310966;0,310966;0,245584;1600,184985;9598,181796;14397,100466;25594,25515;33592,28705;35192,25515;35192,22326;36791,15947;47989,9568;62385,6379;142366,1595;190355,14352;191955,22326;190355,22326;182357,25515;196753,27110;235144,7973;571065,0" o:connectangles="0,0,0,0,0,0,0,0,0,0,0,0,0,0,0,0,0,0,0,0,0,0,0,0,0,0,0,0,0,0,0,0,0,0,0,0,0,0,0,0,0,0,0,0,0,0,0,0,0,0,0,0,0,0,0,0,0,0"/>
                  <o:lock v:ext="edit" verticies="t"/>
                </v:shape>
                <v:shape id="Полілінія 133" o:spid="_x0000_s1029" style="position:absolute;left:39624;top:381;width:9885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<v:path arrowok="t" o:connecttype="custom" o:connectlocs="379110,6379;427099,9568;484685,7973;534274,6379;985367,6379;988566,306182;985367,309372;983767,312561;977369,312561;970970,312561;975769,312561;972570,310966;972570,310966;969371,309372;927780,309372;921382,309372;918183,309372;910185,309372;894188,309372;887790,310966;550270,309372;369513,309372;273535,309372;233545,309372;121571,310966;1600,310966;0,309372;1600,184985;1600,95682;0,4784;1600,4784;116772,1595;190355,4784;270336,6379;335920,4784;367913,0" o:connectangles="0,0,0,0,0,0,0,0,0,0,0,0,0,0,0,0,0,0,0,0,0,0,0,0,0,0,0,0,0,0,0,0,0,0,0,0"/>
                </v:shape>
                <v:shape id="Полілінія 134" o:spid="_x0000_s1030" style="position:absolute;left:19907;top:381;width:9949;height:3141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<v:path arrowok="t" o:connecttype="custom" o:connectlocs="993365,6379;993365,148307;994965,156281;993365,167444;993365,177012;994965,205716;994965,231232;993365,231232;993365,236016;993365,237610;994965,239205;993365,239205;993365,256747;994965,272694;993365,272694;993365,272694;993365,216879;990166,161065;990166,94087;988567,31894;986967,27110;986967,14352;986967,6379;980568,6379;967771,4784;966172,4784;962973,4784;986967,6379;988567,309372;988567,310967;986967,312561;978969,314156;972570,314156;975770,312561;974170,310967;974170,310967;969371,309372;927781,310967;921382,310967;919783,309372;913384,309372;895788,310967;887790,310967;553469,309372;371112,309372;275135,310967;235144,309372;121571,310967;4799,310967;0,309372;1600,188175;1600,100466;454293,12758;918183,15947;932580,1595;986967,0" o:connectangles="0,0,0,0,0,0,0,0,0,0,0,0,0,0,0,0,0,0,0,0,0,0,0,0,0,0,0,0,0,0,0,0,0,0,0,0,0,0,0,0,0,0,0,0,0,0,0,0,0,0,0,0,0,0,0,0"/>
                </v:shape>
                <v:shape id="Полілінія 135" o:spid="_x0000_s1031" style="position:absolute;left:29718;top:381;width:9901;height:3125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<v:path arrowok="t" o:connecttype="custom" o:connectlocs="460691,307777;475088,307777;547071,307777;539073,307777;553469,307777;4799,295019;4799,295019;4799,290235;932580,3189;990166,3189;986967,3189;988566,183390;986967,304588;983768,302993;887790,307777;764619,309372;711832,309372;692636,309372;567866,312561;383909,310966;193554,309372;161562,310966;142366,310966;73583,310966;6398,312561;1600,310966;6398,307777;25594,309372;27194,309372;73583,307777;6398,304588;4799,4784;4799,4784;4799,12758;6398,27110;7998,92493;7998,159470;11197,271099;11197,269504;12797,263125;11197,237610;12797,236015;11197,234421;12797,229637;12797,229637;11197,175417;12797,159470;11197,146712;25594,11163;60786,23920;59186,27110;51188,38273;102376,12758;438296,3189;684638,3189;747023,3189;873394,0" o:connectangles="0,0,0,0,0,0,0,0,0,0,0,0,0,0,0,0,0,0,0,0,0,0,0,0,0,0,0,0,0,0,0,0,0,0,0,0,0,0,0,0,0,0,0,0,0,0,0,0,0,0,0,0,0,0,0,0,0"/>
                  <o:lock v:ext="edit" verticies="t"/>
                </v:shape>
                <v:shape id="Полілінія 137" o:spid="_x0000_s1032" style="position:absolute;left:49434;top:285;width:9870;height:3158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<v:path arrowok="t" o:connecttype="custom" o:connectlocs="465490,309372;476687,309372;535873,309372;555069,309372;1600,291830;1600,27110;4799,35083;6398,167444;6398,279073;7998,279073;7998,245584;7998,242395;7998,236016;7998,236016;7998,177012;7998,157876;1600,12758;12797,1595;14397,4784;25594,6379;65585,4784;70383,6379;100776,4784;198353,6379;284733,15947;377511,4784;683039,4784;753422,4784;898988,19136;943777,41462;913384,4784;986967,4784;986967,191364;943777,309372;761420,310967;689437,310967;625452,312562;380710,312562;177558,312562;137568,315751;70383,312562;4799,312562;1600,302993;12797,309372;20795,310967;70383,309372;0,6379;4799,1595" o:connectangles="0,0,0,0,0,0,0,0,0,0,0,0,0,0,0,0,0,0,0,0,0,0,0,0,0,0,0,0,0,0,0,0,0,0,0,0,0,0,0,0,0,0,0,0,0,0,0,0"/>
                  <o:lock v:ext="edit" verticies="t"/>
                </v:shape>
                <v:shape id="Полілінія 138" o:spid="_x0000_s1033" style="position:absolute;left:10096;top:476;width:9902;height:3109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<v:path arrowok="t" o:connecttype="custom" o:connectlocs="460691,304588;475088,304588;545471,304588;537473,304588;553469,304588;990166,301399;990166,301399;3199,296615;6398,283857;503881,0;566266,11163;697435,6379;790213,9568;986967,178607;985367,295020;983768,299804;887790,304588;763020,307778;711832,307778;692636,307778;566266,310967;382310,309372;191955,307778;159962,309372;142366,309372;75182,309372;6398,310967;0,302993;3199,301399;6398,307778;20795,304588;23994,307778;28793,307778;6398,301399;6398,296615;6398,11163;6398,19136;9598,148307;7998,151497;9598,263126;11197,261531;11197,247179;11197,229637;11197,226448;11197,221664;11197,220069;11197,194554;11197,161065;11197,146713;9598,135550;68784,4784;236744,3189;335921,4784;414302,4784;463890,3189;503881,0" o:connectangles="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Текстура" o:spid="_x0000_s1034" type="#_x0000_t75" alt="Фонова текстура" style="position:absolute;width:69399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">
                  <v:imagedata r:id="rId9" o:title="Фонова текстура"/>
                  <v:path arrowok="t"/>
                </v:shape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Макетна таблиця календаря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F154D0" w:rsidRPr="00B90F57" w14:paraId="030A0F3E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30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45" w:type="dxa"/>
            <w:vAlign w:val="bottom"/>
          </w:tcPr>
          <w:p w14:paraId="030A0F31" w14:textId="328EF2A4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IF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DocVariable MonthStart \@ dddd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субота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= "</w:instrText>
            </w:r>
            <w:r w:rsidR="00D74E83" w:rsidRPr="00B90F57">
              <w:rPr>
                <w:noProof/>
                <w:lang w:bidi="uk-UA"/>
              </w:rPr>
              <w:instrText>середа</w:instrText>
            </w:r>
            <w:r w:rsidRPr="00B90F57">
              <w:rPr>
                <w:noProof/>
                <w:lang w:bidi="uk-UA"/>
              </w:rPr>
              <w:instrText>" 1 ""</w:instrText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2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3" w14:textId="661F9DAF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IF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DocVariable MonthStart \@ dddd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субота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= "</w:instrText>
            </w:r>
            <w:r w:rsidR="000C278C">
              <w:rPr>
                <w:noProof/>
                <w:lang w:bidi="uk-UA"/>
              </w:rPr>
              <w:instrText>вівторок</w:instrText>
            </w:r>
            <w:r w:rsidRPr="00B90F57">
              <w:rPr>
                <w:noProof/>
                <w:lang w:bidi="uk-UA"/>
              </w:rPr>
              <w:instrText xml:space="preserve">" 1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IF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=B1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0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&lt;&gt; 0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=B1+1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Pr="00B90F57">
              <w:rPr>
                <w:noProof/>
                <w:lang w:bidi="uk-UA"/>
              </w:rPr>
              <w:instrText>2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"" 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4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5" w14:textId="2B5B232E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IF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DocVariable MonthStart \@ dddd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субота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= "</w:instrText>
            </w:r>
            <w:r w:rsidR="000C278C">
              <w:rPr>
                <w:noProof/>
                <w:lang w:bidi="uk-UA"/>
              </w:rPr>
              <w:instrText>середа</w:instrText>
            </w:r>
            <w:r w:rsidRPr="00B90F57">
              <w:rPr>
                <w:noProof/>
                <w:lang w:bidi="uk-UA"/>
              </w:rPr>
              <w:instrText xml:space="preserve">" 1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IF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=D1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0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&lt;&gt; 0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=D1+1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6B5A63" w:rsidRPr="00B90F57">
              <w:rPr>
                <w:noProof/>
                <w:lang w:bidi="uk-UA"/>
              </w:rPr>
              <w:instrText>2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"" 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6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7" w14:textId="54B80D9C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IF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DocVariable MonthStart \@ dddd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субота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= "</w:instrText>
            </w:r>
            <w:r w:rsidR="00D74E83" w:rsidRPr="00B90F57">
              <w:rPr>
                <w:noProof/>
                <w:lang w:bidi="uk-UA"/>
              </w:rPr>
              <w:instrText>четвер</w:instrText>
            </w:r>
            <w:r w:rsidRPr="00B90F57">
              <w:rPr>
                <w:noProof/>
                <w:lang w:bidi="uk-UA"/>
              </w:rPr>
              <w:instrText xml:space="preserve">" 1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IF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=F1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0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&lt;&gt; 0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=F1+1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6B5A63" w:rsidRPr="00B90F57">
              <w:rPr>
                <w:noProof/>
                <w:lang w:bidi="uk-UA"/>
              </w:rPr>
              <w:instrText>3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"" 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8" w14:textId="2902C15D" w:rsidR="00F154D0" w:rsidRPr="00B90F5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9" w14:textId="1B2D902B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IF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DocVariable MonthStart \@ dddd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субота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>= "</w:instrText>
            </w:r>
            <w:r w:rsidR="00D74E83" w:rsidRPr="00B90F57">
              <w:rPr>
                <w:noProof/>
                <w:lang w:bidi="uk-UA"/>
              </w:rPr>
              <w:instrText>п’ятниця</w:instrText>
            </w:r>
            <w:r w:rsidRPr="00B90F57">
              <w:rPr>
                <w:noProof/>
                <w:lang w:bidi="uk-UA"/>
              </w:rPr>
              <w:instrText xml:space="preserve">" 1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IF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=H1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0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&lt;&gt; 0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=H1+1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6B5A63" w:rsidRPr="00B90F57">
              <w:rPr>
                <w:noProof/>
                <w:lang w:bidi="uk-UA"/>
              </w:rPr>
              <w:instrText>4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"" 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A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B" w14:textId="2627CC9B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IF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DocVariable MonthStart \@ dddd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субота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= "</w:instrText>
            </w:r>
            <w:r w:rsidR="00D74E83" w:rsidRPr="00B90F57">
              <w:rPr>
                <w:noProof/>
                <w:lang w:bidi="uk-UA"/>
              </w:rPr>
              <w:instrText>субота</w:instrText>
            </w:r>
            <w:r w:rsidRPr="00B90F57">
              <w:rPr>
                <w:noProof/>
                <w:lang w:bidi="uk-UA"/>
              </w:rPr>
              <w:instrText xml:space="preserve">" 1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IF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=J1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0C278C">
              <w:rPr>
                <w:noProof/>
                <w:lang w:bidi="uk-UA"/>
              </w:rPr>
              <w:instrText>0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&lt;&gt; 0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=J1+1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6B5A63" w:rsidRPr="00B90F57">
              <w:rPr>
                <w:noProof/>
                <w:lang w:bidi="uk-UA"/>
              </w:rPr>
              <w:instrText>5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"" 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 w:rsidRPr="00B90F57">
              <w:rPr>
                <w:noProof/>
                <w:lang w:bidi="uk-UA"/>
              </w:rPr>
              <w:t>1</w:t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C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35" w:type="dxa"/>
            <w:vAlign w:val="bottom"/>
          </w:tcPr>
          <w:p w14:paraId="030A0F3D" w14:textId="20288FBF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IF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DocVariable MonthStart \@ dddd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субота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= "</w:instrText>
            </w:r>
            <w:r w:rsidR="00D74E83" w:rsidRPr="00B90F57">
              <w:rPr>
                <w:noProof/>
                <w:lang w:bidi="uk-UA"/>
              </w:rPr>
              <w:instrText>неділя</w:instrText>
            </w:r>
            <w:r w:rsidRPr="00B90F57">
              <w:rPr>
                <w:noProof/>
                <w:lang w:bidi="uk-UA"/>
              </w:rPr>
              <w:instrText xml:space="preserve">" 1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IF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=L1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1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&lt;&gt; 0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=L1+1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""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t>2</w:t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</w:tr>
      <w:tr w:rsidR="00F154D0" w:rsidRPr="00B90F57" w14:paraId="030A0F4D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3F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45" w:type="dxa"/>
            <w:vAlign w:val="bottom"/>
          </w:tcPr>
          <w:p w14:paraId="030A0F40" w14:textId="021D8F0B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=N1+1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t>3</w:t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1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2" w14:textId="3A962F30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=B2+1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t>4</w:t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3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4" w14:textId="5B7748C9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=D2+1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t>5</w:t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5" w14:textId="69C2BE90" w:rsidR="00F154D0" w:rsidRPr="00B90F5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6" w14:textId="73B70619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=F2+1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t>6</w:t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7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8" w14:textId="612A355F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=H2+1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t>7</w:t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9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A" w14:textId="785CFF26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=J2+1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t>8</w:t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B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35" w:type="dxa"/>
            <w:vAlign w:val="bottom"/>
          </w:tcPr>
          <w:p w14:paraId="030A0F4C" w14:textId="1EAE0061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=L2+1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t>9</w:t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</w:tr>
      <w:tr w:rsidR="00F154D0" w:rsidRPr="00B90F57" w14:paraId="030A0F5C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4E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45" w:type="dxa"/>
            <w:vAlign w:val="bottom"/>
          </w:tcPr>
          <w:p w14:paraId="030A0F4F" w14:textId="0DC390F0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=N2+1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t>10</w:t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0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1" w14:textId="55287AB6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=B3+1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t>11</w:t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2" w14:textId="35C58954" w:rsidR="00F154D0" w:rsidRPr="00B90F5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3" w14:textId="366E852E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=D3+1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t>12</w:t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4" w14:textId="6F159B43" w:rsidR="00F154D0" w:rsidRPr="00B90F5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5" w14:textId="6DC7596C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=F3+1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t>13</w:t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6" w14:textId="3BF6CFD1" w:rsidR="00F154D0" w:rsidRPr="00B90F5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7" w14:textId="0A5F62E4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=H3+1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t>14</w:t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8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9" w14:textId="1D7F4373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=J3+1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t>15</w:t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A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35" w:type="dxa"/>
            <w:vAlign w:val="bottom"/>
          </w:tcPr>
          <w:p w14:paraId="030A0F5B" w14:textId="0598A653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=L3+1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t>16</w:t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</w:tr>
      <w:tr w:rsidR="00F154D0" w:rsidRPr="00B90F57" w14:paraId="030A0F6B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5D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45" w:type="dxa"/>
            <w:vAlign w:val="bottom"/>
          </w:tcPr>
          <w:p w14:paraId="030A0F5E" w14:textId="21CC890C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=N3+1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t>17</w:t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F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0" w14:textId="5B96CE6B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=B4+1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t>18</w:t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1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2" w14:textId="2F51140F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=D4+1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t>19</w:t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3" w14:textId="068F4BE3" w:rsidR="00F154D0" w:rsidRPr="00B90F5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4" w14:textId="1907B077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=F4+1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t>20</w:t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5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6" w14:textId="2536FD96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=H4+1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t>21</w:t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7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8" w14:textId="46E733DF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=J4+1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t>22</w:t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9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35" w:type="dxa"/>
            <w:vAlign w:val="bottom"/>
          </w:tcPr>
          <w:p w14:paraId="030A0F6A" w14:textId="453639DB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=L4+1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t>23</w:t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</w:tr>
      <w:tr w:rsidR="00F154D0" w:rsidRPr="00B90F57" w14:paraId="030A0F7A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6C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45" w:type="dxa"/>
            <w:vAlign w:val="bottom"/>
          </w:tcPr>
          <w:p w14:paraId="030A0F6D" w14:textId="6F58069E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IF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=N4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23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= 0,""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IF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=N4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23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 &lt;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DocVariable MonthEnd \@ d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29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=N4+1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24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""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24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t>24</w:t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E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F" w14:textId="108255A7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IF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=B5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24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= 0,""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IF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=B5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24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 &lt;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DocVariable MonthEnd \@ d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29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=B5+1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25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""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25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t>25</w:t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0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1" w14:textId="31EE9AD3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IF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=D5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25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= 0,""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IF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=D5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25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 &lt;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DocVariable MonthEnd \@ d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29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=D5+1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26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""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26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t>26</w:t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2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3" w14:textId="236EF574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IF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=F5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26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= 0,""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IF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=F5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26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 &lt;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DocVariable MonthEnd \@ d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29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=F5+1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27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""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27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t>27</w:t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4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5" w14:textId="022E744B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IF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=H5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27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= 0,""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IF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=H5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27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 &lt;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DocVariable MonthEnd \@ d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29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=H5+1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28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""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28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t>28</w:t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6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7" w14:textId="7BC43C40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IF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=J5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28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= 0,""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IF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=J5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28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 &lt;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DocVariable MonthEnd \@ d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29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=J5+1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29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""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29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t>29</w:t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8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35" w:type="dxa"/>
            <w:vAlign w:val="bottom"/>
          </w:tcPr>
          <w:p w14:paraId="030A0F79" w14:textId="5A63A9DD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IF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=L5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29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= 0,""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IF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=L5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29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 &lt;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DocVariable MonthEnd \@ d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29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=L5+1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0C278C">
              <w:rPr>
                <w:noProof/>
                <w:lang w:bidi="uk-UA"/>
              </w:rPr>
              <w:instrText>28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"" 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</w:tr>
      <w:tr w:rsidR="00F154D0" w:rsidRPr="00B90F57" w14:paraId="030A0F89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7B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45" w:type="dxa"/>
            <w:vAlign w:val="bottom"/>
          </w:tcPr>
          <w:p w14:paraId="030A0F7C" w14:textId="51542598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IF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=N5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0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= 0,""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IF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=N5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0C278C">
              <w:rPr>
                <w:noProof/>
                <w:lang w:bidi="uk-UA"/>
              </w:rPr>
              <w:instrText>28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 &lt;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DocVariable MonthEnd \@ d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0C278C">
              <w:rPr>
                <w:noProof/>
                <w:lang w:bidi="uk-UA"/>
              </w:rPr>
              <w:instrText>31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=N5+1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0C278C">
              <w:rPr>
                <w:noProof/>
                <w:lang w:bidi="uk-UA"/>
              </w:rPr>
              <w:instrText>29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""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0C278C">
              <w:rPr>
                <w:noProof/>
                <w:lang w:bidi="uk-UA"/>
              </w:rPr>
              <w:instrText>29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D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E" w14:textId="06D9DD53" w:rsidR="00F154D0" w:rsidRPr="00B90F57" w:rsidRDefault="004562B5">
            <w:pPr>
              <w:pStyle w:val="a8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IF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=B6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instrText>0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= 0,""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IF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=B6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0C278C">
              <w:rPr>
                <w:noProof/>
                <w:lang w:bidi="uk-UA"/>
              </w:rPr>
              <w:instrText>29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 &lt;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DocVariable MonthEnd \@ d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0C278C">
              <w:rPr>
                <w:noProof/>
                <w:lang w:bidi="uk-UA"/>
              </w:rPr>
              <w:instrText>31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 </w:instrText>
            </w: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=B6+1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0C278C">
              <w:rPr>
                <w:noProof/>
                <w:lang w:bidi="uk-UA"/>
              </w:rPr>
              <w:instrText>30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instrText xml:space="preserve"> ""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0C278C">
              <w:rPr>
                <w:noProof/>
                <w:lang w:bidi="uk-UA"/>
              </w:rPr>
              <w:instrText>30</w:instrText>
            </w:r>
            <w:r w:rsidRPr="00B90F57">
              <w:rPr>
                <w:noProof/>
                <w:lang w:bidi="uk-UA"/>
              </w:rPr>
              <w:fldChar w:fldCharType="end"/>
            </w:r>
            <w:r w:rsidRPr="00B90F57">
              <w:rPr>
                <w:noProof/>
                <w:lang w:bidi="uk-UA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F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80" w14:textId="77777777" w:rsidR="00F154D0" w:rsidRPr="00B90F57" w:rsidRDefault="00F154D0">
            <w:pPr>
              <w:pStyle w:val="a8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030A0F81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82" w14:textId="77777777" w:rsidR="00F154D0" w:rsidRPr="00B90F57" w:rsidRDefault="00F154D0">
            <w:pPr>
              <w:pStyle w:val="a8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030A0F83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84" w14:textId="77777777" w:rsidR="00F154D0" w:rsidRPr="00B90F57" w:rsidRDefault="00F154D0">
            <w:pPr>
              <w:pStyle w:val="a8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030A0F85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86" w14:textId="77777777" w:rsidR="00F154D0" w:rsidRPr="00B90F57" w:rsidRDefault="00F154D0">
            <w:pPr>
              <w:pStyle w:val="a8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030A0F87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335" w:type="dxa"/>
            <w:vAlign w:val="bottom"/>
          </w:tcPr>
          <w:p w14:paraId="030A0F88" w14:textId="77777777" w:rsidR="00F154D0" w:rsidRPr="00B90F57" w:rsidRDefault="00F154D0">
            <w:pPr>
              <w:pStyle w:val="a8"/>
              <w:rPr>
                <w:noProof/>
              </w:rPr>
            </w:pPr>
          </w:p>
        </w:tc>
      </w:tr>
    </w:tbl>
    <w:p w14:paraId="030A0F8A" w14:textId="77777777" w:rsidR="00F154D0" w:rsidRPr="00B90F57" w:rsidRDefault="00F154D0">
      <w:pPr>
        <w:rPr>
          <w:noProof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Макетна таблиця"/>
      </w:tblPr>
      <w:tblGrid>
        <w:gridCol w:w="5760"/>
        <w:gridCol w:w="629"/>
        <w:gridCol w:w="4411"/>
      </w:tblGrid>
      <w:tr w:rsidR="00F154D0" w:rsidRPr="00B90F57" w14:paraId="030A0FFC" w14:textId="77777777" w:rsidTr="00181E4D">
        <w:trPr>
          <w:trHeight w:hRule="exact" w:val="4592"/>
          <w:jc w:val="center"/>
        </w:trPr>
        <w:tc>
          <w:tcPr>
            <w:tcW w:w="5760" w:type="dxa"/>
          </w:tcPr>
          <w:bookmarkStart w:id="0" w:name="_GoBack"/>
          <w:p w14:paraId="030A0F8B" w14:textId="5BC57ED1" w:rsidR="00F154D0" w:rsidRPr="00B90F57" w:rsidRDefault="004562B5">
            <w:pPr>
              <w:pStyle w:val="ab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DOCVARIABLE  MonthStart \@ MMMM \* MERGEFORMAT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t>лютий</w:t>
            </w:r>
            <w:r w:rsidRPr="00B90F57">
              <w:rPr>
                <w:noProof/>
                <w:lang w:bidi="uk-UA"/>
              </w:rPr>
              <w:fldChar w:fldCharType="end"/>
            </w:r>
          </w:p>
          <w:p w14:paraId="030A0F8C" w14:textId="2C702E91" w:rsidR="00F154D0" w:rsidRPr="00B90F57" w:rsidRDefault="004562B5">
            <w:pPr>
              <w:pStyle w:val="ac"/>
              <w:spacing w:after="240"/>
              <w:rPr>
                <w:noProof/>
              </w:rPr>
            </w:pPr>
            <w:r w:rsidRPr="00B90F57">
              <w:rPr>
                <w:noProof/>
                <w:lang w:bidi="uk-UA"/>
              </w:rPr>
              <w:fldChar w:fldCharType="begin"/>
            </w:r>
            <w:r w:rsidRPr="00B90F57">
              <w:rPr>
                <w:noProof/>
                <w:lang w:bidi="uk-UA"/>
              </w:rPr>
              <w:instrText xml:space="preserve"> DOCVARIABLE  MonthStart \@  yyyy   \* MERGEFORMAT </w:instrText>
            </w:r>
            <w:r w:rsidRPr="00B90F57">
              <w:rPr>
                <w:noProof/>
                <w:lang w:bidi="uk-UA"/>
              </w:rPr>
              <w:fldChar w:fldCharType="separate"/>
            </w:r>
            <w:r w:rsidR="00181E4D">
              <w:rPr>
                <w:noProof/>
                <w:lang w:bidi="uk-UA"/>
              </w:rPr>
              <w:t>2020</w:t>
            </w:r>
            <w:r w:rsidRPr="00B90F57">
              <w:rPr>
                <w:noProof/>
                <w:lang w:bidi="uk-UA"/>
              </w:rP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Місяці до та після"/>
            </w:tblPr>
            <w:tblGrid>
              <w:gridCol w:w="2254"/>
              <w:gridCol w:w="482"/>
              <w:gridCol w:w="2254"/>
            </w:tblGrid>
            <w:tr w:rsidR="00F154D0" w:rsidRPr="00B90F57" w14:paraId="030A0FF0" w14:textId="77777777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2261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Макетна таблиця календаря минулого місяця"/>
                  </w:tblPr>
                  <w:tblGrid>
                    <w:gridCol w:w="323"/>
                    <w:gridCol w:w="323"/>
                    <w:gridCol w:w="323"/>
                    <w:gridCol w:w="323"/>
                    <w:gridCol w:w="323"/>
                    <w:gridCol w:w="323"/>
                    <w:gridCol w:w="323"/>
                  </w:tblGrid>
                  <w:tr w:rsidR="00F154D0" w:rsidRPr="00B90F57" w14:paraId="030A0F94" w14:textId="77777777" w:rsidTr="000C278C">
                    <w:tc>
                      <w:tcPr>
                        <w:tcW w:w="714" w:type="pct"/>
                      </w:tcPr>
                      <w:p w14:paraId="030A0F8D" w14:textId="1CC30461" w:rsidR="00F154D0" w:rsidRPr="00B90F57" w:rsidRDefault="004562B5" w:rsidP="000C278C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DocVariable MonthStartB \@ dddd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середа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 “</w:instrText>
                        </w:r>
                        <w:r w:rsidR="000C278C" w:rsidRPr="000C278C">
                          <w:rPr>
                            <w:noProof/>
                            <w:lang w:bidi="uk-UA"/>
                          </w:rPr>
                          <w:instrText>понеділок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>" 1 ""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8E" w14:textId="34538762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DocVariable MonthStartB \@ dddd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середа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 “</w:instrText>
                        </w:r>
                        <w:r w:rsidR="000C278C">
                          <w:rPr>
                            <w:noProof/>
                            <w:lang w:bidi="uk-UA"/>
                          </w:rPr>
                          <w:instrText>вівторок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" 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=A1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0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&lt;&gt; 0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=A1+1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0C278C">
                          <w:rPr>
                            <w:noProof/>
                            <w:lang w:bidi="uk-UA"/>
                          </w:rPr>
                          <w:instrText>2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8F" w14:textId="19D5BCBC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DocVariable MonthStartB \@ dddd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середа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 “</w:instrText>
                        </w:r>
                        <w:r w:rsidR="000C278C">
                          <w:rPr>
                            <w:noProof/>
                            <w:lang w:bidi="uk-UA"/>
                          </w:rPr>
                          <w:instrText>середа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" 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=B1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0C278C">
                          <w:rPr>
                            <w:noProof/>
                            <w:lang w:bidi="uk-UA"/>
                          </w:rPr>
                          <w:instrText>2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&lt;&gt; 0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=B1+1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0C278C">
                          <w:rPr>
                            <w:noProof/>
                            <w:lang w:bidi="uk-UA"/>
                          </w:rPr>
                          <w:instrText>3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0C278C">
                          <w:rPr>
                            <w:noProof/>
                            <w:lang w:bidi="uk-UA"/>
                          </w:rPr>
                          <w:instrText>3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 w:rsidRPr="00B90F57">
                          <w:rPr>
                            <w:noProof/>
                            <w:lang w:bidi="uk-UA"/>
                          </w:rPr>
                          <w:t>1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0" w14:textId="15B1C047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DocVariable MonthStartB \@ dddd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середа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 “</w:instrText>
                        </w:r>
                        <w:r w:rsidR="00D74E83" w:rsidRPr="00B90F57">
                          <w:rPr>
                            <w:noProof/>
                            <w:lang w:bidi="uk-UA"/>
                          </w:rPr>
                          <w:instrText>четвер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" 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=C1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1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&lt;&gt; 0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=C1+1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2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1" w14:textId="34342D07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DocVariable MonthStartB \@ dddd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середа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>= “</w:instrText>
                        </w:r>
                        <w:r w:rsidR="00D74E83" w:rsidRPr="00B90F57">
                          <w:rPr>
                            <w:noProof/>
                            <w:lang w:bidi="uk-UA"/>
                          </w:rPr>
                          <w:instrText>п’ятниця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" 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=D1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&lt;&gt; 0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=D1+1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3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3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3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2" w14:textId="6EC2AD14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DocVariable MonthStartB \@ dddd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середа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 “</w:instrText>
                        </w:r>
                        <w:r w:rsidR="00D74E83" w:rsidRPr="00B90F57">
                          <w:rPr>
                            <w:noProof/>
                            <w:lang w:bidi="uk-UA"/>
                          </w:rPr>
                          <w:instrText>субота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" 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=E1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3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&lt;&gt; 0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=E1+1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4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4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4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3" w14:textId="489DAAEA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DocVariable MonthStartB \@ dddd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середа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 “</w:instrText>
                        </w:r>
                        <w:r w:rsidR="00D74E83" w:rsidRPr="00B90F57">
                          <w:rPr>
                            <w:noProof/>
                            <w:lang w:bidi="uk-UA"/>
                          </w:rPr>
                          <w:instrText>неділя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" 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=F1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4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&lt;&gt; 0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=F1+1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5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5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5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</w:tr>
                  <w:tr w:rsidR="00F154D0" w:rsidRPr="00B90F57" w14:paraId="030A0F9C" w14:textId="77777777" w:rsidTr="000C278C">
                    <w:tc>
                      <w:tcPr>
                        <w:tcW w:w="714" w:type="pct"/>
                      </w:tcPr>
                      <w:p w14:paraId="030A0F95" w14:textId="575BE0FD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=G1+1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6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6" w14:textId="112C0D22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=A2+1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7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7" w14:textId="48761061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=B2+1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8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8" w14:textId="0193AAD3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=C2+1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9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9" w14:textId="23E71D64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=D2+1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10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A" w14:textId="06000255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=E2+1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11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B" w14:textId="6FD57255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=F2+1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12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</w:tr>
                  <w:tr w:rsidR="00F154D0" w:rsidRPr="00B90F57" w14:paraId="030A0FA4" w14:textId="77777777" w:rsidTr="000C278C">
                    <w:tc>
                      <w:tcPr>
                        <w:tcW w:w="714" w:type="pct"/>
                      </w:tcPr>
                      <w:p w14:paraId="030A0F9D" w14:textId="3366CE59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=G2+1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13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E" w14:textId="48C14BF6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=A3+1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14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F" w14:textId="25998AA1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=B3+1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15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0" w14:textId="4595F36E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=C3+1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16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1" w14:textId="70CE3616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=D3+1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17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2" w14:textId="724E11AB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=E3+1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18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3" w14:textId="42D3F0D5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=F3+1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19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</w:tr>
                  <w:tr w:rsidR="00F154D0" w:rsidRPr="00B90F57" w14:paraId="030A0FAC" w14:textId="77777777" w:rsidTr="000C278C">
                    <w:tc>
                      <w:tcPr>
                        <w:tcW w:w="714" w:type="pct"/>
                      </w:tcPr>
                      <w:p w14:paraId="030A0FA5" w14:textId="1D56F7BD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=G3+1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20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6" w14:textId="17748266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=A4+1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21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7" w14:textId="0755FA86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=B4+1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22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8" w14:textId="14C78D54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=C4+1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23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9" w14:textId="0C4C8CF2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=D4+1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24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A" w14:textId="630D9215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=E4+1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25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B" w14:textId="0823134E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=F4+1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26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</w:tr>
                  <w:tr w:rsidR="00F154D0" w:rsidRPr="00B90F57" w14:paraId="030A0FB4" w14:textId="77777777" w:rsidTr="000C278C">
                    <w:tc>
                      <w:tcPr>
                        <w:tcW w:w="714" w:type="pct"/>
                      </w:tcPr>
                      <w:p w14:paraId="030A0FAD" w14:textId="1F63D5F8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=G4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26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 0,""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=G4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26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&lt;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DocVariable MonthEndB \@ d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31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=G4+1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27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27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27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E" w14:textId="1E5F6211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=A5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27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 0,""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=A5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27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&lt;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DocVariable MonthEndB \@ d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31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=A5+1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28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28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28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F" w14:textId="5773E0F5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=B5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28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 0,""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=B5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28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&lt;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DocVariable MonthEndB \@ d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31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=B5+1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29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29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29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0" w14:textId="1E4A0A97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=C5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29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 0,""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=C5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29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&lt;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DocVariable MonthEndB \@ d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31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=C5+1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30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30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30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1" w14:textId="7E3ADE3D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=D5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30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 0,""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=D5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30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&lt;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DocVariable MonthEndB \@ d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31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=D5+1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31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31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31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2" w14:textId="4FED233F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=E5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31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 0,""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=E5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31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&lt;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DocVariable MonthEndB \@ d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31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=E5+1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0C278C">
                          <w:rPr>
                            <w:noProof/>
                            <w:lang w:bidi="uk-UA"/>
                          </w:rPr>
                          <w:instrText>27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3" w14:textId="1F8EEBC2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=F5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0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 0,""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=F5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0C278C">
                          <w:rPr>
                            <w:noProof/>
                            <w:lang w:bidi="uk-UA"/>
                          </w:rPr>
                          <w:instrText>27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&lt;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DocVariable MonthEndB \@ d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0C278C">
                          <w:rPr>
                            <w:noProof/>
                            <w:lang w:bidi="uk-UA"/>
                          </w:rPr>
                          <w:instrText>28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=F5+1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0C278C">
                          <w:rPr>
                            <w:noProof/>
                            <w:lang w:bidi="uk-UA"/>
                          </w:rPr>
                          <w:instrText>28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0C278C">
                          <w:rPr>
                            <w:noProof/>
                            <w:lang w:bidi="uk-UA"/>
                          </w:rPr>
                          <w:instrText>28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</w:tr>
                  <w:tr w:rsidR="00F154D0" w:rsidRPr="00B90F57" w14:paraId="030A0FBC" w14:textId="77777777" w:rsidTr="000C278C">
                    <w:tc>
                      <w:tcPr>
                        <w:tcW w:w="714" w:type="pct"/>
                      </w:tcPr>
                      <w:p w14:paraId="030A0FB5" w14:textId="229912BF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=G5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0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 0,""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=G5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0C278C">
                          <w:rPr>
                            <w:noProof/>
                            <w:lang w:bidi="uk-UA"/>
                          </w:rPr>
                          <w:instrText>28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&lt;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DocVariable MonthEndB \@ d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0C278C">
                          <w:rPr>
                            <w:noProof/>
                            <w:lang w:bidi="uk-UA"/>
                          </w:rPr>
                          <w:instrText>28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=G5+1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6B5A63" w:rsidRPr="00B90F57">
                          <w:rPr>
                            <w:noProof/>
                            <w:lang w:bidi="uk-UA"/>
                          </w:rPr>
                          <w:instrText>30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6" w14:textId="50201A09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=A6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0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 0,""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=A6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6B5A63" w:rsidRPr="00B90F57">
                          <w:rPr>
                            <w:noProof/>
                            <w:lang w:bidi="uk-UA"/>
                          </w:rPr>
                          <w:instrText>30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&lt;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DocVariable MonthEndB \@ d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6B5A63" w:rsidRPr="00B90F57">
                          <w:rPr>
                            <w:noProof/>
                            <w:lang w:bidi="uk-UA"/>
                          </w:rPr>
                          <w:instrText>30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=A6+1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7635B6" w:rsidRPr="00B90F57">
                          <w:rPr>
                            <w:noProof/>
                            <w:lang w:bidi="uk-UA"/>
                          </w:rPr>
                          <w:instrText>31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7" w14:textId="77777777" w:rsidR="00F154D0" w:rsidRPr="00B90F57" w:rsidRDefault="00F154D0">
                        <w:pPr>
                          <w:pStyle w:val="ad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8" w14:textId="77777777" w:rsidR="00F154D0" w:rsidRPr="00B90F57" w:rsidRDefault="00F154D0">
                        <w:pPr>
                          <w:pStyle w:val="ad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9" w14:textId="77777777" w:rsidR="00F154D0" w:rsidRPr="00B90F57" w:rsidRDefault="00F154D0">
                        <w:pPr>
                          <w:pStyle w:val="ad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A" w14:textId="77777777" w:rsidR="00F154D0" w:rsidRPr="00B90F57" w:rsidRDefault="00F154D0">
                        <w:pPr>
                          <w:pStyle w:val="ad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B" w14:textId="77777777" w:rsidR="00F154D0" w:rsidRPr="00B90F57" w:rsidRDefault="00F154D0">
                        <w:pPr>
                          <w:pStyle w:val="ad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030A0FBD" w14:textId="77777777" w:rsidR="00F154D0" w:rsidRPr="00B90F57" w:rsidRDefault="00F154D0">
                  <w:pPr>
                    <w:rPr>
                      <w:noProof/>
                    </w:rPr>
                  </w:pPr>
                </w:p>
              </w:tc>
              <w:tc>
                <w:tcPr>
                  <w:tcW w:w="482" w:type="dxa"/>
                </w:tcPr>
                <w:p w14:paraId="030A0FBE" w14:textId="77777777" w:rsidR="00F154D0" w:rsidRPr="00B90F57" w:rsidRDefault="00F154D0">
                  <w:pPr>
                    <w:rPr>
                      <w:noProof/>
                    </w:rPr>
                  </w:pPr>
                </w:p>
              </w:tc>
              <w:tc>
                <w:tcPr>
                  <w:tcW w:w="2254" w:type="dxa"/>
                </w:tcPr>
                <w:tbl>
                  <w:tblPr>
                    <w:tblW w:w="2261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Макетна таблиця календаря майбутнього місяця"/>
                  </w:tblPr>
                  <w:tblGrid>
                    <w:gridCol w:w="323"/>
                    <w:gridCol w:w="323"/>
                    <w:gridCol w:w="323"/>
                    <w:gridCol w:w="323"/>
                    <w:gridCol w:w="323"/>
                    <w:gridCol w:w="323"/>
                    <w:gridCol w:w="323"/>
                  </w:tblGrid>
                  <w:tr w:rsidR="00F154D0" w:rsidRPr="00B90F57" w14:paraId="030A0FC6" w14:textId="77777777" w:rsidTr="000C278C">
                    <w:tc>
                      <w:tcPr>
                        <w:tcW w:w="714" w:type="pct"/>
                      </w:tcPr>
                      <w:p w14:paraId="030A0FBF" w14:textId="4CD4FDA4" w:rsidR="00F154D0" w:rsidRPr="00B90F57" w:rsidRDefault="004562B5" w:rsidP="000C278C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DocVariable MonthStartA \@ dddd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неділя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 “</w:instrText>
                        </w:r>
                        <w:r w:rsidR="000C278C" w:rsidRPr="000C278C">
                          <w:rPr>
                            <w:noProof/>
                            <w:lang w:bidi="uk-UA"/>
                          </w:rPr>
                          <w:instrText>понеділок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>" 1 ""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0" w14:textId="048BD133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DocVariable MonthStartA \@ dddd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неділя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 “</w:instrText>
                        </w:r>
                        <w:r w:rsidR="000C278C">
                          <w:rPr>
                            <w:noProof/>
                            <w:lang w:bidi="uk-UA"/>
                          </w:rPr>
                          <w:instrText>вівторок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" 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=A1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0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&lt;&gt; 0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=A1+1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>2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1" w14:textId="67280FEF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DocVariable MonthStartA \@ dddd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неділя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 “</w:instrText>
                        </w:r>
                        <w:r w:rsidR="000C278C">
                          <w:rPr>
                            <w:noProof/>
                            <w:lang w:bidi="uk-UA"/>
                          </w:rPr>
                          <w:instrText>середа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" 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=B1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0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&lt;&gt; 0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=B1+1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>2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2" w14:textId="5C8BB5B3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DocVariable MonthStartA \@ dddd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неділя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 “</w:instrText>
                        </w:r>
                        <w:r w:rsidR="00D74E83" w:rsidRPr="00B90F57">
                          <w:rPr>
                            <w:noProof/>
                            <w:lang w:bidi="uk-UA"/>
                          </w:rPr>
                          <w:instrText>четвер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" 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=C1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0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&lt;&gt; 0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=C1+1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5F1DB1" w:rsidRPr="00B90F57">
                          <w:rPr>
                            <w:noProof/>
                            <w:lang w:bidi="uk-UA"/>
                          </w:rPr>
                          <w:instrText>2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3" w14:textId="702AEE7C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DocVariable MonthStartA \@ dddd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неділя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>= “</w:instrText>
                        </w:r>
                        <w:r w:rsidR="00D74E83" w:rsidRPr="00B90F57">
                          <w:rPr>
                            <w:noProof/>
                            <w:lang w:bidi="uk-UA"/>
                          </w:rPr>
                          <w:instrText>п’ятниця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" 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=D1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0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&lt;&gt; 0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=D1+1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0C278C">
                          <w:rPr>
                            <w:noProof/>
                            <w:lang w:bidi="uk-UA"/>
                          </w:rPr>
                          <w:instrText>2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4" w14:textId="10977F32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DocVariable MonthStartA \@ dddd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неділя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 “</w:instrText>
                        </w:r>
                        <w:r w:rsidR="00D74E83" w:rsidRPr="00B90F57">
                          <w:rPr>
                            <w:noProof/>
                            <w:lang w:bidi="uk-UA"/>
                          </w:rPr>
                          <w:instrText>субота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" 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=E1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0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&lt;&gt; 0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=E1+1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0C278C">
                          <w:rPr>
                            <w:noProof/>
                            <w:lang w:bidi="uk-UA"/>
                          </w:rPr>
                          <w:instrText>3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5" w14:textId="48E90B96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DocVariable MonthStartA \@ dddd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неділя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 “</w:instrText>
                        </w:r>
                        <w:r w:rsidR="00D74E83" w:rsidRPr="00B90F57">
                          <w:rPr>
                            <w:noProof/>
                            <w:lang w:bidi="uk-UA"/>
                          </w:rPr>
                          <w:instrText>неділя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" 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=F1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0C278C">
                          <w:rPr>
                            <w:noProof/>
                            <w:lang w:bidi="uk-UA"/>
                          </w:rPr>
                          <w:instrText>3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&lt;&gt; 0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=F1+1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0C278C">
                          <w:rPr>
                            <w:noProof/>
                            <w:lang w:bidi="uk-UA"/>
                          </w:rPr>
                          <w:instrText>4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0C278C">
                          <w:rPr>
                            <w:noProof/>
                            <w:lang w:bidi="uk-UA"/>
                          </w:rPr>
                          <w:instrText>4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 w:rsidRPr="00B90F57">
                          <w:rPr>
                            <w:noProof/>
                            <w:lang w:bidi="uk-UA"/>
                          </w:rPr>
                          <w:t>1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</w:tr>
                  <w:tr w:rsidR="00F154D0" w:rsidRPr="00B90F57" w14:paraId="030A0FCE" w14:textId="77777777" w:rsidTr="000C278C">
                    <w:tc>
                      <w:tcPr>
                        <w:tcW w:w="714" w:type="pct"/>
                      </w:tcPr>
                      <w:p w14:paraId="030A0FC7" w14:textId="355A82BE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=G1+1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2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8" w14:textId="4F164F94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=A2+1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3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9" w14:textId="2BBE9DFB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=B2+1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4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A" w14:textId="2F8DF8A1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=C2+1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5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B" w14:textId="21178A81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=D2+1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6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C" w14:textId="0A5E10DE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=E2+1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7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D" w14:textId="51621AC4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=F2+1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8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</w:tr>
                  <w:tr w:rsidR="00F154D0" w:rsidRPr="00B90F57" w14:paraId="030A0FD6" w14:textId="77777777" w:rsidTr="000C278C">
                    <w:tc>
                      <w:tcPr>
                        <w:tcW w:w="714" w:type="pct"/>
                      </w:tcPr>
                      <w:p w14:paraId="030A0FCF" w14:textId="760B2290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=G2+1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9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0" w14:textId="5CC2583C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=A3+1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10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1" w14:textId="290BC0B0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=B3+1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11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2" w14:textId="70224CC0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=C3+1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12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3" w14:textId="3A55A577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=D3+1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13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4" w14:textId="2467396C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=E3+1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14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5" w14:textId="12CE21B4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=F3+1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15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</w:tr>
                  <w:tr w:rsidR="00F154D0" w:rsidRPr="00B90F57" w14:paraId="030A0FDE" w14:textId="77777777" w:rsidTr="000C278C">
                    <w:tc>
                      <w:tcPr>
                        <w:tcW w:w="714" w:type="pct"/>
                      </w:tcPr>
                      <w:p w14:paraId="030A0FD7" w14:textId="6FEC7D72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=G3+1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16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8" w14:textId="23675BC7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=A4+1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17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9" w14:textId="4B259EEA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=B4+1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18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A" w14:textId="4329A7DB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=C4+1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19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B" w14:textId="546277C4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=D4+1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20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C" w14:textId="78B26AED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=E4+1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21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D" w14:textId="3FB91FF7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=F4+1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22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</w:tr>
                  <w:tr w:rsidR="00F154D0" w:rsidRPr="00B90F57" w14:paraId="030A0FE6" w14:textId="77777777" w:rsidTr="000C278C">
                    <w:tc>
                      <w:tcPr>
                        <w:tcW w:w="714" w:type="pct"/>
                      </w:tcPr>
                      <w:p w14:paraId="030A0FDF" w14:textId="012BC38C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=G4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22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 0,""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=G4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22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&lt;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DocVariable MonthEndA \@ d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31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=G4+1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23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23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23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0" w14:textId="4DD75707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=A5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23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 0,""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=A5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23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&lt;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DocVariable MonthEndA \@ d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31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=A5+1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24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24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24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1" w14:textId="0EDB51BF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=B5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24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 0,""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=B5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24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&lt;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DocVariable MonthEndA \@ d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31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=B5+1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25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25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25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2" w14:textId="526D66E3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=C5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25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 0,""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=C5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25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&lt;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DocVariable MonthEndA \@ d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31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=C5+1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26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26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26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3" w14:textId="6DD5008A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=D5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26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 0,""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=D5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26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&lt;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DocVariable MonthEndA \@ d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31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=D5+1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27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27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27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4" w14:textId="0C88768F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=E5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27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 0,""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=E5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27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&lt;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DocVariable MonthEndA \@ d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31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=E5+1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28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28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28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5" w14:textId="7595DED9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=F5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28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 0,""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=F5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28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&lt;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DocVariable MonthEndA \@ d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31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=F5+1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29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29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29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</w:tr>
                  <w:tr w:rsidR="00F154D0" w:rsidRPr="00B90F57" w14:paraId="030A0FEE" w14:textId="77777777" w:rsidTr="000C278C">
                    <w:tc>
                      <w:tcPr>
                        <w:tcW w:w="714" w:type="pct"/>
                      </w:tcPr>
                      <w:p w14:paraId="030A0FE7" w14:textId="2BA29AD3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=G5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29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 0,""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=G5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29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&lt;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DocVariable MonthEndA \@ d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31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=G5+1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30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30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30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8" w14:textId="6EEF38C9" w:rsidR="00F154D0" w:rsidRPr="00B90F57" w:rsidRDefault="004562B5">
                        <w:pPr>
                          <w:pStyle w:val="ad"/>
                          <w:rPr>
                            <w:noProof/>
                          </w:rPr>
                        </w:pP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=A6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30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 0,""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IF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=A6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30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&lt;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DocVariable MonthEndA \@ d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31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begin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=A6+1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31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instrText xml:space="preserve"> "" 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instrText>31</w:instrTex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separate"/>
                        </w:r>
                        <w:r w:rsidR="00181E4D">
                          <w:rPr>
                            <w:noProof/>
                            <w:lang w:bidi="uk-UA"/>
                          </w:rPr>
                          <w:t>31</w:t>
                        </w:r>
                        <w:r w:rsidRPr="00B90F57">
                          <w:rPr>
                            <w:noProof/>
                            <w:lang w:bidi="uk-U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9" w14:textId="77777777" w:rsidR="00F154D0" w:rsidRPr="00B90F57" w:rsidRDefault="00F154D0">
                        <w:pPr>
                          <w:pStyle w:val="ad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A" w14:textId="77777777" w:rsidR="00F154D0" w:rsidRPr="00B90F57" w:rsidRDefault="00F154D0">
                        <w:pPr>
                          <w:pStyle w:val="ad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B" w14:textId="77777777" w:rsidR="00F154D0" w:rsidRPr="00B90F57" w:rsidRDefault="00F154D0">
                        <w:pPr>
                          <w:pStyle w:val="ad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C" w14:textId="77777777" w:rsidR="00F154D0" w:rsidRPr="00B90F57" w:rsidRDefault="00F154D0">
                        <w:pPr>
                          <w:pStyle w:val="ad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D" w14:textId="77777777" w:rsidR="00F154D0" w:rsidRPr="00B90F57" w:rsidRDefault="00F154D0">
                        <w:pPr>
                          <w:pStyle w:val="ad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030A0FEF" w14:textId="77777777" w:rsidR="00F154D0" w:rsidRPr="00B90F57" w:rsidRDefault="00F154D0">
                  <w:pPr>
                    <w:rPr>
                      <w:noProof/>
                    </w:rPr>
                  </w:pPr>
                </w:p>
              </w:tc>
            </w:tr>
          </w:tbl>
          <w:p w14:paraId="030A0FF1" w14:textId="77777777" w:rsidR="00F154D0" w:rsidRPr="00B90F57" w:rsidRDefault="00F154D0">
            <w:pPr>
              <w:pStyle w:val="a4"/>
              <w:rPr>
                <w:noProof/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Макетна таблиця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F154D0" w:rsidRPr="00B90F57" w14:paraId="030A0FF7" w14:textId="77777777" w:rsidTr="00D74E83">
              <w:trPr>
                <w:trHeight w:hRule="exact" w:val="283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030A0FF2" w14:textId="0B829E06" w:rsidR="00F154D0" w:rsidRPr="00B90F57" w:rsidRDefault="004562B5">
                  <w:pPr>
                    <w:pStyle w:val="ae"/>
                    <w:rPr>
                      <w:noProof/>
                    </w:rPr>
                  </w:pPr>
                  <w:r w:rsidRPr="00B90F57">
                    <w:rPr>
                      <w:noProof/>
                      <w:lang w:bidi="uk-UA"/>
                    </w:rPr>
                    <w:fldChar w:fldCharType="begin"/>
                  </w:r>
                  <w:r w:rsidRPr="00B90F57">
                    <w:rPr>
                      <w:noProof/>
                      <w:lang w:bidi="uk-UA"/>
                    </w:rPr>
                    <w:instrText xml:space="preserve"> DOCVARIABLE  MonthStartB \@ MMMM \* MERGEFORMAT </w:instrText>
                  </w:r>
                  <w:r w:rsidRPr="00B90F57">
                    <w:rPr>
                      <w:noProof/>
                      <w:lang w:bidi="uk-UA"/>
                    </w:rPr>
                    <w:fldChar w:fldCharType="separate"/>
                  </w:r>
                  <w:r w:rsidR="00181E4D">
                    <w:rPr>
                      <w:noProof/>
                      <w:lang w:bidi="uk-UA"/>
                    </w:rPr>
                    <w:t>січень</w:t>
                  </w:r>
                  <w:r w:rsidRPr="00B90F57">
                    <w:rPr>
                      <w:noProof/>
                      <w:lang w:bidi="uk-UA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30A0FF3" w14:textId="6E94FE25" w:rsidR="00F154D0" w:rsidRPr="00B90F57" w:rsidRDefault="004562B5">
                  <w:pPr>
                    <w:pStyle w:val="af"/>
                    <w:rPr>
                      <w:noProof/>
                    </w:rPr>
                  </w:pPr>
                  <w:r w:rsidRPr="00B90F57">
                    <w:rPr>
                      <w:noProof/>
                      <w:lang w:bidi="uk-UA"/>
                    </w:rPr>
                    <w:fldChar w:fldCharType="begin"/>
                  </w:r>
                  <w:r w:rsidRPr="00B90F57">
                    <w:rPr>
                      <w:noProof/>
                      <w:lang w:bidi="uk-UA"/>
                    </w:rPr>
                    <w:instrText xml:space="preserve"> DOCVARIABLE  MonthStartB \@  yyyy   \* MERGEFORMAT </w:instrText>
                  </w:r>
                  <w:r w:rsidRPr="00B90F57">
                    <w:rPr>
                      <w:noProof/>
                      <w:lang w:bidi="uk-UA"/>
                    </w:rPr>
                    <w:fldChar w:fldCharType="separate"/>
                  </w:r>
                  <w:r w:rsidR="00181E4D">
                    <w:rPr>
                      <w:noProof/>
                      <w:lang w:bidi="uk-UA"/>
                    </w:rPr>
                    <w:t>2020</w:t>
                  </w:r>
                  <w:r w:rsidRPr="00B90F57">
                    <w:rPr>
                      <w:noProof/>
                      <w:lang w:bidi="uk-UA"/>
                    </w:rP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030A0FF4" w14:textId="77777777" w:rsidR="00F154D0" w:rsidRPr="00B90F57" w:rsidRDefault="00F154D0">
                  <w:pPr>
                    <w:rPr>
                      <w:b/>
                      <w:noProof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030A0FF5" w14:textId="3ED488B3" w:rsidR="00F154D0" w:rsidRPr="00B90F57" w:rsidRDefault="004562B5">
                  <w:pPr>
                    <w:pStyle w:val="ae"/>
                    <w:rPr>
                      <w:noProof/>
                    </w:rPr>
                  </w:pPr>
                  <w:r w:rsidRPr="00B90F57">
                    <w:rPr>
                      <w:noProof/>
                      <w:lang w:bidi="uk-UA"/>
                    </w:rPr>
                    <w:fldChar w:fldCharType="begin"/>
                  </w:r>
                  <w:r w:rsidRPr="00B90F57">
                    <w:rPr>
                      <w:noProof/>
                      <w:lang w:bidi="uk-UA"/>
                    </w:rPr>
                    <w:instrText xml:space="preserve"> DOCVARIABLE  MonthStartA \@ MMMM \* MERGEFORMAT </w:instrText>
                  </w:r>
                  <w:r w:rsidRPr="00B90F57">
                    <w:rPr>
                      <w:noProof/>
                      <w:lang w:bidi="uk-UA"/>
                    </w:rPr>
                    <w:fldChar w:fldCharType="separate"/>
                  </w:r>
                  <w:r w:rsidR="00181E4D">
                    <w:rPr>
                      <w:noProof/>
                      <w:lang w:bidi="uk-UA"/>
                    </w:rPr>
                    <w:t>березень</w:t>
                  </w:r>
                  <w:r w:rsidRPr="00B90F57">
                    <w:rPr>
                      <w:noProof/>
                      <w:lang w:bidi="uk-UA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30A0FF6" w14:textId="46CA2229" w:rsidR="00F154D0" w:rsidRPr="00B90F57" w:rsidRDefault="004562B5">
                  <w:pPr>
                    <w:pStyle w:val="af"/>
                    <w:rPr>
                      <w:noProof/>
                    </w:rPr>
                  </w:pPr>
                  <w:r w:rsidRPr="00B90F57">
                    <w:rPr>
                      <w:noProof/>
                      <w:lang w:bidi="uk-UA"/>
                    </w:rPr>
                    <w:fldChar w:fldCharType="begin"/>
                  </w:r>
                  <w:r w:rsidRPr="00B90F57">
                    <w:rPr>
                      <w:noProof/>
                      <w:lang w:bidi="uk-UA"/>
                    </w:rPr>
                    <w:instrText xml:space="preserve"> DOCVARIABLE  MonthStartA \@  yyyy   \* MERGEFORMAT </w:instrText>
                  </w:r>
                  <w:r w:rsidRPr="00B90F57">
                    <w:rPr>
                      <w:noProof/>
                      <w:lang w:bidi="uk-UA"/>
                    </w:rPr>
                    <w:fldChar w:fldCharType="separate"/>
                  </w:r>
                  <w:r w:rsidR="00181E4D">
                    <w:rPr>
                      <w:noProof/>
                      <w:lang w:bidi="uk-UA"/>
                    </w:rPr>
                    <w:t>2020</w:t>
                  </w:r>
                  <w:r w:rsidRPr="00B90F57">
                    <w:rPr>
                      <w:noProof/>
                      <w:lang w:bidi="uk-UA"/>
                    </w:rPr>
                    <w:fldChar w:fldCharType="end"/>
                  </w:r>
                </w:p>
              </w:tc>
            </w:tr>
          </w:tbl>
          <w:p w14:paraId="030A0FF8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629" w:type="dxa"/>
          </w:tcPr>
          <w:p w14:paraId="030A0FF9" w14:textId="77777777" w:rsidR="00F154D0" w:rsidRPr="00B90F57" w:rsidRDefault="00F154D0">
            <w:pPr>
              <w:rPr>
                <w:noProof/>
              </w:rPr>
            </w:pPr>
          </w:p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030A0FFA" w14:textId="77777777" w:rsidR="00F154D0" w:rsidRPr="00B90F57" w:rsidRDefault="004562B5">
            <w:pPr>
              <w:pStyle w:val="1"/>
              <w:rPr>
                <w:noProof/>
              </w:rPr>
            </w:pPr>
            <w:r w:rsidRPr="00B90F57">
              <w:rPr>
                <w:noProof/>
                <w:lang w:bidi="uk-UA"/>
              </w:rPr>
              <w:t>Нотатки:</w:t>
            </w:r>
          </w:p>
          <w:p w14:paraId="030A0FFB" w14:textId="77777777" w:rsidR="00F154D0" w:rsidRPr="00B90F57" w:rsidRDefault="00FB6F19">
            <w:pPr>
              <w:pStyle w:val="a9"/>
              <w:rPr>
                <w:noProof/>
              </w:rPr>
            </w:pPr>
            <w:sdt>
              <w:sdtPr>
                <w:rPr>
                  <w:noProof/>
                </w:rPr>
                <w:id w:val="625590177"/>
                <w:placeholder>
                  <w:docPart w:val="26F24D41C48947CDAA4674FD4BB2AFB1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562B5" w:rsidRPr="00B90F57">
                  <w:rPr>
                    <w:noProof/>
                    <w:lang w:bidi="uk-UA"/>
                  </w:rPr>
                  <w:t>Щоб відразу почати роботу над документом, клацніть текст будь-якого покажчика місця заповнення й почніть друкувати.</w:t>
                </w:r>
                <w:r w:rsidR="004562B5" w:rsidRPr="00B90F57">
                  <w:rPr>
                    <w:noProof/>
                    <w:lang w:bidi="uk-UA"/>
                  </w:rPr>
                  <w:br/>
                  <w:t>Ви можете швидко зберегти документ у хмарі з Word на пристрої з Windows, Mac OS, Android або iOS.</w:t>
                </w:r>
              </w:sdtContent>
            </w:sdt>
          </w:p>
        </w:tc>
      </w:tr>
      <w:bookmarkEnd w:id="0"/>
    </w:tbl>
    <w:p w14:paraId="030A0FFD" w14:textId="77777777" w:rsidR="00F154D0" w:rsidRPr="00B90F57" w:rsidRDefault="00F154D0">
      <w:pPr>
        <w:pStyle w:val="a4"/>
        <w:rPr>
          <w:noProof/>
        </w:rPr>
      </w:pPr>
    </w:p>
    <w:sectPr w:rsidR="00F154D0" w:rsidRPr="00B90F57" w:rsidSect="00141533">
      <w:headerReference w:type="default" r:id="rId10"/>
      <w:footerReference w:type="default" r:id="rId11"/>
      <w:pgSz w:w="11906" w:h="16838" w:code="9"/>
      <w:pgMar w:top="720" w:right="539" w:bottom="720" w:left="539" w:header="431" w:footer="431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50D">
      <wne:macro wne:macroName="TEMPLATEPROJECT.CALMENUS.CUSTOMIZECALENDARA"/>
    </wne:keymap>
    <wne:keymap wne:kcmPrimary="0A0D">
      <wne:macro wne:macroName="TEMPLATEPROJECT.CALMENUS.CUSTOMIZECALENDARA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BC8477" w14:textId="77777777" w:rsidR="00FB6F19" w:rsidRDefault="00FB6F19">
      <w:pPr>
        <w:spacing w:after="0"/>
      </w:pPr>
      <w:r>
        <w:separator/>
      </w:r>
    </w:p>
  </w:endnote>
  <w:endnote w:type="continuationSeparator" w:id="0">
    <w:p w14:paraId="36F1A35C" w14:textId="77777777" w:rsidR="00FB6F19" w:rsidRDefault="00FB6F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0A1005" w14:textId="7834EF61" w:rsidR="005F1DB1" w:rsidRDefault="00141533">
    <w:pPr>
      <w:pStyle w:val="af2"/>
    </w:pPr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12672" behindDoc="1" locked="0" layoutInCell="1" allowOverlap="1" wp14:anchorId="030A10B2" wp14:editId="4336490C">
              <wp:simplePos x="0" y="0"/>
              <wp:positionH relativeFrom="column">
                <wp:posOffset>228600</wp:posOffset>
              </wp:positionH>
              <wp:positionV relativeFrom="paragraph">
                <wp:posOffset>-2948305</wp:posOffset>
              </wp:positionV>
              <wp:extent cx="3118104" cy="411480"/>
              <wp:effectExtent l="0" t="0" r="6350" b="7620"/>
              <wp:wrapNone/>
              <wp:docPr id="5" name="Фон року" title="Графіка фону року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18104" cy="411480"/>
                        <a:chOff x="0" y="0"/>
                        <a:chExt cx="3118104" cy="411480"/>
                      </a:xfrm>
                    </wpg:grpSpPr>
                    <wps:wsp>
                      <wps:cNvPr id="191" name="Полілінія 191"/>
                      <wps:cNvSpPr>
                        <a:spLocks noEditPoints="1"/>
                      </wps:cNvSpPr>
                      <wps:spPr bwMode="auto">
                        <a:xfrm>
                          <a:off x="2209800" y="0"/>
                          <a:ext cx="800698" cy="411480"/>
                        </a:xfrm>
                        <a:custGeom>
                          <a:avLst/>
                          <a:gdLst>
                            <a:gd name="T0" fmla="*/ 76 w 87"/>
                            <a:gd name="T1" fmla="*/ 1 h 45"/>
                            <a:gd name="T2" fmla="*/ 70 w 87"/>
                            <a:gd name="T3" fmla="*/ 1 h 45"/>
                            <a:gd name="T4" fmla="*/ 70 w 87"/>
                            <a:gd name="T5" fmla="*/ 1 h 45"/>
                            <a:gd name="T6" fmla="*/ 78 w 87"/>
                            <a:gd name="T7" fmla="*/ 0 h 45"/>
                            <a:gd name="T8" fmla="*/ 76 w 87"/>
                            <a:gd name="T9" fmla="*/ 1 h 45"/>
                            <a:gd name="T10" fmla="*/ 76 w 87"/>
                            <a:gd name="T11" fmla="*/ 1 h 45"/>
                            <a:gd name="T12" fmla="*/ 74 w 87"/>
                            <a:gd name="T13" fmla="*/ 1 h 45"/>
                            <a:gd name="T14" fmla="*/ 74 w 87"/>
                            <a:gd name="T15" fmla="*/ 1 h 45"/>
                            <a:gd name="T16" fmla="*/ 72 w 87"/>
                            <a:gd name="T17" fmla="*/ 1 h 45"/>
                            <a:gd name="T18" fmla="*/ 71 w 87"/>
                            <a:gd name="T19" fmla="*/ 1 h 45"/>
                            <a:gd name="T20" fmla="*/ 70 w 87"/>
                            <a:gd name="T21" fmla="*/ 1 h 45"/>
                            <a:gd name="T22" fmla="*/ 44 w 87"/>
                            <a:gd name="T23" fmla="*/ 2 h 45"/>
                            <a:gd name="T24" fmla="*/ 43 w 87"/>
                            <a:gd name="T25" fmla="*/ 2 h 45"/>
                            <a:gd name="T26" fmla="*/ 43 w 87"/>
                            <a:gd name="T27" fmla="*/ 2 h 45"/>
                            <a:gd name="T28" fmla="*/ 37 w 87"/>
                            <a:gd name="T29" fmla="*/ 2 h 45"/>
                            <a:gd name="T30" fmla="*/ 35 w 87"/>
                            <a:gd name="T31" fmla="*/ 2 h 45"/>
                            <a:gd name="T32" fmla="*/ 33 w 87"/>
                            <a:gd name="T33" fmla="*/ 3 h 45"/>
                            <a:gd name="T34" fmla="*/ 20 w 87"/>
                            <a:gd name="T35" fmla="*/ 3 h 45"/>
                            <a:gd name="T36" fmla="*/ 9 w 87"/>
                            <a:gd name="T37" fmla="*/ 4 h 45"/>
                            <a:gd name="T38" fmla="*/ 0 w 87"/>
                            <a:gd name="T39" fmla="*/ 4 h 45"/>
                            <a:gd name="T40" fmla="*/ 1 w 87"/>
                            <a:gd name="T41" fmla="*/ 10 h 45"/>
                            <a:gd name="T42" fmla="*/ 1 w 87"/>
                            <a:gd name="T43" fmla="*/ 15 h 45"/>
                            <a:gd name="T44" fmla="*/ 1 w 87"/>
                            <a:gd name="T45" fmla="*/ 25 h 45"/>
                            <a:gd name="T46" fmla="*/ 2 w 87"/>
                            <a:gd name="T47" fmla="*/ 27 h 45"/>
                            <a:gd name="T48" fmla="*/ 2 w 87"/>
                            <a:gd name="T49" fmla="*/ 27 h 45"/>
                            <a:gd name="T50" fmla="*/ 2 w 87"/>
                            <a:gd name="T51" fmla="*/ 31 h 45"/>
                            <a:gd name="T52" fmla="*/ 2 w 87"/>
                            <a:gd name="T53" fmla="*/ 34 h 45"/>
                            <a:gd name="T54" fmla="*/ 2 w 87"/>
                            <a:gd name="T55" fmla="*/ 34 h 45"/>
                            <a:gd name="T56" fmla="*/ 2 w 87"/>
                            <a:gd name="T57" fmla="*/ 36 h 45"/>
                            <a:gd name="T58" fmla="*/ 2 w 87"/>
                            <a:gd name="T59" fmla="*/ 43 h 45"/>
                            <a:gd name="T60" fmla="*/ 3 w 87"/>
                            <a:gd name="T61" fmla="*/ 45 h 45"/>
                            <a:gd name="T62" fmla="*/ 3 w 87"/>
                            <a:gd name="T63" fmla="*/ 45 h 45"/>
                            <a:gd name="T64" fmla="*/ 5 w 87"/>
                            <a:gd name="T65" fmla="*/ 45 h 45"/>
                            <a:gd name="T66" fmla="*/ 6 w 87"/>
                            <a:gd name="T67" fmla="*/ 45 h 45"/>
                            <a:gd name="T68" fmla="*/ 13 w 87"/>
                            <a:gd name="T69" fmla="*/ 45 h 45"/>
                            <a:gd name="T70" fmla="*/ 19 w 87"/>
                            <a:gd name="T71" fmla="*/ 45 h 45"/>
                            <a:gd name="T72" fmla="*/ 52 w 87"/>
                            <a:gd name="T73" fmla="*/ 43 h 45"/>
                            <a:gd name="T74" fmla="*/ 68 w 87"/>
                            <a:gd name="T75" fmla="*/ 43 h 45"/>
                            <a:gd name="T76" fmla="*/ 68 w 87"/>
                            <a:gd name="T77" fmla="*/ 43 h 45"/>
                            <a:gd name="T78" fmla="*/ 70 w 87"/>
                            <a:gd name="T79" fmla="*/ 43 h 45"/>
                            <a:gd name="T80" fmla="*/ 71 w 87"/>
                            <a:gd name="T81" fmla="*/ 43 h 45"/>
                            <a:gd name="T82" fmla="*/ 72 w 87"/>
                            <a:gd name="T83" fmla="*/ 43 h 45"/>
                            <a:gd name="T84" fmla="*/ 73 w 87"/>
                            <a:gd name="T85" fmla="*/ 43 h 45"/>
                            <a:gd name="T86" fmla="*/ 73 w 87"/>
                            <a:gd name="T87" fmla="*/ 43 h 45"/>
                            <a:gd name="T88" fmla="*/ 81 w 87"/>
                            <a:gd name="T89" fmla="*/ 43 h 45"/>
                            <a:gd name="T90" fmla="*/ 85 w 87"/>
                            <a:gd name="T91" fmla="*/ 43 h 45"/>
                            <a:gd name="T92" fmla="*/ 85 w 87"/>
                            <a:gd name="T93" fmla="*/ 43 h 45"/>
                            <a:gd name="T94" fmla="*/ 87 w 87"/>
                            <a:gd name="T95" fmla="*/ 43 h 45"/>
                            <a:gd name="T96" fmla="*/ 87 w 87"/>
                            <a:gd name="T97" fmla="*/ 41 h 45"/>
                            <a:gd name="T98" fmla="*/ 87 w 87"/>
                            <a:gd name="T99" fmla="*/ 38 h 45"/>
                            <a:gd name="T100" fmla="*/ 87 w 87"/>
                            <a:gd name="T101" fmla="*/ 33 h 45"/>
                            <a:gd name="T102" fmla="*/ 86 w 87"/>
                            <a:gd name="T103" fmla="*/ 24 h 45"/>
                            <a:gd name="T104" fmla="*/ 85 w 87"/>
                            <a:gd name="T105" fmla="*/ 19 h 45"/>
                            <a:gd name="T106" fmla="*/ 85 w 87"/>
                            <a:gd name="T107" fmla="*/ 13 h 45"/>
                            <a:gd name="T108" fmla="*/ 84 w 87"/>
                            <a:gd name="T109" fmla="*/ 1 h 45"/>
                            <a:gd name="T110" fmla="*/ 84 w 87"/>
                            <a:gd name="T111" fmla="*/ 1 h 45"/>
                            <a:gd name="T112" fmla="*/ 78 w 87"/>
                            <a:gd name="T113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87" h="45">
                              <a:moveTo>
                                <a:pt x="76" y="1"/>
                              </a:move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moveTo>
                                <a:pt x="70" y="1"/>
                              </a:move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moveTo>
                                <a:pt x="78" y="0"/>
                              </a:move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  <a:cubicBezTo>
                                <a:pt x="78" y="1"/>
                                <a:pt x="77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5" y="1"/>
                                <a:pt x="75" y="1"/>
                              </a:cubicBezTo>
                              <a:cubicBezTo>
                                <a:pt x="75" y="1"/>
                                <a:pt x="74" y="1"/>
                                <a:pt x="74" y="1"/>
                              </a:cubicBezTo>
                              <a:cubicBezTo>
                                <a:pt x="74" y="1"/>
                                <a:pt x="74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4" y="1"/>
                              </a:cubicBezTo>
                              <a:cubicBezTo>
                                <a:pt x="73" y="1"/>
                                <a:pt x="73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2" y="1"/>
                              </a:cubicBezTo>
                              <a:cubicBezTo>
                                <a:pt x="72" y="1"/>
                                <a:pt x="72" y="1"/>
                                <a:pt x="72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62" y="1"/>
                                <a:pt x="53" y="2"/>
                                <a:pt x="44" y="2"/>
                              </a:cubicBezTo>
                              <a:cubicBezTo>
                                <a:pt x="45" y="2"/>
                                <a:pt x="45" y="2"/>
                                <a:pt x="45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1" y="2"/>
                                <a:pt x="39" y="2"/>
                                <a:pt x="37" y="2"/>
                              </a:cubicBezTo>
                              <a:cubicBezTo>
                                <a:pt x="37" y="2"/>
                                <a:pt x="37" y="2"/>
                                <a:pt x="37" y="2"/>
                              </a:cubicBezTo>
                              <a:cubicBezTo>
                                <a:pt x="36" y="2"/>
                                <a:pt x="36" y="2"/>
                                <a:pt x="36" y="2"/>
                              </a:cubicBezTo>
                              <a:cubicBezTo>
                                <a:pt x="35" y="2"/>
                                <a:pt x="35" y="2"/>
                                <a:pt x="35" y="2"/>
                              </a:cubicBezTo>
                              <a:cubicBezTo>
                                <a:pt x="35" y="2"/>
                                <a:pt x="35" y="2"/>
                                <a:pt x="34" y="2"/>
                              </a:cubicBezTo>
                              <a:cubicBezTo>
                                <a:pt x="34" y="2"/>
                                <a:pt x="34" y="2"/>
                                <a:pt x="33" y="3"/>
                              </a:cubicBezTo>
                              <a:cubicBezTo>
                                <a:pt x="33" y="3"/>
                                <a:pt x="33" y="2"/>
                                <a:pt x="34" y="2"/>
                              </a:cubicBezTo>
                              <a:cubicBezTo>
                                <a:pt x="29" y="3"/>
                                <a:pt x="25" y="3"/>
                                <a:pt x="20" y="3"/>
                              </a:cubicBezTo>
                              <a:cubicBezTo>
                                <a:pt x="17" y="4"/>
                                <a:pt x="13" y="3"/>
                                <a:pt x="9" y="4"/>
                              </a:cubicBezTo>
                              <a:cubicBezTo>
                                <a:pt x="9" y="4"/>
                                <a:pt x="9" y="4"/>
                                <a:pt x="9" y="4"/>
                              </a:cubicBezTo>
                              <a:cubicBezTo>
                                <a:pt x="6" y="4"/>
                                <a:pt x="3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6"/>
                                <a:pt x="0" y="8"/>
                                <a:pt x="1" y="10"/>
                              </a:cubicBezTo>
                              <a:cubicBezTo>
                                <a:pt x="1" y="12"/>
                                <a:pt x="1" y="13"/>
                                <a:pt x="1" y="15"/>
                              </a:cubicBezTo>
                              <a:cubicBezTo>
                                <a:pt x="1" y="15"/>
                                <a:pt x="1" y="15"/>
                                <a:pt x="1" y="15"/>
                              </a:cubicBezTo>
                              <a:cubicBezTo>
                                <a:pt x="1" y="18"/>
                                <a:pt x="1" y="22"/>
                                <a:pt x="1" y="25"/>
                              </a:cubicBezTo>
                              <a:cubicBezTo>
                                <a:pt x="1" y="25"/>
                                <a:pt x="1" y="25"/>
                                <a:pt x="1" y="25"/>
                              </a:cubicBezTo>
                              <a:cubicBezTo>
                                <a:pt x="2" y="25"/>
                                <a:pt x="1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8"/>
                              </a:cubicBezTo>
                              <a:cubicBezTo>
                                <a:pt x="2" y="31"/>
                                <a:pt x="2" y="31"/>
                                <a:pt x="2" y="31"/>
                              </a:cubicBezTo>
                              <a:cubicBezTo>
                                <a:pt x="2" y="32"/>
                                <a:pt x="2" y="33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8"/>
                                <a:pt x="2" y="41"/>
                                <a:pt x="2" y="43"/>
                              </a:cubicBezTo>
                              <a:cubicBezTo>
                                <a:pt x="2" y="43"/>
                                <a:pt x="2" y="43"/>
                                <a:pt x="2" y="43"/>
                              </a:cubicBezTo>
                              <a:cubicBezTo>
                                <a:pt x="2" y="43"/>
                                <a:pt x="2" y="44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4" y="45"/>
                                <a:pt x="5" y="45"/>
                                <a:pt x="5" y="45"/>
                              </a:cubicBezTo>
                              <a:cubicBezTo>
                                <a:pt x="5" y="45"/>
                                <a:pt x="5" y="45"/>
                                <a:pt x="5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8" y="45"/>
                                <a:pt x="11" y="45"/>
                                <a:pt x="13" y="45"/>
                              </a:cubicBezTo>
                              <a:cubicBezTo>
                                <a:pt x="13" y="45"/>
                                <a:pt x="13" y="45"/>
                                <a:pt x="13" y="45"/>
                              </a:cubicBezTo>
                              <a:cubicBezTo>
                                <a:pt x="15" y="45"/>
                                <a:pt x="17" y="45"/>
                                <a:pt x="19" y="45"/>
                              </a:cubicBezTo>
                              <a:cubicBezTo>
                                <a:pt x="19" y="45"/>
                                <a:pt x="19" y="45"/>
                                <a:pt x="19" y="45"/>
                              </a:cubicBezTo>
                              <a:cubicBezTo>
                                <a:pt x="23" y="45"/>
                                <a:pt x="27" y="44"/>
                                <a:pt x="30" y="44"/>
                              </a:cubicBezTo>
                              <a:cubicBezTo>
                                <a:pt x="52" y="43"/>
                                <a:pt x="52" y="43"/>
                                <a:pt x="52" y="43"/>
                              </a:cubicBezTo>
                              <a:cubicBezTo>
                                <a:pt x="67" y="43"/>
                                <a:pt x="67" y="43"/>
                                <a:pt x="67" y="43"/>
                              </a:cubicBezTo>
                              <a:cubicBezTo>
                                <a:pt x="67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9" y="43"/>
                                <a:pt x="70" y="43"/>
                                <a:pt x="70" y="43"/>
                              </a:cubicBezTo>
                              <a:cubicBezTo>
                                <a:pt x="70" y="43"/>
                                <a:pt x="70" y="43"/>
                                <a:pt x="70" y="43"/>
                              </a:cubicBezTo>
                              <a:cubicBezTo>
                                <a:pt x="71" y="43"/>
                                <a:pt x="71" y="43"/>
                                <a:pt x="71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5" y="43"/>
                                <a:pt x="78" y="43"/>
                                <a:pt x="80" y="43"/>
                              </a:cubicBezTo>
                              <a:cubicBezTo>
                                <a:pt x="80" y="43"/>
                                <a:pt x="82" y="43"/>
                                <a:pt x="81" y="43"/>
                              </a:cubicBezTo>
                              <a:cubicBezTo>
                                <a:pt x="82" y="43"/>
                                <a:pt x="83" y="43"/>
                                <a:pt x="84" y="43"/>
                              </a:cubicBezTo>
                              <a:cubicBezTo>
                                <a:pt x="84" y="43"/>
                                <a:pt x="84" y="43"/>
                                <a:pt x="85" y="43"/>
                              </a:cubicBezTo>
                              <a:cubicBezTo>
                                <a:pt x="84" y="43"/>
                                <a:pt x="84" y="43"/>
                                <a:pt x="84" y="43"/>
                              </a:cubicBezTo>
                              <a:cubicBezTo>
                                <a:pt x="85" y="43"/>
                                <a:pt x="85" y="43"/>
                                <a:pt x="85" y="43"/>
                              </a:cubicBezTo>
                              <a:cubicBezTo>
                                <a:pt x="85" y="43"/>
                                <a:pt x="86" y="43"/>
                                <a:pt x="86" y="43"/>
                              </a:cubicBezTo>
                              <a:cubicBezTo>
                                <a:pt x="87" y="43"/>
                                <a:pt x="87" y="43"/>
                                <a:pt x="87" y="43"/>
                              </a:cubicBezTo>
                              <a:cubicBezTo>
                                <a:pt x="87" y="42"/>
                                <a:pt x="87" y="42"/>
                                <a:pt x="87" y="42"/>
                              </a:cubicBezTo>
                              <a:cubicBezTo>
                                <a:pt x="87" y="42"/>
                                <a:pt x="87" y="42"/>
                                <a:pt x="87" y="41"/>
                              </a:cubicBezTo>
                              <a:cubicBezTo>
                                <a:pt x="87" y="41"/>
                                <a:pt x="87" y="39"/>
                                <a:pt x="86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6"/>
                                <a:pt x="87" y="34"/>
                                <a:pt x="87" y="33"/>
                              </a:cubicBezTo>
                              <a:cubicBezTo>
                                <a:pt x="86" y="31"/>
                                <a:pt x="86" y="29"/>
                                <a:pt x="86" y="28"/>
                              </a:cubicBezTo>
                              <a:cubicBezTo>
                                <a:pt x="86" y="27"/>
                                <a:pt x="86" y="25"/>
                                <a:pt x="86" y="24"/>
                              </a:cubicBezTo>
                              <a:cubicBezTo>
                                <a:pt x="86" y="24"/>
                                <a:pt x="86" y="24"/>
                                <a:pt x="86" y="24"/>
                              </a:cubicBezTo>
                              <a:cubicBezTo>
                                <a:pt x="86" y="22"/>
                                <a:pt x="86" y="20"/>
                                <a:pt x="85" y="19"/>
                              </a:cubicBezTo>
                              <a:cubicBezTo>
                                <a:pt x="86" y="19"/>
                                <a:pt x="86" y="18"/>
                                <a:pt x="86" y="18"/>
                              </a:cubicBezTo>
                              <a:cubicBezTo>
                                <a:pt x="85" y="16"/>
                                <a:pt x="85" y="14"/>
                                <a:pt x="85" y="13"/>
                              </a:cubicBezTo>
                              <a:cubicBezTo>
                                <a:pt x="85" y="12"/>
                                <a:pt x="85" y="11"/>
                                <a:pt x="85" y="11"/>
                              </a:cubicBezTo>
                              <a:cubicBezTo>
                                <a:pt x="85" y="8"/>
                                <a:pt x="85" y="5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3" y="1"/>
                              </a:cubicBezTo>
                              <a:cubicBezTo>
                                <a:pt x="82" y="1"/>
                                <a:pt x="80" y="1"/>
                                <a:pt x="78" y="0"/>
                              </a:cubicBez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3" name="Прямокутник 193"/>
                      <wps:cNvSpPr>
                        <a:spLocks noChangeArrowheads="1"/>
                      </wps:cNvSpPr>
                      <wps:spPr bwMode="auto">
                        <a:xfrm>
                          <a:off x="95250" y="57150"/>
                          <a:ext cx="28230" cy="12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Полілінія 194"/>
                      <wps:cNvSpPr>
                        <a:spLocks/>
                      </wps:cNvSpPr>
                      <wps:spPr bwMode="auto">
                        <a:xfrm>
                          <a:off x="95250" y="57150"/>
                          <a:ext cx="28230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Полілінія 195"/>
                      <wps:cNvSpPr>
                        <a:spLocks/>
                      </wps:cNvSpPr>
                      <wps:spPr bwMode="auto">
                        <a:xfrm>
                          <a:off x="142875" y="57150"/>
                          <a:ext cx="91106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Полілінія 196"/>
                      <wps:cNvSpPr>
                        <a:spLocks noEditPoints="1"/>
                      </wps:cNvSpPr>
                      <wps:spPr bwMode="auto">
                        <a:xfrm>
                          <a:off x="266700" y="57150"/>
                          <a:ext cx="55177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Полілінія 197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Полілінія 198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Полілінія 199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18104" cy="196905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Полілінія 200"/>
                      <wps:cNvSpPr>
                        <a:spLocks/>
                      </wps:cNvSpPr>
                      <wps:spPr bwMode="auto">
                        <a:xfrm>
                          <a:off x="2314575" y="123825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Полілінія 201"/>
                      <wps:cNvSpPr>
                        <a:spLocks/>
                      </wps:cNvSpPr>
                      <wps:spPr bwMode="auto">
                        <a:xfrm>
                          <a:off x="304800" y="114300"/>
                          <a:ext cx="17964" cy="10098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CBFBA2C" id="Фон року" o:spid="_x0000_s1026" alt="Заголовок: Графіка фону року" style="position:absolute;margin-left:18pt;margin-top:-232.15pt;width:245.5pt;height:32.4pt;z-index:-251703808" coordsize="3118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">
              <v:shape id="Полілінія 191" o:spid="_x0000_s1027" style="position:absolute;left:22098;width:8006;height:4114;visibility:visible;mso-wrap-style:square;v-text-anchor:top" coordsize="8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<v:path arrowok="t" o:connecttype="custom" o:connectlocs="699460,9144;644240,9144;644240,9144;717867,0;699460,9144;699460,9144;681053,9144;681053,9144;662647,9144;653443,9144;644240,9144;404951,18288;395747,18288;395747,18288;340527,18288;322120,18288;303713,27432;184069,27432;82831,36576;0,36576;9203,91440;9203,137160;9203,228600;18407,246888;18407,246888;18407,283464;18407,310896;18407,310896;18407,329184;18407,393192;27610,411480;27610,411480;46017,411480;55221,411480;119645,411480;174865,411480;478578,393192;625833,393192;625833,393192;644240,393192;653443,393192;662647,393192;671850,393192;671850,393192;745477,393192;782291,393192;782291,393192;800698,393192;800698,374904;800698,347472;800698,301752;791495,219456;782291,173736;782291,118872;773088,9144;773088,9144;717867,0" o:connectangles="0,0,0,0,0,0,0,0,0,0,0,0,0,0,0,0,0,0,0,0,0,0,0,0,0,0,0,0,0,0,0,0,0,0,0,0,0,0,0,0,0,0,0,0,0,0,0,0,0,0,0,0,0,0,0,0,0"/>
                <o:lock v:ext="edit" verticies="t"/>
              </v:shape>
              <v:rect id="Прямокутник 193" o:spid="_x0000_s1028" style="position:absolute;left:952;top:571;width:282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" fillcolor="#8ed6ef [1300]" stroked="f"/>
              <v:shape id="Полілінія 194" o:spid="_x0000_s1029" style="position:absolute;left:952;top:571;width:282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" path="m22,l,,,,22,e" fillcolor="#8ed6ef [1300]" stroked="f">
                <v:path arrowok="t" o:connecttype="custom" o:connectlocs="28230,0;0,0;0,0;28230,0" o:connectangles="0,0,0,0"/>
              </v:shape>
              <v:shape id="Полілінія 195" o:spid="_x0000_s1030" style="position:absolute;left:1428;top:571;width:911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" path="m9,c6,,3,,,,1,,2,,2,,4,,5,,6,,7,,8,,9,v,,1,,1,c10,,10,,9,e" fillcolor="#8ed6ef [1300]" stroked="f">
                <v:path arrowok="t" o:connecttype="custom" o:connectlocs="81995,0;0,0;18221,0;54664,0;81995,0;91106,0;81995,0" o:connectangles="0,0,0,0,0,0,0"/>
              </v:shape>
              <v:shape id="Полілінія 196" o:spid="_x0000_s1031" style="position:absolute;left:2667;top:571;width:551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" path="m6,v,,,,-1,c6,,6,,6,m,c,,,,,,1,,2,,3,,4,,5,,5,v,,,,,c4,,3,,3,,2,,1,,,e" fillcolor="#8ed6ef [1300]" stroked="f">
                <v:path arrowok="t" o:connecttype="custom" o:connectlocs="55177,0;45981,0;55177,0;0,0;0,0;27589,0;45981,0;45981,0;27589,0;0,0" o:connectangles="0,0,0,0,0,0,0,0,0,0"/>
                <o:lock v:ext="edit" verticies="t"/>
              </v:shape>
              <v:shape id="Полілінія 197" o:spid="_x0000_s1032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" path="m,l7,7r7,l7,15,,15r7,l14,7,7,7,,x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Полілінія 198" o:spid="_x0000_s1033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" path="m,l7,7r7,l7,15,,15r7,l14,7,7,7,,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Полілінія 199" o:spid="_x0000_s1034" style="position:absolute;width:31181;height:1969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color="#8ed6ef [1300]" stroked="f">
                <v:path arrowok="t" o:connecttype="custom" o:connectlocs="784085,187529;2881055,84388;519684,150023;1176127,168776;784085,187529;528801,187529;364691,187529;2379606,168776;2434309,140646;975547,131270;1914625,140646;2251964,150023;1796101,168776;638208,150023;547036,103141;501449,140646;2142557,121894;1312886,140646;1394941,112517;3026931,84388;2826352,121894;373808,93764;218814,112517;209697,84388;2716944,121894;1759632,75011;2443427,93764;2361371,131270;2014915,121894;1586404,84388;437629,84388;583505,65635;975547,65635;957313,56259;1294651,56259;1631990,65635;1203479,56259;711147,56259;2726062,46882;2334019,84388;1914625,65635;2142557,65635;2671358,46882;1905508,56259;866140,46882;565270,56259;428511,84388;9117,103141;164111,131270;0,178152;9117,196905;1486114,178152;2525482,168776;2935759,131270;3099869,93764;2771648,121894;2881055,84388;2926641,9376" o:connectangles="0,0,0,0,0,0,0,0,0,0,0,0,0,0,0,0,0,0,0,0,0,0,0,0,0,0,0,0,0,0,0,0,0,0,0,0,0,0,0,0,0,0,0,0,0,0,0,0,0,0,0,0,0,0,0,0,0,0"/>
                <o:lock v:ext="edit" verticies="t"/>
              </v:shape>
              <v:shape id="Полілінія 200" o:spid="_x0000_s1035" style="position:absolute;left:23145;top:123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" path="m,c,,,,,,,,,,,,,,,,,e" fillcolor="#8ed6ef [1300]" stroked="f">
                <v:path arrowok="t" o:connecttype="custom" o:connectlocs="0,0;0,0;0,0;0,0" o:connectangles="0,0,0,0"/>
              </v:shape>
              <v:shape id="Полілінія 201" o:spid="_x0000_s1036" style="position:absolute;left:3048;top:1143;width:179;height:100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" path="m2,c,1,,1,,1v,,,,,c,1,1,,2,e" fillcolor="#8ed6ef [1300]" stroked="f">
                <v:path arrowok="t" o:connecttype="custom" o:connectlocs="17964,0;0,10098;0,10098;17964,0" o:connectangles="0,0,0,0"/>
              </v:shape>
            </v:group>
          </w:pict>
        </mc:Fallback>
      </mc:AlternateContent>
    </w:r>
    <w:r w:rsidR="005F1DB1"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17792" behindDoc="1" locked="1" layoutInCell="1" allowOverlap="1" wp14:anchorId="030A1074" wp14:editId="030A1075">
              <wp:simplePos x="0" y="0"/>
              <wp:positionH relativeFrom="column">
                <wp:posOffset>6867652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14" name="Полілінія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6FCA3C" id="Полілінія 14" o:spid="_x0000_s1026" style="position:absolute;margin-left:540.75pt;margin-top:501pt;width:0;height:.5pt;z-index:-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 w:rsidR="005F1DB1"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18816" behindDoc="1" locked="1" layoutInCell="1" allowOverlap="1" wp14:anchorId="030A1076" wp14:editId="030A1077">
              <wp:simplePos x="0" y="0"/>
              <wp:positionH relativeFrom="column">
                <wp:posOffset>-19050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15" name="Полілінія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ACB1A5C" id="Полілінія 15" o:spid="_x0000_s1026" style="position:absolute;margin-left:-1.5pt;margin-top:505.5pt;width:.1pt;height:.75pt;z-index:-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19840" behindDoc="1" locked="1" layoutInCell="1" allowOverlap="1" wp14:anchorId="030A1078" wp14:editId="030A1079">
              <wp:simplePos x="0" y="0"/>
              <wp:positionH relativeFrom="column">
                <wp:posOffset>-19050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16" name="Полілінія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AC49D02" id="Полілінія 16" o:spid="_x0000_s1026" style="position:absolute;margin-left:-1.5pt;margin-top:502.5pt;width:.35pt;height:2.35pt;z-index:-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" path="m,l,3,2,7r1,4l3,15r,4l,2r,l,xe" fillcolor="#8ed6ef [1300]" strokecolor="#8ed6ef [1300]" strokeweight="0">
              <v:path arrowok="t" o:connecttype="custom" o:connectlocs="0,0;0,4712;2963,10996;4445,17279;4445,23562;4445,29845;0,3142;0,3142;0,0" o:connectangles="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21888" behindDoc="1" locked="1" layoutInCell="1" allowOverlap="1" wp14:anchorId="030A107A" wp14:editId="030A107B">
              <wp:simplePos x="0" y="0"/>
              <wp:positionH relativeFrom="column">
                <wp:posOffset>-19050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17" name="Полілінія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52AB40" id="Полілінія 17" o:spid="_x0000_s1026" style="position:absolute;margin-left:-1.5pt;margin-top:500.25pt;width:.25pt;height:1.1pt;z-index:-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" path="m,l,1,2,3r,2l2,9,,9r,l,6,,4,,1,,xe" fillcolor="#8ed6ef [1300]" strokecolor="#8ed6ef [1300]" strokeweight="0">
              <v:path arrowok="t" o:connecttype="custom" o:connectlocs="0,0;0,1552;3175,4657;3175,7761;3175,13970;0,13970;0,13970;0,9313;0,6209;0,1552;0,0" o:connectangles="0,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22912" behindDoc="1" locked="1" layoutInCell="1" allowOverlap="1" wp14:anchorId="030A107C" wp14:editId="030A107D">
              <wp:simplePos x="0" y="0"/>
              <wp:positionH relativeFrom="column">
                <wp:posOffset>-19050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18" name="Полілінія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274D06A" id="Полілінія 18" o:spid="_x0000_s1026" style="position:absolute;margin-left:-1.5pt;margin-top:429.75pt;width:0;height:.25pt;z-index:-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23936" behindDoc="1" locked="1" layoutInCell="1" allowOverlap="1" wp14:anchorId="030A107E" wp14:editId="030A107F">
              <wp:simplePos x="0" y="0"/>
              <wp:positionH relativeFrom="column">
                <wp:posOffset>-28575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20" name="Прямокутник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FD1C6FC" id="Прямокутник 20" o:spid="_x0000_s1026" style="position:absolute;margin-left:-2.25pt;margin-top:450pt;width:.1pt;height:.1pt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24960" behindDoc="1" locked="1" layoutInCell="1" allowOverlap="1" wp14:anchorId="030A1080" wp14:editId="030A1081">
              <wp:simplePos x="0" y="0"/>
              <wp:positionH relativeFrom="column">
                <wp:posOffset>-28575</wp:posOffset>
              </wp:positionH>
              <wp:positionV relativeFrom="page">
                <wp:posOffset>5486400</wp:posOffset>
              </wp:positionV>
              <wp:extent cx="12700" cy="1270"/>
              <wp:effectExtent l="0" t="0" r="25400" b="17780"/>
              <wp:wrapNone/>
              <wp:docPr id="21" name="Полілінія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EA013CD" id="Полілінія 21" o:spid="_x0000_s1026" style="position:absolute;margin-left:-2.25pt;margin-top:6in;width:1pt;height:.1pt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" path="m8,l6,,3,1r,l,1,3,,6,,8,xe" fillcolor="#8ed6ef [1300]" strokecolor="#8ed6ef [1300]" strokeweight="0">
              <v:path arrowok="t" o:connecttype="custom" o:connectlocs="12700,0;9525,0;4763,1270;4763,1270;0,1270;4763,0;9525,0;12700,0" o:connectangles="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25984" behindDoc="1" locked="1" layoutInCell="1" allowOverlap="1" wp14:anchorId="030A1082" wp14:editId="030A1083">
              <wp:simplePos x="0" y="0"/>
              <wp:positionH relativeFrom="column">
                <wp:posOffset>-9524</wp:posOffset>
              </wp:positionH>
              <wp:positionV relativeFrom="page">
                <wp:posOffset>5486400</wp:posOffset>
              </wp:positionV>
              <wp:extent cx="34925" cy="4445"/>
              <wp:effectExtent l="0" t="0" r="22225" b="14605"/>
              <wp:wrapNone/>
              <wp:docPr id="22" name="Полілінія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50DA06" id="Полілінія 22" o:spid="_x0000_s1026" style="position:absolute;margin-left:-.75pt;margin-top:6in;width:2.75pt;height:.35pt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" path="m21,r,l22,,20,,17,,13,2,9,2,4,3,,3,21,xe" fillcolor="#8ed6ef [1300]" strokecolor="#8ed6ef [1300]" strokeweight="0">
              <v:path arrowok="t" o:connecttype="custom" o:connectlocs="33338,0;33338,0;34925,0;31750,0;26988,0;20638,2963;14288,2963;6350,4445;0,4445;33338,0" o:connectangles="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27008" behindDoc="1" locked="1" layoutInCell="1" allowOverlap="1" wp14:anchorId="030A1084" wp14:editId="030A1085">
              <wp:simplePos x="0" y="0"/>
              <wp:positionH relativeFrom="column">
                <wp:posOffset>38101</wp:posOffset>
              </wp:positionH>
              <wp:positionV relativeFrom="page">
                <wp:posOffset>5486400</wp:posOffset>
              </wp:positionV>
              <wp:extent cx="20320" cy="0"/>
              <wp:effectExtent l="0" t="0" r="17780" b="19050"/>
              <wp:wrapNone/>
              <wp:docPr id="23" name="Полілінія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4AC8C5A" id="Полілінія 23" o:spid="_x0000_s1026" style="position:absolute;margin-left:3pt;margin-top:6in;width:1.6pt;height:0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56704" behindDoc="1" locked="1" layoutInCell="1" allowOverlap="1" wp14:anchorId="030A1086" wp14:editId="030A1087">
              <wp:simplePos x="0" y="0"/>
              <wp:positionH relativeFrom="column">
                <wp:posOffset>1143022</wp:posOffset>
              </wp:positionH>
              <wp:positionV relativeFrom="page">
                <wp:posOffset>5486400</wp:posOffset>
              </wp:positionV>
              <wp:extent cx="4445" cy="0"/>
              <wp:effectExtent l="0" t="0" r="0" b="0"/>
              <wp:wrapNone/>
              <wp:docPr id="24" name="Полілінія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BFAA8B7" id="Полілінія 24" o:spid="_x0000_s1026" style="position:absolute;margin-left:90pt;margin-top:6in;width:.35pt;height:0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030A1088" wp14:editId="030A1089">
              <wp:simplePos x="0" y="0"/>
              <wp:positionH relativeFrom="column">
                <wp:posOffset>66677</wp:posOffset>
              </wp:positionH>
              <wp:positionV relativeFrom="page">
                <wp:posOffset>5476875</wp:posOffset>
              </wp:positionV>
              <wp:extent cx="6805295" cy="17145"/>
              <wp:effectExtent l="0" t="0" r="14605" b="20955"/>
              <wp:wrapNone/>
              <wp:docPr id="25" name="Полілінія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C516235" id="Полілінія 25" o:spid="_x0000_s1026" style="position:absolute;margin-left:5.25pt;margin-top:431.25pt;width:535.85pt;height:1.35pt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60,10910;826632,14028;325206,17145;115344,17145;108936,14028;91314,17145;1602,17145;150588,14028;653616,10910;711288,10910;1603602,9352;1784628,9352;1542726,14028;1047708,14028;1209510,9352;1457820,9352;2540772,9352;2845152,9352;2601648,12469;2252412,17145;1919196,9352;2076192,10910;2207556,9352;3771107,4676;3836789,4676;3839993,10910;2939670,12469;3252060,6235;3747077,6235;4669829,3117;4759541,3117;4820417,4676;4310981,12469;3964949,4676;4381469,4676;6199739,3117;6249401,3117;6310277,3117;6351929,3117;6430427,4676;6654707,4676;6683543,4676;6739613,4676;6786071,9352;6805295,9352;6787673,14028;6766847,14028;6763643,12469;6726797,9352;6702767,9352;6688349,6235;6651503,10910;6595433,10910;6414407,10910;5820065,3117;6026723,0;5773607,3117;5363495,12469;4852457,6235;5073533,4676;5414759,3117;5550929,3117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 w:rsidR="005F1DB1"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62848" behindDoc="1" locked="1" layoutInCell="1" allowOverlap="1" wp14:anchorId="030A108A" wp14:editId="030A108B">
              <wp:simplePos x="0" y="0"/>
              <wp:positionH relativeFrom="column">
                <wp:posOffset>838216</wp:posOffset>
              </wp:positionH>
              <wp:positionV relativeFrom="page">
                <wp:posOffset>5486400</wp:posOffset>
              </wp:positionV>
              <wp:extent cx="1270" cy="1270"/>
              <wp:effectExtent l="0" t="0" r="0" b="0"/>
              <wp:wrapNone/>
              <wp:docPr id="26" name="Прямокутник 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120B7A3" id="Прямокутник 26" o:spid="_x0000_s1026" style="position:absolute;margin-left:66pt;margin-top:6in;width:.1pt;height:.1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63872" behindDoc="1" locked="1" layoutInCell="1" allowOverlap="1" wp14:anchorId="030A108C" wp14:editId="030A108D">
              <wp:simplePos x="0" y="0"/>
              <wp:positionH relativeFrom="column">
                <wp:posOffset>6781925</wp:posOffset>
              </wp:positionH>
              <wp:positionV relativeFrom="page">
                <wp:posOffset>5476875</wp:posOffset>
              </wp:positionV>
              <wp:extent cx="6350" cy="0"/>
              <wp:effectExtent l="0" t="0" r="0" b="0"/>
              <wp:wrapNone/>
              <wp:docPr id="27" name="Полілінія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134F2AD" id="Полілінія 27" o:spid="_x0000_s1026" style="position:absolute;margin-left:534pt;margin-top:431.25pt;width:.5pt;height:0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 w:rsidR="005F1DB1"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64896" behindDoc="1" locked="1" layoutInCell="1" allowOverlap="1" wp14:anchorId="030A108E" wp14:editId="030A108F">
              <wp:simplePos x="0" y="0"/>
              <wp:positionH relativeFrom="column">
                <wp:posOffset>5886559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56" name="Полілінія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420B91E" id="Полілінія 56" o:spid="_x0000_s1026" style="position:absolute;margin-left:463.5pt;margin-top:505.5pt;width:.1pt;height:.7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" path="m,l1,5,,6,,xe" fillcolor="#8ed6ef [1300]" strokecolor="#8ed6ef [1300]" strokeweight="0">
              <v:path arrowok="t" o:connecttype="custom" o:connectlocs="0,0;1270,7938;0,952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70016" behindDoc="1" locked="1" layoutInCell="1" allowOverlap="1" wp14:anchorId="030A1090" wp14:editId="030A1091">
              <wp:simplePos x="0" y="0"/>
              <wp:positionH relativeFrom="column">
                <wp:posOffset>5877033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57" name="Полілінія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057110B" id="Полілінія 57" o:spid="_x0000_s1026" style="position:absolute;margin-left:462.75pt;margin-top:502.5pt;width:.35pt;height:2.35pt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" path="m2,r,3l2,7r1,4l3,15r,4l,2r2,l2,xe" fillcolor="#8ed6ef [1300]" strokecolor="#8ed6ef [1300]" strokeweight="0">
              <v:path arrowok="t" o:connecttype="custom" o:connectlocs="2963,0;2963,4712;2963,10996;4445,17279;4445,23562;4445,29845;0,3142;2963,3142;2963,0" o:connectangles="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71040" behindDoc="1" locked="1" layoutInCell="1" allowOverlap="1" wp14:anchorId="030A1092" wp14:editId="030A1093">
              <wp:simplePos x="0" y="0"/>
              <wp:positionH relativeFrom="column">
                <wp:posOffset>5877033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58" name="Полілінія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5664E02" id="Полілінія 58" o:spid="_x0000_s1026" style="position:absolute;margin-left:462.75pt;margin-top:500.25pt;width:.25pt;height:1.1pt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" path="m,l2,1r,2l2,5r,4l2,9r,l2,6,2,4,2,1,,xe" fillcolor="#8ed6ef [1300]" strokecolor="#8ed6ef [1300]" strokeweight="0">
              <v:path arrowok="t" o:connecttype="custom" o:connectlocs="0,0;3175,1552;3175,4657;3175,7761;3175,13970;3175,13970;3175,13970;3175,9313;3175,6209;3175,1552;0,0" o:connectangles="0,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72064" behindDoc="1" locked="1" layoutInCell="1" allowOverlap="1" wp14:anchorId="030A1094" wp14:editId="030A1095">
              <wp:simplePos x="0" y="0"/>
              <wp:positionH relativeFrom="column">
                <wp:posOffset>5886559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59" name="Полілінія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08BC032" id="Полілінія 59" o:spid="_x0000_s1026" style="position:absolute;margin-left:463.5pt;margin-top:429.75pt;width:0;height:.25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88448" behindDoc="1" locked="1" layoutInCell="1" allowOverlap="1" wp14:anchorId="030A1096" wp14:editId="030A1097">
              <wp:simplePos x="0" y="0"/>
              <wp:positionH relativeFrom="column">
                <wp:posOffset>5877033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61" name="Прямокутник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ABBD7AF" id="Прямокутник 61" o:spid="_x0000_s1026" style="position:absolute;margin-left:462.75pt;margin-top:450pt;width:.1pt;height:.1pt;z-index:-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89472" behindDoc="1" locked="1" layoutInCell="1" allowOverlap="1" wp14:anchorId="030A1098" wp14:editId="030A1099">
              <wp:simplePos x="0" y="0"/>
              <wp:positionH relativeFrom="column">
                <wp:posOffset>4895940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64" name="Полілінія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92B66F" id="Полілінія 64" o:spid="_x0000_s1026" style="position:absolute;margin-left:385.5pt;margin-top:501pt;width:0;height:.5pt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 w:rsidR="005F1DB1"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90496" behindDoc="1" locked="1" layoutInCell="1" allowOverlap="1" wp14:anchorId="030A109A" wp14:editId="030A109B">
              <wp:simplePos x="0" y="0"/>
              <wp:positionH relativeFrom="column">
                <wp:posOffset>3914847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65" name="Полілінія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F9EB32" id="Полілінія 65" o:spid="_x0000_s1026" style="position:absolute;margin-left:308.25pt;margin-top:505.5pt;width:.1pt;height:.75pt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91520" behindDoc="1" locked="1" layoutInCell="1" allowOverlap="1" wp14:anchorId="030A109C" wp14:editId="030A109D">
              <wp:simplePos x="0" y="0"/>
              <wp:positionH relativeFrom="column">
                <wp:posOffset>3914847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66" name="Полілінія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89FE7A1" id="Полілінія 66" o:spid="_x0000_s1026" style="position:absolute;margin-left:308.25pt;margin-top:502.5pt;width:.35pt;height:2.35pt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" path="m,l,3,2,7r,4l3,15r,4l,2r,l,xe" fillcolor="#8ed6ef [1300]" strokecolor="#8ed6ef [1300]" strokeweight="0">
              <v:path arrowok="t" o:connecttype="custom" o:connectlocs="0,0;0,4712;2963,10996;2963,17279;4445,23562;4445,29845;0,3142;0,3142;0,0" o:connectangles="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92544" behindDoc="1" locked="1" layoutInCell="1" allowOverlap="1" wp14:anchorId="030A109E" wp14:editId="030A109F">
              <wp:simplePos x="0" y="0"/>
              <wp:positionH relativeFrom="column">
                <wp:posOffset>3914847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67" name="Полілінія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906BE37" id="Полілінія 67" o:spid="_x0000_s1026" style="position:absolute;margin-left:308.25pt;margin-top:500.25pt;width:.25pt;height:1.1pt;z-index:-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" path="m,l,1,,3,2,5,,9r,l,9,,6,,4,,1,,xe" fillcolor="#8ed6ef [1300]" strokecolor="#8ed6ef [1300]" strokeweight="0">
              <v:path arrowok="t" o:connecttype="custom" o:connectlocs="0,0;0,1552;0,4657;3175,7761;0,13970;0,13970;0,13970;0,9313;0,6209;0,1552;0,0" o:connectangles="0,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93568" behindDoc="1" locked="1" layoutInCell="1" allowOverlap="1" wp14:anchorId="030A10A0" wp14:editId="030A10A1">
              <wp:simplePos x="0" y="0"/>
              <wp:positionH relativeFrom="column">
                <wp:posOffset>3914847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68" name="Полілінія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D1DE65A" id="Полілінія 68" o:spid="_x0000_s1026" style="position:absolute;margin-left:308.25pt;margin-top:429.75pt;width:0;height:.25pt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94592" behindDoc="1" locked="1" layoutInCell="1" allowOverlap="1" wp14:anchorId="030A10A2" wp14:editId="030A10A3">
              <wp:simplePos x="0" y="0"/>
              <wp:positionH relativeFrom="column">
                <wp:posOffset>3905322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70" name="Прямокутник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4D4B269" id="Прямокутник 70" o:spid="_x0000_s1026" style="position:absolute;margin-left:307.5pt;margin-top:450pt;width:.1pt;height:.1pt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95616" behindDoc="1" locked="1" layoutInCell="1" allowOverlap="1" wp14:anchorId="030A10A4" wp14:editId="030A10A5">
              <wp:simplePos x="0" y="0"/>
              <wp:positionH relativeFrom="column">
                <wp:posOffset>2924229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74" name="Полілінія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93E1D1" id="Полілінія 74" o:spid="_x0000_s1026" style="position:absolute;margin-left:230.25pt;margin-top:501pt;width:0;height:.5pt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 w:rsidR="005F1DB1"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97664" behindDoc="1" locked="1" layoutInCell="1" allowOverlap="1" wp14:anchorId="030A10A6" wp14:editId="030A10A7">
              <wp:simplePos x="0" y="0"/>
              <wp:positionH relativeFrom="column">
                <wp:posOffset>1943136</wp:posOffset>
              </wp:positionH>
              <wp:positionV relativeFrom="page">
                <wp:posOffset>6419850</wp:posOffset>
              </wp:positionV>
              <wp:extent cx="0" cy="9525"/>
              <wp:effectExtent l="0" t="0" r="19050" b="28575"/>
              <wp:wrapNone/>
              <wp:docPr id="75" name="Полілінія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25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2275BBD" id="Полілінія 75" o:spid="_x0000_s1026" style="position:absolute;margin-left:153pt;margin-top:505.5pt;width:0;height:.75pt;z-index:-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" path="m,l,5,,6,,xe" fillcolor="#8ed6ef [1300]" strokecolor="#8ed6ef [1300]" strokeweight="0">
              <v:path arrowok="t" o:connecttype="custom" o:connectlocs="0,0;0,7938;0,952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98688" behindDoc="1" locked="1" layoutInCell="1" allowOverlap="1" wp14:anchorId="030A10A8" wp14:editId="030A10A9">
              <wp:simplePos x="0" y="0"/>
              <wp:positionH relativeFrom="column">
                <wp:posOffset>1943136</wp:posOffset>
              </wp:positionH>
              <wp:positionV relativeFrom="page">
                <wp:posOffset>6381750</wp:posOffset>
              </wp:positionV>
              <wp:extent cx="3175" cy="29845"/>
              <wp:effectExtent l="0" t="0" r="15875" b="27305"/>
              <wp:wrapNone/>
              <wp:docPr id="76" name="Полілінія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29845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954064F" id="Полілінія 76" o:spid="_x0000_s1026" style="position:absolute;margin-left:153pt;margin-top:502.5pt;width:.25pt;height:2.35pt;z-index:-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" path="m1,r,3l1,7r1,4l2,15r,4l,2r1,l1,xe" fillcolor="#8ed6ef [1300]" strokecolor="#8ed6ef [1300]" strokeweight="0">
              <v:path arrowok="t" o:connecttype="custom" o:connectlocs="1588,0;1588,4712;1588,10996;3175,17279;3175,23562;3175,29845;0,3142;1588,3142;1588,0" o:connectangles="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99712" behindDoc="1" locked="1" layoutInCell="1" allowOverlap="1" wp14:anchorId="030A10AA" wp14:editId="030A10AB">
              <wp:simplePos x="0" y="0"/>
              <wp:positionH relativeFrom="column">
                <wp:posOffset>1943136</wp:posOffset>
              </wp:positionH>
              <wp:positionV relativeFrom="page">
                <wp:posOffset>6353175</wp:posOffset>
              </wp:positionV>
              <wp:extent cx="1270" cy="13970"/>
              <wp:effectExtent l="0" t="0" r="17780" b="24130"/>
              <wp:wrapNone/>
              <wp:docPr id="77" name="Полілінія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3970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6979C33" id="Полілінія 77" o:spid="_x0000_s1026" style="position:absolute;margin-left:153pt;margin-top:500.25pt;width:.1pt;height:1.1pt;z-index:-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" path="m,l1,1r,2l1,5r,4l1,9r,l,6,1,4,,1,,xe" fillcolor="#8ed6ef [1300]" strokecolor="#8ed6ef [1300]" strokeweight="0">
              <v:path arrowok="t" o:connecttype="custom" o:connectlocs="0,0;1270,1552;1270,4657;1270,7761;1270,13970;1270,13970;1270,13970;0,9313;1270,6209;0,1552;0,0" o:connectangles="0,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700736" behindDoc="1" locked="1" layoutInCell="1" allowOverlap="1" wp14:anchorId="030A10AC" wp14:editId="030A10AD">
              <wp:simplePos x="0" y="0"/>
              <wp:positionH relativeFrom="column">
                <wp:posOffset>1943136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78" name="Полілінія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9338EA6" id="Полілінія 78" o:spid="_x0000_s1026" style="position:absolute;margin-left:153pt;margin-top:429.75pt;width:0;height:.25pt;z-index:-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701760" behindDoc="1" locked="1" layoutInCell="1" allowOverlap="1" wp14:anchorId="030A10AE" wp14:editId="030A10AF">
              <wp:simplePos x="0" y="0"/>
              <wp:positionH relativeFrom="column">
                <wp:posOffset>1933611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80" name="Прямокутник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8FDD0A2" id="Прямокутник 80" o:spid="_x0000_s1026" style="position:absolute;margin-left:152.25pt;margin-top:450pt;width:.1pt;height:.1pt;z-index:-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702784" behindDoc="1" locked="1" layoutInCell="1" allowOverlap="1" wp14:anchorId="030A10B0" wp14:editId="6A0C1857">
              <wp:simplePos x="0" y="0"/>
              <wp:positionH relativeFrom="column">
                <wp:posOffset>962043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95" name="Полілінія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9612C62" id="Полілінія 95" o:spid="_x0000_s1026" style="position:absolute;margin-left:75.75pt;margin-top:501pt;width:0;height:.5pt;z-index:-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 w:rsidR="005F1DB1"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13696" behindDoc="1" locked="1" layoutInCell="1" allowOverlap="1" wp14:anchorId="030A10B4" wp14:editId="32BBBED2">
              <wp:simplePos x="0" y="0"/>
              <wp:positionH relativeFrom="page">
                <wp:posOffset>4339590</wp:posOffset>
              </wp:positionH>
              <wp:positionV relativeFrom="page">
                <wp:posOffset>6840220</wp:posOffset>
              </wp:positionV>
              <wp:extent cx="2834640" cy="2724785"/>
              <wp:effectExtent l="0" t="0" r="3810" b="0"/>
              <wp:wrapNone/>
              <wp:docPr id="187" name="Фон нотатки" descr="Графіка фону нотатки" title="Графіка фону нотатки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4640" cy="2724785"/>
                        <a:chOff x="0" y="0"/>
                        <a:chExt cx="3387725" cy="3308350"/>
                      </a:xfrm>
                    </wpg:grpSpPr>
                    <wps:wsp>
                      <wps:cNvPr id="188" name="Полілінія 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Зображення 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89CDC6" id="Фон нотатки" o:spid="_x0000_s1026" alt="Заголовок: Графіка фону нотатки - Опис: Графіка фону нотатки" style="position:absolute;margin-left:341.7pt;margin-top:538.6pt;width:223.2pt;height:214.55pt;z-index:-251702784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">
              <v:shape id="Полілінія 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Зображення 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">
                <v:imagedata r:id="rId2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5527ED" w14:textId="77777777" w:rsidR="00FB6F19" w:rsidRDefault="00FB6F19">
      <w:pPr>
        <w:spacing w:after="0"/>
      </w:pPr>
      <w:r>
        <w:separator/>
      </w:r>
    </w:p>
  </w:footnote>
  <w:footnote w:type="continuationSeparator" w:id="0">
    <w:p w14:paraId="310010DD" w14:textId="77777777" w:rsidR="00FB6F19" w:rsidRDefault="00FB6F1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0A1004" w14:textId="77777777" w:rsidR="005F1DB1" w:rsidRDefault="005F1DB1">
    <w:pPr>
      <w:pStyle w:val="af0"/>
    </w:pPr>
    <w:r>
      <w:rPr>
        <w:noProof/>
        <w:lang w:eastAsia="uk-UA"/>
      </w:rPr>
      <w:drawing>
        <wp:anchor distT="0" distB="0" distL="114300" distR="114300" simplePos="0" relativeHeight="251696640" behindDoc="1" locked="1" layoutInCell="1" allowOverlap="1" wp14:anchorId="030A1006" wp14:editId="030A1007">
          <wp:simplePos x="0" y="0"/>
          <wp:positionH relativeFrom="column">
            <wp:posOffset>-38100</wp:posOffset>
          </wp:positionH>
          <wp:positionV relativeFrom="page">
            <wp:posOffset>447675</wp:posOffset>
          </wp:positionV>
          <wp:extent cx="6931025" cy="9144000"/>
          <wp:effectExtent l="0" t="0" r="3175" b="0"/>
          <wp:wrapNone/>
          <wp:docPr id="1" name="Текстура" descr="Фонова текстур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Текстура" descr="Фонова текстура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14720" behindDoc="1" locked="1" layoutInCell="1" allowOverlap="1" wp14:anchorId="030A1008" wp14:editId="030A1009">
              <wp:simplePos x="0" y="0"/>
              <wp:positionH relativeFrom="column">
                <wp:posOffset>6858126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11" name="Полілінія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7E81A79" id="Полілінія 11" o:spid="_x0000_s1026" style="position:absolute;margin-left:540pt;margin-top:136.5pt;width:0;height:.35pt;z-index:-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15744" behindDoc="1" locked="1" layoutInCell="1" allowOverlap="1" wp14:anchorId="030A100A" wp14:editId="030A100B">
              <wp:simplePos x="0" y="0"/>
              <wp:positionH relativeFrom="column">
                <wp:posOffset>6858126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12" name="Полілінія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C7FFAAF" id="Полілінія 12" o:spid="_x0000_s1026" style="position:absolute;margin-left:540pt;margin-top:66.75pt;width:1.25pt;height:439.85pt;z-index:-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288,4769898;15875,4946502;14288,5119924;15875,5199475;12700,5266299;12700,5288573;14288,5463586;14288,5476314;14288,5524045;7938,5570185;6350,5584504;1588,5570185;1588,5554274;3175,5552683;7938,5509726;7938,5492224;9525,5485860;6350,5439721;6350,5288573;7938,4641025;15875,4060300;12700,3073864;12700,3148642;12700,3288652;14288,3878923;12700,3923472;9525,4014161;12700,4246450;14288,4462830;12700,4625115;7938,4158944;7938,3683227;6350,2952946;6350,1802633;7938,1842409;7938,2166978;9525,2645878;1588,2257667;3175,2100155;6350,1801042;7938,1128038;7938,1320552;9525,1521022;7938,1626029;6350,1801042;3175,1003938;1588,870292;1588,0;3175,396166;6350,561632;6350,631638;7938,862337;1588,478899;0,246609;0,93871;1588,84324;0,71596;0,4773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16768" behindDoc="1" locked="1" layoutInCell="1" allowOverlap="1" wp14:anchorId="030A100C" wp14:editId="030A100D">
              <wp:simplePos x="0" y="0"/>
              <wp:positionH relativeFrom="column">
                <wp:posOffset>6858126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13" name="Прямокутник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B309182" id="Прямокутник 13" o:spid="_x0000_s1026" style="position:absolute;margin-left:540pt;margin-top:116.25pt;width:.1pt;height:.1pt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20864" behindDoc="1" locked="1" layoutInCell="1" allowOverlap="1" wp14:anchorId="030A100E" wp14:editId="030A100F">
              <wp:simplePos x="0" y="0"/>
              <wp:positionH relativeFrom="column">
                <wp:posOffset>-38100</wp:posOffset>
              </wp:positionH>
              <wp:positionV relativeFrom="page">
                <wp:posOffset>771525</wp:posOffset>
              </wp:positionV>
              <wp:extent cx="19050" cy="5579745"/>
              <wp:effectExtent l="0" t="0" r="19050" b="20955"/>
              <wp:wrapNone/>
              <wp:docPr id="19" name="Полілінія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050" cy="5579745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07F271" id="Полілінія 19" o:spid="_x0000_s1026" style="position:absolute;margin-left:-3pt;margin-top:60.75pt;width:1.5pt;height:439.35pt;z-index:-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463,5298133;17463,5347455;17463,5485874;17463,5498602;17463,5506558;17463,5576563;14288,5331544;11113,5040386;11113,4944924;11113,4932195;17463,3770743;14288,4633082;9525,4586942;9525,4306920;9525,4197139;11113,4003033;11113,3912345;9525,3775516;12700,3053188;14288,3479584;17463,3622777;9525,3738922;9525,3492313;9525,3040460;12700,1886963;11113,2836808;6350,2505874;4763,2431095;6350,2291084;11113,1890145;9525,0;14288,9546;14288,25456;12700,27048;9525,70005;9525,87507;9525,89098;12700,143193;12700,214789;9525,878249;11113,1357149;12700,1880598;4763,1703994;4763,1622851;6350,1567165;4763,1333284;4763,1116904;4763,954618;3175,773241;3175,491629;3175,442307;3175,364346;6350,299114;4763,284795;4763,116145;3175,100235;4763,42958;9525,6364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28032" behindDoc="1" locked="1" layoutInCell="1" allowOverlap="1" wp14:anchorId="030A1010" wp14:editId="030A1011">
              <wp:simplePos x="0" y="0"/>
              <wp:positionH relativeFrom="column">
                <wp:posOffset>6848601</wp:posOffset>
              </wp:positionH>
              <wp:positionV relativeFrom="page">
                <wp:posOffset>4524375</wp:posOffset>
              </wp:positionV>
              <wp:extent cx="12700" cy="3175"/>
              <wp:effectExtent l="0" t="0" r="25400" b="15875"/>
              <wp:wrapNone/>
              <wp:docPr id="28" name="Полілінія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A13B1E7" id="Полілінія 28" o:spid="_x0000_s1026" style="position:absolute;margin-left:539.25pt;margin-top:356.25pt;width:1pt;height:.25pt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" path="m5,l7,,8,,7,2,,2,5,xe" fillcolor="#8ed6ef [1300]" strokecolor="#8ed6ef [1300]" strokeweight="0">
              <v:path arrowok="t" o:connecttype="custom" o:connectlocs="7938,0;11113,0;12700,0;11113,3175;0,3175;7938,0" o:connectangles="0,0,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29056" behindDoc="1" locked="1" layoutInCell="1" allowOverlap="1" wp14:anchorId="030A1012" wp14:editId="030A1013">
              <wp:simplePos x="0" y="0"/>
              <wp:positionH relativeFrom="column">
                <wp:posOffset>6810500</wp:posOffset>
              </wp:positionH>
              <wp:positionV relativeFrom="page">
                <wp:posOffset>4524375</wp:posOffset>
              </wp:positionV>
              <wp:extent cx="34925" cy="4445"/>
              <wp:effectExtent l="0" t="0" r="22225" b="14605"/>
              <wp:wrapNone/>
              <wp:docPr id="29" name="Полілінія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CF0F531" id="Полілінія 29" o:spid="_x0000_s1026" style="position:absolute;margin-left:536.25pt;margin-top:356.25pt;width:2.75pt;height:.35pt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" path="m18,r4,l1,3r,l,3r2,l5,3,9,2r4,l18,xe" fillcolor="#8ed6ef [1300]" strokecolor="#8ed6ef [1300]" strokeweight="0">
              <v:path arrowok="t" o:connecttype="custom" o:connectlocs="28575,0;34925,0;1588,4445;1588,4445;0,4445;3175,4445;7938,4445;14288,2963;20638,2963;28575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30080" behindDoc="1" locked="1" layoutInCell="1" allowOverlap="1" wp14:anchorId="030A1014" wp14:editId="030A1015">
              <wp:simplePos x="0" y="0"/>
              <wp:positionH relativeFrom="column">
                <wp:posOffset>6772400</wp:posOffset>
              </wp:positionH>
              <wp:positionV relativeFrom="page">
                <wp:posOffset>4533900</wp:posOffset>
              </wp:positionV>
              <wp:extent cx="20320" cy="0"/>
              <wp:effectExtent l="0" t="0" r="17780" b="19050"/>
              <wp:wrapNone/>
              <wp:docPr id="30" name="Полілінія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9B027BC" id="Полілінія 30" o:spid="_x0000_s1026" style="position:absolute;margin-left:533.25pt;margin-top:357pt;width:1.6pt;height:0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" path="m8,r5,l12,,11,,9,,7,,5,,3,,,,2,,5,,8,xe" fillcolor="#8ed6ef [1300]" strokecolor="#8ed6ef [1300]" strokeweight="0">
              <v:path arrowok="t" o:connecttype="custom" o:connectlocs="12505,0;20320,0;18757,0;17194,0;14068,0;10942,0;7815,0;4689,0;0,0;3126,0;7815,0;12505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31104" behindDoc="1" locked="1" layoutInCell="1" allowOverlap="1" wp14:anchorId="030A1016" wp14:editId="030A1017">
              <wp:simplePos x="0" y="0"/>
              <wp:positionH relativeFrom="column">
                <wp:posOffset>5686530</wp:posOffset>
              </wp:positionH>
              <wp:positionV relativeFrom="page">
                <wp:posOffset>4533900</wp:posOffset>
              </wp:positionV>
              <wp:extent cx="4445" cy="0"/>
              <wp:effectExtent l="0" t="0" r="0" b="0"/>
              <wp:wrapNone/>
              <wp:docPr id="31" name="Полілінія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048E47B" id="Полілінія 31" o:spid="_x0000_s1026" style="position:absolute;margin-left:447.75pt;margin-top:357pt;width:.35pt;height:0;z-index:-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32128" behindDoc="1" locked="1" layoutInCell="1" allowOverlap="1" wp14:anchorId="030A1018" wp14:editId="030A1019">
              <wp:simplePos x="0" y="0"/>
              <wp:positionH relativeFrom="column">
                <wp:posOffset>-38100</wp:posOffset>
              </wp:positionH>
              <wp:positionV relativeFrom="page">
                <wp:posOffset>4533900</wp:posOffset>
              </wp:positionV>
              <wp:extent cx="6805295" cy="15875"/>
              <wp:effectExtent l="0" t="0" r="14605" b="22225"/>
              <wp:wrapNone/>
              <wp:docPr id="32" name="Полілінія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B93F960" id="Полілінія 32" o:spid="_x0000_s1026" style="position:absolute;margin-left:-3pt;margin-top:357pt;width:535.85pt;height:1.25pt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794,14288;2494314,3175;2840346,12700;2427030,12700;2064978,12700;1989684,12700;2430234,3175;1975266,12700;1858320,15875;1398546,14288;1291212,14288;1070136,14288;1440198,3175;3564449,9525;3059820,12700;2982924,12700;2966904,9525;3812759,3175;5903369,3175;5565347,7938;5256161,9525;5142419,7938;4937363,9525;5613407,3175;41652,1588;41652,3175;67284,7938;102528,7938;115344,7938;144180,7938;197046,7938;286758,6350;990036,7938;820224,14288;583128,14288;511038,14288;450162,14288;387684,12700;241902,12700;129762,14288;76896,14288;22428,9525;0,7938;11214,1588;4927751,1588;4878089,6350;4626575,7938;4584923,7938;4408703,7938;4112333,7938;4099517,1588;4245299,3175;6555383,1588;6689951,0;6705971,0;6773255,0;6805295,1588;6321491,3175;6124445,6350;6037937,6350;5920991,6350;6465671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33152" behindDoc="1" locked="1" layoutInCell="1" allowOverlap="1" wp14:anchorId="030A101A" wp14:editId="030A101B">
              <wp:simplePos x="0" y="0"/>
              <wp:positionH relativeFrom="column">
                <wp:posOffset>5991335</wp:posOffset>
              </wp:positionH>
              <wp:positionV relativeFrom="page">
                <wp:posOffset>4533900</wp:posOffset>
              </wp:positionV>
              <wp:extent cx="1270" cy="1270"/>
              <wp:effectExtent l="0" t="0" r="0" b="0"/>
              <wp:wrapNone/>
              <wp:docPr id="33" name="Прямокутник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D1203C4" id="Прямокутник 33" o:spid="_x0000_s1026" style="position:absolute;margin-left:471.75pt;margin-top:357pt;width:.1pt;height:.1pt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34176" behindDoc="1" locked="1" layoutInCell="1" allowOverlap="1" wp14:anchorId="030A101C" wp14:editId="030A101D">
              <wp:simplePos x="0" y="0"/>
              <wp:positionH relativeFrom="column">
                <wp:posOffset>38101</wp:posOffset>
              </wp:positionH>
              <wp:positionV relativeFrom="page">
                <wp:posOffset>4543425</wp:posOffset>
              </wp:positionV>
              <wp:extent cx="6350" cy="0"/>
              <wp:effectExtent l="0" t="0" r="0" b="0"/>
              <wp:wrapNone/>
              <wp:docPr id="34" name="Полілінія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1030217" id="Полілінія 34" o:spid="_x0000_s1026" style="position:absolute;margin-left:3pt;margin-top:357.75pt;width:.5pt;height:0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35200" behindDoc="1" locked="1" layoutInCell="1" allowOverlap="1" wp14:anchorId="030A101E" wp14:editId="030A101F">
              <wp:simplePos x="0" y="0"/>
              <wp:positionH relativeFrom="column">
                <wp:posOffset>-28575</wp:posOffset>
              </wp:positionH>
              <wp:positionV relativeFrom="page">
                <wp:posOffset>3600450</wp:posOffset>
              </wp:positionV>
              <wp:extent cx="12700" cy="0"/>
              <wp:effectExtent l="0" t="0" r="25400" b="19050"/>
              <wp:wrapNone/>
              <wp:docPr id="35" name="Полілінія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493B88" id="Полілінія 35" o:spid="_x0000_s1026" style="position:absolute;margin-left:-2.25pt;margin-top:283.5pt;width:1pt;height:0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" path="m8,l4,,3,,1,,,,1,,4,,8,xe" fillcolor="#8ed6ef [1300]" strokecolor="#8ed6ef [1300]" strokeweight="0">
              <v:path arrowok="t" o:connecttype="custom" o:connectlocs="12700,0;6350,0;4763,0;1588,0;0,0;1588,0;6350,0;12700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36224" behindDoc="1" locked="1" layoutInCell="1" allowOverlap="1" wp14:anchorId="030A1020" wp14:editId="030A1021">
              <wp:simplePos x="0" y="0"/>
              <wp:positionH relativeFrom="column">
                <wp:posOffset>-9524</wp:posOffset>
              </wp:positionH>
              <wp:positionV relativeFrom="page">
                <wp:posOffset>3600450</wp:posOffset>
              </wp:positionV>
              <wp:extent cx="34925" cy="4445"/>
              <wp:effectExtent l="0" t="0" r="22225" b="14605"/>
              <wp:wrapNone/>
              <wp:docPr id="36" name="Полілінія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2E5FF99" id="Полілінія 36" o:spid="_x0000_s1026" style="position:absolute;margin-left:-.75pt;margin-top:283.5pt;width:2.75pt;height:.35pt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" path="m21,r,l22,1r-2,l17,1r-4,l9,3,4,3,,3,21,xe" fillcolor="#8ed6ef [1300]" strokecolor="#8ed6ef [1300]" strokeweight="0">
              <v:path arrowok="t" o:connecttype="custom" o:connectlocs="33338,0;33338,0;34925,1482;31750,1482;26988,1482;20638,1482;14288,4445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37248" behindDoc="1" locked="1" layoutInCell="1" allowOverlap="1" wp14:anchorId="030A1022" wp14:editId="030A1023">
              <wp:simplePos x="0" y="0"/>
              <wp:positionH relativeFrom="column">
                <wp:posOffset>38101</wp:posOffset>
              </wp:positionH>
              <wp:positionV relativeFrom="page">
                <wp:posOffset>3600450</wp:posOffset>
              </wp:positionV>
              <wp:extent cx="20320" cy="1270"/>
              <wp:effectExtent l="0" t="0" r="17780" b="17780"/>
              <wp:wrapNone/>
              <wp:docPr id="37" name="Полілінія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AAFC1C0" id="Полілінія 37" o:spid="_x0000_s1026" style="position:absolute;margin-left:3pt;margin-top:283.5pt;width:1.6pt;height:.1pt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" path="m13,l11,1,7,1,5,1,,1r1,l2,,3,,6,,7,r3,l13,xe" fillcolor="#8ed6ef [1300]" strokecolor="#8ed6ef [1300]" strokeweight="0">
              <v:path arrowok="t" o:connecttype="custom" o:connectlocs="20320,0;17194,1270;10942,1270;7815,1270;0,1270;1563,127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38272" behindDoc="1" locked="1" layoutInCell="1" allowOverlap="1" wp14:anchorId="030A1024" wp14:editId="030A1025">
              <wp:simplePos x="0" y="0"/>
              <wp:positionH relativeFrom="column">
                <wp:posOffset>1143022</wp:posOffset>
              </wp:positionH>
              <wp:positionV relativeFrom="page">
                <wp:posOffset>3600450</wp:posOffset>
              </wp:positionV>
              <wp:extent cx="4445" cy="0"/>
              <wp:effectExtent l="0" t="0" r="0" b="0"/>
              <wp:wrapNone/>
              <wp:docPr id="38" name="Полілінія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4E645D3" id="Полілінія 38" o:spid="_x0000_s1026" style="position:absolute;margin-left:90pt;margin-top:283.5pt;width:.35pt;height:0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39296" behindDoc="1" locked="1" layoutInCell="1" allowOverlap="1" wp14:anchorId="030A1026" wp14:editId="030A1027">
              <wp:simplePos x="0" y="0"/>
              <wp:positionH relativeFrom="column">
                <wp:posOffset>66677</wp:posOffset>
              </wp:positionH>
              <wp:positionV relativeFrom="page">
                <wp:posOffset>3590925</wp:posOffset>
              </wp:positionV>
              <wp:extent cx="6805295" cy="17145"/>
              <wp:effectExtent l="0" t="0" r="14605" b="20955"/>
              <wp:wrapNone/>
              <wp:docPr id="39" name="Полілінія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F7F53B" id="Полілінія 39" o:spid="_x0000_s1026" style="position:absolute;margin-left:5.25pt;margin-top:282.75pt;width:535.85pt;height:1.35pt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60,10910;826632,12469;325206,17145;115344,17145;108936,14028;91314,17145;1602,14028;150588,14028;653616,10910;711288,7793;1549134,7793;1691712,6235;1872738,12469;1161450,12469;893916,12469;1278396,6235;2476692,7793;2728206,6235;2654514,12469;2403000,14028;1919196,7793;2018520,7793;2201148,6235;2249208,6235;3836789,3117;3836789,7793;2992536,10910;3228030,6235;3745475,4676;4727501,3117;4738715,3117;4815611,4676;4375061,10910;3904073,4676;4085099,4676;6026723,0;6234983,0;6302267,3117;6353531,0;6432029,4676;6656309,3117;6678737,3117;6726797,3117;6784469,6235;6805295,7793;6784469,12469;6770051,12469;6765245,10910;6723593,7793;6699563,7793;6688349,6235;6641891,10910;6581015,7793;6315083,6235;5855309,0;5578163,0;5768801,0;5144021,7793;4886099,4676;5203295,4676;5422769,3117;5578163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40320" behindDoc="1" locked="1" layoutInCell="1" allowOverlap="1" wp14:anchorId="030A1028" wp14:editId="030A1029">
              <wp:simplePos x="0" y="0"/>
              <wp:positionH relativeFrom="column">
                <wp:posOffset>838216</wp:posOffset>
              </wp:positionH>
              <wp:positionV relativeFrom="page">
                <wp:posOffset>3590925</wp:posOffset>
              </wp:positionV>
              <wp:extent cx="1270" cy="1270"/>
              <wp:effectExtent l="0" t="0" r="0" b="0"/>
              <wp:wrapNone/>
              <wp:docPr id="40" name="Прямокутник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2A6A831" id="Прямокутник 40" o:spid="_x0000_s1026" style="position:absolute;margin-left:66pt;margin-top:282.75pt;width:.1pt;height:.1pt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41344" behindDoc="1" locked="1" layoutInCell="1" allowOverlap="1" wp14:anchorId="030A102A" wp14:editId="030A102B">
              <wp:simplePos x="0" y="0"/>
              <wp:positionH relativeFrom="column">
                <wp:posOffset>6781925</wp:posOffset>
              </wp:positionH>
              <wp:positionV relativeFrom="page">
                <wp:posOffset>3590925</wp:posOffset>
              </wp:positionV>
              <wp:extent cx="6350" cy="0"/>
              <wp:effectExtent l="0" t="0" r="0" b="0"/>
              <wp:wrapNone/>
              <wp:docPr id="41" name="Полілінія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913970E" id="Полілінія 41" o:spid="_x0000_s1026" style="position:absolute;margin-left:534pt;margin-top:282.75pt;width:.5pt;height:0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42368" behindDoc="1" locked="1" layoutInCell="1" allowOverlap="1" wp14:anchorId="030A102C" wp14:editId="030A102D">
              <wp:simplePos x="0" y="0"/>
              <wp:positionH relativeFrom="column">
                <wp:posOffset>6848601</wp:posOffset>
              </wp:positionH>
              <wp:positionV relativeFrom="page">
                <wp:posOffset>2647950</wp:posOffset>
              </wp:positionV>
              <wp:extent cx="12700" cy="1270"/>
              <wp:effectExtent l="0" t="0" r="25400" b="17780"/>
              <wp:wrapNone/>
              <wp:docPr id="42" name="Полілінія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A8B89F" id="Полілінія 42" o:spid="_x0000_s1026" style="position:absolute;margin-left:539.25pt;margin-top:208.5pt;width:1pt;height:.1pt;z-index:-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" path="m5,l7,,8,,7,,3,1,,1,3,,5,xe" fillcolor="#8ed6ef [1300]" strokecolor="#8ed6ef [1300]" strokeweight="0">
              <v:path arrowok="t" o:connecttype="custom" o:connectlocs="7938,0;11113,0;12700,0;11113,0;4763,1270;0,1270;4763,0;7938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43392" behindDoc="1" locked="1" layoutInCell="1" allowOverlap="1" wp14:anchorId="030A102E" wp14:editId="030A102F">
              <wp:simplePos x="0" y="0"/>
              <wp:positionH relativeFrom="column">
                <wp:posOffset>6810500</wp:posOffset>
              </wp:positionH>
              <wp:positionV relativeFrom="page">
                <wp:posOffset>2647950</wp:posOffset>
              </wp:positionV>
              <wp:extent cx="34925" cy="3175"/>
              <wp:effectExtent l="0" t="0" r="22225" b="15875"/>
              <wp:wrapNone/>
              <wp:docPr id="43" name="Полілінія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3175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4F4AE20" id="Полілінія 43" o:spid="_x0000_s1026" style="position:absolute;margin-left:536.25pt;margin-top:208.5pt;width:2.75pt;height:.25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" path="m18,r4,l1,2r,l,2r2,l5,2,9,1,13,r5,xe" fillcolor="#8ed6ef [1300]" strokecolor="#8ed6ef [1300]" strokeweight="0">
              <v:path arrowok="t" o:connecttype="custom" o:connectlocs="28575,0;34925,0;1588,3175;1588,3175;0,3175;3175,3175;7938,3175;14288,1588;20638,0;28575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44416" behindDoc="1" locked="1" layoutInCell="1" allowOverlap="1" wp14:anchorId="030A1030" wp14:editId="030A1031">
              <wp:simplePos x="0" y="0"/>
              <wp:positionH relativeFrom="column">
                <wp:posOffset>6772400</wp:posOffset>
              </wp:positionH>
              <wp:positionV relativeFrom="page">
                <wp:posOffset>2647950</wp:posOffset>
              </wp:positionV>
              <wp:extent cx="20320" cy="1270"/>
              <wp:effectExtent l="0" t="0" r="17780" b="17780"/>
              <wp:wrapNone/>
              <wp:docPr id="44" name="Полілінія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4E09752" id="Полілінія 44" o:spid="_x0000_s1026" style="position:absolute;margin-left:533.25pt;margin-top:208.5pt;width:1.6pt;height:.1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" path="m8,r5,1l12,1r-1,l9,1,7,1,5,1,3,1,,1r2,l5,1,8,xe" fillcolor="#8ed6ef [1300]" strokecolor="#8ed6ef [1300]" strokeweight="0">
              <v:path arrowok="t" o:connecttype="custom" o:connectlocs="12505,0;20320,1270;18757,1270;17194,1270;14068,1270;10942,1270;7815,1270;4689,1270;0,1270;3126,1270;7815,1270;12505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45440" behindDoc="1" locked="1" layoutInCell="1" allowOverlap="1" wp14:anchorId="030A1032" wp14:editId="030A1033">
              <wp:simplePos x="0" y="0"/>
              <wp:positionH relativeFrom="column">
                <wp:posOffset>5686530</wp:posOffset>
              </wp:positionH>
              <wp:positionV relativeFrom="page">
                <wp:posOffset>2647950</wp:posOffset>
              </wp:positionV>
              <wp:extent cx="4445" cy="0"/>
              <wp:effectExtent l="0" t="0" r="0" b="0"/>
              <wp:wrapNone/>
              <wp:docPr id="45" name="Полілінія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23F8EEA" id="Полілінія 45" o:spid="_x0000_s1026" style="position:absolute;margin-left:447.75pt;margin-top:208.5pt;width:.35pt;height:0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46464" behindDoc="1" locked="1" layoutInCell="1" allowOverlap="1" wp14:anchorId="030A1034" wp14:editId="030A1035">
              <wp:simplePos x="0" y="0"/>
              <wp:positionH relativeFrom="column">
                <wp:posOffset>-38100</wp:posOffset>
              </wp:positionH>
              <wp:positionV relativeFrom="page">
                <wp:posOffset>2647950</wp:posOffset>
              </wp:positionV>
              <wp:extent cx="6805295" cy="15875"/>
              <wp:effectExtent l="0" t="0" r="14605" b="22225"/>
              <wp:wrapNone/>
              <wp:docPr id="46" name="Полілінія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98A108" id="Полілінія 46" o:spid="_x0000_s1026" style="position:absolute;margin-left:-3pt;margin-top:208.5pt;width:535.85pt;height:1.25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794,14288;2952486,6350;2757042,12700;2084202,12700;1986480,12700;1992888,6350;1826280,6350;1917594,11113;1411362,14288;1371312,14288;1169460,12700;991638,14288;3841595,7938;3255264,11113;3014964,12700;2970108,12700;3194388,6350;3937715,4763;5908175,6350;5488451,7938;5232131,7938;5097563,7938;4940567,1588;5685497,1588;35244,1588;40050,4763;81702,6350;104130,7938;116946,7938;163404,6350;224280,6350;538272,7938;916344,12700;605556,14288;541476,14288;487008,14288;454968,14288;368460,12700;150588,12700;113742,12700;54468,12700;16020,7938;0,6350;20826,1588;4882895,7938;4825223,7938;4608953,7938;4570505,7938;4262921,7938;3960143,7938;4202045,1588;4552883,0;6689951,0;6696359,0;6712379,0;6803693,0;6654707,0;6151679,4763;6094007,6350;6036335,6350;5978663,1588;6480089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47488" behindDoc="1" locked="1" layoutInCell="1" allowOverlap="1" wp14:anchorId="030A1036" wp14:editId="030A1037">
              <wp:simplePos x="0" y="0"/>
              <wp:positionH relativeFrom="column">
                <wp:posOffset>5991335</wp:posOffset>
              </wp:positionH>
              <wp:positionV relativeFrom="page">
                <wp:posOffset>2657475</wp:posOffset>
              </wp:positionV>
              <wp:extent cx="1270" cy="1270"/>
              <wp:effectExtent l="0" t="0" r="0" b="0"/>
              <wp:wrapNone/>
              <wp:docPr id="47" name="Прямокутник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C0320B8" id="Прямокутник 47" o:spid="_x0000_s1026" style="position:absolute;margin-left:471.75pt;margin-top:209.25pt;width:.1pt;height:.1pt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48512" behindDoc="1" locked="1" layoutInCell="1" allowOverlap="1" wp14:anchorId="030A1038" wp14:editId="030A1039">
              <wp:simplePos x="0" y="0"/>
              <wp:positionH relativeFrom="column">
                <wp:posOffset>38101</wp:posOffset>
              </wp:positionH>
              <wp:positionV relativeFrom="page">
                <wp:posOffset>2657475</wp:posOffset>
              </wp:positionV>
              <wp:extent cx="6350" cy="0"/>
              <wp:effectExtent l="0" t="0" r="0" b="0"/>
              <wp:wrapNone/>
              <wp:docPr id="48" name="Полілінія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43A2066" id="Полілінія 48" o:spid="_x0000_s1026" style="position:absolute;margin-left:3pt;margin-top:209.25pt;width:.5pt;height:0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49536" behindDoc="1" locked="1" layoutInCell="1" allowOverlap="1" wp14:anchorId="030A103A" wp14:editId="030A103B">
              <wp:simplePos x="0" y="0"/>
              <wp:positionH relativeFrom="column">
                <wp:posOffset>-28575</wp:posOffset>
              </wp:positionH>
              <wp:positionV relativeFrom="page">
                <wp:posOffset>1714500</wp:posOffset>
              </wp:positionV>
              <wp:extent cx="12700" cy="3175"/>
              <wp:effectExtent l="0" t="0" r="25400" b="15875"/>
              <wp:wrapNone/>
              <wp:docPr id="49" name="Полілінія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4B2ACB9" id="Полілінія 49" o:spid="_x0000_s1026" style="position:absolute;margin-left:-2.25pt;margin-top:135pt;width:1pt;height:.2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" path="m8,l4,2,3,2,,2,4,,8,xe" fillcolor="#8ed6ef [1300]" strokecolor="#8ed6ef [1300]" strokeweight="0">
              <v:path arrowok="t" o:connecttype="custom" o:connectlocs="12700,0;6350,3175;4763,3175;0,3175;6350,0;12700,0" o:connectangles="0,0,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50560" behindDoc="1" locked="1" layoutInCell="1" allowOverlap="1" wp14:anchorId="030A103C" wp14:editId="030A103D">
              <wp:simplePos x="0" y="0"/>
              <wp:positionH relativeFrom="column">
                <wp:posOffset>-9524</wp:posOffset>
              </wp:positionH>
              <wp:positionV relativeFrom="page">
                <wp:posOffset>1714500</wp:posOffset>
              </wp:positionV>
              <wp:extent cx="34925" cy="4445"/>
              <wp:effectExtent l="0" t="0" r="22225" b="14605"/>
              <wp:wrapNone/>
              <wp:docPr id="50" name="Полілінія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90BD917" id="Полілінія 50" o:spid="_x0000_s1026" style="position:absolute;margin-left:-.75pt;margin-top:135pt;width:2.75pt;height:.35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" path="m21,r,l22,,20,,17,,13,1,9,1,4,3,,3,21,xe" fillcolor="#8ed6ef [1300]" strokecolor="#8ed6ef [1300]" strokeweight="0">
              <v:path arrowok="t" o:connecttype="custom" o:connectlocs="33338,0;33338,0;34925,0;31750,0;26988,0;20638,1482;14288,1482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51584" behindDoc="1" locked="1" layoutInCell="1" allowOverlap="1" wp14:anchorId="030A103E" wp14:editId="030A103F">
              <wp:simplePos x="0" y="0"/>
              <wp:positionH relativeFrom="column">
                <wp:posOffset>38101</wp:posOffset>
              </wp:positionH>
              <wp:positionV relativeFrom="page">
                <wp:posOffset>1714500</wp:posOffset>
              </wp:positionV>
              <wp:extent cx="20320" cy="0"/>
              <wp:effectExtent l="0" t="0" r="17780" b="19050"/>
              <wp:wrapNone/>
              <wp:docPr id="51" name="Полілінія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8588957" id="Полілінія 51" o:spid="_x0000_s1026" style="position:absolute;margin-left:3pt;margin-top:135pt;width:1.6pt;height:0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52608" behindDoc="1" locked="1" layoutInCell="1" allowOverlap="1" wp14:anchorId="030A1040" wp14:editId="030A1041">
              <wp:simplePos x="0" y="0"/>
              <wp:positionH relativeFrom="column">
                <wp:posOffset>1143022</wp:posOffset>
              </wp:positionH>
              <wp:positionV relativeFrom="page">
                <wp:posOffset>1714500</wp:posOffset>
              </wp:positionV>
              <wp:extent cx="4445" cy="0"/>
              <wp:effectExtent l="0" t="0" r="0" b="0"/>
              <wp:wrapNone/>
              <wp:docPr id="52" name="Полілінія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4A4901" id="Полілінія 52" o:spid="_x0000_s1026" style="position:absolute;margin-left:90pt;margin-top:135pt;width:.35pt;height:0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53632" behindDoc="1" locked="1" layoutInCell="1" allowOverlap="1" wp14:anchorId="030A1042" wp14:editId="030A1043">
              <wp:simplePos x="0" y="0"/>
              <wp:positionH relativeFrom="column">
                <wp:posOffset>66677</wp:posOffset>
              </wp:positionH>
              <wp:positionV relativeFrom="page">
                <wp:posOffset>1704975</wp:posOffset>
              </wp:positionV>
              <wp:extent cx="6805295" cy="15875"/>
              <wp:effectExtent l="0" t="0" r="14605" b="22225"/>
              <wp:wrapNone/>
              <wp:docPr id="53" name="Полілінія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BD3891" id="Полілінія 53" o:spid="_x0000_s1026" style="position:absolute;margin-left:5.25pt;margin-top:134.25pt;width:535.85pt;height:1.25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60,9525;826632,14288;325206,15875;115344,15875;108936,14288;91314,15875;1602,15875;150588,14288;653616,9525;711288,9525;1603602,7938;1784628,7938;1542726,14288;1047708,14288;1209510,7938;1457820,7938;2540772,7938;2845152,7938;2601648,12700;2252412,15875;1919196,7938;2076192,9525;2207556,7938;3771107,3175;3836789,3175;3839993,9525;2939670,12700;3239244,6350;3745475,3175;4727501,1588;4738715,3175;4815611,3175;4375061,12700;3846401,6350;4038641,3175;4948577,0;6222167,1588;6292655,1588;6353531,1588;6417611,3175;6563393,3175;6675533,1588;6726797,1588;6781265,6350;6803693,7938;6798887,12700;6757235,14288;6763643,12700;6747623,7938;6705971,6350;6689951,7938;6669125,7938;6617861,9525;6534557,9525;5823269,7938;5962643,1588;5698313,1588;5546123,9525;4831631,3175;4946975,0;5406749,1588;5512481,1588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54656" behindDoc="1" locked="1" layoutInCell="1" allowOverlap="1" wp14:anchorId="030A1044" wp14:editId="030A1045">
              <wp:simplePos x="0" y="0"/>
              <wp:positionH relativeFrom="column">
                <wp:posOffset>838216</wp:posOffset>
              </wp:positionH>
              <wp:positionV relativeFrom="page">
                <wp:posOffset>1714500</wp:posOffset>
              </wp:positionV>
              <wp:extent cx="1270" cy="1270"/>
              <wp:effectExtent l="0" t="0" r="0" b="0"/>
              <wp:wrapNone/>
              <wp:docPr id="54" name="Прямокутник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F7750FD" id="Прямокутник 54" o:spid="_x0000_s1026" style="position:absolute;margin-left:66pt;margin-top:135pt;width:.1pt;height:.1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55680" behindDoc="1" locked="1" layoutInCell="1" allowOverlap="1" wp14:anchorId="030A1046" wp14:editId="030A1047">
              <wp:simplePos x="0" y="0"/>
              <wp:positionH relativeFrom="column">
                <wp:posOffset>6781925</wp:posOffset>
              </wp:positionH>
              <wp:positionV relativeFrom="page">
                <wp:posOffset>1704975</wp:posOffset>
              </wp:positionV>
              <wp:extent cx="6350" cy="0"/>
              <wp:effectExtent l="0" t="0" r="0" b="0"/>
              <wp:wrapNone/>
              <wp:docPr id="55" name="Полілінія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9752B1" id="Полілінія 55" o:spid="_x0000_s1026" style="position:absolute;margin-left:534pt;margin-top:134.25pt;width:.5pt;height:0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58752" behindDoc="1" locked="1" layoutInCell="1" allowOverlap="1" wp14:anchorId="030A1048" wp14:editId="030A1049">
              <wp:simplePos x="0" y="0"/>
              <wp:positionH relativeFrom="column">
                <wp:posOffset>5867508</wp:posOffset>
              </wp:positionH>
              <wp:positionV relativeFrom="page">
                <wp:posOffset>762000</wp:posOffset>
              </wp:positionV>
              <wp:extent cx="17145" cy="5586095"/>
              <wp:effectExtent l="0" t="0" r="20955" b="14605"/>
              <wp:wrapNone/>
              <wp:docPr id="60" name="Полілінія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48E0BD7" id="Полілінія 60" o:spid="_x0000_s1026" style="position:absolute;margin-left:462pt;margin-top:60pt;width:1.35pt;height:439.8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0910,1591;15586,15910;12469,31821;10910,33412;6235,76369;9352,93871;6235,95462;10910,149557;10910,221153;6235,884611;9352,1427151;10910,1891731;10910,2825664;12469,3326837;12469,3484349;15586,3912335;12469,4668073;12469,4849450;17145,5318803;17145,5434947;15586,5493815;17145,5506544;17145,5581322;15586,5586095;12469,5188338;10910,5024463;10910,4954457;9352,4720576;9352,4458057;9352,4265543;6235,4065073;9352,3960066;9352,3783462;9352,3754823;9352,3498668;6235,3046816;4676,2653833;3117,2491548;4676,2439044;4676,2264031;3117,1711945;4676,1630802;6235,1573525;4676,1245774;3117,1093035;3117,946661;3117,779603;3117,497991;3117,448670;3117,370709;6235,305477;4676,291158;3117,122509;3117,106599;4676,49322;9352,12728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59776" behindDoc="1" locked="1" layoutInCell="1" allowOverlap="1" wp14:anchorId="030A104A" wp14:editId="030A104B">
              <wp:simplePos x="0" y="0"/>
              <wp:positionH relativeFrom="column">
                <wp:posOffset>4886415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62" name="Полілінія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CCE42A5" id="Полілінія 62" o:spid="_x0000_s1026" style="position:absolute;margin-left:384.75pt;margin-top:66.75pt;width:1.35pt;height:439.8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117,0;4676,396166;6235,561632;6235,631638;10910,859154;9352,1128038;10910,1320552;10910,1521022;9352,1626029;9352,1802633;10910,1829681;9352,2087427;10910,2539279;12469,2932262;15586,3094547;12469,3147051;12469,3322064;15586,3872559;12469,3952111;10910,4012570;15586,4338730;15586,4493060;15586,4633070;17145,4769898;17145,4946502;15586,5119924;17145,5199475;12469,5266299;12469,5288573;15586,5463586;15586,5476314;15586,5524045;10910,5570185;6235,5584504;3117,5570185;4676,5554274;6235,5552683;10910,5509726;9352,5492224;10910,5485860;6235,5439721;6235,5288573;9352,4639434;6235,4017343;6235,3344338;6235,2658606;4676,2098564;4676,2100155;4676,1266457;4676,890975;3117,478899;0,246609;0,93871;3117,84324;0,71596;3117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61824" behindDoc="1" locked="1" layoutInCell="1" allowOverlap="1" wp14:anchorId="030A104C" wp14:editId="030A104D">
              <wp:simplePos x="0" y="0"/>
              <wp:positionH relativeFrom="column">
                <wp:posOffset>4886415</wp:posOffset>
              </wp:positionH>
              <wp:positionV relativeFrom="page">
                <wp:posOffset>1476375</wp:posOffset>
              </wp:positionV>
              <wp:extent cx="3175" cy="0"/>
              <wp:effectExtent l="0" t="0" r="0" b="0"/>
              <wp:wrapNone/>
              <wp:docPr id="63" name="Полілінія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88DC0F7" id="Полілінія 63" o:spid="_x0000_s1026" style="position:absolute;margin-left:384.75pt;margin-top:116.25pt;width:.25pt;height:0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" path="m,l2,,,,,xe" fillcolor="#8ed6ef [1300]" strokecolor="#8ed6ef [1300]" strokeweight="0">
              <v:path arrowok="t" o:connecttype="custom" o:connectlocs="0,0;3175,0;0,0;0,0" o:connectangles="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65920" behindDoc="1" locked="1" layoutInCell="1" allowOverlap="1" wp14:anchorId="030A104E" wp14:editId="030A104F">
              <wp:simplePos x="0" y="0"/>
              <wp:positionH relativeFrom="column">
                <wp:posOffset>3895797</wp:posOffset>
              </wp:positionH>
              <wp:positionV relativeFrom="page">
                <wp:posOffset>762000</wp:posOffset>
              </wp:positionV>
              <wp:extent cx="17145" cy="5581015"/>
              <wp:effectExtent l="0" t="0" r="20955" b="19685"/>
              <wp:wrapNone/>
              <wp:docPr id="69" name="Полілінія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1015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E722B9" id="Полілінія 69" o:spid="_x0000_s1026" style="position:absolute;margin-left:306.75pt;margin-top:60pt;width:1.35pt;height:439.45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0910,0;14028,4773;14028,28637;12469,30228;7793,65229;7793,84320;7793,90684;10910,128866;10910,219550;7793,730241;7793,1358662;10910,1885263;10910,2628232;14028,3321881;12469,3479384;17145,3772117;12469,4634406;14028,4780773;17145,5307373;14028,5375784;17145,5487150;17145,5499877;17145,5581015;14028,5581015;14028,5328056;10910,5035323;10910,4949412;7793,4825319;6235,4449857;7793,4292354;7793,4118942;10910,3982121;7793,3792799;7793,3767344;7793,3495294;7793,3150060;4676,2792098;6235,2504138;4676,2432546;6235,2297316;1559,1705487;4676,1624349;6235,1568666;4676,1334798;4676,1118430;4676,956155;1559,846380;1559,660240;1559,475691;1559,396144;4676,334097;4676,299097;4676,192504;1559,109775;1559,57274;6235,14318;10910,0" o:connectangles="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66944" behindDoc="1" locked="1" layoutInCell="1" allowOverlap="1" wp14:anchorId="030A1050" wp14:editId="030A1051">
              <wp:simplePos x="0" y="0"/>
              <wp:positionH relativeFrom="column">
                <wp:posOffset>2914704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71" name="Полілінія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E564B95" id="Полілінія 71" o:spid="_x0000_s1026" style="position:absolute;margin-left:229.5pt;margin-top:136.5pt;width:0;height:.35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67968" behindDoc="1" locked="1" layoutInCell="1" allowOverlap="1" wp14:anchorId="030A1052" wp14:editId="030A1053">
              <wp:simplePos x="0" y="0"/>
              <wp:positionH relativeFrom="column">
                <wp:posOffset>2914704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72" name="Полілінія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52A0C17" id="Полілінія 72" o:spid="_x0000_s1026" style="position:absolute;margin-left:229.5pt;margin-top:66.75pt;width:1.35pt;height:439.85pt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117,0;4676,396166;6235,561632;6235,631638;7793,863928;7793,1128038;7793,1320552;7793,1521022;7793,1626029;6235,1802633;7793,1831272;7793,2087427;7793,2539279;10910,2932262;12469,3094547;10910,3147051;12469,3322064;14028,3875741;12469,3956884;10910,4012570;12469,4246450;12469,4462830;12469,4625115;14028,4734896;14028,4919455;14028,5105605;14028,5185156;12469,5247206;12469,5282209;12469,5388808;14028,5471541;14028,5524045;10910,5567003;7793,5586095;3117,5573367;3117,5552683;4676,5551092;7793,5516090;7793,5496998;7793,5490633;6235,5436538;4676,5363351;7793,4701484;7793,4158944;6235,3692773;6235,2754067;3117,2257667;4676,2100155;3117,1672169;3117,918022;4676,736645;0,267292;0,149557;0,92280;0,79551;0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68992" behindDoc="1" locked="1" layoutInCell="1" allowOverlap="1" wp14:anchorId="030A1054" wp14:editId="030A1055">
              <wp:simplePos x="0" y="0"/>
              <wp:positionH relativeFrom="column">
                <wp:posOffset>2924229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73" name="Прямокутник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E2F649B" id="Прямокутник 73" o:spid="_x0000_s1026" style="position:absolute;margin-left:230.25pt;margin-top:116.25pt;width:.1pt;height:.1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73088" behindDoc="1" locked="1" layoutInCell="1" allowOverlap="1" wp14:anchorId="030A1056" wp14:editId="030A1057">
              <wp:simplePos x="0" y="0"/>
              <wp:positionH relativeFrom="column">
                <wp:posOffset>1933611</wp:posOffset>
              </wp:positionH>
              <wp:positionV relativeFrom="page">
                <wp:posOffset>771525</wp:posOffset>
              </wp:positionV>
              <wp:extent cx="15875" cy="5579745"/>
              <wp:effectExtent l="0" t="0" r="22225" b="20955"/>
              <wp:wrapNone/>
              <wp:docPr id="79" name="Полілінія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79745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F9F6783" id="Полілінія 79" o:spid="_x0000_s1026" style="position:absolute;margin-left:152.25pt;margin-top:60.75pt;width:1.25pt;height:439.35pt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700,6364;12700,25456;9525,27048;6350,70005;7938,87507;6350,89098;9525,143193;9525,214789;6350,878249;7938,1492387;9525,2041293;9525,2832035;12700,3400033;12700,3477993;12700,4049173;14288,4688768;14288,4900375;15875,5320407;15875,5485874;14288,5492238;15875,5504967;14288,5574972;14288,5454054;9525,5040386;7938,4992655;9525,4940151;6350,4711042;6350,4380108;7938,4228960;7938,4001442;7938,3958485;7938,3777107;6350,3732558;7938,3450946;7938,3040460;4763,2502691;4763,2461325;4763,2432686;4763,2264037;4763,1705585;4763,1627625;6350,1563983;0,1151906;0,1053262;1588,938708;1588,773241;0,491629;1588,442307;1588,364346;4763,299114;4763,284795;1588,116145;1588,100235;1588,42958;7938,6364;12700,0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74112" behindDoc="1" locked="1" layoutInCell="1" allowOverlap="1" wp14:anchorId="030A1058" wp14:editId="030A1059">
              <wp:simplePos x="0" y="0"/>
              <wp:positionH relativeFrom="column">
                <wp:posOffset>6848601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1" name="Полілінія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239AB6A" id="Полілінія 81" o:spid="_x0000_s1026" style="position:absolute;margin-left:539.25pt;margin-top:61.5pt;width:.35pt;height:2.35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" path="m2,l3,17r,l3,19r,-4l2,12,2,8,,4,2,xe" fillcolor="#8ed6ef [1300]" strokecolor="#8ed6ef [1300]" strokeweight="0">
              <v:path arrowok="t" o:connecttype="custom" o:connectlocs="2963,0;4445,26703;4445,26703;4445,29845;4445,23562;2963,18849;2963,12566;0,6283;2963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75136" behindDoc="1" locked="1" layoutInCell="1" allowOverlap="1" wp14:anchorId="030A105A" wp14:editId="030A105B">
              <wp:simplePos x="0" y="0"/>
              <wp:positionH relativeFrom="column">
                <wp:posOffset>6858126</wp:posOffset>
              </wp:positionH>
              <wp:positionV relativeFrom="page">
                <wp:posOffset>819150</wp:posOffset>
              </wp:positionV>
              <wp:extent cx="0" cy="15875"/>
              <wp:effectExtent l="0" t="0" r="19050" b="22225"/>
              <wp:wrapNone/>
              <wp:docPr id="82" name="Полілінія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875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D3A1DB7" id="Полілінія 82" o:spid="_x0000_s1026" style="position:absolute;margin-left:540pt;margin-top:64.5pt;width:0;height:1.25pt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" path="m,l,1,,3,,6,,9r,1l,9,,7,,3,,1,,xe" fillcolor="#8ed6ef [1300]" strokecolor="#8ed6ef [1300]" strokeweight="0">
              <v:path arrowok="t" o:connecttype="custom" o:connectlocs="0,0;0,1588;0,4763;0,9525;0,14288;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76160" behindDoc="1" locked="1" layoutInCell="1" allowOverlap="1" wp14:anchorId="030A105C" wp14:editId="030A105D">
              <wp:simplePos x="0" y="0"/>
              <wp:positionH relativeFrom="column">
                <wp:posOffset>-28575</wp:posOffset>
              </wp:positionH>
              <wp:positionV relativeFrom="page">
                <wp:posOffset>819150</wp:posOffset>
              </wp:positionV>
              <wp:extent cx="1270" cy="6350"/>
              <wp:effectExtent l="0" t="0" r="0" b="0"/>
              <wp:wrapNone/>
              <wp:docPr id="83" name="Полілінія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6350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26D6E65" id="Полілінія 83" o:spid="_x0000_s1026" style="position:absolute;margin-left:-2.25pt;margin-top:64.5pt;width:.1pt;height:.5pt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" path="m1,l,4,,3,,1,1,xe" fillcolor="#8ed6ef [1300]" strokecolor="#8ed6ef [1300]" strokeweight="0">
              <v:path arrowok="t" o:connecttype="custom" o:connectlocs="1270,0;0,6350;0,4763;0,1588;1270,0" o:connectangles="0,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77184" behindDoc="1" locked="1" layoutInCell="1" allowOverlap="1" wp14:anchorId="030A105E" wp14:editId="030A105F">
              <wp:simplePos x="0" y="0"/>
              <wp:positionH relativeFrom="column">
                <wp:posOffset>5867508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4" name="Полілінія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3E001A5" id="Полілінія 84" o:spid="_x0000_s1026" style="position:absolute;margin-left:462pt;margin-top:64.5pt;width:0;height:.5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78208" behindDoc="1" locked="1" layoutInCell="1" allowOverlap="1" wp14:anchorId="030A1060" wp14:editId="030A1061">
              <wp:simplePos x="0" y="0"/>
              <wp:positionH relativeFrom="column">
                <wp:posOffset>4886415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5" name="Полілінія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3F2A411" id="Полілінія 85" o:spid="_x0000_s1026" style="position:absolute;margin-left:384.75pt;margin-top:61.5pt;width:.35pt;height:2.35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" path="m,l3,17r-1,l2,19r,-4l2,12,,8,,4,,xe" fillcolor="#8ed6ef [1300]" strokecolor="#8ed6ef [1300]" strokeweight="0">
              <v:path arrowok="t" o:connecttype="custom" o:connectlocs="0,0;4445,26703;2963,26703;2963,29845;2963,23562;2963,18849;0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79232" behindDoc="1" locked="1" layoutInCell="1" allowOverlap="1" wp14:anchorId="030A1062" wp14:editId="030A1063">
              <wp:simplePos x="0" y="0"/>
              <wp:positionH relativeFrom="column">
                <wp:posOffset>4886415</wp:posOffset>
              </wp:positionH>
              <wp:positionV relativeFrom="page">
                <wp:posOffset>819150</wp:posOffset>
              </wp:positionV>
              <wp:extent cx="1270" cy="15875"/>
              <wp:effectExtent l="0" t="0" r="17780" b="22225"/>
              <wp:wrapNone/>
              <wp:docPr id="86" name="Полілінія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5875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70C3DDA" id="Полілінія 86" o:spid="_x0000_s1026" style="position:absolute;margin-left:384.75pt;margin-top:64.5pt;width:.1pt;height:1.25pt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" path="m,l,1,1,3,,6,1,9r,1l,9,,7,,3,,1,,xe" fillcolor="#8ed6ef [1300]" strokecolor="#8ed6ef [1300]" strokeweight="0">
              <v:path arrowok="t" o:connecttype="custom" o:connectlocs="0,0;0,1588;1270,4763;0,9525;1270,14288;127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80256" behindDoc="1" locked="1" layoutInCell="1" allowOverlap="1" wp14:anchorId="030A1064" wp14:editId="030A1065">
              <wp:simplePos x="0" y="0"/>
              <wp:positionH relativeFrom="column">
                <wp:posOffset>3895797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7" name="Полілінія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C50C76B" id="Полілінія 87" o:spid="_x0000_s1026" style="position:absolute;margin-left:306.75pt;margin-top:64.5pt;width:0;height:.5pt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81280" behindDoc="1" locked="1" layoutInCell="1" allowOverlap="1" wp14:anchorId="030A1066" wp14:editId="030A1067">
              <wp:simplePos x="0" y="0"/>
              <wp:positionH relativeFrom="column">
                <wp:posOffset>2914704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8" name="Полілінія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8E9CDE3" id="Полілінія 88" o:spid="_x0000_s1026" style="position:absolute;margin-left:229.5pt;margin-top:61.5pt;width:.35pt;height:2.35pt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" path="m,l3,17r,l3,19r,-4l1,12,1,8,,4,,xe" fillcolor="#8ed6ef [1300]" strokecolor="#8ed6ef [1300]" strokeweight="0">
              <v:path arrowok="t" o:connecttype="custom" o:connectlocs="0,0;4445,26703;4445,26703;4445,29845;4445,23562;1482,18849;1482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82304" behindDoc="1" locked="1" layoutInCell="1" allowOverlap="1" wp14:anchorId="030A1068" wp14:editId="030A1069">
              <wp:simplePos x="0" y="0"/>
              <wp:positionH relativeFrom="column">
                <wp:posOffset>2914704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89" name="Полілінія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EB73AD" id="Полілінія 89" o:spid="_x0000_s1026" style="position:absolute;margin-left:229.5pt;margin-top:64.5pt;width:.25pt;height:1.25pt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" path="m2,r,1l2,3r,3l2,9r,1l2,9,2,7,,3,2,1,2,xe" fillcolor="#8ed6ef [1300]" strokecolor="#8ed6ef [1300]" strokeweight="0">
              <v:path arrowok="t" o:connecttype="custom" o:connectlocs="3175,0;3175,1588;3175,4763;3175,9525;3175,14288;3175,15875;3175,14288;3175,11113;0,4763;3175,1588;3175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83328" behindDoc="1" locked="1" layoutInCell="1" allowOverlap="1" wp14:anchorId="030A106A" wp14:editId="030A106B">
              <wp:simplePos x="0" y="0"/>
              <wp:positionH relativeFrom="column">
                <wp:posOffset>1933611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90" name="Полілінія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E56DC52" id="Полілінія 90" o:spid="_x0000_s1026" style="position:absolute;margin-left:152.25pt;margin-top:64.5pt;width:0;height:.5pt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84352" behindDoc="1" locked="1" layoutInCell="1" allowOverlap="1" wp14:anchorId="030A106C" wp14:editId="030A106D">
              <wp:simplePos x="0" y="0"/>
              <wp:positionH relativeFrom="column">
                <wp:posOffset>942993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91" name="Полілінія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13A61E0" id="Полілінія 91" o:spid="_x0000_s1026" style="position:absolute;margin-left:74.25pt;margin-top:61.5pt;width:.35pt;height:2.35pt;z-index:-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" path="m,l3,17r-2,l1,19r,-4l1,12,,8,,4,,xe" fillcolor="#8ed6ef [1300]" strokecolor="#8ed6ef [1300]" strokeweight="0">
              <v:path arrowok="t" o:connecttype="custom" o:connectlocs="0,0;4445,26703;1482,26703;1482,29845;1482,23562;1482,18849;0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85376" behindDoc="1" locked="1" layoutInCell="1" allowOverlap="1" wp14:anchorId="030A106E" wp14:editId="030A106F">
              <wp:simplePos x="0" y="0"/>
              <wp:positionH relativeFrom="column">
                <wp:posOffset>942993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92" name="Полілінія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DC2F21" id="Полілінія 92" o:spid="_x0000_s1026" style="position:absolute;margin-left:74.25pt;margin-top:64.5pt;width:.25pt;height:1.25pt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" path="m,l,1,,3,,6,,9r2,1l,9,,7,,3,,1,,xe" fillcolor="#8ed6ef [1300]" strokecolor="#8ed6ef [1300]" strokeweight="0">
              <v:path arrowok="t" o:connecttype="custom" o:connectlocs="0,0;0,1588;0,4763;0,9525;0,14288;3175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86400" behindDoc="1" locked="1" layoutInCell="1" allowOverlap="1" wp14:anchorId="030A1070" wp14:editId="030A1071">
              <wp:simplePos x="0" y="0"/>
              <wp:positionH relativeFrom="column">
                <wp:posOffset>942993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93" name="Полілінія 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D06CE5" id="Полілінія 93" o:spid="_x0000_s1026" style="position:absolute;margin-left:74.25pt;margin-top:66.75pt;width:1.25pt;height:439.85pt;z-index:-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588,0;4763,396166;6350,561632;6350,631638;7938,865519;7938,1128038;7938,1320552;11113,1521022;7938,1626029;7938,1802633;7938,1824908;7938,2006285;7938,2321308;11113,2755658;12700,3077046;12700,3148642;12700,3283879;14288,3875741;12700,3956884;11113,4012570;12700,4338730;14288,4493060;14288,4637843;15875,4769898;15875,4946502;14288,5119924;15875,5199475;12700,5266299;12700,5288573;14288,5463586;14288,5476314;14288,5524045;11113,5570185;6350,5584504;1588,5570185;4763,5554274;6350,5552683;11113,5509726;7938,5492224;11113,5485860;6350,5439721;6350,5288573;7938,4641025;7938,4087348;6350,3538444;6350,2750885;4763,2179707;4763,2100155;1588,1530568;1588,890975;1588,679368;0,257746;0,93871;1588,87506;0,74778;1588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87424" behindDoc="1" locked="1" layoutInCell="1" allowOverlap="1" wp14:anchorId="030A1072" wp14:editId="030A1073">
              <wp:simplePos x="0" y="0"/>
              <wp:positionH relativeFrom="column">
                <wp:posOffset>952518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94" name="Прямокутник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CD9974B" id="Прямокутник 94" o:spid="_x0000_s1026" style="position:absolute;margin-left:75pt;margin-top:116.25pt;width:.1pt;height:.1pt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" fillcolor="#8ed6ef [1300]" strokecolor="#8ed6ef [1300]" strokeweight="0">
              <w10:wrap anchory="page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29.02.2020"/>
    <w:docVar w:name="MonthEndA" w:val="31.03.2020"/>
    <w:docVar w:name="MonthEndB" w:val="31.01.2020"/>
    <w:docVar w:name="MonthStart" w:val="01.02.2020"/>
    <w:docVar w:name="MonthStartA" w:val="01.03.2020"/>
    <w:docVar w:name="MonthStartB" w:val="01.01.2020"/>
  </w:docVars>
  <w:rsids>
    <w:rsidRoot w:val="00F154D0"/>
    <w:rsid w:val="000C278C"/>
    <w:rsid w:val="000E7F53"/>
    <w:rsid w:val="00102D46"/>
    <w:rsid w:val="00115511"/>
    <w:rsid w:val="00141533"/>
    <w:rsid w:val="00181E4D"/>
    <w:rsid w:val="00272ADA"/>
    <w:rsid w:val="00356427"/>
    <w:rsid w:val="004341E1"/>
    <w:rsid w:val="004562B5"/>
    <w:rsid w:val="004D048B"/>
    <w:rsid w:val="005F1DB1"/>
    <w:rsid w:val="00644DC3"/>
    <w:rsid w:val="00692A5F"/>
    <w:rsid w:val="006B5A63"/>
    <w:rsid w:val="006D52F3"/>
    <w:rsid w:val="00700E7F"/>
    <w:rsid w:val="007178A3"/>
    <w:rsid w:val="00743E08"/>
    <w:rsid w:val="007635B6"/>
    <w:rsid w:val="008A57DD"/>
    <w:rsid w:val="0093355F"/>
    <w:rsid w:val="009F201A"/>
    <w:rsid w:val="00A823E2"/>
    <w:rsid w:val="00AF5697"/>
    <w:rsid w:val="00B172E6"/>
    <w:rsid w:val="00B41633"/>
    <w:rsid w:val="00B90F57"/>
    <w:rsid w:val="00D74E83"/>
    <w:rsid w:val="00DA742E"/>
    <w:rsid w:val="00EA09D3"/>
    <w:rsid w:val="00F154D0"/>
    <w:rsid w:val="00FB6F19"/>
    <w:rsid w:val="00FC3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0A0F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uk-UA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36"/>
    <w:unhideWhenUsed/>
    <w:qFormat/>
    <w:pPr>
      <w:spacing w:after="0"/>
    </w:pPr>
  </w:style>
  <w:style w:type="paragraph" w:styleId="a5">
    <w:name w:val="Balloon Text"/>
    <w:basedOn w:val="a"/>
    <w:link w:val="a6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paragraph" w:customStyle="1" w:styleId="a7">
    <w:name w:val="Дні"/>
    <w:basedOn w:val="a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a8">
    <w:name w:val="Дати"/>
    <w:basedOn w:val="a"/>
    <w:uiPriority w:val="2"/>
    <w:qFormat/>
    <w:pPr>
      <w:jc w:val="right"/>
    </w:pPr>
    <w:rPr>
      <w:b/>
    </w:rPr>
  </w:style>
  <w:style w:type="paragraph" w:customStyle="1" w:styleId="a9">
    <w:name w:val="Нотатки"/>
    <w:basedOn w:val="a"/>
    <w:uiPriority w:val="10"/>
    <w:qFormat/>
    <w:pPr>
      <w:spacing w:after="20" w:line="552" w:lineRule="auto"/>
    </w:pPr>
  </w:style>
  <w:style w:type="character" w:styleId="aa">
    <w:name w:val="Placeholder Text"/>
    <w:basedOn w:val="a0"/>
    <w:uiPriority w:val="99"/>
    <w:semiHidden/>
    <w:rPr>
      <w:color w:val="808080"/>
    </w:rPr>
  </w:style>
  <w:style w:type="paragraph" w:customStyle="1" w:styleId="ab">
    <w:name w:val="Місяць"/>
    <w:basedOn w:val="a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ac">
    <w:name w:val="Рік"/>
    <w:basedOn w:val="a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ad">
    <w:name w:val="Дати без місяців"/>
    <w:basedOn w:val="a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ae">
    <w:name w:val="Без місяців"/>
    <w:basedOn w:val="a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af">
    <w:name w:val="Роки без місяців"/>
    <w:basedOn w:val="a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af0">
    <w:name w:val="header"/>
    <w:basedOn w:val="a"/>
    <w:link w:val="af1"/>
    <w:uiPriority w:val="99"/>
    <w:unhideWhenUsed/>
    <w:pPr>
      <w:spacing w:after="0"/>
    </w:pPr>
  </w:style>
  <w:style w:type="character" w:customStyle="1" w:styleId="af1">
    <w:name w:val="Верхній колонтитул Знак"/>
    <w:basedOn w:val="a0"/>
    <w:link w:val="af0"/>
    <w:uiPriority w:val="99"/>
  </w:style>
  <w:style w:type="paragraph" w:styleId="af2">
    <w:name w:val="footer"/>
    <w:basedOn w:val="a"/>
    <w:link w:val="af3"/>
    <w:uiPriority w:val="99"/>
    <w:unhideWhenUsed/>
    <w:pPr>
      <w:spacing w:after="0"/>
    </w:pPr>
  </w:style>
  <w:style w:type="character" w:customStyle="1" w:styleId="af3">
    <w:name w:val="Нижній колонтитул Знак"/>
    <w:basedOn w:val="a0"/>
    <w:link w:val="af2"/>
    <w:uiPriority w:val="99"/>
  </w:style>
  <w:style w:type="paragraph" w:styleId="af4">
    <w:name w:val="Title"/>
    <w:basedOn w:val="a"/>
    <w:link w:val="af5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af6">
    <w:name w:val="Дні – темні"/>
    <w:basedOn w:val="a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af5">
    <w:name w:val="Назва Знак"/>
    <w:basedOn w:val="a0"/>
    <w:link w:val="af4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af7">
    <w:name w:val="Subtitle"/>
    <w:basedOn w:val="a"/>
    <w:link w:val="af8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af8">
    <w:name w:val="Підзаголовок Знак"/>
    <w:basedOn w:val="a0"/>
    <w:link w:val="af7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Pr>
      <w:rFonts w:eastAsiaTheme="minorEastAsia" w:cstheme="majorBidi"/>
      <w:b/>
      <w:caps/>
      <w:sz w:val="36"/>
      <w:szCs w:val="32"/>
    </w:rPr>
  </w:style>
</w:styles>
</file>

<file path=word/vbaData.xml><?xml version="1.0" encoding="utf-8"?>
<wne:vbaSuppData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ne:docEvents>
    <wne:eventDocNew/>
    <wne:eventDocOpen/>
  </wne:docEvents>
  <wne:mcds>
    <wne:mcd wne:macroName="TEMPLATEPROJECT.CALMENUS.CUSTOMIZECALENDARA" wne:name="TemplateProject.CalMenus.CustomizeCalendarA" wne:bEncrypt="00" wne:cmg="56"/>
  </wne:mcds>
</wne:vbaSuppData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microsoft.com/office/2006/relationships/keyMapCustomizations" Target="customizations.xml"/><Relationship Id="rId1" Type="http://schemas.microsoft.com/office/2006/relationships/vbaProject" Target="vbaProject.bin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vbaProject.bin.rels><?xml version="1.0" encoding="UTF-8" standalone="yes"?>
<Relationships xmlns="http://schemas.openxmlformats.org/package/2006/relationships"><Relationship Id="rId1" Type="http://schemas.microsoft.com/office/2006/relationships/wordVbaData" Target="vbaData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6F24D41C48947CDAA4674FD4BB2A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F17B0-05F8-4AE2-AFE3-078C3EE0B047}"/>
      </w:docPartPr>
      <w:docPartBody>
        <w:p w:rsidR="00F44DA4" w:rsidRDefault="00F87A37" w:rsidP="00F87A37">
          <w:pPr>
            <w:pStyle w:val="26F24D41C48947CDAA4674FD4BB2AFB11"/>
          </w:pPr>
          <w:r w:rsidRPr="00B90F57">
            <w:rPr>
              <w:noProof/>
              <w:lang w:bidi="uk-UA"/>
            </w:rPr>
            <w:t>Щоб відразу почати роботу над документом, клацніть текст будь-якого покажчика місця заповнення й почніть друкувати.</w:t>
          </w:r>
          <w:r w:rsidRPr="00B90F57">
            <w:rPr>
              <w:noProof/>
              <w:lang w:bidi="uk-UA"/>
            </w:rPr>
            <w:br/>
            <w:t>Ви можете швидко зберегти документ у хмарі з Word на пристрої з Windows, Mac OS, Android або iOS.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DA4"/>
    <w:rsid w:val="00130C9E"/>
    <w:rsid w:val="00166985"/>
    <w:rsid w:val="00595810"/>
    <w:rsid w:val="0060728C"/>
    <w:rsid w:val="007A76C2"/>
    <w:rsid w:val="009D28AD"/>
    <w:rsid w:val="00A1348D"/>
    <w:rsid w:val="00B62213"/>
    <w:rsid w:val="00F44DA4"/>
    <w:rsid w:val="00F75070"/>
    <w:rsid w:val="00F87A37"/>
    <w:rsid w:val="00FE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87A37"/>
    <w:rPr>
      <w:color w:val="808080"/>
    </w:rPr>
  </w:style>
  <w:style w:type="paragraph" w:customStyle="1" w:styleId="26F24D41C48947CDAA4674FD4BB2AFB1">
    <w:name w:val="26F24D41C48947CDAA4674FD4BB2AFB1"/>
    <w:rsid w:val="00A1348D"/>
    <w:pPr>
      <w:spacing w:after="20" w:line="552" w:lineRule="auto"/>
    </w:pPr>
    <w:rPr>
      <w:rFonts w:eastAsiaTheme="minorHAnsi"/>
      <w:color w:val="2E74B5" w:themeColor="accent1" w:themeShade="BF"/>
      <w:sz w:val="18"/>
      <w:szCs w:val="18"/>
    </w:rPr>
  </w:style>
  <w:style w:type="paragraph" w:customStyle="1" w:styleId="26F24D41C48947CDAA4674FD4BB2AFB11">
    <w:name w:val="26F24D41C48947CDAA4674FD4BB2AFB11"/>
    <w:rsid w:val="00F87A37"/>
    <w:pPr>
      <w:spacing w:after="20" w:line="552" w:lineRule="auto"/>
    </w:pPr>
    <w:rPr>
      <w:rFonts w:eastAsiaTheme="minorHAnsi"/>
      <w:color w:val="2E74B5" w:themeColor="accent1" w:themeShade="BF"/>
      <w:sz w:val="18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Календар" insertBeforeMso="TabHome">
        <group id="Calendar" label="Календар">
          <button id="NewDates" visible="true" size="large" label="Вибір нових дат" keytip="D" screentip="Виберіть новий місяць і рік для цього календаря." onAction="CustomizeCalendar" imageMso="CalendarMonthDetailsSplitButton"/>
        </group>
        <group id="Themes" label="Теми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docProps/app.xml><?xml version="1.0" encoding="utf-8"?>
<Properties xmlns="http://schemas.openxmlformats.org/officeDocument/2006/extended-properties" xmlns:vt="http://schemas.openxmlformats.org/officeDocument/2006/docPropsVTypes">
  <Template>Office_42093060_TF02805138</Template>
  <TotalTime>12</TotalTime>
  <Pages>1</Pages>
  <Words>3945</Words>
  <Characters>2250</Characters>
  <DocSecurity>0</DocSecurity>
  <Lines>18</Lines>
  <Paragraphs>12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2020-02-20T20:46:00Z</dcterms:created>
  <dcterms:modified xsi:type="dcterms:W3CDTF">2020-02-28T13:27:00Z</dcterms:modified>
  <cp:version/>
</cp:coreProperties>
</file>