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นามบัตรสำหรับนามบัตร 10 ใบต่อหน้า"/>
      </w:tblPr>
      <w:tblGrid>
        <w:gridCol w:w="5040"/>
        <w:gridCol w:w="5040"/>
      </w:tblGrid>
      <w:tr w:rsidR="00F10330" w:rsidRPr="00F10330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ชื่อของคุณ"/>
              <w:tag w:val=""/>
              <w:id w:val="-460183199"/>
              <w:placeholder>
                <w:docPart w:val="FEB9AA2481FC4417B21E52C60E63FBE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48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48"/>
                    <w:szCs w:val="32"/>
                  </w:rPr>
                  <w:br/>
                </w:r>
                <w:r w:rsidRPr="00F10330">
                  <w:rPr>
                    <w:rFonts w:ascii="Leelawadee" w:hAnsi="Leelawadee"/>
                    <w:sz w:val="48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153340450"/>
              <w:placeholder>
                <w:docPart w:val="2F159504DFA24A6AB9B8ECAFB2E7794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2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</w:tr>
      <w:tr w:rsidR="00F10330" w:rsidRPr="00F10330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-1691373794"/>
              <w:placeholder>
                <w:docPart w:val="925E5B8AF322484E810C9C27FF077A7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355386550"/>
                <w:placeholder>
                  <w:docPart w:val="11F13C5DB9E547489FCF35DB7177D27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-1903131963"/>
                <w:placeholder>
                  <w:docPart w:val="D3DF11FC109F44159DC6E3C50E18206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[ที่อยู่อีเมล]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1063069852"/>
              <w:placeholder>
                <w:docPart w:val="8A94BF98B6B2435A92FC498A45F36B8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-147991024"/>
              <w:placeholder>
                <w:docPart w:val="45F918DAB81942F189E2EF700F27CAD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2079020382"/>
                <w:placeholder>
                  <w:docPart w:val="4812009982304B4EAA9CB7AACF7948A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1323778213"/>
                <w:placeholder>
                  <w:docPart w:val="BF867A8CEFAC48A4B5F7E23A4BFCC8C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</w:t>
                </w:r>
                <w:proofErr w:type="spellStart"/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เมล</w:t>
                </w:r>
                <w:proofErr w:type="spellEnd"/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1454825826"/>
              <w:placeholder>
                <w:docPart w:val="ABD2E48FFA5B4363A7F711595722F46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</w:tr>
      <w:tr w:rsidR="00F10330" w:rsidRPr="00F10330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ชื่อของคุณ"/>
              <w:tag w:val=""/>
              <w:id w:val="1631213651"/>
              <w:placeholder>
                <w:docPart w:val="20B72BE639424ACA98E8D78A3936A11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3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-1366908982"/>
              <w:placeholder>
                <w:docPart w:val="1814331F589E4479A7791044DC9F0B5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2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</w:tr>
      <w:tr w:rsidR="00F10330" w:rsidRPr="00F10330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-1346862132"/>
              <w:placeholder>
                <w:docPart w:val="BF6AA47459294E60B31AF45A33CB98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-2016300671"/>
                <w:placeholder>
                  <w:docPart w:val="274D06CBC09B4CCBA1FE90E048DA5BF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218552832"/>
                <w:placeholder>
                  <w:docPart w:val="2D0FF73902134706A9956D134414EC5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</w:t>
                </w:r>
                <w:proofErr w:type="spellStart"/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เมล</w:t>
                </w:r>
                <w:proofErr w:type="spellEnd"/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-1538732442"/>
              <w:placeholder>
                <w:docPart w:val="1B7CF0EC43754455B31CDD045BFE32F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1207759810"/>
              <w:placeholder>
                <w:docPart w:val="33769A8F58C342E4A29C6735AE42A1C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-659998590"/>
                <w:placeholder>
                  <w:docPart w:val="934FF7A3870F47C6A85DC9088EAD666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385304568"/>
                <w:placeholder>
                  <w:docPart w:val="68AA680C4E404431A66A86BBDD8A21C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</w:t>
                </w:r>
                <w:proofErr w:type="spellStart"/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เมล</w:t>
                </w:r>
                <w:proofErr w:type="spellEnd"/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1400476976"/>
              <w:placeholder>
                <w:docPart w:val="680E1DC261DC4B40A56208803F381BC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</w:tr>
      <w:tr w:rsidR="00F10330" w:rsidRPr="00F10330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ชื่อของคุณ"/>
              <w:tag w:val=""/>
              <w:id w:val="-1585531443"/>
              <w:placeholder>
                <w:docPart w:val="14C6B40044D94FEDB8E667EE500B5B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3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-730151080"/>
              <w:placeholder>
                <w:docPart w:val="ADCDC86791A5470DBA931DD20ABF182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2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</w:tr>
      <w:tr w:rsidR="00F10330" w:rsidRPr="00F10330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-404604251"/>
              <w:placeholder>
                <w:docPart w:val="BC76527D715D41798848AAF0BB38CE8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542487866"/>
                <w:placeholder>
                  <w:docPart w:val="82384241BD4A41BBAF98AC2CB5AFC5B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-947614531"/>
                <w:placeholder>
                  <w:docPart w:val="E83727CFB31740499E07AE6CB42A577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[ที่อยู่อีเมล]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-2093386267"/>
              <w:placeholder>
                <w:docPart w:val="DC9E7DCAC00F4FE8BBCA88850D1DA4B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-4142007"/>
              <w:placeholder>
                <w:docPart w:val="94E80F43F4034D63B8C86520BFC25F6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-2079274823"/>
                <w:placeholder>
                  <w:docPart w:val="FA50BE377F1643F1A15CB2342636D3E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-1067648961"/>
                <w:placeholder>
                  <w:docPart w:val="4F1ED676AFA64378BE75CE8E4A3E65B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[ที่อยู่อีเมล]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-3899253"/>
              <w:placeholder>
                <w:docPart w:val="1A4BE735F49E4E64B89CFC1468C34790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</w:tr>
      <w:tr w:rsidR="00F10330" w:rsidRPr="00F10330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ชื่อของคุณ"/>
              <w:tag w:val=""/>
              <w:id w:val="1166593660"/>
              <w:placeholder>
                <w:docPart w:val="9B0982A7185D4336A3B5599DA53982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3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690502535"/>
              <w:placeholder>
                <w:docPart w:val="FDDBF41EECD04BD08499BD542D6E387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2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</w:tr>
      <w:tr w:rsidR="00F10330" w:rsidRPr="00F10330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1581722304"/>
              <w:placeholder>
                <w:docPart w:val="6DFBEDB6E42649188D143BF080B12DD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1444798313"/>
                <w:placeholder>
                  <w:docPart w:val="96697F45AF0A4CE8A847A72F842D8B1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929160086"/>
                <w:placeholder>
                  <w:docPart w:val="231A8F88F582457C8E26733507FBD56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[ที่อยู่อีเมล]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2115715119"/>
              <w:placeholder>
                <w:docPart w:val="79028B86FB3547FA9AEC4FC872F6DD4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-1449454673"/>
              <w:placeholder>
                <w:docPart w:val="6AD68846F57A4AD9A244A0D0C409A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2055193082"/>
                <w:placeholder>
                  <w:docPart w:val="C6E78D70330243F18D07C06BB119939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-31572163"/>
                <w:placeholder>
                  <w:docPart w:val="AE91540C82994386A7BBB9771346B8A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[ที่อยู่อีเมล]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1450057060"/>
              <w:placeholder>
                <w:docPart w:val="06C754CEF2234FF49A683C8ED6A60AD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</w:tr>
      <w:tr w:rsidR="00F10330" w:rsidRPr="00F10330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ชื่อของคุณ"/>
              <w:tag w:val=""/>
              <w:id w:val="1775673908"/>
              <w:placeholder>
                <w:docPart w:val="F7DBACE983FA490E98EA592666FA412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3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-2121826730"/>
              <w:placeholder>
                <w:docPart w:val="748A024FE0B94F7B9DC4B2CD2126E20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 w:rsidR="00F10330" w:rsidRPr="00F10330" w:rsidRDefault="00F10330" w:rsidP="00F10330">
                <w:pPr>
                  <w:pStyle w:val="a4"/>
                  <w:spacing w:before="120" w:after="120"/>
                  <w:ind w:left="289" w:right="2591"/>
                  <w:rPr>
                    <w:rFonts w:ascii="Leelawadee" w:hAnsi="Leelawadee"/>
                  </w:rPr>
                </w:pP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ใส่ชื่อ</w:t>
                </w:r>
                <w:r w:rsidRPr="00F10330">
                  <w:rPr>
                    <w:rFonts w:ascii="Leelawadee" w:hAnsi="Leelawadee"/>
                    <w:sz w:val="32"/>
                    <w:szCs w:val="22"/>
                  </w:rPr>
                  <w:br/>
                </w:r>
                <w:r w:rsidRPr="00F10330">
                  <w:rPr>
                    <w:rFonts w:ascii="Leelawadee" w:hAnsi="Leelawadee"/>
                    <w:sz w:val="32"/>
                    <w:szCs w:val="32"/>
                    <w:cs/>
                    <w:lang w:val="th-TH"/>
                  </w:rPr>
                  <w:t>ของคุณที่นี่</w:t>
                </w:r>
              </w:p>
            </w:sdtContent>
          </w:sdt>
        </w:tc>
      </w:tr>
      <w:tr w:rsidR="00F10330" w:rsidRPr="00F10330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-137420511"/>
              <w:placeholder>
                <w:docPart w:val="C01673C576BC4F2CA31E991BD8301B4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 w:line="240" w:lineRule="auto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 w:line="240" w:lineRule="auto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1245612212"/>
                <w:placeholder>
                  <w:docPart w:val="AF3A6953003940C7B7AEECFFF8AC387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-1385862434"/>
                <w:placeholder>
                  <w:docPart w:val="B37E83304BD746ABA15CD6CFE065093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[ที่อยู่อีเมล]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268668897"/>
              <w:placeholder>
                <w:docPart w:val="39B30BBD86CC449DA4DFA8CAA37F0C4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 w:line="240" w:lineRule="auto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rFonts w:ascii="Leelawadee" w:hAnsi="Leelawadee"/>
                <w:sz w:val="28"/>
                <w:szCs w:val="18"/>
              </w:rPr>
              <w:alias w:val="ที่อยู่"/>
              <w:tag w:val=""/>
              <w:id w:val="867571187"/>
              <w:placeholder>
                <w:docPart w:val="060BDAFBC70745FEAABB68804B2D939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>
              <w:rPr>
                <w:sz w:val="32"/>
                <w:szCs w:val="20"/>
              </w:rPr>
            </w:sdtEndPr>
            <w:sdtContent>
              <w:p w:rsidR="00F10330" w:rsidRPr="00F10330" w:rsidRDefault="00F10330" w:rsidP="00F10330">
                <w:pPr>
                  <w:pStyle w:val="a5"/>
                  <w:spacing w:before="60" w:line="240" w:lineRule="auto"/>
                  <w:ind w:left="289"/>
                  <w:rPr>
                    <w:rFonts w:ascii="Leelawadee" w:hAnsi="Leelawadee"/>
                    <w:sz w:val="32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 จังหวัด รหัสไปรษณีย์]</w:t>
                </w:r>
              </w:p>
            </w:sdtContent>
          </w:sdt>
          <w:p w:rsidR="00F10330" w:rsidRPr="00F10330" w:rsidRDefault="00F10330" w:rsidP="00F10330">
            <w:pPr>
              <w:pStyle w:val="a5"/>
              <w:spacing w:before="60" w:line="240" w:lineRule="auto"/>
              <w:ind w:left="289"/>
              <w:rPr>
                <w:rFonts w:ascii="Leelawadee" w:hAnsi="Leelawadee"/>
                <w:sz w:val="32"/>
              </w:rPr>
            </w:pPr>
            <w:sdt>
              <w:sdtPr>
                <w:rPr>
                  <w:rFonts w:ascii="Leelawadee" w:hAnsi="Leelawadee"/>
                  <w:sz w:val="32"/>
                </w:rPr>
                <w:alias w:val="โทรศัพท์"/>
                <w:tag w:val=""/>
                <w:id w:val="1753311423"/>
                <w:placeholder>
                  <w:docPart w:val="46A4117A759840D88B0E396B6D07ED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[โทรศัพท์]</w:t>
                </w:r>
              </w:sdtContent>
            </w:sdt>
            <w:sdt>
              <w:sdtPr>
                <w:rPr>
                  <w:rFonts w:ascii="Leelawadee" w:hAnsi="Leelawadee"/>
                  <w:sz w:val="32"/>
                </w:rPr>
                <w:alias w:val="อีเมล"/>
                <w:tag w:val=""/>
                <w:id w:val="-895514018"/>
                <w:placeholder>
                  <w:docPart w:val="6002319C9D304BCDB28F7BD3C0904A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[ที่อยู่อีเมล]</w:t>
                </w:r>
              </w:sdtContent>
            </w:sdt>
          </w:p>
          <w:sdt>
            <w:sdtPr>
              <w:rPr>
                <w:rFonts w:ascii="Leelawadee" w:hAnsi="Leelawadee"/>
                <w:sz w:val="32"/>
              </w:rPr>
              <w:alias w:val="ที่อยู่เว็บ"/>
              <w:tag w:val=""/>
              <w:id w:val="-1992558714"/>
              <w:placeholder>
                <w:docPart w:val="8487422E7F0249CB97800235651BA11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 w:rsidR="00F10330" w:rsidRPr="00F10330" w:rsidRDefault="00F10330" w:rsidP="00F10330">
                <w:pPr>
                  <w:pStyle w:val="a5"/>
                  <w:spacing w:before="60" w:line="240" w:lineRule="auto"/>
                  <w:ind w:left="289"/>
                  <w:rPr>
                    <w:rFonts w:ascii="Leelawadee" w:hAnsi="Leelawadee"/>
                    <w:sz w:val="28"/>
                    <w:szCs w:val="18"/>
                  </w:rPr>
                </w:pPr>
                <w:r w:rsidRPr="00F10330">
                  <w:rPr>
                    <w:rFonts w:ascii="Leelawadee" w:hAnsi="Leelawadee"/>
                    <w:sz w:val="32"/>
                    <w:cs/>
                    <w:lang w:val="th-TH"/>
                  </w:rPr>
                  <w:t>[ที่อยู่เว็บ]</w:t>
                </w:r>
              </w:p>
            </w:sdtContent>
          </w:sdt>
        </w:tc>
      </w:tr>
    </w:tbl>
    <w:p w:rsidR="0073438D" w:rsidRPr="00F10330" w:rsidRDefault="00F10330">
      <w:pPr>
        <w:rPr>
          <w:rFonts w:ascii="Leelawadee" w:hAnsi="Leelawadee"/>
        </w:rPr>
      </w:pPr>
      <w:r w:rsidRPr="00F10330">
        <w:rPr>
          <w:rFonts w:ascii="Leelawadee" w:hAnsi="Leelawadee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กราฟิกพื้นหลัง" descr="กราฟิกพื้นหลังของไม้ไผ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Background graphic" style="position:absolute;margin-left:164.9pt;margin-top:0;width:383.05pt;height:791.9pt;z-index:-251658240;mso-position-horizontal-relative:page;mso-position-vertical:top;mso-position-vertical-relative:page;mso-width-relative:margin" alt="Background graphic of bamboo" coordsize="48653,100584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">
                <o:lock v:ext="edit" aspectratio="t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16592;height:100584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cropleft="1941f" o:title="" r:id="rId8"/>
                  <v:path arrowok="t"/>
                </v:shape>
                <v:shape id="Picture 3" style="position:absolute;left:32032;width:16621;height:1005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cropleft="1834f" o:title="" r:id="rId8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73438D" w:rsidRPr="00F10330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38D"/>
    <w:rsid w:val="0073438D"/>
    <w:rsid w:val="00F1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en-US" w:bidi="th-TH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330"/>
    <w:rPr>
      <w:rFonts w:cs="Leelawadee"/>
    </w:rPr>
  </w:style>
  <w:style w:type="paragraph" w:styleId="1">
    <w:name w:val="heading 1"/>
    <w:basedOn w:val="a"/>
    <w:next w:val="a"/>
    <w:link w:val="10"/>
    <w:uiPriority w:val="9"/>
    <w:qFormat/>
    <w:rsid w:val="00F10330"/>
    <w:pPr>
      <w:keepNext/>
      <w:keepLines/>
      <w:spacing w:before="240"/>
      <w:outlineLvl w:val="0"/>
    </w:pPr>
    <w:rPr>
      <w:rFonts w:asciiTheme="majorHAnsi" w:eastAsiaTheme="majorEastAsia" w:hAnsiTheme="majorHAnsi"/>
      <w:color w:val="306A1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0330"/>
    <w:pPr>
      <w:keepNext/>
      <w:keepLines/>
      <w:spacing w:before="40"/>
      <w:outlineLvl w:val="1"/>
    </w:pPr>
    <w:rPr>
      <w:rFonts w:asciiTheme="majorHAnsi" w:eastAsiaTheme="majorEastAsia" w:hAnsiTheme="majorHAnsi"/>
      <w:color w:val="306A1B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ชื่อ"/>
    <w:basedOn w:val="a"/>
    <w:uiPriority w:val="1"/>
    <w:qFormat/>
    <w:rsid w:val="00F10330"/>
    <w:pPr>
      <w:spacing w:line="204" w:lineRule="auto"/>
      <w:ind w:left="288" w:right="2592"/>
    </w:pPr>
    <w:rPr>
      <w:rFonts w:asciiTheme="majorHAnsi" w:eastAsiaTheme="majorEastAsia" w:hAnsiTheme="majorHAnsi"/>
      <w:caps/>
      <w:color w:val="418E24" w:themeColor="accent1"/>
      <w:sz w:val="30"/>
    </w:rPr>
  </w:style>
  <w:style w:type="paragraph" w:customStyle="1" w:styleId="a5">
    <w:name w:val="ข้อมูลที่ติดต่อ"/>
    <w:basedOn w:val="a"/>
    <w:uiPriority w:val="1"/>
    <w:qFormat/>
    <w:pPr>
      <w:spacing w:line="228" w:lineRule="auto"/>
      <w:ind w:left="288" w:right="936"/>
    </w:pPr>
  </w:style>
  <w:style w:type="character" w:styleId="a6">
    <w:name w:val="Hyperlink"/>
    <w:basedOn w:val="a0"/>
    <w:uiPriority w:val="99"/>
    <w:unhideWhenUsed/>
    <w:rPr>
      <w:color w:val="7F7F7F" w:themeColor="hyperlink"/>
      <w:u w:val="none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Pr>
      <w:rFonts w:ascii="Segoe UI" w:hAnsi="Segoe UI" w:cs="Segoe UI"/>
      <w:sz w:val="18"/>
    </w:rPr>
  </w:style>
  <w:style w:type="character" w:styleId="aa">
    <w:name w:val="FollowedHyperlink"/>
    <w:basedOn w:val="a0"/>
    <w:uiPriority w:val="99"/>
    <w:semiHidden/>
    <w:unhideWhenUsed/>
    <w:rPr>
      <w:color w:val="7F7F7F" w:themeColor="followedHyperlink"/>
      <w:u w:val="none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Pr>
      <w:rFonts w:ascii="Segoe UI" w:hAnsi="Segoe UI" w:cs="Segoe UI"/>
      <w:sz w:val="18"/>
    </w:rPr>
  </w:style>
  <w:style w:type="character" w:customStyle="1" w:styleId="10">
    <w:name w:val="หัวเรื่อง 1 อักขระ"/>
    <w:basedOn w:val="a0"/>
    <w:link w:val="1"/>
    <w:uiPriority w:val="9"/>
    <w:rsid w:val="00F10330"/>
    <w:rPr>
      <w:rFonts w:asciiTheme="majorHAnsi" w:eastAsiaTheme="majorEastAsia" w:hAnsiTheme="majorHAnsi" w:cs="Leelawadee"/>
      <w:color w:val="306A1B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10330"/>
    <w:rPr>
      <w:rFonts w:asciiTheme="majorHAnsi" w:eastAsiaTheme="majorEastAsia" w:hAnsiTheme="majorHAnsi" w:cs="Leelawadee"/>
      <w:color w:val="306A1B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EB9AA2481FC4417B21E52C60E63FBE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1946183-A4E1-4CD9-8E5C-9F64DC8DFBAE}"/>
      </w:docPartPr>
      <w:docPartBody>
        <w:p w:rsidR="00000000" w:rsidRDefault="00811090" w:rsidP="00811090">
          <w:pPr>
            <w:pStyle w:val="FEB9AA2481FC4417B21E52C60E63FBEC4"/>
          </w:pPr>
          <w:r w:rsidRPr="00F10330">
            <w:rPr>
              <w:rFonts w:ascii="Leelawadee" w:hAnsi="Leelawadee"/>
              <w:sz w:val="48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48"/>
              <w:szCs w:val="32"/>
            </w:rPr>
            <w:br/>
          </w:r>
          <w:r w:rsidRPr="00F10330">
            <w:rPr>
              <w:rFonts w:ascii="Leelawadee" w:hAnsi="Leelawadee"/>
              <w:sz w:val="48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2F159504DFA24A6AB9B8ECAFB2E7794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5009B94-AE84-4D51-BFFC-56773847A192}"/>
      </w:docPartPr>
      <w:docPartBody>
        <w:p w:rsidR="00000000" w:rsidRDefault="00811090" w:rsidP="00811090">
          <w:pPr>
            <w:pStyle w:val="2F159504DFA24A6AB9B8ECAFB2E7794B4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2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925E5B8AF322484E810C9C27FF077A7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7EA8C17-5DBF-47EA-81C1-110E07BBF46C}"/>
      </w:docPartPr>
      <w:docPartBody>
        <w:p w:rsidR="00000000" w:rsidRDefault="00811090" w:rsidP="00811090">
          <w:pPr>
            <w:pStyle w:val="925E5B8AF322484E810C9C27FF077A70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11F13C5DB9E547489FCF35DB7177D27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E8534B6-5DC6-4687-83CE-4E9499E48CC3}"/>
      </w:docPartPr>
      <w:docPartBody>
        <w:p w:rsidR="00000000" w:rsidRDefault="00811090" w:rsidP="00811090">
          <w:pPr>
            <w:pStyle w:val="11F13C5DB9E547489FCF35DB7177D273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D3DF11FC109F44159DC6E3C50E18206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58E5A48-A1B6-4DC0-A89E-BC7C62C6EA3F}"/>
      </w:docPartPr>
      <w:docPartBody>
        <w:p w:rsidR="00000000" w:rsidRDefault="00811090" w:rsidP="00811090">
          <w:pPr>
            <w:pStyle w:val="D3DF11FC109F44159DC6E3C50E182069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8A94BF98B6B2435A92FC498A45F36B8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E902EB0-F515-4D5F-90B2-0B2FD95DDD88}"/>
      </w:docPartPr>
      <w:docPartBody>
        <w:p w:rsidR="00000000" w:rsidRDefault="00811090" w:rsidP="00811090">
          <w:pPr>
            <w:pStyle w:val="8A94BF98B6B2435A92FC498A45F36B8D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45F918DAB81942F189E2EF700F27CAD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18370B-1139-45AD-B698-076A971186FB}"/>
      </w:docPartPr>
      <w:docPartBody>
        <w:p w:rsidR="00000000" w:rsidRDefault="00811090" w:rsidP="00811090">
          <w:pPr>
            <w:pStyle w:val="45F918DAB81942F189E2EF700F27CADA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4812009982304B4EAA9CB7AACF7948A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064A568-0A51-4B0D-82FC-7620FBAD5935}"/>
      </w:docPartPr>
      <w:docPartBody>
        <w:p w:rsidR="00000000" w:rsidRDefault="00811090" w:rsidP="00811090">
          <w:pPr>
            <w:pStyle w:val="4812009982304B4EAA9CB7AACF7948A7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BF867A8CEFAC48A4B5F7E23A4BFCC8C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1FF582-0A72-4CA8-BA4A-4315DA2B99FC}"/>
      </w:docPartPr>
      <w:docPartBody>
        <w:p w:rsidR="00000000" w:rsidRDefault="00811090" w:rsidP="00811090">
          <w:pPr>
            <w:pStyle w:val="BF867A8CEFAC48A4B5F7E23A4BFCC8CA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ABD2E48FFA5B4363A7F711595722F46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01E8C19-9C10-441C-AD33-A5884FFFCCD9}"/>
      </w:docPartPr>
      <w:docPartBody>
        <w:p w:rsidR="00000000" w:rsidRDefault="00811090" w:rsidP="00811090">
          <w:pPr>
            <w:pStyle w:val="ABD2E48FFA5B4363A7F711595722F467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20B72BE639424ACA98E8D78A3936A11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3982EDF-DAB0-458B-A3DB-EC3402F942D9}"/>
      </w:docPartPr>
      <w:docPartBody>
        <w:p w:rsidR="00000000" w:rsidRDefault="00811090" w:rsidP="00811090">
          <w:pPr>
            <w:pStyle w:val="20B72BE639424ACA98E8D78A3936A113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3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1814331F589E4479A7791044DC9F0B5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7D59F9F-1D21-4F8D-B77D-8119530ACF18}"/>
      </w:docPartPr>
      <w:docPartBody>
        <w:p w:rsidR="00000000" w:rsidRDefault="00811090" w:rsidP="00811090">
          <w:pPr>
            <w:pStyle w:val="1814331F589E4479A7791044DC9F0B50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2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BF6AA47459294E60B31AF45A33CB983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EA65BD9-DF25-4A25-AF7E-58D6735DB5DC}"/>
      </w:docPartPr>
      <w:docPartBody>
        <w:p w:rsidR="00000000" w:rsidRDefault="00811090" w:rsidP="00811090">
          <w:pPr>
            <w:pStyle w:val="BF6AA47459294E60B31AF45A33CB983F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274D06CBC09B4CCBA1FE90E048DA5BF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0B913E0-4F21-4E8E-9767-5EF699BC4026}"/>
      </w:docPartPr>
      <w:docPartBody>
        <w:p w:rsidR="00000000" w:rsidRDefault="00811090" w:rsidP="00811090">
          <w:pPr>
            <w:pStyle w:val="274D06CBC09B4CCBA1FE90E048DA5BF1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2D0FF73902134706A9956D134414EC5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B5C8323-DCCE-452E-9E57-94650698FB75}"/>
      </w:docPartPr>
      <w:docPartBody>
        <w:p w:rsidR="00000000" w:rsidRDefault="00811090" w:rsidP="00811090">
          <w:pPr>
            <w:pStyle w:val="2D0FF73902134706A9956D134414EC5A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1B7CF0EC43754455B31CDD045BFE32F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772EB1E-2BF5-4BD7-A2F1-646C74148B75}"/>
      </w:docPartPr>
      <w:docPartBody>
        <w:p w:rsidR="00000000" w:rsidRDefault="00811090" w:rsidP="00811090">
          <w:pPr>
            <w:pStyle w:val="1B7CF0EC43754455B31CDD045BFE32F2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33769A8F58C342E4A29C6735AE42A1C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EFB173C-4F83-4B4D-9DD8-CE0980B78F2E}"/>
      </w:docPartPr>
      <w:docPartBody>
        <w:p w:rsidR="00000000" w:rsidRDefault="00811090" w:rsidP="00811090">
          <w:pPr>
            <w:pStyle w:val="33769A8F58C342E4A29C6735AE42A1C6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934FF7A3870F47C6A85DC9088EAD666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ECFA52-D62D-4FAB-A330-7D3EE22C507C}"/>
      </w:docPartPr>
      <w:docPartBody>
        <w:p w:rsidR="00000000" w:rsidRDefault="00811090" w:rsidP="00811090">
          <w:pPr>
            <w:pStyle w:val="934FF7A3870F47C6A85DC9088EAD6669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68AA680C4E404431A66A86BBDD8A21C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79EA8C-76D2-451D-B70E-99BA2BB13D26}"/>
      </w:docPartPr>
      <w:docPartBody>
        <w:p w:rsidR="00000000" w:rsidRDefault="00811090" w:rsidP="00811090">
          <w:pPr>
            <w:pStyle w:val="68AA680C4E404431A66A86BBDD8A21CC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680E1DC261DC4B40A56208803F381BC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9CA4FC8-51CB-47F4-8600-B1B8CC8684CA}"/>
      </w:docPartPr>
      <w:docPartBody>
        <w:p w:rsidR="00000000" w:rsidRDefault="00811090" w:rsidP="00811090">
          <w:pPr>
            <w:pStyle w:val="680E1DC261DC4B40A56208803F381BC9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14C6B40044D94FEDB8E667EE500B5B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5E546CC-CC5F-4A20-9659-BC03260EF2CC}"/>
      </w:docPartPr>
      <w:docPartBody>
        <w:p w:rsidR="00000000" w:rsidRDefault="00811090" w:rsidP="00811090">
          <w:pPr>
            <w:pStyle w:val="14C6B40044D94FEDB8E667EE500B5BE0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3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ADCDC86791A5470DBA931DD20ABF182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F4833D-CB74-4275-9879-31305CE61E46}"/>
      </w:docPartPr>
      <w:docPartBody>
        <w:p w:rsidR="00000000" w:rsidRDefault="00811090" w:rsidP="00811090">
          <w:pPr>
            <w:pStyle w:val="ADCDC86791A5470DBA931DD20ABF182C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2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BC76527D715D41798848AAF0BB38CE8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3A90F9D-EB82-407E-A06C-CD3D9CE8AC19}"/>
      </w:docPartPr>
      <w:docPartBody>
        <w:p w:rsidR="00000000" w:rsidRDefault="00811090" w:rsidP="00811090">
          <w:pPr>
            <w:pStyle w:val="BC76527D715D41798848AAF0BB38CE8B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82384241BD4A41BBAF98AC2CB5AFC5B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E656F45-EC05-4A77-8C7A-18698D94EB02}"/>
      </w:docPartPr>
      <w:docPartBody>
        <w:p w:rsidR="00000000" w:rsidRDefault="00811090" w:rsidP="00811090">
          <w:pPr>
            <w:pStyle w:val="82384241BD4A41BBAF98AC2CB5AFC5B0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E83727CFB31740499E07AE6CB42A577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CA162CD-B3D3-426E-B805-1A89CA91B214}"/>
      </w:docPartPr>
      <w:docPartBody>
        <w:p w:rsidR="00000000" w:rsidRDefault="00811090" w:rsidP="00811090">
          <w:pPr>
            <w:pStyle w:val="E83727CFB31740499E07AE6CB42A5770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DC9E7DCAC00F4FE8BBCA88850D1DA4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CEB9DF4-C212-45C6-AF1C-FE8CE3F87D2D}"/>
      </w:docPartPr>
      <w:docPartBody>
        <w:p w:rsidR="00000000" w:rsidRDefault="00811090" w:rsidP="00811090">
          <w:pPr>
            <w:pStyle w:val="DC9E7DCAC00F4FE8BBCA88850D1DA4BB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94E80F43F4034D63B8C86520BFC25F6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530A98E-AE8D-47F9-8C6D-79BE66321FF9}"/>
      </w:docPartPr>
      <w:docPartBody>
        <w:p w:rsidR="00000000" w:rsidRDefault="00811090" w:rsidP="00811090">
          <w:pPr>
            <w:pStyle w:val="94E80F43F4034D63B8C86520BFC25F6A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FA50BE377F1643F1A15CB2342636D3E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BB6608F-F1E8-4E46-845A-C05AFB7AE8FF}"/>
      </w:docPartPr>
      <w:docPartBody>
        <w:p w:rsidR="00000000" w:rsidRDefault="00811090" w:rsidP="00811090">
          <w:pPr>
            <w:pStyle w:val="FA50BE377F1643F1A15CB2342636D3EE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4F1ED676AFA64378BE75CE8E4A3E65B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7DA75BF-762A-43C9-BE78-9C5DFBB392D2}"/>
      </w:docPartPr>
      <w:docPartBody>
        <w:p w:rsidR="00000000" w:rsidRDefault="00811090" w:rsidP="00811090">
          <w:pPr>
            <w:pStyle w:val="4F1ED676AFA64378BE75CE8E4A3E65BD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1A4BE735F49E4E64B89CFC1468C3479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F65554-9769-4D1F-9637-879D02E1DDBB}"/>
      </w:docPartPr>
      <w:docPartBody>
        <w:p w:rsidR="00000000" w:rsidRDefault="00811090" w:rsidP="00811090">
          <w:pPr>
            <w:pStyle w:val="1A4BE735F49E4E64B89CFC1468C34790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9B0982A7185D4336A3B5599DA53982F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162C01C-155B-4742-A76F-8DE98C31BF56}"/>
      </w:docPartPr>
      <w:docPartBody>
        <w:p w:rsidR="00000000" w:rsidRDefault="00811090" w:rsidP="00811090">
          <w:pPr>
            <w:pStyle w:val="9B0982A7185D4336A3B5599DA53982F1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3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FDDBF41EECD04BD08499BD542D6E387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17B97AD-D5C0-43F0-B860-EEC0465CF6D3}"/>
      </w:docPartPr>
      <w:docPartBody>
        <w:p w:rsidR="00000000" w:rsidRDefault="00811090" w:rsidP="00811090">
          <w:pPr>
            <w:pStyle w:val="FDDBF41EECD04BD08499BD542D6E3870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2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6DFBEDB6E42649188D143BF080B12DD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897FF2B-A8AF-4615-9B97-5625AF32B132}"/>
      </w:docPartPr>
      <w:docPartBody>
        <w:p w:rsidR="00000000" w:rsidRDefault="00811090" w:rsidP="00811090">
          <w:pPr>
            <w:pStyle w:val="6DFBEDB6E42649188D143BF080B12DDF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96697F45AF0A4CE8A847A72F842D8B1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103A43-0349-48B7-8850-D361F634C12F}"/>
      </w:docPartPr>
      <w:docPartBody>
        <w:p w:rsidR="00000000" w:rsidRDefault="00811090" w:rsidP="00811090">
          <w:pPr>
            <w:pStyle w:val="96697F45AF0A4CE8A847A72F842D8B1B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231A8F88F582457C8E26733507FBD56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DABF927-91FF-4A1B-B706-E5C1F6B71097}"/>
      </w:docPartPr>
      <w:docPartBody>
        <w:p w:rsidR="00000000" w:rsidRDefault="00811090" w:rsidP="00811090">
          <w:pPr>
            <w:pStyle w:val="231A8F88F582457C8E26733507FBD56E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79028B86FB3547FA9AEC4FC872F6DD4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7AC61CC-6E45-4145-AFCD-A97A4C77A856}"/>
      </w:docPartPr>
      <w:docPartBody>
        <w:p w:rsidR="00000000" w:rsidRDefault="00811090" w:rsidP="00811090">
          <w:pPr>
            <w:pStyle w:val="79028B86FB3547FA9AEC4FC872F6DD4C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6AD68846F57A4AD9A244A0D0C409A26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2C08DDD-168D-446D-BF80-E6AB4FCE6440}"/>
      </w:docPartPr>
      <w:docPartBody>
        <w:p w:rsidR="00000000" w:rsidRDefault="00811090" w:rsidP="00811090">
          <w:pPr>
            <w:pStyle w:val="6AD68846F57A4AD9A244A0D0C409A26D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C6E78D70330243F18D07C06BB119939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B1F28E9-A877-471D-A761-6197F6EFE1B8}"/>
      </w:docPartPr>
      <w:docPartBody>
        <w:p w:rsidR="00000000" w:rsidRDefault="00811090" w:rsidP="00811090">
          <w:pPr>
            <w:pStyle w:val="C6E78D70330243F18D07C06BB1199390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AE91540C82994386A7BBB9771346B8A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21E8442-3600-475A-B259-60511563BAB9}"/>
      </w:docPartPr>
      <w:docPartBody>
        <w:p w:rsidR="00000000" w:rsidRDefault="00811090" w:rsidP="00811090">
          <w:pPr>
            <w:pStyle w:val="AE91540C82994386A7BBB9771346B8AF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06C754CEF2234FF49A683C8ED6A60AD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EF2ED0D-5356-41AD-9518-6982BEAA839C}"/>
      </w:docPartPr>
      <w:docPartBody>
        <w:p w:rsidR="00000000" w:rsidRDefault="00811090" w:rsidP="00811090">
          <w:pPr>
            <w:pStyle w:val="06C754CEF2234FF49A683C8ED6A60AD9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F7DBACE983FA490E98EA592666FA412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28DE77E-E0ED-4F43-A6FF-2A818C0E136F}"/>
      </w:docPartPr>
      <w:docPartBody>
        <w:p w:rsidR="00000000" w:rsidRDefault="00811090" w:rsidP="00811090">
          <w:pPr>
            <w:pStyle w:val="F7DBACE983FA490E98EA592666FA412B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3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748A024FE0B94F7B9DC4B2CD2126E20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44C8EC-E85B-4ACC-B561-49364A4C73B5}"/>
      </w:docPartPr>
      <w:docPartBody>
        <w:p w:rsidR="00000000" w:rsidRDefault="00811090" w:rsidP="00811090">
          <w:pPr>
            <w:pStyle w:val="748A024FE0B94F7B9DC4B2CD2126E2021"/>
          </w:pP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ใส่ชื่อ</w:t>
          </w:r>
          <w:r w:rsidRPr="00F10330">
            <w:rPr>
              <w:rFonts w:ascii="Leelawadee" w:hAnsi="Leelawadee"/>
              <w:sz w:val="32"/>
              <w:szCs w:val="22"/>
            </w:rPr>
            <w:br/>
          </w:r>
          <w:r w:rsidRPr="00F10330">
            <w:rPr>
              <w:rFonts w:ascii="Leelawadee" w:hAnsi="Leelawadee"/>
              <w:sz w:val="32"/>
              <w:szCs w:val="32"/>
              <w:cs/>
              <w:lang w:val="th-TH"/>
            </w:rPr>
            <w:t>ของคุณที่นี่</w:t>
          </w:r>
        </w:p>
      </w:docPartBody>
    </w:docPart>
    <w:docPart>
      <w:docPartPr>
        <w:name w:val="C01673C576BC4F2CA31E991BD8301B4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CCB4775-CB3B-48A9-8FFD-72B280F68769}"/>
      </w:docPartPr>
      <w:docPartBody>
        <w:p w:rsidR="00000000" w:rsidRDefault="00811090" w:rsidP="00811090">
          <w:pPr>
            <w:pStyle w:val="C01673C576BC4F2CA31E991BD8301B42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AF3A6953003940C7B7AEECFFF8AC387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69828C1-7F60-4261-AF7F-6E3107782150}"/>
      </w:docPartPr>
      <w:docPartBody>
        <w:p w:rsidR="00000000" w:rsidRDefault="00811090" w:rsidP="00811090">
          <w:pPr>
            <w:pStyle w:val="AF3A6953003940C7B7AEECFFF8AC3874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B37E83304BD746ABA15CD6CFE065093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863F346-CC9E-4453-84AE-BDD8AA9FE99B}"/>
      </w:docPartPr>
      <w:docPartBody>
        <w:p w:rsidR="00000000" w:rsidRDefault="00811090" w:rsidP="00811090">
          <w:pPr>
            <w:pStyle w:val="B37E83304BD746ABA15CD6CFE065093F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39B30BBD86CC449DA4DFA8CAA37F0C4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7D589AD-4F9C-4241-97A5-0A419D8519FE}"/>
      </w:docPartPr>
      <w:docPartBody>
        <w:p w:rsidR="00000000" w:rsidRDefault="00811090" w:rsidP="00811090">
          <w:pPr>
            <w:pStyle w:val="39B30BBD86CC449DA4DFA8CAA37F0C44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  <w:docPart>
      <w:docPartPr>
        <w:name w:val="060BDAFBC70745FEAABB68804B2D939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072DB94-3C5F-4F5F-9407-5C0791C33B78}"/>
      </w:docPartPr>
      <w:docPartBody>
        <w:p w:rsidR="00000000" w:rsidRDefault="00811090" w:rsidP="00811090">
          <w:pPr>
            <w:pStyle w:val="060BDAFBC70745FEAABB68804B2D9397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 จังหวัด รหัสไปรษณีย์]</w:t>
          </w:r>
        </w:p>
      </w:docPartBody>
    </w:docPart>
    <w:docPart>
      <w:docPartPr>
        <w:name w:val="46A4117A759840D88B0E396B6D07ED4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7794835-79ED-410F-A963-B9A4EF2ACDAD}"/>
      </w:docPartPr>
      <w:docPartBody>
        <w:p w:rsidR="00000000" w:rsidRDefault="00811090" w:rsidP="00811090">
          <w:pPr>
            <w:pStyle w:val="46A4117A759840D88B0E396B6D07ED4D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[โทรศัพท์]</w:t>
          </w:r>
        </w:p>
      </w:docPartBody>
    </w:docPart>
    <w:docPart>
      <w:docPartPr>
        <w:name w:val="6002319C9D304BCDB28F7BD3C0904AC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93586C6-9777-4339-A735-479BD46149B3}"/>
      </w:docPartPr>
      <w:docPartBody>
        <w:p w:rsidR="00000000" w:rsidRDefault="00811090" w:rsidP="00811090">
          <w:pPr>
            <w:pStyle w:val="6002319C9D304BCDB28F7BD3C0904AC9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[ที่อยู่อีเมล]</w:t>
          </w:r>
        </w:p>
      </w:docPartBody>
    </w:docPart>
    <w:docPart>
      <w:docPartPr>
        <w:name w:val="8487422E7F0249CB97800235651BA11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EA16CA3-7B1C-48BC-ACFB-D2AA1858BB08}"/>
      </w:docPartPr>
      <w:docPartBody>
        <w:p w:rsidR="00000000" w:rsidRDefault="00811090" w:rsidP="00811090">
          <w:pPr>
            <w:pStyle w:val="8487422E7F0249CB97800235651BA11C1"/>
          </w:pPr>
          <w:r w:rsidRPr="00F10330">
            <w:rPr>
              <w:rFonts w:ascii="Leelawadee" w:hAnsi="Leelawadee"/>
              <w:sz w:val="32"/>
              <w:cs/>
              <w:lang w:val="th-TH"/>
            </w:rPr>
            <w:t>[ที่อยู่เว็บ]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90"/>
    <w:rsid w:val="00811090"/>
    <w:rsid w:val="0081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th-TH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1090"/>
    <w:rPr>
      <w:color w:val="808080"/>
    </w:rPr>
  </w:style>
  <w:style w:type="paragraph" w:customStyle="1" w:styleId="825FB8BC1F994858A3BC0B9B4A7417AA">
    <w:name w:val="825FB8BC1F994858A3BC0B9B4A7417AA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108270D4A4A546D0B34ADC429471EC1C">
    <w:name w:val="108270D4A4A546D0B34ADC429471EC1C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355E3F2094E4738BF6CFE71C5624283">
    <w:name w:val="4355E3F2094E4738BF6CFE71C5624283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833E2E7FCBA34106808533411E85646A">
    <w:name w:val="833E2E7FCBA34106808533411E85646A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00A79EEACF244A9A96E362DEF52A7D2">
    <w:name w:val="600A79EEACF244A9A96E362DEF52A7D2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FEB9AA2481FC4417B21E52C60E63FBEC">
    <w:name w:val="FEB9AA2481FC4417B21E52C60E63FBEC"/>
    <w:rsid w:val="00811090"/>
    <w:rPr>
      <w:kern w:val="0"/>
      <w:szCs w:val="28"/>
      <w14:ligatures w14:val="none"/>
    </w:rPr>
  </w:style>
  <w:style w:type="paragraph" w:customStyle="1" w:styleId="2F159504DFA24A6AB9B8ECAFB2E7794B">
    <w:name w:val="2F159504DFA24A6AB9B8ECAFB2E7794B"/>
    <w:rsid w:val="00811090"/>
    <w:rPr>
      <w:kern w:val="0"/>
      <w:szCs w:val="28"/>
      <w14:ligatures w14:val="none"/>
    </w:rPr>
  </w:style>
  <w:style w:type="paragraph" w:customStyle="1" w:styleId="AF567C905C1F4ECD947CD0C36670AA88">
    <w:name w:val="AF567C905C1F4ECD947CD0C36670AA88"/>
    <w:rsid w:val="00811090"/>
    <w:rPr>
      <w:kern w:val="0"/>
      <w:szCs w:val="28"/>
      <w14:ligatures w14:val="none"/>
    </w:rPr>
  </w:style>
  <w:style w:type="paragraph" w:customStyle="1" w:styleId="988286D7A3A24041BF1E943B623AFFD6">
    <w:name w:val="988286D7A3A24041BF1E943B623AFFD6"/>
    <w:rsid w:val="00811090"/>
    <w:rPr>
      <w:kern w:val="0"/>
      <w:szCs w:val="28"/>
      <w14:ligatures w14:val="none"/>
    </w:rPr>
  </w:style>
  <w:style w:type="paragraph" w:customStyle="1" w:styleId="625C4B426D1F4F36B26D088F82C316C5">
    <w:name w:val="625C4B426D1F4F36B26D088F82C316C5"/>
    <w:rsid w:val="00811090"/>
    <w:rPr>
      <w:kern w:val="0"/>
      <w:szCs w:val="28"/>
      <w14:ligatures w14:val="none"/>
    </w:rPr>
  </w:style>
  <w:style w:type="paragraph" w:customStyle="1" w:styleId="90CC299D06354820BE68CB5927BD10AF">
    <w:name w:val="90CC299D06354820BE68CB5927BD10AF"/>
    <w:rsid w:val="00811090"/>
    <w:rPr>
      <w:kern w:val="0"/>
      <w:szCs w:val="28"/>
      <w14:ligatures w14:val="none"/>
    </w:rPr>
  </w:style>
  <w:style w:type="paragraph" w:customStyle="1" w:styleId="24A0745326C5454F82189A01611A3B71">
    <w:name w:val="24A0745326C5454F82189A01611A3B71"/>
    <w:rsid w:val="00811090"/>
    <w:rPr>
      <w:kern w:val="0"/>
      <w:szCs w:val="28"/>
      <w14:ligatures w14:val="none"/>
    </w:rPr>
  </w:style>
  <w:style w:type="paragraph" w:customStyle="1" w:styleId="2DCC9142726D4FD3AEACFADB3A5A49FC">
    <w:name w:val="2DCC9142726D4FD3AEACFADB3A5A49FC"/>
    <w:rsid w:val="00811090"/>
    <w:rPr>
      <w:kern w:val="0"/>
      <w:szCs w:val="28"/>
      <w14:ligatures w14:val="none"/>
    </w:rPr>
  </w:style>
  <w:style w:type="paragraph" w:customStyle="1" w:styleId="B045270D46E545F7AA68DFD2F79B148F">
    <w:name w:val="B045270D46E545F7AA68DFD2F79B148F"/>
    <w:rsid w:val="00811090"/>
    <w:rPr>
      <w:kern w:val="0"/>
      <w:szCs w:val="28"/>
      <w14:ligatures w14:val="none"/>
    </w:rPr>
  </w:style>
  <w:style w:type="paragraph" w:customStyle="1" w:styleId="B008A657AE8F4FEBBA694344EEFD161A">
    <w:name w:val="B008A657AE8F4FEBBA694344EEFD161A"/>
    <w:rsid w:val="00811090"/>
    <w:rPr>
      <w:kern w:val="0"/>
      <w:szCs w:val="28"/>
      <w14:ligatures w14:val="none"/>
    </w:rPr>
  </w:style>
  <w:style w:type="paragraph" w:customStyle="1" w:styleId="49FE67CA72E6436998B6D6E442F074E2">
    <w:name w:val="49FE67CA72E6436998B6D6E442F074E2"/>
    <w:rsid w:val="00811090"/>
    <w:rPr>
      <w:kern w:val="0"/>
      <w:szCs w:val="28"/>
      <w14:ligatures w14:val="none"/>
    </w:rPr>
  </w:style>
  <w:style w:type="paragraph" w:customStyle="1" w:styleId="DE758796F4824CAA906CE95F6B821D7D">
    <w:name w:val="DE758796F4824CAA906CE95F6B821D7D"/>
    <w:rsid w:val="00811090"/>
    <w:rPr>
      <w:kern w:val="0"/>
      <w:szCs w:val="28"/>
      <w14:ligatures w14:val="none"/>
    </w:rPr>
  </w:style>
  <w:style w:type="paragraph" w:customStyle="1" w:styleId="F91AEECFFDAD4D2B9CD8CE47BB452AC7">
    <w:name w:val="F91AEECFFDAD4D2B9CD8CE47BB452AC7"/>
    <w:rsid w:val="00811090"/>
    <w:rPr>
      <w:kern w:val="0"/>
      <w:szCs w:val="28"/>
      <w14:ligatures w14:val="none"/>
    </w:rPr>
  </w:style>
  <w:style w:type="paragraph" w:customStyle="1" w:styleId="5C48EDF85EC44727B8FEDB99F1E8D53D">
    <w:name w:val="5C48EDF85EC44727B8FEDB99F1E8D53D"/>
    <w:rsid w:val="00811090"/>
    <w:rPr>
      <w:kern w:val="0"/>
      <w:szCs w:val="28"/>
      <w14:ligatures w14:val="none"/>
    </w:rPr>
  </w:style>
  <w:style w:type="paragraph" w:customStyle="1" w:styleId="0910264FEC474909B389A40ECCDE357A">
    <w:name w:val="0910264FEC474909B389A40ECCDE357A"/>
    <w:rsid w:val="00811090"/>
    <w:rPr>
      <w:kern w:val="0"/>
      <w:szCs w:val="28"/>
      <w14:ligatures w14:val="none"/>
    </w:rPr>
  </w:style>
  <w:style w:type="paragraph" w:customStyle="1" w:styleId="771F5491B9D449B79F6AB59A8FAD0A61">
    <w:name w:val="771F5491B9D449B79F6AB59A8FAD0A61"/>
    <w:rsid w:val="00811090"/>
    <w:rPr>
      <w:kern w:val="0"/>
      <w:szCs w:val="28"/>
      <w14:ligatures w14:val="none"/>
    </w:rPr>
  </w:style>
  <w:style w:type="paragraph" w:customStyle="1" w:styleId="BD573FAF4186445CB571CFCCE53730E5">
    <w:name w:val="BD573FAF4186445CB571CFCCE53730E5"/>
    <w:rsid w:val="00811090"/>
    <w:rPr>
      <w:kern w:val="0"/>
      <w:szCs w:val="28"/>
      <w14:ligatures w14:val="none"/>
    </w:rPr>
  </w:style>
  <w:style w:type="paragraph" w:customStyle="1" w:styleId="36BCD3A8C54B47A894CD986AC236F02A">
    <w:name w:val="36BCD3A8C54B47A894CD986AC236F02A"/>
    <w:rsid w:val="00811090"/>
    <w:rPr>
      <w:kern w:val="0"/>
      <w:szCs w:val="28"/>
      <w14:ligatures w14:val="none"/>
    </w:rPr>
  </w:style>
  <w:style w:type="paragraph" w:customStyle="1" w:styleId="FEB9AA2481FC4417B21E52C60E63FBEC1">
    <w:name w:val="FEB9AA2481FC4417B21E52C60E63FBEC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2F159504DFA24A6AB9B8ECAFB2E7794B1">
    <w:name w:val="2F159504DFA24A6AB9B8ECAFB2E7794B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108270D4A4A546D0B34ADC429471EC1C1">
    <w:name w:val="108270D4A4A546D0B34ADC429471EC1C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355E3F2094E4738BF6CFE71C56242831">
    <w:name w:val="4355E3F2094E4738BF6CFE71C5624283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833E2E7FCBA34106808533411E85646A1">
    <w:name w:val="833E2E7FCBA34106808533411E85646A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00A79EEACF244A9A96E362DEF52A7D21">
    <w:name w:val="600A79EEACF244A9A96E362DEF52A7D2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25C4B426D1F4F36B26D088F82C316C51">
    <w:name w:val="625C4B426D1F4F36B26D088F82C316C5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90CC299D06354820BE68CB5927BD10AF1">
    <w:name w:val="90CC299D06354820BE68CB5927BD10AF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045270D46E545F7AA68DFD2F79B148F1">
    <w:name w:val="B045270D46E545F7AA68DFD2F79B148F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008A657AE8F4FEBBA694344EEFD161A1">
    <w:name w:val="B008A657AE8F4FEBBA694344EEFD161A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F91AEECFFDAD4D2B9CD8CE47BB452AC71">
    <w:name w:val="F91AEECFFDAD4D2B9CD8CE47BB452AC7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5C48EDF85EC44727B8FEDB99F1E8D53D1">
    <w:name w:val="5C48EDF85EC44727B8FEDB99F1E8D53D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D573FAF4186445CB571CFCCE53730E51">
    <w:name w:val="BD573FAF4186445CB571CFCCE53730E5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36BCD3A8C54B47A894CD986AC236F02A1">
    <w:name w:val="36BCD3A8C54B47A894CD986AC236F02A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FEB9AA2481FC4417B21E52C60E63FBEC2">
    <w:name w:val="FEB9AA2481FC4417B21E52C60E63FBEC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2F159504DFA24A6AB9B8ECAFB2E7794B2">
    <w:name w:val="2F159504DFA24A6AB9B8ECAFB2E7794B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108270D4A4A546D0B34ADC429471EC1C2">
    <w:name w:val="108270D4A4A546D0B34ADC429471EC1C2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355E3F2094E4738BF6CFE71C56242832">
    <w:name w:val="4355E3F2094E4738BF6CFE71C56242832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833E2E7FCBA34106808533411E85646A2">
    <w:name w:val="833E2E7FCBA34106808533411E85646A2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00A79EEACF244A9A96E362DEF52A7D22">
    <w:name w:val="600A79EEACF244A9A96E362DEF52A7D22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25C4B426D1F4F36B26D088F82C316C52">
    <w:name w:val="625C4B426D1F4F36B26D088F82C316C5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90CC299D06354820BE68CB5927BD10AF2">
    <w:name w:val="90CC299D06354820BE68CB5927BD10AF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045270D46E545F7AA68DFD2F79B148F2">
    <w:name w:val="B045270D46E545F7AA68DFD2F79B148F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008A657AE8F4FEBBA694344EEFD161A2">
    <w:name w:val="B008A657AE8F4FEBBA694344EEFD161A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F91AEECFFDAD4D2B9CD8CE47BB452AC72">
    <w:name w:val="F91AEECFFDAD4D2B9CD8CE47BB452AC7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5C48EDF85EC44727B8FEDB99F1E8D53D2">
    <w:name w:val="5C48EDF85EC44727B8FEDB99F1E8D53D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D573FAF4186445CB571CFCCE53730E52">
    <w:name w:val="BD573FAF4186445CB571CFCCE53730E5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36BCD3A8C54B47A894CD986AC236F02A2">
    <w:name w:val="36BCD3A8C54B47A894CD986AC236F02A2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FEB9AA2481FC4417B21E52C60E63FBEC3">
    <w:name w:val="FEB9AA2481FC4417B21E52C60E63FBEC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2F159504DFA24A6AB9B8ECAFB2E7794B3">
    <w:name w:val="2F159504DFA24A6AB9B8ECAFB2E7794B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108270D4A4A546D0B34ADC429471EC1C3">
    <w:name w:val="108270D4A4A546D0B34ADC429471EC1C3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355E3F2094E4738BF6CFE71C56242833">
    <w:name w:val="4355E3F2094E4738BF6CFE71C56242833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833E2E7FCBA34106808533411E85646A3">
    <w:name w:val="833E2E7FCBA34106808533411E85646A3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00A79EEACF244A9A96E362DEF52A7D23">
    <w:name w:val="600A79EEACF244A9A96E362DEF52A7D23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25C4B426D1F4F36B26D088F82C316C53">
    <w:name w:val="625C4B426D1F4F36B26D088F82C316C5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90CC299D06354820BE68CB5927BD10AF3">
    <w:name w:val="90CC299D06354820BE68CB5927BD10AF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045270D46E545F7AA68DFD2F79B148F3">
    <w:name w:val="B045270D46E545F7AA68DFD2F79B148F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008A657AE8F4FEBBA694344EEFD161A3">
    <w:name w:val="B008A657AE8F4FEBBA694344EEFD161A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F91AEECFFDAD4D2B9CD8CE47BB452AC73">
    <w:name w:val="F91AEECFFDAD4D2B9CD8CE47BB452AC7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5C48EDF85EC44727B8FEDB99F1E8D53D3">
    <w:name w:val="5C48EDF85EC44727B8FEDB99F1E8D53D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D573FAF4186445CB571CFCCE53730E53">
    <w:name w:val="BD573FAF4186445CB571CFCCE53730E5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36BCD3A8C54B47A894CD986AC236F02A3">
    <w:name w:val="36BCD3A8C54B47A894CD986AC236F02A3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925E5B8AF322484E810C9C27FF077A70">
    <w:name w:val="925E5B8AF322484E810C9C27FF077A70"/>
    <w:rsid w:val="00811090"/>
    <w:rPr>
      <w:kern w:val="0"/>
      <w:szCs w:val="28"/>
      <w14:ligatures w14:val="none"/>
    </w:rPr>
  </w:style>
  <w:style w:type="paragraph" w:customStyle="1" w:styleId="11F13C5DB9E547489FCF35DB7177D273">
    <w:name w:val="11F13C5DB9E547489FCF35DB7177D273"/>
    <w:rsid w:val="00811090"/>
    <w:rPr>
      <w:kern w:val="0"/>
      <w:szCs w:val="28"/>
      <w14:ligatures w14:val="none"/>
    </w:rPr>
  </w:style>
  <w:style w:type="paragraph" w:customStyle="1" w:styleId="D3DF11FC109F44159DC6E3C50E182069">
    <w:name w:val="D3DF11FC109F44159DC6E3C50E182069"/>
    <w:rsid w:val="00811090"/>
    <w:rPr>
      <w:kern w:val="0"/>
      <w:szCs w:val="28"/>
      <w14:ligatures w14:val="none"/>
    </w:rPr>
  </w:style>
  <w:style w:type="paragraph" w:customStyle="1" w:styleId="8A94BF98B6B2435A92FC498A45F36B8D">
    <w:name w:val="8A94BF98B6B2435A92FC498A45F36B8D"/>
    <w:rsid w:val="00811090"/>
    <w:rPr>
      <w:kern w:val="0"/>
      <w:szCs w:val="28"/>
      <w14:ligatures w14:val="none"/>
    </w:rPr>
  </w:style>
  <w:style w:type="paragraph" w:customStyle="1" w:styleId="45F918DAB81942F189E2EF700F27CADA">
    <w:name w:val="45F918DAB81942F189E2EF700F27CADA"/>
    <w:rsid w:val="00811090"/>
    <w:rPr>
      <w:kern w:val="0"/>
      <w:szCs w:val="28"/>
      <w14:ligatures w14:val="none"/>
    </w:rPr>
  </w:style>
  <w:style w:type="paragraph" w:customStyle="1" w:styleId="4812009982304B4EAA9CB7AACF7948A7">
    <w:name w:val="4812009982304B4EAA9CB7AACF7948A7"/>
    <w:rsid w:val="00811090"/>
    <w:rPr>
      <w:kern w:val="0"/>
      <w:szCs w:val="28"/>
      <w14:ligatures w14:val="none"/>
    </w:rPr>
  </w:style>
  <w:style w:type="paragraph" w:customStyle="1" w:styleId="BF867A8CEFAC48A4B5F7E23A4BFCC8CA">
    <w:name w:val="BF867A8CEFAC48A4B5F7E23A4BFCC8CA"/>
    <w:rsid w:val="00811090"/>
    <w:rPr>
      <w:kern w:val="0"/>
      <w:szCs w:val="28"/>
      <w14:ligatures w14:val="none"/>
    </w:rPr>
  </w:style>
  <w:style w:type="paragraph" w:customStyle="1" w:styleId="ABD2E48FFA5B4363A7F711595722F467">
    <w:name w:val="ABD2E48FFA5B4363A7F711595722F467"/>
    <w:rsid w:val="00811090"/>
    <w:rPr>
      <w:kern w:val="0"/>
      <w:szCs w:val="28"/>
      <w14:ligatures w14:val="none"/>
    </w:rPr>
  </w:style>
  <w:style w:type="paragraph" w:customStyle="1" w:styleId="20B72BE639424ACA98E8D78A3936A113">
    <w:name w:val="20B72BE639424ACA98E8D78A3936A113"/>
    <w:rsid w:val="00811090"/>
    <w:rPr>
      <w:kern w:val="0"/>
      <w:szCs w:val="28"/>
      <w14:ligatures w14:val="none"/>
    </w:rPr>
  </w:style>
  <w:style w:type="paragraph" w:customStyle="1" w:styleId="1814331F589E4479A7791044DC9F0B50">
    <w:name w:val="1814331F589E4479A7791044DC9F0B50"/>
    <w:rsid w:val="00811090"/>
    <w:rPr>
      <w:kern w:val="0"/>
      <w:szCs w:val="28"/>
      <w14:ligatures w14:val="none"/>
    </w:rPr>
  </w:style>
  <w:style w:type="paragraph" w:customStyle="1" w:styleId="98ED9CBB4BBD476997FC66056194BAED">
    <w:name w:val="98ED9CBB4BBD476997FC66056194BAED"/>
    <w:rsid w:val="00811090"/>
    <w:rPr>
      <w:kern w:val="0"/>
      <w:szCs w:val="28"/>
      <w14:ligatures w14:val="none"/>
    </w:rPr>
  </w:style>
  <w:style w:type="paragraph" w:customStyle="1" w:styleId="CB4C3CA9509D4F4AA11CF79AB9125A06">
    <w:name w:val="CB4C3CA9509D4F4AA11CF79AB9125A06"/>
    <w:rsid w:val="00811090"/>
    <w:rPr>
      <w:kern w:val="0"/>
      <w:szCs w:val="28"/>
      <w14:ligatures w14:val="none"/>
    </w:rPr>
  </w:style>
  <w:style w:type="paragraph" w:customStyle="1" w:styleId="08539B0B5EF04F948729B1CDA0FDE830">
    <w:name w:val="08539B0B5EF04F948729B1CDA0FDE830"/>
    <w:rsid w:val="00811090"/>
    <w:rPr>
      <w:kern w:val="0"/>
      <w:szCs w:val="28"/>
      <w14:ligatures w14:val="none"/>
    </w:rPr>
  </w:style>
  <w:style w:type="paragraph" w:customStyle="1" w:styleId="B16653B26F9B432FB08F7BD88872B2E9">
    <w:name w:val="B16653B26F9B432FB08F7BD88872B2E9"/>
    <w:rsid w:val="00811090"/>
    <w:rPr>
      <w:kern w:val="0"/>
      <w:szCs w:val="28"/>
      <w14:ligatures w14:val="none"/>
    </w:rPr>
  </w:style>
  <w:style w:type="paragraph" w:customStyle="1" w:styleId="769E1D9C74E24289861BB6B92DF199F8">
    <w:name w:val="769E1D9C74E24289861BB6B92DF199F8"/>
    <w:rsid w:val="00811090"/>
    <w:rPr>
      <w:kern w:val="0"/>
      <w:szCs w:val="28"/>
      <w14:ligatures w14:val="none"/>
    </w:rPr>
  </w:style>
  <w:style w:type="paragraph" w:customStyle="1" w:styleId="F0CA31EF07B045AABAED65AC83116DD7">
    <w:name w:val="F0CA31EF07B045AABAED65AC83116DD7"/>
    <w:rsid w:val="00811090"/>
    <w:rPr>
      <w:kern w:val="0"/>
      <w:szCs w:val="28"/>
      <w14:ligatures w14:val="none"/>
    </w:rPr>
  </w:style>
  <w:style w:type="paragraph" w:customStyle="1" w:styleId="8BFADC3213A445E2A0EFDE498DED710C">
    <w:name w:val="8BFADC3213A445E2A0EFDE498DED710C"/>
    <w:rsid w:val="00811090"/>
    <w:rPr>
      <w:kern w:val="0"/>
      <w:szCs w:val="28"/>
      <w14:ligatures w14:val="none"/>
    </w:rPr>
  </w:style>
  <w:style w:type="paragraph" w:customStyle="1" w:styleId="9C9F1EC480754F768E36E2F29A037D1A">
    <w:name w:val="9C9F1EC480754F768E36E2F29A037D1A"/>
    <w:rsid w:val="00811090"/>
    <w:rPr>
      <w:kern w:val="0"/>
      <w:szCs w:val="28"/>
      <w14:ligatures w14:val="none"/>
    </w:rPr>
  </w:style>
  <w:style w:type="paragraph" w:customStyle="1" w:styleId="DA72EB40B2FF424AA4D03B882861790A">
    <w:name w:val="DA72EB40B2FF424AA4D03B882861790A"/>
    <w:rsid w:val="00811090"/>
    <w:rPr>
      <w:kern w:val="0"/>
      <w:szCs w:val="28"/>
      <w14:ligatures w14:val="none"/>
    </w:rPr>
  </w:style>
  <w:style w:type="paragraph" w:customStyle="1" w:styleId="22FBB5F75F2B43379F527349A7E08249">
    <w:name w:val="22FBB5F75F2B43379F527349A7E08249"/>
    <w:rsid w:val="00811090"/>
    <w:rPr>
      <w:kern w:val="0"/>
      <w:szCs w:val="28"/>
      <w14:ligatures w14:val="none"/>
    </w:rPr>
  </w:style>
  <w:style w:type="paragraph" w:customStyle="1" w:styleId="9F0AFAEFA40642EA86AAE62B2EB71D90">
    <w:name w:val="9F0AFAEFA40642EA86AAE62B2EB71D90"/>
    <w:rsid w:val="00811090"/>
    <w:rPr>
      <w:kern w:val="0"/>
      <w:szCs w:val="28"/>
      <w14:ligatures w14:val="none"/>
    </w:rPr>
  </w:style>
  <w:style w:type="paragraph" w:customStyle="1" w:styleId="DDC67F8F0B0A4D25B66309E1C983179F">
    <w:name w:val="DDC67F8F0B0A4D25B66309E1C983179F"/>
    <w:rsid w:val="00811090"/>
    <w:rPr>
      <w:kern w:val="0"/>
      <w:szCs w:val="28"/>
      <w14:ligatures w14:val="none"/>
    </w:rPr>
  </w:style>
  <w:style w:type="paragraph" w:customStyle="1" w:styleId="DD194DBEB33B48588BDEB77A73543450">
    <w:name w:val="DD194DBEB33B48588BDEB77A73543450"/>
    <w:rsid w:val="00811090"/>
    <w:rPr>
      <w:kern w:val="0"/>
      <w:szCs w:val="28"/>
      <w14:ligatures w14:val="none"/>
    </w:rPr>
  </w:style>
  <w:style w:type="paragraph" w:customStyle="1" w:styleId="44E73D557F2A4B6AB73B9222925ABAB3">
    <w:name w:val="44E73D557F2A4B6AB73B9222925ABAB3"/>
    <w:rsid w:val="00811090"/>
    <w:rPr>
      <w:kern w:val="0"/>
      <w:szCs w:val="28"/>
      <w14:ligatures w14:val="none"/>
    </w:rPr>
  </w:style>
  <w:style w:type="paragraph" w:customStyle="1" w:styleId="155B762E2D6F48319304FBC316E0CFDE">
    <w:name w:val="155B762E2D6F48319304FBC316E0CFDE"/>
    <w:rsid w:val="00811090"/>
    <w:rPr>
      <w:kern w:val="0"/>
      <w:szCs w:val="28"/>
      <w14:ligatures w14:val="none"/>
    </w:rPr>
  </w:style>
  <w:style w:type="paragraph" w:customStyle="1" w:styleId="DA1A60FF5D0143FBBEFAC9E921351445">
    <w:name w:val="DA1A60FF5D0143FBBEFAC9E921351445"/>
    <w:rsid w:val="00811090"/>
    <w:rPr>
      <w:kern w:val="0"/>
      <w:szCs w:val="28"/>
      <w14:ligatures w14:val="none"/>
    </w:rPr>
  </w:style>
  <w:style w:type="paragraph" w:customStyle="1" w:styleId="59917061A06D45F3A8D06FF40AF6ADDD">
    <w:name w:val="59917061A06D45F3A8D06FF40AF6ADDD"/>
    <w:rsid w:val="00811090"/>
    <w:rPr>
      <w:kern w:val="0"/>
      <w:szCs w:val="28"/>
      <w14:ligatures w14:val="none"/>
    </w:rPr>
  </w:style>
  <w:style w:type="paragraph" w:customStyle="1" w:styleId="D93CF04FB2EA4823944504E95013611E">
    <w:name w:val="D93CF04FB2EA4823944504E95013611E"/>
    <w:rsid w:val="00811090"/>
    <w:rPr>
      <w:kern w:val="0"/>
      <w:szCs w:val="28"/>
      <w14:ligatures w14:val="none"/>
    </w:rPr>
  </w:style>
  <w:style w:type="paragraph" w:customStyle="1" w:styleId="94130E87817341E2A929850133B32DEF">
    <w:name w:val="94130E87817341E2A929850133B32DEF"/>
    <w:rsid w:val="00811090"/>
    <w:rPr>
      <w:kern w:val="0"/>
      <w:szCs w:val="28"/>
      <w14:ligatures w14:val="none"/>
    </w:rPr>
  </w:style>
  <w:style w:type="paragraph" w:customStyle="1" w:styleId="CA501A0B015B448288AE1B1257C6452D">
    <w:name w:val="CA501A0B015B448288AE1B1257C6452D"/>
    <w:rsid w:val="00811090"/>
    <w:rPr>
      <w:kern w:val="0"/>
      <w:szCs w:val="28"/>
      <w14:ligatures w14:val="none"/>
    </w:rPr>
  </w:style>
  <w:style w:type="paragraph" w:customStyle="1" w:styleId="BF6AA47459294E60B31AF45A33CB983F">
    <w:name w:val="BF6AA47459294E60B31AF45A33CB983F"/>
    <w:rsid w:val="00811090"/>
    <w:rPr>
      <w:kern w:val="0"/>
      <w:szCs w:val="28"/>
      <w14:ligatures w14:val="none"/>
    </w:rPr>
  </w:style>
  <w:style w:type="paragraph" w:customStyle="1" w:styleId="274D06CBC09B4CCBA1FE90E048DA5BF1">
    <w:name w:val="274D06CBC09B4CCBA1FE90E048DA5BF1"/>
    <w:rsid w:val="00811090"/>
    <w:rPr>
      <w:kern w:val="0"/>
      <w:szCs w:val="28"/>
      <w14:ligatures w14:val="none"/>
    </w:rPr>
  </w:style>
  <w:style w:type="paragraph" w:customStyle="1" w:styleId="2D0FF73902134706A9956D134414EC5A">
    <w:name w:val="2D0FF73902134706A9956D134414EC5A"/>
    <w:rsid w:val="00811090"/>
    <w:rPr>
      <w:kern w:val="0"/>
      <w:szCs w:val="28"/>
      <w14:ligatures w14:val="none"/>
    </w:rPr>
  </w:style>
  <w:style w:type="paragraph" w:customStyle="1" w:styleId="1B7CF0EC43754455B31CDD045BFE32F2">
    <w:name w:val="1B7CF0EC43754455B31CDD045BFE32F2"/>
    <w:rsid w:val="00811090"/>
    <w:rPr>
      <w:kern w:val="0"/>
      <w:szCs w:val="28"/>
      <w14:ligatures w14:val="none"/>
    </w:rPr>
  </w:style>
  <w:style w:type="paragraph" w:customStyle="1" w:styleId="33769A8F58C342E4A29C6735AE42A1C6">
    <w:name w:val="33769A8F58C342E4A29C6735AE42A1C6"/>
    <w:rsid w:val="00811090"/>
    <w:rPr>
      <w:kern w:val="0"/>
      <w:szCs w:val="28"/>
      <w14:ligatures w14:val="none"/>
    </w:rPr>
  </w:style>
  <w:style w:type="paragraph" w:customStyle="1" w:styleId="934FF7A3870F47C6A85DC9088EAD6669">
    <w:name w:val="934FF7A3870F47C6A85DC9088EAD6669"/>
    <w:rsid w:val="00811090"/>
    <w:rPr>
      <w:kern w:val="0"/>
      <w:szCs w:val="28"/>
      <w14:ligatures w14:val="none"/>
    </w:rPr>
  </w:style>
  <w:style w:type="paragraph" w:customStyle="1" w:styleId="68AA680C4E404431A66A86BBDD8A21CC">
    <w:name w:val="68AA680C4E404431A66A86BBDD8A21CC"/>
    <w:rsid w:val="00811090"/>
    <w:rPr>
      <w:kern w:val="0"/>
      <w:szCs w:val="28"/>
      <w14:ligatures w14:val="none"/>
    </w:rPr>
  </w:style>
  <w:style w:type="paragraph" w:customStyle="1" w:styleId="680E1DC261DC4B40A56208803F381BC9">
    <w:name w:val="680E1DC261DC4B40A56208803F381BC9"/>
    <w:rsid w:val="00811090"/>
    <w:rPr>
      <w:kern w:val="0"/>
      <w:szCs w:val="28"/>
      <w14:ligatures w14:val="none"/>
    </w:rPr>
  </w:style>
  <w:style w:type="paragraph" w:customStyle="1" w:styleId="14C6B40044D94FEDB8E667EE500B5BE0">
    <w:name w:val="14C6B40044D94FEDB8E667EE500B5BE0"/>
    <w:rsid w:val="00811090"/>
    <w:rPr>
      <w:kern w:val="0"/>
      <w:szCs w:val="28"/>
      <w14:ligatures w14:val="none"/>
    </w:rPr>
  </w:style>
  <w:style w:type="paragraph" w:customStyle="1" w:styleId="ADCDC86791A5470DBA931DD20ABF182C">
    <w:name w:val="ADCDC86791A5470DBA931DD20ABF182C"/>
    <w:rsid w:val="00811090"/>
    <w:rPr>
      <w:kern w:val="0"/>
      <w:szCs w:val="28"/>
      <w14:ligatures w14:val="none"/>
    </w:rPr>
  </w:style>
  <w:style w:type="paragraph" w:customStyle="1" w:styleId="C4D41CAE344B4230B8BEF6D2F5DC4DC5">
    <w:name w:val="C4D41CAE344B4230B8BEF6D2F5DC4DC5"/>
    <w:rsid w:val="00811090"/>
    <w:rPr>
      <w:kern w:val="0"/>
      <w:szCs w:val="28"/>
      <w14:ligatures w14:val="none"/>
    </w:rPr>
  </w:style>
  <w:style w:type="paragraph" w:customStyle="1" w:styleId="69307AD679DF49B2865B5BD674192AD9">
    <w:name w:val="69307AD679DF49B2865B5BD674192AD9"/>
    <w:rsid w:val="00811090"/>
    <w:rPr>
      <w:kern w:val="0"/>
      <w:szCs w:val="28"/>
      <w14:ligatures w14:val="none"/>
    </w:rPr>
  </w:style>
  <w:style w:type="paragraph" w:customStyle="1" w:styleId="064D40F086584238851A971E07F2FF1B">
    <w:name w:val="064D40F086584238851A971E07F2FF1B"/>
    <w:rsid w:val="00811090"/>
    <w:rPr>
      <w:kern w:val="0"/>
      <w:szCs w:val="28"/>
      <w14:ligatures w14:val="none"/>
    </w:rPr>
  </w:style>
  <w:style w:type="paragraph" w:customStyle="1" w:styleId="AD65BB23545747C59DA4076DB1CA0787">
    <w:name w:val="AD65BB23545747C59DA4076DB1CA0787"/>
    <w:rsid w:val="00811090"/>
    <w:rPr>
      <w:kern w:val="0"/>
      <w:szCs w:val="28"/>
      <w14:ligatures w14:val="none"/>
    </w:rPr>
  </w:style>
  <w:style w:type="paragraph" w:customStyle="1" w:styleId="73E822AF5826438AB6DEBF4D6CF1621A">
    <w:name w:val="73E822AF5826438AB6DEBF4D6CF1621A"/>
    <w:rsid w:val="00811090"/>
    <w:rPr>
      <w:kern w:val="0"/>
      <w:szCs w:val="28"/>
      <w14:ligatures w14:val="none"/>
    </w:rPr>
  </w:style>
  <w:style w:type="paragraph" w:customStyle="1" w:styleId="A48F82BAE73E4EA38112AFB12DD110E5">
    <w:name w:val="A48F82BAE73E4EA38112AFB12DD110E5"/>
    <w:rsid w:val="00811090"/>
    <w:rPr>
      <w:kern w:val="0"/>
      <w:szCs w:val="28"/>
      <w14:ligatures w14:val="none"/>
    </w:rPr>
  </w:style>
  <w:style w:type="paragraph" w:customStyle="1" w:styleId="C7848BED4FE145BBA3D643D80FBC7B2E">
    <w:name w:val="C7848BED4FE145BBA3D643D80FBC7B2E"/>
    <w:rsid w:val="00811090"/>
    <w:rPr>
      <w:kern w:val="0"/>
      <w:szCs w:val="28"/>
      <w14:ligatures w14:val="none"/>
    </w:rPr>
  </w:style>
  <w:style w:type="paragraph" w:customStyle="1" w:styleId="5EE65EDE6B23426F870F8ABD052F56EC">
    <w:name w:val="5EE65EDE6B23426F870F8ABD052F56EC"/>
    <w:rsid w:val="00811090"/>
    <w:rPr>
      <w:kern w:val="0"/>
      <w:szCs w:val="28"/>
      <w14:ligatures w14:val="none"/>
    </w:rPr>
  </w:style>
  <w:style w:type="paragraph" w:customStyle="1" w:styleId="B7A5EFFE4CDB4A40B2A6F2174AC4E9B1">
    <w:name w:val="B7A5EFFE4CDB4A40B2A6F2174AC4E9B1"/>
    <w:rsid w:val="00811090"/>
    <w:rPr>
      <w:kern w:val="0"/>
      <w:szCs w:val="28"/>
      <w14:ligatures w14:val="none"/>
    </w:rPr>
  </w:style>
  <w:style w:type="paragraph" w:customStyle="1" w:styleId="3CBA875F7EB444BA87CC22DDFD9FC82C">
    <w:name w:val="3CBA875F7EB444BA87CC22DDFD9FC82C"/>
    <w:rsid w:val="00811090"/>
    <w:rPr>
      <w:kern w:val="0"/>
      <w:szCs w:val="28"/>
      <w14:ligatures w14:val="none"/>
    </w:rPr>
  </w:style>
  <w:style w:type="paragraph" w:customStyle="1" w:styleId="4FFC405E54FA4E3289AB9481DAAA71B7">
    <w:name w:val="4FFC405E54FA4E3289AB9481DAAA71B7"/>
    <w:rsid w:val="00811090"/>
    <w:rPr>
      <w:kern w:val="0"/>
      <w:szCs w:val="28"/>
      <w14:ligatures w14:val="none"/>
    </w:rPr>
  </w:style>
  <w:style w:type="paragraph" w:customStyle="1" w:styleId="39F8E0C0DE7C4F649651866F73C02DF7">
    <w:name w:val="39F8E0C0DE7C4F649651866F73C02DF7"/>
    <w:rsid w:val="00811090"/>
    <w:rPr>
      <w:kern w:val="0"/>
      <w:szCs w:val="28"/>
      <w14:ligatures w14:val="none"/>
    </w:rPr>
  </w:style>
  <w:style w:type="paragraph" w:customStyle="1" w:styleId="1DAFF3CF5D5C4D6596365788AFCFBE87">
    <w:name w:val="1DAFF3CF5D5C4D6596365788AFCFBE87"/>
    <w:rsid w:val="00811090"/>
    <w:rPr>
      <w:kern w:val="0"/>
      <w:szCs w:val="28"/>
      <w14:ligatures w14:val="none"/>
    </w:rPr>
  </w:style>
  <w:style w:type="paragraph" w:customStyle="1" w:styleId="EC5C65EE1E9E4A07BF1714347E11AB12">
    <w:name w:val="EC5C65EE1E9E4A07BF1714347E11AB12"/>
    <w:rsid w:val="00811090"/>
    <w:rPr>
      <w:kern w:val="0"/>
      <w:szCs w:val="28"/>
      <w14:ligatures w14:val="none"/>
    </w:rPr>
  </w:style>
  <w:style w:type="paragraph" w:customStyle="1" w:styleId="CFE8ED472C6D4E6FAE44EA2E8D149C2B">
    <w:name w:val="CFE8ED472C6D4E6FAE44EA2E8D149C2B"/>
    <w:rsid w:val="00811090"/>
    <w:rPr>
      <w:kern w:val="0"/>
      <w:szCs w:val="28"/>
      <w14:ligatures w14:val="none"/>
    </w:rPr>
  </w:style>
  <w:style w:type="paragraph" w:customStyle="1" w:styleId="6B07A450FDF84BCD989255914CF60504">
    <w:name w:val="6B07A450FDF84BCD989255914CF60504"/>
    <w:rsid w:val="00811090"/>
    <w:rPr>
      <w:kern w:val="0"/>
      <w:szCs w:val="28"/>
      <w14:ligatures w14:val="none"/>
    </w:rPr>
  </w:style>
  <w:style w:type="paragraph" w:customStyle="1" w:styleId="0AE6D7AF073147848A551575C3D3B9F7">
    <w:name w:val="0AE6D7AF073147848A551575C3D3B9F7"/>
    <w:rsid w:val="00811090"/>
    <w:rPr>
      <w:kern w:val="0"/>
      <w:szCs w:val="28"/>
      <w14:ligatures w14:val="none"/>
    </w:rPr>
  </w:style>
  <w:style w:type="paragraph" w:customStyle="1" w:styleId="4516D9E075F04574B5B1C769C8EF77B9">
    <w:name w:val="4516D9E075F04574B5B1C769C8EF77B9"/>
    <w:rsid w:val="00811090"/>
    <w:rPr>
      <w:kern w:val="0"/>
      <w:szCs w:val="28"/>
      <w14:ligatures w14:val="none"/>
    </w:rPr>
  </w:style>
  <w:style w:type="paragraph" w:customStyle="1" w:styleId="A98CB6186EDB4B568D3FAA2E5487D526">
    <w:name w:val="A98CB6186EDB4B568D3FAA2E5487D526"/>
    <w:rsid w:val="00811090"/>
    <w:rPr>
      <w:kern w:val="0"/>
      <w:szCs w:val="28"/>
      <w14:ligatures w14:val="none"/>
    </w:rPr>
  </w:style>
  <w:style w:type="paragraph" w:customStyle="1" w:styleId="913B87E28F014224B510D32B91E02D72">
    <w:name w:val="913B87E28F014224B510D32B91E02D72"/>
    <w:rsid w:val="00811090"/>
    <w:rPr>
      <w:kern w:val="0"/>
      <w:szCs w:val="28"/>
      <w14:ligatures w14:val="none"/>
    </w:rPr>
  </w:style>
  <w:style w:type="paragraph" w:customStyle="1" w:styleId="BC76527D715D41798848AAF0BB38CE8B">
    <w:name w:val="BC76527D715D41798848AAF0BB38CE8B"/>
    <w:rsid w:val="00811090"/>
    <w:rPr>
      <w:kern w:val="0"/>
      <w:szCs w:val="28"/>
      <w14:ligatures w14:val="none"/>
    </w:rPr>
  </w:style>
  <w:style w:type="paragraph" w:customStyle="1" w:styleId="82384241BD4A41BBAF98AC2CB5AFC5B0">
    <w:name w:val="82384241BD4A41BBAF98AC2CB5AFC5B0"/>
    <w:rsid w:val="00811090"/>
    <w:rPr>
      <w:kern w:val="0"/>
      <w:szCs w:val="28"/>
      <w14:ligatures w14:val="none"/>
    </w:rPr>
  </w:style>
  <w:style w:type="paragraph" w:customStyle="1" w:styleId="E83727CFB31740499E07AE6CB42A5770">
    <w:name w:val="E83727CFB31740499E07AE6CB42A5770"/>
    <w:rsid w:val="00811090"/>
    <w:rPr>
      <w:kern w:val="0"/>
      <w:szCs w:val="28"/>
      <w14:ligatures w14:val="none"/>
    </w:rPr>
  </w:style>
  <w:style w:type="paragraph" w:customStyle="1" w:styleId="DC9E7DCAC00F4FE8BBCA88850D1DA4BB">
    <w:name w:val="DC9E7DCAC00F4FE8BBCA88850D1DA4BB"/>
    <w:rsid w:val="00811090"/>
    <w:rPr>
      <w:kern w:val="0"/>
      <w:szCs w:val="28"/>
      <w14:ligatures w14:val="none"/>
    </w:rPr>
  </w:style>
  <w:style w:type="paragraph" w:customStyle="1" w:styleId="94E80F43F4034D63B8C86520BFC25F6A">
    <w:name w:val="94E80F43F4034D63B8C86520BFC25F6A"/>
    <w:rsid w:val="00811090"/>
    <w:rPr>
      <w:kern w:val="0"/>
      <w:szCs w:val="28"/>
      <w14:ligatures w14:val="none"/>
    </w:rPr>
  </w:style>
  <w:style w:type="paragraph" w:customStyle="1" w:styleId="FA50BE377F1643F1A15CB2342636D3EE">
    <w:name w:val="FA50BE377F1643F1A15CB2342636D3EE"/>
    <w:rsid w:val="00811090"/>
    <w:rPr>
      <w:kern w:val="0"/>
      <w:szCs w:val="28"/>
      <w14:ligatures w14:val="none"/>
    </w:rPr>
  </w:style>
  <w:style w:type="paragraph" w:customStyle="1" w:styleId="4F1ED676AFA64378BE75CE8E4A3E65BD">
    <w:name w:val="4F1ED676AFA64378BE75CE8E4A3E65BD"/>
    <w:rsid w:val="00811090"/>
    <w:rPr>
      <w:kern w:val="0"/>
      <w:szCs w:val="28"/>
      <w14:ligatures w14:val="none"/>
    </w:rPr>
  </w:style>
  <w:style w:type="paragraph" w:customStyle="1" w:styleId="1A4BE735F49E4E64B89CFC1468C34790">
    <w:name w:val="1A4BE735F49E4E64B89CFC1468C34790"/>
    <w:rsid w:val="00811090"/>
    <w:rPr>
      <w:kern w:val="0"/>
      <w:szCs w:val="28"/>
      <w14:ligatures w14:val="none"/>
    </w:rPr>
  </w:style>
  <w:style w:type="paragraph" w:customStyle="1" w:styleId="9B0982A7185D4336A3B5599DA53982F1">
    <w:name w:val="9B0982A7185D4336A3B5599DA53982F1"/>
    <w:rsid w:val="00811090"/>
    <w:rPr>
      <w:kern w:val="0"/>
      <w:szCs w:val="28"/>
      <w14:ligatures w14:val="none"/>
    </w:rPr>
  </w:style>
  <w:style w:type="paragraph" w:customStyle="1" w:styleId="FDDBF41EECD04BD08499BD542D6E3870">
    <w:name w:val="FDDBF41EECD04BD08499BD542D6E3870"/>
    <w:rsid w:val="00811090"/>
    <w:rPr>
      <w:kern w:val="0"/>
      <w:szCs w:val="28"/>
      <w14:ligatures w14:val="none"/>
    </w:rPr>
  </w:style>
  <w:style w:type="paragraph" w:customStyle="1" w:styleId="01843A1D2E044A978FD9600AB7943927">
    <w:name w:val="01843A1D2E044A978FD9600AB7943927"/>
    <w:rsid w:val="00811090"/>
    <w:rPr>
      <w:kern w:val="0"/>
      <w:szCs w:val="28"/>
      <w14:ligatures w14:val="none"/>
    </w:rPr>
  </w:style>
  <w:style w:type="paragraph" w:customStyle="1" w:styleId="B8E84AC4044149F3ABED79F2AD496592">
    <w:name w:val="B8E84AC4044149F3ABED79F2AD496592"/>
    <w:rsid w:val="00811090"/>
    <w:rPr>
      <w:kern w:val="0"/>
      <w:szCs w:val="28"/>
      <w14:ligatures w14:val="none"/>
    </w:rPr>
  </w:style>
  <w:style w:type="paragraph" w:customStyle="1" w:styleId="0242F365533B4180807EADFCC2D665D3">
    <w:name w:val="0242F365533B4180807EADFCC2D665D3"/>
    <w:rsid w:val="00811090"/>
    <w:rPr>
      <w:kern w:val="0"/>
      <w:szCs w:val="28"/>
      <w14:ligatures w14:val="none"/>
    </w:rPr>
  </w:style>
  <w:style w:type="paragraph" w:customStyle="1" w:styleId="D639112E317045428EB85BF0193A7FCF">
    <w:name w:val="D639112E317045428EB85BF0193A7FCF"/>
    <w:rsid w:val="00811090"/>
    <w:rPr>
      <w:kern w:val="0"/>
      <w:szCs w:val="28"/>
      <w14:ligatures w14:val="none"/>
    </w:rPr>
  </w:style>
  <w:style w:type="paragraph" w:customStyle="1" w:styleId="D190C7E19B7B4417A56A212456CB1FD8">
    <w:name w:val="D190C7E19B7B4417A56A212456CB1FD8"/>
    <w:rsid w:val="00811090"/>
    <w:rPr>
      <w:kern w:val="0"/>
      <w:szCs w:val="28"/>
      <w14:ligatures w14:val="none"/>
    </w:rPr>
  </w:style>
  <w:style w:type="paragraph" w:customStyle="1" w:styleId="C21EECBDC96F4A2A87081CDD02E69F68">
    <w:name w:val="C21EECBDC96F4A2A87081CDD02E69F68"/>
    <w:rsid w:val="00811090"/>
    <w:rPr>
      <w:kern w:val="0"/>
      <w:szCs w:val="28"/>
      <w14:ligatures w14:val="none"/>
    </w:rPr>
  </w:style>
  <w:style w:type="paragraph" w:customStyle="1" w:styleId="1C744D85F7B84945A9301E53A124D368">
    <w:name w:val="1C744D85F7B84945A9301E53A124D368"/>
    <w:rsid w:val="00811090"/>
    <w:rPr>
      <w:kern w:val="0"/>
      <w:szCs w:val="28"/>
      <w14:ligatures w14:val="none"/>
    </w:rPr>
  </w:style>
  <w:style w:type="paragraph" w:customStyle="1" w:styleId="01B27DF53D4D4A6784077DF5EEA350C6">
    <w:name w:val="01B27DF53D4D4A6784077DF5EEA350C6"/>
    <w:rsid w:val="00811090"/>
    <w:rPr>
      <w:kern w:val="0"/>
      <w:szCs w:val="28"/>
      <w14:ligatures w14:val="none"/>
    </w:rPr>
  </w:style>
  <w:style w:type="paragraph" w:customStyle="1" w:styleId="77558C6101EA46919E87570CFA60CC3C">
    <w:name w:val="77558C6101EA46919E87570CFA60CC3C"/>
    <w:rsid w:val="00811090"/>
    <w:rPr>
      <w:kern w:val="0"/>
      <w:szCs w:val="28"/>
      <w14:ligatures w14:val="none"/>
    </w:rPr>
  </w:style>
  <w:style w:type="paragraph" w:customStyle="1" w:styleId="03A600B3A7D74F139AA07DA1E8FF1F2B">
    <w:name w:val="03A600B3A7D74F139AA07DA1E8FF1F2B"/>
    <w:rsid w:val="00811090"/>
    <w:rPr>
      <w:kern w:val="0"/>
      <w:szCs w:val="28"/>
      <w14:ligatures w14:val="none"/>
    </w:rPr>
  </w:style>
  <w:style w:type="paragraph" w:customStyle="1" w:styleId="B749697DC1854BA59F741A2EE736E46B">
    <w:name w:val="B749697DC1854BA59F741A2EE736E46B"/>
    <w:rsid w:val="00811090"/>
    <w:rPr>
      <w:kern w:val="0"/>
      <w:szCs w:val="28"/>
      <w14:ligatures w14:val="none"/>
    </w:rPr>
  </w:style>
  <w:style w:type="paragraph" w:customStyle="1" w:styleId="53C00541B73640269F78113D120993A4">
    <w:name w:val="53C00541B73640269F78113D120993A4"/>
    <w:rsid w:val="00811090"/>
    <w:rPr>
      <w:kern w:val="0"/>
      <w:szCs w:val="28"/>
      <w14:ligatures w14:val="none"/>
    </w:rPr>
  </w:style>
  <w:style w:type="paragraph" w:customStyle="1" w:styleId="7C8DCD21151C4BEA9C3E2149563F852B">
    <w:name w:val="7C8DCD21151C4BEA9C3E2149563F852B"/>
    <w:rsid w:val="00811090"/>
    <w:rPr>
      <w:kern w:val="0"/>
      <w:szCs w:val="28"/>
      <w14:ligatures w14:val="none"/>
    </w:rPr>
  </w:style>
  <w:style w:type="paragraph" w:customStyle="1" w:styleId="146719BCF22841C1A096ECD494CC3832">
    <w:name w:val="146719BCF22841C1A096ECD494CC3832"/>
    <w:rsid w:val="00811090"/>
    <w:rPr>
      <w:kern w:val="0"/>
      <w:szCs w:val="28"/>
      <w14:ligatures w14:val="none"/>
    </w:rPr>
  </w:style>
  <w:style w:type="paragraph" w:customStyle="1" w:styleId="C222206F94E64D7C8BAE84F76A49B1BF">
    <w:name w:val="C222206F94E64D7C8BAE84F76A49B1BF"/>
    <w:rsid w:val="00811090"/>
    <w:rPr>
      <w:kern w:val="0"/>
      <w:szCs w:val="28"/>
      <w14:ligatures w14:val="none"/>
    </w:rPr>
  </w:style>
  <w:style w:type="paragraph" w:customStyle="1" w:styleId="E8E7D03847C3487588C6317B082F44D8">
    <w:name w:val="E8E7D03847C3487588C6317B082F44D8"/>
    <w:rsid w:val="00811090"/>
    <w:rPr>
      <w:kern w:val="0"/>
      <w:szCs w:val="28"/>
      <w14:ligatures w14:val="none"/>
    </w:rPr>
  </w:style>
  <w:style w:type="paragraph" w:customStyle="1" w:styleId="6DFBEDB6E42649188D143BF080B12DDF">
    <w:name w:val="6DFBEDB6E42649188D143BF080B12DDF"/>
    <w:rsid w:val="00811090"/>
    <w:rPr>
      <w:kern w:val="0"/>
      <w:szCs w:val="28"/>
      <w14:ligatures w14:val="none"/>
    </w:rPr>
  </w:style>
  <w:style w:type="paragraph" w:customStyle="1" w:styleId="96697F45AF0A4CE8A847A72F842D8B1B">
    <w:name w:val="96697F45AF0A4CE8A847A72F842D8B1B"/>
    <w:rsid w:val="00811090"/>
    <w:rPr>
      <w:kern w:val="0"/>
      <w:szCs w:val="28"/>
      <w14:ligatures w14:val="none"/>
    </w:rPr>
  </w:style>
  <w:style w:type="paragraph" w:customStyle="1" w:styleId="231A8F88F582457C8E26733507FBD56E">
    <w:name w:val="231A8F88F582457C8E26733507FBD56E"/>
    <w:rsid w:val="00811090"/>
    <w:rPr>
      <w:kern w:val="0"/>
      <w:szCs w:val="28"/>
      <w14:ligatures w14:val="none"/>
    </w:rPr>
  </w:style>
  <w:style w:type="paragraph" w:customStyle="1" w:styleId="79028B86FB3547FA9AEC4FC872F6DD4C">
    <w:name w:val="79028B86FB3547FA9AEC4FC872F6DD4C"/>
    <w:rsid w:val="00811090"/>
    <w:rPr>
      <w:kern w:val="0"/>
      <w:szCs w:val="28"/>
      <w14:ligatures w14:val="none"/>
    </w:rPr>
  </w:style>
  <w:style w:type="paragraph" w:customStyle="1" w:styleId="6AD68846F57A4AD9A244A0D0C409A26D">
    <w:name w:val="6AD68846F57A4AD9A244A0D0C409A26D"/>
    <w:rsid w:val="00811090"/>
    <w:rPr>
      <w:kern w:val="0"/>
      <w:szCs w:val="28"/>
      <w14:ligatures w14:val="none"/>
    </w:rPr>
  </w:style>
  <w:style w:type="paragraph" w:customStyle="1" w:styleId="C6E78D70330243F18D07C06BB1199390">
    <w:name w:val="C6E78D70330243F18D07C06BB1199390"/>
    <w:rsid w:val="00811090"/>
    <w:rPr>
      <w:kern w:val="0"/>
      <w:szCs w:val="28"/>
      <w14:ligatures w14:val="none"/>
    </w:rPr>
  </w:style>
  <w:style w:type="paragraph" w:customStyle="1" w:styleId="AE91540C82994386A7BBB9771346B8AF">
    <w:name w:val="AE91540C82994386A7BBB9771346B8AF"/>
    <w:rsid w:val="00811090"/>
    <w:rPr>
      <w:kern w:val="0"/>
      <w:szCs w:val="28"/>
      <w14:ligatures w14:val="none"/>
    </w:rPr>
  </w:style>
  <w:style w:type="paragraph" w:customStyle="1" w:styleId="06C754CEF2234FF49A683C8ED6A60AD9">
    <w:name w:val="06C754CEF2234FF49A683C8ED6A60AD9"/>
    <w:rsid w:val="00811090"/>
    <w:rPr>
      <w:kern w:val="0"/>
      <w:szCs w:val="28"/>
      <w14:ligatures w14:val="none"/>
    </w:rPr>
  </w:style>
  <w:style w:type="paragraph" w:customStyle="1" w:styleId="F7DBACE983FA490E98EA592666FA412B">
    <w:name w:val="F7DBACE983FA490E98EA592666FA412B"/>
    <w:rsid w:val="00811090"/>
    <w:rPr>
      <w:kern w:val="0"/>
      <w:szCs w:val="28"/>
      <w14:ligatures w14:val="none"/>
    </w:rPr>
  </w:style>
  <w:style w:type="paragraph" w:customStyle="1" w:styleId="748A024FE0B94F7B9DC4B2CD2126E202">
    <w:name w:val="748A024FE0B94F7B9DC4B2CD2126E202"/>
    <w:rsid w:val="00811090"/>
    <w:rPr>
      <w:kern w:val="0"/>
      <w:szCs w:val="28"/>
      <w14:ligatures w14:val="none"/>
    </w:rPr>
  </w:style>
  <w:style w:type="paragraph" w:customStyle="1" w:styleId="5B2D648CC2A14586B654810815421F26">
    <w:name w:val="5B2D648CC2A14586B654810815421F26"/>
    <w:rsid w:val="00811090"/>
    <w:rPr>
      <w:kern w:val="0"/>
      <w:szCs w:val="28"/>
      <w14:ligatures w14:val="none"/>
    </w:rPr>
  </w:style>
  <w:style w:type="paragraph" w:customStyle="1" w:styleId="C834C8E3D6D04D478ADF9A570F80A7BA">
    <w:name w:val="C834C8E3D6D04D478ADF9A570F80A7BA"/>
    <w:rsid w:val="00811090"/>
    <w:rPr>
      <w:kern w:val="0"/>
      <w:szCs w:val="28"/>
      <w14:ligatures w14:val="none"/>
    </w:rPr>
  </w:style>
  <w:style w:type="paragraph" w:customStyle="1" w:styleId="2E805BAC7B5A459184ECA1430C0BDE52">
    <w:name w:val="2E805BAC7B5A459184ECA1430C0BDE52"/>
    <w:rsid w:val="00811090"/>
    <w:rPr>
      <w:kern w:val="0"/>
      <w:szCs w:val="28"/>
      <w14:ligatures w14:val="none"/>
    </w:rPr>
  </w:style>
  <w:style w:type="paragraph" w:customStyle="1" w:styleId="C247C1E86A284D6BA2B362A41DDA45D2">
    <w:name w:val="C247C1E86A284D6BA2B362A41DDA45D2"/>
    <w:rsid w:val="00811090"/>
    <w:rPr>
      <w:kern w:val="0"/>
      <w:szCs w:val="28"/>
      <w14:ligatures w14:val="none"/>
    </w:rPr>
  </w:style>
  <w:style w:type="paragraph" w:customStyle="1" w:styleId="9C6E8CCED94A46148919E4C932DFB191">
    <w:name w:val="9C6E8CCED94A46148919E4C932DFB191"/>
    <w:rsid w:val="00811090"/>
    <w:rPr>
      <w:kern w:val="0"/>
      <w:szCs w:val="28"/>
      <w14:ligatures w14:val="none"/>
    </w:rPr>
  </w:style>
  <w:style w:type="paragraph" w:customStyle="1" w:styleId="CEDF662367D442A5927F8984E746369F">
    <w:name w:val="CEDF662367D442A5927F8984E746369F"/>
    <w:rsid w:val="00811090"/>
    <w:rPr>
      <w:kern w:val="0"/>
      <w:szCs w:val="28"/>
      <w14:ligatures w14:val="none"/>
    </w:rPr>
  </w:style>
  <w:style w:type="paragraph" w:customStyle="1" w:styleId="17859ADE7ADF4B5FB485B197CA0A4F19">
    <w:name w:val="17859ADE7ADF4B5FB485B197CA0A4F19"/>
    <w:rsid w:val="00811090"/>
    <w:rPr>
      <w:kern w:val="0"/>
      <w:szCs w:val="28"/>
      <w14:ligatures w14:val="none"/>
    </w:rPr>
  </w:style>
  <w:style w:type="paragraph" w:customStyle="1" w:styleId="132B3457CC59451E9B72CFA1677A47B8">
    <w:name w:val="132B3457CC59451E9B72CFA1677A47B8"/>
    <w:rsid w:val="00811090"/>
    <w:rPr>
      <w:kern w:val="0"/>
      <w:szCs w:val="28"/>
      <w14:ligatures w14:val="none"/>
    </w:rPr>
  </w:style>
  <w:style w:type="paragraph" w:customStyle="1" w:styleId="2291D9BB4E2247FA8E1D2707C0977562">
    <w:name w:val="2291D9BB4E2247FA8E1D2707C0977562"/>
    <w:rsid w:val="00811090"/>
    <w:rPr>
      <w:kern w:val="0"/>
      <w:szCs w:val="28"/>
      <w14:ligatures w14:val="none"/>
    </w:rPr>
  </w:style>
  <w:style w:type="paragraph" w:customStyle="1" w:styleId="11BD67212E514C30B746549B80B153D4">
    <w:name w:val="11BD67212E514C30B746549B80B153D4"/>
    <w:rsid w:val="00811090"/>
    <w:rPr>
      <w:kern w:val="0"/>
      <w:szCs w:val="28"/>
      <w14:ligatures w14:val="none"/>
    </w:rPr>
  </w:style>
  <w:style w:type="paragraph" w:customStyle="1" w:styleId="A2080C72E4B64AFBB0F7C0834E73C80B">
    <w:name w:val="A2080C72E4B64AFBB0F7C0834E73C80B"/>
    <w:rsid w:val="00811090"/>
    <w:rPr>
      <w:kern w:val="0"/>
      <w:szCs w:val="28"/>
      <w14:ligatures w14:val="none"/>
    </w:rPr>
  </w:style>
  <w:style w:type="paragraph" w:customStyle="1" w:styleId="FE0952E26EAB41B987433AFC5652CCDB">
    <w:name w:val="FE0952E26EAB41B987433AFC5652CCDB"/>
    <w:rsid w:val="00811090"/>
    <w:rPr>
      <w:kern w:val="0"/>
      <w:szCs w:val="28"/>
      <w14:ligatures w14:val="none"/>
    </w:rPr>
  </w:style>
  <w:style w:type="paragraph" w:customStyle="1" w:styleId="C01673C576BC4F2CA31E991BD8301B42">
    <w:name w:val="C01673C576BC4F2CA31E991BD8301B42"/>
    <w:rsid w:val="00811090"/>
    <w:rPr>
      <w:kern w:val="0"/>
      <w:szCs w:val="28"/>
      <w14:ligatures w14:val="none"/>
    </w:rPr>
  </w:style>
  <w:style w:type="paragraph" w:customStyle="1" w:styleId="AF3A6953003940C7B7AEECFFF8AC3874">
    <w:name w:val="AF3A6953003940C7B7AEECFFF8AC3874"/>
    <w:rsid w:val="00811090"/>
    <w:rPr>
      <w:kern w:val="0"/>
      <w:szCs w:val="28"/>
      <w14:ligatures w14:val="none"/>
    </w:rPr>
  </w:style>
  <w:style w:type="paragraph" w:customStyle="1" w:styleId="B37E83304BD746ABA15CD6CFE065093F">
    <w:name w:val="B37E83304BD746ABA15CD6CFE065093F"/>
    <w:rsid w:val="00811090"/>
    <w:rPr>
      <w:kern w:val="0"/>
      <w:szCs w:val="28"/>
      <w14:ligatures w14:val="none"/>
    </w:rPr>
  </w:style>
  <w:style w:type="paragraph" w:customStyle="1" w:styleId="39B30BBD86CC449DA4DFA8CAA37F0C44">
    <w:name w:val="39B30BBD86CC449DA4DFA8CAA37F0C44"/>
    <w:rsid w:val="00811090"/>
    <w:rPr>
      <w:kern w:val="0"/>
      <w:szCs w:val="28"/>
      <w14:ligatures w14:val="none"/>
    </w:rPr>
  </w:style>
  <w:style w:type="paragraph" w:customStyle="1" w:styleId="060BDAFBC70745FEAABB68804B2D9397">
    <w:name w:val="060BDAFBC70745FEAABB68804B2D9397"/>
    <w:rsid w:val="00811090"/>
    <w:rPr>
      <w:kern w:val="0"/>
      <w:szCs w:val="28"/>
      <w14:ligatures w14:val="none"/>
    </w:rPr>
  </w:style>
  <w:style w:type="paragraph" w:customStyle="1" w:styleId="46A4117A759840D88B0E396B6D07ED4D">
    <w:name w:val="46A4117A759840D88B0E396B6D07ED4D"/>
    <w:rsid w:val="00811090"/>
    <w:rPr>
      <w:kern w:val="0"/>
      <w:szCs w:val="28"/>
      <w14:ligatures w14:val="none"/>
    </w:rPr>
  </w:style>
  <w:style w:type="paragraph" w:customStyle="1" w:styleId="6002319C9D304BCDB28F7BD3C0904AC9">
    <w:name w:val="6002319C9D304BCDB28F7BD3C0904AC9"/>
    <w:rsid w:val="00811090"/>
    <w:rPr>
      <w:kern w:val="0"/>
      <w:szCs w:val="28"/>
      <w14:ligatures w14:val="none"/>
    </w:rPr>
  </w:style>
  <w:style w:type="paragraph" w:customStyle="1" w:styleId="8487422E7F0249CB97800235651BA11C">
    <w:name w:val="8487422E7F0249CB97800235651BA11C"/>
    <w:rsid w:val="00811090"/>
    <w:rPr>
      <w:kern w:val="0"/>
      <w:szCs w:val="28"/>
      <w14:ligatures w14:val="none"/>
    </w:rPr>
  </w:style>
  <w:style w:type="paragraph" w:customStyle="1" w:styleId="FEB9AA2481FC4417B21E52C60E63FBEC4">
    <w:name w:val="FEB9AA2481FC4417B21E52C60E63FBEC4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2F159504DFA24A6AB9B8ECAFB2E7794B4">
    <w:name w:val="2F159504DFA24A6AB9B8ECAFB2E7794B4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925E5B8AF322484E810C9C27FF077A701">
    <w:name w:val="925E5B8AF322484E810C9C27FF077A70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11F13C5DB9E547489FCF35DB7177D2731">
    <w:name w:val="11F13C5DB9E547489FCF35DB7177D273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D3DF11FC109F44159DC6E3C50E1820691">
    <w:name w:val="D3DF11FC109F44159DC6E3C50E182069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8A94BF98B6B2435A92FC498A45F36B8D1">
    <w:name w:val="8A94BF98B6B2435A92FC498A45F36B8D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5F918DAB81942F189E2EF700F27CADA1">
    <w:name w:val="45F918DAB81942F189E2EF700F27CADA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812009982304B4EAA9CB7AACF7948A71">
    <w:name w:val="4812009982304B4EAA9CB7AACF7948A7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BF867A8CEFAC48A4B5F7E23A4BFCC8CA1">
    <w:name w:val="BF867A8CEFAC48A4B5F7E23A4BFCC8CA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ABD2E48FFA5B4363A7F711595722F4671">
    <w:name w:val="ABD2E48FFA5B4363A7F711595722F467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20B72BE639424ACA98E8D78A3936A1131">
    <w:name w:val="20B72BE639424ACA98E8D78A3936A113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1814331F589E4479A7791044DC9F0B501">
    <w:name w:val="1814331F589E4479A7791044DC9F0B50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F6AA47459294E60B31AF45A33CB983F1">
    <w:name w:val="BF6AA47459294E60B31AF45A33CB983F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274D06CBC09B4CCBA1FE90E048DA5BF11">
    <w:name w:val="274D06CBC09B4CCBA1FE90E048DA5BF1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2D0FF73902134706A9956D134414EC5A1">
    <w:name w:val="2D0FF73902134706A9956D134414EC5A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1B7CF0EC43754455B31CDD045BFE32F21">
    <w:name w:val="1B7CF0EC43754455B31CDD045BFE32F2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33769A8F58C342E4A29C6735AE42A1C61">
    <w:name w:val="33769A8F58C342E4A29C6735AE42A1C6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934FF7A3870F47C6A85DC9088EAD66691">
    <w:name w:val="934FF7A3870F47C6A85DC9088EAD6669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8AA680C4E404431A66A86BBDD8A21CC1">
    <w:name w:val="68AA680C4E404431A66A86BBDD8A21CC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80E1DC261DC4B40A56208803F381BC91">
    <w:name w:val="680E1DC261DC4B40A56208803F381BC9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14C6B40044D94FEDB8E667EE500B5BE01">
    <w:name w:val="14C6B40044D94FEDB8E667EE500B5BE0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ADCDC86791A5470DBA931DD20ABF182C1">
    <w:name w:val="ADCDC86791A5470DBA931DD20ABF182C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BC76527D715D41798848AAF0BB38CE8B1">
    <w:name w:val="BC76527D715D41798848AAF0BB38CE8B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82384241BD4A41BBAF98AC2CB5AFC5B01">
    <w:name w:val="82384241BD4A41BBAF98AC2CB5AFC5B0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E83727CFB31740499E07AE6CB42A57701">
    <w:name w:val="E83727CFB31740499E07AE6CB42A5770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DC9E7DCAC00F4FE8BBCA88850D1DA4BB1">
    <w:name w:val="DC9E7DCAC00F4FE8BBCA88850D1DA4BB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94E80F43F4034D63B8C86520BFC25F6A1">
    <w:name w:val="94E80F43F4034D63B8C86520BFC25F6A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FA50BE377F1643F1A15CB2342636D3EE1">
    <w:name w:val="FA50BE377F1643F1A15CB2342636D3EE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F1ED676AFA64378BE75CE8E4A3E65BD1">
    <w:name w:val="4F1ED676AFA64378BE75CE8E4A3E65BD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1A4BE735F49E4E64B89CFC1468C347901">
    <w:name w:val="1A4BE735F49E4E64B89CFC1468C34790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9B0982A7185D4336A3B5599DA53982F11">
    <w:name w:val="9B0982A7185D4336A3B5599DA53982F1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FDDBF41EECD04BD08499BD542D6E38701">
    <w:name w:val="FDDBF41EECD04BD08499BD542D6E3870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6DFBEDB6E42649188D143BF080B12DDF1">
    <w:name w:val="6DFBEDB6E42649188D143BF080B12DDF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96697F45AF0A4CE8A847A72F842D8B1B1">
    <w:name w:val="96697F45AF0A4CE8A847A72F842D8B1B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231A8F88F582457C8E26733507FBD56E1">
    <w:name w:val="231A8F88F582457C8E26733507FBD56E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79028B86FB3547FA9AEC4FC872F6DD4C1">
    <w:name w:val="79028B86FB3547FA9AEC4FC872F6DD4C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AD68846F57A4AD9A244A0D0C409A26D1">
    <w:name w:val="6AD68846F57A4AD9A244A0D0C409A26D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C6E78D70330243F18D07C06BB11993901">
    <w:name w:val="C6E78D70330243F18D07C06BB1199390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AE91540C82994386A7BBB9771346B8AF1">
    <w:name w:val="AE91540C82994386A7BBB9771346B8AF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06C754CEF2234FF49A683C8ED6A60AD91">
    <w:name w:val="06C754CEF2234FF49A683C8ED6A60AD9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F7DBACE983FA490E98EA592666FA412B1">
    <w:name w:val="F7DBACE983FA490E98EA592666FA412B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748A024FE0B94F7B9DC4B2CD2126E2021">
    <w:name w:val="748A024FE0B94F7B9DC4B2CD2126E2021"/>
    <w:rsid w:val="00811090"/>
    <w:pPr>
      <w:spacing w:after="0" w:line="204" w:lineRule="auto"/>
      <w:ind w:left="288" w:right="2592"/>
    </w:pPr>
    <w:rPr>
      <w:rFonts w:asciiTheme="majorHAnsi" w:eastAsiaTheme="majorEastAsia" w:hAnsiTheme="majorHAnsi" w:cs="Leelawadee"/>
      <w:caps/>
      <w:color w:val="5B9BD5" w:themeColor="accent1"/>
      <w:sz w:val="30"/>
      <w:szCs w:val="20"/>
    </w:rPr>
  </w:style>
  <w:style w:type="paragraph" w:customStyle="1" w:styleId="C01673C576BC4F2CA31E991BD8301B421">
    <w:name w:val="C01673C576BC4F2CA31E991BD8301B42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AF3A6953003940C7B7AEECFFF8AC38741">
    <w:name w:val="AF3A6953003940C7B7AEECFFF8AC3874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B37E83304BD746ABA15CD6CFE065093F1">
    <w:name w:val="B37E83304BD746ABA15CD6CFE065093F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39B30BBD86CC449DA4DFA8CAA37F0C441">
    <w:name w:val="39B30BBD86CC449DA4DFA8CAA37F0C44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060BDAFBC70745FEAABB68804B2D93971">
    <w:name w:val="060BDAFBC70745FEAABB68804B2D9397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46A4117A759840D88B0E396B6D07ED4D1">
    <w:name w:val="46A4117A759840D88B0E396B6D07ED4D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6002319C9D304BCDB28F7BD3C0904AC91">
    <w:name w:val="6002319C9D304BCDB28F7BD3C0904AC9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  <w:style w:type="paragraph" w:customStyle="1" w:styleId="8487422E7F0249CB97800235651BA11C1">
    <w:name w:val="8487422E7F0249CB97800235651BA11C1"/>
    <w:rsid w:val="00811090"/>
    <w:pPr>
      <w:spacing w:after="0" w:line="228" w:lineRule="auto"/>
      <w:ind w:left="288" w:right="936"/>
    </w:pPr>
    <w:rPr>
      <w:rFonts w:eastAsiaTheme="minorHAnsi" w:cs="Leelawadee"/>
      <w:color w:val="7F7F7F" w:themeColor="text1" w:themeTint="80"/>
      <w:sz w:val="15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0CEEBE0F37842489D6D993FE8FD8A0604009474E9FCFE7DB94596F9220168507702" ma:contentTypeVersion="56" ma:contentTypeDescription="Create a new document." ma:contentTypeScope="" ma:versionID="0c5f6e950f74e8da822328d5552083a0">
  <xsd:schema xmlns:xsd="http://www.w3.org/2001/XMLSchema" xmlns:xs="http://www.w3.org/2001/XMLSchema" xmlns:p="http://schemas.microsoft.com/office/2006/metadata/properties" xmlns:ns2="c0164e30-f6e2-4fcb-a5e1-373c3bc191c6" targetNamespace="http://schemas.microsoft.com/office/2006/metadata/properties" ma:root="true" ma:fieldsID="f53ec9386c10af17528d9cdb678f9f90" ns2:_="">
    <xsd:import namespace="c0164e30-f6e2-4fcb-a5e1-373c3bc191c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64e30-f6e2-4fcb-a5e1-373c3bc191c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bb7ccf3-6c22-489f-873a-b77aa244ba6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5283750-1901-4DB4-A125-8ACBF66C0279}" ma:internalName="CSXSubmissionMarket" ma:readOnly="false" ma:showField="MarketName" ma:web="c0164e30-f6e2-4fcb-a5e1-373c3bc191c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5ebe6e9-1361-43dd-b4ff-d2862b9e898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F856932-3D43-4527-996A-E8B3B7B1C37C}" ma:internalName="InProjectListLookup" ma:readOnly="true" ma:showField="InProjectLis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85794d-7d47-4106-8b88-9e96b447aed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F856932-3D43-4527-996A-E8B3B7B1C37C}" ma:internalName="LastCompleteVersionLookup" ma:readOnly="true" ma:showField="LastComplete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F856932-3D43-4527-996A-E8B3B7B1C37C}" ma:internalName="LastPreviewErrorLookup" ma:readOnly="true" ma:showField="LastPreview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F856932-3D43-4527-996A-E8B3B7B1C37C}" ma:internalName="LastPreviewResultLookup" ma:readOnly="true" ma:showField="LastPreview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F856932-3D43-4527-996A-E8B3B7B1C37C}" ma:internalName="LastPreviewAttemptDateLookup" ma:readOnly="true" ma:showField="LastPreview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F856932-3D43-4527-996A-E8B3B7B1C37C}" ma:internalName="LastPreviewedByLookup" ma:readOnly="true" ma:showField="LastPreview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F856932-3D43-4527-996A-E8B3B7B1C37C}" ma:internalName="LastPreviewTimeLookup" ma:readOnly="true" ma:showField="LastPreview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F856932-3D43-4527-996A-E8B3B7B1C37C}" ma:internalName="LastPreviewVersionLookup" ma:readOnly="true" ma:showField="LastPreview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F856932-3D43-4527-996A-E8B3B7B1C37C}" ma:internalName="LastPublishErrorLookup" ma:readOnly="true" ma:showField="LastPublish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F856932-3D43-4527-996A-E8B3B7B1C37C}" ma:internalName="LastPublishResultLookup" ma:readOnly="true" ma:showField="LastPublish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F856932-3D43-4527-996A-E8B3B7B1C37C}" ma:internalName="LastPublishAttemptDateLookup" ma:readOnly="true" ma:showField="LastPublish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F856932-3D43-4527-996A-E8B3B7B1C37C}" ma:internalName="LastPublishedByLookup" ma:readOnly="true" ma:showField="LastPublish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F856932-3D43-4527-996A-E8B3B7B1C37C}" ma:internalName="LastPublishTimeLookup" ma:readOnly="true" ma:showField="LastPublish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F856932-3D43-4527-996A-E8B3B7B1C37C}" ma:internalName="LastPublishVersionLookup" ma:readOnly="true" ma:showField="LastPublish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EFD8EBB-05C5-42ED-949E-5798BCB984B6}" ma:internalName="LocLastLocAttemptVersionLookup" ma:readOnly="false" ma:showField="LastLocAttemptVersion" ma:web="c0164e30-f6e2-4fcb-a5e1-373c3bc191c6">
      <xsd:simpleType>
        <xsd:restriction base="dms:Lookup"/>
      </xsd:simpleType>
    </xsd:element>
    <xsd:element name="LocLastLocAttemptVersionTypeLookup" ma:index="71" nillable="true" ma:displayName="Loc Last Loc Attempt Version Type" ma:default="" ma:list="{8EFD8EBB-05C5-42ED-949E-5798BCB984B6}" ma:internalName="LocLastLocAttemptVersionTypeLookup" ma:readOnly="true" ma:showField="LastLocAttemptVersionType" ma:web="c0164e30-f6e2-4fcb-a5e1-373c3bc191c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EFD8EBB-05C5-42ED-949E-5798BCB984B6}" ma:internalName="LocNewPublishedVersionLookup" ma:readOnly="true" ma:showField="NewPublishedVersion" ma:web="c0164e30-f6e2-4fcb-a5e1-373c3bc191c6">
      <xsd:simpleType>
        <xsd:restriction base="dms:Lookup"/>
      </xsd:simpleType>
    </xsd:element>
    <xsd:element name="LocOverallHandbackStatusLookup" ma:index="75" nillable="true" ma:displayName="Loc Overall Handback Status" ma:default="" ma:list="{8EFD8EBB-05C5-42ED-949E-5798BCB984B6}" ma:internalName="LocOverallHandbackStatusLookup" ma:readOnly="true" ma:showField="OverallHandbackStatus" ma:web="c0164e30-f6e2-4fcb-a5e1-373c3bc191c6">
      <xsd:simpleType>
        <xsd:restriction base="dms:Lookup"/>
      </xsd:simpleType>
    </xsd:element>
    <xsd:element name="LocOverallLocStatusLookup" ma:index="76" nillable="true" ma:displayName="Loc Overall Localize Status" ma:default="" ma:list="{8EFD8EBB-05C5-42ED-949E-5798BCB984B6}" ma:internalName="LocOverallLocStatusLookup" ma:readOnly="true" ma:showField="OverallLocStatus" ma:web="c0164e30-f6e2-4fcb-a5e1-373c3bc191c6">
      <xsd:simpleType>
        <xsd:restriction base="dms:Lookup"/>
      </xsd:simpleType>
    </xsd:element>
    <xsd:element name="LocOverallPreviewStatusLookup" ma:index="77" nillable="true" ma:displayName="Loc Overall Preview Status" ma:default="" ma:list="{8EFD8EBB-05C5-42ED-949E-5798BCB984B6}" ma:internalName="LocOverallPreviewStatusLookup" ma:readOnly="true" ma:showField="OverallPreviewStatus" ma:web="c0164e30-f6e2-4fcb-a5e1-373c3bc191c6">
      <xsd:simpleType>
        <xsd:restriction base="dms:Lookup"/>
      </xsd:simpleType>
    </xsd:element>
    <xsd:element name="LocOverallPublishStatusLookup" ma:index="78" nillable="true" ma:displayName="Loc Overall Publish Status" ma:default="" ma:list="{8EFD8EBB-05C5-42ED-949E-5798BCB984B6}" ma:internalName="LocOverallPublishStatusLookup" ma:readOnly="true" ma:showField="OverallPublishStatus" ma:web="c0164e30-f6e2-4fcb-a5e1-373c3bc191c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EFD8EBB-05C5-42ED-949E-5798BCB984B6}" ma:internalName="LocProcessedForHandoffsLookup" ma:readOnly="true" ma:showField="ProcessedForHandoffs" ma:web="c0164e30-f6e2-4fcb-a5e1-373c3bc191c6">
      <xsd:simpleType>
        <xsd:restriction base="dms:Lookup"/>
      </xsd:simpleType>
    </xsd:element>
    <xsd:element name="LocProcessedForMarketsLookup" ma:index="81" nillable="true" ma:displayName="Loc Processed For Markets" ma:default="" ma:list="{8EFD8EBB-05C5-42ED-949E-5798BCB984B6}" ma:internalName="LocProcessedForMarketsLookup" ma:readOnly="true" ma:showField="ProcessedForMarkets" ma:web="c0164e30-f6e2-4fcb-a5e1-373c3bc191c6">
      <xsd:simpleType>
        <xsd:restriction base="dms:Lookup"/>
      </xsd:simpleType>
    </xsd:element>
    <xsd:element name="LocPublishedDependentAssetsLookup" ma:index="82" nillable="true" ma:displayName="Loc Published Dependent Assets" ma:default="" ma:list="{8EFD8EBB-05C5-42ED-949E-5798BCB984B6}" ma:internalName="LocPublishedDependentAssetsLookup" ma:readOnly="true" ma:showField="PublishedDependentAssets" ma:web="c0164e30-f6e2-4fcb-a5e1-373c3bc191c6">
      <xsd:simpleType>
        <xsd:restriction base="dms:Lookup"/>
      </xsd:simpleType>
    </xsd:element>
    <xsd:element name="LocPublishedLinkedAssetsLookup" ma:index="83" nillable="true" ma:displayName="Loc Published Linked Assets" ma:default="" ma:list="{8EFD8EBB-05C5-42ED-949E-5798BCB984B6}" ma:internalName="LocPublishedLinkedAssetsLookup" ma:readOnly="true" ma:showField="PublishedLinkedAssets" ma:web="c0164e30-f6e2-4fcb-a5e1-373c3bc191c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fd2b6ab4-0093-4a89-9931-766d682ba0a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5283750-1901-4DB4-A125-8ACBF66C0279}" ma:internalName="Markets" ma:readOnly="false" ma:showField="MarketNa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F856932-3D43-4527-996A-E8B3B7B1C37C}" ma:internalName="NumOfRatingsLookup" ma:readOnly="true" ma:showField="NumOfRating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F856932-3D43-4527-996A-E8B3B7B1C37C}" ma:internalName="PublishStatusLookup" ma:readOnly="false" ma:showField="PublishStatu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84cfbcb-8143-476f-b5d8-022224182b9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60dc607-bbf8-476f-b86a-c9f21b85bb3e}" ma:internalName="TaxCatchAll" ma:showField="CatchAllData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60dc607-bbf8-476f-b86a-c9f21b85bb3e}" ma:internalName="TaxCatchAllLabel" ma:readOnly="true" ma:showField="CatchAllDataLabel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0164e30-f6e2-4fcb-a5e1-373c3bc191c6" xsi:nil="true"/>
    <AssetExpire xmlns="c0164e30-f6e2-4fcb-a5e1-373c3bc191c6">2029-01-01T08:00:00+00:00</AssetExpire>
    <CampaignTagsTaxHTField0 xmlns="c0164e30-f6e2-4fcb-a5e1-373c3bc191c6">
      <Terms xmlns="http://schemas.microsoft.com/office/infopath/2007/PartnerControls"/>
    </CampaignTagsTaxHTField0>
    <IntlLangReviewDate xmlns="c0164e30-f6e2-4fcb-a5e1-373c3bc191c6" xsi:nil="true"/>
    <TPFriendlyName xmlns="c0164e30-f6e2-4fcb-a5e1-373c3bc191c6" xsi:nil="true"/>
    <IntlLangReview xmlns="c0164e30-f6e2-4fcb-a5e1-373c3bc191c6">false</IntlLangReview>
    <LocLastLocAttemptVersionLookup xmlns="c0164e30-f6e2-4fcb-a5e1-373c3bc191c6">848816</LocLastLocAttemptVersionLookup>
    <PolicheckWords xmlns="c0164e30-f6e2-4fcb-a5e1-373c3bc191c6" xsi:nil="true"/>
    <SubmitterId xmlns="c0164e30-f6e2-4fcb-a5e1-373c3bc191c6" xsi:nil="true"/>
    <AcquiredFrom xmlns="c0164e30-f6e2-4fcb-a5e1-373c3bc191c6">Internal MS</AcquiredFrom>
    <EditorialStatus xmlns="c0164e30-f6e2-4fcb-a5e1-373c3bc191c6">Complete</EditorialStatus>
    <Markets xmlns="c0164e30-f6e2-4fcb-a5e1-373c3bc191c6"/>
    <OriginAsset xmlns="c0164e30-f6e2-4fcb-a5e1-373c3bc191c6" xsi:nil="true"/>
    <AssetStart xmlns="c0164e30-f6e2-4fcb-a5e1-373c3bc191c6">2012-07-27T14:13:00+00:00</AssetStart>
    <FriendlyTitle xmlns="c0164e30-f6e2-4fcb-a5e1-373c3bc191c6" xsi:nil="true"/>
    <MarketSpecific xmlns="c0164e30-f6e2-4fcb-a5e1-373c3bc191c6">false</MarketSpecific>
    <TPNamespace xmlns="c0164e30-f6e2-4fcb-a5e1-373c3bc191c6" xsi:nil="true"/>
    <PublishStatusLookup xmlns="c0164e30-f6e2-4fcb-a5e1-373c3bc191c6">
      <Value>261906</Value>
    </PublishStatusLookup>
    <APAuthor xmlns="c0164e30-f6e2-4fcb-a5e1-373c3bc191c6">
      <UserInfo>
        <DisplayName>REDMOND\ncrowell</DisplayName>
        <AccountId>81</AccountId>
        <AccountType/>
      </UserInfo>
    </APAuthor>
    <TPCommandLine xmlns="c0164e30-f6e2-4fcb-a5e1-373c3bc191c6" xsi:nil="true"/>
    <IntlLangReviewer xmlns="c0164e30-f6e2-4fcb-a5e1-373c3bc191c6" xsi:nil="true"/>
    <OpenTemplate xmlns="c0164e30-f6e2-4fcb-a5e1-373c3bc191c6">true</OpenTemplate>
    <CSXSubmissionDate xmlns="c0164e30-f6e2-4fcb-a5e1-373c3bc191c6" xsi:nil="true"/>
    <TaxCatchAll xmlns="c0164e30-f6e2-4fcb-a5e1-373c3bc191c6"/>
    <Manager xmlns="c0164e30-f6e2-4fcb-a5e1-373c3bc191c6" xsi:nil="true"/>
    <NumericId xmlns="c0164e30-f6e2-4fcb-a5e1-373c3bc191c6" xsi:nil="true"/>
    <ParentAssetId xmlns="c0164e30-f6e2-4fcb-a5e1-373c3bc191c6" xsi:nil="true"/>
    <OriginalSourceMarket xmlns="c0164e30-f6e2-4fcb-a5e1-373c3bc191c6">english</OriginalSourceMarket>
    <ApprovalStatus xmlns="c0164e30-f6e2-4fcb-a5e1-373c3bc191c6">InProgress</ApprovalStatus>
    <TPComponent xmlns="c0164e30-f6e2-4fcb-a5e1-373c3bc191c6" xsi:nil="true"/>
    <EditorialTags xmlns="c0164e30-f6e2-4fcb-a5e1-373c3bc191c6" xsi:nil="true"/>
    <TPExecutable xmlns="c0164e30-f6e2-4fcb-a5e1-373c3bc191c6" xsi:nil="true"/>
    <TPLaunchHelpLink xmlns="c0164e30-f6e2-4fcb-a5e1-373c3bc191c6" xsi:nil="true"/>
    <LocComments xmlns="c0164e30-f6e2-4fcb-a5e1-373c3bc191c6" xsi:nil="true"/>
    <LocRecommendedHandoff xmlns="c0164e30-f6e2-4fcb-a5e1-373c3bc191c6" xsi:nil="true"/>
    <SourceTitle xmlns="c0164e30-f6e2-4fcb-a5e1-373c3bc191c6" xsi:nil="true"/>
    <CSXUpdate xmlns="c0164e30-f6e2-4fcb-a5e1-373c3bc191c6">false</CSXUpdate>
    <IntlLocPriority xmlns="c0164e30-f6e2-4fcb-a5e1-373c3bc191c6" xsi:nil="true"/>
    <UAProjectedTotalWords xmlns="c0164e30-f6e2-4fcb-a5e1-373c3bc191c6" xsi:nil="true"/>
    <AssetType xmlns="c0164e30-f6e2-4fcb-a5e1-373c3bc191c6">TP</AssetType>
    <MachineTranslated xmlns="c0164e30-f6e2-4fcb-a5e1-373c3bc191c6">false</MachineTranslated>
    <OutputCachingOn xmlns="c0164e30-f6e2-4fcb-a5e1-373c3bc191c6">false</OutputCachingOn>
    <TemplateStatus xmlns="c0164e30-f6e2-4fcb-a5e1-373c3bc191c6">Complete</TemplateStatus>
    <IsSearchable xmlns="c0164e30-f6e2-4fcb-a5e1-373c3bc191c6">true</IsSearchable>
    <ContentItem xmlns="c0164e30-f6e2-4fcb-a5e1-373c3bc191c6" xsi:nil="true"/>
    <HandoffToMSDN xmlns="c0164e30-f6e2-4fcb-a5e1-373c3bc191c6" xsi:nil="true"/>
    <ShowIn xmlns="c0164e30-f6e2-4fcb-a5e1-373c3bc191c6">Show everywhere</ShowIn>
    <ThumbnailAssetId xmlns="c0164e30-f6e2-4fcb-a5e1-373c3bc191c6" xsi:nil="true"/>
    <UALocComments xmlns="c0164e30-f6e2-4fcb-a5e1-373c3bc191c6" xsi:nil="true"/>
    <UALocRecommendation xmlns="c0164e30-f6e2-4fcb-a5e1-373c3bc191c6">Localize</UALocRecommendation>
    <LastModifiedDateTime xmlns="c0164e30-f6e2-4fcb-a5e1-373c3bc191c6" xsi:nil="true"/>
    <LegacyData xmlns="c0164e30-f6e2-4fcb-a5e1-373c3bc191c6" xsi:nil="true"/>
    <LocManualTestRequired xmlns="c0164e30-f6e2-4fcb-a5e1-373c3bc191c6">false</LocManualTestRequired>
    <LocMarketGroupTiers2 xmlns="c0164e30-f6e2-4fcb-a5e1-373c3bc191c6" xsi:nil="true"/>
    <ClipArtFilename xmlns="c0164e30-f6e2-4fcb-a5e1-373c3bc191c6" xsi:nil="true"/>
    <TPApplication xmlns="c0164e30-f6e2-4fcb-a5e1-373c3bc191c6" xsi:nil="true"/>
    <CSXHash xmlns="c0164e30-f6e2-4fcb-a5e1-373c3bc191c6" xsi:nil="true"/>
    <DirectSourceMarket xmlns="c0164e30-f6e2-4fcb-a5e1-373c3bc191c6">english</DirectSourceMarket>
    <PrimaryImageGen xmlns="c0164e30-f6e2-4fcb-a5e1-373c3bc191c6">true</PrimaryImageGen>
    <PlannedPubDate xmlns="c0164e30-f6e2-4fcb-a5e1-373c3bc191c6" xsi:nil="true"/>
    <CSXSubmissionMarket xmlns="c0164e30-f6e2-4fcb-a5e1-373c3bc191c6" xsi:nil="true"/>
    <Downloads xmlns="c0164e30-f6e2-4fcb-a5e1-373c3bc191c6">0</Downloads>
    <ArtSampleDocs xmlns="c0164e30-f6e2-4fcb-a5e1-373c3bc191c6" xsi:nil="true"/>
    <TrustLevel xmlns="c0164e30-f6e2-4fcb-a5e1-373c3bc191c6">1 Microsoft Managed Content</TrustLevel>
    <BlockPublish xmlns="c0164e30-f6e2-4fcb-a5e1-373c3bc191c6">false</BlockPublish>
    <TPLaunchHelpLinkType xmlns="c0164e30-f6e2-4fcb-a5e1-373c3bc191c6">Template</TPLaunchHelpLinkType>
    <LocalizationTagsTaxHTField0 xmlns="c0164e30-f6e2-4fcb-a5e1-373c3bc191c6">
      <Terms xmlns="http://schemas.microsoft.com/office/infopath/2007/PartnerControls"/>
    </LocalizationTagsTaxHTField0>
    <BusinessGroup xmlns="c0164e30-f6e2-4fcb-a5e1-373c3bc191c6" xsi:nil="true"/>
    <Providers xmlns="c0164e30-f6e2-4fcb-a5e1-373c3bc191c6" xsi:nil="true"/>
    <TemplateTemplateType xmlns="c0164e30-f6e2-4fcb-a5e1-373c3bc191c6">Word Document Template</TemplateTemplateType>
    <TimesCloned xmlns="c0164e30-f6e2-4fcb-a5e1-373c3bc191c6" xsi:nil="true"/>
    <TPAppVersion xmlns="c0164e30-f6e2-4fcb-a5e1-373c3bc191c6" xsi:nil="true"/>
    <VoteCount xmlns="c0164e30-f6e2-4fcb-a5e1-373c3bc191c6" xsi:nil="true"/>
    <FeatureTagsTaxHTField0 xmlns="c0164e30-f6e2-4fcb-a5e1-373c3bc191c6">
      <Terms xmlns="http://schemas.microsoft.com/office/infopath/2007/PartnerControls"/>
    </FeatureTagsTaxHTField0>
    <Provider xmlns="c0164e30-f6e2-4fcb-a5e1-373c3bc191c6" xsi:nil="true"/>
    <UACurrentWords xmlns="c0164e30-f6e2-4fcb-a5e1-373c3bc191c6" xsi:nil="true"/>
    <AssetId xmlns="c0164e30-f6e2-4fcb-a5e1-373c3bc191c6">TP103111216</AssetId>
    <TPClientViewer xmlns="c0164e30-f6e2-4fcb-a5e1-373c3bc191c6" xsi:nil="true"/>
    <DSATActionTaken xmlns="c0164e30-f6e2-4fcb-a5e1-373c3bc191c6" xsi:nil="true"/>
    <APEditor xmlns="c0164e30-f6e2-4fcb-a5e1-373c3bc191c6">
      <UserInfo>
        <DisplayName/>
        <AccountId xsi:nil="true"/>
        <AccountType/>
      </UserInfo>
    </APEditor>
    <TPInstallLocation xmlns="c0164e30-f6e2-4fcb-a5e1-373c3bc191c6" xsi:nil="true"/>
    <OOCacheId xmlns="c0164e30-f6e2-4fcb-a5e1-373c3bc191c6" xsi:nil="true"/>
    <IsDeleted xmlns="c0164e30-f6e2-4fcb-a5e1-373c3bc191c6">false</IsDeleted>
    <PublishTargets xmlns="c0164e30-f6e2-4fcb-a5e1-373c3bc191c6">OfficeOnlineVNext</PublishTargets>
    <ApprovalLog xmlns="c0164e30-f6e2-4fcb-a5e1-373c3bc191c6" xsi:nil="true"/>
    <BugNumber xmlns="c0164e30-f6e2-4fcb-a5e1-373c3bc191c6" xsi:nil="true"/>
    <CrawlForDependencies xmlns="c0164e30-f6e2-4fcb-a5e1-373c3bc191c6">false</CrawlForDependencies>
    <InternalTagsTaxHTField0 xmlns="c0164e30-f6e2-4fcb-a5e1-373c3bc191c6">
      <Terms xmlns="http://schemas.microsoft.com/office/infopath/2007/PartnerControls"/>
    </InternalTagsTaxHTField0>
    <LastHandOff xmlns="c0164e30-f6e2-4fcb-a5e1-373c3bc191c6" xsi:nil="true"/>
    <Milestone xmlns="c0164e30-f6e2-4fcb-a5e1-373c3bc191c6" xsi:nil="true"/>
    <OriginalRelease xmlns="c0164e30-f6e2-4fcb-a5e1-373c3bc191c6">15</OriginalRelease>
    <RecommendationsModifier xmlns="c0164e30-f6e2-4fcb-a5e1-373c3bc191c6" xsi:nil="true"/>
    <ScenarioTagsTaxHTField0 xmlns="c0164e30-f6e2-4fcb-a5e1-373c3bc191c6">
      <Terms xmlns="http://schemas.microsoft.com/office/infopath/2007/PartnerControls"/>
    </ScenarioTagsTaxHTField0>
    <UANotes xmlns="c0164e30-f6e2-4fcb-a5e1-373c3bc191c6" xsi:nil="true"/>
  </documentManagement>
</p:properties>
</file>

<file path=customXml/itemProps1.xml><?xml version="1.0" encoding="utf-8"?>
<ds:datastoreItem xmlns:ds="http://schemas.openxmlformats.org/officeDocument/2006/customXml" ds:itemID="{07C19576-9BFE-4424-A589-51A2517FEAA5}"/>
</file>

<file path=customXml/itemProps2.xml><?xml version="1.0" encoding="utf-8"?>
<ds:datastoreItem xmlns:ds="http://schemas.openxmlformats.org/officeDocument/2006/customXml" ds:itemID="{8104E9F4-325A-4641-8344-CD4DF92A070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54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Sutreera Namcharoenvudhi</cp:lastModifiedBy>
  <cp:revision>36</cp:revision>
  <cp:lastPrinted>2012-07-26T17:15:00Z</cp:lastPrinted>
  <dcterms:created xsi:type="dcterms:W3CDTF">2012-07-26T16:23:00Z</dcterms:created>
  <dcterms:modified xsi:type="dcterms:W3CDTF">2012-10-17T05:30:00Z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0x010100D0CEEBE0F37842489D6D993FE8FD8A0604009474E9FCFE7DB94596F9220168507702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