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9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Макетна таблиця листівки про подію"/>
      </w:tblPr>
      <w:tblGrid>
        <w:gridCol w:w="7485"/>
      </w:tblGrid>
      <w:tr w:rsidR="00897FB4" w:rsidRPr="00897FB4" w14:paraId="4016B9E2" w14:textId="77777777" w:rsidTr="00CF6D31">
        <w:trPr>
          <w:trHeight w:val="9294"/>
          <w:tblHeader/>
        </w:trPr>
        <w:tc>
          <w:tcPr>
            <w:tcW w:w="7819" w:type="dxa"/>
          </w:tcPr>
          <w:p w14:paraId="4016B9D9" w14:textId="77777777" w:rsidR="00897FB4" w:rsidRPr="00897FB4" w:rsidRDefault="00D221AA" w:rsidP="00897FB4">
            <w:pPr>
              <w:pStyle w:val="a4"/>
            </w:pPr>
            <w:sdt>
              <w:sdtPr>
                <w:alias w:val="Введіть вступні відомості про подію:"/>
                <w:tag w:val="Введіть вступні відомості про подію:"/>
                <w:id w:val="142317187"/>
                <w:placeholder>
                  <w:docPart w:val="118B9434280E423797925DDE725D370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uk-UA"/>
                  </w:rPr>
                  <w:t>Вступні відомості про подію</w:t>
                </w:r>
              </w:sdtContent>
            </w:sdt>
          </w:p>
          <w:p w14:paraId="4016B9DA" w14:textId="77777777" w:rsidR="00897FB4" w:rsidRPr="00897FB4" w:rsidRDefault="00D221AA" w:rsidP="00CF6D31">
            <w:pPr>
              <w:pStyle w:val="a6"/>
              <w:spacing w:before="120"/>
            </w:pPr>
            <w:sdt>
              <w:sdtPr>
                <w:alias w:val="Введіть назву події:"/>
                <w:tag w:val="Введіть назву події:"/>
                <w:id w:val="-1171556138"/>
                <w:placeholder>
                  <w:docPart w:val="616012EFA3104479B1CD8589DDE3FD4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uk-UA"/>
                  </w:rPr>
                  <w:t>Назва події</w:t>
                </w:r>
              </w:sdtContent>
            </w:sdt>
          </w:p>
          <w:p w14:paraId="4016B9DB" w14:textId="77777777" w:rsidR="00897FB4" w:rsidRPr="00897FB4" w:rsidRDefault="00D221AA" w:rsidP="00897FB4">
            <w:pPr>
              <w:pStyle w:val="a4"/>
            </w:pPr>
            <w:sdt>
              <w:sdtPr>
                <w:alias w:val="Введіть підзаголовок події:"/>
                <w:tag w:val="Введіть підзаголовок події:"/>
                <w:id w:val="19905946"/>
                <w:placeholder>
                  <w:docPart w:val="687EAF5EB2CD4EB7ADF5F9A96997A5A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uk-UA"/>
                  </w:rPr>
                  <w:t>Підзаголовок події</w:t>
                </w:r>
              </w:sdtContent>
            </w:sdt>
          </w:p>
          <w:sdt>
            <w:sdtPr>
              <w:alias w:val="Введіть дату:"/>
              <w:tag w:val="Введіть дату:"/>
              <w:id w:val="-1248264313"/>
              <w:placeholder>
                <w:docPart w:val="59FF631BAA444697ADC811FC908E21E5"/>
              </w:placeholder>
              <w:temporary/>
              <w:showingPlcHdr/>
              <w15:appearance w15:val="hidden"/>
            </w:sdtPr>
            <w:sdtEndPr/>
            <w:sdtContent>
              <w:p w14:paraId="4016B9DC" w14:textId="77777777" w:rsidR="00897FB4" w:rsidRPr="00897FB4" w:rsidRDefault="00897FB4" w:rsidP="00897FB4">
                <w:pPr>
                  <w:pStyle w:val="a8"/>
                </w:pPr>
                <w:r w:rsidRPr="00897FB4">
                  <w:rPr>
                    <w:lang w:bidi="uk-UA"/>
                  </w:rPr>
                  <w:t>Дата</w:t>
                </w:r>
              </w:p>
            </w:sdtContent>
          </w:sdt>
          <w:p w14:paraId="4016B9DD" w14:textId="77777777" w:rsidR="00897FB4" w:rsidRPr="00897FB4" w:rsidRDefault="00D221AA" w:rsidP="00897FB4">
            <w:pPr>
              <w:pStyle w:val="aa"/>
            </w:pPr>
            <w:sdt>
              <w:sdtPr>
                <w:alias w:val="Введіть час:"/>
                <w:tag w:val="Введіть час:"/>
                <w:id w:val="871424336"/>
                <w:placeholder>
                  <w:docPart w:val="F9AAD49A6D3845D88F95F61F7974267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uk-UA"/>
                  </w:rPr>
                  <w:t>Час</w:t>
                </w:r>
              </w:sdtContent>
            </w:sdt>
          </w:p>
          <w:p w14:paraId="4016B9DE" w14:textId="77777777" w:rsidR="00897FB4" w:rsidRPr="00897FB4" w:rsidRDefault="00D221AA" w:rsidP="00897FB4">
            <w:pPr>
              <w:pStyle w:val="ab"/>
            </w:pPr>
            <w:sdt>
              <w:sdtPr>
                <w:alias w:val="Введіть місце проведення:"/>
                <w:tag w:val="Введіть місце проведення:"/>
                <w:id w:val="-1525932807"/>
                <w:placeholder>
                  <w:docPart w:val="6B377E5BBB7746A2B9F390A78323729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uk-UA"/>
                  </w:rPr>
                  <w:t>Місце проведення</w:t>
                </w:r>
              </w:sdtContent>
            </w:sdt>
          </w:p>
          <w:p w14:paraId="4016B9DF" w14:textId="77777777" w:rsidR="00897FB4" w:rsidRPr="00897FB4" w:rsidRDefault="00D221AA" w:rsidP="00897FB4">
            <w:pPr>
              <w:pStyle w:val="ab"/>
            </w:pPr>
            <w:sdt>
              <w:sdtPr>
                <w:alias w:val="Введіть адресу (вулицю, місто, область, поштовий індекс):"/>
                <w:tag w:val="Введіть адресу (вулицю, місто, область, поштовий індекс):"/>
                <w:id w:val="-1176957816"/>
                <w:placeholder>
                  <w:docPart w:val="0A8B7278598346B2989B97E104D07D3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>
                  <w:rPr>
                    <w:lang w:bidi="uk-UA"/>
                  </w:rPr>
                  <w:t>Адреса (вулиця, місто, область,</w:t>
                </w:r>
                <w:r w:rsidR="00897FB4" w:rsidRPr="00897FB4">
                  <w:rPr>
                    <w:lang w:bidi="uk-UA"/>
                  </w:rPr>
                  <w:t xml:space="preserve"> поштовий індекс)</w:t>
                </w:r>
              </w:sdtContent>
            </w:sdt>
          </w:p>
          <w:sdt>
            <w:sdtPr>
              <w:alias w:val="Введіть опис події:"/>
              <w:tag w:val="Введіть опис події:"/>
              <w:id w:val="-1787651102"/>
              <w:placeholder>
                <w:docPart w:val="966A1768FADF45AF829C07C0CA476036"/>
              </w:placeholder>
              <w:temporary/>
              <w:showingPlcHdr/>
              <w15:appearance w15:val="hidden"/>
            </w:sdtPr>
            <w:sdtEndPr/>
            <w:sdtContent>
              <w:p w14:paraId="4016B9E0" w14:textId="77777777" w:rsidR="00897FB4" w:rsidRPr="00897FB4" w:rsidRDefault="00897FB4" w:rsidP="00897FB4">
                <w:r w:rsidRPr="00897FB4">
                  <w:rPr>
                    <w:lang w:bidi="uk-UA"/>
                  </w:rPr>
                  <w:t>Щоб замінити текст будь-якого покажчика місця заповнення (як ось цей), просто клацніть його та почніть вводити.</w:t>
                </w:r>
              </w:p>
              <w:p w14:paraId="4016B9E1" w14:textId="629934C8" w:rsidR="00897FB4" w:rsidRPr="00897FB4" w:rsidRDefault="00D221AA" w:rsidP="00897FB4">
                <w:r w:rsidRPr="00D221AA">
                  <w:rPr>
                    <w:lang w:bidi="uk-UA"/>
                  </w:rPr>
                  <w:t>На нашу думку, ця гарна листівка чудово донесе ваше повідомлення.</w:t>
                </w:r>
                <w:r>
                  <w:rPr>
                    <w:lang w:val="en-US" w:bidi="uk-UA"/>
                  </w:rPr>
                  <w:t xml:space="preserve"> </w:t>
                </w:r>
                <w:bookmarkStart w:id="0" w:name="_GoBack"/>
                <w:bookmarkEnd w:id="0"/>
                <w:r w:rsidR="00897FB4" w:rsidRPr="00897FB4">
                  <w:rPr>
                    <w:lang w:bidi="uk-UA"/>
                  </w:rPr>
                  <w:t>Але якщо ви хочете трохи підлаштувати її за своїм смаком, ви можете швидко й легко змінити кольори та шрифти. На вкладці «Конструктор» стрічки відкрийте колекції «Теми», «Кольори» та «Шрифти», щоб вибрати потрібне оформлення.</w:t>
                </w:r>
              </w:p>
            </w:sdtContent>
          </w:sdt>
        </w:tc>
      </w:tr>
    </w:tbl>
    <w:tbl>
      <w:tblPr>
        <w:tblStyle w:val="42"/>
        <w:tblW w:w="9021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Макетна таблиця листівки про подію"/>
      </w:tblPr>
      <w:tblGrid>
        <w:gridCol w:w="9021"/>
      </w:tblGrid>
      <w:tr w:rsidR="00897FB4" w:rsidRPr="00897FB4" w14:paraId="4016B9E4" w14:textId="77777777" w:rsidTr="00CF6D31">
        <w:trPr>
          <w:trHeight w:hRule="exact" w:val="720"/>
          <w:tblHeader/>
        </w:trPr>
        <w:tc>
          <w:tcPr>
            <w:tcW w:w="9021" w:type="dxa"/>
            <w:shd w:val="clear" w:color="auto" w:fill="F7F3E2" w:themeFill="background2"/>
            <w:vAlign w:val="center"/>
          </w:tcPr>
          <w:p w14:paraId="4016B9E3" w14:textId="362916CB" w:rsidR="00897FB4" w:rsidRPr="00897FB4" w:rsidRDefault="00D221AA" w:rsidP="001570B2">
            <w:pPr>
              <w:pStyle w:val="ac"/>
            </w:pPr>
            <w:sdt>
              <w:sdtPr>
                <w:alias w:val="Текст &quot;контактна інформація&quot;:"/>
                <w:tag w:val="Текст &quot;контактна інформація&quot;:"/>
                <w:id w:val="-1195846390"/>
                <w:placeholder>
                  <w:docPart w:val="EDF1E70570C24042AABA8C22F9DB3ACC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897FB4">
                  <w:rPr>
                    <w:lang w:bidi="uk-UA"/>
                  </w:rPr>
                  <w:t>контактна інформація:</w:t>
                </w:r>
              </w:sdtContent>
            </w:sdt>
            <w:r w:rsidR="001570B2">
              <w:rPr>
                <w:lang w:bidi="uk-UA"/>
              </w:rPr>
              <w:t xml:space="preserve"> </w:t>
            </w:r>
            <w:sdt>
              <w:sdtPr>
                <w:alias w:val="Введіть ім’я контакту:"/>
                <w:tag w:val="Введіть ім’я контакту:"/>
                <w:id w:val="1000775814"/>
                <w:placeholder>
                  <w:docPart w:val="FBE84D64C933441BACC61B228EAC3DF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uk-UA"/>
                  </w:rPr>
                  <w:t>ім’я контакту</w:t>
                </w:r>
              </w:sdtContent>
            </w:sdt>
            <w:r w:rsidR="001570B2">
              <w:rPr>
                <w:lang w:bidi="uk-UA"/>
              </w:rPr>
              <w:t xml:space="preserve"> та </w:t>
            </w:r>
            <w:sdt>
              <w:sdtPr>
                <w:alias w:val="Введіть номер телефону:"/>
                <w:tag w:val="Введіть номер телефону:"/>
                <w:id w:val="-1757201249"/>
                <w:placeholder>
                  <w:docPart w:val="14DBFAE5D6F54EA1830FCBD44D0029C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uk-UA"/>
                  </w:rPr>
                  <w:t>номер телефону</w:t>
                </w:r>
              </w:sdtContent>
            </w:sdt>
          </w:p>
        </w:tc>
      </w:tr>
    </w:tbl>
    <w:p w14:paraId="1DBFD8EF" w14:textId="77777777" w:rsidR="002A068F" w:rsidRDefault="002A068F" w:rsidP="00A95506">
      <w:pPr>
        <w:pStyle w:val="afa"/>
      </w:pPr>
    </w:p>
    <w:sectPr w:rsidR="002A068F" w:rsidSect="00CF6D31">
      <w:headerReference w:type="default" r:id="rId11"/>
      <w:footerReference w:type="default" r:id="rId12"/>
      <w:headerReference w:type="first" r:id="rId13"/>
      <w:pgSz w:w="11906" w:h="16838" w:code="9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400999" w14:textId="77777777" w:rsidR="00AF5579" w:rsidRDefault="00AF5579" w:rsidP="0068245E">
      <w:pPr>
        <w:spacing w:after="0" w:line="240" w:lineRule="auto"/>
      </w:pPr>
      <w:r>
        <w:separator/>
      </w:r>
    </w:p>
  </w:endnote>
  <w:endnote w:type="continuationSeparator" w:id="0">
    <w:p w14:paraId="10C61A95" w14:textId="77777777" w:rsidR="00AF5579" w:rsidRDefault="00AF5579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16B9EA" w14:textId="474F981A" w:rsidR="009124DD" w:rsidRDefault="009124DD">
        <w:pPr>
          <w:pStyle w:val="af"/>
        </w:pPr>
        <w:r>
          <w:rPr>
            <w:lang w:bidi="uk-UA"/>
          </w:rPr>
          <w:fldChar w:fldCharType="begin"/>
        </w:r>
        <w:r>
          <w:rPr>
            <w:lang w:bidi="uk-UA"/>
          </w:rPr>
          <w:instrText xml:space="preserve"> PAGE   \* MERGEFORMAT </w:instrText>
        </w:r>
        <w:r>
          <w:rPr>
            <w:lang w:bidi="uk-UA"/>
          </w:rPr>
          <w:fldChar w:fldCharType="separate"/>
        </w:r>
        <w:r w:rsidR="00D221AA">
          <w:rPr>
            <w:noProof/>
            <w:lang w:bidi="uk-UA"/>
          </w:rPr>
          <w:t>2</w:t>
        </w:r>
        <w:r>
          <w:rPr>
            <w:noProof/>
            <w:lang w:bidi="uk-UA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DA5CB7" w14:textId="77777777" w:rsidR="00AF5579" w:rsidRDefault="00AF5579" w:rsidP="0068245E">
      <w:pPr>
        <w:spacing w:after="0" w:line="240" w:lineRule="auto"/>
      </w:pPr>
      <w:r>
        <w:separator/>
      </w:r>
    </w:p>
  </w:footnote>
  <w:footnote w:type="continuationSeparator" w:id="0">
    <w:p w14:paraId="12D91858" w14:textId="77777777" w:rsidR="00AF5579" w:rsidRDefault="00AF5579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C19E6B" w14:textId="2A3E30E0" w:rsidR="002A068F" w:rsidRDefault="002A068F">
    <w:pPr>
      <w:pStyle w:val="ad"/>
    </w:pPr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Група 3" descr="Квіти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Зображення 4" descr="Червоно-коричневі квіти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Зображення 5" descr="Пелюстки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Полілінія 6" descr="Пелюстки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Полілінія 7" descr="Пелюстки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Полілінія 8" descr="Пелюстки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Полілінія 9" descr="Пелюстки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Полілінія 10" descr="Пелюстки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Полілінія 11" descr="Пелюстки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Полілінія 12" descr="Пелюстки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Полілінія 13" descr="Пелюстки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Полілінія 14" descr="Пелюстки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Полілінія 15" descr="Пелюстки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Полілінія 16" descr="Пелюстки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Полілінія 17" descr="Пелюстки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Полілінія 18" descr="Пелюстки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FED5F8" id="Група 3" o:spid="_x0000_s1026" alt="Квіти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Зображення 4" o:spid="_x0000_s1027" type="#_x0000_t75" alt="Червоно-коричневі квіти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<v:imagedata r:id="rId3" o:title="Червоно-коричневі квіти" croptop="11340f" cropbottom="16322f" cropleft="5137f"/>
                <v:path arrowok="t"/>
              </v:shape>
              <v:shape id="Зображення 5" o:spid="_x0000_s1028" type="#_x0000_t75" alt="Пелюстки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">
                <v:imagedata r:id="rId4" o:title="Пелюстки" croptop="11131f" cropbottom="16412f" cropleft="11563f" cropright="8752f"/>
                <v:path arrowok="t"/>
              </v:shape>
              <v:shape id="Полілінія 6" o:spid="_x0000_s1029" alt="Пелюстки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Полілінія 7" o:spid="_x0000_s1030" alt="Пелюстки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Полілінія 8" o:spid="_x0000_s1031" alt="Пелюстки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Полілінія 9" o:spid="_x0000_s1032" alt="Пелюстки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Полілінія 10" o:spid="_x0000_s1033" alt="Пелюстки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Полілінія 11" o:spid="_x0000_s1034" alt="Пелюстки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Полілінія 12" o:spid="_x0000_s1035" alt="Пелюстки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Полілінія 13" o:spid="_x0000_s1036" alt="Пелюстки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Полілінія 14" o:spid="_x0000_s1037" alt="Пелюстки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Полілінія 15" o:spid="_x0000_s1038" alt="Пелюстки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Полілінія 16" o:spid="_x0000_s1039" alt="Пелюстки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Полілінія 17" o:spid="_x0000_s1040" alt="Пелюстки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Полілінія 18" o:spid="_x0000_s1041" alt="Пелюстки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Рамка 2" descr="Межа навколо документа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64A00144" id="Рамка 2" o:spid="_x0000_s1026" alt="Межа навколо документа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6B9EB" w14:textId="77777777" w:rsidR="009124DD" w:rsidRDefault="00897FB4">
    <w:pPr>
      <w:pStyle w:val="ad"/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Рамка 25" descr="Межа навколо документа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300AE89F" id="Рамка 25" o:spid="_x0000_s1026" alt="Межа навколо документа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Група 1" descr="Квіти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Зображення 27" descr="Червоно-коричневі квіти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Зображення 29" descr="Пелюстки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Полілінія 31" descr="Пелюстки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Полілінія 32" descr="Пелюстки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Полілінія 33" descr="Пелюстки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Полілінія 34" descr="Пелюстки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Полілінія 35" descr="Пелюстки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Полілінія 36" descr="Пелюстки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Полілінія 37" descr="Пелюстки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Полілінія 38" descr="Пелюстки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Полілінія 39" descr="Пелюстки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Полілінія 40" descr="Пелюстки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Полілінія 41" descr="Пелюстки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Полілінія 42" descr="Пелюстки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Полілінія 43" descr="Пелюстки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F709FE" id="Група 1" o:spid="_x0000_s1026" alt="Квіти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Зображення 27" o:spid="_x0000_s1027" type="#_x0000_t75" alt="Червоно-коричневі квіти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">
                <v:imagedata r:id="rId3" o:title="Червоно-коричневі квіти" croptop="11340f" cropbottom="16322f" cropleft="5137f"/>
                <v:path arrowok="t"/>
              </v:shape>
              <v:shape id="Зображення 29" o:spid="_x0000_s1028" type="#_x0000_t75" alt="Пелюстки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">
                <v:imagedata r:id="rId4" o:title="Пелюстки" croptop="11131f" cropbottom="16412f" cropleft="11563f" cropright="8752f"/>
                <v:path arrowok="t"/>
              </v:shape>
              <v:shape id="Полілінія 31" o:spid="_x0000_s1029" alt="Пелюстки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Полілінія 32" o:spid="_x0000_s1030" alt="Пелюстки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Полілінія 33" o:spid="_x0000_s1031" alt="Пелюстки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Полілінія 34" o:spid="_x0000_s1032" alt="Пелюстки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Полілінія 35" o:spid="_x0000_s1033" alt="Пелюстки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Полілінія 36" o:spid="_x0000_s1034" alt="Пелюстки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Полілінія 37" o:spid="_x0000_s1035" alt="Пелюстки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Полілінія 38" o:spid="_x0000_s1036" alt="Пелюстки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Полілінія 39" o:spid="_x0000_s1037" alt="Пелюстки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Полілінія 40" o:spid="_x0000_s1038" alt="Пелюстки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Полілінія 41" o:spid="_x0000_s1039" alt="Пелюстки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Полілінія 42" o:spid="_x0000_s1040" alt="Пелюстки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Полілінія 43" o:spid="_x0000_s1041" alt="Пелюстки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Стаття %1."/>
      <w:lvlJc w:val="left"/>
      <w:pPr>
        <w:ind w:left="0" w:firstLine="0"/>
      </w:pPr>
    </w:lvl>
    <w:lvl w:ilvl="1">
      <w:start w:val="1"/>
      <w:numFmt w:val="decimalZero"/>
      <w:isLgl/>
      <w:lvlText w:val="Розді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formsDesign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4C3"/>
    <w:rsid w:val="000E33EA"/>
    <w:rsid w:val="001570B2"/>
    <w:rsid w:val="001624C3"/>
    <w:rsid w:val="00220400"/>
    <w:rsid w:val="002733AA"/>
    <w:rsid w:val="002A068F"/>
    <w:rsid w:val="004611DB"/>
    <w:rsid w:val="005D2D39"/>
    <w:rsid w:val="0068245E"/>
    <w:rsid w:val="0069500E"/>
    <w:rsid w:val="00713F12"/>
    <w:rsid w:val="00775EDA"/>
    <w:rsid w:val="007A4EDB"/>
    <w:rsid w:val="00834305"/>
    <w:rsid w:val="00897FB4"/>
    <w:rsid w:val="009124DD"/>
    <w:rsid w:val="0094423C"/>
    <w:rsid w:val="00A95506"/>
    <w:rsid w:val="00AB123B"/>
    <w:rsid w:val="00AF5579"/>
    <w:rsid w:val="00B168F9"/>
    <w:rsid w:val="00C67FD5"/>
    <w:rsid w:val="00C93A32"/>
    <w:rsid w:val="00CE754C"/>
    <w:rsid w:val="00CF207A"/>
    <w:rsid w:val="00CF6D31"/>
    <w:rsid w:val="00D221AA"/>
    <w:rsid w:val="00D529A9"/>
    <w:rsid w:val="00E402C2"/>
    <w:rsid w:val="00E402F3"/>
    <w:rsid w:val="00E4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016B9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uk-UA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529A9"/>
  </w:style>
  <w:style w:type="paragraph" w:styleId="1">
    <w:name w:val="heading 1"/>
    <w:basedOn w:val="a"/>
    <w:next w:val="a"/>
    <w:link w:val="10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F207A"/>
    <w:rPr>
      <w:color w:val="595959" w:themeColor="text1" w:themeTint="A6"/>
    </w:rPr>
  </w:style>
  <w:style w:type="paragraph" w:styleId="a4">
    <w:name w:val="Subtitle"/>
    <w:basedOn w:val="a"/>
    <w:link w:val="a5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a5">
    <w:name w:val="Підзаголовок Знак"/>
    <w:basedOn w:val="a0"/>
    <w:link w:val="a4"/>
    <w:uiPriority w:val="1"/>
    <w:rsid w:val="009124DD"/>
    <w:rPr>
      <w:caps/>
      <w:sz w:val="52"/>
    </w:rPr>
  </w:style>
  <w:style w:type="paragraph" w:styleId="a6">
    <w:name w:val="Title"/>
    <w:basedOn w:val="a"/>
    <w:link w:val="a7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a7">
    <w:name w:val="Назва Знак"/>
    <w:basedOn w:val="a0"/>
    <w:link w:val="a6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a8">
    <w:name w:val="Date"/>
    <w:basedOn w:val="a"/>
    <w:link w:val="a9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a9">
    <w:name w:val="Дата Знак"/>
    <w:basedOn w:val="a0"/>
    <w:link w:val="a8"/>
    <w:uiPriority w:val="2"/>
    <w:rPr>
      <w:b/>
      <w:bCs/>
      <w:smallCaps/>
      <w:color w:val="9C2224" w:themeColor="accent2" w:themeShade="BF"/>
      <w:sz w:val="44"/>
    </w:rPr>
  </w:style>
  <w:style w:type="paragraph" w:customStyle="1" w:styleId="aa">
    <w:name w:val="Час"/>
    <w:basedOn w:val="a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ab">
    <w:name w:val="Місце проведення"/>
    <w:basedOn w:val="a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ac">
    <w:name w:val="Контактна інформація"/>
    <w:basedOn w:val="a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ad">
    <w:name w:val="header"/>
    <w:basedOn w:val="a"/>
    <w:link w:val="ae"/>
    <w:uiPriority w:val="99"/>
    <w:unhideWhenUsed/>
    <w:rsid w:val="001570B2"/>
    <w:pPr>
      <w:spacing w:after="0" w:line="240" w:lineRule="auto"/>
    </w:pPr>
  </w:style>
  <w:style w:type="character" w:customStyle="1" w:styleId="ae">
    <w:name w:val="Верхній колонтитул Знак"/>
    <w:basedOn w:val="a0"/>
    <w:link w:val="ad"/>
    <w:uiPriority w:val="99"/>
    <w:rsid w:val="001570B2"/>
  </w:style>
  <w:style w:type="paragraph" w:styleId="af">
    <w:name w:val="footer"/>
    <w:basedOn w:val="a"/>
    <w:link w:val="af0"/>
    <w:uiPriority w:val="99"/>
    <w:unhideWhenUsed/>
    <w:rsid w:val="00E43EFE"/>
    <w:pPr>
      <w:spacing w:after="0" w:line="240" w:lineRule="auto"/>
    </w:pPr>
  </w:style>
  <w:style w:type="character" w:customStyle="1" w:styleId="af0">
    <w:name w:val="Нижній колонтитул Знак"/>
    <w:basedOn w:val="a0"/>
    <w:link w:val="af"/>
    <w:uiPriority w:val="99"/>
    <w:rsid w:val="00E43EFE"/>
  </w:style>
  <w:style w:type="character" w:customStyle="1" w:styleId="10">
    <w:name w:val="Заголовок 1 Знак"/>
    <w:basedOn w:val="a0"/>
    <w:link w:val="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50">
    <w:name w:val="Заголовок 5 Знак"/>
    <w:basedOn w:val="a0"/>
    <w:link w:val="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af1">
    <w:name w:val="Intense Emphasis"/>
    <w:basedOn w:val="a0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af2">
    <w:name w:val="Intense Quote"/>
    <w:basedOn w:val="a"/>
    <w:next w:val="a"/>
    <w:link w:val="af3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af3">
    <w:name w:val="Насичена цитата Знак"/>
    <w:basedOn w:val="a0"/>
    <w:link w:val="af2"/>
    <w:uiPriority w:val="30"/>
    <w:semiHidden/>
    <w:rsid w:val="00CF207A"/>
    <w:rPr>
      <w:i/>
      <w:iCs/>
      <w:color w:val="386065" w:themeColor="accent1" w:themeShade="80"/>
    </w:rPr>
  </w:style>
  <w:style w:type="character" w:styleId="af4">
    <w:name w:val="Intense Reference"/>
    <w:basedOn w:val="a0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6">
    <w:name w:val="Block Text"/>
    <w:basedOn w:val="a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af7">
    <w:name w:val="Hyperlink"/>
    <w:basedOn w:val="a0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af8">
    <w:name w:val="FollowedHyperlink"/>
    <w:basedOn w:val="a0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af9">
    <w:name w:val="Table Grid"/>
    <w:basedOn w:val="a1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Grid Table 1 Light Accent 1"/>
    <w:basedOn w:val="a1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2">
    <w:name w:val="Grid Table 4 Accent 2"/>
    <w:basedOn w:val="a1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afa">
    <w:name w:val="No Spacing"/>
    <w:uiPriority w:val="98"/>
    <w:qFormat/>
    <w:rsid w:val="00A95506"/>
    <w:pPr>
      <w:spacing w:after="0" w:line="240" w:lineRule="auto"/>
    </w:pPr>
  </w:style>
  <w:style w:type="character" w:customStyle="1" w:styleId="80">
    <w:name w:val="Заголовок 8 Знак"/>
    <w:basedOn w:val="a0"/>
    <w:link w:val="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afb">
    <w:name w:val="caption"/>
    <w:basedOn w:val="a"/>
    <w:next w:val="a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afc">
    <w:name w:val="Balloon Text"/>
    <w:basedOn w:val="a"/>
    <w:link w:val="afd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afd">
    <w:name w:val="Текст у виносці Знак"/>
    <w:basedOn w:val="a0"/>
    <w:link w:val="afc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30">
    <w:name w:val="Основний текст 3 Знак"/>
    <w:basedOn w:val="a0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32">
    <w:name w:val="Основний текст з відступом 3 Знак"/>
    <w:basedOn w:val="a0"/>
    <w:link w:val="31"/>
    <w:uiPriority w:val="99"/>
    <w:semiHidden/>
    <w:rsid w:val="00AB123B"/>
    <w:rPr>
      <w:sz w:val="22"/>
      <w:szCs w:val="16"/>
    </w:rPr>
  </w:style>
  <w:style w:type="character" w:styleId="afe">
    <w:name w:val="annotation reference"/>
    <w:basedOn w:val="a0"/>
    <w:uiPriority w:val="99"/>
    <w:semiHidden/>
    <w:unhideWhenUsed/>
    <w:rsid w:val="00AB123B"/>
    <w:rPr>
      <w:sz w:val="22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aff0">
    <w:name w:val="Текст примітки Знак"/>
    <w:basedOn w:val="a0"/>
    <w:link w:val="aff"/>
    <w:uiPriority w:val="99"/>
    <w:semiHidden/>
    <w:rsid w:val="00AB123B"/>
    <w:rPr>
      <w:sz w:val="22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AB123B"/>
    <w:rPr>
      <w:b/>
      <w:bCs/>
    </w:rPr>
  </w:style>
  <w:style w:type="character" w:customStyle="1" w:styleId="aff2">
    <w:name w:val="Тема примітки Знак"/>
    <w:basedOn w:val="aff0"/>
    <w:link w:val="aff1"/>
    <w:uiPriority w:val="99"/>
    <w:semiHidden/>
    <w:rsid w:val="00AB123B"/>
    <w:rPr>
      <w:b/>
      <w:bCs/>
      <w:sz w:val="22"/>
      <w:szCs w:val="20"/>
    </w:rPr>
  </w:style>
  <w:style w:type="paragraph" w:styleId="aff3">
    <w:name w:val="Document Map"/>
    <w:basedOn w:val="a"/>
    <w:link w:val="aff4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4">
    <w:name w:val="Схема документа Знак"/>
    <w:basedOn w:val="a0"/>
    <w:link w:val="aff3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5">
    <w:name w:val="endnote text"/>
    <w:basedOn w:val="a"/>
    <w:link w:val="aff6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aff6">
    <w:name w:val="Текст кінцевої виноски Знак"/>
    <w:basedOn w:val="a0"/>
    <w:link w:val="aff5"/>
    <w:uiPriority w:val="99"/>
    <w:semiHidden/>
    <w:rsid w:val="00AB123B"/>
    <w:rPr>
      <w:sz w:val="22"/>
      <w:szCs w:val="20"/>
    </w:rPr>
  </w:style>
  <w:style w:type="paragraph" w:styleId="21">
    <w:name w:val="envelope return"/>
    <w:basedOn w:val="a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aff7">
    <w:name w:val="footnote text"/>
    <w:basedOn w:val="a"/>
    <w:link w:val="aff8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aff8">
    <w:name w:val="Текст виноски Знак"/>
    <w:basedOn w:val="a0"/>
    <w:link w:val="aff7"/>
    <w:uiPriority w:val="99"/>
    <w:semiHidden/>
    <w:rsid w:val="00AB123B"/>
    <w:rPr>
      <w:sz w:val="22"/>
      <w:szCs w:val="20"/>
    </w:rPr>
  </w:style>
  <w:style w:type="character" w:styleId="HTML">
    <w:name w:val="HTML Code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2">
    <w:name w:val="Стандартний HTML Знак"/>
    <w:basedOn w:val="a0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9">
    <w:name w:val="macro"/>
    <w:link w:val="affa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a">
    <w:name w:val="Текст макросу Знак"/>
    <w:basedOn w:val="a0"/>
    <w:link w:val="aff9"/>
    <w:uiPriority w:val="99"/>
    <w:semiHidden/>
    <w:rsid w:val="00AB123B"/>
    <w:rPr>
      <w:rFonts w:ascii="Consolas" w:hAnsi="Consolas"/>
      <w:sz w:val="22"/>
      <w:szCs w:val="20"/>
    </w:rPr>
  </w:style>
  <w:style w:type="paragraph" w:styleId="affb">
    <w:name w:val="Plain Text"/>
    <w:basedOn w:val="a"/>
    <w:link w:val="affc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c">
    <w:name w:val="Текст Знак"/>
    <w:basedOn w:val="a0"/>
    <w:link w:val="affb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18B9434280E423797925DDE725D3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D0C27-3D1B-4BCA-991B-2519C63011AD}"/>
      </w:docPartPr>
      <w:docPartBody>
        <w:p w:rsidR="008A1518" w:rsidRDefault="009341A8" w:rsidP="009341A8">
          <w:pPr>
            <w:pStyle w:val="118B9434280E423797925DDE725D370C3"/>
          </w:pPr>
          <w:r w:rsidRPr="00897FB4">
            <w:rPr>
              <w:lang w:bidi="uk-UA"/>
            </w:rPr>
            <w:t>Вступні відомості про подію</w:t>
          </w:r>
        </w:p>
      </w:docPartBody>
    </w:docPart>
    <w:docPart>
      <w:docPartPr>
        <w:name w:val="616012EFA3104479B1CD8589DDE3F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E1BFA1-5382-4A2D-99C6-A1692D2D56D6}"/>
      </w:docPartPr>
      <w:docPartBody>
        <w:p w:rsidR="008A1518" w:rsidRDefault="009341A8" w:rsidP="009341A8">
          <w:pPr>
            <w:pStyle w:val="616012EFA3104479B1CD8589DDE3FD403"/>
          </w:pPr>
          <w:r w:rsidRPr="00897FB4">
            <w:rPr>
              <w:lang w:bidi="uk-UA"/>
            </w:rPr>
            <w:t>Назва події</w:t>
          </w:r>
        </w:p>
      </w:docPartBody>
    </w:docPart>
    <w:docPart>
      <w:docPartPr>
        <w:name w:val="687EAF5EB2CD4EB7ADF5F9A96997A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AD670-0492-4199-A788-46089FCED183}"/>
      </w:docPartPr>
      <w:docPartBody>
        <w:p w:rsidR="008A1518" w:rsidRDefault="009341A8" w:rsidP="009341A8">
          <w:pPr>
            <w:pStyle w:val="687EAF5EB2CD4EB7ADF5F9A96997A5A03"/>
          </w:pPr>
          <w:r w:rsidRPr="00897FB4">
            <w:rPr>
              <w:lang w:bidi="uk-UA"/>
            </w:rPr>
            <w:t>Підзаголовок події</w:t>
          </w:r>
        </w:p>
      </w:docPartBody>
    </w:docPart>
    <w:docPart>
      <w:docPartPr>
        <w:name w:val="59FF631BAA444697ADC811FC908E2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EC86F-A8F3-4777-821F-1DBF9768814A}"/>
      </w:docPartPr>
      <w:docPartBody>
        <w:p w:rsidR="008A1518" w:rsidRDefault="009341A8" w:rsidP="009341A8">
          <w:pPr>
            <w:pStyle w:val="59FF631BAA444697ADC811FC908E21E53"/>
          </w:pPr>
          <w:r w:rsidRPr="00897FB4">
            <w:rPr>
              <w:lang w:bidi="uk-UA"/>
            </w:rPr>
            <w:t>Дата</w:t>
          </w:r>
        </w:p>
      </w:docPartBody>
    </w:docPart>
    <w:docPart>
      <w:docPartPr>
        <w:name w:val="F9AAD49A6D3845D88F95F61F79742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9A006-BE1A-4EF2-B930-4B73EA8C815D}"/>
      </w:docPartPr>
      <w:docPartBody>
        <w:p w:rsidR="008A1518" w:rsidRDefault="009341A8" w:rsidP="009341A8">
          <w:pPr>
            <w:pStyle w:val="F9AAD49A6D3845D88F95F61F797426703"/>
          </w:pPr>
          <w:r w:rsidRPr="00897FB4">
            <w:rPr>
              <w:lang w:bidi="uk-UA"/>
            </w:rPr>
            <w:t>Час</w:t>
          </w:r>
        </w:p>
      </w:docPartBody>
    </w:docPart>
    <w:docPart>
      <w:docPartPr>
        <w:name w:val="6B377E5BBB7746A2B9F390A783237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5AC82-EBF9-4617-B45A-24D929AB4E99}"/>
      </w:docPartPr>
      <w:docPartBody>
        <w:p w:rsidR="008A1518" w:rsidRDefault="009341A8" w:rsidP="009341A8">
          <w:pPr>
            <w:pStyle w:val="6B377E5BBB7746A2B9F390A78323729F3"/>
          </w:pPr>
          <w:r w:rsidRPr="00897FB4">
            <w:rPr>
              <w:lang w:bidi="uk-UA"/>
            </w:rPr>
            <w:t>Місце проведення</w:t>
          </w:r>
        </w:p>
      </w:docPartBody>
    </w:docPart>
    <w:docPart>
      <w:docPartPr>
        <w:name w:val="0A8B7278598346B2989B97E104D07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9CCA9-9734-48B3-B047-FD06CFB67662}"/>
      </w:docPartPr>
      <w:docPartBody>
        <w:p w:rsidR="008A1518" w:rsidRDefault="009341A8" w:rsidP="009341A8">
          <w:pPr>
            <w:pStyle w:val="0A8B7278598346B2989B97E104D07D333"/>
          </w:pPr>
          <w:r>
            <w:rPr>
              <w:lang w:bidi="uk-UA"/>
            </w:rPr>
            <w:t>Адреса (вулиця, місто, область,</w:t>
          </w:r>
          <w:r w:rsidRPr="00897FB4">
            <w:rPr>
              <w:lang w:bidi="uk-UA"/>
            </w:rPr>
            <w:t xml:space="preserve"> поштовий індекс)</w:t>
          </w:r>
        </w:p>
      </w:docPartBody>
    </w:docPart>
    <w:docPart>
      <w:docPartPr>
        <w:name w:val="966A1768FADF45AF829C07C0CA476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361D3-5D82-4B8E-BAEC-64ED14BCABDE}"/>
      </w:docPartPr>
      <w:docPartBody>
        <w:p w:rsidR="009341A8" w:rsidRPr="00897FB4" w:rsidRDefault="009341A8" w:rsidP="00897FB4">
          <w:r w:rsidRPr="00897FB4">
            <w:rPr>
              <w:lang w:bidi="uk-UA"/>
            </w:rPr>
            <w:t>Щоб замінити текст будь-якого покажчика місця заповнення (як ось цей), просто клацніть його та почніть вводити.</w:t>
          </w:r>
        </w:p>
        <w:p w:rsidR="008A1518" w:rsidRDefault="009341A8" w:rsidP="009341A8">
          <w:pPr>
            <w:pStyle w:val="966A1768FADF45AF829C07C0CA4760363"/>
          </w:pPr>
          <w:r w:rsidRPr="00897FB4">
            <w:rPr>
              <w:lang w:bidi="uk-UA"/>
            </w:rPr>
            <w:t>На нашу думку ця гарна листівка ч</w:t>
          </w:r>
          <w:r>
            <w:rPr>
              <w:lang w:bidi="uk-UA"/>
            </w:rPr>
            <w:t>удово донесе ваше повідомлення.</w:t>
          </w:r>
          <w:r w:rsidRPr="00897FB4">
            <w:rPr>
              <w:lang w:bidi="uk-UA"/>
            </w:rPr>
            <w:t xml:space="preserve"> Але якщо ви хочете трохи підлаштувати її за своїм смаком, ви можете швидко й легко змінити кольори та шрифти. На вкладці «Конструктор» стрічки відкрийте колекції «Теми», «Кольори» та «Шрифти», щоб вибрати потрібне оформлення.</w:t>
          </w:r>
        </w:p>
      </w:docPartBody>
    </w:docPart>
    <w:docPart>
      <w:docPartPr>
        <w:name w:val="FBE84D64C933441BACC61B228EAC3D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CBDEB-56B5-43ED-98D7-06289B6276FC}"/>
      </w:docPartPr>
      <w:docPartBody>
        <w:p w:rsidR="008A1518" w:rsidRDefault="009341A8" w:rsidP="009341A8">
          <w:pPr>
            <w:pStyle w:val="FBE84D64C933441BACC61B228EAC3DF03"/>
          </w:pPr>
          <w:r w:rsidRPr="00897FB4">
            <w:rPr>
              <w:lang w:bidi="uk-UA"/>
            </w:rPr>
            <w:t>ім’я контакту</w:t>
          </w:r>
        </w:p>
      </w:docPartBody>
    </w:docPart>
    <w:docPart>
      <w:docPartPr>
        <w:name w:val="14DBFAE5D6F54EA1830FCBD44D002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0AB0B-7617-4F19-A72E-506EEAD0285D}"/>
      </w:docPartPr>
      <w:docPartBody>
        <w:p w:rsidR="008A1518" w:rsidRDefault="009341A8" w:rsidP="009341A8">
          <w:pPr>
            <w:pStyle w:val="14DBFAE5D6F54EA1830FCBD44D0029C83"/>
          </w:pPr>
          <w:r w:rsidRPr="00897FB4">
            <w:rPr>
              <w:lang w:bidi="uk-UA"/>
            </w:rPr>
            <w:t>номер телефону</w:t>
          </w:r>
        </w:p>
      </w:docPartBody>
    </w:docPart>
    <w:docPart>
      <w:docPartPr>
        <w:name w:val="EDF1E70570C24042AABA8C22F9DB3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78081-C56F-4505-9A8E-685DF23689EA}"/>
      </w:docPartPr>
      <w:docPartBody>
        <w:p w:rsidR="00AD144D" w:rsidRDefault="009341A8" w:rsidP="009341A8">
          <w:pPr>
            <w:pStyle w:val="EDF1E70570C24042AABA8C22F9DB3ACC2"/>
          </w:pPr>
          <w:r w:rsidRPr="00897FB4">
            <w:rPr>
              <w:lang w:bidi="uk-UA"/>
            </w:rPr>
            <w:t>контактна інформація: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34F"/>
    <w:rsid w:val="002F64EE"/>
    <w:rsid w:val="0044399B"/>
    <w:rsid w:val="0072534F"/>
    <w:rsid w:val="007343B5"/>
    <w:rsid w:val="007426CB"/>
    <w:rsid w:val="00763B12"/>
    <w:rsid w:val="0077446A"/>
    <w:rsid w:val="008A1518"/>
    <w:rsid w:val="009341A8"/>
    <w:rsid w:val="009A364E"/>
    <w:rsid w:val="00AD144D"/>
    <w:rsid w:val="00C57C1C"/>
    <w:rsid w:val="00EC4C00"/>
    <w:rsid w:val="00F6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uk-UA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cs="Times New Roman"/>
      <w:sz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341A8"/>
    <w:rPr>
      <w:color w:val="595959" w:themeColor="text1" w:themeTint="A6"/>
    </w:rPr>
  </w:style>
  <w:style w:type="paragraph" w:customStyle="1" w:styleId="2544172B856247B0BD86D87A3D3A55E5">
    <w:name w:val="2544172B856247B0BD86D87A3D3A55E5"/>
    <w:rsid w:val="00C57C1C"/>
    <w:rPr>
      <w:kern w:val="0"/>
      <w14:ligatures w14:val="none"/>
    </w:rPr>
  </w:style>
  <w:style w:type="paragraph" w:customStyle="1" w:styleId="6AC7D495815548068FB51C703A4285C0">
    <w:name w:val="6AC7D495815548068FB51C703A4285C0"/>
    <w:rsid w:val="00C57C1C"/>
    <w:rPr>
      <w:kern w:val="0"/>
      <w14:ligatures w14:val="none"/>
    </w:rPr>
  </w:style>
  <w:style w:type="paragraph" w:customStyle="1" w:styleId="6AE215117C504D418731D11506366AF9">
    <w:name w:val="6AE215117C504D418731D11506366AF9"/>
    <w:rsid w:val="00763B12"/>
    <w:rPr>
      <w:kern w:val="0"/>
      <w14:ligatures w14:val="none"/>
    </w:rPr>
  </w:style>
  <w:style w:type="paragraph" w:customStyle="1" w:styleId="AA58B4810CDE4B94B444552F0900502D">
    <w:name w:val="AA58B4810CDE4B94B444552F0900502D"/>
    <w:rsid w:val="00763B12"/>
    <w:rPr>
      <w:kern w:val="0"/>
      <w14:ligatures w14:val="none"/>
    </w:rPr>
  </w:style>
  <w:style w:type="paragraph" w:customStyle="1" w:styleId="118B9434280E423797925DDE725D370C">
    <w:name w:val="118B9434280E423797925DDE725D370C"/>
    <w:rsid w:val="008A1518"/>
    <w:rPr>
      <w:kern w:val="0"/>
      <w14:ligatures w14:val="none"/>
    </w:rPr>
  </w:style>
  <w:style w:type="paragraph" w:customStyle="1" w:styleId="616012EFA3104479B1CD8589DDE3FD40">
    <w:name w:val="616012EFA3104479B1CD8589DDE3FD40"/>
    <w:rsid w:val="008A1518"/>
    <w:rPr>
      <w:kern w:val="0"/>
      <w14:ligatures w14:val="none"/>
    </w:rPr>
  </w:style>
  <w:style w:type="paragraph" w:customStyle="1" w:styleId="687EAF5EB2CD4EB7ADF5F9A96997A5A0">
    <w:name w:val="687EAF5EB2CD4EB7ADF5F9A96997A5A0"/>
    <w:rsid w:val="008A1518"/>
    <w:rPr>
      <w:kern w:val="0"/>
      <w14:ligatures w14:val="none"/>
    </w:rPr>
  </w:style>
  <w:style w:type="paragraph" w:customStyle="1" w:styleId="59FF631BAA444697ADC811FC908E21E5">
    <w:name w:val="59FF631BAA444697ADC811FC908E21E5"/>
    <w:rsid w:val="008A1518"/>
    <w:rPr>
      <w:kern w:val="0"/>
      <w14:ligatures w14:val="none"/>
    </w:rPr>
  </w:style>
  <w:style w:type="paragraph" w:customStyle="1" w:styleId="F9AAD49A6D3845D88F95F61F79742670">
    <w:name w:val="F9AAD49A6D3845D88F95F61F79742670"/>
    <w:rsid w:val="008A1518"/>
    <w:rPr>
      <w:kern w:val="0"/>
      <w14:ligatures w14:val="none"/>
    </w:rPr>
  </w:style>
  <w:style w:type="paragraph" w:customStyle="1" w:styleId="6B377E5BBB7746A2B9F390A78323729F">
    <w:name w:val="6B377E5BBB7746A2B9F390A78323729F"/>
    <w:rsid w:val="008A1518"/>
    <w:rPr>
      <w:kern w:val="0"/>
      <w14:ligatures w14:val="none"/>
    </w:rPr>
  </w:style>
  <w:style w:type="paragraph" w:customStyle="1" w:styleId="0A8B7278598346B2989B97E104D07D33">
    <w:name w:val="0A8B7278598346B2989B97E104D07D33"/>
    <w:rsid w:val="008A1518"/>
    <w:rPr>
      <w:kern w:val="0"/>
      <w14:ligatures w14:val="none"/>
    </w:rPr>
  </w:style>
  <w:style w:type="paragraph" w:customStyle="1" w:styleId="966A1768FADF45AF829C07C0CA476036">
    <w:name w:val="966A1768FADF45AF829C07C0CA476036"/>
    <w:rsid w:val="008A1518"/>
    <w:rPr>
      <w:kern w:val="0"/>
      <w14:ligatures w14:val="none"/>
    </w:rPr>
  </w:style>
  <w:style w:type="paragraph" w:styleId="a4">
    <w:name w:val="footer"/>
    <w:basedOn w:val="a"/>
    <w:link w:val="a5"/>
    <w:uiPriority w:val="99"/>
    <w:unhideWhenUsed/>
    <w:rsid w:val="009341A8"/>
    <w:pPr>
      <w:spacing w:after="0" w:line="240" w:lineRule="auto"/>
      <w:ind w:left="101" w:right="101"/>
    </w:pPr>
    <w:rPr>
      <w:rFonts w:eastAsiaTheme="minorHAnsi" w:cstheme="minorBidi"/>
      <w:color w:val="44546A" w:themeColor="text2"/>
      <w:kern w:val="0"/>
      <w:sz w:val="24"/>
      <w:szCs w:val="24"/>
      <w:lang w:eastAsia="ja-JP"/>
      <w14:ligatures w14:val="none"/>
    </w:rPr>
  </w:style>
  <w:style w:type="character" w:customStyle="1" w:styleId="a5">
    <w:name w:val="Нижній колонтитул Знак"/>
    <w:basedOn w:val="a0"/>
    <w:link w:val="a4"/>
    <w:uiPriority w:val="99"/>
    <w:rsid w:val="009341A8"/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">
    <w:name w:val="FBE84D64C933441BACC61B228EAC3DF0"/>
    <w:rsid w:val="008A1518"/>
    <w:rPr>
      <w:kern w:val="0"/>
      <w14:ligatures w14:val="none"/>
    </w:rPr>
  </w:style>
  <w:style w:type="paragraph" w:customStyle="1" w:styleId="14DBFAE5D6F54EA1830FCBD44D0029C8">
    <w:name w:val="14DBFAE5D6F54EA1830FCBD44D0029C8"/>
    <w:rsid w:val="008A1518"/>
    <w:rPr>
      <w:kern w:val="0"/>
      <w14:ligatures w14:val="none"/>
    </w:rPr>
  </w:style>
  <w:style w:type="paragraph" w:customStyle="1" w:styleId="118B9434280E423797925DDE725D370C1">
    <w:name w:val="118B9434280E423797925DDE725D370C1"/>
    <w:rsid w:val="009341A8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616012EFA3104479B1CD8589DDE3FD401">
    <w:name w:val="616012EFA3104479B1CD8589DDE3FD401"/>
    <w:rsid w:val="009341A8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  <w14:ligatures w14:val="none"/>
    </w:rPr>
  </w:style>
  <w:style w:type="paragraph" w:customStyle="1" w:styleId="687EAF5EB2CD4EB7ADF5F9A96997A5A01">
    <w:name w:val="687EAF5EB2CD4EB7ADF5F9A96997A5A01"/>
    <w:rsid w:val="009341A8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59FF631BAA444697ADC811FC908E21E51">
    <w:name w:val="59FF631BAA444697ADC811FC908E21E51"/>
    <w:rsid w:val="009341A8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1">
    <w:name w:val="F9AAD49A6D3845D88F95F61F797426701"/>
    <w:rsid w:val="009341A8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1">
    <w:name w:val="6B377E5BBB7746A2B9F390A78323729F1"/>
    <w:rsid w:val="009341A8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1">
    <w:name w:val="0A8B7278598346B2989B97E104D07D331"/>
    <w:rsid w:val="009341A8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966A1768FADF45AF829C07C0CA4760361">
    <w:name w:val="966A1768FADF45AF829C07C0CA4760361"/>
    <w:rsid w:val="009341A8"/>
    <w:pPr>
      <w:spacing w:after="240" w:line="288" w:lineRule="auto"/>
      <w:ind w:left="101" w:right="101"/>
    </w:pPr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">
    <w:name w:val="EDF1E70570C24042AABA8C22F9DB3ACC"/>
    <w:rsid w:val="009341A8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1">
    <w:name w:val="FBE84D64C933441BACC61B228EAC3DF01"/>
    <w:rsid w:val="009341A8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1">
    <w:name w:val="14DBFAE5D6F54EA1830FCBD44D0029C81"/>
    <w:rsid w:val="009341A8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18B9434280E423797925DDE725D370C2">
    <w:name w:val="118B9434280E423797925DDE725D370C2"/>
    <w:rsid w:val="009341A8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616012EFA3104479B1CD8589DDE3FD402">
    <w:name w:val="616012EFA3104479B1CD8589DDE3FD402"/>
    <w:rsid w:val="009341A8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  <w14:ligatures w14:val="none"/>
    </w:rPr>
  </w:style>
  <w:style w:type="paragraph" w:customStyle="1" w:styleId="687EAF5EB2CD4EB7ADF5F9A96997A5A02">
    <w:name w:val="687EAF5EB2CD4EB7ADF5F9A96997A5A02"/>
    <w:rsid w:val="009341A8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59FF631BAA444697ADC811FC908E21E52">
    <w:name w:val="59FF631BAA444697ADC811FC908E21E52"/>
    <w:rsid w:val="009341A8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2">
    <w:name w:val="F9AAD49A6D3845D88F95F61F797426702"/>
    <w:rsid w:val="009341A8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2">
    <w:name w:val="6B377E5BBB7746A2B9F390A78323729F2"/>
    <w:rsid w:val="009341A8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2">
    <w:name w:val="0A8B7278598346B2989B97E104D07D332"/>
    <w:rsid w:val="009341A8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character" w:styleId="a6">
    <w:name w:val="Hyperlink"/>
    <w:basedOn w:val="a0"/>
    <w:uiPriority w:val="99"/>
    <w:semiHidden/>
    <w:unhideWhenUsed/>
    <w:rsid w:val="009341A8"/>
    <w:rPr>
      <w:color w:val="1F3864" w:themeColor="accent1" w:themeShade="80"/>
      <w:u w:val="single"/>
    </w:rPr>
  </w:style>
  <w:style w:type="paragraph" w:customStyle="1" w:styleId="966A1768FADF45AF829C07C0CA4760362">
    <w:name w:val="966A1768FADF45AF829C07C0CA4760362"/>
    <w:rsid w:val="009341A8"/>
    <w:pPr>
      <w:spacing w:after="240" w:line="288" w:lineRule="auto"/>
      <w:ind w:left="101" w:right="101"/>
    </w:pPr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1">
    <w:name w:val="EDF1E70570C24042AABA8C22F9DB3ACC1"/>
    <w:rsid w:val="009341A8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2">
    <w:name w:val="FBE84D64C933441BACC61B228EAC3DF02"/>
    <w:rsid w:val="009341A8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2">
    <w:name w:val="14DBFAE5D6F54EA1830FCBD44D0029C82"/>
    <w:rsid w:val="009341A8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18B9434280E423797925DDE725D370C3">
    <w:name w:val="118B9434280E423797925DDE725D370C3"/>
    <w:rsid w:val="009341A8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616012EFA3104479B1CD8589DDE3FD403">
    <w:name w:val="616012EFA3104479B1CD8589DDE3FD403"/>
    <w:rsid w:val="009341A8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  <w14:ligatures w14:val="none"/>
    </w:rPr>
  </w:style>
  <w:style w:type="paragraph" w:customStyle="1" w:styleId="687EAF5EB2CD4EB7ADF5F9A96997A5A03">
    <w:name w:val="687EAF5EB2CD4EB7ADF5F9A96997A5A03"/>
    <w:rsid w:val="009341A8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59FF631BAA444697ADC811FC908E21E53">
    <w:name w:val="59FF631BAA444697ADC811FC908E21E53"/>
    <w:rsid w:val="009341A8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3">
    <w:name w:val="F9AAD49A6D3845D88F95F61F797426703"/>
    <w:rsid w:val="009341A8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3">
    <w:name w:val="6B377E5BBB7746A2B9F390A78323729F3"/>
    <w:rsid w:val="009341A8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3">
    <w:name w:val="0A8B7278598346B2989B97E104D07D333"/>
    <w:rsid w:val="009341A8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styleId="3">
    <w:name w:val="Body Text 3"/>
    <w:basedOn w:val="a"/>
    <w:link w:val="30"/>
    <w:uiPriority w:val="99"/>
    <w:semiHidden/>
    <w:unhideWhenUsed/>
    <w:rsid w:val="009341A8"/>
    <w:pPr>
      <w:spacing w:after="120" w:line="288" w:lineRule="auto"/>
      <w:ind w:left="101" w:right="101"/>
    </w:pPr>
    <w:rPr>
      <w:rFonts w:eastAsiaTheme="minorHAnsi" w:cstheme="minorBidi"/>
      <w:color w:val="44546A" w:themeColor="text2"/>
      <w:kern w:val="0"/>
      <w:sz w:val="22"/>
      <w:szCs w:val="16"/>
      <w:lang w:eastAsia="ja-JP"/>
      <w14:ligatures w14:val="none"/>
    </w:rPr>
  </w:style>
  <w:style w:type="character" w:customStyle="1" w:styleId="30">
    <w:name w:val="Основний текст 3 Знак"/>
    <w:basedOn w:val="a0"/>
    <w:link w:val="3"/>
    <w:uiPriority w:val="99"/>
    <w:semiHidden/>
    <w:rsid w:val="009341A8"/>
    <w:rPr>
      <w:rFonts w:eastAsiaTheme="minorHAnsi"/>
      <w:color w:val="44546A" w:themeColor="text2"/>
      <w:kern w:val="0"/>
      <w:szCs w:val="16"/>
      <w:lang w:eastAsia="ja-JP"/>
      <w14:ligatures w14:val="none"/>
    </w:rPr>
  </w:style>
  <w:style w:type="paragraph" w:customStyle="1" w:styleId="966A1768FADF45AF829C07C0CA4760363">
    <w:name w:val="966A1768FADF45AF829C07C0CA4760363"/>
    <w:rsid w:val="009341A8"/>
    <w:pPr>
      <w:spacing w:after="240" w:line="288" w:lineRule="auto"/>
      <w:ind w:left="101" w:right="101"/>
    </w:pPr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2">
    <w:name w:val="EDF1E70570C24042AABA8C22F9DB3ACC2"/>
    <w:rsid w:val="009341A8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3">
    <w:name w:val="FBE84D64C933441BACC61B228EAC3DF03"/>
    <w:rsid w:val="009341A8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3">
    <w:name w:val="14DBFAE5D6F54EA1830FCBD44D0029C83"/>
    <w:rsid w:val="009341A8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1A8347-37B3-4A0B-9677-AE138C27820C}">
  <ds:schemaRefs>
    <ds:schemaRef ds:uri="http://schemas.microsoft.com/office/2006/documentManagement/types"/>
    <ds:schemaRef ds:uri="http://purl.org/dc/elements/1.1/"/>
    <ds:schemaRef ds:uri="http://purl.org/dc/terms/"/>
    <ds:schemaRef ds:uri="http://www.w3.org/XML/1998/namespace"/>
    <ds:schemaRef ds:uri="http://schemas.microsoft.com/office/infopath/2007/PartnerControls"/>
    <ds:schemaRef ds:uri="a4f35948-e619-41b3-aa29-22878b09cfd2"/>
    <ds:schemaRef ds:uri="40262f94-9f35-4ac3-9a90-690165a166b7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635DF8-558A-4A62-A893-58005B636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Office_13666367_TF02904833</Template>
  <TotalTime>85</TotalTime>
  <Pages>2</Pages>
  <Words>392</Words>
  <Characters>225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</cp:lastModifiedBy>
  <cp:revision>2</cp:revision>
  <dcterms:created xsi:type="dcterms:W3CDTF">2016-11-21T09:36:00Z</dcterms:created>
  <dcterms:modified xsi:type="dcterms:W3CDTF">2017-06-27T14:34:00Z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