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ppsettstabell for flygeblad for arrangement"/>
      </w:tblPr>
      <w:tblGrid>
        <w:gridCol w:w="7485"/>
      </w:tblGrid>
      <w:tr w:rsidR="00897FB4" w:rsidRPr="00897FB4" w14:paraId="4016B9E2" w14:textId="77777777" w:rsidTr="00A26D94">
        <w:trPr>
          <w:trHeight w:val="9298"/>
          <w:tblHeader/>
        </w:trPr>
        <w:tc>
          <w:tcPr>
            <w:tcW w:w="7819" w:type="dxa"/>
          </w:tcPr>
          <w:bookmarkStart w:id="0" w:name="_GoBack"/>
          <w:p w14:paraId="4016B9D9" w14:textId="77777777" w:rsidR="00897FB4" w:rsidRPr="00897FB4" w:rsidRDefault="00162D38" w:rsidP="00162D38">
            <w:pPr>
              <w:pStyle w:val="Subtitle"/>
              <w:spacing w:after="0"/>
            </w:pPr>
            <w:sdt>
              <w:sdtPr>
                <w:alias w:val="Skriv inn intro til arrangementet:"/>
                <w:tag w:val="Skriv inn intro til arrangementet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Intro til arrangementet</w:t>
                </w:r>
              </w:sdtContent>
            </w:sdt>
          </w:p>
          <w:p w14:paraId="4016B9DA" w14:textId="77777777" w:rsidR="00897FB4" w:rsidRPr="00897FB4" w:rsidRDefault="00162D38" w:rsidP="00162D38">
            <w:pPr>
              <w:pStyle w:val="Title"/>
              <w:spacing w:before="120"/>
            </w:pPr>
            <w:sdt>
              <w:sdtPr>
                <w:alias w:val="Skriv inn arrangementtittel:"/>
                <w:tag w:val="Skriv inn arrangementtittel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Tittel på arrangementet</w:t>
                </w:r>
              </w:sdtContent>
            </w:sdt>
          </w:p>
          <w:p w14:paraId="4016B9DB" w14:textId="77777777" w:rsidR="00897FB4" w:rsidRPr="00897FB4" w:rsidRDefault="00162D38" w:rsidP="00897FB4">
            <w:pPr>
              <w:pStyle w:val="Subtitle"/>
            </w:pPr>
            <w:sdt>
              <w:sdtPr>
                <w:alias w:val="Skriv inn undertittel på arrangementet:"/>
                <w:tag w:val="Skriv inn undertittel på arrangementet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Undertittel på arrangementet</w:t>
                </w:r>
              </w:sdtContent>
            </w:sdt>
          </w:p>
          <w:sdt>
            <w:sdtPr>
              <w:alias w:val="Skriv inn dato:"/>
              <w:tag w:val="Skriv inn dato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Date"/>
                </w:pPr>
                <w:r w:rsidRPr="00897FB4">
                  <w:rPr>
                    <w:lang w:bidi="nb-NO"/>
                  </w:rPr>
                  <w:t>Dato</w:t>
                </w:r>
              </w:p>
            </w:sdtContent>
          </w:sdt>
          <w:p w14:paraId="4016B9DD" w14:textId="77777777" w:rsidR="00897FB4" w:rsidRPr="00897FB4" w:rsidRDefault="00162D38" w:rsidP="00897FB4">
            <w:pPr>
              <w:pStyle w:val="Klokkeslett"/>
            </w:pPr>
            <w:sdt>
              <w:sdtPr>
                <w:alias w:val="Skriv inn klokkeslett:"/>
                <w:tag w:val="Skriv inn klokkeslett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Klokkeslett</w:t>
                </w:r>
              </w:sdtContent>
            </w:sdt>
          </w:p>
          <w:p w14:paraId="4016B9DE" w14:textId="77777777" w:rsidR="00897FB4" w:rsidRPr="00897FB4" w:rsidRDefault="00162D38" w:rsidP="00897FB4">
            <w:pPr>
              <w:pStyle w:val="Sted"/>
            </w:pPr>
            <w:sdt>
              <w:sdtPr>
                <w:alias w:val="Skriv inn sted:"/>
                <w:tag w:val="Skriv inn sted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Sted</w:t>
                </w:r>
              </w:sdtContent>
            </w:sdt>
          </w:p>
          <w:p w14:paraId="4016B9DF" w14:textId="723DB8B7" w:rsidR="00897FB4" w:rsidRPr="00897FB4" w:rsidRDefault="00162D38" w:rsidP="00897FB4">
            <w:pPr>
              <w:pStyle w:val="Sted"/>
            </w:pPr>
            <w:sdt>
              <w:sdtPr>
                <w:alias w:val="Skriv inn adresse, poststed, postnummer:"/>
                <w:tag w:val="Skriv inn adresse, poststed, postnummer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nb-NO"/>
                  </w:rPr>
                  <w:t>Adresse, poststed,</w:t>
                </w:r>
                <w:r w:rsidR="00897FB4" w:rsidRPr="00897FB4">
                  <w:rPr>
                    <w:lang w:bidi="nb-NO"/>
                  </w:rPr>
                  <w:t xml:space="preserve"> postnummer</w:t>
                </w:r>
              </w:sdtContent>
            </w:sdt>
          </w:p>
          <w:sdt>
            <w:sdtPr>
              <w:alias w:val="Skriv inn tekst for arrangementet:"/>
              <w:tag w:val="Skriv inn tekst for arrangementet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897FB4" w:rsidRDefault="00897FB4" w:rsidP="00897FB4">
                <w:r w:rsidRPr="00897FB4">
                  <w:rPr>
                    <w:lang w:bidi="nb-NO"/>
                  </w:rPr>
                  <w:t>Hvis du vil erstatte en plassholdertekst (slik som denne), klikker du på den og begynner å skrive.</w:t>
                </w:r>
              </w:p>
              <w:p w14:paraId="4016B9E1" w14:textId="77777777" w:rsidR="00897FB4" w:rsidRPr="00897FB4" w:rsidRDefault="00897FB4" w:rsidP="00897FB4">
                <w:r w:rsidRPr="00897FB4">
                  <w:rPr>
                    <w:lang w:bidi="nb-NO"/>
                  </w:rPr>
                  <w:t>Vi tror dette vakre flygebladet gir et flott inntrykk akkurat slik som det er.  Men hvis du vil prøve å tilpasse det litt for å gjøre det til ditt eget, kan du endre fargene og skriftene med bare et klikk. På Utforming-fanen på båndet kan du sjekke ut tema, farger og skrifttype-galleriene, for å utforske de alternativene du har.</w:t>
                </w:r>
              </w:p>
            </w:sdtContent>
          </w:sdt>
        </w:tc>
      </w:tr>
    </w:tbl>
    <w:tbl>
      <w:tblPr>
        <w:tblStyle w:val="GridTable4-Accent2"/>
        <w:tblW w:w="9014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Oppsettstabell for flygeblad for arrangement"/>
      </w:tblPr>
      <w:tblGrid>
        <w:gridCol w:w="9014"/>
      </w:tblGrid>
      <w:tr w:rsidR="00897FB4" w:rsidRPr="00897FB4" w14:paraId="4016B9E4" w14:textId="77777777" w:rsidTr="00A26D94">
        <w:trPr>
          <w:trHeight w:hRule="exact" w:val="720"/>
          <w:tblHeader/>
        </w:trPr>
        <w:tc>
          <w:tcPr>
            <w:tcW w:w="9014" w:type="dxa"/>
            <w:shd w:val="clear" w:color="auto" w:fill="F7F3E2" w:themeFill="background2"/>
            <w:vAlign w:val="center"/>
          </w:tcPr>
          <w:bookmarkEnd w:id="0"/>
          <w:p w14:paraId="4016B9E3" w14:textId="0A550BFB" w:rsidR="00897FB4" w:rsidRPr="00897FB4" w:rsidRDefault="00162D38" w:rsidP="001570B2">
            <w:pPr>
              <w:pStyle w:val="Kontaktinformasjon"/>
            </w:pPr>
            <w:sdt>
              <w:sdtPr>
                <w:alias w:val="For mer informasjon-tekst:"/>
                <w:tag w:val="For mer informasjon-tekst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nb-NO"/>
                  </w:rPr>
                  <w:t>for mer informasjon kan du kontakte:</w:t>
                </w:r>
              </w:sdtContent>
            </w:sdt>
            <w:r w:rsidR="001570B2">
              <w:rPr>
                <w:lang w:bidi="nb-NO"/>
              </w:rPr>
              <w:t xml:space="preserve"> </w:t>
            </w:r>
            <w:sdt>
              <w:sdtPr>
                <w:alias w:val="Skriv inn kontaktnavn:"/>
                <w:tag w:val="Skriv inn kontaktnavn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74B34" w:rsidRPr="00897FB4">
                  <w:rPr>
                    <w:lang w:bidi="nb-NO"/>
                  </w:rPr>
                  <w:t>Navn På Kontakt</w:t>
                </w:r>
              </w:sdtContent>
            </w:sdt>
            <w:r w:rsidR="001570B2">
              <w:rPr>
                <w:lang w:bidi="nb-NO"/>
              </w:rPr>
              <w:t xml:space="preserve"> @ </w:t>
            </w:r>
            <w:sdt>
              <w:sdtPr>
                <w:alias w:val="Skriv inn telefonnummer:"/>
                <w:tag w:val="Skriv inn telefonnummer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telefon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NoSpacing"/>
      </w:pPr>
    </w:p>
    <w:sectPr w:rsidR="002A068F" w:rsidSect="00A26D94">
      <w:headerReference w:type="default" r:id="rId11"/>
      <w:footerReference w:type="default" r:id="rId12"/>
      <w:headerReference w:type="first" r:id="rId13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348" w14:textId="77777777" w:rsidR="003C2DD2" w:rsidRDefault="003C2DD2" w:rsidP="0068245E">
      <w:pPr>
        <w:spacing w:after="0" w:line="240" w:lineRule="auto"/>
      </w:pPr>
      <w:r>
        <w:separator/>
      </w:r>
    </w:p>
  </w:endnote>
  <w:endnote w:type="continuationSeparator" w:id="0">
    <w:p w14:paraId="20552238" w14:textId="77777777" w:rsidR="003C2DD2" w:rsidRDefault="003C2DD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56E16DF4" w:rsidR="009124DD" w:rsidRDefault="009124DD">
        <w:pPr>
          <w:pStyle w:val="Footer"/>
        </w:pPr>
        <w:r>
          <w:rPr>
            <w:lang w:bidi="nb-NO"/>
          </w:rPr>
          <w:fldChar w:fldCharType="begin"/>
        </w:r>
        <w:r>
          <w:rPr>
            <w:lang w:bidi="nb-NO"/>
          </w:rPr>
          <w:instrText xml:space="preserve"> PAGE   \* MERGEFORMAT </w:instrText>
        </w:r>
        <w:r>
          <w:rPr>
            <w:lang w:bidi="nb-NO"/>
          </w:rPr>
          <w:fldChar w:fldCharType="separate"/>
        </w:r>
        <w:r w:rsidR="00974B34">
          <w:rPr>
            <w:noProof/>
            <w:lang w:bidi="nb-NO"/>
          </w:rPr>
          <w:t>2</w:t>
        </w:r>
        <w:r>
          <w:rPr>
            <w:noProof/>
            <w:lang w:bidi="nb-N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95A84" w14:textId="77777777" w:rsidR="003C2DD2" w:rsidRDefault="003C2DD2" w:rsidP="0068245E">
      <w:pPr>
        <w:spacing w:after="0" w:line="240" w:lineRule="auto"/>
      </w:pPr>
      <w:r>
        <w:separator/>
      </w:r>
    </w:p>
  </w:footnote>
  <w:footnote w:type="continuationSeparator" w:id="0">
    <w:p w14:paraId="5B313AEB" w14:textId="77777777" w:rsidR="003C2DD2" w:rsidRDefault="003C2DD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9E6B" w14:textId="2A3E30E0" w:rsidR="002A068F" w:rsidRDefault="002A068F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pe 3" descr="Bloms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Bilde 4" descr="Rødbrune blom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de 5" descr="Kronbla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ihåndsform 6" descr="Kronblad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ihåndsform 7" descr="Kronblad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ihåndsform 8" descr="Kronblad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ihåndsform 9" descr="Kronblad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ihåndsform 10" descr="Kronblad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ihåndsform 11" descr="Kronblad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ihåndsform 12" descr="Kronblad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ihåndsform 13" descr="Kronblad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ihåndsform 14" descr="Kronblad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ihåndsform 15" descr="Kronblad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ihåndsform 16" descr="Kronblad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ihåndsform 17" descr="Kronblad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ihåndsform 18" descr="Kronblad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40722872" id="Gruppe 3" o:spid="_x0000_s1026" alt="Blomster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4" o:spid="_x0000_s1027" type="#_x0000_t75" alt="Rødbrune blomster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Rødbrune blomster" croptop="11340f" cropbottom="16322f" cropleft="5137f"/>
                <v:path arrowok="t"/>
              </v:shape>
              <v:shape id="Bilde 5" o:spid="_x0000_s1028" type="#_x0000_t75" alt="Kronblad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Kronblad" croptop="11131f" cropbottom="16412f" cropleft="11563f" cropright="8752f"/>
                <v:path arrowok="t"/>
              </v:shape>
              <v:shape id="Frihåndsform 6" o:spid="_x0000_s1029" alt="Kronblad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ihåndsform 7" o:spid="_x0000_s1030" alt="Kronblad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ihåndsform 8" o:spid="_x0000_s1031" alt="Kronblad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ihåndsform 9" o:spid="_x0000_s1032" alt="Kronblad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ihåndsform 10" o:spid="_x0000_s1033" alt="Kronblad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ihåndsform 11" o:spid="_x0000_s1034" alt="Kronblad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ihåndsform 12" o:spid="_x0000_s1035" alt="Kronblad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ihåndsform 13" o:spid="_x0000_s1036" alt="Kronblad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ihåndsform 14" o:spid="_x0000_s1037" alt="Kronblad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ihåndsform 15" o:spid="_x0000_s1038" alt="Kronblad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ihåndsform 16" o:spid="_x0000_s1039" alt="Kronblad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ihåndsform 17" o:spid="_x0000_s1040" alt="Kronblad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ihåndsform 18" o:spid="_x0000_s1041" alt="Kronblad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amme 2" descr="Kantlinjer rundt dokumente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1="http://schemas.microsoft.com/office/drawing/2015/9/8/chartex">
          <w:pict>
            <v:shape w14:anchorId="360DDDF2" id="Ramme 2" o:spid="_x0000_s1026" alt="Kantlinjer rundt dokumente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B9EB" w14:textId="77777777" w:rsidR="009124DD" w:rsidRDefault="00897FB4">
    <w:pPr>
      <w:pStyle w:val="Head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amme 25" descr="Kantlinjer rundt dokumente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1="http://schemas.microsoft.com/office/drawing/2015/9/8/chartex">
          <w:pict>
            <v:shape w14:anchorId="3C142A1A" id="Ramme 25" o:spid="_x0000_s1026" alt="Kantlinjer rundt dokumente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pe 1" descr="Bloms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Bilde 27" descr="Rødbrune blom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Bilde 29" descr="Kronbla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ihåndsform 31" descr="Kronblad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ihåndsform 32" descr="Kronblad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ihåndsform 33" descr="Kronblad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ihåndsform 34" descr="Kronblad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ihåndsform 35" descr="Kronblad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ihåndsform 36" descr="Kronblad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ihåndsform 37" descr="Kronblad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ihåndsform 38" descr="Kronblad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ihåndsform 39" descr="Kronblad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ihåndsform 40" descr="Kronblad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ihåndsform 41" descr="Kronblad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ihåndsform 42" descr="Kronblad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ihåndsform 43" descr="Kronblad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7ED4E4A1" id="Gruppe 1" o:spid="_x0000_s1026" alt="Blomster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27" o:spid="_x0000_s1027" type="#_x0000_t75" alt="Rødbrune blomster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Rødbrune blomster" croptop="11340f" cropbottom="16322f" cropleft="5137f"/>
                <v:path arrowok="t"/>
              </v:shape>
              <v:shape id="Bilde 29" o:spid="_x0000_s1028" type="#_x0000_t75" alt="Kronblad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Kronblad" croptop="11131f" cropbottom="16412f" cropleft="11563f" cropright="8752f"/>
                <v:path arrowok="t"/>
              </v:shape>
              <v:shape id="Frihåndsform 31" o:spid="_x0000_s1029" alt="Kronblad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ihåndsform 32" o:spid="_x0000_s1030" alt="Kronblad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ihåndsform 33" o:spid="_x0000_s1031" alt="Kronblad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ihåndsform 34" o:spid="_x0000_s1032" alt="Kronblad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ihåndsform 35" o:spid="_x0000_s1033" alt="Kronblad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ihåndsform 36" o:spid="_x0000_s1034" alt="Kronblad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ihåndsform 37" o:spid="_x0000_s1035" alt="Kronblad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ihåndsform 38" o:spid="_x0000_s1036" alt="Kronblad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ihåndsform 39" o:spid="_x0000_s1037" alt="Kronblad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ihåndsform 40" o:spid="_x0000_s1038" alt="Kronblad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ihåndsform 41" o:spid="_x0000_s1039" alt="Kronblad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ihåndsform 42" o:spid="_x0000_s1040" alt="Kronblad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ihåndsform 43" o:spid="_x0000_s1041" alt="Kronblad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E33EA"/>
    <w:rsid w:val="001570B2"/>
    <w:rsid w:val="001624C3"/>
    <w:rsid w:val="00162D38"/>
    <w:rsid w:val="00220400"/>
    <w:rsid w:val="002733AA"/>
    <w:rsid w:val="002A068F"/>
    <w:rsid w:val="003C2DD2"/>
    <w:rsid w:val="004611DB"/>
    <w:rsid w:val="005D2D39"/>
    <w:rsid w:val="0068245E"/>
    <w:rsid w:val="0069500E"/>
    <w:rsid w:val="00713F12"/>
    <w:rsid w:val="00752657"/>
    <w:rsid w:val="007A4EDB"/>
    <w:rsid w:val="00834305"/>
    <w:rsid w:val="00897FB4"/>
    <w:rsid w:val="009124DD"/>
    <w:rsid w:val="0094423C"/>
    <w:rsid w:val="00974B34"/>
    <w:rsid w:val="00A26D94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nb-NO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A26D94"/>
    <w:pPr>
      <w:spacing w:after="40" w:line="228" w:lineRule="auto"/>
      <w:ind w:left="0" w:right="0"/>
    </w:pPr>
    <w:rPr>
      <w:caps/>
      <w:sz w:val="44"/>
    </w:rPr>
  </w:style>
  <w:style w:type="character" w:customStyle="1" w:styleId="SubtitleChar">
    <w:name w:val="Subtitle Char"/>
    <w:basedOn w:val="DefaultParagraphFont"/>
    <w:link w:val="Subtitle"/>
    <w:uiPriority w:val="1"/>
    <w:rsid w:val="00A26D94"/>
    <w:rPr>
      <w:caps/>
      <w:sz w:val="44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Klokkeslett">
    <w:name w:val="Klokkeslett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Sted">
    <w:name w:val="Sted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sjon">
    <w:name w:val="Kontaktinformasjon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175233" w:rsidP="00175233">
          <w:pPr>
            <w:pStyle w:val="118B9434280E423797925DDE725D370C2"/>
          </w:pPr>
          <w:r w:rsidRPr="00897FB4">
            <w:rPr>
              <w:lang w:bidi="nb-NO"/>
            </w:rPr>
            <w:t>Intro til arrangementet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175233" w:rsidP="00175233">
          <w:pPr>
            <w:pStyle w:val="616012EFA3104479B1CD8589DDE3FD402"/>
          </w:pPr>
          <w:r w:rsidRPr="00897FB4">
            <w:rPr>
              <w:lang w:bidi="nb-NO"/>
            </w:rPr>
            <w:t>Tittel på arrangementet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175233" w:rsidP="00175233">
          <w:pPr>
            <w:pStyle w:val="687EAF5EB2CD4EB7ADF5F9A96997A5A02"/>
          </w:pPr>
          <w:r w:rsidRPr="00897FB4">
            <w:rPr>
              <w:lang w:bidi="nb-NO"/>
            </w:rPr>
            <w:t>Undertittel på arrangementet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175233" w:rsidP="00175233">
          <w:pPr>
            <w:pStyle w:val="59FF631BAA444697ADC811FC908E21E52"/>
          </w:pPr>
          <w:r w:rsidRPr="00897FB4">
            <w:rPr>
              <w:lang w:bidi="nb-NO"/>
            </w:rPr>
            <w:t>Dato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175233" w:rsidP="00175233">
          <w:pPr>
            <w:pStyle w:val="F9AAD49A6D3845D88F95F61F797426702"/>
          </w:pPr>
          <w:r w:rsidRPr="00897FB4">
            <w:rPr>
              <w:lang w:bidi="nb-NO"/>
            </w:rPr>
            <w:t>Klokkeslett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175233" w:rsidP="00175233">
          <w:pPr>
            <w:pStyle w:val="6B377E5BBB7746A2B9F390A78323729F2"/>
          </w:pPr>
          <w:r w:rsidRPr="00897FB4">
            <w:rPr>
              <w:lang w:bidi="nb-NO"/>
            </w:rPr>
            <w:t>Sted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175233" w:rsidP="00175233">
          <w:pPr>
            <w:pStyle w:val="0A8B7278598346B2989B97E104D07D332"/>
          </w:pPr>
          <w:r>
            <w:rPr>
              <w:lang w:bidi="nb-NO"/>
            </w:rPr>
            <w:t>Adresse, poststed,</w:t>
          </w:r>
          <w:r w:rsidRPr="00897FB4">
            <w:rPr>
              <w:lang w:bidi="nb-NO"/>
            </w:rPr>
            <w:t xml:space="preserve"> postnummer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175233" w:rsidRPr="00897FB4" w:rsidRDefault="00175233" w:rsidP="00897FB4">
          <w:r w:rsidRPr="00897FB4">
            <w:rPr>
              <w:lang w:bidi="nb-NO"/>
            </w:rPr>
            <w:t>Hvis du vil erstatte en plassholdertekst (slik som denne), klikker du på den og begynner å skrive.</w:t>
          </w:r>
        </w:p>
        <w:p w:rsidR="008A1518" w:rsidRDefault="00175233" w:rsidP="00175233">
          <w:pPr>
            <w:pStyle w:val="966A1768FADF45AF829C07C0CA4760362"/>
          </w:pPr>
          <w:r w:rsidRPr="00897FB4">
            <w:rPr>
              <w:lang w:bidi="nb-NO"/>
            </w:rPr>
            <w:t>Vi tror dette vakre flygebladet gir et flott inntrykk akkurat slik som det er.  Men hvis du vil prøve å tilpasse det litt for å gjøre det til ditt eget, kan du endre fargene og skriftene med bare et klikk. På Utforming-fanen på båndet kan du sjekke ut tema, farger og skrifttype-galleriene, for å utforske de alternativene du har.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175233" w:rsidP="00175233">
          <w:pPr>
            <w:pStyle w:val="FBE84D64C933441BACC61B228EAC3DF02"/>
          </w:pPr>
          <w:r w:rsidRPr="00897FB4">
            <w:rPr>
              <w:lang w:bidi="nb-NO"/>
            </w:rPr>
            <w:t>Navn På Kontakt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175233" w:rsidP="00175233">
          <w:pPr>
            <w:pStyle w:val="14DBFAE5D6F54EA1830FCBD44D0029C82"/>
          </w:pPr>
          <w:r w:rsidRPr="00897FB4">
            <w:rPr>
              <w:lang w:bidi="nb-NO"/>
            </w:rPr>
            <w:t>telefon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175233" w:rsidP="00175233">
          <w:pPr>
            <w:pStyle w:val="EDF1E70570C24042AABA8C22F9DB3ACC1"/>
          </w:pPr>
          <w:r w:rsidRPr="00897FB4">
            <w:rPr>
              <w:lang w:bidi="nb-NO"/>
            </w:rPr>
            <w:t>for mer informasjon kan du kontakte: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0D3224"/>
    <w:rsid w:val="00175233"/>
    <w:rsid w:val="002F64EE"/>
    <w:rsid w:val="003A3F74"/>
    <w:rsid w:val="0044399B"/>
    <w:rsid w:val="0072534F"/>
    <w:rsid w:val="007343B5"/>
    <w:rsid w:val="007426CB"/>
    <w:rsid w:val="00763B12"/>
    <w:rsid w:val="0077446A"/>
    <w:rsid w:val="008A1518"/>
    <w:rsid w:val="009A364E"/>
    <w:rsid w:val="00AD144D"/>
    <w:rsid w:val="00C57C1C"/>
    <w:rsid w:val="00EC4C00"/>
    <w:rsid w:val="00E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5233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A3F74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3A3F74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3A3F74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3A3F74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3A3F74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3A3F74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3A3F74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3A3F74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3A3F74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3A3F74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3A3F74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3A3F74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3A3F74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2">
    <w:name w:val="118B9434280E423797925DDE725D370C2"/>
    <w:rsid w:val="00175233"/>
    <w:pPr>
      <w:spacing w:after="40" w:line="228" w:lineRule="auto"/>
    </w:pPr>
    <w:rPr>
      <w:rFonts w:eastAsiaTheme="minorHAnsi"/>
      <w: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16012EFA3104479B1CD8589DDE3FD402">
    <w:name w:val="616012EFA3104479B1CD8589DDE3FD402"/>
    <w:rsid w:val="00175233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2">
    <w:name w:val="687EAF5EB2CD4EB7ADF5F9A96997A5A02"/>
    <w:rsid w:val="00175233"/>
    <w:pPr>
      <w:spacing w:after="40" w:line="228" w:lineRule="auto"/>
    </w:pPr>
    <w:rPr>
      <w:rFonts w:eastAsiaTheme="minorHAnsi"/>
      <w: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59FF631BAA444697ADC811FC908E21E52">
    <w:name w:val="59FF631BAA444697ADC811FC908E21E52"/>
    <w:rsid w:val="00175233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2">
    <w:name w:val="F9AAD49A6D3845D88F95F61F797426702"/>
    <w:rsid w:val="00175233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2">
    <w:name w:val="6B377E5BBB7746A2B9F390A78323729F2"/>
    <w:rsid w:val="0017523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2">
    <w:name w:val="0A8B7278598346B2989B97E104D07D332"/>
    <w:rsid w:val="00175233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75233"/>
    <w:rPr>
      <w:color w:val="1F4E79" w:themeColor="accent1" w:themeShade="80"/>
      <w:u w:val="single"/>
    </w:rPr>
  </w:style>
  <w:style w:type="paragraph" w:customStyle="1" w:styleId="966A1768FADF45AF829C07C0CA4760362">
    <w:name w:val="966A1768FADF45AF829C07C0CA4760362"/>
    <w:rsid w:val="00175233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1">
    <w:name w:val="EDF1E70570C24042AABA8C22F9DB3ACC1"/>
    <w:rsid w:val="0017523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2">
    <w:name w:val="FBE84D64C933441BACC61B228EAC3DF02"/>
    <w:rsid w:val="0017523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2">
    <w:name w:val="14DBFAE5D6F54EA1830FCBD44D0029C82"/>
    <w:rsid w:val="00175233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F6DF2F-C077-469F-A431-E053468C7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Office_13666190_TF02904833</Template>
  <TotalTime>79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2016-11-21T09:36:00Z</dcterms:created>
  <dcterms:modified xsi:type="dcterms:W3CDTF">2017-06-13T22:12:00Z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