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7E7BFD" w:rsidRPr="001977AB">
        <w:trPr>
          <w:trHeight w:hRule="exact" w:val="1080"/>
        </w:trPr>
        <w:tc>
          <w:tcPr>
            <w:tcW w:w="5760" w:type="dxa"/>
          </w:tcPr>
          <w:p w:rsidR="007E7BFD" w:rsidRPr="001977AB" w:rsidRDefault="007E7BFD">
            <w:pPr>
              <w:rPr>
                <w:lang w:val="nb-NO"/>
              </w:rPr>
            </w:pPr>
          </w:p>
        </w:tc>
        <w:tc>
          <w:tcPr>
            <w:tcW w:w="720" w:type="dxa"/>
          </w:tcPr>
          <w:p w:rsidR="007E7BFD" w:rsidRPr="001977AB" w:rsidRDefault="007E7BFD">
            <w:pPr>
              <w:rPr>
                <w:lang w:val="nb-NO"/>
              </w:rPr>
            </w:pPr>
          </w:p>
        </w:tc>
        <w:tc>
          <w:tcPr>
            <w:tcW w:w="5760" w:type="dxa"/>
          </w:tcPr>
          <w:p w:rsidR="007E7BFD" w:rsidRPr="001977AB" w:rsidRDefault="007E7BFD">
            <w:pPr>
              <w:rPr>
                <w:lang w:val="nb-NO"/>
              </w:rPr>
            </w:pPr>
          </w:p>
        </w:tc>
      </w:tr>
      <w:tr w:rsidR="007E7BFD" w:rsidRPr="001977AB">
        <w:trPr>
          <w:trHeight w:hRule="exact" w:val="7560"/>
        </w:trPr>
        <w:tc>
          <w:tcPr>
            <w:tcW w:w="5760" w:type="dxa"/>
          </w:tcPr>
          <w:p w:rsidR="007E7BFD" w:rsidRPr="001977AB" w:rsidRDefault="00446E4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Navn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[Navn]</w:t>
                </w:r>
              </w:sdtContent>
            </w:sdt>
            <w:r w:rsidR="001977AB" w:rsidRPr="001977AB">
              <w:rPr>
                <w:lang w:val="nb-NO"/>
              </w:rPr>
              <w:br/>
              <w:t>har gleden av å invitere deg</w:t>
            </w:r>
            <w:r w:rsidR="001977AB" w:rsidRPr="001977AB">
              <w:rPr>
                <w:lang w:val="nb-NO"/>
              </w:rPr>
              <w:br/>
              <w:t>til brylluppet til vår datter</w:t>
            </w:r>
          </w:p>
          <w:sdt>
            <w:sdtPr>
              <w:rPr>
                <w:lang w:val="nb-NO"/>
              </w:rPr>
              <w:alias w:val="Brudens navn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E7BFD" w:rsidRPr="001977AB" w:rsidRDefault="001977AB">
                <w:pPr>
                  <w:pStyle w:val="Navn"/>
                  <w:rPr>
                    <w:lang w:val="nb-NO"/>
                  </w:rPr>
                </w:pPr>
                <w:r w:rsidRPr="001977AB">
                  <w:rPr>
                    <w:lang w:val="nb-NO"/>
                  </w:rPr>
                  <w:t>[Brudens navn]</w:t>
                </w:r>
              </w:p>
            </w:sdtContent>
          </w:sdt>
          <w:p w:rsidR="007E7BFD" w:rsidRPr="001977AB" w:rsidRDefault="001977AB">
            <w:pPr>
              <w:pStyle w:val="Ingenmellomrom"/>
              <w:rPr>
                <w:lang w:val="nb-NO"/>
              </w:rPr>
            </w:pPr>
            <w:r w:rsidRPr="001977AB">
              <w:rPr>
                <w:lang w:val="nb-NO"/>
              </w:rPr>
              <w:t>og</w:t>
            </w:r>
          </w:p>
          <w:sdt>
            <w:sdtPr>
              <w:rPr>
                <w:lang w:val="nb-NO"/>
              </w:rPr>
              <w:alias w:val="Brudgommens navn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7E7BFD" w:rsidRPr="001977AB" w:rsidRDefault="001977AB">
                <w:pPr>
                  <w:pStyle w:val="Navn"/>
                  <w:rPr>
                    <w:lang w:val="nb-NO"/>
                  </w:rPr>
                </w:pPr>
                <w:r w:rsidRPr="001977AB">
                  <w:rPr>
                    <w:lang w:val="nb-NO"/>
                  </w:rPr>
                  <w:t>[Brudgommens navn]</w:t>
                </w:r>
              </w:p>
            </w:sdtContent>
          </w:sdt>
          <w:p w:rsidR="007E7BFD" w:rsidRPr="001977AB" w:rsidRDefault="00446E4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Dag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[Dag]</w:t>
                </w:r>
              </w:sdtContent>
            </w:sdt>
            <w:r w:rsidR="001977AB" w:rsidRPr="001977AB">
              <w:rPr>
                <w:lang w:val="nb-NO"/>
              </w:rPr>
              <w:t xml:space="preserve"> </w:t>
            </w:r>
            <w:sdt>
              <w:sdtPr>
                <w:rPr>
                  <w:lang w:val="nb-NO"/>
                </w:rPr>
                <w:alias w:val="Dato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[dato]</w:t>
                </w:r>
              </w:sdtContent>
            </w:sdt>
            <w:r w:rsidR="001977AB" w:rsidRPr="001977AB">
              <w:rPr>
                <w:lang w:val="nb-NO"/>
              </w:rPr>
              <w:t xml:space="preserve"> </w:t>
            </w:r>
            <w:sdt>
              <w:sdtPr>
                <w:rPr>
                  <w:lang w:val="nb-NO"/>
                </w:rPr>
                <w:alias w:val="Måned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[måned]</w:t>
                </w:r>
              </w:sdtContent>
            </w:sdt>
            <w:r w:rsidR="001977AB" w:rsidRPr="001977AB">
              <w:rPr>
                <w:lang w:val="nb-NO"/>
              </w:rPr>
              <w:br/>
            </w:r>
            <w:proofErr w:type="spellStart"/>
            <w:r w:rsidR="001977AB" w:rsidRPr="001977AB">
              <w:rPr>
                <w:lang w:val="nb-NO"/>
              </w:rPr>
              <w:t>Totusenog</w:t>
            </w:r>
            <w:proofErr w:type="spellEnd"/>
            <w:r w:rsidR="001977AB" w:rsidRPr="001977AB">
              <w:rPr>
                <w:lang w:val="nb-NO"/>
              </w:rPr>
              <w:t xml:space="preserve"> </w:t>
            </w:r>
            <w:sdt>
              <w:sdtPr>
                <w:rPr>
                  <w:lang w:val="nb-NO"/>
                </w:rPr>
                <w:alias w:val="År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[år]</w:t>
                </w:r>
              </w:sdtContent>
            </w:sdt>
            <w:r w:rsidR="001977AB" w:rsidRPr="001977AB">
              <w:rPr>
                <w:lang w:val="nb-NO"/>
              </w:rPr>
              <w:br/>
              <w:t xml:space="preserve">klokken </w:t>
            </w:r>
            <w:sdt>
              <w:sdtPr>
                <w:rPr>
                  <w:lang w:val="nb-NO"/>
                </w:rPr>
                <w:alias w:val="Klokkeslett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[klokkeslett</w:t>
                </w:r>
                <w:proofErr w:type="gramStart"/>
                <w:r w:rsidR="001977AB" w:rsidRPr="001977AB">
                  <w:rPr>
                    <w:rStyle w:val="Plassholdertekst"/>
                    <w:lang w:val="nb-NO"/>
                  </w:rPr>
                  <w:t>]</w:t>
                </w:r>
              </w:sdtContent>
            </w:sdt>
            <w:r w:rsidR="001977AB" w:rsidRPr="001977AB">
              <w:rPr>
                <w:lang w:val="nb-NO"/>
              </w:rPr>
              <w:t xml:space="preserve"> ,</w:t>
            </w:r>
            <w:proofErr w:type="gramEnd"/>
          </w:p>
          <w:p w:rsidR="007E7BFD" w:rsidRPr="001977AB" w:rsidRDefault="00446E4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ted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[Sted]</w:t>
                </w:r>
              </w:sdtContent>
            </w:sdt>
            <w:r w:rsidR="001977AB" w:rsidRPr="001977AB">
              <w:rPr>
                <w:lang w:val="nb-NO"/>
              </w:rPr>
              <w:br/>
            </w:r>
            <w:sdt>
              <w:sdtPr>
                <w:rPr>
                  <w:lang w:val="nb-NO"/>
                </w:rPr>
                <w:alias w:val="Poststed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[Poststed]</w:t>
                </w:r>
              </w:sdtContent>
            </w:sdt>
          </w:p>
          <w:p w:rsidR="007E7BFD" w:rsidRPr="001977AB" w:rsidRDefault="001977AB">
            <w:pPr>
              <w:rPr>
                <w:lang w:val="nb-NO"/>
              </w:rPr>
            </w:pPr>
            <w:r w:rsidRPr="001977AB">
              <w:rPr>
                <w:lang w:val="nb-NO"/>
              </w:rPr>
              <w:t>Mottakelse etterpå</w:t>
            </w:r>
          </w:p>
        </w:tc>
        <w:tc>
          <w:tcPr>
            <w:tcW w:w="720" w:type="dxa"/>
          </w:tcPr>
          <w:p w:rsidR="007E7BFD" w:rsidRPr="001977AB" w:rsidRDefault="007E7BFD">
            <w:pPr>
              <w:rPr>
                <w:lang w:val="nb-NO"/>
              </w:rPr>
            </w:pPr>
          </w:p>
        </w:tc>
        <w:tc>
          <w:tcPr>
            <w:tcW w:w="5760" w:type="dxa"/>
          </w:tcPr>
          <w:p w:rsidR="007E7BFD" w:rsidRPr="001977AB" w:rsidRDefault="00446E4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Navn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[Navn]</w:t>
                </w:r>
              </w:sdtContent>
            </w:sdt>
            <w:r w:rsidR="001977AB" w:rsidRPr="001977AB">
              <w:rPr>
                <w:lang w:val="nb-NO"/>
              </w:rPr>
              <w:br/>
              <w:t>har gleden av å invitere deg</w:t>
            </w:r>
            <w:r w:rsidR="001977AB" w:rsidRPr="001977AB">
              <w:rPr>
                <w:lang w:val="nb-NO"/>
              </w:rPr>
              <w:br/>
              <w:t xml:space="preserve">til </w:t>
            </w:r>
            <w:proofErr w:type="spellStart"/>
            <w:r w:rsidR="001977AB" w:rsidRPr="001977AB">
              <w:rPr>
                <w:lang w:val="nb-NO"/>
              </w:rPr>
              <w:t>brylluppet</w:t>
            </w:r>
            <w:proofErr w:type="spellEnd"/>
            <w:r w:rsidR="001977AB" w:rsidRPr="001977AB">
              <w:rPr>
                <w:lang w:val="nb-NO"/>
              </w:rPr>
              <w:t xml:space="preserve"> til vår datter</w:t>
            </w:r>
          </w:p>
          <w:sdt>
            <w:sdtPr>
              <w:rPr>
                <w:lang w:val="nb-NO"/>
              </w:rPr>
              <w:alias w:val="Brudens navn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E7BFD" w:rsidRPr="001977AB" w:rsidRDefault="001977AB">
                <w:pPr>
                  <w:pStyle w:val="Navn"/>
                  <w:rPr>
                    <w:lang w:val="nb-NO"/>
                  </w:rPr>
                </w:pPr>
                <w:r w:rsidRPr="001977AB">
                  <w:rPr>
                    <w:lang w:val="nb-NO"/>
                  </w:rPr>
                  <w:t>[Brudens navn]</w:t>
                </w:r>
              </w:p>
            </w:sdtContent>
          </w:sdt>
          <w:p w:rsidR="007E7BFD" w:rsidRPr="001977AB" w:rsidRDefault="001977AB">
            <w:pPr>
              <w:pStyle w:val="Ingenmellomrom"/>
              <w:rPr>
                <w:lang w:val="nb-NO"/>
              </w:rPr>
            </w:pPr>
            <w:r w:rsidRPr="001977AB">
              <w:rPr>
                <w:lang w:val="nb-NO"/>
              </w:rPr>
              <w:t>og</w:t>
            </w:r>
          </w:p>
          <w:sdt>
            <w:sdtPr>
              <w:rPr>
                <w:lang w:val="nb-NO"/>
              </w:rPr>
              <w:alias w:val="Brudgommens navn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7E7BFD" w:rsidRPr="001977AB" w:rsidRDefault="001977AB">
                <w:pPr>
                  <w:pStyle w:val="Navn"/>
                  <w:rPr>
                    <w:lang w:val="nb-NO"/>
                  </w:rPr>
                </w:pPr>
                <w:r w:rsidRPr="001977AB">
                  <w:rPr>
                    <w:lang w:val="nb-NO"/>
                  </w:rPr>
                  <w:t>[Brudgommens navn]</w:t>
                </w:r>
              </w:p>
            </w:sdtContent>
          </w:sdt>
          <w:p w:rsidR="007E7BFD" w:rsidRPr="001977AB" w:rsidRDefault="00446E4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Dag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[Dag]</w:t>
                </w:r>
              </w:sdtContent>
            </w:sdt>
            <w:r w:rsidR="001977AB" w:rsidRPr="001977AB">
              <w:rPr>
                <w:lang w:val="nb-NO"/>
              </w:rPr>
              <w:t xml:space="preserve"> </w:t>
            </w:r>
            <w:sdt>
              <w:sdtPr>
                <w:rPr>
                  <w:lang w:val="nb-NO"/>
                </w:rPr>
                <w:alias w:val="Dato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[dato]</w:t>
                </w:r>
              </w:sdtContent>
            </w:sdt>
            <w:r w:rsidR="001977AB" w:rsidRPr="001977AB">
              <w:rPr>
                <w:lang w:val="nb-NO"/>
              </w:rPr>
              <w:t xml:space="preserve"> </w:t>
            </w:r>
            <w:bookmarkStart w:id="0" w:name="_GoBack"/>
            <w:bookmarkEnd w:id="0"/>
            <w:sdt>
              <w:sdtPr>
                <w:rPr>
                  <w:lang w:val="nb-NO"/>
                </w:rPr>
                <w:alias w:val="Måned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[måned]</w:t>
                </w:r>
              </w:sdtContent>
            </w:sdt>
            <w:r w:rsidR="001977AB" w:rsidRPr="001977AB">
              <w:rPr>
                <w:lang w:val="nb-NO"/>
              </w:rPr>
              <w:br/>
              <w:t xml:space="preserve">Totusenog </w:t>
            </w:r>
            <w:sdt>
              <w:sdtPr>
                <w:rPr>
                  <w:lang w:val="nb-NO"/>
                </w:rPr>
                <w:alias w:val="År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[år]</w:t>
                </w:r>
              </w:sdtContent>
            </w:sdt>
            <w:r w:rsidR="001977AB" w:rsidRPr="001977AB">
              <w:rPr>
                <w:lang w:val="nb-NO"/>
              </w:rPr>
              <w:br/>
              <w:t xml:space="preserve">klokken </w:t>
            </w:r>
            <w:sdt>
              <w:sdtPr>
                <w:rPr>
                  <w:lang w:val="nb-NO"/>
                </w:rPr>
                <w:alias w:val="Klokkeslett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[klokkeslett</w:t>
                </w:r>
                <w:proofErr w:type="gramStart"/>
                <w:r w:rsidR="001977AB" w:rsidRPr="001977AB">
                  <w:rPr>
                    <w:rStyle w:val="Plassholdertekst"/>
                    <w:lang w:val="nb-NO"/>
                  </w:rPr>
                  <w:t>]</w:t>
                </w:r>
              </w:sdtContent>
            </w:sdt>
            <w:r w:rsidR="001977AB" w:rsidRPr="001977AB">
              <w:rPr>
                <w:lang w:val="nb-NO"/>
              </w:rPr>
              <w:t xml:space="preserve"> ,</w:t>
            </w:r>
            <w:proofErr w:type="gramEnd"/>
          </w:p>
          <w:p w:rsidR="007E7BFD" w:rsidRPr="001977AB" w:rsidRDefault="00446E4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ted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[Sted]</w:t>
                </w:r>
              </w:sdtContent>
            </w:sdt>
            <w:r w:rsidR="001977AB" w:rsidRPr="001977AB">
              <w:rPr>
                <w:lang w:val="nb-NO"/>
              </w:rPr>
              <w:br/>
            </w:r>
            <w:sdt>
              <w:sdtPr>
                <w:rPr>
                  <w:lang w:val="nb-NO"/>
                </w:rPr>
                <w:alias w:val="Poststed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1977AB" w:rsidRPr="001977AB">
                  <w:rPr>
                    <w:rStyle w:val="Plassholdertekst"/>
                    <w:lang w:val="nb-NO"/>
                  </w:rPr>
                  <w:t>[Poststed]</w:t>
                </w:r>
              </w:sdtContent>
            </w:sdt>
          </w:p>
          <w:p w:rsidR="007E7BFD" w:rsidRPr="001977AB" w:rsidRDefault="001977AB">
            <w:pPr>
              <w:rPr>
                <w:lang w:val="nb-NO"/>
              </w:rPr>
            </w:pPr>
            <w:r w:rsidRPr="001977AB">
              <w:rPr>
                <w:lang w:val="nb-NO"/>
              </w:rPr>
              <w:t>Mottakelse etterpå</w:t>
            </w:r>
          </w:p>
        </w:tc>
      </w:tr>
    </w:tbl>
    <w:p w:rsidR="007E7BFD" w:rsidRPr="001977AB" w:rsidRDefault="001977AB">
      <w:pPr>
        <w:rPr>
          <w:lang w:val="nb-NO"/>
        </w:rPr>
      </w:pPr>
      <w:r w:rsidRPr="001977AB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Background Graphic Lef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 Graphic Left" o:spid="_x0000_s1026" style="position:absolute;margin-left:92.25pt;margin-top:14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4" o:title="" recolortarget="#730927 [1444]"/>
                  <v:path arrowok="t"/>
                </v:shape>
                <v:shape id="Picture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5" o:title="" recolortarget="black"/>
                  <v:path arrowok="t"/>
                </v:shape>
                <v:shape id="Picture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6" o:title="" recolortarget="#774104 [1446]"/>
                  <v:path arrowok="t"/>
                </v:shape>
                <v:shape id="Picture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r w:rsidRPr="001977AB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Background Graphic Righ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 Graphic Right" o:spid="_x0000_s1026" style="position:absolute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">
                <v:shape id="Picture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4" o:title="" recolortarget="#730927 [1444]"/>
                  <v:path arrowok="t"/>
                </v:shape>
                <v:shape id="Picture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5" o:title="" recolortarget="black"/>
                  <v:path arrowok="t"/>
                </v:shape>
                <v:shape id="Picture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6" o:title="" recolortarget="#774104 [1446]"/>
                  <v:path arrowok="t"/>
                </v:shape>
                <v:shape id="Picture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7E7BFD" w:rsidRPr="001977AB">
      <w:headerReference w:type="default" r:id="rId18"/>
      <w:pgSz w:w="15840" w:h="12240" w:orient="landscape" w:code="1"/>
      <w:pgMar w:top="1800" w:right="1800" w:bottom="720" w:left="1800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BFD" w:rsidRDefault="001977AB">
      <w:pPr>
        <w:spacing w:before="0" w:after="0"/>
      </w:pPr>
      <w:r>
        <w:separator/>
      </w:r>
    </w:p>
  </w:endnote>
  <w:endnote w:type="continuationSeparator" w:id="0">
    <w:p w:rsidR="007E7BFD" w:rsidRDefault="001977A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BFD" w:rsidRDefault="001977AB">
      <w:pPr>
        <w:spacing w:before="0" w:after="0"/>
      </w:pPr>
      <w:r>
        <w:separator/>
      </w:r>
    </w:p>
  </w:footnote>
  <w:footnote w:type="continuationSeparator" w:id="0">
    <w:p w:rsidR="007E7BFD" w:rsidRDefault="001977A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9121121"/>
      <w:placeholder>
        <w:docPart w:val="CB6FDFB76783464DBD03F3FEEB99B4A1"/>
      </w:placeholder>
      <w:showingPlcHdr/>
    </w:sdtPr>
    <w:sdtEndPr/>
    <w:sdtContent>
      <w:p w:rsidR="00B633E3" w:rsidRPr="00161E82" w:rsidRDefault="00B633E3">
        <w:pPr>
          <w:pStyle w:val="Topptekst"/>
          <w:spacing w:after="120"/>
          <w:rPr>
            <w:lang w:val="nb-NO"/>
          </w:rPr>
        </w:pPr>
        <w:r>
          <w:rPr>
            <w:lang w:val="nb-NO"/>
          </w:rPr>
          <w:t xml:space="preserve">Du erstatter plassholdertekst med din egen ved å klikke den og begynne å skrive. </w:t>
        </w:r>
        <w:r w:rsidRPr="00B633E3">
          <w:rPr>
            <w:lang w:val="nb-NO"/>
          </w:rPr>
          <w:t>Trykk TAB for å flytte fra én plassholder til den neste.</w:t>
        </w:r>
      </w:p>
      <w:p w:rsidR="007E7BFD" w:rsidRPr="00161E82" w:rsidRDefault="00B633E3">
        <w:pPr>
          <w:pStyle w:val="Topptekst"/>
          <w:rPr>
            <w:lang w:val="nb-NO"/>
          </w:rPr>
        </w:pPr>
        <w:r w:rsidRPr="00B633E3">
          <w:rPr>
            <w:lang w:val="nb-NO"/>
          </w:rPr>
          <w:t xml:space="preserve">Du endrer fargene i invitasjonene ved å gå til kategorien </w:t>
        </w:r>
        <w:r w:rsidRPr="00B633E3">
          <w:rPr>
            <w:b/>
            <w:lang w:val="nb-NO"/>
          </w:rPr>
          <w:t>Utforming</w:t>
        </w:r>
        <w:r w:rsidRPr="00B633E3">
          <w:rPr>
            <w:lang w:val="nb-NO"/>
          </w:rPr>
          <w:t xml:space="preserve"> og klikke </w:t>
        </w:r>
        <w:r w:rsidRPr="00B633E3">
          <w:rPr>
            <w:b/>
            <w:lang w:val="nb-NO"/>
          </w:rPr>
          <w:t>Farger</w:t>
        </w:r>
        <w:r w:rsidRPr="00B633E3">
          <w:rPr>
            <w:lang w:val="nb-NO"/>
          </w:rPr>
          <w:t xml:space="preserve"> i </w:t>
        </w:r>
        <w:r w:rsidRPr="00B633E3">
          <w:rPr>
            <w:b/>
            <w:lang w:val="nb-NO"/>
          </w:rPr>
          <w:t>Temaer</w:t>
        </w:r>
        <w:r w:rsidRPr="00B633E3">
          <w:rPr>
            <w:lang w:val="nb-NO"/>
          </w:rPr>
          <w:t xml:space="preserve"> -gruppen.</w:t>
        </w:r>
        <w:r>
          <w:rPr>
            <w:lang w:val="nb-NO"/>
          </w:rPr>
          <w:t xml:space="preserve"> Pek på de innebygde fargevalgene for å forhåndsvise, og klikk deretter for å ta i bruk det du liker. </w:t>
        </w:r>
        <w:r w:rsidRPr="00B633E3">
          <w:rPr>
            <w:lang w:val="nb-NO"/>
          </w:rPr>
          <w:t xml:space="preserve">Du kan også bruke bryllupsfargene ved å gå nederst i </w:t>
        </w:r>
        <w:r w:rsidRPr="00B633E3">
          <w:rPr>
            <w:b/>
            <w:lang w:val="nb-NO"/>
          </w:rPr>
          <w:t>Farger</w:t>
        </w:r>
        <w:r w:rsidRPr="00B633E3">
          <w:rPr>
            <w:lang w:val="nb-NO"/>
          </w:rPr>
          <w:t xml:space="preserve">-galleriet og klikke </w:t>
        </w:r>
        <w:r w:rsidRPr="00B633E3">
          <w:rPr>
            <w:b/>
            <w:lang w:val="nb-NO"/>
          </w:rPr>
          <w:t>Opprett nye temafarger</w:t>
        </w:r>
        <w:r w:rsidRPr="00B633E3">
          <w:rPr>
            <w:lang w:val="nb-NO"/>
          </w:rPr>
          <w:t>.</w:t>
        </w:r>
        <w:r>
          <w:rPr>
            <w:lang w:val="nb-NO"/>
          </w:rPr>
          <w:t xml:space="preserve"> Velg dine egne farger for Uthevingsfarge 1, Uthevingsfarge 2 og Uthevingsfarge 3, og når du deretter klikker </w:t>
        </w:r>
        <w:r w:rsidRPr="00161E82">
          <w:rPr>
            <w:lang w:val="nb-NO"/>
          </w:rPr>
          <w:t>Lagre, oppdateres blomsterfargene.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BFD"/>
    <w:rsid w:val="00161E82"/>
    <w:rsid w:val="001977AB"/>
    <w:rsid w:val="00446E42"/>
    <w:rsid w:val="007E7BFD"/>
    <w:rsid w:val="00904292"/>
    <w:rsid w:val="00B633E3"/>
    <w:rsid w:val="00E2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en-US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Vanligtabel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genmellomrom">
    <w:name w:val="No Spacing"/>
    <w:uiPriority w:val="1"/>
    <w:qFormat/>
    <w:pPr>
      <w:spacing w:before="0" w:after="0"/>
    </w:p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Navn">
    <w:name w:val="Navn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TopptekstTegn">
    <w:name w:val="Topptekst Tegn"/>
    <w:basedOn w:val="Standardskriftforavsnitt"/>
    <w:link w:val="Topptekst"/>
    <w:uiPriority w:val="99"/>
    <w:rPr>
      <w:color w:val="000000" w:themeColor="text1"/>
      <w:sz w:val="17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customStyle="1" w:styleId="E42C02EB82464F449CA9B0DA9B4877E3">
    <w:name w:val="E42C02EB82464F449CA9B0DA9B4877E3"/>
    <w:rsid w:val="00B633E3"/>
    <w:pPr>
      <w:spacing w:before="0" w:line="276" w:lineRule="auto"/>
      <w:ind w:left="0" w:right="0"/>
    </w:pPr>
    <w:rPr>
      <w:rFonts w:eastAsiaTheme="minorEastAsi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982F98" w:rsidRDefault="0022399F" w:rsidP="0022399F">
          <w:pPr>
            <w:pStyle w:val="D0E686E0C68646BFA69BECC8218B0D924"/>
          </w:pPr>
          <w:r w:rsidRPr="001977AB">
            <w:rPr>
              <w:rStyle w:val="Plassholdertekst"/>
              <w:lang w:val="nb-NO"/>
            </w:rPr>
            <w:t>[Navn]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982F98" w:rsidRDefault="0022399F" w:rsidP="0022399F">
          <w:pPr>
            <w:pStyle w:val="0F066513B74A4B6DBB21FBF591D3044D4"/>
          </w:pPr>
          <w:r w:rsidRPr="001977AB">
            <w:rPr>
              <w:lang w:val="nb-NO"/>
            </w:rPr>
            <w:t>[Brudens navn]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982F98" w:rsidRDefault="0022399F" w:rsidP="0022399F">
          <w:pPr>
            <w:pStyle w:val="236695B5DA2A40E2BDB6FA7244F9C0F94"/>
          </w:pPr>
          <w:r w:rsidRPr="001977AB">
            <w:rPr>
              <w:lang w:val="nb-NO"/>
            </w:rPr>
            <w:t>[Brudgommens navn]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982F98" w:rsidRDefault="0022399F" w:rsidP="0022399F">
          <w:pPr>
            <w:pStyle w:val="78993A6A6FC840BD986792889F0169D14"/>
          </w:pPr>
          <w:r w:rsidRPr="001977AB">
            <w:rPr>
              <w:rStyle w:val="Plassholdertekst"/>
              <w:lang w:val="nb-NO"/>
            </w:rPr>
            <w:t>[Dag]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982F98" w:rsidRDefault="0022399F" w:rsidP="0022399F">
          <w:pPr>
            <w:pStyle w:val="E42C02EB82464F449CA9B0DA9B4877E34"/>
          </w:pPr>
          <w:r w:rsidRPr="001977AB">
            <w:rPr>
              <w:rStyle w:val="Plassholdertekst"/>
              <w:lang w:val="nb-NO"/>
            </w:rPr>
            <w:t>[dato]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982F98" w:rsidRDefault="0022399F" w:rsidP="0022399F">
          <w:pPr>
            <w:pStyle w:val="7419D82EB5874B63920261D5DF8972474"/>
          </w:pPr>
          <w:r w:rsidRPr="001977AB">
            <w:rPr>
              <w:rStyle w:val="Plassholdertekst"/>
              <w:lang w:val="nb-NO"/>
            </w:rPr>
            <w:t>[måned]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982F98" w:rsidRDefault="0022399F" w:rsidP="0022399F">
          <w:pPr>
            <w:pStyle w:val="6C0E702ED351472EBEDAD4ADA284FFE54"/>
          </w:pPr>
          <w:r w:rsidRPr="001977AB">
            <w:rPr>
              <w:rStyle w:val="Plassholdertekst"/>
              <w:lang w:val="nb-NO"/>
            </w:rPr>
            <w:t>[år]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982F98" w:rsidRDefault="0022399F" w:rsidP="0022399F">
          <w:pPr>
            <w:pStyle w:val="63CA350F2DBA4E44A6FDAC358BA4D3B94"/>
          </w:pPr>
          <w:r w:rsidRPr="001977AB">
            <w:rPr>
              <w:rStyle w:val="Plassholdertekst"/>
              <w:lang w:val="nb-NO"/>
            </w:rPr>
            <w:t>[klokkeslett]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982F98" w:rsidRDefault="0022399F" w:rsidP="0022399F">
          <w:pPr>
            <w:pStyle w:val="F275AAC5AF524D48BB354F64B190C1B94"/>
          </w:pPr>
          <w:r w:rsidRPr="001977AB">
            <w:rPr>
              <w:rStyle w:val="Plassholdertekst"/>
              <w:lang w:val="nb-NO"/>
            </w:rPr>
            <w:t>[Sted]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982F98" w:rsidRDefault="0022399F" w:rsidP="0022399F">
          <w:pPr>
            <w:pStyle w:val="FDD94D8B63D049B19845E4D5B6270FA24"/>
          </w:pPr>
          <w:r w:rsidRPr="001977AB">
            <w:rPr>
              <w:rStyle w:val="Plassholdertekst"/>
              <w:lang w:val="nb-NO"/>
            </w:rPr>
            <w:t>[Poststed]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982F98" w:rsidRDefault="0022399F" w:rsidP="0022399F">
          <w:pPr>
            <w:pStyle w:val="4092553B43614014A62EF935ADFA72EB4"/>
          </w:pPr>
          <w:r w:rsidRPr="001977AB">
            <w:rPr>
              <w:rStyle w:val="Plassholdertekst"/>
              <w:lang w:val="nb-NO"/>
            </w:rPr>
            <w:t>[Navn]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982F98" w:rsidRDefault="0022399F" w:rsidP="0022399F">
          <w:pPr>
            <w:pStyle w:val="4C7C36C4A9E545F0B970E66F442EEC564"/>
          </w:pPr>
          <w:r w:rsidRPr="001977AB">
            <w:rPr>
              <w:lang w:val="nb-NO"/>
            </w:rPr>
            <w:t>[Brudens navn]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982F98" w:rsidRDefault="0022399F" w:rsidP="0022399F">
          <w:pPr>
            <w:pStyle w:val="B31E7664E8284B5398DD64AB0F8EFA694"/>
          </w:pPr>
          <w:r w:rsidRPr="001977AB">
            <w:rPr>
              <w:lang w:val="nb-NO"/>
            </w:rPr>
            <w:t>[Brudgommens navn]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982F98" w:rsidRDefault="0022399F" w:rsidP="0022399F">
          <w:pPr>
            <w:pStyle w:val="B9CAB75E97904A3F8A743230E21C0AF64"/>
          </w:pPr>
          <w:r w:rsidRPr="001977AB">
            <w:rPr>
              <w:rStyle w:val="Plassholdertekst"/>
              <w:lang w:val="nb-NO"/>
            </w:rPr>
            <w:t>[Dag]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982F98" w:rsidRDefault="0022399F" w:rsidP="0022399F">
          <w:pPr>
            <w:pStyle w:val="59567409A7074975BB8D58B9CB13125A4"/>
          </w:pPr>
          <w:r w:rsidRPr="001977AB">
            <w:rPr>
              <w:rStyle w:val="Plassholdertekst"/>
              <w:lang w:val="nb-NO"/>
            </w:rPr>
            <w:t>[dato]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982F98" w:rsidRDefault="0022399F" w:rsidP="0022399F">
          <w:pPr>
            <w:pStyle w:val="470F27FF31D44C9DA847A2FBBFA0E8B64"/>
          </w:pPr>
          <w:r w:rsidRPr="001977AB">
            <w:rPr>
              <w:rStyle w:val="Plassholdertekst"/>
              <w:lang w:val="nb-NO"/>
            </w:rPr>
            <w:t>[måned]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982F98" w:rsidRDefault="0022399F" w:rsidP="0022399F">
          <w:pPr>
            <w:pStyle w:val="5DC60899749E4CFA81B9BCE2C8AC11EA4"/>
          </w:pPr>
          <w:r w:rsidRPr="001977AB">
            <w:rPr>
              <w:rStyle w:val="Plassholdertekst"/>
              <w:lang w:val="nb-NO"/>
            </w:rPr>
            <w:t>[år]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982F98" w:rsidRDefault="0022399F" w:rsidP="0022399F">
          <w:pPr>
            <w:pStyle w:val="2193881505E14FF69ED82C9D2B8C7BEF4"/>
          </w:pPr>
          <w:r w:rsidRPr="001977AB">
            <w:rPr>
              <w:rStyle w:val="Plassholdertekst"/>
              <w:lang w:val="nb-NO"/>
            </w:rPr>
            <w:t>[klokkeslett]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982F98" w:rsidRDefault="0022399F" w:rsidP="0022399F">
          <w:pPr>
            <w:pStyle w:val="186A96DDDAD2499D97B23CB2BA404AE04"/>
          </w:pPr>
          <w:r w:rsidRPr="001977AB">
            <w:rPr>
              <w:rStyle w:val="Plassholdertekst"/>
              <w:lang w:val="nb-NO"/>
            </w:rPr>
            <w:t>[Sted]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982F98" w:rsidRDefault="0022399F" w:rsidP="0022399F">
          <w:pPr>
            <w:pStyle w:val="C49CEBB491E0402B920304980F4B05454"/>
          </w:pPr>
          <w:r w:rsidRPr="001977AB">
            <w:rPr>
              <w:rStyle w:val="Plassholdertekst"/>
              <w:lang w:val="nb-NO"/>
            </w:rPr>
            <w:t>[Poststed]</w:t>
          </w:r>
        </w:p>
      </w:docPartBody>
    </w:docPart>
    <w:docPart>
      <w:docPartPr>
        <w:name w:val="CB6FDFB76783464DBD03F3FEEB99B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F9379-7E91-4E14-B014-9045ADC8E658}"/>
      </w:docPartPr>
      <w:docPartBody>
        <w:p w:rsidR="0022399F" w:rsidRPr="00161E82" w:rsidRDefault="0022399F">
          <w:pPr>
            <w:pStyle w:val="Topptekst"/>
            <w:spacing w:after="120"/>
            <w:rPr>
              <w:lang w:val="nb-NO"/>
            </w:rPr>
          </w:pPr>
          <w:r>
            <w:rPr>
              <w:lang w:val="nb-NO"/>
            </w:rPr>
            <w:t xml:space="preserve">Du erstatter plassholdertekst med din egen ved å klikke den og begynne å skrive. </w:t>
          </w:r>
          <w:r w:rsidRPr="00B633E3">
            <w:rPr>
              <w:lang w:val="nb-NO"/>
            </w:rPr>
            <w:t>Trykk TAB for å flytte fra én plassholder til den neste.</w:t>
          </w:r>
        </w:p>
        <w:p w:rsidR="008E10EE" w:rsidRDefault="0022399F" w:rsidP="0022399F">
          <w:pPr>
            <w:pStyle w:val="CB6FDFB76783464DBD03F3FEEB99B4A13"/>
          </w:pPr>
          <w:r w:rsidRPr="00B633E3">
            <w:rPr>
              <w:lang w:val="nb-NO"/>
            </w:rPr>
            <w:t xml:space="preserve">Du endrer fargene i invitasjonene ved å gå til kategorien </w:t>
          </w:r>
          <w:r w:rsidRPr="00B633E3">
            <w:rPr>
              <w:b/>
              <w:lang w:val="nb-NO"/>
            </w:rPr>
            <w:t>Utforming</w:t>
          </w:r>
          <w:r w:rsidRPr="00B633E3">
            <w:rPr>
              <w:lang w:val="nb-NO"/>
            </w:rPr>
            <w:t xml:space="preserve"> og klikke </w:t>
          </w:r>
          <w:r w:rsidRPr="00B633E3">
            <w:rPr>
              <w:b/>
              <w:lang w:val="nb-NO"/>
            </w:rPr>
            <w:t>Farger</w:t>
          </w:r>
          <w:r w:rsidRPr="00B633E3">
            <w:rPr>
              <w:lang w:val="nb-NO"/>
            </w:rPr>
            <w:t xml:space="preserve"> i </w:t>
          </w:r>
          <w:r w:rsidRPr="00B633E3">
            <w:rPr>
              <w:b/>
              <w:lang w:val="nb-NO"/>
            </w:rPr>
            <w:t>Temaer</w:t>
          </w:r>
          <w:r w:rsidRPr="00B633E3">
            <w:rPr>
              <w:lang w:val="nb-NO"/>
            </w:rPr>
            <w:t xml:space="preserve"> -gruppen.</w:t>
          </w:r>
          <w:r>
            <w:rPr>
              <w:lang w:val="nb-NO"/>
            </w:rPr>
            <w:t xml:space="preserve"> Pek på de innebygde fargevalgene for å forhåndsvise, og klikk deretter for å ta i bruk det du liker. </w:t>
          </w:r>
          <w:r w:rsidRPr="00B633E3">
            <w:rPr>
              <w:lang w:val="nb-NO"/>
            </w:rPr>
            <w:t xml:space="preserve">Du kan også bruke bryllupsfargene ved å gå nederst i </w:t>
          </w:r>
          <w:r w:rsidRPr="00B633E3">
            <w:rPr>
              <w:b/>
              <w:lang w:val="nb-NO"/>
            </w:rPr>
            <w:t>Farger</w:t>
          </w:r>
          <w:r w:rsidRPr="00B633E3">
            <w:rPr>
              <w:lang w:val="nb-NO"/>
            </w:rPr>
            <w:t xml:space="preserve">-galleriet og klikke </w:t>
          </w:r>
          <w:r w:rsidRPr="00B633E3">
            <w:rPr>
              <w:b/>
              <w:lang w:val="nb-NO"/>
            </w:rPr>
            <w:t>Opprett nye temafarger</w:t>
          </w:r>
          <w:r w:rsidRPr="00B633E3">
            <w:rPr>
              <w:lang w:val="nb-NO"/>
            </w:rPr>
            <w:t>.</w:t>
          </w:r>
          <w:r>
            <w:rPr>
              <w:lang w:val="nb-NO"/>
            </w:rPr>
            <w:t xml:space="preserve"> Velg dine egne farger for Uthevingsfarge 1, Uthevingsfarge 2 og Uthevingsfarge 3, og når du deretter klikker </w:t>
          </w:r>
          <w:r w:rsidRPr="00161E82">
            <w:rPr>
              <w:lang w:val="nb-NO"/>
            </w:rPr>
            <w:t>Lagre, oppdateres blomsterfargene.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F98"/>
    <w:rsid w:val="0022399F"/>
    <w:rsid w:val="008E10EE"/>
    <w:rsid w:val="0098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2399F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customStyle="1" w:styleId="D0E686E0C68646BFA69BECC8218B0D921">
    <w:name w:val="D0E686E0C68646BFA69BECC8218B0D92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1">
    <w:name w:val="0F066513B74A4B6DBB21FBF591D3044D1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1">
    <w:name w:val="E42C02EB82464F449CA9B0DA9B4877E3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1">
    <w:name w:val="7419D82EB5874B63920261D5DF897247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1">
    <w:name w:val="6C0E702ED351472EBEDAD4ADA284FFE5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1">
    <w:name w:val="63CA350F2DBA4E44A6FDAC358BA4D3B9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1">
    <w:name w:val="F275AAC5AF524D48BB354F64B190C1B9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1">
    <w:name w:val="FDD94D8B63D049B19845E4D5B6270FA2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1">
    <w:name w:val="4092553B43614014A62EF935ADFA72EB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1">
    <w:name w:val="4C7C36C4A9E545F0B970E66F442EEC561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1">
    <w:name w:val="B9CAB75E97904A3F8A743230E21C0AF6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1">
    <w:name w:val="59567409A7074975BB8D58B9CB13125A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1">
    <w:name w:val="470F27FF31D44C9DA847A2FBBFA0E8B6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1">
    <w:name w:val="5DC60899749E4CFA81B9BCE2C8AC11EA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1">
    <w:name w:val="2193881505E14FF69ED82C9D2B8C7BEF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1">
    <w:name w:val="186A96DDDAD2499D97B23CB2BA404AE0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1">
    <w:name w:val="C49CEBB491E0402B920304980F4B05451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22399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22399F"/>
    <w:rPr>
      <w:rFonts w:eastAsiaTheme="minorHAnsi"/>
      <w:color w:val="000000" w:themeColor="text1"/>
      <w:sz w:val="17"/>
      <w:szCs w:val="16"/>
    </w:rPr>
  </w:style>
  <w:style w:type="paragraph" w:customStyle="1" w:styleId="CB6FDFB76783464DBD03F3FEEB99B4A1">
    <w:name w:val="CB6FDFB76783464DBD03F3FEEB99B4A1"/>
    <w:rsid w:val="00982F98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2">
    <w:name w:val="D0E686E0C68646BFA69BECC8218B0D92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2">
    <w:name w:val="0F066513B74A4B6DBB21FBF591D3044D2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2">
    <w:name w:val="78993A6A6FC840BD986792889F0169D1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2">
    <w:name w:val="E42C02EB82464F449CA9B0DA9B4877E3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2">
    <w:name w:val="7419D82EB5874B63920261D5DF897247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2">
    <w:name w:val="6C0E702ED351472EBEDAD4ADA284FFE5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2">
    <w:name w:val="63CA350F2DBA4E44A6FDAC358BA4D3B9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2">
    <w:name w:val="F275AAC5AF524D48BB354F64B190C1B9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2">
    <w:name w:val="FDD94D8B63D049B19845E4D5B6270FA2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2">
    <w:name w:val="4092553B43614014A62EF935ADFA72EB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2">
    <w:name w:val="4C7C36C4A9E545F0B970E66F442EEC562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2">
    <w:name w:val="B31E7664E8284B5398DD64AB0F8EFA692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2">
    <w:name w:val="B9CAB75E97904A3F8A743230E21C0AF6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2">
    <w:name w:val="59567409A7074975BB8D58B9CB13125A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2">
    <w:name w:val="470F27FF31D44C9DA847A2FBBFA0E8B6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2">
    <w:name w:val="5DC60899749E4CFA81B9BCE2C8AC11EA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2">
    <w:name w:val="2193881505E14FF69ED82C9D2B8C7BEF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2">
    <w:name w:val="186A96DDDAD2499D97B23CB2BA404AE0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2">
    <w:name w:val="C49CEBB491E0402B920304980F4B05452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B6FDFB76783464DBD03F3FEEB99B4A11">
    <w:name w:val="CB6FDFB76783464DBD03F3FEEB99B4A11"/>
    <w:rsid w:val="00982F98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3">
    <w:name w:val="D0E686E0C68646BFA69BECC8218B0D92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3">
    <w:name w:val="0F066513B74A4B6DBB21FBF591D3044D3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3">
    <w:name w:val="236695B5DA2A40E2BDB6FA7244F9C0F93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3">
    <w:name w:val="78993A6A6FC840BD986792889F0169D1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3">
    <w:name w:val="E42C02EB82464F449CA9B0DA9B4877E3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3">
    <w:name w:val="7419D82EB5874B63920261D5DF897247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3">
    <w:name w:val="6C0E702ED351472EBEDAD4ADA284FFE5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3">
    <w:name w:val="63CA350F2DBA4E44A6FDAC358BA4D3B9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3">
    <w:name w:val="F275AAC5AF524D48BB354F64B190C1B9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3">
    <w:name w:val="FDD94D8B63D049B19845E4D5B6270FA2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3">
    <w:name w:val="4092553B43614014A62EF935ADFA72EB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3">
    <w:name w:val="4C7C36C4A9E545F0B970E66F442EEC563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3">
    <w:name w:val="B31E7664E8284B5398DD64AB0F8EFA693"/>
    <w:rsid w:val="00982F9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3">
    <w:name w:val="B9CAB75E97904A3F8A743230E21C0AF6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3">
    <w:name w:val="59567409A7074975BB8D58B9CB13125A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3">
    <w:name w:val="470F27FF31D44C9DA847A2FBBFA0E8B6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3">
    <w:name w:val="5DC60899749E4CFA81B9BCE2C8AC11EA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3">
    <w:name w:val="2193881505E14FF69ED82C9D2B8C7BEF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3">
    <w:name w:val="186A96DDDAD2499D97B23CB2BA404AE0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3">
    <w:name w:val="C49CEBB491E0402B920304980F4B05453"/>
    <w:rsid w:val="00982F9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B6FDFB76783464DBD03F3FEEB99B4A12">
    <w:name w:val="CB6FDFB76783464DBD03F3FEEB99B4A12"/>
    <w:rsid w:val="00982F98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4">
    <w:name w:val="D0E686E0C68646BFA69BECC8218B0D92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4">
    <w:name w:val="0F066513B74A4B6DBB21FBF591D3044D4"/>
    <w:rsid w:val="0022399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4">
    <w:name w:val="236695B5DA2A40E2BDB6FA7244F9C0F94"/>
    <w:rsid w:val="0022399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4">
    <w:name w:val="78993A6A6FC840BD986792889F0169D1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4">
    <w:name w:val="E42C02EB82464F449CA9B0DA9B4877E3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4">
    <w:name w:val="7419D82EB5874B63920261D5DF897247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4">
    <w:name w:val="6C0E702ED351472EBEDAD4ADA284FFE5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4">
    <w:name w:val="63CA350F2DBA4E44A6FDAC358BA4D3B9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4">
    <w:name w:val="F275AAC5AF524D48BB354F64B190C1B9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4">
    <w:name w:val="FDD94D8B63D049B19845E4D5B6270FA2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4">
    <w:name w:val="4092553B43614014A62EF935ADFA72EB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4">
    <w:name w:val="4C7C36C4A9E545F0B970E66F442EEC564"/>
    <w:rsid w:val="0022399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4">
    <w:name w:val="B31E7664E8284B5398DD64AB0F8EFA694"/>
    <w:rsid w:val="0022399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4">
    <w:name w:val="B9CAB75E97904A3F8A743230E21C0AF6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4">
    <w:name w:val="59567409A7074975BB8D58B9CB13125A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4">
    <w:name w:val="470F27FF31D44C9DA847A2FBBFA0E8B6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4">
    <w:name w:val="5DC60899749E4CFA81B9BCE2C8AC11EA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4">
    <w:name w:val="2193881505E14FF69ED82C9D2B8C7BEF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4">
    <w:name w:val="186A96DDDAD2499D97B23CB2BA404AE0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4">
    <w:name w:val="C49CEBB491E0402B920304980F4B05454"/>
    <w:rsid w:val="0022399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B6FDFB76783464DBD03F3FEEB99B4A13">
    <w:name w:val="CB6FDFB76783464DBD03F3FEEB99B4A13"/>
    <w:rsid w:val="0022399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e3770583-0a95-488a-909d-acf753acc1f4" xsi:nil="true"/>
    <ApprovalStatus xmlns="e3770583-0a95-488a-909d-acf753acc1f4">InProgress</ApprovalStatus>
    <MarketSpecific xmlns="e3770583-0a95-488a-909d-acf753acc1f4">false</MarketSpecific>
    <LocComments xmlns="e3770583-0a95-488a-909d-acf753acc1f4" xsi:nil="true"/>
    <LocLastLocAttemptVersionTypeLookup xmlns="e3770583-0a95-488a-909d-acf753acc1f4" xsi:nil="true"/>
    <DirectSourceMarket xmlns="e3770583-0a95-488a-909d-acf753acc1f4">english</DirectSourceMarket>
    <ThumbnailAssetId xmlns="e3770583-0a95-488a-909d-acf753acc1f4" xsi:nil="true"/>
    <PrimaryImageGen xmlns="e3770583-0a95-488a-909d-acf753acc1f4">true</PrimaryImageGen>
    <LocNewPublishedVersionLookup xmlns="e3770583-0a95-488a-909d-acf753acc1f4" xsi:nil="true"/>
    <LegacyData xmlns="e3770583-0a95-488a-909d-acf753acc1f4" xsi:nil="true"/>
    <LocRecommendedHandoff xmlns="e3770583-0a95-488a-909d-acf753acc1f4" xsi:nil="true"/>
    <BusinessGroup xmlns="e3770583-0a95-488a-909d-acf753acc1f4" xsi:nil="true"/>
    <BlockPublish xmlns="e3770583-0a95-488a-909d-acf753acc1f4">false</BlockPublish>
    <TPFriendlyName xmlns="e3770583-0a95-488a-909d-acf753acc1f4" xsi:nil="true"/>
    <LocOverallPublishStatusLookup xmlns="e3770583-0a95-488a-909d-acf753acc1f4" xsi:nil="true"/>
    <NumericId xmlns="e3770583-0a95-488a-909d-acf753acc1f4" xsi:nil="true"/>
    <APEditor xmlns="e3770583-0a95-488a-909d-acf753acc1f4">
      <UserInfo>
        <DisplayName/>
        <AccountId xsi:nil="true"/>
        <AccountType/>
      </UserInfo>
    </APEditor>
    <SourceTitle xmlns="e3770583-0a95-488a-909d-acf753acc1f4" xsi:nil="true"/>
    <OpenTemplate xmlns="e3770583-0a95-488a-909d-acf753acc1f4">true</OpenTemplate>
    <LocOverallLocStatusLookup xmlns="e3770583-0a95-488a-909d-acf753acc1f4" xsi:nil="true"/>
    <UALocComments xmlns="e3770583-0a95-488a-909d-acf753acc1f4" xsi:nil="true"/>
    <ParentAssetId xmlns="e3770583-0a95-488a-909d-acf753acc1f4" xsi:nil="true"/>
    <IntlLangReviewDate xmlns="e3770583-0a95-488a-909d-acf753acc1f4" xsi:nil="true"/>
    <FeatureTagsTaxHTField0 xmlns="e3770583-0a95-488a-909d-acf753acc1f4">
      <Terms xmlns="http://schemas.microsoft.com/office/infopath/2007/PartnerControls"/>
    </FeatureTagsTaxHTField0>
    <PublishStatusLookup xmlns="e3770583-0a95-488a-909d-acf753acc1f4">
      <Value>307864</Value>
    </PublishStatusLookup>
    <Providers xmlns="e3770583-0a95-488a-909d-acf753acc1f4" xsi:nil="true"/>
    <MachineTranslated xmlns="e3770583-0a95-488a-909d-acf753acc1f4">false</MachineTranslated>
    <OriginalSourceMarket xmlns="e3770583-0a95-488a-909d-acf753acc1f4">english</OriginalSourceMarket>
    <APDescription xmlns="e3770583-0a95-488a-909d-acf753acc1f4">This 4 x 6 inch wedding invitation can be personalized and works with Avery stock cards 5889 or 8386.</APDescription>
    <ClipArtFilename xmlns="e3770583-0a95-488a-909d-acf753acc1f4" xsi:nil="true"/>
    <ContentItem xmlns="e3770583-0a95-488a-909d-acf753acc1f4" xsi:nil="true"/>
    <TPInstallLocation xmlns="e3770583-0a95-488a-909d-acf753acc1f4" xsi:nil="true"/>
    <PublishTargets xmlns="e3770583-0a95-488a-909d-acf753acc1f4">OfficeOnlineVNext</PublishTargets>
    <TimesCloned xmlns="e3770583-0a95-488a-909d-acf753acc1f4" xsi:nil="true"/>
    <AssetStart xmlns="e3770583-0a95-488a-909d-acf753acc1f4">2011-12-02T20:42:00+00:00</AssetStart>
    <Provider xmlns="e3770583-0a95-488a-909d-acf753acc1f4" xsi:nil="true"/>
    <AcquiredFrom xmlns="e3770583-0a95-488a-909d-acf753acc1f4">Internal MS</AcquiredFrom>
    <FriendlyTitle xmlns="e3770583-0a95-488a-909d-acf753acc1f4" xsi:nil="true"/>
    <LastHandOff xmlns="e3770583-0a95-488a-909d-acf753acc1f4" xsi:nil="true"/>
    <TPClientViewer xmlns="e3770583-0a95-488a-909d-acf753acc1f4" xsi:nil="true"/>
    <ShowIn xmlns="e3770583-0a95-488a-909d-acf753acc1f4">Show everywhere</ShowIn>
    <UANotes xmlns="e3770583-0a95-488a-909d-acf753acc1f4" xsi:nil="true"/>
    <TemplateStatus xmlns="e3770583-0a95-488a-909d-acf753acc1f4">Complete</TemplateStatus>
    <InternalTagsTaxHTField0 xmlns="e3770583-0a95-488a-909d-acf753acc1f4">
      <Terms xmlns="http://schemas.microsoft.com/office/infopath/2007/PartnerControls"/>
    </InternalTagsTaxHTField0>
    <CSXHash xmlns="e3770583-0a95-488a-909d-acf753acc1f4" xsi:nil="true"/>
    <Downloads xmlns="e3770583-0a95-488a-909d-acf753acc1f4">0</Downloads>
    <VoteCount xmlns="e3770583-0a95-488a-909d-acf753acc1f4" xsi:nil="true"/>
    <OOCacheId xmlns="e3770583-0a95-488a-909d-acf753acc1f4" xsi:nil="true"/>
    <IsDeleted xmlns="e3770583-0a95-488a-909d-acf753acc1f4">false</IsDeleted>
    <AssetExpire xmlns="e3770583-0a95-488a-909d-acf753acc1f4">2029-05-12T07:00:00+00:00</AssetExpire>
    <DSATActionTaken xmlns="e3770583-0a95-488a-909d-acf753acc1f4" xsi:nil="true"/>
    <LocPublishedDependentAssetsLookup xmlns="e3770583-0a95-488a-909d-acf753acc1f4" xsi:nil="true"/>
    <CSXSubmissionMarket xmlns="e3770583-0a95-488a-909d-acf753acc1f4" xsi:nil="true"/>
    <TPExecutable xmlns="e3770583-0a95-488a-909d-acf753acc1f4" xsi:nil="true"/>
    <EditorialTags xmlns="e3770583-0a95-488a-909d-acf753acc1f4" xsi:nil="true"/>
    <SubmitterId xmlns="e3770583-0a95-488a-909d-acf753acc1f4" xsi:nil="true"/>
    <ApprovalLog xmlns="e3770583-0a95-488a-909d-acf753acc1f4" xsi:nil="true"/>
    <AssetType xmlns="e3770583-0a95-488a-909d-acf753acc1f4">TP</AssetType>
    <BugNumber xmlns="e3770583-0a95-488a-909d-acf753acc1f4" xsi:nil="true"/>
    <CSXSubmissionDate xmlns="e3770583-0a95-488a-909d-acf753acc1f4" xsi:nil="true"/>
    <CSXUpdate xmlns="e3770583-0a95-488a-909d-acf753acc1f4">false</CSXUpdate>
    <Milestone xmlns="e3770583-0a95-488a-909d-acf753acc1f4" xsi:nil="true"/>
    <RecommendationsModifier xmlns="e3770583-0a95-488a-909d-acf753acc1f4" xsi:nil="true"/>
    <OriginAsset xmlns="e3770583-0a95-488a-909d-acf753acc1f4" xsi:nil="true"/>
    <TPComponent xmlns="e3770583-0a95-488a-909d-acf753acc1f4" xsi:nil="true"/>
    <AssetId xmlns="e3770583-0a95-488a-909d-acf753acc1f4">TP102790977</AssetId>
    <IntlLocPriority xmlns="e3770583-0a95-488a-909d-acf753acc1f4" xsi:nil="true"/>
    <PolicheckWords xmlns="e3770583-0a95-488a-909d-acf753acc1f4" xsi:nil="true"/>
    <TPLaunchHelpLink xmlns="e3770583-0a95-488a-909d-acf753acc1f4" xsi:nil="true"/>
    <TPApplication xmlns="e3770583-0a95-488a-909d-acf753acc1f4" xsi:nil="true"/>
    <CrawlForDependencies xmlns="e3770583-0a95-488a-909d-acf753acc1f4">false</CrawlForDependencies>
    <HandoffToMSDN xmlns="e3770583-0a95-488a-909d-acf753acc1f4" xsi:nil="true"/>
    <PlannedPubDate xmlns="e3770583-0a95-488a-909d-acf753acc1f4" xsi:nil="true"/>
    <IntlLangReviewer xmlns="e3770583-0a95-488a-909d-acf753acc1f4" xsi:nil="true"/>
    <TrustLevel xmlns="e3770583-0a95-488a-909d-acf753acc1f4">1 Microsoft Managed Content</TrustLevel>
    <LocLastLocAttemptVersionLookup xmlns="e3770583-0a95-488a-909d-acf753acc1f4">694836</LocLastLocAttemptVersionLookup>
    <LocProcessedForHandoffsLookup xmlns="e3770583-0a95-488a-909d-acf753acc1f4" xsi:nil="true"/>
    <IsSearchable xmlns="e3770583-0a95-488a-909d-acf753acc1f4">true</IsSearchable>
    <TemplateTemplateType xmlns="e3770583-0a95-488a-909d-acf753acc1f4">Word Document Template</TemplateTemplateType>
    <CampaignTagsTaxHTField0 xmlns="e3770583-0a95-488a-909d-acf753acc1f4">
      <Terms xmlns="http://schemas.microsoft.com/office/infopath/2007/PartnerControls"/>
    </CampaignTagsTaxHTField0>
    <TPNamespace xmlns="e3770583-0a95-488a-909d-acf753acc1f4" xsi:nil="true"/>
    <LocOverallPreviewStatusLookup xmlns="e3770583-0a95-488a-909d-acf753acc1f4" xsi:nil="true"/>
    <TaxCatchAll xmlns="e3770583-0a95-488a-909d-acf753acc1f4"/>
    <Markets xmlns="e3770583-0a95-488a-909d-acf753acc1f4"/>
    <UAProjectedTotalWords xmlns="e3770583-0a95-488a-909d-acf753acc1f4" xsi:nil="true"/>
    <IntlLangReview xmlns="e3770583-0a95-488a-909d-acf753acc1f4" xsi:nil="true"/>
    <OutputCachingOn xmlns="e3770583-0a95-488a-909d-acf753acc1f4">false</OutputCachingOn>
    <APAuthor xmlns="e3770583-0a95-488a-909d-acf753acc1f4">
      <UserInfo>
        <DisplayName>REDMOND\ncrowell</DisplayName>
        <AccountId>81</AccountId>
        <AccountType/>
      </UserInfo>
    </APAuthor>
    <LocManualTestRequired xmlns="e3770583-0a95-488a-909d-acf753acc1f4">false</LocManualTestRequired>
    <TPCommandLine xmlns="e3770583-0a95-488a-909d-acf753acc1f4" xsi:nil="true"/>
    <TPAppVersion xmlns="e3770583-0a95-488a-909d-acf753acc1f4" xsi:nil="true"/>
    <EditorialStatus xmlns="e3770583-0a95-488a-909d-acf753acc1f4">Complete</EditorialStatus>
    <LastModifiedDateTime xmlns="e3770583-0a95-488a-909d-acf753acc1f4" xsi:nil="true"/>
    <ScenarioTagsTaxHTField0 xmlns="e3770583-0a95-488a-909d-acf753acc1f4">
      <Terms xmlns="http://schemas.microsoft.com/office/infopath/2007/PartnerControls"/>
    </ScenarioTagsTaxHTField0>
    <LocProcessedForMarketsLookup xmlns="e3770583-0a95-488a-909d-acf753acc1f4" xsi:nil="true"/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UACurrentWords xmlns="e3770583-0a95-488a-909d-acf753acc1f4" xsi:nil="true"/>
    <ArtSampleDocs xmlns="e3770583-0a95-488a-909d-acf753acc1f4" xsi:nil="true"/>
    <UALocRecommendation xmlns="e3770583-0a95-488a-909d-acf753acc1f4">Localize</UALocRecommendation>
    <Manager xmlns="e3770583-0a95-488a-909d-acf753acc1f4" xsi:nil="true"/>
    <LocOverallHandbackStatusLookup xmlns="e3770583-0a95-488a-909d-acf753acc1f4" xsi:nil="true"/>
    <OriginalRelease xmlns="e3770583-0a95-488a-909d-acf753acc1f4">15</OriginalRelease>
    <LocMarketGroupTiers2 xmlns="e3770583-0a95-488a-909d-acf753acc1f4" xsi:nil="true"/>
  </documentManagement>
</p:properties>
</file>

<file path=customXml/item3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5FB1D-7F5C-4B36-A33E-357920F89C1A}"/>
</file>

<file path=customXml/itemProps2.xml><?xml version="1.0" encoding="utf-8"?>
<ds:datastoreItem xmlns:ds="http://schemas.openxmlformats.org/officeDocument/2006/customXml" ds:itemID="{BCF78409-BDC4-4486-AAE7-10AD474ED0FF}"/>
</file>

<file path=customXml/itemProps3.xml><?xml version="1.0" encoding="utf-8"?>
<ds:datastoreItem xmlns:ds="http://schemas.openxmlformats.org/officeDocument/2006/customXml" ds:itemID="{EE87A778-34BD-43A9-8BDF-93EEEA29A30B}"/>
</file>

<file path=customXml/itemProps4.xml><?xml version="1.0" encoding="utf-8"?>
<ds:datastoreItem xmlns:ds="http://schemas.openxmlformats.org/officeDocument/2006/customXml" ds:itemID="{30D39F18-F074-4C9D-B6FB-3C746EB77927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</Template>
  <TotalTime>34</TotalTime>
  <Pages>1</Pages>
  <Words>71</Words>
  <Characters>378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revision>12</cp:revision>
  <dcterms:created xsi:type="dcterms:W3CDTF">2011-11-16T20:50:00Z</dcterms:created>
  <dcterms:modified xsi:type="dcterms:W3CDTF">2013-04-01T08:25:00Z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0x0101006B5366A1A4A0C84D9B7C7FC029A8F9A004002E98159AF81B0A43BC33725F0F080723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