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Bố trí danh thiếp cho 10 danh thiếp mỗi trang"/>
      </w:tblPr>
      <w:tblGrid>
        <w:gridCol w:w="2892"/>
        <w:gridCol w:w="2891"/>
        <w:gridCol w:w="2891"/>
        <w:gridCol w:w="2891"/>
        <w:gridCol w:w="2891"/>
      </w:tblGrid>
      <w:tr w:rsidR="00EE2BCB" w:rsidRPr="00A91D21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</w:tr>
      <w:tr w:rsidR="00EE2BCB" w:rsidRPr="00A91D21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A91D21" w:rsidRDefault="00D37A26" w:rsidP="00EE2BCB">
            <w:pPr>
              <w:pStyle w:val="u1"/>
              <w:rPr>
                <w:rFonts w:eastAsia="Times New Roman" w:cs="Times New Roman"/>
                <w:lang w:val="vi-VN" w:eastAsia="ja-JP"/>
              </w:rPr>
            </w:pPr>
            <w:sdt>
              <w:sdtPr>
                <w:rPr>
                  <w:rFonts w:eastAsia="Times New Roman" w:cs="Times New Roman"/>
                  <w:lang w:val="vi-VN" w:eastAsia="ja-JP"/>
                </w:rPr>
                <w:alias w:val="Nhập tên bạn:"/>
                <w:tag w:val="Nhập tên bạn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 w:cs="Times New Roman"/>
                <w:lang w:val="vi-VN" w:eastAsia="ja-JP"/>
              </w:rPr>
              <w:alias w:val="Nhập tên bạn:"/>
              <w:tag w:val="Nhập tên bạn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pStyle w:val="u1"/>
                  <w:rPr>
                    <w:rFonts w:eastAsia="Times New Roman" w:cs="Times New Roman"/>
                    <w:lang w:val="vi-VN" w:eastAsia="ja-JP"/>
                  </w:rPr>
                </w:pPr>
                <w:r w:rsidRPr="00A91D21">
                  <w:rPr>
                    <w:rFonts w:eastAsia="Times New Roman" w:cs="Times New Roman"/>
                    <w:lang w:val="vi-VN" w:bidi="vi-VN"/>
                  </w:rPr>
                  <w:t>Tên Bạn</w:t>
                </w:r>
              </w:p>
            </w:sdtContent>
          </w:sdt>
          <w:sdt>
            <w:sdtPr>
              <w:rPr>
                <w:rFonts w:cs="Times New Roman"/>
                <w:lang w:val="vi-VN" w:eastAsia="ja-JP"/>
              </w:rPr>
              <w:alias w:val="Nhập địa chỉ đường, thành phố, tiểu bang mã zip:"/>
              <w:tag w:val="Nhập địa chỉ đường, thành phố, tiểu bang mã zip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Đường</w:t>
                </w:r>
                <w:r w:rsidRPr="00A91D21">
                  <w:rPr>
                    <w:rFonts w:cs="Times New Roman"/>
                    <w:lang w:val="vi-VN" w:bidi="vi-VN"/>
                  </w:rPr>
                  <w:br/>
                  <w:t>Thành phố, Mã ZIP Tiểu bang</w:t>
                </w:r>
              </w:p>
            </w:sdtContent>
          </w:sdt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số điện thoại:"/>
                <w:tag w:val="Nhập số điện thoại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Điện thoại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Nhập email:"/>
                <w:tag w:val="Nhập email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Email</w:t>
                </w:r>
              </w:sdtContent>
            </w:sdt>
          </w:p>
          <w:p w:rsidR="00EE2BCB" w:rsidRPr="00A91D21" w:rsidRDefault="00D37A26" w:rsidP="00EE2BCB">
            <w:pPr>
              <w:rPr>
                <w:rFonts w:cs="Times New Roman"/>
                <w:lang w:val="vi-VN" w:eastAsia="ja-JP"/>
              </w:rPr>
            </w:pPr>
            <w:sdt>
              <w:sdtPr>
                <w:rPr>
                  <w:rFonts w:cs="Times New Roman"/>
                  <w:lang w:val="vi-VN"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@twitter</w:t>
                </w:r>
              </w:sdtContent>
            </w:sdt>
            <w:r w:rsidR="00EE2BCB" w:rsidRPr="00A91D21">
              <w:rPr>
                <w:rFonts w:cs="Times New Roman"/>
                <w:lang w:val="vi-VN" w:bidi="vi-VN"/>
              </w:rPr>
              <w:t xml:space="preserve">: </w:t>
            </w:r>
            <w:sdt>
              <w:sdtPr>
                <w:rPr>
                  <w:rFonts w:cs="Times New Roman"/>
                  <w:lang w:val="vi-VN" w:eastAsia="ja-JP"/>
                </w:rPr>
                <w:alias w:val="Nhập tước hiệu twitter:"/>
                <w:tag w:val="Nhập tước hiệu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A91D21">
                  <w:rPr>
                    <w:rFonts w:cs="Times New Roman"/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rFonts w:cs="Times New Roman"/>
                <w:lang w:val="vi-VN" w:eastAsia="ja-JP"/>
              </w:rPr>
              <w:alias w:val="Nhập địa chỉ web:"/>
              <w:tag w:val="Nhập địa chỉ web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A91D21" w:rsidRDefault="00EE2BCB" w:rsidP="00EE2BCB">
                <w:pPr>
                  <w:rPr>
                    <w:rFonts w:cs="Times New Roman"/>
                    <w:lang w:val="vi-VN" w:eastAsia="ja-JP"/>
                  </w:rPr>
                </w:pPr>
                <w:r w:rsidRPr="00A91D21">
                  <w:rPr>
                    <w:rFonts w:cs="Times New Roman"/>
                    <w:lang w:val="vi-VN" w:bidi="vi-VN"/>
                  </w:rPr>
                  <w:t>Địa chỉ web</w:t>
                </w:r>
              </w:p>
            </w:sdtContent>
          </w:sdt>
        </w:tc>
      </w:tr>
    </w:tbl>
    <w:p w:rsidR="002C74C0" w:rsidRPr="00A91D21" w:rsidRDefault="00D37A26">
      <w:pPr>
        <w:rPr>
          <w:rFonts w:cs="Times New Roman"/>
          <w:lang w:val="vi-VN"/>
        </w:rPr>
      </w:pPr>
    </w:p>
    <w:sectPr w:rsidR="002C74C0" w:rsidRPr="00A91D21" w:rsidSect="00A91D21">
      <w:headerReference w:type="default" r:id="rId8"/>
      <w:pgSz w:w="16838" w:h="11906" w:orient="landscape" w:code="9"/>
      <w:pgMar w:top="907" w:right="1191" w:bottom="567" w:left="119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A26" w:rsidRDefault="00D37A26" w:rsidP="008F07DC">
      <w:r>
        <w:separator/>
      </w:r>
    </w:p>
  </w:endnote>
  <w:endnote w:type="continuationSeparator" w:id="0">
    <w:p w:rsidR="00D37A26" w:rsidRDefault="00D37A26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A26" w:rsidRDefault="00D37A26" w:rsidP="008F07DC">
      <w:r>
        <w:separator/>
      </w:r>
    </w:p>
  </w:footnote>
  <w:footnote w:type="continuationSeparator" w:id="0">
    <w:p w:rsidR="00D37A26" w:rsidRDefault="00D37A26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utrang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Nhóm 4" descr="Minh họa nền ngẫu nhiên hiển thị những đám mây trắng và mặt trời vàng với mặt cười trên nền có họa tiết màu lam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Ảnh 1" descr="Minh họa nền ngẫu nhiên hiển thị những đám mây trắng và mặt trời vàng với mặt cười trên nền có họa tiết màu lam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Ảnh 2" descr="Minh họa nền ngẫu nhiên hiển thị những đám mây trắng và mặt trời vàng với mặt cười trên nền có họa tiết màu lam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Ảnh 3" descr="Minh họa nền ngẫu nhiên hiển thị những đám mây trắng và mặt trời vàng với mặt cười trên nền có họa tiết màu lam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0C568F" id="Nhóm 4" o:spid="_x0000_s1026" alt="Minh họa nền ngẫu nhiên hiển thị những đám mây trắng và mặt trời vàng với mặt cười trên nền có họa tiết màu lam" style="position:absolute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Ảnh 1" o:spid="_x0000_s1027" type="#_x0000_t75" alt="Minh họa nền ngẫu nhiên hiển thị những đám mây trắng và mặt trời vàng với mặt cười trên nền có họa tiết màu lam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Minh họa nền ngẫu nhiên hiển thị những đám mây trắng và mặt trời vàng với mặt cười trên nền có họa tiết màu lam" cropbottom="419f" cropright="410f"/>
                <v:path arrowok="t"/>
              </v:shape>
              <v:shape id="Ảnh 2" o:spid="_x0000_s1028" type="#_x0000_t75" alt="Minh họa nền ngẫu nhiên hiển thị những đám mây trắng và mặt trời vàng với mặt cười trên nền có họa tiết màu lam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Minh họa nền ngẫu nhiên hiển thị những đám mây trắng và mặt trời vàng với mặt cười trên nền có họa tiết màu lam" cropleft="4489f" cropright="6499f"/>
                <v:path arrowok="t"/>
              </v:shape>
              <v:shape id="Ảnh 3" o:spid="_x0000_s1029" type="#_x0000_t75" alt="Minh họa nền ngẫu nhiên hiển thị những đám mây trắng và mặt trời vàng với mặt cười trên nền có họa tiết màu lam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Minh họa nền ngẫu nhiên hiển thị những đám mây trắng và mặt trời vàng với mặt cười trên nền có họa tiết màu lam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293B83"/>
    <w:rsid w:val="003316BC"/>
    <w:rsid w:val="00481F05"/>
    <w:rsid w:val="00597750"/>
    <w:rsid w:val="005C55A0"/>
    <w:rsid w:val="005F3E61"/>
    <w:rsid w:val="006A3CE7"/>
    <w:rsid w:val="006E48F3"/>
    <w:rsid w:val="008F07DC"/>
    <w:rsid w:val="00A91D21"/>
    <w:rsid w:val="00BD0135"/>
    <w:rsid w:val="00C900FB"/>
    <w:rsid w:val="00D37A26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n-US" w:eastAsia="vi-V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  <w:rsid w:val="00A91D21"/>
    <w:rPr>
      <w:rFonts w:ascii="Times New Roman" w:hAnsi="Times New Roman"/>
    </w:rPr>
  </w:style>
  <w:style w:type="paragraph" w:styleId="u1">
    <w:name w:val="heading 1"/>
    <w:basedOn w:val="Binhthng"/>
    <w:next w:val="Binhthng"/>
    <w:link w:val="u1Char"/>
    <w:uiPriority w:val="9"/>
    <w:qFormat/>
    <w:rsid w:val="00A91D21"/>
    <w:pPr>
      <w:keepNext/>
      <w:keepLines/>
      <w:outlineLvl w:val="0"/>
    </w:pPr>
    <w:rPr>
      <w:rFonts w:eastAsiaTheme="majorEastAsia" w:cstheme="majorBidi"/>
      <w:b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A91D21"/>
    <w:pPr>
      <w:keepNext/>
      <w:keepLines/>
      <w:spacing w:before="40"/>
      <w:outlineLvl w:val="1"/>
    </w:pPr>
    <w:rPr>
      <w:rFonts w:eastAsiaTheme="majorEastAsia" w:cstheme="majorBidi"/>
      <w:color w:val="002E38" w:themeColor="accent1" w:themeShade="80"/>
      <w:sz w:val="26"/>
      <w:szCs w:val="2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VnbanMacro">
    <w:name w:val="macro"/>
    <w:link w:val="VnbanMacro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utrang">
    <w:name w:val="header"/>
    <w:basedOn w:val="Binhthng"/>
    <w:link w:val="utrangChar"/>
    <w:uiPriority w:val="99"/>
    <w:unhideWhenUsed/>
    <w:rsid w:val="008F07DC"/>
  </w:style>
  <w:style w:type="character" w:customStyle="1" w:styleId="utrangChar">
    <w:name w:val="Đầu trang Char"/>
    <w:basedOn w:val="Phngmcinhcuaoanvn"/>
    <w:link w:val="utrang"/>
    <w:uiPriority w:val="99"/>
    <w:rsid w:val="008F07DC"/>
  </w:style>
  <w:style w:type="paragraph" w:styleId="Chntrang">
    <w:name w:val="footer"/>
    <w:basedOn w:val="Binhthng"/>
    <w:link w:val="ChntrangChar"/>
    <w:uiPriority w:val="99"/>
    <w:unhideWhenUsed/>
    <w:rsid w:val="008F07DC"/>
  </w:style>
  <w:style w:type="character" w:customStyle="1" w:styleId="ChntrangChar">
    <w:name w:val="Chân trang Char"/>
    <w:basedOn w:val="Phngmcinhcuaoanvn"/>
    <w:link w:val="Chntrang"/>
    <w:uiPriority w:val="99"/>
    <w:rsid w:val="008F07DC"/>
  </w:style>
  <w:style w:type="paragraph" w:styleId="Tiu">
    <w:name w:val="Title"/>
    <w:basedOn w:val="Binhthng"/>
    <w:link w:val="TiuCh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Tiuphu">
    <w:name w:val="Subtitle"/>
    <w:basedOn w:val="Binhthng"/>
    <w:link w:val="TiuphuCh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TiuphuChar">
    <w:name w:val="Tiêu đề phụ Char"/>
    <w:basedOn w:val="Phngmcinhcuaoanvn"/>
    <w:link w:val="Tiuphu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u8Char">
    <w:name w:val="Đầu đề 8 Char"/>
    <w:basedOn w:val="Phngmcinhcuaoanvn"/>
    <w:link w:val="u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hnmnhThm">
    <w:name w:val="Intense Emphasis"/>
    <w:basedOn w:val="Phngmcinhcuaoanvn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Litrichdn">
    <w:name w:val="Quote"/>
    <w:basedOn w:val="Binhthng"/>
    <w:next w:val="Binhthng"/>
    <w:link w:val="LitrichdnCh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8F07DC"/>
    <w:rPr>
      <w:i/>
      <w:iCs/>
      <w:color w:val="404040" w:themeColor="text1" w:themeTint="BF"/>
    </w:rPr>
  </w:style>
  <w:style w:type="paragraph" w:styleId="Nhaykepm">
    <w:name w:val="Intense Quote"/>
    <w:basedOn w:val="Binhthng"/>
    <w:next w:val="Binhthng"/>
    <w:link w:val="NhaykepmCh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8F07DC"/>
    <w:rPr>
      <w:i/>
      <w:iCs/>
      <w:color w:val="002E38" w:themeColor="accent1" w:themeShade="80"/>
    </w:rPr>
  </w:style>
  <w:style w:type="character" w:styleId="ThamchiuNhnmnh">
    <w:name w:val="Intense Reference"/>
    <w:basedOn w:val="Phngmcinhcuaoanvn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u1Char">
    <w:name w:val="Đầu đề 1 Char"/>
    <w:basedOn w:val="Phngmcinhcuaoanvn"/>
    <w:link w:val="u1"/>
    <w:uiPriority w:val="9"/>
    <w:rsid w:val="00A91D21"/>
    <w:rPr>
      <w:rFonts w:ascii="Times New Roman" w:eastAsiaTheme="majorEastAsia" w:hAnsi="Times New Roman" w:cstheme="majorBidi"/>
      <w:b/>
      <w:sz w:val="32"/>
      <w:szCs w:val="32"/>
    </w:rPr>
  </w:style>
  <w:style w:type="paragraph" w:styleId="uMucluc">
    <w:name w:val="TOC Heading"/>
    <w:basedOn w:val="u1"/>
    <w:next w:val="Binhthng"/>
    <w:uiPriority w:val="39"/>
    <w:semiHidden/>
    <w:unhideWhenUsed/>
    <w:qFormat/>
    <w:rsid w:val="008F07DC"/>
    <w:pPr>
      <w:outlineLvl w:val="9"/>
    </w:pPr>
  </w:style>
  <w:style w:type="character" w:customStyle="1" w:styleId="u2Char">
    <w:name w:val="Đầu đề 2 Char"/>
    <w:basedOn w:val="Phngmcinhcuaoanvn"/>
    <w:link w:val="u2"/>
    <w:uiPriority w:val="9"/>
    <w:semiHidden/>
    <w:rsid w:val="00A91D21"/>
    <w:rPr>
      <w:rFonts w:ascii="Times New Roman" w:eastAsiaTheme="majorEastAsia" w:hAnsi="Times New Roman" w:cstheme="majorBidi"/>
      <w:color w:val="002E38" w:themeColor="accent1" w:themeShade="80"/>
      <w:sz w:val="26"/>
      <w:szCs w:val="26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F07DC"/>
    <w:rPr>
      <w:rFonts w:ascii="Segoe UI" w:hAnsi="Segoe UI" w:cs="Segoe UI"/>
      <w:szCs w:val="18"/>
    </w:rPr>
  </w:style>
  <w:style w:type="paragraph" w:styleId="Khivnban">
    <w:name w:val="Block Text"/>
    <w:basedOn w:val="Binhthng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hnvnban3">
    <w:name w:val="Body Text 3"/>
    <w:basedOn w:val="Binhthng"/>
    <w:link w:val="Thnvnban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8F07DC"/>
    <w:rPr>
      <w:szCs w:val="16"/>
    </w:rPr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8F07DC"/>
    <w:rPr>
      <w:szCs w:val="16"/>
    </w:rPr>
  </w:style>
  <w:style w:type="character" w:styleId="ThamchiuChuthich">
    <w:name w:val="annotation reference"/>
    <w:basedOn w:val="Phngmcinhcuaoanvn"/>
    <w:uiPriority w:val="99"/>
    <w:semiHidden/>
    <w:unhideWhenUsed/>
    <w:rsid w:val="008F07DC"/>
    <w:rPr>
      <w:sz w:val="22"/>
      <w:szCs w:val="16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8F07DC"/>
    <w:rPr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8F07DC"/>
    <w:rPr>
      <w:szCs w:val="20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8F07DC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8F07DC"/>
    <w:rPr>
      <w:b/>
      <w:bCs/>
      <w:szCs w:val="20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8F07DC"/>
    <w:rPr>
      <w:rFonts w:ascii="Segoe UI" w:hAnsi="Segoe UI" w:cs="Segoe UI"/>
      <w:szCs w:val="16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8F07DC"/>
    <w:rPr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8F07DC"/>
    <w:rPr>
      <w:szCs w:val="20"/>
    </w:rPr>
  </w:style>
  <w:style w:type="paragraph" w:styleId="PhongbiGitra">
    <w:name w:val="envelope return"/>
    <w:basedOn w:val="Binhthng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8F07DC"/>
    <w:rPr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8F07DC"/>
    <w:rPr>
      <w:szCs w:val="20"/>
    </w:rPr>
  </w:style>
  <w:style w:type="character" w:styleId="MaHTML">
    <w:name w:val="HTML Code"/>
    <w:basedOn w:val="Phngmcinhcuaoanvn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BanphimHTML">
    <w:name w:val="HTML Keyboard"/>
    <w:basedOn w:val="Phngmcinhcuaoanvn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8F07DC"/>
    <w:rPr>
      <w:rFonts w:ascii="Consolas" w:hAnsi="Consolas"/>
      <w:szCs w:val="20"/>
    </w:rPr>
  </w:style>
  <w:style w:type="character" w:styleId="MaychHTML">
    <w:name w:val="HTML Typewriter"/>
    <w:basedOn w:val="Phngmcinhcuaoanvn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VnbanThun">
    <w:name w:val="Plain Text"/>
    <w:basedOn w:val="Binhthng"/>
    <w:link w:val="VnbanThunCh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8F07DC"/>
    <w:rPr>
      <w:rFonts w:ascii="Consolas" w:hAnsi="Consolas"/>
      <w:szCs w:val="21"/>
    </w:rPr>
  </w:style>
  <w:style w:type="character" w:styleId="VnbanChdanhsn">
    <w:name w:val="Placeholder Text"/>
    <w:basedOn w:val="Phngmcinhcuaoanvn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2838BB" w:rsidP="002838BB">
          <w:pPr>
            <w:pStyle w:val="61751A2BF08D4433BE32BD6C49D58A2F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2838BB" w:rsidP="002838BB">
          <w:pPr>
            <w:pStyle w:val="44B6891E68284A228E60A0A90CA0EF5E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2838BB" w:rsidP="002838BB">
          <w:pPr>
            <w:pStyle w:val="C3F59890460E4FDE8BC634E0D11BAD3C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2838BB" w:rsidP="002838BB">
          <w:pPr>
            <w:pStyle w:val="9F8BFD8A00974A4EAE664C38E9530A6B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2838BB" w:rsidP="002838BB">
          <w:pPr>
            <w:pStyle w:val="2DB300036B7A44608B8248D6AC8D6A28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2838BB" w:rsidP="002838BB">
          <w:pPr>
            <w:pStyle w:val="F5F32F1C8DBB44499DAD070A8B4BB888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2838BB" w:rsidP="002838BB">
          <w:pPr>
            <w:pStyle w:val="935CC20D92E54899BCE515D9A291781A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2838BB" w:rsidP="002838BB">
          <w:pPr>
            <w:pStyle w:val="497842A4D96D4990AF0939ECA3BAEAE3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2838BB" w:rsidP="002838BB">
          <w:pPr>
            <w:pStyle w:val="FCE87D51527F403CAC5D4D3A9A0FFCF9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2838BB" w:rsidP="002838BB">
          <w:pPr>
            <w:pStyle w:val="54A25BF130B74AFA87A816CD1BDFA9E8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2838BB" w:rsidP="002838BB">
          <w:pPr>
            <w:pStyle w:val="740A7C05D53E4FBA9535856538E9FF37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2838BB" w:rsidP="002838BB">
          <w:pPr>
            <w:pStyle w:val="D405DB9F0E1B4EEEBD176E24C48E1FD4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2838BB" w:rsidP="002838BB">
          <w:pPr>
            <w:pStyle w:val="9EA814B3162C407FB64BC8C873E65339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2838BB" w:rsidP="002838BB">
          <w:pPr>
            <w:pStyle w:val="BEB43983431C45F69ED7B1A598CCDD91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2838BB" w:rsidP="002838BB">
          <w:pPr>
            <w:pStyle w:val="BD54F712089C4A7D83F9BA1E44760BF3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2838BB" w:rsidP="002838BB">
          <w:pPr>
            <w:pStyle w:val="B52EFD85EF724FB49806FD19340060CC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2838BB" w:rsidP="002838BB">
          <w:pPr>
            <w:pStyle w:val="5AC38FC2A5AC4F0D97A459B75B215435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2838BB" w:rsidP="002838BB">
          <w:pPr>
            <w:pStyle w:val="D13BEC89AA3A49D290D013DFF4FECD43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2838BB" w:rsidP="002838BB">
          <w:pPr>
            <w:pStyle w:val="5F0C00C586C34B6CADC2BD00A693D11D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2838BB" w:rsidP="002838BB">
          <w:pPr>
            <w:pStyle w:val="BDDE80B71B71412D8FB57C43012BD070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2838BB" w:rsidP="002838BB">
          <w:pPr>
            <w:pStyle w:val="98FDA0D21B07498296F53C70C182444B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2838BB" w:rsidP="002838BB">
          <w:pPr>
            <w:pStyle w:val="4319D86A3B854D60B5285237661530A3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2838BB" w:rsidP="002838BB">
          <w:pPr>
            <w:pStyle w:val="41F337D386D84D529A32C532592AC4F9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2838BB" w:rsidP="002838BB">
          <w:pPr>
            <w:pStyle w:val="B5BF58398EF147D1BD596E24C7E4BE4F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2838BB" w:rsidP="002838BB">
          <w:pPr>
            <w:pStyle w:val="EBA0AA0254C641B98A33C63E11B48EC0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2838BB" w:rsidP="002838BB">
          <w:pPr>
            <w:pStyle w:val="D9484940B9B74C19B9C9F67A0D8DD6FD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2838BB" w:rsidP="002838BB">
          <w:pPr>
            <w:pStyle w:val="3F1C3174481E450985D2041DE804FC28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2838BB" w:rsidP="002838BB">
          <w:pPr>
            <w:pStyle w:val="C499C30D4C4044339241C04ED251E80A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2838BB" w:rsidP="002838BB">
          <w:pPr>
            <w:pStyle w:val="17EA11FCAFE34B9C9D2B955AF18127E5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2838BB" w:rsidP="002838BB">
          <w:pPr>
            <w:pStyle w:val="843AF17E534843C6B064C539B1B23EB6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2838BB" w:rsidP="002838BB">
          <w:pPr>
            <w:pStyle w:val="5E194F9D016044BD8E07424879C6CEBA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2838BB" w:rsidP="002838BB">
          <w:pPr>
            <w:pStyle w:val="D6EC307BD561411C823635398FFF17C9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2838BB" w:rsidP="002838BB">
          <w:pPr>
            <w:pStyle w:val="B40AD156B3FF494CA6B09240AF1852D7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2838BB" w:rsidP="002838BB">
          <w:pPr>
            <w:pStyle w:val="9294D1F6D50F438185EE9634A3045382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2838BB" w:rsidP="002838BB">
          <w:pPr>
            <w:pStyle w:val="B38EBE298F624E5EBC6885C62249DB37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2838BB" w:rsidP="002838BB">
          <w:pPr>
            <w:pStyle w:val="87F3AAFF2A1147079EBEAD5E9AD09404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2838BB" w:rsidP="002838BB">
          <w:pPr>
            <w:pStyle w:val="B713CC29FD7A4CB181C84C220ECF176D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2838BB" w:rsidP="002838BB">
          <w:pPr>
            <w:pStyle w:val="03DC97ACBC8E42AD8EC8817EA1ED359E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2838BB" w:rsidP="002838BB">
          <w:pPr>
            <w:pStyle w:val="98DEE2BBEA9D438581934394F50EFE24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2838BB" w:rsidP="002838BB">
          <w:pPr>
            <w:pStyle w:val="3F59DDF6FCD44B52B2B1E3435A99ECD1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2838BB" w:rsidP="002838BB">
          <w:pPr>
            <w:pStyle w:val="14003D18E086497FB4FFE7802219D6ED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2838BB" w:rsidP="002838BB">
          <w:pPr>
            <w:pStyle w:val="5D7BB8680BCD4B7BAB2E66F0A436E001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2838BB" w:rsidP="002838BB">
          <w:pPr>
            <w:pStyle w:val="F585EADD01764CE79CC46B16932526ED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2838BB" w:rsidP="002838BB">
          <w:pPr>
            <w:pStyle w:val="A57853B1C55C47699D1C2C8D61D7228D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2838BB" w:rsidP="002838BB">
          <w:pPr>
            <w:pStyle w:val="9A0F9DA1452442DC92C29ACA8E88F029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2838BB" w:rsidP="002838BB">
          <w:pPr>
            <w:pStyle w:val="507F24B7E5B94F39BA087D717ACFA51F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2838BB" w:rsidP="002838BB">
          <w:pPr>
            <w:pStyle w:val="C3569666973449C0902E6ABF51E53DB0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2838BB" w:rsidP="002838BB">
          <w:pPr>
            <w:pStyle w:val="04696397080E41B1864D22FDE6C28FE4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2838BB" w:rsidP="002838BB">
          <w:pPr>
            <w:pStyle w:val="B075BFA1F2B04506B66BDB7197CE7B8E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2838BB" w:rsidP="002838BB">
          <w:pPr>
            <w:pStyle w:val="29043AB05F0149E5BF8F8BE9561B1CC0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2838BB" w:rsidP="002838BB">
          <w:pPr>
            <w:pStyle w:val="DB4E58551C4349E6B17C14BBAFC7F53B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2838BB" w:rsidP="002838BB">
          <w:pPr>
            <w:pStyle w:val="A20378D79E414C72B0597B103540418D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2838BB" w:rsidP="002838BB">
          <w:pPr>
            <w:pStyle w:val="BBB533B150DC47409DE327415209C5BA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2838BB" w:rsidP="002838BB">
          <w:pPr>
            <w:pStyle w:val="242AB9A62A5C4845A66FABE00351FFD9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2838BB" w:rsidP="002838BB">
          <w:pPr>
            <w:pStyle w:val="F4BC503EFEA747CAB18587EA3BBB490B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2838BB" w:rsidP="002838BB">
          <w:pPr>
            <w:pStyle w:val="BB095B48F3B34993B2723679B607FC6C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2838BB" w:rsidP="002838BB">
          <w:pPr>
            <w:pStyle w:val="5E507FC34F044A56AFB35F1BC902F19F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2838BB" w:rsidP="002838BB">
          <w:pPr>
            <w:pStyle w:val="63EE7F5E9008432EAAC28098C4E537F7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2838BB" w:rsidP="002838BB">
          <w:pPr>
            <w:pStyle w:val="AC90C47A7696466F854639C42D2D77AD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2838BB" w:rsidP="002838BB">
          <w:pPr>
            <w:pStyle w:val="40B849C197564BF9A0E3EA1249BEEB27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2838BB" w:rsidP="002838BB">
          <w:pPr>
            <w:pStyle w:val="A5C48B79821D495C9A80898618818E0C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2838BB" w:rsidP="002838BB">
          <w:pPr>
            <w:pStyle w:val="A1EAE44E57AB428E8F3F13B92DB4513A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2838BB" w:rsidP="002838BB">
          <w:pPr>
            <w:pStyle w:val="BC39F189559448C6BDAD5CA932CB8E832"/>
          </w:pPr>
          <w:r w:rsidRPr="00A91D21">
            <w:rPr>
              <w:lang w:val="vi-VN" w:bidi="vi-VN"/>
            </w:rPr>
            <w:t>Địa chỉ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2838BB" w:rsidP="002838BB">
          <w:pPr>
            <w:pStyle w:val="CC21CA08A1244A329D43391B027051DD2"/>
          </w:pPr>
          <w:r w:rsidRPr="00A91D21">
            <w:rPr>
              <w:rFonts w:eastAsia="Times New Roman"/>
              <w:lang w:val="vi-VN" w:bidi="vi-VN"/>
            </w:rPr>
            <w:t>Tên Bạn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2838BB" w:rsidP="002838BB">
          <w:pPr>
            <w:pStyle w:val="806E87A790034897BAE9C3EDB03776822"/>
          </w:pPr>
          <w:r w:rsidRPr="00A91D21">
            <w:rPr>
              <w:lang w:val="vi-VN" w:bidi="vi-VN"/>
            </w:rPr>
            <w:t>Địa chỉ Đường</w:t>
          </w:r>
          <w:r w:rsidRPr="00A91D21">
            <w:rPr>
              <w:lang w:val="vi-VN" w:bidi="vi-VN"/>
            </w:rPr>
            <w:br/>
            <w:t>Thành phố, Mã ZIP Tiểu bang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2838BB" w:rsidP="002838BB">
          <w:pPr>
            <w:pStyle w:val="C8CD0564BDD64F4299574B759F27C14C2"/>
          </w:pPr>
          <w:r w:rsidRPr="00A91D21">
            <w:rPr>
              <w:lang w:val="vi-VN" w:bidi="vi-VN"/>
            </w:rPr>
            <w:t>Điện thoại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2838BB" w:rsidP="002838BB">
          <w:pPr>
            <w:pStyle w:val="6D4133065E1E4368BA7230F852B0901C2"/>
          </w:pPr>
          <w:r w:rsidRPr="00A91D21">
            <w:rPr>
              <w:lang w:val="vi-VN" w:bidi="vi-VN"/>
            </w:rPr>
            <w:t>Email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2838BB" w:rsidP="002838BB">
          <w:pPr>
            <w:pStyle w:val="0C0E8D3FC82F4C83811E783DC8B918D22"/>
          </w:pPr>
          <w:r w:rsidRPr="00A91D21">
            <w:rPr>
              <w:lang w:val="vi-VN" w:bidi="vi-VN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2838BB" w:rsidP="002838BB">
          <w:pPr>
            <w:pStyle w:val="6E05D381D9D44DF5B7DC5298A2D237322"/>
          </w:pPr>
          <w:r w:rsidRPr="00A91D21">
            <w:rPr>
              <w:lang w:val="vi-VN" w:bidi="vi-VN"/>
            </w:rPr>
            <w:t>Tước hiệu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2838BB" w:rsidP="002838BB">
          <w:pPr>
            <w:pStyle w:val="66ECA03E55084983A1D834D7EBF917DC2"/>
          </w:pPr>
          <w:r w:rsidRPr="00A91D21">
            <w:rPr>
              <w:lang w:val="vi-VN" w:bidi="vi-VN"/>
            </w:rPr>
            <w:t>Địa chỉ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2838BB"/>
    <w:rsid w:val="004D0038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  <w:rsid w:val="00F6487D"/>
    <w:rPr>
      <w:rFonts w:cs="Times New Roman"/>
      <w:sz w:val="3276"/>
      <w:szCs w:val="327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VnbanChdanhsn">
    <w:name w:val="Placeholder Text"/>
    <w:basedOn w:val="Phngmcinhcuaoanvn"/>
    <w:uiPriority w:val="99"/>
    <w:semiHidden/>
    <w:rsid w:val="002838BB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2838B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2838BB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EE28D-577E-44C0-BE21-BBF58C5D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Office_15820545_TF03424893.dotx</Template>
  <TotalTime>19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