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Postavitev vizitke za 10 vizitk na stran"/>
      </w:tblPr>
      <w:tblGrid>
        <w:gridCol w:w="4987"/>
        <w:gridCol w:w="4991"/>
      </w:tblGrid>
      <w:tr w:rsidR="00C307D8" w:rsidTr="00083D39">
        <w:trPr>
          <w:trHeight w:hRule="exact" w:val="2891"/>
        </w:trPr>
        <w:tc>
          <w:tcPr>
            <w:tcW w:w="4993" w:type="dxa"/>
          </w:tcPr>
          <w:p w:rsidR="00C307D8" w:rsidRDefault="00C307D8">
            <w:bookmarkStart w:id="0" w:name="_GoBack"/>
            <w:bookmarkEnd w:id="0"/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3552931D" wp14:editId="3BE29301">
                      <wp:extent cx="1143000" cy="777240"/>
                      <wp:effectExtent l="0" t="0" r="0" b="0"/>
                      <wp:docPr id="88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Skupin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Prostoročno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Prostoročno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Prostoročno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F1CE7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A3kmqaO+IAAMYTBgAOAAAAAAAA&#10;AAAAAAAAAC4CAABkcnMvZTJvRG9jLnhtbFBLAQItABQABgAIAAAAIQDLysDT2wAAAAUBAAAPAAAA&#10;AAAAAAAAAAAAAJXkAABkcnMvZG93bnJldi54bWxQSwUGAAAAAAQABADzAAAAneUAAAAA&#10;">
                      <o:lock v:ext="edit" aspectratio="t"/>
                      <v:group id="Skupin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Prostoročno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D40641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sl-SI"/>
                  </w:rPr>
                  <w:t>Vaša ime in priimek</w:t>
                </w:r>
              </w:sdtContent>
            </w:sdt>
          </w:p>
          <w:sdt>
            <w:sdtPr>
              <w:alias w:val="Vnesite naslov, mesto, kodo države:"/>
              <w:tag w:val="Vnesite naslov, mesto, kodo države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F16789">
            <w:sdt>
              <w:sdtPr>
                <w:alias w:val="Vnesite telefonsko številko:"/>
                <w:tag w:val="Vnesite telefonsko številko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C307D8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Vnesite e-pošto:"/>
                <w:tag w:val="Vnesite e-poštni naslov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77384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p w:rsidR="00C307D8" w:rsidRDefault="00D40641" w:rsidP="00C307D8">
            <w:sdt>
              <w:sdtPr>
                <w:alias w:val="Vnesite spletni naslov:"/>
                <w:tag w:val="Vnesite spletni naslov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4997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6D83CFCF" wp14:editId="74C83C39">
                      <wp:extent cx="1143000" cy="777240"/>
                      <wp:effectExtent l="0" t="0" r="0" b="0"/>
                      <wp:docPr id="82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Skupina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Prostoročno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Prostoročno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Prostoročno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A2D0B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">
                      <o:lock v:ext="edit" aspectratio="t"/>
                      <v:group id="Skupina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Prostoročno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77384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Vnesite e-pošto:"/>
                <w:tag w:val="Vnesite e-poštni naslov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77384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</w:tr>
      <w:tr w:rsidR="00C307D8" w:rsidTr="00083D39">
        <w:trPr>
          <w:trHeight w:hRule="exact" w:val="2891"/>
        </w:trPr>
        <w:tc>
          <w:tcPr>
            <w:tcW w:w="4993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390F6228" wp14:editId="1E3570E0">
                      <wp:extent cx="1143000" cy="777240"/>
                      <wp:effectExtent l="0" t="0" r="0" b="0"/>
                      <wp:docPr id="87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Skupina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Prostoročno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Prostoročno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Prostoročno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9DB2A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">
                      <o:lock v:ext="edit" aspectratio="t"/>
                      <v:group id="Skupina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Prostoročno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77384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Vnesite e-pošto:"/>
                <w:tag w:val="Vnesite e-poštni naslov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77384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4997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4D6EE88D" wp14:editId="32DC5917">
                      <wp:extent cx="1143000" cy="777240"/>
                      <wp:effectExtent l="0" t="0" r="0" b="0"/>
                      <wp:docPr id="93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Skupina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Prostoročno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Prostoročno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Prostoročno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F79E2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NF5u7JG4gAA&#10;zhMGAA4AAAAAAAAAAAAAAAAALgIAAGRycy9lMm9Eb2MueG1sUEsBAi0AFAAGAAgAAAAhAMvKwNPb&#10;AAAABQEAAA8AAAAAAAAAAAAAAAAAoOQAAGRycy9kb3ducmV2LnhtbFBLBQYAAAAABAAEAPMAAACo&#10;5QAAAAA=&#10;">
                      <o:lock v:ext="edit" aspectratio="t"/>
                      <v:group id="Skupina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Prostoročno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77384" w:rsidRPr="00D77384">
              <w:t> </w:t>
            </w:r>
            <w:r w:rsidR="00C307D8" w:rsidRPr="0093710A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Vnesite e-pošto:"/>
                <w:tag w:val="Vnesite e-poštni naslov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77384" w:rsidRPr="00D77384">
              <w:t> </w:t>
            </w:r>
            <w:r w:rsidR="00D77384">
              <w:rPr>
                <w:rStyle w:val="Strong"/>
                <w:lang w:bidi="sl-SI"/>
              </w:rPr>
              <w:t>|</w:t>
            </w:r>
            <w:r w:rsidR="00D77384" w:rsidRPr="00D77384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</w:tr>
      <w:tr w:rsidR="00C307D8" w:rsidTr="00083D39">
        <w:trPr>
          <w:trHeight w:hRule="exact" w:val="2891"/>
        </w:trPr>
        <w:tc>
          <w:tcPr>
            <w:tcW w:w="4993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50D5F032" wp14:editId="3A6C8C20">
                      <wp:extent cx="1143000" cy="777240"/>
                      <wp:effectExtent l="0" t="0" r="0" b="0"/>
                      <wp:docPr id="103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Skupin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Prostoročno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Prostoročno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Prostoročno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DB0A5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">
                      <o:lock v:ext="edit" aspectratio="t"/>
                      <v:group id="Skupin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Prostoročno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Vnesite e-pošto:"/>
                <w:tag w:val="Vnesite e-poštni naslov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4997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714878EB" wp14:editId="0453D2A6">
                      <wp:extent cx="1143000" cy="777240"/>
                      <wp:effectExtent l="0" t="0" r="0" b="0"/>
                      <wp:docPr id="98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Skupin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Prostoročno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Prostoročno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Prostoročno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90B2F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">
                      <o:lock v:ext="edit" aspectratio="t"/>
                      <v:group id="Skupin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Prostoročno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Vnesite e-pošto:"/>
                <w:tag w:val="Vnesite e-poštni naslov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</w:tr>
      <w:tr w:rsidR="00C307D8" w:rsidTr="00083D39">
        <w:trPr>
          <w:trHeight w:hRule="exact" w:val="2891"/>
        </w:trPr>
        <w:tc>
          <w:tcPr>
            <w:tcW w:w="4993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1EC4E6C6" wp14:editId="02D603D0">
                      <wp:extent cx="1143000" cy="777240"/>
                      <wp:effectExtent l="0" t="0" r="0" b="0"/>
                      <wp:docPr id="108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Skupina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Prostoročno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Prostoročno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Prostoročno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FC4FB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G1LBxwN4gAA&#10;1xMGAA4AAAAAAAAAAAAAAAAALgIAAGRycy9lMm9Eb2MueG1sUEsBAi0AFAAGAAgAAAAhAMvKwNPb&#10;AAAABQEAAA8AAAAAAAAAAAAAAAAAZ+QAAGRycy9kb3ducmV2LnhtbFBLBQYAAAAABAAEAPMAAABv&#10;5QAAAAA=&#10;">
                      <o:lock v:ext="edit" aspectratio="t"/>
                      <v:group id="Skupina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Prostoročno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Vnesite e-pošto:"/>
                <w:tag w:val="Vnesite e-poštni naslov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4997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675CF9C8" wp14:editId="74E768D6">
                      <wp:extent cx="1143000" cy="777240"/>
                      <wp:effectExtent l="0" t="0" r="0" b="0"/>
                      <wp:docPr id="113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Skupina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Prostoročno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Prostoročno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Prostoročno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D9398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">
                      <o:lock v:ext="edit" aspectratio="t"/>
                      <v:group id="Skupina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Prostoročno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Vnesite e-pošto:"/>
                <w:tag w:val="Vnesite e-poštni naslov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</w:tr>
      <w:tr w:rsidR="00C307D8" w:rsidTr="00083D39">
        <w:trPr>
          <w:trHeight w:hRule="exact" w:val="2891"/>
        </w:trPr>
        <w:tc>
          <w:tcPr>
            <w:tcW w:w="4993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30B6B1B7" wp14:editId="6BCC96B0">
                      <wp:extent cx="1143000" cy="777240"/>
                      <wp:effectExtent l="0" t="0" r="0" b="0"/>
                      <wp:docPr id="118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Skupina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Prostoročno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Prostoročno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Prostoročno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010E8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">
                      <o:lock v:ext="edit" aspectratio="t"/>
                      <v:group id="Skupina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Prostoročno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Vnesite e-pošto:"/>
                <w:tag w:val="Vnesite e-poštni naslov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p w:rsidR="00C307D8" w:rsidRDefault="00D40641" w:rsidP="009D78A3">
            <w:sdt>
              <w:sdtPr>
                <w:alias w:val="Vnesite spletni naslov:"/>
                <w:tag w:val="Vnesite spletni naslov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Spletni naslov</w:t>
                </w:r>
              </w:sdtContent>
            </w:sdt>
            <w:r w:rsidR="0020511A">
              <w:rPr>
                <w:lang w:bidi="sl-SI"/>
              </w:rPr>
              <w:t xml:space="preserve"> </w:t>
            </w:r>
          </w:p>
        </w:tc>
        <w:tc>
          <w:tcPr>
            <w:tcW w:w="4997" w:type="dxa"/>
          </w:tcPr>
          <w:p w:rsidR="00C307D8" w:rsidRDefault="00C307D8"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 wp14:anchorId="22BDDCA5" wp14:editId="68C65F69">
                      <wp:extent cx="1143000" cy="777240"/>
                      <wp:effectExtent l="0" t="0" r="0" b="0"/>
                      <wp:docPr id="123" name="Skupina 87" descr="Slika rože v rožnati in rumeni barv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Skupina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Prostoročno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Prostoročno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Prostoročno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AAE45" id="Skupina 87" o:spid="_x0000_s1026" alt="Slika rože v rožnati in rumeni barvi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">
                      <o:lock v:ext="edit" aspectratio="t"/>
                      <v:group id="Skupina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Prostoročno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Vnesite svoje ime in priimek:"/>
              <w:tag w:val="Vnesite svoje ime in priimek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e"/>
                </w:pPr>
                <w:r>
                  <w:rPr>
                    <w:lang w:bidi="sl-SI"/>
                  </w:rPr>
                  <w:t>Vaša ime in priimek</w:t>
                </w:r>
              </w:p>
            </w:sdtContent>
          </w:sdt>
          <w:sdt>
            <w:sdtPr>
              <w:alias w:val="Vnesite naslov, mesto, kodo države:"/>
              <w:tag w:val="Vnesite naslov, mesto, kodo države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Naslov, poštna številka, mesto</w:t>
                </w:r>
              </w:p>
            </w:sdtContent>
          </w:sdt>
          <w:p w:rsidR="00C307D8" w:rsidRDefault="00D40641" w:rsidP="009D78A3">
            <w:sdt>
              <w:sdtPr>
                <w:alias w:val="Vnesite telefonsko številko:"/>
                <w:tag w:val="Vnesite telefonsko številko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l-SI"/>
                  </w:rPr>
                  <w:t>Telefon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Vnesite e-pošto:"/>
                <w:tag w:val="Vnesite e-poštni naslov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e-poštni naslov</w:t>
                </w:r>
              </w:sdtContent>
            </w:sdt>
            <w:r w:rsidR="00DB623B" w:rsidRPr="00D77384">
              <w:t> </w:t>
            </w:r>
            <w:r w:rsidR="00DB623B">
              <w:rPr>
                <w:rStyle w:val="Strong"/>
                <w:lang w:bidi="sl-SI"/>
              </w:rPr>
              <w:t>|</w:t>
            </w:r>
            <w:r w:rsidR="00DB623B" w:rsidRPr="00D77384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l-SI"/>
                  </w:rPr>
                  <w:t>@twitter</w:t>
                </w:r>
              </w:sdtContent>
            </w:sdt>
            <w:r w:rsidR="00C307D8">
              <w:rPr>
                <w:lang w:bidi="sl-SI"/>
              </w:rPr>
              <w:t xml:space="preserve">: </w:t>
            </w:r>
            <w:sdt>
              <w:sdtPr>
                <w:alias w:val="Ročica storitve Twitter:"/>
                <w:tag w:val="Ročica storitve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l-SI"/>
                  </w:rPr>
                  <w:t>Ročica storitve Twitter</w:t>
                </w:r>
              </w:sdtContent>
            </w:sdt>
          </w:p>
          <w:sdt>
            <w:sdtPr>
              <w:alias w:val="Vnesite spletni naslov:"/>
              <w:tag w:val="Vnesite spletni naslov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l-SI"/>
                  </w:rPr>
                  <w:t>Spletni naslov</w:t>
                </w:r>
              </w:p>
            </w:sdtContent>
          </w:sdt>
        </w:tc>
      </w:tr>
    </w:tbl>
    <w:p w:rsidR="00333B97" w:rsidRDefault="00333B97" w:rsidP="00360D51"/>
    <w:sectPr w:rsidR="00333B97" w:rsidSect="00644E4D">
      <w:pgSz w:w="11906" w:h="16838" w:code="9"/>
      <w:pgMar w:top="720" w:right="964" w:bottom="624" w:left="96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641" w:rsidRDefault="00D40641" w:rsidP="0093710A">
      <w:r>
        <w:separator/>
      </w:r>
    </w:p>
  </w:endnote>
  <w:endnote w:type="continuationSeparator" w:id="0">
    <w:p w:rsidR="00D40641" w:rsidRDefault="00D40641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641" w:rsidRDefault="00D40641" w:rsidP="0093710A">
      <w:r>
        <w:separator/>
      </w:r>
    </w:p>
  </w:footnote>
  <w:footnote w:type="continuationSeparator" w:id="0">
    <w:p w:rsidR="00D40641" w:rsidRDefault="00D40641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209EE"/>
    <w:rsid w:val="0003215B"/>
    <w:rsid w:val="00083D39"/>
    <w:rsid w:val="000B101D"/>
    <w:rsid w:val="000C3826"/>
    <w:rsid w:val="000D33B3"/>
    <w:rsid w:val="000F355E"/>
    <w:rsid w:val="00154E2D"/>
    <w:rsid w:val="0020511A"/>
    <w:rsid w:val="002F2114"/>
    <w:rsid w:val="00333B97"/>
    <w:rsid w:val="00360D51"/>
    <w:rsid w:val="003C437F"/>
    <w:rsid w:val="003F1705"/>
    <w:rsid w:val="00533E7E"/>
    <w:rsid w:val="005C1F38"/>
    <w:rsid w:val="00644E4D"/>
    <w:rsid w:val="006E0AA0"/>
    <w:rsid w:val="0072404D"/>
    <w:rsid w:val="00747040"/>
    <w:rsid w:val="00796EAA"/>
    <w:rsid w:val="00801F57"/>
    <w:rsid w:val="00843B08"/>
    <w:rsid w:val="008A3E0C"/>
    <w:rsid w:val="008B4C71"/>
    <w:rsid w:val="0093710A"/>
    <w:rsid w:val="00947032"/>
    <w:rsid w:val="0096129F"/>
    <w:rsid w:val="009A6BAE"/>
    <w:rsid w:val="009D78A3"/>
    <w:rsid w:val="00A44B39"/>
    <w:rsid w:val="00A8322E"/>
    <w:rsid w:val="00AF015F"/>
    <w:rsid w:val="00B008EB"/>
    <w:rsid w:val="00B129EC"/>
    <w:rsid w:val="00B42F65"/>
    <w:rsid w:val="00C00AE6"/>
    <w:rsid w:val="00C307D8"/>
    <w:rsid w:val="00C515E4"/>
    <w:rsid w:val="00D154D3"/>
    <w:rsid w:val="00D40641"/>
    <w:rsid w:val="00D77384"/>
    <w:rsid w:val="00DB623B"/>
    <w:rsid w:val="00DF468E"/>
    <w:rsid w:val="00E64E8D"/>
    <w:rsid w:val="00EE2ED2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sl-SI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e">
    <w:name w:val="Ime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Tabelasvetlamrea11">
    <w:name w:val="Tabela – svetla mreža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11">
    <w:name w:val="Tabela – svetla mreža 1 (poudarek 1)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vetlamrea1poudarek21">
    <w:name w:val="Tabela - svetla mreža 1 (poudarek 2)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31">
    <w:name w:val="Tabela – svetla mreža 1 (poudarek 3)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41">
    <w:name w:val="Tabela – svetla mreža 1 (poudarek 4)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51">
    <w:name w:val="Tabela – svetla mreža 1 (poudarek 5)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vetlamrea1poudarek61">
    <w:name w:val="Tabela – svetla mreža 1 (poudarek 6)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Mreatabele21">
    <w:name w:val="Mreža tabele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vetlamrea2poudarek11">
    <w:name w:val="Tabela – svetla mreža 2 (poudarek 1)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mrea2poudarek21">
    <w:name w:val="Tabela – mreža 2 (poudarek 2)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mrea2poudarek31">
    <w:name w:val="Tabela – mreža 2 (poudarek 3)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mrea2poudarek41">
    <w:name w:val="Tabela – mreža 2 (poudarek 4)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mrea2poudarek51">
    <w:name w:val="Tabela – mreža 2 (poudarek 5)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mrea2poudarek61">
    <w:name w:val="Tabela – mreža 2 (poudarek 6)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Mreatabele31">
    <w:name w:val="Mreža tabel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mrea3poudarek11">
    <w:name w:val="Tabela – mreža 3 (poudarek 1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mrea3poudarek21">
    <w:name w:val="Tabela – mreža 3 (poudarek 2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mrea3poudarek31">
    <w:name w:val="Tabela – mreža 3 (poudarek 3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mrea3poudarek41">
    <w:name w:val="Tabela – mreža 3 (poudarek 4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mrea3poudarek51">
    <w:name w:val="Tabela – mreža 3 (poudarek 5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mrea3poudarek61">
    <w:name w:val="Tabela – mreža 3 (poudarek 6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Mreatabele41">
    <w:name w:val="Mreža tabel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mrea4poudarek11">
    <w:name w:val="Tabela – mreža 4 (poudarek 1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mrea4poudarek21">
    <w:name w:val="Tabela – mreža 4 (poudarek 2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mrea4poudarek31">
    <w:name w:val="Tabela – mreža 4 (poudarek 3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mrea4poudarek41">
    <w:name w:val="Tabela – mreža 4 (poudarek 4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mrea4poudarek51">
    <w:name w:val="Tabela – mreža 4 (poudarek 5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mrea4poudarek61">
    <w:name w:val="Tabela – mreža 4 (poudarek 6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temnamrea51">
    <w:name w:val="Tabela – temna mreža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temnamrea5poudarek11">
    <w:name w:val="Tabela – temna mreža 5 (poudarek 1)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elatemnamrea5poudarek21">
    <w:name w:val="Tabela – temna mreža 5 (poudarek 2)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elatemnamrea5poudarek31">
    <w:name w:val="Tabela – temna mreža 5 (poudarek 3)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elatemnamrea5poudarek41">
    <w:name w:val="Tabela – temna mreža 5 (poudarek 4)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elatemnamrea5poudarek51">
    <w:name w:val="Tabela – temna mreža 5 (poudarek 5)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elatemnamrea5poudarek61">
    <w:name w:val="Tabela – temna mreža 5 (poudarek 6)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elabarvnamrea61">
    <w:name w:val="Tabela – barvna mreža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barvnamrea6poudarek11">
    <w:name w:val="Tabela – barvna mreža 6 (poudarek 1)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barvnamrea6poudarek21">
    <w:name w:val="Tabela – barvna mreža 6 (poudarek 2)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barvnamrea6poudarek31">
    <w:name w:val="Tabela – barvna mreža 6 (poudarek 3)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barvnamrea6poudarek41">
    <w:name w:val="Tabela – barvna mreža 6 (poudarek 4)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barvnamrea6poudarek51">
    <w:name w:val="Tabela – barvna mreža 6 (poudarek 5)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barvnamrea6poudarek61">
    <w:name w:val="Tabela – barvna mreža 6 (poudarek 6)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barvnamrea71">
    <w:name w:val="Tabela – barvna mreža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barvnamrea7poudarek11">
    <w:name w:val="Tabela – barvna mreža 7 (poudarek 1)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barvnamrea7poudarek21">
    <w:name w:val="Tabela – barvna mreža 7 (poudarek 2)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barvnamrea7poudarek31">
    <w:name w:val="Tabela – barvna mreža 7 (poudarek 3)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barvnamrea7poudarek41">
    <w:name w:val="Tabela – barvna mreža 7 (poudarek 4)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barvnamrea7poudarek51">
    <w:name w:val="Tabela – barvna mreža 7 (poudarek 5)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barvnamrea7poudarek61">
    <w:name w:val="Tabela – barvna mreža 7 (poudarek 6)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elasvetelseznam11">
    <w:name w:val="Tabela – svetel seznam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vetelseznam1poudarek11">
    <w:name w:val="Tabela – svetel seznam 1 (poudarek 1)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vetelseznam1poudarek21">
    <w:name w:val="Tabela – svetel seznam 1 (poudarek 2)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vetelseznam1poudarek31">
    <w:name w:val="Tabela – svetel seznam 1 (poudarek 3)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vetelseznam1poudarek41">
    <w:name w:val="Tabela – svetel seznam 1 (poudarek 4)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vetelseznam1poudarek51">
    <w:name w:val="Tabela – svetel seznam 1 (poudarek 5)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vetelseznam1poudarek61">
    <w:name w:val="Tabela – svetel seznam 1 (poudarek 6)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Seznamvtabeli21">
    <w:name w:val="Seznam v tabeli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eznam2poudarek11">
    <w:name w:val="Tabela – seznam 2 (poudarek 1)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vetelseznam2poudarek21">
    <w:name w:val="Tabela – svetel seznam 2 (poudarek 2)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eznam2poudarek31">
    <w:name w:val="Tabela – seznam 2 (poudarek 3)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eznam2poudarek41">
    <w:name w:val="Tabela – seznam 2 (poudarek 4)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eznam2poudarek51">
    <w:name w:val="Tabela – seznam 2 (poudarek 5)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eznam2poudarek61">
    <w:name w:val="Tabela – seznam 2 (poudarek 6)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Seznamvtabeli31">
    <w:name w:val="Seznam v tabeli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seznam3poudarek11">
    <w:name w:val="Tabela – seznam 3 (poudarek 1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elasvetelseznam3poudarek21">
    <w:name w:val="Tabela – svetel seznam 3 (poudarek 2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Seznamvtabeli3poudarek31">
    <w:name w:val="Seznam v tabeli 3 – poudarek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elaseznam3poudarek41">
    <w:name w:val="Tabela – seznam 3 (poudarek 4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elaseznam3poudarek51">
    <w:name w:val="Tabela – seznam 3 (poudarek 5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elaseznam3poudarek61">
    <w:name w:val="Tabela – seznam 3 (poudarek 6)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Seznamvtabeli41">
    <w:name w:val="Seznam v tabeli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eznam4poudarek11">
    <w:name w:val="Tabela – seznam 4 (poudarek 1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eznam4poudarek21">
    <w:name w:val="Tabela – seznam 4 (poudarek 2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Seznamvtabeli4poudarek31">
    <w:name w:val="Seznam v tabeli 4 – poudarek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eznam4poudarek41">
    <w:name w:val="Tabela – seznam 4 (poudarek 4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eznam4poudarek51">
    <w:name w:val="Tabela – seznam 4 (poudarek 5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eznam4poudarek61">
    <w:name w:val="Tabela – seznam 4 (poudarek 6)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temenseznam51">
    <w:name w:val="Tabela – temen seznam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11">
    <w:name w:val="Tabela – temen seznam 5 (poudarek 1)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21">
    <w:name w:val="Tabela – temen seznam 5 (poudarek 2)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31">
    <w:name w:val="Tabela – temen seznam 5 (poudarek 3)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41">
    <w:name w:val="Tabela – temen seznam 5 (poudarek 4)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51">
    <w:name w:val="Tabela – temen seznam 5 (poudarek 5)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temenseznam5poudarek61">
    <w:name w:val="Tabela – temen seznam 5 (poudarek 6)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barvniseznam61">
    <w:name w:val="Tabela – barvni seznam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barvniseznam6poudarek11">
    <w:name w:val="Tabela – barvni seznam 6 (poudarek 1)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barvniseznam6poudarek21">
    <w:name w:val="Tabela – barvni seznam 6 (poudarek 2)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barvniseznam6poudarek31">
    <w:name w:val="Tabela – barvni seznam 6 (poudarek 3)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barvniseznam6poudarek41">
    <w:name w:val="Tabela – barvni seznam 6 (poudarek 4)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barvniseznam6poudarek51">
    <w:name w:val="Tabela – barvni seznam 6 (poudarek 5)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barvniseznam6poudarek61">
    <w:name w:val="Tabela – barvni seznam 6 (poudarek 6)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barvniseznam71">
    <w:name w:val="Tabela – barvni seznam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11">
    <w:name w:val="Tabela – barvni seznam 7 (poudarek 1)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21">
    <w:name w:val="Tabela – barvni seznam 7 (poudarek 2)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31">
    <w:name w:val="Tabela – barvni seznam 7 (poudarek 3)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41">
    <w:name w:val="Tabela – barvni seznam 7 (poudarek 4)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51">
    <w:name w:val="Tabela – barvni seznam 7 (poudarek 5)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barvniseznam7poudarek61">
    <w:name w:val="Tabela – barvni seznam 7 (poudarek 6)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Navadnatabela11">
    <w:name w:val="Navadna tabela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adnatabela21">
    <w:name w:val="Navadna tabela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Navadnatabela31">
    <w:name w:val="Navadna tabela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Navadnatabela41">
    <w:name w:val="Navadna tabela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adnatabela51">
    <w:name w:val="Navadna tabela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svetlamrea1">
    <w:name w:val="Tabela – svetla mreža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7144E5" w:rsidP="007144E5">
          <w:pPr>
            <w:pStyle w:val="C2228C0B858444C989F9A523BB2C4606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7144E5" w:rsidP="007144E5">
          <w:pPr>
            <w:pStyle w:val="53A276C4141143D49EFA007782EA94F5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7144E5" w:rsidP="007144E5">
          <w:pPr>
            <w:pStyle w:val="4671580BFA054C7FAA7068F88518775B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7144E5" w:rsidP="007144E5">
          <w:pPr>
            <w:pStyle w:val="F56CBFCB43C04DDE81B4214A724DEAD5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7144E5" w:rsidP="007144E5">
          <w:pPr>
            <w:pStyle w:val="17D090E138D14D3EB660095525D60E78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7144E5" w:rsidP="007144E5">
          <w:pPr>
            <w:pStyle w:val="06FB2EE686D3459987362FB395980A98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7144E5" w:rsidP="007144E5">
          <w:pPr>
            <w:pStyle w:val="D289354F1BB84BC9875E89BE1142A0FE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7144E5" w:rsidP="007144E5">
          <w:pPr>
            <w:pStyle w:val="836D6C47AFCA41A094B41410546A962A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7144E5" w:rsidP="007144E5">
          <w:pPr>
            <w:pStyle w:val="1DF3A65F52D8470C86C62BCABDB24B3F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7144E5" w:rsidP="007144E5">
          <w:pPr>
            <w:pStyle w:val="134BFA88A48D48BD88B0FBD0321AABAF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7144E5" w:rsidP="007144E5">
          <w:pPr>
            <w:pStyle w:val="CADD01BD0BAA4502B5CEE90C8B4DF702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7144E5" w:rsidP="007144E5">
          <w:pPr>
            <w:pStyle w:val="75EEEB20F5B34D7D9ECF85192353BACE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7144E5" w:rsidP="007144E5">
          <w:pPr>
            <w:pStyle w:val="3A5941D2D55C45FEBE8B22F3CAB73FFA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7144E5" w:rsidP="007144E5">
          <w:pPr>
            <w:pStyle w:val="88B138ABF5D544D99696E0454D8FF87D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7144E5" w:rsidP="007144E5">
          <w:pPr>
            <w:pStyle w:val="7A974F08C62D4BBD81F5BDD505CD9274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7144E5" w:rsidP="007144E5">
          <w:pPr>
            <w:pStyle w:val="D2415796CDBA4AA0A351502C43CF6C7A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7144E5" w:rsidP="007144E5">
          <w:pPr>
            <w:pStyle w:val="020B52A457F5451AB58C7085473939BC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7144E5" w:rsidP="007144E5">
          <w:pPr>
            <w:pStyle w:val="5C0376686605443687D41A0513C260E1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7144E5" w:rsidP="007144E5">
          <w:pPr>
            <w:pStyle w:val="BC970D8AC53D472785F0A450AB27948A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7144E5" w:rsidP="007144E5">
          <w:pPr>
            <w:pStyle w:val="4B3224B26F5F46889EF536831E18AE37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7144E5" w:rsidP="007144E5">
          <w:pPr>
            <w:pStyle w:val="DC98B87CCAD043D68524DEB180079005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7144E5" w:rsidP="007144E5">
          <w:pPr>
            <w:pStyle w:val="0CE4CD22C26E47B285FE50FC9856DF55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7144E5" w:rsidP="007144E5">
          <w:pPr>
            <w:pStyle w:val="BC6EE3D1166C416CBEA32417FADB2F21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7144E5" w:rsidP="007144E5">
          <w:pPr>
            <w:pStyle w:val="B4E9E80B12434AAAB175D67D3DBEF2B2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7144E5" w:rsidP="007144E5">
          <w:pPr>
            <w:pStyle w:val="469E39427D6A4480B9C8183605259751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7144E5" w:rsidP="007144E5">
          <w:pPr>
            <w:pStyle w:val="E492C42B7DB9478F805E69FDE1BB2E85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7144E5" w:rsidP="007144E5">
          <w:pPr>
            <w:pStyle w:val="1E3CD9BA47F24F188875E1CB9BEEFB5F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7144E5" w:rsidP="007144E5">
          <w:pPr>
            <w:pStyle w:val="8E03841F6D4A4E2EB7C9C1E4D73CD6F6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7144E5" w:rsidP="007144E5">
          <w:pPr>
            <w:pStyle w:val="B88388866C6A4B0BB74BAB15D14BC512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7144E5" w:rsidP="007144E5">
          <w:pPr>
            <w:pStyle w:val="4C47ED37C079438BBC66C5851BD1925D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7144E5" w:rsidP="007144E5">
          <w:pPr>
            <w:pStyle w:val="384DD45142A441E294BD0330CE141A12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7144E5" w:rsidP="007144E5">
          <w:pPr>
            <w:pStyle w:val="D29590122C004AF2B317541D970F67E8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7144E5" w:rsidP="007144E5">
          <w:pPr>
            <w:pStyle w:val="B2F13D0F285B4952A91C0F1FFC3689DD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7144E5" w:rsidP="007144E5">
          <w:pPr>
            <w:pStyle w:val="30C1EEDC19C84B8CB88DB624B309CA72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7144E5" w:rsidP="007144E5">
          <w:pPr>
            <w:pStyle w:val="64D6869E2F27452899A03445E7864D4E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7144E5" w:rsidP="007144E5">
          <w:pPr>
            <w:pStyle w:val="28C52F7957D846868FBC42E17A39E0BA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7144E5" w:rsidP="007144E5">
          <w:pPr>
            <w:pStyle w:val="AF864A5AAF9B4A118D17C448ABEA9E27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7144E5" w:rsidP="007144E5">
          <w:pPr>
            <w:pStyle w:val="C4718C5F2B2C412D86B769FFB5B17621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7144E5" w:rsidP="007144E5">
          <w:pPr>
            <w:pStyle w:val="F4D34214B1A24A7095B86F696F0E986A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7144E5" w:rsidP="007144E5">
          <w:pPr>
            <w:pStyle w:val="8F092CB4BA3F4BAB871745C540EE6BFF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7144E5" w:rsidP="007144E5">
          <w:pPr>
            <w:pStyle w:val="A7C102AA256F419486B5C3335672F53E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7144E5" w:rsidP="007144E5">
          <w:pPr>
            <w:pStyle w:val="BD25B0C6B5C740748DCF4ACC0C0E2FE4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7144E5" w:rsidP="007144E5">
          <w:pPr>
            <w:pStyle w:val="B55A39CD4B7D46A0864FC752550A0F4A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7144E5" w:rsidP="007144E5">
          <w:pPr>
            <w:pStyle w:val="5945A2B905E94B4CB264E5EC7558BE1A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7144E5" w:rsidP="007144E5">
          <w:pPr>
            <w:pStyle w:val="F0664A7F0C684DE6A29437227796EE8A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7144E5" w:rsidP="007144E5">
          <w:pPr>
            <w:pStyle w:val="FF886BF7CCF546288FB2B1586A425C32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7144E5" w:rsidP="007144E5">
          <w:pPr>
            <w:pStyle w:val="84D281CA5B9C474B967E3C1320B0C346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7144E5" w:rsidP="007144E5">
          <w:pPr>
            <w:pStyle w:val="6167FE8D7A3244BCA2D5DC38178734F2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7144E5" w:rsidP="007144E5">
          <w:pPr>
            <w:pStyle w:val="BDB92089DB9D4818A13CD21C3FEC9501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7144E5" w:rsidP="007144E5">
          <w:pPr>
            <w:pStyle w:val="E41E0BBFA0F143139E77A314489D7F0D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7144E5" w:rsidP="007144E5">
          <w:pPr>
            <w:pStyle w:val="3A37C2ED64D54ACB8CF9F18242B7D572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7144E5" w:rsidP="007144E5">
          <w:pPr>
            <w:pStyle w:val="EBFC6E2E6496474E83667500E1262770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7144E5" w:rsidP="007144E5">
          <w:pPr>
            <w:pStyle w:val="8242CCDE9B1941539C09DA36F72640EF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7144E5" w:rsidP="007144E5">
          <w:pPr>
            <w:pStyle w:val="F3C10E87F2B24ECD9C8F54ADA8D21240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7144E5" w:rsidP="007144E5">
          <w:pPr>
            <w:pStyle w:val="FB00085B61894040A5FF6A57299BA698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7144E5" w:rsidP="007144E5">
          <w:pPr>
            <w:pStyle w:val="15C3D6A510ED4F36882396FD9A3D415A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7144E5" w:rsidP="007144E5">
          <w:pPr>
            <w:pStyle w:val="9294AFAD310E4A65A999FB81107F07E3"/>
          </w:pPr>
          <w:r>
            <w:rPr>
              <w:lang w:bidi="sl-SI"/>
            </w:rPr>
            <w:t>Vaša ime in priimek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7144E5" w:rsidP="007144E5">
          <w:pPr>
            <w:pStyle w:val="419630686892454BADDA01E257114F6F"/>
          </w:pPr>
          <w:r>
            <w:rPr>
              <w:lang w:bidi="sl-SI"/>
            </w:rPr>
            <w:t>Naslov, poštna številka, mesto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7144E5" w:rsidP="007144E5">
          <w:pPr>
            <w:pStyle w:val="C112CEF2E3CC44B085959EAB173BFB67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7144E5" w:rsidP="007144E5">
          <w:pPr>
            <w:pStyle w:val="271FD75FC3694D779FA59A21B53B8565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7144E5" w:rsidP="007144E5">
          <w:pPr>
            <w:pStyle w:val="F9B8B15D1FE346A4B9149E6A1813600D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7144E5" w:rsidP="007144E5">
          <w:pPr>
            <w:pStyle w:val="F87025AF2765492F98D5240C335027D0"/>
          </w:pPr>
          <w:r>
            <w:rPr>
              <w:lang w:bidi="sl-SI"/>
            </w:rPr>
            <w:t>Ročica storitve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7144E5" w:rsidP="007144E5">
          <w:pPr>
            <w:pStyle w:val="BF4A191842F440EB9FCDB7D474904958"/>
          </w:pPr>
          <w:r>
            <w:rPr>
              <w:lang w:bidi="sl-SI"/>
            </w:rPr>
            <w:t>Spletni naslov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3B1AFF"/>
    <w:rsid w:val="0048747D"/>
    <w:rsid w:val="00491C4C"/>
    <w:rsid w:val="005B32DB"/>
    <w:rsid w:val="007144E5"/>
    <w:rsid w:val="00802FB6"/>
    <w:rsid w:val="00A406F8"/>
    <w:rsid w:val="00A5194F"/>
    <w:rsid w:val="00BF3574"/>
    <w:rsid w:val="00CC218C"/>
    <w:rsid w:val="00CF66BB"/>
    <w:rsid w:val="00DE4F1F"/>
    <w:rsid w:val="00E00AE2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Office_17150458_TF03424896</Template>
  <TotalTime>12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31</cp:revision>
  <cp:lastPrinted>2012-08-29T19:15:00Z</cp:lastPrinted>
  <dcterms:created xsi:type="dcterms:W3CDTF">2018-01-16T14:45:00Z</dcterms:created>
  <dcterms:modified xsi:type="dcterms:W3CDTF">2018-01-19T10:13:00Z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