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883131" w:rsidRPr="007F037C">
        <w:trPr>
          <w:trHeight w:hRule="exact" w:val="1080"/>
        </w:trPr>
        <w:tc>
          <w:tcPr>
            <w:tcW w:w="5760" w:type="dxa"/>
          </w:tcPr>
          <w:p w:rsidR="00883131" w:rsidRPr="007F037C" w:rsidRDefault="00883131">
            <w:bookmarkStart w:id="0" w:name="_GoBack"/>
            <w:bookmarkEnd w:id="0"/>
          </w:p>
        </w:tc>
        <w:tc>
          <w:tcPr>
            <w:tcW w:w="720" w:type="dxa"/>
          </w:tcPr>
          <w:p w:rsidR="00883131" w:rsidRPr="007F037C" w:rsidRDefault="00883131"/>
        </w:tc>
        <w:tc>
          <w:tcPr>
            <w:tcW w:w="5760" w:type="dxa"/>
          </w:tcPr>
          <w:p w:rsidR="00883131" w:rsidRPr="007F037C" w:rsidRDefault="00883131"/>
        </w:tc>
      </w:tr>
      <w:tr w:rsidR="00883131" w:rsidRPr="007F037C">
        <w:trPr>
          <w:trHeight w:hRule="exact" w:val="7560"/>
        </w:trPr>
        <w:tc>
          <w:tcPr>
            <w:tcW w:w="5760" w:type="dxa"/>
          </w:tcPr>
          <w:p w:rsidR="00883131" w:rsidRPr="007F037C" w:rsidRDefault="00721F53">
            <w:r w:rsidRPr="007F037C">
              <w:t>G. i Gđa</w:t>
            </w:r>
            <w:r w:rsidR="0065372A" w:rsidRPr="007F037C">
              <w:t xml:space="preserve"> </w:t>
            </w:r>
            <w:sdt>
              <w:sdtPr>
                <w:alias w:val="Ime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StranicaProps' " w:xpath="/ns0:CoverStranicaProperties[1]/ns0:Abstract[1]" w:storeItemID="{55AF091B-3C7A-41E3-B477-F2FDAA23CFDA}"/>
                <w:text/>
              </w:sdtPr>
              <w:sdtEndPr/>
              <w:sdtContent>
                <w:r w:rsidRPr="007F037C">
                  <w:rPr>
                    <w:rStyle w:val="Tekstuvaramesta"/>
                  </w:rPr>
                  <w:t>[Ime]</w:t>
                </w:r>
              </w:sdtContent>
            </w:sdt>
            <w:r w:rsidR="0065372A" w:rsidRPr="007F037C">
              <w:br/>
            </w:r>
            <w:r w:rsidRPr="007F037C">
              <w:t>bi bili počastvovani vašim prisustvom na venčanju njihove kćerke</w:t>
            </w:r>
          </w:p>
          <w:sdt>
            <w:sdtPr>
              <w:alias w:val="Ime mlade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883131" w:rsidRPr="007F037C" w:rsidRDefault="00721F53">
                <w:pPr>
                  <w:pStyle w:val="Ime"/>
                </w:pPr>
                <w:r w:rsidRPr="007F037C">
                  <w:t>[Ime mlade]</w:t>
                </w:r>
              </w:p>
            </w:sdtContent>
          </w:sdt>
          <w:p w:rsidR="00883131" w:rsidRPr="007F037C" w:rsidRDefault="00721F53">
            <w:pPr>
              <w:pStyle w:val="Bezrazmaka"/>
            </w:pPr>
            <w:r w:rsidRPr="007F037C">
              <w:t>i</w:t>
            </w:r>
          </w:p>
          <w:sdt>
            <w:sdtPr>
              <w:alias w:val="Ime mladoženje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883131" w:rsidRPr="007F037C" w:rsidRDefault="00721F53">
                <w:pPr>
                  <w:pStyle w:val="Ime"/>
                </w:pPr>
                <w:r w:rsidRPr="007F037C">
                  <w:t>[Ime mladoženje]</w:t>
                </w:r>
              </w:p>
            </w:sdtContent>
          </w:sdt>
          <w:p w:rsidR="00883131" w:rsidRPr="007F037C" w:rsidRDefault="0093087C">
            <w:sdt>
              <w:sdtPr>
                <w:alias w:val="Dan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[Dan]</w:t>
                </w:r>
              </w:sdtContent>
            </w:sdt>
            <w:r w:rsidR="0065372A" w:rsidRPr="007F037C">
              <w:t xml:space="preserve">,  </w:t>
            </w:r>
            <w:sdt>
              <w:sdtPr>
                <w:alias w:val="Datum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[datum]</w:t>
                </w:r>
              </w:sdtContent>
            </w:sdt>
            <w:r w:rsidR="0065372A" w:rsidRPr="007F037C">
              <w:t xml:space="preserve"> </w:t>
            </w:r>
            <w:sdt>
              <w:sdtPr>
                <w:alias w:val="Mesec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StranicaProps' " w:xpath="/ns0:CoverStranicaProperties[1]/ns0:CompanyEmail[1]" w:storeItemID="{55AF091B-3C7A-41E3-B477-F2FDAA23CFDA}"/>
                <w:text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[Mesec]</w:t>
                </w:r>
              </w:sdtContent>
            </w:sdt>
            <w:r w:rsidR="0065372A" w:rsidRPr="007F037C">
              <w:br/>
            </w:r>
            <w:r w:rsidR="00721F53" w:rsidRPr="007F037C">
              <w:t>Dve hiljade</w:t>
            </w:r>
            <w:r w:rsidR="0065372A" w:rsidRPr="007F037C">
              <w:t xml:space="preserve"> </w:t>
            </w:r>
            <w:sdt>
              <w:sdtPr>
                <w:alias w:val="godina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StranicaProps' " w:xpath="/ns0:CoverStranicaProperties[1]/ns0:CompanyFax[1]" w:storeItemID="{55AF091B-3C7A-41E3-B477-F2FDAA23CFDA}"/>
                <w:text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[godina]</w:t>
                </w:r>
              </w:sdtContent>
            </w:sdt>
            <w:r w:rsidR="0065372A" w:rsidRPr="007F037C">
              <w:br/>
            </w:r>
            <w:r w:rsidR="00721F53" w:rsidRPr="007F037C">
              <w:t>u</w:t>
            </w:r>
            <w:r w:rsidR="0065372A" w:rsidRPr="007F037C">
              <w:t xml:space="preserve"> </w:t>
            </w:r>
            <w:sdt>
              <w:sdtPr>
                <w:alias w:val="Vreme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StranicaProps' " w:xpath="/ns0:CoverStranicaProperties[1]/ns0:CompanyPhone[1]" w:storeItemID="{55AF091B-3C7A-41E3-B477-F2FDAA23CFDA}"/>
                <w:text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[vreme]</w:t>
                </w:r>
              </w:sdtContent>
            </w:sdt>
            <w:r w:rsidR="0065372A" w:rsidRPr="007F037C">
              <w:t xml:space="preserve"> </w:t>
            </w:r>
            <w:r w:rsidR="00721F53" w:rsidRPr="007F037C">
              <w:t>časova</w:t>
            </w:r>
          </w:p>
          <w:p w:rsidR="00883131" w:rsidRPr="007F037C" w:rsidRDefault="0093087C">
            <w:sdt>
              <w:sdtPr>
                <w:alias w:val="Lokacija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[Lokacija]</w:t>
                </w:r>
              </w:sdtContent>
            </w:sdt>
            <w:r w:rsidR="0065372A" w:rsidRPr="007F037C">
              <w:br/>
            </w:r>
            <w:sdt>
              <w:sdtPr>
                <w:alias w:val="Grad, Država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StranicaProps' " w:xpath="/ns0:CoverStranicaProperties[1]/ns0:CompanyAddress[1]" w:storeItemID="{55AF091B-3C7A-41E3-B477-F2FDAA23CFDA}"/>
                <w:text/>
              </w:sdtPr>
              <w:sdtEndPr/>
              <w:sdtContent>
                <w:r w:rsidR="00721F53" w:rsidRPr="007F037C">
                  <w:rPr>
                    <w:rStyle w:val="Tekstuvaramesta"/>
                  </w:rPr>
                  <w:t>[Grad, Država]</w:t>
                </w:r>
              </w:sdtContent>
            </w:sdt>
          </w:p>
          <w:p w:rsidR="00883131" w:rsidRPr="007F037C" w:rsidRDefault="00721F53">
            <w:r w:rsidRPr="007F037C">
              <w:t>Sledi prijem</w:t>
            </w:r>
          </w:p>
        </w:tc>
        <w:tc>
          <w:tcPr>
            <w:tcW w:w="720" w:type="dxa"/>
          </w:tcPr>
          <w:p w:rsidR="00883131" w:rsidRPr="007F037C" w:rsidRDefault="00883131"/>
        </w:tc>
        <w:tc>
          <w:tcPr>
            <w:tcW w:w="5760" w:type="dxa"/>
          </w:tcPr>
          <w:p w:rsidR="00093E3D" w:rsidRPr="007F037C" w:rsidRDefault="00093E3D" w:rsidP="00093E3D">
            <w:r w:rsidRPr="007F037C">
              <w:t xml:space="preserve">G. i Gđa </w:t>
            </w:r>
            <w:sdt>
              <w:sdtPr>
                <w:alias w:val="Ime"/>
                <w:tag w:val=""/>
                <w:id w:val="521205359"/>
                <w:placeholder>
                  <w:docPart w:val="FE4F8AED384141BE8C491994CE68C48B"/>
                </w:placeholder>
                <w:showingPlcHdr/>
                <w:dataBinding w:prefixMappings="xmlns:ns0='http://schemas.microsoft.com/office/2006/coverStranicaProps' " w:xpath="/ns0:CoverStranicaProperties[1]/ns0:Abstract[1]" w:storeItemID="{55AF091B-3C7A-41E3-B477-F2FDAA23CFDA}"/>
                <w:text/>
              </w:sdtPr>
              <w:sdtEndPr/>
              <w:sdtContent>
                <w:r w:rsidRPr="007F037C">
                  <w:rPr>
                    <w:rStyle w:val="Tekstuvaramesta"/>
                  </w:rPr>
                  <w:t>[Ime]</w:t>
                </w:r>
              </w:sdtContent>
            </w:sdt>
            <w:r w:rsidRPr="007F037C">
              <w:br/>
              <w:t>bi bili počastvovani vašim prisustvom na venčanju njihove kćerke</w:t>
            </w:r>
          </w:p>
          <w:sdt>
            <w:sdtPr>
              <w:alias w:val="Ime mlade"/>
              <w:tag w:val=""/>
              <w:id w:val="1658423471"/>
              <w:placeholder>
                <w:docPart w:val="7DEBBF7361D84560A7D54E8DF966AFF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093E3D" w:rsidRPr="007F037C" w:rsidRDefault="00093E3D" w:rsidP="00093E3D">
                <w:pPr>
                  <w:pStyle w:val="Ime"/>
                </w:pPr>
                <w:r w:rsidRPr="007F037C">
                  <w:t>[Ime mlade]</w:t>
                </w:r>
              </w:p>
            </w:sdtContent>
          </w:sdt>
          <w:p w:rsidR="00093E3D" w:rsidRPr="007F037C" w:rsidRDefault="00093E3D" w:rsidP="00093E3D">
            <w:pPr>
              <w:pStyle w:val="Bezrazmaka"/>
            </w:pPr>
            <w:r w:rsidRPr="007F037C">
              <w:t>i</w:t>
            </w:r>
          </w:p>
          <w:sdt>
            <w:sdtPr>
              <w:alias w:val="Ime mladoženje"/>
              <w:tag w:val=""/>
              <w:id w:val="-30043149"/>
              <w:placeholder>
                <w:docPart w:val="69D649C091F445EBAB4D7AB34ABAB88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093E3D" w:rsidRPr="007F037C" w:rsidRDefault="00093E3D" w:rsidP="00093E3D">
                <w:pPr>
                  <w:pStyle w:val="Ime"/>
                </w:pPr>
                <w:r w:rsidRPr="007F037C">
                  <w:t>[Ime mladoženje]</w:t>
                </w:r>
              </w:p>
            </w:sdtContent>
          </w:sdt>
          <w:p w:rsidR="00093E3D" w:rsidRPr="007F037C" w:rsidRDefault="0093087C" w:rsidP="00093E3D">
            <w:sdt>
              <w:sdtPr>
                <w:alias w:val="Dan"/>
                <w:tag w:val=""/>
                <w:id w:val="781228177"/>
                <w:placeholder>
                  <w:docPart w:val="42F77507E2F246B4B47B1AC012A55B1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[Dan]</w:t>
                </w:r>
              </w:sdtContent>
            </w:sdt>
            <w:r w:rsidR="00093E3D" w:rsidRPr="007F037C">
              <w:t xml:space="preserve">,  </w:t>
            </w:r>
            <w:sdt>
              <w:sdtPr>
                <w:alias w:val="Datum"/>
                <w:tag w:val=""/>
                <w:id w:val="1121804424"/>
                <w:placeholder>
                  <w:docPart w:val="1059B54BC6984EAAB1E361DABC387C9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[datum]</w:t>
                </w:r>
              </w:sdtContent>
            </w:sdt>
            <w:r w:rsidR="00093E3D" w:rsidRPr="007F037C">
              <w:t xml:space="preserve"> </w:t>
            </w:r>
            <w:sdt>
              <w:sdtPr>
                <w:alias w:val="Mesec"/>
                <w:tag w:val=""/>
                <w:id w:val="-1831358040"/>
                <w:placeholder>
                  <w:docPart w:val="F8730A39D5EF4F568623CA3D384E2C6B"/>
                </w:placeholder>
                <w:showingPlcHdr/>
                <w:dataBinding w:prefixMappings="xmlns:ns0='http://schemas.microsoft.com/office/2006/coverStranicaProps' " w:xpath="/ns0:CoverStranicaProperties[1]/ns0:CompanyEmail[1]" w:storeItemID="{55AF091B-3C7A-41E3-B477-F2FDAA23CFDA}"/>
                <w:text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[Mesec]</w:t>
                </w:r>
              </w:sdtContent>
            </w:sdt>
            <w:r w:rsidR="00093E3D" w:rsidRPr="007F037C">
              <w:br/>
              <w:t xml:space="preserve">Dve hiljade </w:t>
            </w:r>
            <w:sdt>
              <w:sdtPr>
                <w:alias w:val="godina"/>
                <w:tag w:val=""/>
                <w:id w:val="-791821481"/>
                <w:placeholder>
                  <w:docPart w:val="A9466096F37B4A9DAB3287F209FE3652"/>
                </w:placeholder>
                <w:showingPlcHdr/>
                <w:dataBinding w:prefixMappings="xmlns:ns0='http://schemas.microsoft.com/office/2006/coverStranicaProps' " w:xpath="/ns0:CoverStranicaProperties[1]/ns0:CompanyFax[1]" w:storeItemID="{55AF091B-3C7A-41E3-B477-F2FDAA23CFDA}"/>
                <w:text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[godina]</w:t>
                </w:r>
              </w:sdtContent>
            </w:sdt>
            <w:r w:rsidR="00093E3D" w:rsidRPr="007F037C">
              <w:br/>
              <w:t xml:space="preserve">u </w:t>
            </w:r>
            <w:sdt>
              <w:sdtPr>
                <w:alias w:val="Vreme"/>
                <w:tag w:val=""/>
                <w:id w:val="1110161585"/>
                <w:placeholder>
                  <w:docPart w:val="413312E6CAF54184B067C86501D13501"/>
                </w:placeholder>
                <w:showingPlcHdr/>
                <w:dataBinding w:prefixMappings="xmlns:ns0='http://schemas.microsoft.com/office/2006/coverStranicaProps' " w:xpath="/ns0:CoverStranicaProperties[1]/ns0:CompanyPhone[1]" w:storeItemID="{55AF091B-3C7A-41E3-B477-F2FDAA23CFDA}"/>
                <w:text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[vreme]</w:t>
                </w:r>
              </w:sdtContent>
            </w:sdt>
            <w:r w:rsidR="00093E3D" w:rsidRPr="007F037C">
              <w:t xml:space="preserve"> časova</w:t>
            </w:r>
          </w:p>
          <w:p w:rsidR="00093E3D" w:rsidRPr="007F037C" w:rsidRDefault="0093087C" w:rsidP="00093E3D">
            <w:sdt>
              <w:sdtPr>
                <w:alias w:val="Lokacija"/>
                <w:tag w:val=""/>
                <w:id w:val="-1310702020"/>
                <w:placeholder>
                  <w:docPart w:val="E1BD9C5F16D343C7B186DD264E6928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[Lokacija]</w:t>
                </w:r>
              </w:sdtContent>
            </w:sdt>
            <w:r w:rsidR="00093E3D" w:rsidRPr="007F037C">
              <w:br/>
            </w:r>
            <w:sdt>
              <w:sdtPr>
                <w:alias w:val="Grad, Država"/>
                <w:tag w:val=""/>
                <w:id w:val="-1030187751"/>
                <w:placeholder>
                  <w:docPart w:val="8D6670689DE4484FA72CC100BEB94CAB"/>
                </w:placeholder>
                <w:showingPlcHdr/>
                <w:dataBinding w:prefixMappings="xmlns:ns0='http://schemas.microsoft.com/office/2006/coverStranicaProps' " w:xpath="/ns0:CoverStranicaProperties[1]/ns0:CompanyAddress[1]" w:storeItemID="{55AF091B-3C7A-41E3-B477-F2FDAA23CFDA}"/>
                <w:text/>
              </w:sdtPr>
              <w:sdtEndPr/>
              <w:sdtContent>
                <w:r w:rsidR="00093E3D" w:rsidRPr="007F037C">
                  <w:rPr>
                    <w:rStyle w:val="Tekstuvaramesta"/>
                  </w:rPr>
                  <w:t>[Grad, Država]</w:t>
                </w:r>
              </w:sdtContent>
            </w:sdt>
          </w:p>
          <w:p w:rsidR="00883131" w:rsidRPr="007F037C" w:rsidRDefault="00093E3D" w:rsidP="00093E3D">
            <w:r w:rsidRPr="007F037C">
              <w:t>Sledi prijem</w:t>
            </w:r>
          </w:p>
        </w:tc>
      </w:tr>
    </w:tbl>
    <w:p w:rsidR="00883131" w:rsidRPr="007F037C" w:rsidRDefault="0065372A">
      <w:r w:rsidRPr="007F037C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468086" wp14:editId="28BD6A06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Leva pozadinska grafi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48B3A" id="Leva pozadinska grafika" o:spid="_x0000_s1026" style="position:absolute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4" o:title="" recolortarget="#730927 [1444]"/>
                  <v:path arrowok="t"/>
                </v:shape>
                <v:shape id="Slika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5" o:title="" recolortarget="black"/>
                  <v:path arrowok="t"/>
                </v:shape>
                <v:shape id="Slika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6" o:title="" recolortarget="#774104 [1446]"/>
                  <v:path arrowok="t"/>
                </v:shape>
                <v:shape id="Slika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r w:rsidRPr="007F037C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5993DC0" wp14:editId="62E2B2DC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Desna pozadinska grafi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776DD" id="Desna pozadinska grafika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">
                <v:shape id="Slika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4" o:title="" recolortarget="#730927 [1444]"/>
                  <v:path arrowok="t"/>
                </v:shape>
                <v:shape id="Slika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5" o:title="" recolortarget="black"/>
                  <v:path arrowok="t"/>
                </v:shape>
                <v:shape id="Slika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6" o:title="" recolortarget="#774104 [1446]"/>
                  <v:path arrowok="t"/>
                </v:shape>
                <v:shape id="Slika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883131" w:rsidRPr="007F037C" w:rsidSect="00BB61B1">
      <w:headerReference w:type="default" r:id="rId18"/>
      <w:pgSz w:w="16839" w:h="11907" w:orient="landscape" w:code="9"/>
      <w:pgMar w:top="1797" w:right="1797" w:bottom="720" w:left="1797" w:header="198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B8F" w:rsidRDefault="00265B8F">
      <w:pPr>
        <w:spacing w:before="0" w:after="0"/>
      </w:pPr>
      <w:r>
        <w:separator/>
      </w:r>
    </w:p>
  </w:endnote>
  <w:endnote w:type="continuationSeparator" w:id="0">
    <w:p w:rsidR="00265B8F" w:rsidRDefault="00265B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B8F" w:rsidRDefault="00265B8F">
      <w:pPr>
        <w:spacing w:before="0" w:after="0"/>
      </w:pPr>
      <w:r>
        <w:separator/>
      </w:r>
    </w:p>
  </w:footnote>
  <w:footnote w:type="continuationSeparator" w:id="0">
    <w:p w:rsidR="00265B8F" w:rsidRDefault="00265B8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9121121"/>
      <w:placeholder>
        <w:docPart w:val="157A0ABFABD54F0BA09DB1D1B1F10893"/>
      </w:placeholder>
      <w:showingPlcHdr/>
    </w:sdtPr>
    <w:sdtEndPr/>
    <w:sdtContent>
      <w:p w:rsidR="00265B8F" w:rsidRPr="00265B8F" w:rsidRDefault="00265B8F" w:rsidP="00265B8F">
        <w:pPr>
          <w:pStyle w:val="Zaglavljestranice"/>
          <w:spacing w:after="120"/>
          <w:rPr>
            <w:sz w:val="16"/>
          </w:rPr>
        </w:pPr>
        <w:r w:rsidRPr="00265B8F">
          <w:rPr>
            <w:sz w:val="16"/>
          </w:rPr>
          <w:t>Da biste zamenili tekst čuvara mesta svojim, kliknite na tekst i počnite da kucate. Sa bilo kog čuvara mesta, pritisnite taster Tab da biste prešli na sledeći.</w:t>
        </w:r>
      </w:p>
      <w:p w:rsidR="00265B8F" w:rsidRDefault="00265B8F" w:rsidP="00265B8F">
        <w:pPr>
          <w:pStyle w:val="Zaglavljestranice"/>
          <w:spacing w:after="120"/>
        </w:pPr>
        <w:r w:rsidRPr="00265B8F">
          <w:rPr>
            <w:sz w:val="16"/>
          </w:rPr>
          <w:t xml:space="preserve">Da biste promenili boje u ovoj pozivnici, na kartici </w:t>
        </w:r>
        <w:r w:rsidRPr="00265B8F">
          <w:rPr>
            <w:b/>
            <w:sz w:val="16"/>
          </w:rPr>
          <w:t>Dizajn</w:t>
        </w:r>
        <w:r w:rsidRPr="00265B8F">
          <w:rPr>
            <w:sz w:val="16"/>
          </w:rPr>
          <w:t xml:space="preserve">, u grupi </w:t>
        </w:r>
        <w:r w:rsidRPr="00265B8F">
          <w:rPr>
            <w:b/>
            <w:sz w:val="16"/>
          </w:rPr>
          <w:t>Teme</w:t>
        </w:r>
        <w:r w:rsidRPr="00265B8F">
          <w:rPr>
            <w:sz w:val="16"/>
          </w:rPr>
          <w:t xml:space="preserve"> izaberite stavku </w:t>
        </w:r>
        <w:r w:rsidRPr="00265B8F">
          <w:rPr>
            <w:b/>
            <w:sz w:val="16"/>
          </w:rPr>
          <w:t>Boje</w:t>
        </w:r>
        <w:r w:rsidRPr="00265B8F">
          <w:rPr>
            <w:sz w:val="16"/>
          </w:rPr>
          <w:t xml:space="preserve">. Postavite pokazivač na ugrađene šeme da biste videli pregled i zatim kliknite da biste primenili onu koja vam se sviđa. Da biste koristili boje za venčanja, na dnu galerije </w:t>
        </w:r>
        <w:r w:rsidRPr="00265B8F">
          <w:rPr>
            <w:b/>
            <w:sz w:val="16"/>
          </w:rPr>
          <w:t>Boje</w:t>
        </w:r>
        <w:r w:rsidRPr="00265B8F">
          <w:rPr>
            <w:sz w:val="16"/>
          </w:rPr>
          <w:t xml:space="preserve"> kliknite na dugme </w:t>
        </w:r>
        <w:r w:rsidRPr="00265B8F">
          <w:rPr>
            <w:b/>
            <w:sz w:val="16"/>
          </w:rPr>
          <w:t>Kreiraj nove boje tema</w:t>
        </w:r>
        <w:r w:rsidRPr="00265B8F">
          <w:rPr>
            <w:sz w:val="16"/>
          </w:rPr>
          <w:t xml:space="preserve">. Izaberite boju za Naglašavanje 1, Naglašavanje 2 i Naglašavanje 3 i zatim kada kliknete na dugme </w:t>
        </w:r>
        <w:r w:rsidRPr="00265B8F">
          <w:rPr>
            <w:b/>
            <w:sz w:val="16"/>
          </w:rPr>
          <w:t>Sačuvaj</w:t>
        </w:r>
        <w:r w:rsidRPr="00265B8F">
          <w:rPr>
            <w:sz w:val="16"/>
          </w:rPr>
          <w:t>, boje cvetova će se ažurirati.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zoom w:percent="100"/>
  <w:proofState w:spelling="clean" w:grammar="clean"/>
  <w:defaultTabStop w:val="709"/>
  <w:hyphenationZone w:val="4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31"/>
    <w:rsid w:val="00093E3D"/>
    <w:rsid w:val="002534FA"/>
    <w:rsid w:val="00265B8F"/>
    <w:rsid w:val="003F7949"/>
    <w:rsid w:val="004D47EB"/>
    <w:rsid w:val="0065372A"/>
    <w:rsid w:val="00721F53"/>
    <w:rsid w:val="007F037C"/>
    <w:rsid w:val="00883131"/>
    <w:rsid w:val="0093087C"/>
    <w:rsid w:val="00B77B55"/>
    <w:rsid w:val="00BB61B1"/>
    <w:rsid w:val="00E01D53"/>
    <w:rsid w:val="00F0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sr-Latn-CS" w:eastAsia="sr-Latn-C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Normalnatabela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zrazmaka">
    <w:name w:val="No Spacing"/>
    <w:uiPriority w:val="1"/>
    <w:qFormat/>
    <w:pPr>
      <w:spacing w:before="0" w:after="0"/>
    </w:pPr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paragraph" w:customStyle="1" w:styleId="Ime">
    <w:name w:val="Ime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Zaglavljestranice">
    <w:name w:val="header"/>
    <w:basedOn w:val="Normal"/>
    <w:link w:val="Zaglavljestranice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Pr>
      <w:color w:val="000000" w:themeColor="text1"/>
      <w:sz w:val="17"/>
      <w:lang w:val="sr-Latn-CS"/>
    </w:rPr>
  </w:style>
  <w:style w:type="paragraph" w:styleId="Podnojestranice">
    <w:name w:val="footer"/>
    <w:basedOn w:val="Normal"/>
    <w:link w:val="Podnojestranice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Pr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1B751F" w:rsidRDefault="000565B4" w:rsidP="000565B4">
          <w:pPr>
            <w:pStyle w:val="D0E686E0C68646BFA69BECC8218B0D926"/>
          </w:pPr>
          <w:r w:rsidRPr="007F037C">
            <w:rPr>
              <w:rStyle w:val="Tekstuvaramesta"/>
            </w:rPr>
            <w:t>[Ime]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1B751F" w:rsidRDefault="000565B4" w:rsidP="001B751F">
          <w:pPr>
            <w:pStyle w:val="0F066513B74A4B6DBB21FBF591D3044D1"/>
          </w:pPr>
          <w:r w:rsidRPr="007F037C">
            <w:t>[Ime mlade]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1B751F" w:rsidRDefault="000565B4" w:rsidP="001B751F">
          <w:pPr>
            <w:pStyle w:val="236695B5DA2A40E2BDB6FA7244F9C0F91"/>
          </w:pPr>
          <w:r w:rsidRPr="007F037C">
            <w:t>[Ime mladoženje]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1B751F" w:rsidRDefault="000565B4" w:rsidP="000565B4">
          <w:pPr>
            <w:pStyle w:val="78993A6A6FC840BD986792889F0169D16"/>
          </w:pPr>
          <w:r w:rsidRPr="007F037C">
            <w:rPr>
              <w:rStyle w:val="Tekstuvaramesta"/>
            </w:rPr>
            <w:t>[Dan]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1B751F" w:rsidRDefault="000565B4" w:rsidP="000565B4">
          <w:pPr>
            <w:pStyle w:val="E42C02EB82464F449CA9B0DA9B4877E36"/>
          </w:pPr>
          <w:r w:rsidRPr="007F037C">
            <w:rPr>
              <w:rStyle w:val="Tekstuvaramesta"/>
            </w:rPr>
            <w:t>[datum]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1B751F" w:rsidRDefault="000565B4" w:rsidP="000565B4">
          <w:pPr>
            <w:pStyle w:val="7419D82EB5874B63920261D5DF8972476"/>
          </w:pPr>
          <w:r w:rsidRPr="007F037C">
            <w:rPr>
              <w:rStyle w:val="Tekstuvaramesta"/>
            </w:rPr>
            <w:t>[Mesec]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1B751F" w:rsidRDefault="000565B4" w:rsidP="000565B4">
          <w:pPr>
            <w:pStyle w:val="6C0E702ED351472EBEDAD4ADA284FFE56"/>
          </w:pPr>
          <w:r w:rsidRPr="007F037C">
            <w:rPr>
              <w:rStyle w:val="Tekstuvaramesta"/>
            </w:rPr>
            <w:t>[godina]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1B751F" w:rsidRDefault="000565B4" w:rsidP="000565B4">
          <w:pPr>
            <w:pStyle w:val="63CA350F2DBA4E44A6FDAC358BA4D3B96"/>
          </w:pPr>
          <w:r w:rsidRPr="007F037C">
            <w:rPr>
              <w:rStyle w:val="Tekstuvaramesta"/>
            </w:rPr>
            <w:t>[vreme]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1B751F" w:rsidRDefault="000565B4" w:rsidP="000565B4">
          <w:pPr>
            <w:pStyle w:val="F275AAC5AF524D48BB354F64B190C1B96"/>
          </w:pPr>
          <w:r w:rsidRPr="007F037C">
            <w:rPr>
              <w:rStyle w:val="Tekstuvaramesta"/>
            </w:rPr>
            <w:t>[Lokacija]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1B751F" w:rsidRDefault="000565B4" w:rsidP="000565B4">
          <w:pPr>
            <w:pStyle w:val="FDD94D8B63D049B19845E4D5B6270FA26"/>
          </w:pPr>
          <w:r w:rsidRPr="007F037C">
            <w:rPr>
              <w:rStyle w:val="Tekstuvaramesta"/>
            </w:rPr>
            <w:t>[Grad, Država]</w:t>
          </w:r>
        </w:p>
      </w:docPartBody>
    </w:docPart>
    <w:docPart>
      <w:docPartPr>
        <w:name w:val="157A0ABFABD54F0BA09DB1D1B1F10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E6B12-05B3-47B0-9720-37FC15D1A496}"/>
      </w:docPartPr>
      <w:docPartBody>
        <w:p w:rsidR="000565B4" w:rsidRPr="00265B8F" w:rsidRDefault="000565B4" w:rsidP="000565B4">
          <w:pPr>
            <w:pStyle w:val="Zaglavljestranice"/>
            <w:spacing w:after="120"/>
            <w:rPr>
              <w:sz w:val="16"/>
            </w:rPr>
          </w:pPr>
          <w:r w:rsidRPr="00265B8F">
            <w:rPr>
              <w:sz w:val="16"/>
            </w:rPr>
            <w:t>Da biste zamenili tekst čuvara mesta svojim, kliknite na tekst i počnite da kucate. Sa bilo kog čuvara mesta, pritisnite taster Tab da biste prešli na sledeći.</w:t>
          </w:r>
        </w:p>
        <w:p w:rsidR="00B1624A" w:rsidRDefault="000565B4" w:rsidP="000565B4">
          <w:pPr>
            <w:pStyle w:val="157A0ABFABD54F0BA09DB1D1B1F108935"/>
          </w:pPr>
          <w:r w:rsidRPr="00265B8F">
            <w:rPr>
              <w:sz w:val="16"/>
            </w:rPr>
            <w:t xml:space="preserve">Da biste promenili boje u ovoj pozivnici, na kartici </w:t>
          </w:r>
          <w:r w:rsidRPr="00265B8F">
            <w:rPr>
              <w:b/>
              <w:sz w:val="16"/>
            </w:rPr>
            <w:t>Dizajn</w:t>
          </w:r>
          <w:r w:rsidRPr="00265B8F">
            <w:rPr>
              <w:sz w:val="16"/>
            </w:rPr>
            <w:t xml:space="preserve">, u grupi </w:t>
          </w:r>
          <w:r w:rsidRPr="00265B8F">
            <w:rPr>
              <w:b/>
              <w:sz w:val="16"/>
            </w:rPr>
            <w:t>Teme</w:t>
          </w:r>
          <w:r w:rsidRPr="00265B8F">
            <w:rPr>
              <w:sz w:val="16"/>
            </w:rPr>
            <w:t xml:space="preserve"> izaberite stavku </w:t>
          </w:r>
          <w:r w:rsidRPr="00265B8F">
            <w:rPr>
              <w:b/>
              <w:sz w:val="16"/>
            </w:rPr>
            <w:t>Boje</w:t>
          </w:r>
          <w:r w:rsidRPr="00265B8F">
            <w:rPr>
              <w:sz w:val="16"/>
            </w:rPr>
            <w:t xml:space="preserve">. Postavite pokazivač na ugrađene šeme da biste videli pregled i zatim kliknite da biste primenili onu koja vam se sviđa. Da biste koristili boje za venčanja, na dnu galerije </w:t>
          </w:r>
          <w:r w:rsidRPr="00265B8F">
            <w:rPr>
              <w:b/>
              <w:sz w:val="16"/>
            </w:rPr>
            <w:t>Boje</w:t>
          </w:r>
          <w:r w:rsidRPr="00265B8F">
            <w:rPr>
              <w:sz w:val="16"/>
            </w:rPr>
            <w:t xml:space="preserve"> kliknite na dugme </w:t>
          </w:r>
          <w:r w:rsidRPr="00265B8F">
            <w:rPr>
              <w:b/>
              <w:sz w:val="16"/>
            </w:rPr>
            <w:t>Kreiraj nove boje tema</w:t>
          </w:r>
          <w:r w:rsidRPr="00265B8F">
            <w:rPr>
              <w:sz w:val="16"/>
            </w:rPr>
            <w:t xml:space="preserve">. Izaberite boju za Naglašavanje 1, Naglašavanje 2 i Naglašavanje 3 i zatim kada kliknete na dugme </w:t>
          </w:r>
          <w:r w:rsidRPr="00265B8F">
            <w:rPr>
              <w:b/>
              <w:sz w:val="16"/>
            </w:rPr>
            <w:t>Sačuvaj</w:t>
          </w:r>
          <w:r w:rsidRPr="00265B8F">
            <w:rPr>
              <w:sz w:val="16"/>
            </w:rPr>
            <w:t>, boje cvetova će se ažurirati.</w:t>
          </w:r>
        </w:p>
      </w:docPartBody>
    </w:docPart>
    <w:docPart>
      <w:docPartPr>
        <w:name w:val="FE4F8AED384141BE8C491994CE68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93F46-C648-4BB6-8AB4-77B1E050923A}"/>
      </w:docPartPr>
      <w:docPartBody>
        <w:p w:rsidR="00B1624A" w:rsidRDefault="000565B4" w:rsidP="000565B4">
          <w:pPr>
            <w:pStyle w:val="FE4F8AED384141BE8C491994CE68C48B5"/>
          </w:pPr>
          <w:r w:rsidRPr="007F037C">
            <w:rPr>
              <w:rStyle w:val="Tekstuvaramesta"/>
            </w:rPr>
            <w:t>[Ime]</w:t>
          </w:r>
        </w:p>
      </w:docPartBody>
    </w:docPart>
    <w:docPart>
      <w:docPartPr>
        <w:name w:val="7DEBBF7361D84560A7D54E8DF966A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02D48-6E1D-436E-96CA-4B7FC07D36C8}"/>
      </w:docPartPr>
      <w:docPartBody>
        <w:p w:rsidR="00B1624A" w:rsidRDefault="000565B4" w:rsidP="001B751F">
          <w:pPr>
            <w:pStyle w:val="7DEBBF7361D84560A7D54E8DF966AFF4"/>
          </w:pPr>
          <w:r w:rsidRPr="007F037C">
            <w:t>[Ime mlade]</w:t>
          </w:r>
        </w:p>
      </w:docPartBody>
    </w:docPart>
    <w:docPart>
      <w:docPartPr>
        <w:name w:val="69D649C091F445EBAB4D7AB34ABAB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9A35E-E34F-440C-B4B3-86EEA579851B}"/>
      </w:docPartPr>
      <w:docPartBody>
        <w:p w:rsidR="00B1624A" w:rsidRDefault="000565B4" w:rsidP="001B751F">
          <w:pPr>
            <w:pStyle w:val="69D649C091F445EBAB4D7AB34ABAB88F"/>
          </w:pPr>
          <w:r w:rsidRPr="007F037C">
            <w:t>[Ime mladoženje]</w:t>
          </w:r>
        </w:p>
      </w:docPartBody>
    </w:docPart>
    <w:docPart>
      <w:docPartPr>
        <w:name w:val="42F77507E2F246B4B47B1AC012A55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7585A-15F6-4EA0-9EEE-AB58ECB492F4}"/>
      </w:docPartPr>
      <w:docPartBody>
        <w:p w:rsidR="00B1624A" w:rsidRDefault="000565B4" w:rsidP="000565B4">
          <w:pPr>
            <w:pStyle w:val="42F77507E2F246B4B47B1AC012A55B155"/>
          </w:pPr>
          <w:r w:rsidRPr="007F037C">
            <w:rPr>
              <w:rStyle w:val="Tekstuvaramesta"/>
            </w:rPr>
            <w:t>[Dan]</w:t>
          </w:r>
        </w:p>
      </w:docPartBody>
    </w:docPart>
    <w:docPart>
      <w:docPartPr>
        <w:name w:val="1059B54BC6984EAAB1E361DABC387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87F5A-541F-4BC8-A10B-A987F346B45D}"/>
      </w:docPartPr>
      <w:docPartBody>
        <w:p w:rsidR="00B1624A" w:rsidRDefault="000565B4" w:rsidP="000565B4">
          <w:pPr>
            <w:pStyle w:val="1059B54BC6984EAAB1E361DABC387C905"/>
          </w:pPr>
          <w:r w:rsidRPr="007F037C">
            <w:rPr>
              <w:rStyle w:val="Tekstuvaramesta"/>
            </w:rPr>
            <w:t>[datum]</w:t>
          </w:r>
        </w:p>
      </w:docPartBody>
    </w:docPart>
    <w:docPart>
      <w:docPartPr>
        <w:name w:val="F8730A39D5EF4F568623CA3D384E2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FCD06-E11E-496E-A9BE-F5B5E4B52CDD}"/>
      </w:docPartPr>
      <w:docPartBody>
        <w:p w:rsidR="00B1624A" w:rsidRDefault="000565B4" w:rsidP="000565B4">
          <w:pPr>
            <w:pStyle w:val="F8730A39D5EF4F568623CA3D384E2C6B5"/>
          </w:pPr>
          <w:r w:rsidRPr="007F037C">
            <w:rPr>
              <w:rStyle w:val="Tekstuvaramesta"/>
            </w:rPr>
            <w:t>[Mesec]</w:t>
          </w:r>
        </w:p>
      </w:docPartBody>
    </w:docPart>
    <w:docPart>
      <w:docPartPr>
        <w:name w:val="A9466096F37B4A9DAB3287F209FE3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0B373-AFA2-4E5E-B7B8-92D5DDC2EF3A}"/>
      </w:docPartPr>
      <w:docPartBody>
        <w:p w:rsidR="00B1624A" w:rsidRDefault="000565B4" w:rsidP="000565B4">
          <w:pPr>
            <w:pStyle w:val="A9466096F37B4A9DAB3287F209FE36525"/>
          </w:pPr>
          <w:r w:rsidRPr="007F037C">
            <w:rPr>
              <w:rStyle w:val="Tekstuvaramesta"/>
            </w:rPr>
            <w:t>[godina]</w:t>
          </w:r>
        </w:p>
      </w:docPartBody>
    </w:docPart>
    <w:docPart>
      <w:docPartPr>
        <w:name w:val="413312E6CAF54184B067C86501D13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09D86-9DDE-43C1-8AEB-A58F33DF8B25}"/>
      </w:docPartPr>
      <w:docPartBody>
        <w:p w:rsidR="00B1624A" w:rsidRDefault="000565B4" w:rsidP="000565B4">
          <w:pPr>
            <w:pStyle w:val="413312E6CAF54184B067C86501D135015"/>
          </w:pPr>
          <w:r w:rsidRPr="007F037C">
            <w:rPr>
              <w:rStyle w:val="Tekstuvaramesta"/>
            </w:rPr>
            <w:t>[vreme]</w:t>
          </w:r>
        </w:p>
      </w:docPartBody>
    </w:docPart>
    <w:docPart>
      <w:docPartPr>
        <w:name w:val="E1BD9C5F16D343C7B186DD264E692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226E2-E9D8-484B-9A30-DCB59D05127A}"/>
      </w:docPartPr>
      <w:docPartBody>
        <w:p w:rsidR="00B1624A" w:rsidRDefault="000565B4" w:rsidP="000565B4">
          <w:pPr>
            <w:pStyle w:val="E1BD9C5F16D343C7B186DD264E69285E5"/>
          </w:pPr>
          <w:r w:rsidRPr="007F037C">
            <w:rPr>
              <w:rStyle w:val="Tekstuvaramesta"/>
            </w:rPr>
            <w:t>[Lokacija]</w:t>
          </w:r>
        </w:p>
      </w:docPartBody>
    </w:docPart>
    <w:docPart>
      <w:docPartPr>
        <w:name w:val="8D6670689DE4484FA72CC100BEB94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6D613-704F-43E6-8A85-0689314479A1}"/>
      </w:docPartPr>
      <w:docPartBody>
        <w:p w:rsidR="00B1624A" w:rsidRDefault="000565B4" w:rsidP="000565B4">
          <w:pPr>
            <w:pStyle w:val="8D6670689DE4484FA72CC100BEB94CAB5"/>
          </w:pPr>
          <w:r w:rsidRPr="007F037C">
            <w:rPr>
              <w:rStyle w:val="Tekstuvaramesta"/>
            </w:rPr>
            <w:t>[Grad, Država]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defaultTabStop w:val="709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51F"/>
    <w:rsid w:val="000565B4"/>
    <w:rsid w:val="001B751F"/>
    <w:rsid w:val="00366725"/>
    <w:rsid w:val="005A1E68"/>
    <w:rsid w:val="00B1624A"/>
    <w:rsid w:val="00FE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0565B4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0F066513B74A4B6DBB21FBF591D3044D1">
    <w:name w:val="0F066513B74A4B6DBB21FBF591D3044D1"/>
    <w:rsid w:val="001B751F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1B751F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1">
    <w:name w:val="E42C02EB82464F449CA9B0DA9B4877E3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1">
    <w:name w:val="7419D82EB5874B63920261D5DF897247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1">
    <w:name w:val="6C0E702ED351472EBEDAD4ADA284FFE5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1">
    <w:name w:val="63CA350F2DBA4E44A6FDAC358BA4D3B9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1">
    <w:name w:val="F275AAC5AF524D48BB354F64B190C1B9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1">
    <w:name w:val="FDD94D8B63D049B19845E4D5B6270FA2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092553B43614014A62EF935ADFA72EB1">
    <w:name w:val="4092553B43614014A62EF935ADFA72EB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B9CAB75E97904A3F8A743230E21C0AF61">
    <w:name w:val="B9CAB75E97904A3F8A743230E21C0AF6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59567409A7074975BB8D58B9CB13125A1">
    <w:name w:val="59567409A7074975BB8D58B9CB13125A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70F27FF31D44C9DA847A2FBBFA0E8B61">
    <w:name w:val="470F27FF31D44C9DA847A2FBBFA0E8B6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5DC60899749E4CFA81B9BCE2C8AC11EA1">
    <w:name w:val="5DC60899749E4CFA81B9BCE2C8AC11EA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2193881505E14FF69ED82C9D2B8C7BEF1">
    <w:name w:val="2193881505E14FF69ED82C9D2B8C7BEF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86A96DDDAD2499D97B23CB2BA404AE01">
    <w:name w:val="186A96DDDAD2499D97B23CB2BA404AE0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C49CEBB491E0402B920304980F4B05451">
    <w:name w:val="C49CEBB491E0402B920304980F4B05451"/>
    <w:rsid w:val="001B751F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styleId="Zaglavljestranice">
    <w:name w:val="header"/>
    <w:basedOn w:val="Normal"/>
    <w:link w:val="ZaglavljestraniceChar"/>
    <w:uiPriority w:val="99"/>
    <w:unhideWhenUsed/>
    <w:rsid w:val="000565B4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0565B4"/>
    <w:rPr>
      <w:rFonts w:eastAsiaTheme="minorHAnsi"/>
      <w:color w:val="000000" w:themeColor="text1"/>
      <w:sz w:val="17"/>
      <w:szCs w:val="16"/>
    </w:rPr>
  </w:style>
  <w:style w:type="paragraph" w:customStyle="1" w:styleId="157A0ABFABD54F0BA09DB1D1B1F10893">
    <w:name w:val="157A0ABFABD54F0BA09DB1D1B1F10893"/>
    <w:rsid w:val="001B751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FE4F8AED384141BE8C491994CE68C48B">
    <w:name w:val="FE4F8AED384141BE8C491994CE68C48B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7DEBBF7361D84560A7D54E8DF966AFF4">
    <w:name w:val="7DEBBF7361D84560A7D54E8DF966AFF4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69D649C091F445EBAB4D7AB34ABAB88F">
    <w:name w:val="69D649C091F445EBAB4D7AB34ABAB88F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42F77507E2F246B4B47B1AC012A55B15">
    <w:name w:val="42F77507E2F246B4B47B1AC012A55B15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1059B54BC6984EAAB1E361DABC387C90">
    <w:name w:val="1059B54BC6984EAAB1E361DABC387C90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F8730A39D5EF4F568623CA3D384E2C6B">
    <w:name w:val="F8730A39D5EF4F568623CA3D384E2C6B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A9466096F37B4A9DAB3287F209FE3652">
    <w:name w:val="A9466096F37B4A9DAB3287F209FE3652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413312E6CAF54184B067C86501D13501">
    <w:name w:val="413312E6CAF54184B067C86501D13501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E1BD9C5F16D343C7B186DD264E69285E">
    <w:name w:val="E1BD9C5F16D343C7B186DD264E69285E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8D6670689DE4484FA72CC100BEB94CAB">
    <w:name w:val="8D6670689DE4484FA72CC100BEB94CAB"/>
    <w:rsid w:val="001B751F"/>
    <w:pPr>
      <w:spacing w:after="160" w:line="259" w:lineRule="auto"/>
    </w:pPr>
    <w:rPr>
      <w:kern w:val="2"/>
      <w14:ligatures w14:val="standard"/>
    </w:rPr>
  </w:style>
  <w:style w:type="paragraph" w:customStyle="1" w:styleId="D0E686E0C68646BFA69BECC8218B0D922">
    <w:name w:val="D0E686E0C68646BFA69BECC8218B0D92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2">
    <w:name w:val="78993A6A6FC840BD986792889F0169D1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2">
    <w:name w:val="E42C02EB82464F449CA9B0DA9B4877E3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2">
    <w:name w:val="7419D82EB5874B63920261D5DF897247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2">
    <w:name w:val="6C0E702ED351472EBEDAD4ADA284FFE5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2">
    <w:name w:val="63CA350F2DBA4E44A6FDAC358BA4D3B9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2">
    <w:name w:val="F275AAC5AF524D48BB354F64B190C1B9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2">
    <w:name w:val="FDD94D8B63D049B19845E4D5B6270FA2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E4F8AED384141BE8C491994CE68C48B1">
    <w:name w:val="FE4F8AED384141BE8C491994CE68C48B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2F77507E2F246B4B47B1AC012A55B151">
    <w:name w:val="42F77507E2F246B4B47B1AC012A55B15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059B54BC6984EAAB1E361DABC387C901">
    <w:name w:val="1059B54BC6984EAAB1E361DABC387C90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8730A39D5EF4F568623CA3D384E2C6B1">
    <w:name w:val="F8730A39D5EF4F568623CA3D384E2C6B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A9466096F37B4A9DAB3287F209FE36521">
    <w:name w:val="A9466096F37B4A9DAB3287F209FE3652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13312E6CAF54184B067C86501D135011">
    <w:name w:val="413312E6CAF54184B067C86501D13501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1BD9C5F16D343C7B186DD264E69285E1">
    <w:name w:val="E1BD9C5F16D343C7B186DD264E69285E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D6670689DE4484FA72CC100BEB94CAB1">
    <w:name w:val="8D6670689DE4484FA72CC100BEB94CAB1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57A0ABFABD54F0BA09DB1D1B1F108931">
    <w:name w:val="157A0ABFABD54F0BA09DB1D1B1F108931"/>
    <w:rsid w:val="00B1624A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3">
    <w:name w:val="D0E686E0C68646BFA69BECC8218B0D92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3">
    <w:name w:val="78993A6A6FC840BD986792889F0169D1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3">
    <w:name w:val="E42C02EB82464F449CA9B0DA9B4877E3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3">
    <w:name w:val="7419D82EB5874B63920261D5DF897247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3">
    <w:name w:val="6C0E702ED351472EBEDAD4ADA284FFE5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3">
    <w:name w:val="63CA350F2DBA4E44A6FDAC358BA4D3B9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3">
    <w:name w:val="F275AAC5AF524D48BB354F64B190C1B9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3">
    <w:name w:val="FDD94D8B63D049B19845E4D5B6270FA2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E4F8AED384141BE8C491994CE68C48B2">
    <w:name w:val="FE4F8AED384141BE8C491994CE68C48B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2F77507E2F246B4B47B1AC012A55B152">
    <w:name w:val="42F77507E2F246B4B47B1AC012A55B15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059B54BC6984EAAB1E361DABC387C902">
    <w:name w:val="1059B54BC6984EAAB1E361DABC387C90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8730A39D5EF4F568623CA3D384E2C6B2">
    <w:name w:val="F8730A39D5EF4F568623CA3D384E2C6B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A9466096F37B4A9DAB3287F209FE36522">
    <w:name w:val="A9466096F37B4A9DAB3287F209FE3652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13312E6CAF54184B067C86501D135012">
    <w:name w:val="413312E6CAF54184B067C86501D13501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1BD9C5F16D343C7B186DD264E69285E2">
    <w:name w:val="E1BD9C5F16D343C7B186DD264E69285E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D6670689DE4484FA72CC100BEB94CAB2">
    <w:name w:val="8D6670689DE4484FA72CC100BEB94CAB2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57A0ABFABD54F0BA09DB1D1B1F108932">
    <w:name w:val="157A0ABFABD54F0BA09DB1D1B1F108932"/>
    <w:rsid w:val="00B1624A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4">
    <w:name w:val="D0E686E0C68646BFA69BECC8218B0D92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4">
    <w:name w:val="78993A6A6FC840BD986792889F0169D1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4">
    <w:name w:val="E42C02EB82464F449CA9B0DA9B4877E3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4">
    <w:name w:val="7419D82EB5874B63920261D5DF897247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4">
    <w:name w:val="6C0E702ED351472EBEDAD4ADA284FFE5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4">
    <w:name w:val="63CA350F2DBA4E44A6FDAC358BA4D3B9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4">
    <w:name w:val="F275AAC5AF524D48BB354F64B190C1B9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4">
    <w:name w:val="FDD94D8B63D049B19845E4D5B6270FA24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E4F8AED384141BE8C491994CE68C48B3">
    <w:name w:val="FE4F8AED384141BE8C491994CE68C48B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2F77507E2F246B4B47B1AC012A55B153">
    <w:name w:val="42F77507E2F246B4B47B1AC012A55B15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059B54BC6984EAAB1E361DABC387C903">
    <w:name w:val="1059B54BC6984EAAB1E361DABC387C90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8730A39D5EF4F568623CA3D384E2C6B3">
    <w:name w:val="F8730A39D5EF4F568623CA3D384E2C6B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A9466096F37B4A9DAB3287F209FE36523">
    <w:name w:val="A9466096F37B4A9DAB3287F209FE3652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13312E6CAF54184B067C86501D135013">
    <w:name w:val="413312E6CAF54184B067C86501D13501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1BD9C5F16D343C7B186DD264E69285E3">
    <w:name w:val="E1BD9C5F16D343C7B186DD264E69285E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D6670689DE4484FA72CC100BEB94CAB3">
    <w:name w:val="8D6670689DE4484FA72CC100BEB94CAB3"/>
    <w:rsid w:val="00B1624A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57A0ABFABD54F0BA09DB1D1B1F108933">
    <w:name w:val="157A0ABFABD54F0BA09DB1D1B1F108933"/>
    <w:rsid w:val="00B1624A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5">
    <w:name w:val="D0E686E0C68646BFA69BECC8218B0D92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5">
    <w:name w:val="78993A6A6FC840BD986792889F0169D1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5">
    <w:name w:val="E42C02EB82464F449CA9B0DA9B4877E3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5">
    <w:name w:val="7419D82EB5874B63920261D5DF897247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5">
    <w:name w:val="6C0E702ED351472EBEDAD4ADA284FFE5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5">
    <w:name w:val="63CA350F2DBA4E44A6FDAC358BA4D3B9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5">
    <w:name w:val="F275AAC5AF524D48BB354F64B190C1B9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5">
    <w:name w:val="FDD94D8B63D049B19845E4D5B6270FA25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E4F8AED384141BE8C491994CE68C48B4">
    <w:name w:val="FE4F8AED384141BE8C491994CE68C48B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2F77507E2F246B4B47B1AC012A55B154">
    <w:name w:val="42F77507E2F246B4B47B1AC012A55B15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059B54BC6984EAAB1E361DABC387C904">
    <w:name w:val="1059B54BC6984EAAB1E361DABC387C90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8730A39D5EF4F568623CA3D384E2C6B4">
    <w:name w:val="F8730A39D5EF4F568623CA3D384E2C6B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A9466096F37B4A9DAB3287F209FE36524">
    <w:name w:val="A9466096F37B4A9DAB3287F209FE3652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13312E6CAF54184B067C86501D135014">
    <w:name w:val="413312E6CAF54184B067C86501D13501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1BD9C5F16D343C7B186DD264E69285E4">
    <w:name w:val="E1BD9C5F16D343C7B186DD264E69285E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D6670689DE4484FA72CC100BEB94CAB4">
    <w:name w:val="8D6670689DE4484FA72CC100BEB94CAB4"/>
    <w:rsid w:val="00FE1578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57A0ABFABD54F0BA09DB1D1B1F108934">
    <w:name w:val="157A0ABFABD54F0BA09DB1D1B1F108934"/>
    <w:rsid w:val="00FE157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6">
    <w:name w:val="D0E686E0C68646BFA69BECC8218B0D92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6">
    <w:name w:val="78993A6A6FC840BD986792889F0169D1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6">
    <w:name w:val="E42C02EB82464F449CA9B0DA9B4877E3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6">
    <w:name w:val="7419D82EB5874B63920261D5DF897247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6">
    <w:name w:val="6C0E702ED351472EBEDAD4ADA284FFE5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6">
    <w:name w:val="63CA350F2DBA4E44A6FDAC358BA4D3B9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6">
    <w:name w:val="F275AAC5AF524D48BB354F64B190C1B9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6">
    <w:name w:val="FDD94D8B63D049B19845E4D5B6270FA26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E4F8AED384141BE8C491994CE68C48B5">
    <w:name w:val="FE4F8AED384141BE8C491994CE68C48B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2F77507E2F246B4B47B1AC012A55B155">
    <w:name w:val="42F77507E2F246B4B47B1AC012A55B15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059B54BC6984EAAB1E361DABC387C905">
    <w:name w:val="1059B54BC6984EAAB1E361DABC387C90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8730A39D5EF4F568623CA3D384E2C6B5">
    <w:name w:val="F8730A39D5EF4F568623CA3D384E2C6B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A9466096F37B4A9DAB3287F209FE36525">
    <w:name w:val="A9466096F37B4A9DAB3287F209FE3652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13312E6CAF54184B067C86501D135015">
    <w:name w:val="413312E6CAF54184B067C86501D13501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1BD9C5F16D343C7B186DD264E69285E5">
    <w:name w:val="E1BD9C5F16D343C7B186DD264E69285E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D6670689DE4484FA72CC100BEB94CAB5">
    <w:name w:val="8D6670689DE4484FA72CC100BEB94CAB5"/>
    <w:rsid w:val="000565B4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57A0ABFABD54F0BA09DB1D1B1F108935">
    <w:name w:val="157A0ABFABD54F0BA09DB1D1B1F108935"/>
    <w:rsid w:val="000565B4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b7eaa704-8282-4e7f-93d1-7f7bd3a7d29a" xsi:nil="true"/>
    <ApprovalStatus xmlns="b7eaa704-8282-4e7f-93d1-7f7bd3a7d29a">InProgress</ApprovalStatus>
    <MarketSpecific xmlns="b7eaa704-8282-4e7f-93d1-7f7bd3a7d29a">false</MarketSpecific>
    <LocComments xmlns="b7eaa704-8282-4e7f-93d1-7f7bd3a7d29a" xsi:nil="true"/>
    <LocLastLocAttemptVersionTypeLookup xmlns="b7eaa704-8282-4e7f-93d1-7f7bd3a7d29a" xsi:nil="true"/>
    <DirectSourceMarket xmlns="b7eaa704-8282-4e7f-93d1-7f7bd3a7d29a">english</DirectSourceMarket>
    <ThumbnailAssetId xmlns="b7eaa704-8282-4e7f-93d1-7f7bd3a7d29a" xsi:nil="true"/>
    <PrimaryImageGen xmlns="b7eaa704-8282-4e7f-93d1-7f7bd3a7d29a">true</PrimaryImageGen>
    <LocNewPublishedVersionLookup xmlns="b7eaa704-8282-4e7f-93d1-7f7bd3a7d29a" xsi:nil="true"/>
    <LegacyData xmlns="b7eaa704-8282-4e7f-93d1-7f7bd3a7d29a" xsi:nil="true"/>
    <LocRecommendedHandoff xmlns="b7eaa704-8282-4e7f-93d1-7f7bd3a7d29a" xsi:nil="true"/>
    <BusinessGroup xmlns="b7eaa704-8282-4e7f-93d1-7f7bd3a7d29a" xsi:nil="true"/>
    <BlockPublish xmlns="b7eaa704-8282-4e7f-93d1-7f7bd3a7d29a">false</BlockPublish>
    <TPFriendlyName xmlns="b7eaa704-8282-4e7f-93d1-7f7bd3a7d29a" xsi:nil="true"/>
    <LocOverallPublishStatusLookup xmlns="b7eaa704-8282-4e7f-93d1-7f7bd3a7d29a" xsi:nil="true"/>
    <NumericId xmlns="b7eaa704-8282-4e7f-93d1-7f7bd3a7d29a" xsi:nil="true"/>
    <APEditor xmlns="b7eaa704-8282-4e7f-93d1-7f7bd3a7d29a">
      <UserInfo>
        <DisplayName/>
        <AccountId xsi:nil="true"/>
        <AccountType/>
      </UserInfo>
    </APEditor>
    <SourceTitle xmlns="b7eaa704-8282-4e7f-93d1-7f7bd3a7d29a" xsi:nil="true"/>
    <OpenTemplate xmlns="b7eaa704-8282-4e7f-93d1-7f7bd3a7d29a">true</OpenTemplate>
    <LocOverallLocStatusLookup xmlns="b7eaa704-8282-4e7f-93d1-7f7bd3a7d29a" xsi:nil="true"/>
    <UALocComments xmlns="b7eaa704-8282-4e7f-93d1-7f7bd3a7d29a" xsi:nil="true"/>
    <ParentAssetId xmlns="b7eaa704-8282-4e7f-93d1-7f7bd3a7d29a" xsi:nil="true"/>
    <IntlLangReviewDate xmlns="b7eaa704-8282-4e7f-93d1-7f7bd3a7d29a" xsi:nil="true"/>
    <FeatureTagsTaxHTField0 xmlns="b7eaa704-8282-4e7f-93d1-7f7bd3a7d29a">
      <Terms xmlns="http://schemas.microsoft.com/office/infopath/2007/PartnerControls"/>
    </FeatureTagsTaxHTField0>
    <PublishStatusLookup xmlns="b7eaa704-8282-4e7f-93d1-7f7bd3a7d29a">
      <Value>208776</Value>
    </PublishStatusLookup>
    <Providers xmlns="b7eaa704-8282-4e7f-93d1-7f7bd3a7d29a" xsi:nil="true"/>
    <MachineTranslated xmlns="b7eaa704-8282-4e7f-93d1-7f7bd3a7d29a">false</MachineTranslated>
    <OriginalSourceMarket xmlns="b7eaa704-8282-4e7f-93d1-7f7bd3a7d29a">english</OriginalSourceMarket>
    <APDescription xmlns="b7eaa704-8282-4e7f-93d1-7f7bd3a7d29a">This 4 x 6 inch wedding invitation can be personalized and works with Avery stock cards 5889 or 8386.</APDescription>
    <ClipArtFilename xmlns="b7eaa704-8282-4e7f-93d1-7f7bd3a7d29a" xsi:nil="true"/>
    <ContentItem xmlns="b7eaa704-8282-4e7f-93d1-7f7bd3a7d29a" xsi:nil="true"/>
    <TPInstallLocation xmlns="b7eaa704-8282-4e7f-93d1-7f7bd3a7d29a" xsi:nil="true"/>
    <PublishTargets xmlns="b7eaa704-8282-4e7f-93d1-7f7bd3a7d29a">OfficeOnlineVNext</PublishTargets>
    <TimesCloned xmlns="b7eaa704-8282-4e7f-93d1-7f7bd3a7d29a" xsi:nil="true"/>
    <AssetStart xmlns="b7eaa704-8282-4e7f-93d1-7f7bd3a7d29a">2011-12-02T20:42:00+00:00</AssetStart>
    <Provider xmlns="b7eaa704-8282-4e7f-93d1-7f7bd3a7d29a" xsi:nil="true"/>
    <AcquiredFrom xmlns="b7eaa704-8282-4e7f-93d1-7f7bd3a7d29a">Internal MS</AcquiredFrom>
    <FriendlyTitle xmlns="b7eaa704-8282-4e7f-93d1-7f7bd3a7d29a" xsi:nil="true"/>
    <LastHandOff xmlns="b7eaa704-8282-4e7f-93d1-7f7bd3a7d29a" xsi:nil="true"/>
    <TPClientViewer xmlns="b7eaa704-8282-4e7f-93d1-7f7bd3a7d29a" xsi:nil="true"/>
    <ShowIn xmlns="b7eaa704-8282-4e7f-93d1-7f7bd3a7d29a">Show everywhere</ShowIn>
    <UANotes xmlns="b7eaa704-8282-4e7f-93d1-7f7bd3a7d29a" xsi:nil="true"/>
    <TemplateStatus xmlns="b7eaa704-8282-4e7f-93d1-7f7bd3a7d29a">Complete</TemplateStatus>
    <InternalTagsTaxHTField0 xmlns="b7eaa704-8282-4e7f-93d1-7f7bd3a7d29a">
      <Terms xmlns="http://schemas.microsoft.com/office/infopath/2007/PartnerControls"/>
    </InternalTagsTaxHTField0>
    <CSXHash xmlns="b7eaa704-8282-4e7f-93d1-7f7bd3a7d29a" xsi:nil="true"/>
    <Downloads xmlns="b7eaa704-8282-4e7f-93d1-7f7bd3a7d29a">0</Downloads>
    <VoteCount xmlns="b7eaa704-8282-4e7f-93d1-7f7bd3a7d29a" xsi:nil="true"/>
    <OOCacheId xmlns="b7eaa704-8282-4e7f-93d1-7f7bd3a7d29a" xsi:nil="true"/>
    <IsDeleted xmlns="b7eaa704-8282-4e7f-93d1-7f7bd3a7d29a">false</IsDeleted>
    <AssetExpire xmlns="b7eaa704-8282-4e7f-93d1-7f7bd3a7d29a">2029-05-12T07:00:00+00:00</AssetExpire>
    <DSATActionTaken xmlns="b7eaa704-8282-4e7f-93d1-7f7bd3a7d29a" xsi:nil="true"/>
    <LocPublishedDependentAssetsLookup xmlns="b7eaa704-8282-4e7f-93d1-7f7bd3a7d29a" xsi:nil="true"/>
    <CSXSubmissionMarket xmlns="b7eaa704-8282-4e7f-93d1-7f7bd3a7d29a" xsi:nil="true"/>
    <TPExecutable xmlns="b7eaa704-8282-4e7f-93d1-7f7bd3a7d29a" xsi:nil="true"/>
    <EditorialTags xmlns="b7eaa704-8282-4e7f-93d1-7f7bd3a7d29a" xsi:nil="true"/>
    <SubmitterId xmlns="b7eaa704-8282-4e7f-93d1-7f7bd3a7d29a" xsi:nil="true"/>
    <ApprovalLog xmlns="b7eaa704-8282-4e7f-93d1-7f7bd3a7d29a" xsi:nil="true"/>
    <AssetType xmlns="b7eaa704-8282-4e7f-93d1-7f7bd3a7d29a">TP</AssetType>
    <BugNumber xmlns="b7eaa704-8282-4e7f-93d1-7f7bd3a7d29a" xsi:nil="true"/>
    <CSXSubmissionDate xmlns="b7eaa704-8282-4e7f-93d1-7f7bd3a7d29a" xsi:nil="true"/>
    <CSXUpdate xmlns="b7eaa704-8282-4e7f-93d1-7f7bd3a7d29a">false</CSXUpdate>
    <Milestone xmlns="b7eaa704-8282-4e7f-93d1-7f7bd3a7d29a" xsi:nil="true"/>
    <RecommendationsModifier xmlns="b7eaa704-8282-4e7f-93d1-7f7bd3a7d29a" xsi:nil="true"/>
    <OriginAsset xmlns="b7eaa704-8282-4e7f-93d1-7f7bd3a7d29a" xsi:nil="true"/>
    <TPComponent xmlns="b7eaa704-8282-4e7f-93d1-7f7bd3a7d29a" xsi:nil="true"/>
    <AssetId xmlns="b7eaa704-8282-4e7f-93d1-7f7bd3a7d29a">TP102790977</AssetId>
    <IntlLocPriority xmlns="b7eaa704-8282-4e7f-93d1-7f7bd3a7d29a" xsi:nil="true"/>
    <PolicheckWords xmlns="b7eaa704-8282-4e7f-93d1-7f7bd3a7d29a" xsi:nil="true"/>
    <TPLaunchHelpLink xmlns="b7eaa704-8282-4e7f-93d1-7f7bd3a7d29a" xsi:nil="true"/>
    <TPApplication xmlns="b7eaa704-8282-4e7f-93d1-7f7bd3a7d29a" xsi:nil="true"/>
    <CrawlForDependencies xmlns="b7eaa704-8282-4e7f-93d1-7f7bd3a7d29a">false</CrawlForDependencies>
    <HandoffToMSDN xmlns="b7eaa704-8282-4e7f-93d1-7f7bd3a7d29a" xsi:nil="true"/>
    <PlannedPubDate xmlns="b7eaa704-8282-4e7f-93d1-7f7bd3a7d29a" xsi:nil="true"/>
    <IntlLangReviewer xmlns="b7eaa704-8282-4e7f-93d1-7f7bd3a7d29a" xsi:nil="true"/>
    <TrustLevel xmlns="b7eaa704-8282-4e7f-93d1-7f7bd3a7d29a">1 Microsoft Managed Content</TrustLevel>
    <LocLastLocAttemptVersionLookup xmlns="b7eaa704-8282-4e7f-93d1-7f7bd3a7d29a">694836</LocLastLocAttemptVersionLookup>
    <LocProcessedForHandoffsLookup xmlns="b7eaa704-8282-4e7f-93d1-7f7bd3a7d29a" xsi:nil="true"/>
    <IsSearchable xmlns="b7eaa704-8282-4e7f-93d1-7f7bd3a7d29a">true</IsSearchable>
    <TemplateTemplateType xmlns="b7eaa704-8282-4e7f-93d1-7f7bd3a7d29a">Word Document Template</TemplateTemplateType>
    <CampaignTagsTaxHTField0 xmlns="b7eaa704-8282-4e7f-93d1-7f7bd3a7d29a">
      <Terms xmlns="http://schemas.microsoft.com/office/infopath/2007/PartnerControls"/>
    </CampaignTagsTaxHTField0>
    <TPNamespace xmlns="b7eaa704-8282-4e7f-93d1-7f7bd3a7d29a" xsi:nil="true"/>
    <LocOverallPreviewStatusLookup xmlns="b7eaa704-8282-4e7f-93d1-7f7bd3a7d29a" xsi:nil="true"/>
    <TaxCatchAll xmlns="b7eaa704-8282-4e7f-93d1-7f7bd3a7d29a"/>
    <Markets xmlns="b7eaa704-8282-4e7f-93d1-7f7bd3a7d29a"/>
    <UAProjectedTotalWords xmlns="b7eaa704-8282-4e7f-93d1-7f7bd3a7d29a" xsi:nil="true"/>
    <IntlLangReview xmlns="b7eaa704-8282-4e7f-93d1-7f7bd3a7d29a" xsi:nil="true"/>
    <OutputCachingOn xmlns="b7eaa704-8282-4e7f-93d1-7f7bd3a7d29a">false</OutputCachingOn>
    <APAuthor xmlns="b7eaa704-8282-4e7f-93d1-7f7bd3a7d29a">
      <UserInfo>
        <DisplayName>REDMOND\ncrowell</DisplayName>
        <AccountId>81</AccountId>
        <AccountType/>
      </UserInfo>
    </APAuthor>
    <LocManualTestRequired xmlns="b7eaa704-8282-4e7f-93d1-7f7bd3a7d29a">false</LocManualTestRequired>
    <TPCommandLine xmlns="b7eaa704-8282-4e7f-93d1-7f7bd3a7d29a" xsi:nil="true"/>
    <TPAppVersion xmlns="b7eaa704-8282-4e7f-93d1-7f7bd3a7d29a" xsi:nil="true"/>
    <EditorialStatus xmlns="b7eaa704-8282-4e7f-93d1-7f7bd3a7d29a">Complete</EditorialStatus>
    <LastModifiedDateTime xmlns="b7eaa704-8282-4e7f-93d1-7f7bd3a7d29a" xsi:nil="true"/>
    <ScenarioTagsTaxHTField0 xmlns="b7eaa704-8282-4e7f-93d1-7f7bd3a7d29a">
      <Terms xmlns="http://schemas.microsoft.com/office/infopath/2007/PartnerControls"/>
    </ScenarioTagsTaxHTField0>
    <LocProcessedForMarketsLookup xmlns="b7eaa704-8282-4e7f-93d1-7f7bd3a7d29a" xsi:nil="true"/>
    <TPLaunchHelpLinkType xmlns="b7eaa704-8282-4e7f-93d1-7f7bd3a7d29a">Template</TPLaunchHelpLinkType>
    <LocalizationTagsTaxHTField0 xmlns="b7eaa704-8282-4e7f-93d1-7f7bd3a7d29a">
      <Terms xmlns="http://schemas.microsoft.com/office/infopath/2007/PartnerControls"/>
    </LocalizationTagsTaxHTField0>
    <UACurrentWords xmlns="b7eaa704-8282-4e7f-93d1-7f7bd3a7d29a" xsi:nil="true"/>
    <ArtSampleDocs xmlns="b7eaa704-8282-4e7f-93d1-7f7bd3a7d29a" xsi:nil="true"/>
    <UALocRecommendation xmlns="b7eaa704-8282-4e7f-93d1-7f7bd3a7d29a">Localize</UALocRecommendation>
    <Manager xmlns="b7eaa704-8282-4e7f-93d1-7f7bd3a7d29a" xsi:nil="true"/>
    <LocOverallHandbackStatusLookup xmlns="b7eaa704-8282-4e7f-93d1-7f7bd3a7d29a" xsi:nil="true"/>
    <OriginalRelease xmlns="b7eaa704-8282-4e7f-93d1-7f7bd3a7d29a">15</OriginalRelease>
    <LocMarketGroupTiers2 xmlns="b7eaa704-8282-4e7f-93d1-7f7bd3a7d29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5FB1D-7F5C-4B36-A33E-357920F89C1A}"/>
</file>

<file path=customXml/itemProps2.xml><?xml version="1.0" encoding="utf-8"?>
<ds:datastoreItem xmlns:ds="http://schemas.openxmlformats.org/officeDocument/2006/customXml" ds:itemID="{EE87A778-34BD-43A9-8BDF-93EEEA29A30B}"/>
</file>

<file path=customXml/itemProps3.xml><?xml version="1.0" encoding="utf-8"?>
<ds:datastoreItem xmlns:ds="http://schemas.openxmlformats.org/officeDocument/2006/customXml" ds:itemID="{BCF78409-BDC4-4486-AAE7-10AD474ED0FF}"/>
</file>

<file path=customXml/itemProps4.xml><?xml version="1.0" encoding="utf-8"?>
<ds:datastoreItem xmlns:ds="http://schemas.openxmlformats.org/officeDocument/2006/customXml" ds:itemID="{803CBD21-ABE4-442B-A3CC-236088D2EF7F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Invitation_15_TP102790977.dotx</Template>
  <TotalTime>14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created xsi:type="dcterms:W3CDTF">2012-06-13T01:06:00Z</dcterms:created>
  <dcterms:modified xsi:type="dcterms:W3CDTF">2012-07-19T05:55:00Z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0x0101003D94015EC833884A9172D1FEF9686517040055434A063F21C84898617D820CDA8502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