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E1C71" w:rsidRDefault="00643C23">
      <w:pPr>
        <w:pStyle w:val="Title"/>
      </w:pPr>
      <w:sdt>
        <w:sdtPr>
          <w:alias w:val="Enter certificate title:"/>
          <w:tag w:val="Enter certificate title:"/>
          <w:id w:val="-1397126520"/>
          <w:placeholder>
            <w:docPart w:val="72BACBCF133F47AAB8669B42D448956B"/>
          </w:placeholder>
          <w:temporary/>
          <w:showingPlcHdr/>
          <w15:appearance w15:val="hidden"/>
        </w:sdtPr>
        <w:sdtEndPr/>
        <w:sdtContent>
          <w:r w:rsidR="00B90157">
            <w:rPr>
              <w:lang w:val="en-GB" w:bidi="en-GB"/>
            </w:rPr>
            <w:t>Most inspirational player</w:t>
          </w:r>
        </w:sdtContent>
      </w:sdt>
    </w:p>
    <w:p w:rsidR="006E1C71" w:rsidRPr="00C83C1D" w:rsidRDefault="00643C23" w:rsidP="00C83C1D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4ADB83C530D24C9CA83642B73C64FAFC"/>
          </w:placeholder>
          <w:temporary/>
          <w:showingPlcHdr/>
          <w15:appearance w15:val="hidden"/>
        </w:sdtPr>
        <w:sdtEndPr/>
        <w:sdtContent>
          <w:r w:rsidR="009A3C9B" w:rsidRPr="00C83C1D">
            <w:rPr>
              <w:lang w:val="en-GB" w:bidi="en-GB"/>
            </w:rPr>
            <w:t>Recipient Name</w:t>
          </w:r>
        </w:sdtContent>
      </w:sdt>
    </w:p>
    <w:sdt>
      <w:sdtPr>
        <w:alias w:val="Certificate description:"/>
        <w:tag w:val="Certificate description:"/>
        <w:id w:val="1430230843"/>
        <w:placeholder>
          <w:docPart w:val="ECA6D58B978440DBB99497C29DD773FB"/>
        </w:placeholder>
        <w:temporary/>
        <w:showingPlcHdr/>
        <w15:appearance w15:val="hidden"/>
      </w:sdtPr>
      <w:sdtEndPr/>
      <w:sdtContent>
        <w:p w:rsidR="006E1C71" w:rsidRDefault="009A3C9B">
          <w:r>
            <w:rPr>
              <w:lang w:val="en-GB" w:bidi="en-GB"/>
            </w:rPr>
            <w:t>is hereby recognised as this season’s Most Inspirational Player for phenomenal participation on</w:t>
          </w:r>
        </w:p>
      </w:sdtContent>
    </w:sdt>
    <w:p w:rsidR="006E1C71" w:rsidRPr="00C83C1D" w:rsidRDefault="00643C23" w:rsidP="00C83C1D">
      <w:pPr>
        <w:pStyle w:val="Heading2"/>
      </w:pPr>
      <w:sdt>
        <w:sdtPr>
          <w:alias w:val="Enter team name:"/>
          <w:tag w:val="Enter team name:"/>
          <w:id w:val="-50456193"/>
          <w:placeholder>
            <w:docPart w:val="2506B6AC172E4A978C05D1C0015F62EE"/>
          </w:placeholder>
          <w:temporary/>
          <w:showingPlcHdr/>
          <w15:appearance w15:val="hidden"/>
        </w:sdtPr>
        <w:sdtEndPr/>
        <w:sdtContent>
          <w:r w:rsidR="009A3C9B" w:rsidRPr="00C83C1D">
            <w:rPr>
              <w:lang w:val="en-GB" w:bidi="en-GB"/>
            </w:rPr>
            <w:t>Team name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oup 1" descr="Award se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Football" descr="Footbal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08385" id="Group 1" o:spid="_x0000_s1026" alt="Award sea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Award seal texture" croptop="-2164f" cropleft="19433f" cropright="-949f"/>
                        </v:shape>
                      </v:group>
                      <v:shape id="Football" o:spid="_x0000_s1030" type="#_x0000_t75" alt="Football ic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Footbal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643C23" w:rsidP="009C610B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90157" w:rsidRPr="009C610B">
                        <w:rPr>
                          <w:lang w:val="en-GB" w:bidi="en-GB"/>
                        </w:rPr>
                        <w:t>Presented By:</w:t>
                      </w:r>
                    </w:sdtContent>
                  </w:sdt>
                </w:p>
              </w:tc>
              <w:sdt>
                <w:sdtPr>
                  <w:alias w:val="Enter name/title of presenter:"/>
                  <w:tag w:val="Enter name/title of presenter:"/>
                  <w:id w:val="-446467856"/>
                  <w:placeholder>
                    <w:docPart w:val="E2D400A3A12E4598B226A821E0C6A11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val="en-GB" w:bidi="en-GB"/>
                        </w:rPr>
                        <w:t>Name/Title of Presenter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On this day:"/>
                  <w:tag w:val="On this day:"/>
                  <w:id w:val="-512454740"/>
                  <w:placeholder>
                    <w:docPart w:val="18208100460442769F7A4F237E79ABE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val="en-GB" w:bidi="en-GB"/>
                        </w:rPr>
                        <w:t>On This Day:</w:t>
                      </w:r>
                    </w:p>
                  </w:tc>
                </w:sdtContent>
              </w:sdt>
              <w:sdt>
                <w:sdtPr>
                  <w:alias w:val="Enter date:"/>
                  <w:tag w:val="Enter date:"/>
                  <w:id w:val="695198871"/>
                  <w:placeholder>
                    <w:docPart w:val="E0EBDEE568C3480BB1C08FC5DF8AE30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val="en-GB" w:bidi="en-GB"/>
                        </w:rPr>
                        <w:t>Enter date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2"/>
      <w:footerReference w:type="default" r:id="rId13"/>
      <w:headerReference w:type="first" r:id="rId14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8C6A08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Two rectangle frames interwoven at the corners with starburst rays extending from the middle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Two rectangle frames interwoven at the corners with starburst rays extending from the middle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Two rectangle frames interwoven at the corners with starburst rays extending from the middle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Two rectangle frames interwoven at the corners with starburst rays extending from the middle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A6A17E" id="Group 11" o:spid="_x0000_s1026" alt="Two rectangle frames interwoven at the corners with starburst rays extending from the middle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Two rectangle frames interwoven at the corners with starburst rays extending from the middle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Two rectangle frames interwoven at the corners with starburst rays extending from the middle to the edges"/>
              </v:shape>
              <v:shape id="Black border" o:spid="_x0000_s1028" type="#_x0000_t75" alt="Two rectangle frames interwoven at the corners with starburst rays extending from the middle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Two rectangle frames interwoven at the corners with starburst rays extending from the middle to the edges"/>
              </v:shape>
              <v:rect id="Rectangle border" o:spid="_x0000_s1029" alt="Two rectangle frames interwoven at the corners with starburst rays extending from the middle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Two rectangle frames interwoven at the corners with starburst rays extending from the middle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Two rectangle frames interwoven at the corners with starburst rays extending from the middle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Two rectangle frames interwoven at the corners with starburst rays extending from the middle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Two rectangle frames interwoven at the corners with starburst rays extending from the middle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CEEC6" id="Group 4" o:spid="_x0000_s1026" alt="Two rectangle frames interwoven at the corners with starburst rays extending from the middle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Two rectangle frames interwoven at the corners with starburst rays extending from the middle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Two rectangle frames interwoven at the corners with starburst rays extending from the middle to the edges"/>
              </v:shape>
              <v:shape id="Black border" o:spid="_x0000_s1028" type="#_x0000_t75" alt="Two rectangle frames interwoven at the corners with starburst rays extending from the middle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Two rectangle frames interwoven at the corners with starburst rays extending from the middle to the edges"/>
              </v:shape>
              <v:rect id="Rectangle border" o:spid="_x0000_s1029" alt="Two rectangle frames interwoven at the corners with starburst rays extending from the middle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43C23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en-GB" w:bidi="en-GB"/>
            </w:rPr>
            <w:t>Recipient Name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en-GB" w:bidi="en-GB"/>
            </w:rPr>
            <w:t>is hereby recognised as this season’s Most Inspirational Player for phenomenal participation on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en-GB" w:bidi="en-GB"/>
            </w:rPr>
            <w:t>Team name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en-GB" w:bidi="en-GB"/>
            </w:rPr>
            <w:t>Name/Title of Presenter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en-GB" w:bidi="en-GB"/>
            </w:rPr>
            <w:t>Enter date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en-GB" w:bidi="en-GB"/>
            </w:rPr>
            <w:t>Most inspirational player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en-GB" w:bidi="en-GB"/>
            </w:rPr>
            <w:t>Presented By: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en-GB" w:bidi="en-GB"/>
            </w:rP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2792-33E7-49D5-8A7A-A2AE2F895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636589789481931266_48052</Template>
  <TotalTime>0</TotalTime>
  <Pages>1</Pages>
  <Words>34</Words>
  <Characters>198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2018-04-10T15:42:00Z</dcterms:created>
  <dcterms:modified xsi:type="dcterms:W3CDTF">2018-04-10T15:42:00Z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