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gril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e aspect Fluturaș de eveniment"/>
      </w:tblPr>
      <w:tblGrid>
        <w:gridCol w:w="7819"/>
      </w:tblGrid>
      <w:tr w:rsidR="00897FB4" w:rsidRPr="00897FB4" w14:paraId="4016B9E2" w14:textId="77777777" w:rsidTr="005C1F63">
        <w:trPr>
          <w:trHeight w:val="9298"/>
          <w:tblHeader/>
        </w:trPr>
        <w:tc>
          <w:tcPr>
            <w:tcW w:w="7819" w:type="dxa"/>
          </w:tcPr>
          <w:p w14:paraId="4016B9D9" w14:textId="77777777" w:rsidR="00897FB4" w:rsidRPr="00897FB4" w:rsidRDefault="00C33A2F" w:rsidP="00897FB4">
            <w:pPr>
              <w:pStyle w:val="Subtitlu"/>
            </w:pPr>
            <w:sdt>
              <w:sdtPr>
                <w:alias w:val="Introduceți introducerea evenimentului:"/>
                <w:tag w:val="Introduceți introducerea evenimentului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Introducere eveniment</w:t>
                </w:r>
              </w:sdtContent>
            </w:sdt>
          </w:p>
          <w:p w14:paraId="4016B9DA" w14:textId="77777777" w:rsidR="00897FB4" w:rsidRPr="00897FB4" w:rsidRDefault="00C33A2F" w:rsidP="00897FB4">
            <w:pPr>
              <w:pStyle w:val="Titlu"/>
            </w:pPr>
            <w:sdt>
              <w:sdtPr>
                <w:alias w:val="Introduceți titlul evenimentului:"/>
                <w:tag w:val="Introduceți titlul evenimentului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Titlul evenimentului</w:t>
                </w:r>
              </w:sdtContent>
            </w:sdt>
          </w:p>
          <w:p w14:paraId="4016B9DB" w14:textId="77777777" w:rsidR="00897FB4" w:rsidRPr="00897FB4" w:rsidRDefault="00C33A2F" w:rsidP="00897FB4">
            <w:pPr>
              <w:pStyle w:val="Subtitlu"/>
            </w:pPr>
            <w:sdt>
              <w:sdtPr>
                <w:alias w:val="Introduceți subtitlul evenimentului:"/>
                <w:tag w:val="Introduceți subtitlul evenimentului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Subtitlul evenimentului</w:t>
                </w:r>
              </w:sdtContent>
            </w:sdt>
          </w:p>
          <w:sdt>
            <w:sdtPr>
              <w:alias w:val="Introduceți data:"/>
              <w:tag w:val="Introduceți data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"/>
                </w:pPr>
                <w:r w:rsidRPr="00897FB4">
                  <w:rPr>
                    <w:lang w:bidi="ro-RO"/>
                  </w:rPr>
                  <w:t>Dată</w:t>
                </w:r>
              </w:p>
            </w:sdtContent>
          </w:sdt>
          <w:p w14:paraId="4016B9DD" w14:textId="77777777" w:rsidR="00897FB4" w:rsidRPr="00897FB4" w:rsidRDefault="00C33A2F" w:rsidP="00897FB4">
            <w:pPr>
              <w:pStyle w:val="Or"/>
            </w:pPr>
            <w:sdt>
              <w:sdtPr>
                <w:alias w:val="Introduceți ora:"/>
                <w:tag w:val="Introduceți ora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Oră</w:t>
                </w:r>
              </w:sdtContent>
            </w:sdt>
          </w:p>
          <w:p w14:paraId="4016B9DE" w14:textId="77777777" w:rsidR="00897FB4" w:rsidRPr="00897FB4" w:rsidRDefault="00C33A2F" w:rsidP="00897FB4">
            <w:pPr>
              <w:pStyle w:val="Locaie"/>
            </w:pPr>
            <w:sdt>
              <w:sdtPr>
                <w:alias w:val="Introduceți locația:"/>
                <w:tag w:val="Introduceți locația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Locație</w:t>
                </w:r>
              </w:sdtContent>
            </w:sdt>
          </w:p>
          <w:p w14:paraId="4016B9DF" w14:textId="77777777" w:rsidR="00897FB4" w:rsidRPr="00897FB4" w:rsidRDefault="00C33A2F" w:rsidP="00897FB4">
            <w:pPr>
              <w:pStyle w:val="Locaie"/>
            </w:pPr>
            <w:sdt>
              <w:sdtPr>
                <w:alias w:val="Introduceți adresa, localitatea, județul, codul poștal:"/>
                <w:tag w:val="Introduceți adresa, localitatea, județul, codul poștal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ro-RO"/>
                  </w:rPr>
                  <w:t>Adresă, localitate, județ</w:t>
                </w:r>
                <w:r w:rsidR="00897FB4" w:rsidRPr="00897FB4">
                  <w:rPr>
                    <w:lang w:bidi="ro-RO"/>
                  </w:rPr>
                  <w:t xml:space="preserve"> cod poștal</w:t>
                </w:r>
              </w:sdtContent>
            </w:sdt>
          </w:p>
          <w:sdt>
            <w:sdtPr>
              <w:rPr>
                <w:sz w:val="20"/>
                <w:szCs w:val="20"/>
              </w:rPr>
              <w:alias w:val="Introduceți textul evenimentului:"/>
              <w:tag w:val="Introduceți textul evenimentului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5C1F63" w:rsidRDefault="00897FB4" w:rsidP="00897FB4">
                <w:pPr>
                  <w:rPr>
                    <w:sz w:val="20"/>
                    <w:szCs w:val="20"/>
                  </w:rPr>
                </w:pPr>
                <w:r w:rsidRPr="005C1F63">
                  <w:rPr>
                    <w:sz w:val="20"/>
                    <w:szCs w:val="20"/>
                    <w:lang w:bidi="ro-RO"/>
                  </w:rPr>
                  <w:t>Pentru a înlocui orice text de substituent (ca acesta), faceți clic pe el și începeți să tastați.</w:t>
                </w:r>
              </w:p>
              <w:p w14:paraId="4016B9E1" w14:textId="72D0D0E4" w:rsidR="00897FB4" w:rsidRPr="00897FB4" w:rsidRDefault="00897FB4" w:rsidP="00897FB4">
                <w:r w:rsidRPr="005C1F63">
                  <w:rPr>
                    <w:sz w:val="20"/>
                    <w:szCs w:val="20"/>
                    <w:lang w:bidi="ro-RO"/>
                  </w:rPr>
                  <w:t>Credem că acest fluturaș atractiv transmite</w:t>
                </w:r>
                <w:r w:rsidR="00C33A2F">
                  <w:rPr>
                    <w:sz w:val="20"/>
                    <w:szCs w:val="20"/>
                    <w:lang w:bidi="ro-RO"/>
                  </w:rPr>
                  <w:t xml:space="preserve"> un mesaj, chiar așa cum este. </w:t>
                </w:r>
                <w:bookmarkStart w:id="0" w:name="_GoBack"/>
                <w:bookmarkEnd w:id="0"/>
                <w:r w:rsidRPr="005C1F63">
                  <w:rPr>
                    <w:sz w:val="20"/>
                    <w:szCs w:val="20"/>
                    <w:lang w:bidi="ro-RO"/>
                  </w:rPr>
                  <w:t>Dar dacă doriți să îl adaptați puțin pentru a-i da o notă personală, puteți să schimbați culorile și fonturile cu un singur clic. Pentru a explora opțiunile, pe fila Proiectare din panglică, consultați galeriile Teme, Culori și Fonturi.</w:t>
                </w:r>
              </w:p>
            </w:sdtContent>
          </w:sdt>
        </w:tc>
      </w:tr>
    </w:tbl>
    <w:tbl>
      <w:tblPr>
        <w:tblStyle w:val="Tabelgril4-Accentuare2"/>
        <w:tblW w:w="9071" w:type="dxa"/>
        <w:tblInd w:w="-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el de aspect Fluturaș de eveniment"/>
      </w:tblPr>
      <w:tblGrid>
        <w:gridCol w:w="9071"/>
      </w:tblGrid>
      <w:tr w:rsidR="00897FB4" w:rsidRPr="00897FB4" w14:paraId="4016B9E4" w14:textId="77777777" w:rsidTr="005C1F63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14:paraId="4016B9E3" w14:textId="16D98628" w:rsidR="00897FB4" w:rsidRPr="005C1F63" w:rsidRDefault="00C33A2F" w:rsidP="001570B2">
            <w:pPr>
              <w:pStyle w:val="Informaiidecontact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Textul pentru mai multe informații:"/>
                <w:tag w:val="Textul pentru mai multe informații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5C1F63" w:rsidRPr="005C1F63">
                  <w:rPr>
                    <w:sz w:val="20"/>
                    <w:szCs w:val="20"/>
                    <w:lang w:bidi="ro-RO"/>
                  </w:rPr>
                  <w:t>pentru mai multe informații, C</w:t>
                </w:r>
                <w:r w:rsidR="001570B2" w:rsidRPr="005C1F63">
                  <w:rPr>
                    <w:sz w:val="20"/>
                    <w:szCs w:val="20"/>
                    <w:lang w:bidi="ro-RO"/>
                  </w:rPr>
                  <w:t>ontactați:</w:t>
                </w:r>
              </w:sdtContent>
            </w:sdt>
            <w:r w:rsidR="001570B2" w:rsidRPr="005C1F63">
              <w:rPr>
                <w:sz w:val="20"/>
                <w:szCs w:val="20"/>
                <w:lang w:bidi="ro-RO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alias w:val="Introduceți numele persoanei de contact:"/>
                <w:tag w:val="Introduceți numele persoanei de contact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5C1F63">
                  <w:rPr>
                    <w:sz w:val="20"/>
                    <w:szCs w:val="20"/>
                    <w:lang w:bidi="ro-RO"/>
                  </w:rPr>
                  <w:t>Numele persoanei de contact</w:t>
                </w:r>
              </w:sdtContent>
            </w:sdt>
            <w:r w:rsidR="001570B2" w:rsidRPr="005C1F63">
              <w:rPr>
                <w:sz w:val="20"/>
                <w:szCs w:val="20"/>
                <w:lang w:bidi="ro-RO"/>
              </w:rPr>
              <w:t xml:space="preserve"> la </w:t>
            </w:r>
            <w:sdt>
              <w:sdtPr>
                <w:rPr>
                  <w:sz w:val="20"/>
                  <w:szCs w:val="20"/>
                </w:rPr>
                <w:alias w:val="Introduceți numărul de telefon:"/>
                <w:tag w:val="Introduceți numărul de telefon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5C1F63">
                  <w:rPr>
                    <w:sz w:val="20"/>
                    <w:szCs w:val="20"/>
                    <w:lang w:bidi="ro-RO"/>
                  </w:rPr>
                  <w:t>telefon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Frspaiere"/>
      </w:pPr>
    </w:p>
    <w:sectPr w:rsidR="002A068F" w:rsidSect="005C1F63">
      <w:headerReference w:type="default" r:id="rId11"/>
      <w:footerReference w:type="default" r:id="rId12"/>
      <w:headerReference w:type="first" r:id="rId13"/>
      <w:pgSz w:w="11906" w:h="16838" w:code="9"/>
      <w:pgMar w:top="5387" w:right="1985" w:bottom="1077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AB644" w14:textId="77777777" w:rsidR="00AB0CBE" w:rsidRDefault="00AB0CBE" w:rsidP="0068245E">
      <w:pPr>
        <w:spacing w:after="0" w:line="240" w:lineRule="auto"/>
      </w:pPr>
      <w:r>
        <w:separator/>
      </w:r>
    </w:p>
  </w:endnote>
  <w:endnote w:type="continuationSeparator" w:id="0">
    <w:p w14:paraId="06E17CF9" w14:textId="77777777" w:rsidR="00AB0CBE" w:rsidRDefault="00AB0CB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2460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135D4AEF" w:rsidR="009124DD" w:rsidRDefault="009124DD">
        <w:pPr>
          <w:pStyle w:val="Subsol"/>
        </w:pPr>
        <w:r>
          <w:rPr>
            <w:lang w:bidi="ro-RO"/>
          </w:rPr>
          <w:fldChar w:fldCharType="begin"/>
        </w:r>
        <w:r>
          <w:rPr>
            <w:lang w:bidi="ro-RO"/>
          </w:rPr>
          <w:instrText xml:space="preserve"> PAGE   \* MERGEFORMAT </w:instrText>
        </w:r>
        <w:r>
          <w:rPr>
            <w:lang w:bidi="ro-RO"/>
          </w:rPr>
          <w:fldChar w:fldCharType="separate"/>
        </w:r>
        <w:r w:rsidR="00C33A2F">
          <w:rPr>
            <w:noProof/>
            <w:lang w:bidi="ro-RO"/>
          </w:rPr>
          <w:t>2</w:t>
        </w:r>
        <w:r>
          <w:rPr>
            <w:noProof/>
            <w:lang w:bidi="ro-R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2C32D" w14:textId="77777777" w:rsidR="00AB0CBE" w:rsidRDefault="00AB0CBE" w:rsidP="0068245E">
      <w:pPr>
        <w:spacing w:after="0" w:line="240" w:lineRule="auto"/>
      </w:pPr>
      <w:r>
        <w:separator/>
      </w:r>
    </w:p>
  </w:footnote>
  <w:footnote w:type="continuationSeparator" w:id="0">
    <w:p w14:paraId="2C88E548" w14:textId="77777777" w:rsidR="00AB0CBE" w:rsidRDefault="00AB0CB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Antet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 3" descr="Flor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ine 4" descr="Flori bord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ine 5" descr="Petal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ă liberă 6" descr="Petal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ă liberă 7" descr="Petal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ă liberă 8" descr="Petal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ă liberă 9" descr="Petal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ă liberă 10" descr="Petal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ă liberă 11" descr="Petal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ă liberă 12" descr="Petal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ă liberă 13" descr="Petal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ă liberă 14" descr="Petal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ă liberă 15" descr="Petal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ă liberă 16" descr="Petal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ă liberă 17" descr="Petal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ă liberă 18" descr="Petal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BA7B8" id="Grup 3" o:spid="_x0000_s1026" alt="Flori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alt="Flori bordo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Flori bordo" croptop="11340f" cropbottom="16322f" cropleft="5137f"/>
                <v:path arrowok="t"/>
              </v:shape>
              <v:shape id="Imagine 5" o:spid="_x0000_s1028" type="#_x0000_t75" alt="Petal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e" croptop="11131f" cropbottom="16412f" cropleft="11563f" cropright="8752f"/>
                <v:path arrowok="t"/>
              </v:shape>
              <v:shape id="Formă liberă 6" o:spid="_x0000_s1029" alt="Petal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ă liberă 7" o:spid="_x0000_s1030" alt="Petal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ă liberă 8" o:spid="_x0000_s1031" alt="Petal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ă liberă 9" o:spid="_x0000_s1032" alt="Petal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ă liberă 10" o:spid="_x0000_s1033" alt="Petal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ă liberă 11" o:spid="_x0000_s1034" alt="Petal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ă liberă 12" o:spid="_x0000_s1035" alt="Petal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ă liberă 13" o:spid="_x0000_s1036" alt="Petal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ă liberă 14" o:spid="_x0000_s1037" alt="Petal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ă liberă 15" o:spid="_x0000_s1038" alt="Petal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ă liberă 16" o:spid="_x0000_s1039" alt="Petal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ă liberă 17" o:spid="_x0000_s1040" alt="Petal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ă liberă 18" o:spid="_x0000_s1041" alt="Petal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Cadru 2" descr="Bordură în jurul documentulu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8C9822F" id="Cadru 2" o:spid="_x0000_s1026" alt="Bordură în jurul documentului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71568FE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Cadru 25" descr="Bordură în jurul documentulu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25256A0" id="Cadru 25" o:spid="_x0000_s1026" alt="Bordură în jurul documentului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 1" descr="Flor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ine 27" descr="Flori bord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ine 29" descr="Petal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ă liberă 31" descr="Petal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ă liberă 32" descr="Petal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ă liberă 33" descr="Petal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ă liberă 34" descr="Petal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ă liberă 35" descr="Petal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ă liberă 36" descr="Petal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ă liberă 37" descr="Petal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ă liberă 38" descr="Petal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ă liberă 39" descr="Petal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ă liberă 40" descr="Petal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ă liberă 41" descr="Petal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ă liberă 42" descr="Petal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ă liberă 43" descr="Petal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40FF2" id="Grup 1" o:spid="_x0000_s1026" alt="Flori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7" o:spid="_x0000_s1027" type="#_x0000_t75" alt="Flori bordo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Flori bordo" croptop="11340f" cropbottom="16322f" cropleft="5137f"/>
                <v:path arrowok="t"/>
              </v:shape>
              <v:shape id="Imagine 29" o:spid="_x0000_s1028" type="#_x0000_t75" alt="Petal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e" croptop="11131f" cropbottom="16412f" cropleft="11563f" cropright="8752f"/>
                <v:path arrowok="t"/>
              </v:shape>
              <v:shape id="Formă liberă 31" o:spid="_x0000_s1029" alt="Petal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ă liberă 32" o:spid="_x0000_s1030" alt="Petal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ă liberă 33" o:spid="_x0000_s1031" alt="Petal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ă liberă 34" o:spid="_x0000_s1032" alt="Petal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ă liberă 35" o:spid="_x0000_s1033" alt="Petal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ă liberă 36" o:spid="_x0000_s1034" alt="Petal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ă liberă 37" o:spid="_x0000_s1035" alt="Petal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ă liberă 38" o:spid="_x0000_s1036" alt="Petal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ă liberă 39" o:spid="_x0000_s1037" alt="Petal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ă liberă 40" o:spid="_x0000_s1038" alt="Petal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ă liberă 41" o:spid="_x0000_s1039" alt="Petal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ă liberă 42" o:spid="_x0000_s1040" alt="Petal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ă liberă 43" o:spid="_x0000_s1041" alt="Petal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 %1."/>
      <w:lvlJc w:val="left"/>
      <w:pPr>
        <w:ind w:left="0" w:firstLine="0"/>
      </w:pPr>
    </w:lvl>
    <w:lvl w:ilvl="1">
      <w:start w:val="1"/>
      <w:numFmt w:val="decimalZero"/>
      <w:isLgl/>
      <w:lvlText w:val="Secțiu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220400"/>
    <w:rsid w:val="002733AA"/>
    <w:rsid w:val="002A068F"/>
    <w:rsid w:val="004611DB"/>
    <w:rsid w:val="005C1F63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63505"/>
    <w:rsid w:val="00A95506"/>
    <w:rsid w:val="00AB0CBE"/>
    <w:rsid w:val="00AB123B"/>
    <w:rsid w:val="00B168F9"/>
    <w:rsid w:val="00C33A2F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ro-RO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Titlu1">
    <w:name w:val="heading 1"/>
    <w:basedOn w:val="Normal"/>
    <w:next w:val="Normal"/>
    <w:link w:val="Titlu1Caracte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sid w:val="00CF207A"/>
    <w:rPr>
      <w:color w:val="595959" w:themeColor="text1" w:themeTint="A6"/>
    </w:rPr>
  </w:style>
  <w:style w:type="paragraph" w:styleId="Subtitlu">
    <w:name w:val="Subtitle"/>
    <w:basedOn w:val="Normal"/>
    <w:link w:val="SubtitluCaracte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uCaracter">
    <w:name w:val="Subtitlu Caracter"/>
    <w:basedOn w:val="Fontdeparagrafimplicit"/>
    <w:link w:val="Subtitlu"/>
    <w:uiPriority w:val="1"/>
    <w:rsid w:val="009124DD"/>
    <w:rPr>
      <w:caps/>
      <w:sz w:val="52"/>
    </w:rPr>
  </w:style>
  <w:style w:type="paragraph" w:styleId="Titlu">
    <w:name w:val="Title"/>
    <w:basedOn w:val="Normal"/>
    <w:link w:val="TitluCaracte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uCaracter">
    <w:name w:val="Titlu Caracter"/>
    <w:basedOn w:val="Fontdeparagrafimplicit"/>
    <w:link w:val="Titlu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">
    <w:name w:val="Date"/>
    <w:basedOn w:val="Normal"/>
    <w:link w:val="DatCaracte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Caracter">
    <w:name w:val="Dată Caracter"/>
    <w:basedOn w:val="Fontdeparagrafimplicit"/>
    <w:link w:val="Dat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">
    <w:name w:val="Oră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ie">
    <w:name w:val="Locație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iidecontact">
    <w:name w:val="Informații de contact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ntet">
    <w:name w:val="header"/>
    <w:basedOn w:val="Normal"/>
    <w:link w:val="AntetCaracter"/>
    <w:uiPriority w:val="99"/>
    <w:unhideWhenUsed/>
    <w:rsid w:val="001570B2"/>
    <w:pPr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570B2"/>
  </w:style>
  <w:style w:type="paragraph" w:styleId="Subsol">
    <w:name w:val="footer"/>
    <w:basedOn w:val="Normal"/>
    <w:link w:val="SubsolCaracter"/>
    <w:uiPriority w:val="99"/>
    <w:unhideWhenUsed/>
    <w:rsid w:val="00E43EFE"/>
    <w:pPr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43EFE"/>
  </w:style>
  <w:style w:type="character" w:customStyle="1" w:styleId="Titlu1Caracter">
    <w:name w:val="Titlu 1 Caracter"/>
    <w:basedOn w:val="Fontdeparagrafimplicit"/>
    <w:link w:val="Titlu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Accentuareintens">
    <w:name w:val="Intense Emphasis"/>
    <w:basedOn w:val="Fontdeparagrafimplici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itatintens">
    <w:name w:val="Intense Quote"/>
    <w:basedOn w:val="Normal"/>
    <w:next w:val="Normal"/>
    <w:link w:val="CitatintensCaracte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itatintensCaracter">
    <w:name w:val="Citat intens Caracter"/>
    <w:basedOn w:val="Fontdeparagrafimplicit"/>
    <w:link w:val="Citatintens"/>
    <w:uiPriority w:val="30"/>
    <w:semiHidden/>
    <w:rsid w:val="00CF207A"/>
    <w:rPr>
      <w:i/>
      <w:iCs/>
      <w:color w:val="386065" w:themeColor="accent1" w:themeShade="80"/>
    </w:rPr>
  </w:style>
  <w:style w:type="character" w:styleId="Referireintens">
    <w:name w:val="Intense Reference"/>
    <w:basedOn w:val="Fontdeparagrafimplici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CF207A"/>
    <w:pPr>
      <w:outlineLvl w:val="9"/>
    </w:pPr>
  </w:style>
  <w:style w:type="paragraph" w:styleId="Textbloc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Fontdeparagrafimplici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gril">
    <w:name w:val="Table Grid"/>
    <w:basedOn w:val="Tabel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1Luminos-Accentuare1">
    <w:name w:val="Grid Table 1 Light Accent 1"/>
    <w:basedOn w:val="Tabel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4-Accentuare2">
    <w:name w:val="Grid Table 4 Accent 2"/>
    <w:basedOn w:val="Tabel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Frspaiere">
    <w:name w:val="No Spacing"/>
    <w:uiPriority w:val="98"/>
    <w:qFormat/>
    <w:rsid w:val="00A95506"/>
    <w:pPr>
      <w:spacing w:after="0" w:line="240" w:lineRule="auto"/>
    </w:p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AB123B"/>
    <w:rPr>
      <w:sz w:val="22"/>
      <w:szCs w:val="16"/>
    </w:rPr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AB123B"/>
    <w:rPr>
      <w:sz w:val="22"/>
      <w:szCs w:val="16"/>
    </w:rPr>
  </w:style>
  <w:style w:type="character" w:styleId="Referincomentariu">
    <w:name w:val="annotation reference"/>
    <w:basedOn w:val="Fontdeparagrafimplicit"/>
    <w:uiPriority w:val="99"/>
    <w:semiHidden/>
    <w:unhideWhenUsed/>
    <w:rsid w:val="00AB123B"/>
    <w:rPr>
      <w:sz w:val="22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AB123B"/>
    <w:rPr>
      <w:sz w:val="22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B123B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B123B"/>
    <w:rPr>
      <w:b/>
      <w:bCs/>
      <w:sz w:val="22"/>
      <w:szCs w:val="20"/>
    </w:rPr>
  </w:style>
  <w:style w:type="paragraph" w:styleId="Plandocument">
    <w:name w:val="Document Map"/>
    <w:basedOn w:val="Normal"/>
    <w:link w:val="PlandocumentCaracte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PlandocumentCaracter">
    <w:name w:val="Plan document Caracter"/>
    <w:basedOn w:val="Fontdeparagrafimplicit"/>
    <w:link w:val="Plandocumen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AB123B"/>
    <w:rPr>
      <w:sz w:val="22"/>
      <w:szCs w:val="20"/>
    </w:rPr>
  </w:style>
  <w:style w:type="paragraph" w:styleId="Returplic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AB123B"/>
    <w:rPr>
      <w:sz w:val="22"/>
      <w:szCs w:val="20"/>
    </w:rPr>
  </w:style>
  <w:style w:type="character" w:styleId="CodHTML">
    <w:name w:val="HTML Code"/>
    <w:basedOn w:val="Fontdeparagrafimplici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aturHTML">
    <w:name w:val="HTML Keyboard"/>
    <w:basedOn w:val="Fontdeparagrafimplic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indescrisHTML">
    <w:name w:val="HTML Typewriter"/>
    <w:basedOn w:val="Fontdeparagrafimplic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crocomand">
    <w:name w:val="macro"/>
    <w:link w:val="TextmacrocomandCaracte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AB123B"/>
    <w:rPr>
      <w:rFonts w:ascii="Consolas" w:hAnsi="Consolas"/>
      <w:sz w:val="22"/>
      <w:szCs w:val="20"/>
    </w:rPr>
  </w:style>
  <w:style w:type="paragraph" w:styleId="Textsimplu">
    <w:name w:val="Plain Text"/>
    <w:basedOn w:val="Normal"/>
    <w:link w:val="TextsimpluCaracte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9A2037" w:rsidP="009A2037">
          <w:pPr>
            <w:pStyle w:val="118B9434280E423797925DDE725D370C7"/>
          </w:pPr>
          <w:r w:rsidRPr="00897FB4">
            <w:rPr>
              <w:lang w:bidi="ro-RO"/>
            </w:rPr>
            <w:t>Introducere eveniment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9A2037" w:rsidP="009A2037">
          <w:pPr>
            <w:pStyle w:val="616012EFA3104479B1CD8589DDE3FD407"/>
          </w:pPr>
          <w:r w:rsidRPr="00897FB4">
            <w:rPr>
              <w:lang w:bidi="ro-RO"/>
            </w:rPr>
            <w:t>Titlul evenimentului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9A2037" w:rsidP="009A2037">
          <w:pPr>
            <w:pStyle w:val="687EAF5EB2CD4EB7ADF5F9A96997A5A07"/>
          </w:pPr>
          <w:r w:rsidRPr="00897FB4">
            <w:rPr>
              <w:lang w:bidi="ro-RO"/>
            </w:rPr>
            <w:t>Subtitlul evenimentului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9A2037" w:rsidP="009A2037">
          <w:pPr>
            <w:pStyle w:val="59FF631BAA444697ADC811FC908E21E57"/>
          </w:pPr>
          <w:r w:rsidRPr="00897FB4">
            <w:rPr>
              <w:lang w:bidi="ro-RO"/>
            </w:rPr>
            <w:t>Dată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9A2037" w:rsidP="009A2037">
          <w:pPr>
            <w:pStyle w:val="F9AAD49A6D3845D88F95F61F797426707"/>
          </w:pPr>
          <w:r w:rsidRPr="00897FB4">
            <w:rPr>
              <w:lang w:bidi="ro-RO"/>
            </w:rPr>
            <w:t>Oră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9A2037" w:rsidP="009A2037">
          <w:pPr>
            <w:pStyle w:val="6B377E5BBB7746A2B9F390A78323729F7"/>
          </w:pPr>
          <w:r w:rsidRPr="00897FB4">
            <w:rPr>
              <w:lang w:bidi="ro-RO"/>
            </w:rPr>
            <w:t>Locație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9A2037" w:rsidP="009A2037">
          <w:pPr>
            <w:pStyle w:val="0A8B7278598346B2989B97E104D07D337"/>
          </w:pPr>
          <w:r>
            <w:rPr>
              <w:lang w:bidi="ro-RO"/>
            </w:rPr>
            <w:t>Adresă, localitate, județ</w:t>
          </w:r>
          <w:r w:rsidRPr="00897FB4">
            <w:rPr>
              <w:lang w:bidi="ro-RO"/>
            </w:rPr>
            <w:t xml:space="preserve"> cod poștal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9A2037" w:rsidRPr="005C1F63" w:rsidRDefault="009A2037" w:rsidP="00897FB4">
          <w:pPr>
            <w:rPr>
              <w:sz w:val="20"/>
              <w:szCs w:val="20"/>
            </w:rPr>
          </w:pPr>
          <w:r w:rsidRPr="005C1F63">
            <w:rPr>
              <w:sz w:val="20"/>
              <w:szCs w:val="20"/>
              <w:lang w:bidi="ro-RO"/>
            </w:rPr>
            <w:t>Pentru a înlocui orice text de substituent (ca acesta), faceți clic pe el și începeți să tastați.</w:t>
          </w:r>
        </w:p>
        <w:p w:rsidR="008A1518" w:rsidRDefault="009A2037" w:rsidP="009A2037">
          <w:pPr>
            <w:pStyle w:val="966A1768FADF45AF829C07C0CA4760367"/>
          </w:pPr>
          <w:r w:rsidRPr="005C1F63">
            <w:rPr>
              <w:sz w:val="20"/>
              <w:szCs w:val="20"/>
              <w:lang w:bidi="ro-RO"/>
            </w:rPr>
            <w:t>Credem că acest fluturaș atractiv transmite</w:t>
          </w:r>
          <w:r>
            <w:rPr>
              <w:sz w:val="20"/>
              <w:szCs w:val="20"/>
              <w:lang w:bidi="ro-RO"/>
            </w:rPr>
            <w:t xml:space="preserve"> un mesaj, chiar așa cum este. </w:t>
          </w:r>
          <w:r w:rsidRPr="005C1F63">
            <w:rPr>
              <w:sz w:val="20"/>
              <w:szCs w:val="20"/>
              <w:lang w:bidi="ro-RO"/>
            </w:rPr>
            <w:t>Dar dacă doriți să îl adaptați puțin pentru a-i da o notă personală, puteți să schimbați culorile și fonturile cu un singur clic. Pentru a explora opțiunile, pe fila Proiectare din panglică, consultați galeriile Teme, Culori și Fonturi.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9A2037" w:rsidP="009A2037">
          <w:pPr>
            <w:pStyle w:val="FBE84D64C933441BACC61B228EAC3DF07"/>
          </w:pPr>
          <w:r w:rsidRPr="005C1F63">
            <w:rPr>
              <w:sz w:val="20"/>
              <w:szCs w:val="20"/>
              <w:lang w:bidi="ro-RO"/>
            </w:rPr>
            <w:t>Numele persoanei de contact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9A2037" w:rsidP="009A2037">
          <w:pPr>
            <w:pStyle w:val="14DBFAE5D6F54EA1830FCBD44D0029C87"/>
          </w:pPr>
          <w:r w:rsidRPr="005C1F63">
            <w:rPr>
              <w:sz w:val="20"/>
              <w:szCs w:val="20"/>
              <w:lang w:bidi="ro-RO"/>
            </w:rPr>
            <w:t>telefon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9A2037" w:rsidP="009A2037">
          <w:pPr>
            <w:pStyle w:val="EDF1E70570C24042AABA8C22F9DB3ACC6"/>
          </w:pPr>
          <w:r w:rsidRPr="005C1F63">
            <w:rPr>
              <w:sz w:val="20"/>
              <w:szCs w:val="20"/>
              <w:lang w:bidi="ro-RO"/>
            </w:rPr>
            <w:t>pentru mai multe informații, Contactați: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2F64EE"/>
    <w:rsid w:val="0044399B"/>
    <w:rsid w:val="0072534F"/>
    <w:rsid w:val="007343B5"/>
    <w:rsid w:val="007426CB"/>
    <w:rsid w:val="00763B12"/>
    <w:rsid w:val="0077446A"/>
    <w:rsid w:val="007F740A"/>
    <w:rsid w:val="00834AAB"/>
    <w:rsid w:val="008A1518"/>
    <w:rsid w:val="009A2037"/>
    <w:rsid w:val="009A364E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sid w:val="009A2037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Subsol">
    <w:name w:val="footer"/>
    <w:basedOn w:val="Normal"/>
    <w:link w:val="SubsolCaracter"/>
    <w:uiPriority w:val="99"/>
    <w:unhideWhenUsed/>
    <w:rsid w:val="007F740A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SubsolCaracter">
    <w:name w:val="Subsol Caracter"/>
    <w:basedOn w:val="Fontdeparagrafimplicit"/>
    <w:link w:val="Subsol"/>
    <w:uiPriority w:val="99"/>
    <w:rsid w:val="007F740A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Hyperlink">
    <w:name w:val="Hyperlink"/>
    <w:basedOn w:val="Fontdeparagrafimplicit"/>
    <w:uiPriority w:val="99"/>
    <w:semiHidden/>
    <w:unhideWhenUsed/>
    <w:rsid w:val="007F740A"/>
    <w:rPr>
      <w:color w:val="1F4E79" w:themeColor="accent1" w:themeShade="80"/>
      <w:u w:val="single"/>
    </w:rPr>
  </w:style>
  <w:style w:type="paragraph" w:customStyle="1" w:styleId="966A1768FADF45AF829C07C0CA4760362">
    <w:name w:val="966A1768FADF45AF829C07C0CA4760362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3">
    <w:name w:val="118B9434280E423797925DDE725D370C3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3">
    <w:name w:val="616012EFA3104479B1CD8589DDE3FD403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3">
    <w:name w:val="687EAF5EB2CD4EB7ADF5F9A96997A5A03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3">
    <w:name w:val="59FF631BAA444697ADC811FC908E21E53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3">
    <w:name w:val="F9AAD49A6D3845D88F95F61F797426703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3">
    <w:name w:val="6B377E5BBB7746A2B9F390A78323729F3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3">
    <w:name w:val="0A8B7278598346B2989B97E104D07D333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7F740A"/>
    <w:pPr>
      <w:spacing w:after="120" w:line="288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16"/>
      <w:lang w:eastAsia="ja-JP"/>
      <w14:ligatures w14:val="none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7F740A"/>
    <w:rPr>
      <w:rFonts w:eastAsiaTheme="minorHAnsi"/>
      <w:color w:val="44546A" w:themeColor="text2"/>
      <w:kern w:val="0"/>
      <w:szCs w:val="16"/>
      <w:lang w:eastAsia="ja-JP"/>
      <w14:ligatures w14:val="none"/>
    </w:rPr>
  </w:style>
  <w:style w:type="paragraph" w:customStyle="1" w:styleId="966A1768FADF45AF829C07C0CA4760363">
    <w:name w:val="966A1768FADF45AF829C07C0CA4760363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2">
    <w:name w:val="EDF1E70570C24042AABA8C22F9DB3ACC2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3">
    <w:name w:val="FBE84D64C933441BACC61B228EAC3DF03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3">
    <w:name w:val="14DBFAE5D6F54EA1830FCBD44D0029C83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4">
    <w:name w:val="118B9434280E423797925DDE725D370C4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4">
    <w:name w:val="616012EFA3104479B1CD8589DDE3FD404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4">
    <w:name w:val="687EAF5EB2CD4EB7ADF5F9A96997A5A04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4">
    <w:name w:val="59FF631BAA444697ADC811FC908E21E54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4">
    <w:name w:val="F9AAD49A6D3845D88F95F61F797426704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4">
    <w:name w:val="6B377E5BBB7746A2B9F390A78323729F4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4">
    <w:name w:val="0A8B7278598346B2989B97E104D07D334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7F740A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20"/>
      <w:lang w:eastAsia="ja-JP"/>
      <w14:ligatures w14:val="none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F740A"/>
    <w:rPr>
      <w:rFonts w:eastAsiaTheme="minorHAnsi"/>
      <w:color w:val="44546A" w:themeColor="text2"/>
      <w:kern w:val="0"/>
      <w:szCs w:val="20"/>
      <w:lang w:eastAsia="ja-JP"/>
      <w14:ligatures w14:val="none"/>
    </w:rPr>
  </w:style>
  <w:style w:type="paragraph" w:customStyle="1" w:styleId="966A1768FADF45AF829C07C0CA4760364">
    <w:name w:val="966A1768FADF45AF829C07C0CA4760364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3">
    <w:name w:val="EDF1E70570C24042AABA8C22F9DB3ACC3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4">
    <w:name w:val="FBE84D64C933441BACC61B228EAC3DF04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4">
    <w:name w:val="14DBFAE5D6F54EA1830FCBD44D0029C84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5">
    <w:name w:val="118B9434280E423797925DDE725D370C5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5">
    <w:name w:val="616012EFA3104479B1CD8589DDE3FD405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5">
    <w:name w:val="687EAF5EB2CD4EB7ADF5F9A96997A5A05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5">
    <w:name w:val="59FF631BAA444697ADC811FC908E21E55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5">
    <w:name w:val="F9AAD49A6D3845D88F95F61F797426705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5">
    <w:name w:val="6B377E5BBB7746A2B9F390A78323729F5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5">
    <w:name w:val="0A8B7278598346B2989B97E104D07D335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5">
    <w:name w:val="966A1768FADF45AF829C07C0CA4760365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4">
    <w:name w:val="EDF1E70570C24042AABA8C22F9DB3ACC4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5">
    <w:name w:val="FBE84D64C933441BACC61B228EAC3DF05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5">
    <w:name w:val="14DBFAE5D6F54EA1830FCBD44D0029C85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6">
    <w:name w:val="118B9434280E423797925DDE725D370C6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6">
    <w:name w:val="616012EFA3104479B1CD8589DDE3FD406"/>
    <w:rsid w:val="007F740A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6">
    <w:name w:val="687EAF5EB2CD4EB7ADF5F9A96997A5A06"/>
    <w:rsid w:val="007F740A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6">
    <w:name w:val="59FF631BAA444697ADC811FC908E21E56"/>
    <w:rsid w:val="007F740A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6">
    <w:name w:val="F9AAD49A6D3845D88F95F61F797426706"/>
    <w:rsid w:val="007F740A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6">
    <w:name w:val="6B377E5BBB7746A2B9F390A78323729F6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6">
    <w:name w:val="0A8B7278598346B2989B97E104D07D336"/>
    <w:rsid w:val="007F740A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6">
    <w:name w:val="966A1768FADF45AF829C07C0CA4760366"/>
    <w:rsid w:val="007F740A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5">
    <w:name w:val="EDF1E70570C24042AABA8C22F9DB3ACC5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6">
    <w:name w:val="FBE84D64C933441BACC61B228EAC3DF06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6">
    <w:name w:val="14DBFAE5D6F54EA1830FCBD44D0029C86"/>
    <w:rsid w:val="007F740A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7">
    <w:name w:val="118B9434280E423797925DDE725D370C7"/>
    <w:rsid w:val="009A203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7">
    <w:name w:val="616012EFA3104479B1CD8589DDE3FD407"/>
    <w:rsid w:val="009A2037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7">
    <w:name w:val="687EAF5EB2CD4EB7ADF5F9A96997A5A07"/>
    <w:rsid w:val="009A203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7">
    <w:name w:val="59FF631BAA444697ADC811FC908E21E57"/>
    <w:rsid w:val="009A2037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7">
    <w:name w:val="F9AAD49A6D3845D88F95F61F797426707"/>
    <w:rsid w:val="009A2037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7">
    <w:name w:val="6B377E5BBB7746A2B9F390A78323729F7"/>
    <w:rsid w:val="009A203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7">
    <w:name w:val="0A8B7278598346B2989B97E104D07D337"/>
    <w:rsid w:val="009A203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7">
    <w:name w:val="966A1768FADF45AF829C07C0CA4760367"/>
    <w:rsid w:val="009A2037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6">
    <w:name w:val="EDF1E70570C24042AABA8C22F9DB3ACC6"/>
    <w:rsid w:val="009A203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7">
    <w:name w:val="FBE84D64C933441BACC61B228EAC3DF07"/>
    <w:rsid w:val="009A203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7">
    <w:name w:val="14DBFAE5D6F54EA1830FCBD44D0029C87"/>
    <w:rsid w:val="009A203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4EA38B-2ED2-4D86-B436-2D6B5D004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Office_13666193_TF02904833</Template>
  <TotalTime>79</TotalTime>
  <Pages>1</Pages>
  <Words>93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