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a layout volantino evento"/>
      </w:tblPr>
      <w:tblGrid>
        <w:gridCol w:w="7485"/>
      </w:tblGrid>
      <w:tr w:rsidR="00897FB4" w:rsidRPr="00897FB4" w14:paraId="4016B9E2" w14:textId="77777777" w:rsidTr="000A7DEF">
        <w:trPr>
          <w:trHeight w:val="9184"/>
          <w:tblHeader/>
        </w:trPr>
        <w:tc>
          <w:tcPr>
            <w:tcW w:w="7819" w:type="dxa"/>
          </w:tcPr>
          <w:p w14:paraId="4016B9D9" w14:textId="77777777" w:rsidR="00897FB4" w:rsidRPr="00897FB4" w:rsidRDefault="00704B59" w:rsidP="00897FB4">
            <w:pPr>
              <w:pStyle w:val="Sottotitolo"/>
            </w:pPr>
            <w:sdt>
              <w:sdtPr>
                <w:alias w:val="Immettere la presentazione dell'evento:"/>
                <w:tag w:val="Immettere la presentazione dell'evento:"/>
                <w:id w:val="142317187"/>
                <w:placeholder>
                  <w:docPart w:val="118B9434280E423797925DDE725D370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it-IT"/>
                  </w:rPr>
                  <w:t>Presentazione dell'evento</w:t>
                </w:r>
              </w:sdtContent>
            </w:sdt>
          </w:p>
          <w:p w14:paraId="4016B9DA" w14:textId="77777777" w:rsidR="00897FB4" w:rsidRPr="00897FB4" w:rsidRDefault="00704B59" w:rsidP="00897FB4">
            <w:pPr>
              <w:pStyle w:val="Titolo"/>
            </w:pPr>
            <w:sdt>
              <w:sdtPr>
                <w:alias w:val="Immettere il titolo dell'evento:"/>
                <w:tag w:val="Immettere il titolo dell'evento:"/>
                <w:id w:val="-1171556138"/>
                <w:placeholder>
                  <w:docPart w:val="616012EFA3104479B1CD8589DDE3FD4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it-IT"/>
                  </w:rPr>
                  <w:t>Titolo dell'evento</w:t>
                </w:r>
              </w:sdtContent>
            </w:sdt>
          </w:p>
          <w:p w14:paraId="4016B9DB" w14:textId="77777777" w:rsidR="00897FB4" w:rsidRPr="00897FB4" w:rsidRDefault="00704B59" w:rsidP="00897FB4">
            <w:pPr>
              <w:pStyle w:val="Sottotitolo"/>
            </w:pPr>
            <w:sdt>
              <w:sdtPr>
                <w:alias w:val="Immettere il sottotitolo dell'evento:"/>
                <w:tag w:val="Immettere il sottotitolo dell'evento:"/>
                <w:id w:val="19905946"/>
                <w:placeholder>
                  <w:docPart w:val="687EAF5EB2CD4EB7ADF5F9A96997A5A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it-IT"/>
                  </w:rPr>
                  <w:t>Sottotitolo dell'evento</w:t>
                </w:r>
              </w:sdtContent>
            </w:sdt>
          </w:p>
          <w:sdt>
            <w:sdtPr>
              <w:alias w:val="Immettere la data:"/>
              <w:tag w:val="Immettere la data:"/>
              <w:id w:val="-1248264313"/>
              <w:placeholder>
                <w:docPart w:val="59FF631BAA444697ADC811FC908E21E5"/>
              </w:placeholder>
              <w:temporary/>
              <w:showingPlcHdr/>
              <w15:appearance w15:val="hidden"/>
            </w:sdtPr>
            <w:sdtEndPr/>
            <w:sdtContent>
              <w:p w14:paraId="4016B9DC" w14:textId="77777777" w:rsidR="00897FB4" w:rsidRPr="00897FB4" w:rsidRDefault="00897FB4" w:rsidP="00897FB4">
                <w:pPr>
                  <w:pStyle w:val="Data"/>
                </w:pPr>
                <w:r w:rsidRPr="00897FB4">
                  <w:rPr>
                    <w:lang w:bidi="it-IT"/>
                  </w:rPr>
                  <w:t>Data</w:t>
                </w:r>
              </w:p>
            </w:sdtContent>
          </w:sdt>
          <w:p w14:paraId="4016B9DD" w14:textId="77777777" w:rsidR="00897FB4" w:rsidRPr="00897FB4" w:rsidRDefault="00704B59" w:rsidP="00897FB4">
            <w:pPr>
              <w:pStyle w:val="Ora"/>
            </w:pPr>
            <w:sdt>
              <w:sdtPr>
                <w:alias w:val="Immettere l'ora:"/>
                <w:tag w:val="Immettere l'ora:"/>
                <w:id w:val="871424336"/>
                <w:placeholder>
                  <w:docPart w:val="F9AAD49A6D3845D88F95F61F7974267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it-IT"/>
                  </w:rPr>
                  <w:t>Ora</w:t>
                </w:r>
              </w:sdtContent>
            </w:sdt>
          </w:p>
          <w:p w14:paraId="4016B9DE" w14:textId="77777777" w:rsidR="00897FB4" w:rsidRPr="00897FB4" w:rsidRDefault="00704B59" w:rsidP="00897FB4">
            <w:pPr>
              <w:pStyle w:val="Luogo"/>
            </w:pPr>
            <w:sdt>
              <w:sdtPr>
                <w:alias w:val="Immettere il luogo:"/>
                <w:tag w:val="Immettere il luogo:"/>
                <w:id w:val="-1525932807"/>
                <w:placeholder>
                  <w:docPart w:val="6B377E5BBB7746A2B9F390A7832372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it-IT"/>
                  </w:rPr>
                  <w:t>Luogo</w:t>
                </w:r>
              </w:sdtContent>
            </w:sdt>
          </w:p>
          <w:p w14:paraId="4016B9DF" w14:textId="437BCAEA" w:rsidR="00897FB4" w:rsidRPr="00897FB4" w:rsidRDefault="00704B59" w:rsidP="00897FB4">
            <w:pPr>
              <w:pStyle w:val="Luogo"/>
            </w:pPr>
            <w:sdt>
              <w:sdtPr>
                <w:alias w:val="Immettere indirizzo, CAP, città e provincia:"/>
                <w:tag w:val="Immettere indirizzo, CAP, città e provincia:"/>
                <w:id w:val="-1176957816"/>
                <w:placeholder>
                  <w:docPart w:val="0A8B7278598346B2989B97E104D07D3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>
                  <w:rPr>
                    <w:lang w:bidi="it-IT"/>
                  </w:rPr>
                  <w:t xml:space="preserve">Indirizzo, CAP, città e </w:t>
                </w:r>
                <w:r w:rsidR="00897FB4" w:rsidRPr="00897FB4">
                  <w:rPr>
                    <w:lang w:bidi="it-IT"/>
                  </w:rPr>
                  <w:t>provincia</w:t>
                </w:r>
              </w:sdtContent>
            </w:sdt>
          </w:p>
          <w:sdt>
            <w:sdtPr>
              <w:alias w:val="Immettere il testo dell'evento:"/>
              <w:tag w:val="Immettere il testo dell'evento:"/>
              <w:id w:val="-1787651102"/>
              <w:placeholder>
                <w:docPart w:val="966A1768FADF45AF829C07C0CA476036"/>
              </w:placeholder>
              <w:temporary/>
              <w:showingPlcHdr/>
              <w15:appearance w15:val="hidden"/>
            </w:sdtPr>
            <w:sdtEndPr/>
            <w:sdtContent>
              <w:p w14:paraId="4016B9E0" w14:textId="77777777" w:rsidR="00897FB4" w:rsidRPr="00897FB4" w:rsidRDefault="00897FB4" w:rsidP="00897FB4">
                <w:r w:rsidRPr="00897FB4">
                  <w:rPr>
                    <w:lang w:bidi="it-IT"/>
                  </w:rPr>
                  <w:t>Per sostituire un testo segnaposto, come questo, è sufficiente selezionarlo e iniziare a digitare.</w:t>
                </w:r>
              </w:p>
              <w:p w14:paraId="4016B9E1" w14:textId="77777777" w:rsidR="00897FB4" w:rsidRPr="00897FB4" w:rsidRDefault="00897FB4" w:rsidP="00897FB4">
                <w:r w:rsidRPr="00897FB4">
                  <w:rPr>
                    <w:lang w:bidi="it-IT"/>
                  </w:rPr>
                  <w:t>Questo bellissimo volantino può essere usato così com'è.  Se però si vuole aggiungere un tocco personale, è possibile modificare i colori e i tipi di carattere con un semplice clic. Per esplorare le opzioni disponibili, usare le raccolte Temi, Colori e Tipi di carattere nella scheda Progettazione sulla barra multifunzione.</w:t>
                </w:r>
              </w:p>
            </w:sdtContent>
          </w:sdt>
        </w:tc>
      </w:tr>
    </w:tbl>
    <w:tbl>
      <w:tblPr>
        <w:tblStyle w:val="Tabellagriglia4-colore2"/>
        <w:tblW w:w="9014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Tabella layout volantino evento"/>
      </w:tblPr>
      <w:tblGrid>
        <w:gridCol w:w="9014"/>
      </w:tblGrid>
      <w:tr w:rsidR="00897FB4" w:rsidRPr="00897FB4" w14:paraId="4016B9E4" w14:textId="77777777" w:rsidTr="00315533">
        <w:trPr>
          <w:trHeight w:hRule="exact" w:val="720"/>
          <w:tblHeader/>
        </w:trPr>
        <w:tc>
          <w:tcPr>
            <w:tcW w:w="9014" w:type="dxa"/>
            <w:shd w:val="clear" w:color="auto" w:fill="F7F3E2" w:themeFill="background2"/>
            <w:vAlign w:val="center"/>
          </w:tcPr>
          <w:p w14:paraId="4016B9E3" w14:textId="51E63B4B" w:rsidR="00897FB4" w:rsidRPr="00897FB4" w:rsidRDefault="00704B59" w:rsidP="001570B2">
            <w:pPr>
              <w:pStyle w:val="Informazionidicontatto"/>
            </w:pPr>
            <w:sdt>
              <w:sdtPr>
                <w:alias w:val="Testo Per altre informazioni:"/>
                <w:tag w:val="Testo Per altre informazioni:"/>
                <w:id w:val="-1195846390"/>
                <w:placeholder>
                  <w:docPart w:val="EDF1E70570C24042AABA8C22F9DB3ACC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rPr>
                    <w:lang w:bidi="it-IT"/>
                  </w:rPr>
                  <w:t>per altre informazioni, contattare:</w:t>
                </w:r>
              </w:sdtContent>
            </w:sdt>
            <w:r w:rsidR="001570B2">
              <w:rPr>
                <w:lang w:bidi="it-IT"/>
              </w:rPr>
              <w:t xml:space="preserve"> </w:t>
            </w:r>
            <w:sdt>
              <w:sdtPr>
                <w:alias w:val="Immettere il nome del contatto:"/>
                <w:tag w:val="Immettere il nome del contatto:"/>
                <w:id w:val="1000775814"/>
                <w:placeholder>
                  <w:docPart w:val="FBE84D64C933441BACC61B228EAC3DF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it-IT"/>
                  </w:rPr>
                  <w:t xml:space="preserve">Nome </w:t>
                </w:r>
                <w:r w:rsidR="000A7DEF" w:rsidRPr="00897FB4">
                  <w:rPr>
                    <w:lang w:bidi="it-IT"/>
                  </w:rPr>
                  <w:t>C</w:t>
                </w:r>
                <w:r w:rsidR="00897FB4" w:rsidRPr="00897FB4">
                  <w:rPr>
                    <w:lang w:bidi="it-IT"/>
                  </w:rPr>
                  <w:t>ontatto</w:t>
                </w:r>
              </w:sdtContent>
            </w:sdt>
            <w:r w:rsidR="001570B2">
              <w:rPr>
                <w:lang w:bidi="it-IT"/>
              </w:rPr>
              <w:t xml:space="preserve"> al numero </w:t>
            </w:r>
            <w:sdt>
              <w:sdtPr>
                <w:alias w:val="Immettere il telefono:"/>
                <w:tag w:val="Immettere il telefono:"/>
                <w:id w:val="-1757201249"/>
                <w:placeholder>
                  <w:docPart w:val="14DBFAE5D6F54EA1830FCBD44D0029C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it-IT"/>
                  </w:rPr>
                  <w:t>telefono</w:t>
                </w:r>
              </w:sdtContent>
            </w:sdt>
          </w:p>
        </w:tc>
      </w:tr>
    </w:tbl>
    <w:p w14:paraId="1DBFD8EF" w14:textId="77777777" w:rsidR="002A068F" w:rsidRDefault="002A068F" w:rsidP="00A95506">
      <w:pPr>
        <w:pStyle w:val="Nessunaspaziatura"/>
      </w:pPr>
    </w:p>
    <w:sectPr w:rsidR="002A068F" w:rsidSect="000A7DEF">
      <w:headerReference w:type="default" r:id="rId11"/>
      <w:footerReference w:type="default" r:id="rId12"/>
      <w:headerReference w:type="first" r:id="rId13"/>
      <w:pgSz w:w="11906" w:h="16838" w:code="9"/>
      <w:pgMar w:top="5443" w:right="2160" w:bottom="1077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2572A7" w14:textId="77777777" w:rsidR="00704B59" w:rsidRDefault="00704B59" w:rsidP="0068245E">
      <w:pPr>
        <w:spacing w:after="0" w:line="240" w:lineRule="auto"/>
      </w:pPr>
      <w:r>
        <w:separator/>
      </w:r>
    </w:p>
  </w:endnote>
  <w:endnote w:type="continuationSeparator" w:id="0">
    <w:p w14:paraId="480C4AE4" w14:textId="77777777" w:rsidR="00704B59" w:rsidRDefault="00704B59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16B9EA" w14:textId="2DB7255E" w:rsidR="009124DD" w:rsidRDefault="009124DD">
        <w:pPr>
          <w:pStyle w:val="Pidipagina"/>
        </w:pPr>
        <w:r>
          <w:rPr>
            <w:lang w:bidi="it-IT"/>
          </w:rPr>
          <w:fldChar w:fldCharType="begin"/>
        </w:r>
        <w:r>
          <w:rPr>
            <w:lang w:bidi="it-IT"/>
          </w:rPr>
          <w:instrText xml:space="preserve"> PAGE   \* MERGEFORMAT </w:instrText>
        </w:r>
        <w:r>
          <w:rPr>
            <w:lang w:bidi="it-IT"/>
          </w:rPr>
          <w:fldChar w:fldCharType="separate"/>
        </w:r>
        <w:r w:rsidR="000A7DEF">
          <w:rPr>
            <w:noProof/>
            <w:lang w:bidi="it-IT"/>
          </w:rPr>
          <w:t>2</w:t>
        </w:r>
        <w:r>
          <w:rPr>
            <w:noProof/>
            <w:lang w:bidi="it-IT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D53A2F" w14:textId="77777777" w:rsidR="00704B59" w:rsidRDefault="00704B59" w:rsidP="0068245E">
      <w:pPr>
        <w:spacing w:after="0" w:line="240" w:lineRule="auto"/>
      </w:pPr>
      <w:r>
        <w:separator/>
      </w:r>
    </w:p>
  </w:footnote>
  <w:footnote w:type="continuationSeparator" w:id="0">
    <w:p w14:paraId="6D46F518" w14:textId="77777777" w:rsidR="00704B59" w:rsidRDefault="00704B59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C19E6B" w14:textId="2A3E30E0" w:rsidR="002A068F" w:rsidRDefault="002A068F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uppo 3" descr="Fiori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Immagine 4" descr="Fiori bordeax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magine 5" descr="Petali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igura a mano libera 6" descr="Petali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igura a mano libera 7" descr="Petali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igura a mano libera 8" descr="Petali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igura a mano libera 9" descr="Petali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igura a mano libera 10" descr="Petali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igura a mano libera 11" descr="Petali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igura a mano libera 12" descr="Petali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igura a mano libera 13" descr="Petali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igura a mano libera 14" descr="Petali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igura a mano libera 15" descr="Petali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igura a mano libera 16" descr="Petali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igura a mano libera 17" descr="Petali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igura a mano libera 18" descr="Petali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A93B9E" id="Gruppo 3" o:spid="_x0000_s1026" alt="Fiori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" o:spid="_x0000_s1027" type="#_x0000_t75" alt="Fiori bordeax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Fiori bordeax" croptop="11340f" cropbottom="16322f" cropleft="5137f"/>
                <v:path arrowok="t"/>
              </v:shape>
              <v:shape id="Immagine 5" o:spid="_x0000_s1028" type="#_x0000_t75" alt="Petali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Petali" croptop="11131f" cropbottom="16412f" cropleft="11563f" cropright="8752f"/>
                <v:path arrowok="t"/>
              </v:shape>
              <v:shape id="Figura a mano libera 6" o:spid="_x0000_s1029" alt="Petali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igura a mano libera 7" o:spid="_x0000_s1030" alt="Petali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igura a mano libera 8" o:spid="_x0000_s1031" alt="Petali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igura a mano libera 9" o:spid="_x0000_s1032" alt="Petali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igura a mano libera 10" o:spid="_x0000_s1033" alt="Petali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igura a mano libera 11" o:spid="_x0000_s1034" alt="Petali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igura a mano libera 12" o:spid="_x0000_s1035" alt="Petali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igura a mano libera 13" o:spid="_x0000_s1036" alt="Petali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igura a mano libera 14" o:spid="_x0000_s1037" alt="Petali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igura a mano libera 15" o:spid="_x0000_s1038" alt="Petali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igura a mano libera 16" o:spid="_x0000_s1039" alt="Petali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igura a mano libera 17" o:spid="_x0000_s1040" alt="Petali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igura a mano libera 18" o:spid="_x0000_s1041" alt="Petali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Cornice 2" descr="Bordo attorno al documen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6EB23077" id="Cornice 2" o:spid="_x0000_s1026" alt="Bordo attorno al documento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6B9EB" w14:textId="77777777" w:rsidR="009124DD" w:rsidRDefault="00897FB4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Cornice 25" descr="Bordo attorno al documen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445C355" id="Cornice 25" o:spid="_x0000_s1026" alt="Bordo attorno al documento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uppo 1" descr="Fiori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Immagine 27" descr="Fiori bordeax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Immagine 29" descr="Petali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igura a mano libera 31" descr="Petali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igura a mano libera 32" descr="Petali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igura a mano libera 33" descr="Petali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igura a mano libera 34" descr="Petali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igura a mano libera 35" descr="Petali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igura a mano libera 36" descr="Petali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igura a mano libera 37" descr="Petali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igura a mano libera 38" descr="Petali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igura a mano libera 39" descr="Petali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igura a mano libera 40" descr="Petali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igura a mano libera 41" descr="Petali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igura a mano libera 42" descr="Petali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igura a mano libera 43" descr="Petali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F6F796" id="Gruppo 1" o:spid="_x0000_s1026" alt="Fiori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7" o:spid="_x0000_s1027" type="#_x0000_t75" alt="Fiori bordeax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">
                <v:imagedata r:id="rId3" o:title="Fiori bordeax" croptop="11340f" cropbottom="16322f" cropleft="5137f"/>
                <v:path arrowok="t"/>
              </v:shape>
              <v:shape id="Immagine 29" o:spid="_x0000_s1028" type="#_x0000_t75" alt="Petali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">
                <v:imagedata r:id="rId4" o:title="Petali" croptop="11131f" cropbottom="16412f" cropleft="11563f" cropright="8752f"/>
                <v:path arrowok="t"/>
              </v:shape>
              <v:shape id="Figura a mano libera 31" o:spid="_x0000_s1029" alt="Petali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igura a mano libera 32" o:spid="_x0000_s1030" alt="Petali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igura a mano libera 33" o:spid="_x0000_s1031" alt="Petali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igura a mano libera 34" o:spid="_x0000_s1032" alt="Petali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igura a mano libera 35" o:spid="_x0000_s1033" alt="Petali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igura a mano libera 36" o:spid="_x0000_s1034" alt="Petali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igura a mano libera 37" o:spid="_x0000_s1035" alt="Petali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igura a mano libera 38" o:spid="_x0000_s1036" alt="Petali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igura a mano libera 39" o:spid="_x0000_s1037" alt="Petali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igura a mano libera 40" o:spid="_x0000_s1038" alt="Petali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igura a mano libera 41" o:spid="_x0000_s1039" alt="Petali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igura a mano libera 42" o:spid="_x0000_s1040" alt="Petali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igura a mano libera 43" o:spid="_x0000_s1041" alt="Petali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4C3"/>
    <w:rsid w:val="000A7DEF"/>
    <w:rsid w:val="000E33EA"/>
    <w:rsid w:val="001570B2"/>
    <w:rsid w:val="001624C3"/>
    <w:rsid w:val="00220400"/>
    <w:rsid w:val="002733AA"/>
    <w:rsid w:val="002A068F"/>
    <w:rsid w:val="00315533"/>
    <w:rsid w:val="004611DB"/>
    <w:rsid w:val="005D2D39"/>
    <w:rsid w:val="006625A6"/>
    <w:rsid w:val="0068245E"/>
    <w:rsid w:val="0069500E"/>
    <w:rsid w:val="00704B59"/>
    <w:rsid w:val="00713F12"/>
    <w:rsid w:val="007A4EDB"/>
    <w:rsid w:val="00834305"/>
    <w:rsid w:val="00897FB4"/>
    <w:rsid w:val="009124DD"/>
    <w:rsid w:val="0094423C"/>
    <w:rsid w:val="00A8437F"/>
    <w:rsid w:val="00A95506"/>
    <w:rsid w:val="00AB123B"/>
    <w:rsid w:val="00B168F9"/>
    <w:rsid w:val="00C67FD5"/>
    <w:rsid w:val="00C93A32"/>
    <w:rsid w:val="00CE754C"/>
    <w:rsid w:val="00CF207A"/>
    <w:rsid w:val="00D529A9"/>
    <w:rsid w:val="00E402F3"/>
    <w:rsid w:val="00E43EFE"/>
    <w:rsid w:val="00ED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16B9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it-IT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529A9"/>
  </w:style>
  <w:style w:type="paragraph" w:styleId="Titolo1">
    <w:name w:val="heading 1"/>
    <w:basedOn w:val="Normale"/>
    <w:next w:val="Normale"/>
    <w:link w:val="Titolo1Carattere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CF207A"/>
    <w:rPr>
      <w:color w:val="595959" w:themeColor="text1" w:themeTint="A6"/>
    </w:rPr>
  </w:style>
  <w:style w:type="paragraph" w:styleId="Sottotitolo">
    <w:name w:val="Subtitle"/>
    <w:basedOn w:val="Normale"/>
    <w:link w:val="SottotitoloCarattere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ottotitoloCarattere">
    <w:name w:val="Sottotitolo Carattere"/>
    <w:basedOn w:val="Carpredefinitoparagrafo"/>
    <w:link w:val="Sottotitolo"/>
    <w:uiPriority w:val="1"/>
    <w:rsid w:val="009124DD"/>
    <w:rPr>
      <w:caps/>
      <w:sz w:val="52"/>
    </w:rPr>
  </w:style>
  <w:style w:type="paragraph" w:styleId="Titolo">
    <w:name w:val="Title"/>
    <w:basedOn w:val="Normale"/>
    <w:link w:val="TitoloCarattere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oloCarattere">
    <w:name w:val="Titolo Carattere"/>
    <w:basedOn w:val="Carpredefinitoparagrafo"/>
    <w:link w:val="Titolo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a">
    <w:name w:val="Date"/>
    <w:basedOn w:val="Normale"/>
    <w:link w:val="DataCarattere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aCarattere">
    <w:name w:val="Data Carattere"/>
    <w:basedOn w:val="Carpredefinitoparagrafo"/>
    <w:link w:val="Data"/>
    <w:uiPriority w:val="2"/>
    <w:rPr>
      <w:b/>
      <w:bCs/>
      <w:smallCaps/>
      <w:color w:val="9C2224" w:themeColor="accent2" w:themeShade="BF"/>
      <w:sz w:val="44"/>
    </w:rPr>
  </w:style>
  <w:style w:type="paragraph" w:customStyle="1" w:styleId="Ora">
    <w:name w:val="Ora"/>
    <w:basedOn w:val="Normale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uogo">
    <w:name w:val="Luogo"/>
    <w:basedOn w:val="Normale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Informazionidicontatto">
    <w:name w:val="Informazioni di contatto"/>
    <w:basedOn w:val="Normale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Intestazione">
    <w:name w:val="header"/>
    <w:basedOn w:val="Normale"/>
    <w:link w:val="IntestazioneCarattere"/>
    <w:uiPriority w:val="99"/>
    <w:unhideWhenUsed/>
    <w:rsid w:val="001570B2"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70B2"/>
  </w:style>
  <w:style w:type="paragraph" w:styleId="Pidipagina">
    <w:name w:val="footer"/>
    <w:basedOn w:val="Normale"/>
    <w:link w:val="PidipaginaCarattere"/>
    <w:uiPriority w:val="99"/>
    <w:unhideWhenUsed/>
    <w:rsid w:val="00E43EFE"/>
    <w:pPr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3EFE"/>
  </w:style>
  <w:style w:type="character" w:customStyle="1" w:styleId="Titolo1Carattere">
    <w:name w:val="Titolo 1 Carattere"/>
    <w:basedOn w:val="Carpredefinitoparagrafo"/>
    <w:link w:val="Titolo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Enfasiintensa">
    <w:name w:val="Intense Emphasis"/>
    <w:basedOn w:val="Carpredefinitoparagrafo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CF207A"/>
    <w:rPr>
      <w:i/>
      <w:iCs/>
      <w:color w:val="386065" w:themeColor="accent1" w:themeShade="80"/>
    </w:rPr>
  </w:style>
  <w:style w:type="character" w:styleId="Riferimentointenso">
    <w:name w:val="Intense Reference"/>
    <w:basedOn w:val="Carpredefinitoparagrafo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CF207A"/>
    <w:pPr>
      <w:outlineLvl w:val="9"/>
    </w:pPr>
  </w:style>
  <w:style w:type="paragraph" w:styleId="Testodelblocco">
    <w:name w:val="Block Text"/>
    <w:basedOn w:val="Normale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Collegamentoipertestuale">
    <w:name w:val="Hyperlink"/>
    <w:basedOn w:val="Carpredefinitoparagrafo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Grigliatabella">
    <w:name w:val="Table Grid"/>
    <w:basedOn w:val="Tabellanormale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1chiara-colore1">
    <w:name w:val="Grid Table 1 Light Accent 1"/>
    <w:basedOn w:val="Tabellanormale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4-colore2">
    <w:name w:val="Grid Table 4 Accent 2"/>
    <w:basedOn w:val="Tabellanormale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essunaspaziatura">
    <w:name w:val="No Spacing"/>
    <w:uiPriority w:val="98"/>
    <w:qFormat/>
    <w:rsid w:val="00A95506"/>
    <w:pPr>
      <w:spacing w:after="0" w:line="240" w:lineRule="auto"/>
    </w:p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AB123B"/>
    <w:rPr>
      <w:sz w:val="22"/>
      <w:szCs w:val="16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AB123B"/>
    <w:rPr>
      <w:sz w:val="22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AB123B"/>
    <w:rPr>
      <w:sz w:val="22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123B"/>
    <w:rPr>
      <w:sz w:val="22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123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123B"/>
    <w:rPr>
      <w:b/>
      <w:bCs/>
      <w:sz w:val="22"/>
      <w:szCs w:val="20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123B"/>
    <w:rPr>
      <w:sz w:val="22"/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123B"/>
    <w:rPr>
      <w:sz w:val="22"/>
      <w:szCs w:val="20"/>
    </w:rPr>
  </w:style>
  <w:style w:type="character" w:styleId="CodiceHTML">
    <w:name w:val="HTML Code"/>
    <w:basedOn w:val="Carpredefinitoparagrafo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TastieraHTML">
    <w:name w:val="HTML Keyboard"/>
    <w:basedOn w:val="Carpredefinitoparagrafo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B123B"/>
    <w:rPr>
      <w:rFonts w:ascii="Consolas" w:hAnsi="Consolas"/>
      <w:sz w:val="22"/>
      <w:szCs w:val="20"/>
    </w:rPr>
  </w:style>
  <w:style w:type="character" w:styleId="MacchinadascrivereHTML">
    <w:name w:val="HTML Typewriter"/>
    <w:basedOn w:val="Carpredefinitoparagrafo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stomacro">
    <w:name w:val="macro"/>
    <w:link w:val="TestomacroCarattere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AB123B"/>
    <w:rPr>
      <w:rFonts w:ascii="Consolas" w:hAnsi="Consolas"/>
      <w:sz w:val="22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18B9434280E423797925DDE725D3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D0C27-3D1B-4BCA-991B-2519C63011AD}"/>
      </w:docPartPr>
      <w:docPartBody>
        <w:p w:rsidR="008A1518" w:rsidRDefault="002E4049" w:rsidP="002E4049">
          <w:pPr>
            <w:pStyle w:val="118B9434280E423797925DDE725D370C3"/>
          </w:pPr>
          <w:r w:rsidRPr="00897FB4">
            <w:rPr>
              <w:lang w:bidi="it-IT"/>
            </w:rPr>
            <w:t>Presentazione dell'evento</w:t>
          </w:r>
        </w:p>
      </w:docPartBody>
    </w:docPart>
    <w:docPart>
      <w:docPartPr>
        <w:name w:val="616012EFA3104479B1CD8589DDE3F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1BFA1-5382-4A2D-99C6-A1692D2D56D6}"/>
      </w:docPartPr>
      <w:docPartBody>
        <w:p w:rsidR="008A1518" w:rsidRDefault="002E4049" w:rsidP="002E4049">
          <w:pPr>
            <w:pStyle w:val="616012EFA3104479B1CD8589DDE3FD403"/>
          </w:pPr>
          <w:r w:rsidRPr="00897FB4">
            <w:rPr>
              <w:lang w:bidi="it-IT"/>
            </w:rPr>
            <w:t>Titolo dell'evento</w:t>
          </w:r>
        </w:p>
      </w:docPartBody>
    </w:docPart>
    <w:docPart>
      <w:docPartPr>
        <w:name w:val="687EAF5EB2CD4EB7ADF5F9A96997A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AD670-0492-4199-A788-46089FCED183}"/>
      </w:docPartPr>
      <w:docPartBody>
        <w:p w:rsidR="008A1518" w:rsidRDefault="002E4049" w:rsidP="002E4049">
          <w:pPr>
            <w:pStyle w:val="687EAF5EB2CD4EB7ADF5F9A96997A5A03"/>
          </w:pPr>
          <w:r w:rsidRPr="00897FB4">
            <w:rPr>
              <w:lang w:bidi="it-IT"/>
            </w:rPr>
            <w:t>Sottotitolo dell'evento</w:t>
          </w:r>
        </w:p>
      </w:docPartBody>
    </w:docPart>
    <w:docPart>
      <w:docPartPr>
        <w:name w:val="59FF631BAA444697ADC811FC908E2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EC86F-A8F3-4777-821F-1DBF9768814A}"/>
      </w:docPartPr>
      <w:docPartBody>
        <w:p w:rsidR="008A1518" w:rsidRDefault="002E4049" w:rsidP="002E4049">
          <w:pPr>
            <w:pStyle w:val="59FF631BAA444697ADC811FC908E21E53"/>
          </w:pPr>
          <w:r w:rsidRPr="00897FB4">
            <w:rPr>
              <w:lang w:bidi="it-IT"/>
            </w:rPr>
            <w:t>Data</w:t>
          </w:r>
        </w:p>
      </w:docPartBody>
    </w:docPart>
    <w:docPart>
      <w:docPartPr>
        <w:name w:val="F9AAD49A6D3845D88F95F61F79742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9A006-BE1A-4EF2-B930-4B73EA8C815D}"/>
      </w:docPartPr>
      <w:docPartBody>
        <w:p w:rsidR="008A1518" w:rsidRDefault="002E4049" w:rsidP="002E4049">
          <w:pPr>
            <w:pStyle w:val="F9AAD49A6D3845D88F95F61F797426703"/>
          </w:pPr>
          <w:r w:rsidRPr="00897FB4">
            <w:rPr>
              <w:lang w:bidi="it-IT"/>
            </w:rPr>
            <w:t>Ora</w:t>
          </w:r>
        </w:p>
      </w:docPartBody>
    </w:docPart>
    <w:docPart>
      <w:docPartPr>
        <w:name w:val="6B377E5BBB7746A2B9F390A783237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5AC82-EBF9-4617-B45A-24D929AB4E99}"/>
      </w:docPartPr>
      <w:docPartBody>
        <w:p w:rsidR="008A1518" w:rsidRDefault="002E4049" w:rsidP="002E4049">
          <w:pPr>
            <w:pStyle w:val="6B377E5BBB7746A2B9F390A78323729F3"/>
          </w:pPr>
          <w:r w:rsidRPr="00897FB4">
            <w:rPr>
              <w:lang w:bidi="it-IT"/>
            </w:rPr>
            <w:t>Luogo</w:t>
          </w:r>
        </w:p>
      </w:docPartBody>
    </w:docPart>
    <w:docPart>
      <w:docPartPr>
        <w:name w:val="0A8B7278598346B2989B97E104D07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9CCA9-9734-48B3-B047-FD06CFB67662}"/>
      </w:docPartPr>
      <w:docPartBody>
        <w:p w:rsidR="008A1518" w:rsidRDefault="002E4049" w:rsidP="002E4049">
          <w:pPr>
            <w:pStyle w:val="0A8B7278598346B2989B97E104D07D333"/>
          </w:pPr>
          <w:r>
            <w:rPr>
              <w:lang w:bidi="it-IT"/>
            </w:rPr>
            <w:t xml:space="preserve">Indirizzo, CAP, città e </w:t>
          </w:r>
          <w:r w:rsidRPr="00897FB4">
            <w:rPr>
              <w:lang w:bidi="it-IT"/>
            </w:rPr>
            <w:t>provincia</w:t>
          </w:r>
        </w:p>
      </w:docPartBody>
    </w:docPart>
    <w:docPart>
      <w:docPartPr>
        <w:name w:val="966A1768FADF45AF829C07C0CA476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361D3-5D82-4B8E-BAEC-64ED14BCABDE}"/>
      </w:docPartPr>
      <w:docPartBody>
        <w:p w:rsidR="002E4049" w:rsidRPr="00897FB4" w:rsidRDefault="002E4049" w:rsidP="00897FB4">
          <w:r w:rsidRPr="00897FB4">
            <w:rPr>
              <w:lang w:bidi="it-IT"/>
            </w:rPr>
            <w:t>Per sostituire un testo segnaposto, come questo, è sufficiente selezionarlo e iniziare a digitare.</w:t>
          </w:r>
        </w:p>
        <w:p w:rsidR="008A1518" w:rsidRDefault="002E4049" w:rsidP="002E4049">
          <w:pPr>
            <w:pStyle w:val="966A1768FADF45AF829C07C0CA4760363"/>
          </w:pPr>
          <w:r w:rsidRPr="00897FB4">
            <w:rPr>
              <w:lang w:bidi="it-IT"/>
            </w:rPr>
            <w:t>Questo bellissimo volantino può essere usato così com'è.  Se però si vuole aggiungere un tocco personale, è possibile modificare i colori e i tipi di carattere con un semplice clic. Per esplorare le opzioni disponibili, usare le raccolte Temi, Colori e Tipi di carattere nella scheda Progettazione sulla barra multifunzione.</w:t>
          </w:r>
        </w:p>
      </w:docPartBody>
    </w:docPart>
    <w:docPart>
      <w:docPartPr>
        <w:name w:val="FBE84D64C933441BACC61B228EAC3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CBDEB-56B5-43ED-98D7-06289B6276FC}"/>
      </w:docPartPr>
      <w:docPartBody>
        <w:p w:rsidR="008A1518" w:rsidRDefault="002E4049" w:rsidP="002E4049">
          <w:pPr>
            <w:pStyle w:val="FBE84D64C933441BACC61B228EAC3DF03"/>
          </w:pPr>
          <w:r w:rsidRPr="00897FB4">
            <w:rPr>
              <w:lang w:bidi="it-IT"/>
            </w:rPr>
            <w:t>Nome Contatto</w:t>
          </w:r>
        </w:p>
      </w:docPartBody>
    </w:docPart>
    <w:docPart>
      <w:docPartPr>
        <w:name w:val="14DBFAE5D6F54EA1830FCBD44D002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0AB0B-7617-4F19-A72E-506EEAD0285D}"/>
      </w:docPartPr>
      <w:docPartBody>
        <w:p w:rsidR="008A1518" w:rsidRDefault="002E4049" w:rsidP="002E4049">
          <w:pPr>
            <w:pStyle w:val="14DBFAE5D6F54EA1830FCBD44D0029C83"/>
          </w:pPr>
          <w:r w:rsidRPr="00897FB4">
            <w:rPr>
              <w:lang w:bidi="it-IT"/>
            </w:rPr>
            <w:t>telefono</w:t>
          </w:r>
        </w:p>
      </w:docPartBody>
    </w:docPart>
    <w:docPart>
      <w:docPartPr>
        <w:name w:val="EDF1E70570C24042AABA8C22F9DB3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78081-C56F-4505-9A8E-685DF23689EA}"/>
      </w:docPartPr>
      <w:docPartBody>
        <w:p w:rsidR="00AD144D" w:rsidRDefault="002E4049" w:rsidP="002E4049">
          <w:pPr>
            <w:pStyle w:val="EDF1E70570C24042AABA8C22F9DB3ACC2"/>
          </w:pPr>
          <w:r w:rsidRPr="00897FB4">
            <w:rPr>
              <w:lang w:bidi="it-IT"/>
            </w:rPr>
            <w:t>per altre informazioni, contattare: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34F"/>
    <w:rsid w:val="001A5E97"/>
    <w:rsid w:val="002E4049"/>
    <w:rsid w:val="002F64EE"/>
    <w:rsid w:val="0044399B"/>
    <w:rsid w:val="006C1E2F"/>
    <w:rsid w:val="0072534F"/>
    <w:rsid w:val="007343B5"/>
    <w:rsid w:val="007426CB"/>
    <w:rsid w:val="00763B12"/>
    <w:rsid w:val="0077446A"/>
    <w:rsid w:val="008A1518"/>
    <w:rsid w:val="009A364E"/>
    <w:rsid w:val="00A14E23"/>
    <w:rsid w:val="00AD144D"/>
    <w:rsid w:val="00C57C1C"/>
    <w:rsid w:val="00EC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cs="Times New Roman"/>
      <w:sz w:val="327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2E4049"/>
    <w:rPr>
      <w:color w:val="595959" w:themeColor="text1" w:themeTint="A6"/>
    </w:rPr>
  </w:style>
  <w:style w:type="paragraph" w:customStyle="1" w:styleId="2544172B856247B0BD86D87A3D3A55E5">
    <w:name w:val="2544172B856247B0BD86D87A3D3A55E5"/>
    <w:rsid w:val="00C57C1C"/>
    <w:rPr>
      <w:kern w:val="0"/>
      <w14:ligatures w14:val="none"/>
    </w:rPr>
  </w:style>
  <w:style w:type="paragraph" w:customStyle="1" w:styleId="6AC7D495815548068FB51C703A4285C0">
    <w:name w:val="6AC7D495815548068FB51C703A4285C0"/>
    <w:rsid w:val="00C57C1C"/>
    <w:rPr>
      <w:kern w:val="0"/>
      <w14:ligatures w14:val="none"/>
    </w:rPr>
  </w:style>
  <w:style w:type="paragraph" w:customStyle="1" w:styleId="6AE215117C504D418731D11506366AF9">
    <w:name w:val="6AE215117C504D418731D11506366AF9"/>
    <w:rsid w:val="00763B12"/>
    <w:rPr>
      <w:kern w:val="0"/>
      <w14:ligatures w14:val="none"/>
    </w:rPr>
  </w:style>
  <w:style w:type="paragraph" w:customStyle="1" w:styleId="AA58B4810CDE4B94B444552F0900502D">
    <w:name w:val="AA58B4810CDE4B94B444552F0900502D"/>
    <w:rsid w:val="00763B12"/>
    <w:rPr>
      <w:kern w:val="0"/>
      <w14:ligatures w14:val="none"/>
    </w:rPr>
  </w:style>
  <w:style w:type="paragraph" w:customStyle="1" w:styleId="118B9434280E423797925DDE725D370C">
    <w:name w:val="118B9434280E423797925DDE725D370C"/>
    <w:rsid w:val="008A1518"/>
    <w:rPr>
      <w:kern w:val="0"/>
      <w14:ligatures w14:val="none"/>
    </w:rPr>
  </w:style>
  <w:style w:type="paragraph" w:customStyle="1" w:styleId="616012EFA3104479B1CD8589DDE3FD40">
    <w:name w:val="616012EFA3104479B1CD8589DDE3FD40"/>
    <w:rsid w:val="008A1518"/>
    <w:rPr>
      <w:kern w:val="0"/>
      <w14:ligatures w14:val="none"/>
    </w:rPr>
  </w:style>
  <w:style w:type="paragraph" w:customStyle="1" w:styleId="687EAF5EB2CD4EB7ADF5F9A96997A5A0">
    <w:name w:val="687EAF5EB2CD4EB7ADF5F9A96997A5A0"/>
    <w:rsid w:val="008A1518"/>
    <w:rPr>
      <w:kern w:val="0"/>
      <w14:ligatures w14:val="none"/>
    </w:rPr>
  </w:style>
  <w:style w:type="paragraph" w:customStyle="1" w:styleId="59FF631BAA444697ADC811FC908E21E5">
    <w:name w:val="59FF631BAA444697ADC811FC908E21E5"/>
    <w:rsid w:val="008A1518"/>
    <w:rPr>
      <w:kern w:val="0"/>
      <w14:ligatures w14:val="none"/>
    </w:rPr>
  </w:style>
  <w:style w:type="paragraph" w:customStyle="1" w:styleId="F9AAD49A6D3845D88F95F61F79742670">
    <w:name w:val="F9AAD49A6D3845D88F95F61F79742670"/>
    <w:rsid w:val="008A1518"/>
    <w:rPr>
      <w:kern w:val="0"/>
      <w14:ligatures w14:val="none"/>
    </w:rPr>
  </w:style>
  <w:style w:type="paragraph" w:customStyle="1" w:styleId="6B377E5BBB7746A2B9F390A78323729F">
    <w:name w:val="6B377E5BBB7746A2B9F390A78323729F"/>
    <w:rsid w:val="008A1518"/>
    <w:rPr>
      <w:kern w:val="0"/>
      <w14:ligatures w14:val="none"/>
    </w:rPr>
  </w:style>
  <w:style w:type="paragraph" w:customStyle="1" w:styleId="0A8B7278598346B2989B97E104D07D33">
    <w:name w:val="0A8B7278598346B2989B97E104D07D33"/>
    <w:rsid w:val="008A1518"/>
    <w:rPr>
      <w:kern w:val="0"/>
      <w14:ligatures w14:val="none"/>
    </w:rPr>
  </w:style>
  <w:style w:type="paragraph" w:customStyle="1" w:styleId="966A1768FADF45AF829C07C0CA476036">
    <w:name w:val="966A1768FADF45AF829C07C0CA476036"/>
    <w:rsid w:val="008A1518"/>
    <w:rPr>
      <w:kern w:val="0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1A5E97"/>
    <w:pPr>
      <w:spacing w:after="0" w:line="240" w:lineRule="auto"/>
      <w:ind w:left="101" w:right="101"/>
    </w:pPr>
    <w:rPr>
      <w:rFonts w:eastAsiaTheme="minorHAnsi" w:cstheme="minorBidi"/>
      <w:color w:val="44546A" w:themeColor="text2"/>
      <w:kern w:val="0"/>
      <w:sz w:val="24"/>
      <w:szCs w:val="24"/>
      <w:lang w:eastAsia="ja-JP"/>
      <w14:ligatures w14:val="non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A5E97"/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">
    <w:name w:val="FBE84D64C933441BACC61B228EAC3DF0"/>
    <w:rsid w:val="008A1518"/>
    <w:rPr>
      <w:kern w:val="0"/>
      <w14:ligatures w14:val="none"/>
    </w:rPr>
  </w:style>
  <w:style w:type="paragraph" w:customStyle="1" w:styleId="14DBFAE5D6F54EA1830FCBD44D0029C8">
    <w:name w:val="14DBFAE5D6F54EA1830FCBD44D0029C8"/>
    <w:rsid w:val="008A1518"/>
    <w:rPr>
      <w:kern w:val="0"/>
      <w14:ligatures w14:val="none"/>
    </w:rPr>
  </w:style>
  <w:style w:type="paragraph" w:customStyle="1" w:styleId="118B9434280E423797925DDE725D370C1">
    <w:name w:val="118B9434280E423797925DDE725D370C1"/>
    <w:rsid w:val="001A5E97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1">
    <w:name w:val="616012EFA3104479B1CD8589DDE3FD401"/>
    <w:rsid w:val="001A5E97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1">
    <w:name w:val="687EAF5EB2CD4EB7ADF5F9A96997A5A01"/>
    <w:rsid w:val="001A5E97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1">
    <w:name w:val="59FF631BAA444697ADC811FC908E21E51"/>
    <w:rsid w:val="001A5E97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1">
    <w:name w:val="F9AAD49A6D3845D88F95F61F797426701"/>
    <w:rsid w:val="001A5E97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1">
    <w:name w:val="6B377E5BBB7746A2B9F390A78323729F1"/>
    <w:rsid w:val="001A5E97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1">
    <w:name w:val="0A8B7278598346B2989B97E104D07D331"/>
    <w:rsid w:val="001A5E97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966A1768FADF45AF829C07C0CA4760361">
    <w:name w:val="966A1768FADF45AF829C07C0CA4760361"/>
    <w:rsid w:val="001A5E97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">
    <w:name w:val="EDF1E70570C24042AABA8C22F9DB3ACC"/>
    <w:rsid w:val="001A5E97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1">
    <w:name w:val="FBE84D64C933441BACC61B228EAC3DF01"/>
    <w:rsid w:val="001A5E97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1">
    <w:name w:val="14DBFAE5D6F54EA1830FCBD44D0029C81"/>
    <w:rsid w:val="001A5E97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18B9434280E423797925DDE725D370C2">
    <w:name w:val="118B9434280E423797925DDE725D370C2"/>
    <w:rsid w:val="001A5E97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2">
    <w:name w:val="616012EFA3104479B1CD8589DDE3FD402"/>
    <w:rsid w:val="001A5E97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2">
    <w:name w:val="687EAF5EB2CD4EB7ADF5F9A96997A5A02"/>
    <w:rsid w:val="001A5E97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2">
    <w:name w:val="59FF631BAA444697ADC811FC908E21E52"/>
    <w:rsid w:val="001A5E97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2">
    <w:name w:val="F9AAD49A6D3845D88F95F61F797426702"/>
    <w:rsid w:val="001A5E97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2">
    <w:name w:val="6B377E5BBB7746A2B9F390A78323729F2"/>
    <w:rsid w:val="001A5E97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2">
    <w:name w:val="0A8B7278598346B2989B97E104D07D332"/>
    <w:rsid w:val="001A5E97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character" w:styleId="Collegamentoipertestuale">
    <w:name w:val="Hyperlink"/>
    <w:basedOn w:val="Carpredefinitoparagrafo"/>
    <w:uiPriority w:val="99"/>
    <w:semiHidden/>
    <w:unhideWhenUsed/>
    <w:rsid w:val="001A5E97"/>
    <w:rPr>
      <w:color w:val="1F4E79" w:themeColor="accent1" w:themeShade="80"/>
      <w:u w:val="single"/>
    </w:rPr>
  </w:style>
  <w:style w:type="paragraph" w:customStyle="1" w:styleId="966A1768FADF45AF829C07C0CA4760362">
    <w:name w:val="966A1768FADF45AF829C07C0CA4760362"/>
    <w:rsid w:val="001A5E97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1">
    <w:name w:val="EDF1E70570C24042AABA8C22F9DB3ACC1"/>
    <w:rsid w:val="001A5E97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2">
    <w:name w:val="FBE84D64C933441BACC61B228EAC3DF02"/>
    <w:rsid w:val="001A5E97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2">
    <w:name w:val="14DBFAE5D6F54EA1830FCBD44D0029C82"/>
    <w:rsid w:val="001A5E97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18B9434280E423797925DDE725D370C3">
    <w:name w:val="118B9434280E423797925DDE725D370C3"/>
    <w:rsid w:val="002E4049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3">
    <w:name w:val="616012EFA3104479B1CD8589DDE3FD403"/>
    <w:rsid w:val="002E4049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3">
    <w:name w:val="687EAF5EB2CD4EB7ADF5F9A96997A5A03"/>
    <w:rsid w:val="002E4049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3">
    <w:name w:val="59FF631BAA444697ADC811FC908E21E53"/>
    <w:rsid w:val="002E4049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3">
    <w:name w:val="F9AAD49A6D3845D88F95F61F797426703"/>
    <w:rsid w:val="002E4049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3">
    <w:name w:val="6B377E5BBB7746A2B9F390A78323729F3"/>
    <w:rsid w:val="002E4049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3">
    <w:name w:val="0A8B7278598346B2989B97E104D07D333"/>
    <w:rsid w:val="002E4049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2E4049"/>
    <w:pPr>
      <w:spacing w:after="120" w:line="288" w:lineRule="auto"/>
      <w:ind w:left="101" w:right="101"/>
    </w:pPr>
    <w:rPr>
      <w:rFonts w:eastAsiaTheme="minorHAnsi" w:cstheme="minorBidi"/>
      <w:color w:val="44546A" w:themeColor="text2"/>
      <w:kern w:val="0"/>
      <w:sz w:val="22"/>
      <w:szCs w:val="16"/>
      <w:lang w:eastAsia="ja-JP"/>
      <w14:ligatures w14:val="none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2E4049"/>
    <w:rPr>
      <w:rFonts w:eastAsiaTheme="minorHAnsi"/>
      <w:color w:val="44546A" w:themeColor="text2"/>
      <w:kern w:val="0"/>
      <w:szCs w:val="16"/>
      <w:lang w:eastAsia="ja-JP"/>
      <w14:ligatures w14:val="none"/>
    </w:rPr>
  </w:style>
  <w:style w:type="paragraph" w:customStyle="1" w:styleId="966A1768FADF45AF829C07C0CA4760363">
    <w:name w:val="966A1768FADF45AF829C07C0CA4760363"/>
    <w:rsid w:val="002E4049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2">
    <w:name w:val="EDF1E70570C24042AABA8C22F9DB3ACC2"/>
    <w:rsid w:val="002E4049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3">
    <w:name w:val="FBE84D64C933441BACC61B228EAC3DF03"/>
    <w:rsid w:val="002E4049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3">
    <w:name w:val="14DBFAE5D6F54EA1830FCBD44D0029C83"/>
    <w:rsid w:val="002E4049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B61EEF-67F7-40F7-86E9-D15B49A3E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Office_13665689_TF02904833.dotx</Template>
  <TotalTime>79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2016-11-21T09:36:00Z</dcterms:created>
  <dcterms:modified xsi:type="dcterms:W3CDTF">2017-06-13T01:35:00Z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