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endezvényszórólap elrendezéstáblázat"/>
      </w:tblPr>
      <w:tblGrid>
        <w:gridCol w:w="7485"/>
      </w:tblGrid>
      <w:tr w:rsidR="00897FB4" w:rsidRPr="003E202D" w14:paraId="4016B9E2" w14:textId="77777777" w:rsidTr="003E202D">
        <w:trPr>
          <w:trHeight w:val="9326"/>
          <w:tblHeader/>
        </w:trPr>
        <w:tc>
          <w:tcPr>
            <w:tcW w:w="7819" w:type="dxa"/>
          </w:tcPr>
          <w:bookmarkStart w:id="0" w:name="_GoBack"/>
          <w:bookmarkEnd w:id="0"/>
          <w:p w14:paraId="4016B9D9" w14:textId="77777777" w:rsidR="00897FB4" w:rsidRPr="003E202D" w:rsidRDefault="005F4FDF" w:rsidP="00897FB4">
            <w:pPr>
              <w:pStyle w:val="Alcm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rendezvény bevezetését:"/>
                <w:tag w:val="Adja meg a rendezvény bevezetését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E202D">
                  <w:rPr>
                    <w:lang w:val="hu-HU" w:bidi="hu"/>
                  </w:rPr>
                  <w:t>A rendezvény bevezetése</w:t>
                </w:r>
              </w:sdtContent>
            </w:sdt>
          </w:p>
          <w:p w14:paraId="4016B9DA" w14:textId="77777777" w:rsidR="00897FB4" w:rsidRPr="003E202D" w:rsidRDefault="005F4FDF" w:rsidP="00897FB4">
            <w:pPr>
              <w:pStyle w:val="Cm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rendezvény címét:"/>
                <w:tag w:val="Adja meg a rendezvény címét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E202D">
                  <w:rPr>
                    <w:lang w:val="hu-HU" w:bidi="hu"/>
                  </w:rPr>
                  <w:t>A rendezvény címe</w:t>
                </w:r>
              </w:sdtContent>
            </w:sdt>
          </w:p>
          <w:p w14:paraId="4016B9DB" w14:textId="77777777" w:rsidR="00897FB4" w:rsidRPr="003E202D" w:rsidRDefault="005F4FDF" w:rsidP="00897FB4">
            <w:pPr>
              <w:pStyle w:val="Alcm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rendezvény alcímét:"/>
                <w:tag w:val="Adja meg a rendezvény alcímét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E202D">
                  <w:rPr>
                    <w:lang w:val="hu-HU" w:bidi="hu"/>
                  </w:rPr>
                  <w:t>A rendezvény alcíme</w:t>
                </w:r>
              </w:sdtContent>
            </w:sdt>
          </w:p>
          <w:sdt>
            <w:sdtPr>
              <w:rPr>
                <w:lang w:val="hu-HU"/>
              </w:rPr>
              <w:alias w:val="Adja meg a dátumot:"/>
              <w:tag w:val="Adja meg a dátumot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3E202D" w:rsidRDefault="00897FB4" w:rsidP="00897FB4">
                <w:pPr>
                  <w:pStyle w:val="Dtum"/>
                  <w:rPr>
                    <w:lang w:val="hu-HU"/>
                  </w:rPr>
                </w:pPr>
                <w:r w:rsidRPr="003E202D">
                  <w:rPr>
                    <w:lang w:val="hu-HU" w:bidi="hu"/>
                  </w:rPr>
                  <w:t>Dátum</w:t>
                </w:r>
              </w:p>
            </w:sdtContent>
          </w:sdt>
          <w:p w14:paraId="4016B9DD" w14:textId="77777777" w:rsidR="00897FB4" w:rsidRPr="003E202D" w:rsidRDefault="005F4FDF" w:rsidP="00897FB4">
            <w:pPr>
              <w:pStyle w:val="Idpont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z időpontot:"/>
                <w:tag w:val="Adja meg az időpontot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E202D">
                  <w:rPr>
                    <w:lang w:val="hu-HU" w:bidi="hu"/>
                  </w:rPr>
                  <w:t>Időpont</w:t>
                </w:r>
              </w:sdtContent>
            </w:sdt>
          </w:p>
          <w:p w14:paraId="4016B9DE" w14:textId="77777777" w:rsidR="00897FB4" w:rsidRPr="003E202D" w:rsidRDefault="005F4FDF" w:rsidP="00897FB4">
            <w:pPr>
              <w:pStyle w:val="Helyszn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helyszínt:"/>
                <w:tag w:val="Adja meg a helyszínt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E202D">
                  <w:rPr>
                    <w:lang w:val="hu-HU" w:bidi="hu"/>
                  </w:rPr>
                  <w:t>Helyszín</w:t>
                </w:r>
              </w:sdtContent>
            </w:sdt>
          </w:p>
          <w:p w14:paraId="4016B9DF" w14:textId="77777777" w:rsidR="00897FB4" w:rsidRPr="003E202D" w:rsidRDefault="005F4FDF" w:rsidP="00897FB4">
            <w:pPr>
              <w:pStyle w:val="Helyszn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z irányítószámot, a települést, valamint az utcát és a házszámot:"/>
                <w:tag w:val="Adja meg az irányítószámot, a települést, valamint az utcát és a házszámot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3E202D">
                  <w:rPr>
                    <w:lang w:val="hu-HU" w:bidi="hu"/>
                  </w:rPr>
                  <w:t>Irányítószám, település, utca, házszám</w:t>
                </w:r>
              </w:sdtContent>
            </w:sdt>
          </w:p>
          <w:sdt>
            <w:sdtPr>
              <w:rPr>
                <w:lang w:val="hu-HU"/>
              </w:rPr>
              <w:alias w:val="Adja meg a rendezvény ismertetését:"/>
              <w:tag w:val="Adja meg a rendezvény ismertetését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3E202D" w:rsidRDefault="00897FB4" w:rsidP="00897FB4">
                <w:pPr>
                  <w:rPr>
                    <w:lang w:val="hu-HU"/>
                  </w:rPr>
                </w:pPr>
                <w:r w:rsidRPr="003E202D">
                  <w:rPr>
                    <w:lang w:val="hu-HU" w:bidi="hu"/>
                  </w:rPr>
                  <w:t>Ha egy helyőrző szöveget (például ezt) le szeretne cserélni a sajátjára, kattintson rá, és kezdjen el gépelni.</w:t>
                </w:r>
              </w:p>
              <w:p w14:paraId="4016B9E1" w14:textId="629E37BF" w:rsidR="00897FB4" w:rsidRPr="003E202D" w:rsidRDefault="00897FB4" w:rsidP="00897FB4">
                <w:pPr>
                  <w:rPr>
                    <w:lang w:val="hu-HU"/>
                  </w:rPr>
                </w:pPr>
                <w:r w:rsidRPr="003E202D">
                  <w:rPr>
                    <w:lang w:val="hu-HU" w:bidi="hu"/>
                  </w:rPr>
                  <w:t xml:space="preserve">Szerintünk ez a gyönyörű szórólap már így is </w:t>
                </w:r>
                <w:r w:rsidR="00532847">
                  <w:rPr>
                    <w:lang w:val="hu-HU" w:bidi="hu"/>
                  </w:rPr>
                  <w:t>jó benyomást tesz az olvasóra.</w:t>
                </w:r>
                <w:r w:rsidRPr="003E202D">
                  <w:rPr>
                    <w:lang w:val="hu-HU" w:bidi="hu"/>
                  </w:rPr>
                  <w:t xml:space="preserve"> </w:t>
                </w:r>
                <w:r w:rsidR="000D77CD">
                  <w:rPr>
                    <w:lang w:val="hu-HU" w:bidi="hu"/>
                  </w:rPr>
                  <w:t xml:space="preserve"> </w:t>
                </w:r>
                <w:r w:rsidRPr="003E202D">
                  <w:rPr>
                    <w:lang w:val="hu-HU" w:bidi="hu"/>
                  </w:rPr>
                  <w:t>De ha hozzá szeretné igazítani a saját ízléséhez, egyetlen kattintással módosíthatja a színeket és a betűtípusokat. A különféle lehetőségeket a menüszalag Tervezés lapján, a Témák, a Színek és a Betűtípusok gyűjteményben láthatja.</w:t>
                </w:r>
              </w:p>
            </w:sdtContent>
          </w:sdt>
        </w:tc>
      </w:tr>
    </w:tbl>
    <w:tbl>
      <w:tblPr>
        <w:tblStyle w:val="Tblzatrcsos42jellszn"/>
        <w:tblW w:w="9107" w:type="dxa"/>
        <w:tblInd w:w="-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Rendezvényszórólap elrendezéstáblázat"/>
      </w:tblPr>
      <w:tblGrid>
        <w:gridCol w:w="9107"/>
      </w:tblGrid>
      <w:tr w:rsidR="00897FB4" w:rsidRPr="003E202D" w14:paraId="4016B9E4" w14:textId="77777777" w:rsidTr="000D77CD">
        <w:trPr>
          <w:trHeight w:hRule="exact" w:val="706"/>
          <w:tblHeader/>
        </w:trPr>
        <w:tc>
          <w:tcPr>
            <w:tcW w:w="9107" w:type="dxa"/>
            <w:shd w:val="clear" w:color="auto" w:fill="F7F3E2" w:themeFill="background2"/>
            <w:vAlign w:val="center"/>
          </w:tcPr>
          <w:p w14:paraId="4016B9E3" w14:textId="0E4EA57D" w:rsidR="00897FB4" w:rsidRPr="003E202D" w:rsidRDefault="005F4FDF" w:rsidP="001570B2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ovábbi információ szövege:"/>
                <w:tag w:val="További információ szövege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0D77CD" w:rsidRPr="00532847">
                  <w:rPr>
                    <w:lang w:val="hu-HU" w:bidi="hu"/>
                  </w:rPr>
                  <w:t>további információ:</w:t>
                </w:r>
              </w:sdtContent>
            </w:sdt>
            <w:r w:rsidR="000D77CD" w:rsidRPr="003E202D">
              <w:rPr>
                <w:lang w:val="hu-HU" w:bidi="hu"/>
              </w:rPr>
              <w:t xml:space="preserve"> </w:t>
            </w:r>
            <w:sdt>
              <w:sdtPr>
                <w:rPr>
                  <w:lang w:val="hu-HU"/>
                </w:rPr>
                <w:alias w:val="Adja meg a kapcsolattartó nevét:"/>
                <w:tag w:val="Adja meg a kapcsolattartó nevét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D77CD" w:rsidRPr="003E202D">
                  <w:rPr>
                    <w:lang w:val="hu-HU" w:bidi="hu"/>
                  </w:rPr>
                  <w:t>Kapcsolattartó Neve</w:t>
                </w:r>
              </w:sdtContent>
            </w:sdt>
            <w:r w:rsidR="000D77CD" w:rsidRPr="003E202D">
              <w:rPr>
                <w:lang w:val="hu-HU" w:bidi="hu"/>
              </w:rPr>
              <w:t xml:space="preserve"> (</w:t>
            </w:r>
            <w:sdt>
              <w:sdtPr>
                <w:rPr>
                  <w:lang w:val="hu-HU"/>
                </w:rPr>
                <w:alias w:val="Adja meg a telefonszámot:"/>
                <w:tag w:val="Adja meg a telefonszámot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D77CD" w:rsidRPr="003E202D">
                  <w:rPr>
                    <w:lang w:val="hu-HU" w:bidi="hu"/>
                  </w:rPr>
                  <w:t>telefonszáma</w:t>
                </w:r>
              </w:sdtContent>
            </w:sdt>
            <w:r w:rsidR="00532847" w:rsidRPr="003E202D">
              <w:rPr>
                <w:lang w:val="hu-HU" w:bidi="hu"/>
              </w:rPr>
              <w:t>)</w:t>
            </w:r>
          </w:p>
        </w:tc>
      </w:tr>
    </w:tbl>
    <w:p w14:paraId="1DBFD8EF" w14:textId="37E66594" w:rsidR="002A068F" w:rsidRPr="003E202D" w:rsidRDefault="002A068F" w:rsidP="00A95506">
      <w:pPr>
        <w:pStyle w:val="Nincstrkz"/>
        <w:rPr>
          <w:lang w:val="hu-HU"/>
        </w:rPr>
      </w:pPr>
    </w:p>
    <w:sectPr w:rsidR="002A068F" w:rsidRPr="003E202D" w:rsidSect="003E202D">
      <w:headerReference w:type="default" r:id="rId11"/>
      <w:footerReference w:type="default" r:id="rId12"/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D132D" w14:textId="77777777" w:rsidR="0028296D" w:rsidRDefault="0028296D" w:rsidP="0068245E">
      <w:pPr>
        <w:spacing w:after="0" w:line="240" w:lineRule="auto"/>
      </w:pPr>
      <w:r>
        <w:separator/>
      </w:r>
    </w:p>
  </w:endnote>
  <w:endnote w:type="continuationSeparator" w:id="0">
    <w:p w14:paraId="6F315BE8" w14:textId="77777777" w:rsidR="0028296D" w:rsidRDefault="0028296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1C11E44E" w:rsidR="009124DD" w:rsidRDefault="009124DD">
        <w:pPr>
          <w:pStyle w:val="llb"/>
        </w:pPr>
        <w:r>
          <w:rPr>
            <w:lang w:bidi="hu"/>
          </w:rPr>
          <w:fldChar w:fldCharType="begin"/>
        </w:r>
        <w:r>
          <w:rPr>
            <w:lang w:bidi="hu"/>
          </w:rPr>
          <w:instrText xml:space="preserve"> PAGE   \* MERGEFORMAT </w:instrText>
        </w:r>
        <w:r>
          <w:rPr>
            <w:lang w:bidi="hu"/>
          </w:rPr>
          <w:fldChar w:fldCharType="separate"/>
        </w:r>
        <w:r w:rsidR="005F4FDF">
          <w:rPr>
            <w:noProof/>
            <w:lang w:bidi="hu"/>
          </w:rPr>
          <w:t>2</w:t>
        </w:r>
        <w:r>
          <w:rPr>
            <w:noProof/>
            <w:lang w:bidi="h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6C3A0" w14:textId="77777777" w:rsidR="0028296D" w:rsidRDefault="0028296D" w:rsidP="0068245E">
      <w:pPr>
        <w:spacing w:after="0" w:line="240" w:lineRule="auto"/>
      </w:pPr>
      <w:r>
        <w:separator/>
      </w:r>
    </w:p>
  </w:footnote>
  <w:footnote w:type="continuationSeparator" w:id="0">
    <w:p w14:paraId="5C45AF63" w14:textId="77777777" w:rsidR="0028296D" w:rsidRDefault="0028296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Csoport 3" descr="Virágo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Kép 4" descr="Vörösesbarna virágok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Kép 5" descr="Szirmok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Szabadkézi sokszög 6" descr="Szirmok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Szabadkézi sokszög 7" descr="Szirmok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Szabadkézi sokszög 8" descr="Szirmok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Szabadkézi sokszög 9" descr="Szirmok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Szabadkézi sokszög 10" descr="Szirmok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Szabadkézi sokszög 11" descr="Szirmok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Szabadkézi sokszög 12" descr="Szirmok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Szabadkézi sokszög 13" descr="Szirmok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Szabadkézi sokszög 14" descr="Szirmok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zabadkézi sokszög 15" descr="Szirmok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Szabadkézi sokszög 16" descr="Szirmok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Szabadkézi sokszög 17" descr="Szirmok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Szabadkézi sokszög 18" descr="Szirmok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CF3290" id="Csoport 3" o:spid="_x0000_s1026" alt="Virágok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4" o:spid="_x0000_s1027" type="#_x0000_t75" alt="Vörösesbarna virágok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Vörösesbarna virágok" croptop="11340f" cropbottom="16322f" cropleft="5137f"/>
                <v:path arrowok="t"/>
              </v:shape>
              <v:shape id="Kép 5" o:spid="_x0000_s1028" type="#_x0000_t75" alt="Szirmok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Szirmok" croptop="11131f" cropbottom="16412f" cropleft="11563f" cropright="8752f"/>
                <v:path arrowok="t"/>
              </v:shape>
              <v:shape id="Szabadkézi sokszög 6" o:spid="_x0000_s1029" alt="Szirmok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Szabadkézi sokszög 7" o:spid="_x0000_s1030" alt="Szirmok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Szabadkézi sokszög 8" o:spid="_x0000_s1031" alt="Szirmok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Szabadkézi sokszög 9" o:spid="_x0000_s1032" alt="Szirmok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Szabadkézi sokszög 10" o:spid="_x0000_s1033" alt="Szirmok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Szabadkézi sokszög 11" o:spid="_x0000_s1034" alt="Szirmok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Szabadkézi sokszög 12" o:spid="_x0000_s1035" alt="Szirmok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Szabadkézi sokszög 13" o:spid="_x0000_s1036" alt="Szirmok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Szabadkézi sokszög 14" o:spid="_x0000_s1037" alt="Szirmok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Szabadkézi sokszög 15" o:spid="_x0000_s1038" alt="Szirmok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Szabadkézi sokszög 16" o:spid="_x0000_s1039" alt="Szirmok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Szabadkézi sokszög 17" o:spid="_x0000_s1040" alt="Szirmok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Szabadkézi sokszög 18" o:spid="_x0000_s1041" alt="Szirmok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Keret 2" descr="Dokumentum körüli szegé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76FF223" id="Keret 2" o:spid="_x0000_s1026" alt="Dokumentum körüli szegély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Keret 25" descr="Dokumentum körüli szegél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C68C0E8" id="Keret 25" o:spid="_x0000_s1026" alt="Dokumentum körüli szegély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Csoport 1" descr="Virágo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Kép 27" descr="Vörösesbarna virágok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Kép 29" descr="Szirmok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Szabadkézi sokszög 31" descr="Szirmok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Szabadkézi sokszög 32" descr="Szirmok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Szabadkézi sokszög 33" descr="Szirmok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Szabadkézi sokszög 34" descr="Szirmok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Szabadkézi sokszög 35" descr="Szirmok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Szabadkézi sokszög 36" descr="Szirmok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Szabadkézi sokszög 37" descr="Szirmok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Szabadkézi sokszög 38" descr="Szirmok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Szabadkézi sokszög 39" descr="Szirmok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Szabadkézi sokszög 40" descr="Szirmok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Szabadkézi sokszög 41" descr="Szirmok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Szabadkézi sokszög 42" descr="Szirmok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Szabadkézi sokszög 43" descr="Szirmok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5191D" id="Csoport 1" o:spid="_x0000_s1026" alt="Virágok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7" o:spid="_x0000_s1027" type="#_x0000_t75" alt="Vörösesbarna virágok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Vörösesbarna virágok" croptop="11340f" cropbottom="16322f" cropleft="5137f"/>
                <v:path arrowok="t"/>
              </v:shape>
              <v:shape id="Kép 29" o:spid="_x0000_s1028" type="#_x0000_t75" alt="Szirmok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Szirmok" croptop="11131f" cropbottom="16412f" cropleft="11563f" cropright="8752f"/>
                <v:path arrowok="t"/>
              </v:shape>
              <v:shape id="Szabadkézi sokszög 31" o:spid="_x0000_s1029" alt="Szirmok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Szabadkézi sokszög 32" o:spid="_x0000_s1030" alt="Szirmok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Szabadkézi sokszög 33" o:spid="_x0000_s1031" alt="Szirmok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Szabadkézi sokszög 34" o:spid="_x0000_s1032" alt="Szirmok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Szabadkézi sokszög 35" o:spid="_x0000_s1033" alt="Szirmok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Szabadkézi sokszög 36" o:spid="_x0000_s1034" alt="Szirmok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Szabadkézi sokszög 37" o:spid="_x0000_s1035" alt="Szirmok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Szabadkézi sokszög 38" o:spid="_x0000_s1036" alt="Szirmok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Szabadkézi sokszög 39" o:spid="_x0000_s1037" alt="Szirmok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Szabadkézi sokszög 40" o:spid="_x0000_s1038" alt="Szirmok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Szabadkézi sokszög 41" o:spid="_x0000_s1039" alt="Szirmok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Szabadkézi sokszög 42" o:spid="_x0000_s1040" alt="Szirmok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Szabadkézi sokszög 43" o:spid="_x0000_s1041" alt="Szirmok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%2. szakasz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D77CD"/>
    <w:rsid w:val="000E33EA"/>
    <w:rsid w:val="001570B2"/>
    <w:rsid w:val="001624C3"/>
    <w:rsid w:val="00220400"/>
    <w:rsid w:val="002733AA"/>
    <w:rsid w:val="0028296D"/>
    <w:rsid w:val="002A068F"/>
    <w:rsid w:val="003E202D"/>
    <w:rsid w:val="004611DB"/>
    <w:rsid w:val="00532847"/>
    <w:rsid w:val="005D2D39"/>
    <w:rsid w:val="005F4FDF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F6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hu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529A9"/>
  </w:style>
  <w:style w:type="paragraph" w:styleId="Cmsor1">
    <w:name w:val="heading 1"/>
    <w:basedOn w:val="Norml"/>
    <w:next w:val="Norml"/>
    <w:link w:val="Cmsor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CF207A"/>
    <w:rPr>
      <w:color w:val="595959" w:themeColor="text1" w:themeTint="A6"/>
    </w:rPr>
  </w:style>
  <w:style w:type="paragraph" w:styleId="Alcm">
    <w:name w:val="Subtitle"/>
    <w:basedOn w:val="Norml"/>
    <w:link w:val="Alcm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AlcmChar">
    <w:name w:val="Alcím Char"/>
    <w:basedOn w:val="Bekezdsalapbettpusa"/>
    <w:link w:val="Alcm"/>
    <w:uiPriority w:val="1"/>
    <w:rsid w:val="009124DD"/>
    <w:rPr>
      <w:caps/>
      <w:sz w:val="52"/>
    </w:rPr>
  </w:style>
  <w:style w:type="paragraph" w:styleId="Cm">
    <w:name w:val="Title"/>
    <w:basedOn w:val="Norml"/>
    <w:link w:val="Cm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CmChar">
    <w:name w:val="Cím Char"/>
    <w:basedOn w:val="Bekezdsalapbettpusa"/>
    <w:link w:val="Cm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tum">
    <w:name w:val="Date"/>
    <w:basedOn w:val="Norml"/>
    <w:link w:val="D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tumChar">
    <w:name w:val="Dátum Char"/>
    <w:basedOn w:val="Bekezdsalapbettpusa"/>
    <w:link w:val="D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Idpont">
    <w:name w:val="Időpont"/>
    <w:basedOn w:val="Norm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Helyszn">
    <w:name w:val="Helyszín"/>
    <w:basedOn w:val="Norm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apcsolattartsiadatok">
    <w:name w:val="Kapcsolattartási adatok"/>
    <w:basedOn w:val="Norm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lfej">
    <w:name w:val="header"/>
    <w:basedOn w:val="Norml"/>
    <w:link w:val="lfejChar"/>
    <w:uiPriority w:val="99"/>
    <w:unhideWhenUsed/>
    <w:rsid w:val="001570B2"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570B2"/>
  </w:style>
  <w:style w:type="paragraph" w:styleId="llb">
    <w:name w:val="footer"/>
    <w:basedOn w:val="Norml"/>
    <w:link w:val="llbChar"/>
    <w:uiPriority w:val="99"/>
    <w:unhideWhenUsed/>
    <w:rsid w:val="00E43EFE"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3EFE"/>
  </w:style>
  <w:style w:type="character" w:customStyle="1" w:styleId="Cmsor1Char">
    <w:name w:val="Címsor 1 Char"/>
    <w:basedOn w:val="Bekezdsalapbettpusa"/>
    <w:link w:val="Cmsor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CF207A"/>
    <w:rPr>
      <w:i/>
      <w:iCs/>
      <w:color w:val="386065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F207A"/>
    <w:pPr>
      <w:outlineLvl w:val="9"/>
    </w:pPr>
  </w:style>
  <w:style w:type="paragraph" w:styleId="Szvegblokk">
    <w:name w:val="Block Text"/>
    <w:basedOn w:val="Norm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iperhivatkozs">
    <w:name w:val="Hyperlink"/>
    <w:basedOn w:val="Bekezdsalapbettpusa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csostblzat">
    <w:name w:val="Table Grid"/>
    <w:basedOn w:val="Normltblzat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1vilgos1jellszn">
    <w:name w:val="Grid Table 1 Light Accent 1"/>
    <w:basedOn w:val="Normltblzat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42jellszn">
    <w:name w:val="Grid Table 4 Accent 2"/>
    <w:basedOn w:val="Normltblzat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incstrkz">
    <w:name w:val="No Spacing"/>
    <w:uiPriority w:val="98"/>
    <w:qFormat/>
    <w:rsid w:val="00A95506"/>
    <w:pPr>
      <w:spacing w:after="0" w:line="240" w:lineRule="auto"/>
    </w:pPr>
  </w:style>
  <w:style w:type="character" w:customStyle="1" w:styleId="Cmsor8Char">
    <w:name w:val="Címsor 8 Char"/>
    <w:basedOn w:val="Bekezdsalapbettpusa"/>
    <w:link w:val="Cmsor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B123B"/>
    <w:rPr>
      <w:sz w:val="22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B123B"/>
    <w:rPr>
      <w:sz w:val="22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AB123B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123B"/>
    <w:rPr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123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123B"/>
    <w:rPr>
      <w:b/>
      <w:bCs/>
      <w:sz w:val="22"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B123B"/>
    <w:rPr>
      <w:sz w:val="22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123B"/>
    <w:rPr>
      <w:sz w:val="22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B123B"/>
    <w:rPr>
      <w:rFonts w:ascii="Consolas" w:hAnsi="Consolas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B123B"/>
    <w:rPr>
      <w:rFonts w:ascii="Consolas" w:hAnsi="Consolas"/>
      <w:sz w:val="22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8E419B" w:rsidP="008E419B">
          <w:pPr>
            <w:pStyle w:val="118B9434280E423797925DDE725D370C8"/>
          </w:pPr>
          <w:r w:rsidRPr="003E202D">
            <w:rPr>
              <w:lang w:val="hu-HU" w:bidi="hu"/>
            </w:rPr>
            <w:t>A rendezvény bevezetése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8E419B" w:rsidP="008E419B">
          <w:pPr>
            <w:pStyle w:val="616012EFA3104479B1CD8589DDE3FD408"/>
          </w:pPr>
          <w:r w:rsidRPr="003E202D">
            <w:rPr>
              <w:lang w:val="hu-HU" w:bidi="hu"/>
            </w:rPr>
            <w:t>A rendezvény címe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8E419B" w:rsidP="008E419B">
          <w:pPr>
            <w:pStyle w:val="687EAF5EB2CD4EB7ADF5F9A96997A5A08"/>
          </w:pPr>
          <w:r w:rsidRPr="003E202D">
            <w:rPr>
              <w:lang w:val="hu-HU" w:bidi="hu"/>
            </w:rPr>
            <w:t>A rendezvény alcíme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8E419B" w:rsidP="008E419B">
          <w:pPr>
            <w:pStyle w:val="59FF631BAA444697ADC811FC908E21E58"/>
          </w:pPr>
          <w:r w:rsidRPr="003E202D">
            <w:rPr>
              <w:lang w:val="hu-HU" w:bidi="hu"/>
            </w:rPr>
            <w:t>Dátum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8E419B" w:rsidP="008E419B">
          <w:pPr>
            <w:pStyle w:val="F9AAD49A6D3845D88F95F61F797426708"/>
          </w:pPr>
          <w:r w:rsidRPr="003E202D">
            <w:rPr>
              <w:lang w:val="hu-HU" w:bidi="hu"/>
            </w:rPr>
            <w:t>Időpont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8E419B" w:rsidP="008E419B">
          <w:pPr>
            <w:pStyle w:val="6B377E5BBB7746A2B9F390A78323729F8"/>
          </w:pPr>
          <w:r w:rsidRPr="003E202D">
            <w:rPr>
              <w:lang w:val="hu-HU" w:bidi="hu"/>
            </w:rPr>
            <w:t>Helyszín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8E419B" w:rsidP="008E419B">
          <w:pPr>
            <w:pStyle w:val="0A8B7278598346B2989B97E104D07D338"/>
          </w:pPr>
          <w:r w:rsidRPr="003E202D">
            <w:rPr>
              <w:lang w:val="hu-HU" w:bidi="hu"/>
            </w:rPr>
            <w:t>Irányítószám, település, utca, házszám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8E419B" w:rsidRPr="003E202D" w:rsidRDefault="008E419B" w:rsidP="00897FB4">
          <w:pPr>
            <w:rPr>
              <w:lang w:val="hu-HU"/>
            </w:rPr>
          </w:pPr>
          <w:r w:rsidRPr="003E202D">
            <w:rPr>
              <w:lang w:val="hu-HU" w:bidi="hu"/>
            </w:rPr>
            <w:t>Ha egy helyőrző szöveget (például ezt) le szeretne cserélni a sajátjára, kattintson rá, és kezdjen el gépelni.</w:t>
          </w:r>
        </w:p>
        <w:p w:rsidR="008A1518" w:rsidRDefault="008E419B" w:rsidP="008E419B">
          <w:pPr>
            <w:pStyle w:val="966A1768FADF45AF829C07C0CA4760368"/>
          </w:pPr>
          <w:r w:rsidRPr="003E202D">
            <w:rPr>
              <w:lang w:val="hu-HU" w:bidi="hu"/>
            </w:rPr>
            <w:t xml:space="preserve">Szerintünk ez a gyönyörű szórólap már így is </w:t>
          </w:r>
          <w:r>
            <w:rPr>
              <w:lang w:val="hu-HU" w:bidi="hu"/>
            </w:rPr>
            <w:t>jó benyomást tesz az olvasóra.</w:t>
          </w:r>
          <w:r w:rsidRPr="003E202D">
            <w:rPr>
              <w:lang w:val="hu-HU" w:bidi="hu"/>
            </w:rPr>
            <w:t xml:space="preserve"> </w:t>
          </w:r>
          <w:r>
            <w:rPr>
              <w:lang w:val="hu-HU" w:bidi="hu"/>
            </w:rPr>
            <w:t xml:space="preserve"> </w:t>
          </w:r>
          <w:r w:rsidRPr="003E202D">
            <w:rPr>
              <w:lang w:val="hu-HU" w:bidi="hu"/>
            </w:rPr>
            <w:t>De ha hozzá szeretné igazítani a saját ízléséhez, egyetlen kattintással módosíthatja a színeket és a betűtípusokat. A különféle lehetőségeket a menüszalag Tervezés lapján, a Témák, a Színek és a Betűtípusok gyűjteményben láthatja.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8E419B" w:rsidP="008E419B">
          <w:pPr>
            <w:pStyle w:val="FBE84D64C933441BACC61B228EAC3DF08"/>
          </w:pPr>
          <w:r w:rsidRPr="003E202D">
            <w:rPr>
              <w:lang w:val="hu-HU" w:bidi="hu"/>
            </w:rPr>
            <w:t>Kapcsolattartó Neve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8E419B" w:rsidP="008E419B">
          <w:pPr>
            <w:pStyle w:val="14DBFAE5D6F54EA1830FCBD44D0029C88"/>
          </w:pPr>
          <w:r w:rsidRPr="003E202D">
            <w:rPr>
              <w:lang w:val="hu-HU" w:bidi="hu"/>
            </w:rPr>
            <w:t>telefonszáma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8E419B" w:rsidP="008E419B">
          <w:pPr>
            <w:pStyle w:val="EDF1E70570C24042AABA8C22F9DB3ACC7"/>
          </w:pPr>
          <w:r w:rsidRPr="00532847">
            <w:rPr>
              <w:lang w:val="hu-HU" w:bidi="hu"/>
            </w:rPr>
            <w:t>további információ: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146A4A"/>
    <w:rsid w:val="00294195"/>
    <w:rsid w:val="002F64EE"/>
    <w:rsid w:val="00416BDF"/>
    <w:rsid w:val="0044399B"/>
    <w:rsid w:val="0072534F"/>
    <w:rsid w:val="007343B5"/>
    <w:rsid w:val="007426CB"/>
    <w:rsid w:val="00763B12"/>
    <w:rsid w:val="0077446A"/>
    <w:rsid w:val="007B71E8"/>
    <w:rsid w:val="008A1518"/>
    <w:rsid w:val="008E419B"/>
    <w:rsid w:val="009A364E"/>
    <w:rsid w:val="009F33A3"/>
    <w:rsid w:val="00AD144D"/>
    <w:rsid w:val="00C57C1C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cs="Times New Roman"/>
      <w:sz w:val="327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E419B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146A4A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llbChar">
    <w:name w:val="Élőláb Char"/>
    <w:basedOn w:val="Bekezdsalapbettpusa"/>
    <w:link w:val="llb"/>
    <w:uiPriority w:val="99"/>
    <w:rsid w:val="00146A4A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146A4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146A4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146A4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146A4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146A4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146A4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146A4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146A4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146A4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146A4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146A4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294195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294195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294195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Hiperhivatkozs">
    <w:name w:val="Hyperlink"/>
    <w:basedOn w:val="Bekezdsalapbettpusa"/>
    <w:uiPriority w:val="99"/>
    <w:semiHidden/>
    <w:unhideWhenUsed/>
    <w:rsid w:val="00294195"/>
    <w:rPr>
      <w:color w:val="1F4E79" w:themeColor="accent1" w:themeShade="80"/>
      <w:u w:val="single"/>
    </w:rPr>
  </w:style>
  <w:style w:type="paragraph" w:customStyle="1" w:styleId="966A1768FADF45AF829C07C0CA4760362">
    <w:name w:val="966A1768FADF45AF829C07C0CA4760362"/>
    <w:rsid w:val="00294195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3">
    <w:name w:val="118B9434280E423797925DDE725D370C3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3">
    <w:name w:val="616012EFA3104479B1CD8589DDE3FD403"/>
    <w:rsid w:val="00294195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3">
    <w:name w:val="687EAF5EB2CD4EB7ADF5F9A96997A5A03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3">
    <w:name w:val="59FF631BAA444697ADC811FC908E21E53"/>
    <w:rsid w:val="00294195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3">
    <w:name w:val="F9AAD49A6D3845D88F95F61F797426703"/>
    <w:rsid w:val="00294195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3">
    <w:name w:val="6B377E5BBB7746A2B9F390A78323729F3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3">
    <w:name w:val="0A8B7278598346B2989B97E104D07D333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294195"/>
    <w:pPr>
      <w:spacing w:after="120" w:line="288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16"/>
      <w:lang w:eastAsia="ja-JP"/>
      <w14:ligatures w14:val="none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94195"/>
    <w:rPr>
      <w:rFonts w:eastAsiaTheme="minorHAnsi"/>
      <w:color w:val="44546A" w:themeColor="text2"/>
      <w:kern w:val="0"/>
      <w:szCs w:val="16"/>
      <w:lang w:eastAsia="ja-JP"/>
      <w14:ligatures w14:val="none"/>
    </w:rPr>
  </w:style>
  <w:style w:type="paragraph" w:customStyle="1" w:styleId="966A1768FADF45AF829C07C0CA4760363">
    <w:name w:val="966A1768FADF45AF829C07C0CA4760363"/>
    <w:rsid w:val="00294195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2">
    <w:name w:val="EDF1E70570C24042AABA8C22F9DB3ACC2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3">
    <w:name w:val="FBE84D64C933441BACC61B228EAC3DF03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3">
    <w:name w:val="14DBFAE5D6F54EA1830FCBD44D0029C83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4">
    <w:name w:val="118B9434280E423797925DDE725D370C4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4">
    <w:name w:val="616012EFA3104479B1CD8589DDE3FD404"/>
    <w:rsid w:val="00294195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4">
    <w:name w:val="687EAF5EB2CD4EB7ADF5F9A96997A5A04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4">
    <w:name w:val="59FF631BAA444697ADC811FC908E21E54"/>
    <w:rsid w:val="00294195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4">
    <w:name w:val="F9AAD49A6D3845D88F95F61F797426704"/>
    <w:rsid w:val="00294195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4">
    <w:name w:val="6B377E5BBB7746A2B9F390A78323729F4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4">
    <w:name w:val="0A8B7278598346B2989B97E104D07D334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4195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20"/>
      <w:lang w:eastAsia="ja-JP"/>
      <w14:ligatures w14:val="none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4195"/>
    <w:rPr>
      <w:rFonts w:eastAsiaTheme="minorHAnsi"/>
      <w:color w:val="44546A" w:themeColor="text2"/>
      <w:kern w:val="0"/>
      <w:szCs w:val="20"/>
      <w:lang w:eastAsia="ja-JP"/>
      <w14:ligatures w14:val="none"/>
    </w:rPr>
  </w:style>
  <w:style w:type="paragraph" w:customStyle="1" w:styleId="966A1768FADF45AF829C07C0CA4760364">
    <w:name w:val="966A1768FADF45AF829C07C0CA4760364"/>
    <w:rsid w:val="00294195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3">
    <w:name w:val="EDF1E70570C24042AABA8C22F9DB3ACC3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4">
    <w:name w:val="FBE84D64C933441BACC61B228EAC3DF04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4">
    <w:name w:val="14DBFAE5D6F54EA1830FCBD44D0029C84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5">
    <w:name w:val="118B9434280E423797925DDE725D370C5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5">
    <w:name w:val="616012EFA3104479B1CD8589DDE3FD405"/>
    <w:rsid w:val="00294195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5">
    <w:name w:val="687EAF5EB2CD4EB7ADF5F9A96997A5A05"/>
    <w:rsid w:val="00294195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5">
    <w:name w:val="59FF631BAA444697ADC811FC908E21E55"/>
    <w:rsid w:val="00294195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5">
    <w:name w:val="F9AAD49A6D3845D88F95F61F797426705"/>
    <w:rsid w:val="00294195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5">
    <w:name w:val="6B377E5BBB7746A2B9F390A78323729F5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5">
    <w:name w:val="0A8B7278598346B2989B97E104D07D335"/>
    <w:rsid w:val="0029419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5">
    <w:name w:val="966A1768FADF45AF829C07C0CA4760365"/>
    <w:rsid w:val="00294195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4">
    <w:name w:val="EDF1E70570C24042AABA8C22F9DB3ACC4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5">
    <w:name w:val="FBE84D64C933441BACC61B228EAC3DF05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5">
    <w:name w:val="14DBFAE5D6F54EA1830FCBD44D0029C85"/>
    <w:rsid w:val="00294195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6">
    <w:name w:val="118B9434280E423797925DDE725D370C6"/>
    <w:rsid w:val="007B71E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6">
    <w:name w:val="616012EFA3104479B1CD8589DDE3FD406"/>
    <w:rsid w:val="007B71E8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6">
    <w:name w:val="687EAF5EB2CD4EB7ADF5F9A96997A5A06"/>
    <w:rsid w:val="007B71E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6">
    <w:name w:val="59FF631BAA444697ADC811FC908E21E56"/>
    <w:rsid w:val="007B71E8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6">
    <w:name w:val="F9AAD49A6D3845D88F95F61F797426706"/>
    <w:rsid w:val="007B71E8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6">
    <w:name w:val="6B377E5BBB7746A2B9F390A78323729F6"/>
    <w:rsid w:val="007B71E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6">
    <w:name w:val="0A8B7278598346B2989B97E104D07D336"/>
    <w:rsid w:val="007B71E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6">
    <w:name w:val="966A1768FADF45AF829C07C0CA4760366"/>
    <w:rsid w:val="007B71E8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5">
    <w:name w:val="EDF1E70570C24042AABA8C22F9DB3ACC5"/>
    <w:rsid w:val="007B71E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6">
    <w:name w:val="FBE84D64C933441BACC61B228EAC3DF06"/>
    <w:rsid w:val="007B71E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6">
    <w:name w:val="14DBFAE5D6F54EA1830FCBD44D0029C86"/>
    <w:rsid w:val="007B71E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7">
    <w:name w:val="118B9434280E423797925DDE725D370C7"/>
    <w:rsid w:val="007B71E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7">
    <w:name w:val="616012EFA3104479B1CD8589DDE3FD407"/>
    <w:rsid w:val="007B71E8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7">
    <w:name w:val="687EAF5EB2CD4EB7ADF5F9A96997A5A07"/>
    <w:rsid w:val="007B71E8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7">
    <w:name w:val="59FF631BAA444697ADC811FC908E21E57"/>
    <w:rsid w:val="007B71E8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7">
    <w:name w:val="F9AAD49A6D3845D88F95F61F797426707"/>
    <w:rsid w:val="007B71E8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7">
    <w:name w:val="6B377E5BBB7746A2B9F390A78323729F7"/>
    <w:rsid w:val="007B71E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7">
    <w:name w:val="0A8B7278598346B2989B97E104D07D337"/>
    <w:rsid w:val="007B71E8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7">
    <w:name w:val="966A1768FADF45AF829C07C0CA4760367"/>
    <w:rsid w:val="007B71E8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6">
    <w:name w:val="EDF1E70570C24042AABA8C22F9DB3ACC6"/>
    <w:rsid w:val="007B71E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7">
    <w:name w:val="FBE84D64C933441BACC61B228EAC3DF07"/>
    <w:rsid w:val="007B71E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7">
    <w:name w:val="14DBFAE5D6F54EA1830FCBD44D0029C87"/>
    <w:rsid w:val="007B71E8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8">
    <w:name w:val="118B9434280E423797925DDE725D370C8"/>
    <w:rsid w:val="008E419B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8">
    <w:name w:val="616012EFA3104479B1CD8589DDE3FD408"/>
    <w:rsid w:val="008E419B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8">
    <w:name w:val="687EAF5EB2CD4EB7ADF5F9A96997A5A08"/>
    <w:rsid w:val="008E419B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8">
    <w:name w:val="59FF631BAA444697ADC811FC908E21E58"/>
    <w:rsid w:val="008E419B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8">
    <w:name w:val="F9AAD49A6D3845D88F95F61F797426708"/>
    <w:rsid w:val="008E419B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8">
    <w:name w:val="6B377E5BBB7746A2B9F390A78323729F8"/>
    <w:rsid w:val="008E419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8">
    <w:name w:val="0A8B7278598346B2989B97E104D07D338"/>
    <w:rsid w:val="008E419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8">
    <w:name w:val="966A1768FADF45AF829C07C0CA4760368"/>
    <w:rsid w:val="008E419B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7">
    <w:name w:val="EDF1E70570C24042AABA8C22F9DB3ACC7"/>
    <w:rsid w:val="008E419B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8">
    <w:name w:val="FBE84D64C933441BACC61B228EAC3DF08"/>
    <w:rsid w:val="008E419B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8">
    <w:name w:val="14DBFAE5D6F54EA1830FCBD44D0029C88"/>
    <w:rsid w:val="008E419B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B6693A-C12C-4229-BA9D-804801ED6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Office_13665686_TF02904833.dotx</Template>
  <TotalTime>83</TotalTime>
  <Pages>1</Pages>
  <Words>78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2016-11-21T09:36:00Z</dcterms:created>
  <dcterms:modified xsi:type="dcterms:W3CDTF">2017-06-12T08:56:00Z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