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C71" w:rsidRDefault="0052036C">
      <w:pPr>
        <w:pStyle w:val="Titolo"/>
      </w:pPr>
      <w:sdt>
        <w:sdtPr>
          <w:alias w:val="Immettere il titolo del certificato:"/>
          <w:tag w:val="Immettere il titolo del certificato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it-IT"/>
            </w:rPr>
            <w:t>Giocatore modello di ispirazione</w:t>
          </w:r>
        </w:sdtContent>
      </w:sdt>
    </w:p>
    <w:p w:rsidR="006E1C71" w:rsidRPr="00C83C1D" w:rsidRDefault="0052036C" w:rsidP="00C83C1D">
      <w:pPr>
        <w:pStyle w:val="Titolo1"/>
      </w:pPr>
      <w:sdt>
        <w:sdtPr>
          <w:alias w:val="Immettere il nome del destinatario:"/>
          <w:tag w:val="Immettere il nome del destinatario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it-IT"/>
            </w:rPr>
            <w:t>Nome destinatario</w:t>
          </w:r>
        </w:sdtContent>
      </w:sdt>
    </w:p>
    <w:sdt>
      <w:sdtPr>
        <w:alias w:val="Descrizione del certificato:"/>
        <w:tag w:val="Descrizione del certificato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it-IT"/>
            </w:rPr>
            <w:t>si è distinto come Giocatore modello di ispirazione in questa stagione per la sua eccezionale partecipazione a</w:t>
          </w:r>
        </w:p>
      </w:sdtContent>
    </w:sdt>
    <w:p w:rsidR="006E1C71" w:rsidRPr="00C83C1D" w:rsidRDefault="0052036C" w:rsidP="00C83C1D">
      <w:pPr>
        <w:pStyle w:val="Titolo2"/>
      </w:pPr>
      <w:sdt>
        <w:sdtPr>
          <w:alias w:val="Immettere il nome della squadra:"/>
          <w:tag w:val="Immettere il nome della squadra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it-IT"/>
            </w:rPr>
            <w:t>Nome della squadra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a sigillo di premio e firma"/>
      </w:tblPr>
      <w:tblGrid>
        <w:gridCol w:w="3369"/>
        <w:gridCol w:w="10301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essunaspaziatura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po 1" descr="Sigillo di premi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igillo" descr="Sigillo di premio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a sigillo" descr="Forma sigillo di premio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rama sigillo" descr="Trama sigillo di premio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ball" descr="Icona baseb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4CC8B" id="Gruppo 1" o:spid="_x0000_s1026" alt="Sigillo di premio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">
                      <v:group id="Sigillo" o:spid="_x0000_s1027" alt="Sigillo di premio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orma sigillo" o:spid="_x0000_s1028" alt="Forma sigillo di premio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rama sigillo" o:spid="_x0000_s1029" type="#_x0000_t75" alt="Trama sigillo di premio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Trama sigillo di premio" croptop="-2164f" cropleft="19433f" cropright="-949f"/>
                        </v:shape>
                      </v:group>
                      <v:shape id="Baseball" o:spid="_x0000_s1030" type="#_x0000_t75" alt="Icona basebal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Icona baseba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la data e firma"/>
            </w:tblPr>
            <w:tblGrid>
              <w:gridCol w:w="2622"/>
              <w:gridCol w:w="6729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52036C" w:rsidP="009C610B">
                  <w:pPr>
                    <w:pStyle w:val="Titolo3"/>
                  </w:pPr>
                  <w:sdt>
                    <w:sdtPr>
                      <w:alias w:val="Conferito da:"/>
                      <w:tag w:val="Conferito da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it-IT"/>
                        </w:rPr>
                        <w:t>Conferito da:</w:t>
                      </w:r>
                    </w:sdtContent>
                  </w:sdt>
                </w:p>
              </w:tc>
              <w:sdt>
                <w:sdtPr>
                  <w:alias w:val="Immettere il nome/titolo del rilasciante:"/>
                  <w:tag w:val="Immettere il nome/titolo del rilasciante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Titolo4"/>
                      </w:pPr>
                      <w:r w:rsidRPr="0088629E">
                        <w:rPr>
                          <w:lang w:bidi="it-IT"/>
                        </w:rPr>
                        <w:t>Nome/titolo del rilasciante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Data:"/>
                  <w:tag w:val="Data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Titolo3"/>
                      </w:pPr>
                      <w:r>
                        <w:rPr>
                          <w:lang w:bidi="it-IT"/>
                        </w:rPr>
                        <w:t>Data:</w:t>
                      </w:r>
                    </w:p>
                  </w:tc>
                </w:sdtContent>
              </w:sdt>
              <w:sdt>
                <w:sdtPr>
                  <w:alias w:val="Immettere la data:"/>
                  <w:tag w:val="Immettere la data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Titolo4"/>
                      </w:pPr>
                      <w:r>
                        <w:rPr>
                          <w:lang w:bidi="it-IT"/>
                        </w:rPr>
                        <w:t>Immettere la data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  <w:bookmarkStart w:id="0" w:name="_GoBack"/>
        <w:bookmarkEnd w:id="0"/>
      </w:tr>
    </w:tbl>
    <w:p w:rsidR="006E1C71" w:rsidRDefault="006E1C71" w:rsidP="00AF515A">
      <w:pPr>
        <w:pStyle w:val="Nessunaspaziatura"/>
      </w:pPr>
    </w:p>
    <w:sectPr w:rsidR="006E1C71" w:rsidSect="002C1B02">
      <w:headerReference w:type="default" r:id="rId12"/>
      <w:footerReference w:type="default" r:id="rId13"/>
      <w:headerReference w:type="first" r:id="rId14"/>
      <w:pgSz w:w="16838" w:h="11906" w:orient="landscape" w:code="9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36C" w:rsidRDefault="0052036C">
      <w:pPr>
        <w:spacing w:after="0" w:line="240" w:lineRule="auto"/>
      </w:pPr>
      <w:r>
        <w:separator/>
      </w:r>
    </w:p>
  </w:endnote>
  <w:endnote w:type="continuationSeparator" w:id="0">
    <w:p w:rsidR="0052036C" w:rsidRDefault="0052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8C6A08"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36C" w:rsidRDefault="0052036C">
      <w:pPr>
        <w:spacing w:after="0" w:line="240" w:lineRule="auto"/>
      </w:pPr>
      <w:r>
        <w:separator/>
      </w:r>
    </w:p>
  </w:footnote>
  <w:footnote w:type="continuationSeparator" w:id="0">
    <w:p w:rsidR="0052036C" w:rsidRDefault="00520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Intestazione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po 11" descr="2 cornici rettangolari che si intrecciano agli angoli con raggi che si irradiano dal centro ai bord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ggi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o nero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Bordo rettangolo" descr="2 cornici rettangolari che si intrecciano agli angoli con raggi che si irradiano dal centro ai bordi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721041" id="Gruppo 11" o:spid="_x0000_s1026" alt="2 cornici rettangolari che si intrecciano agli angoli con raggi che si irradiano dal centro ai bordi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ggi" o:spid="_x0000_s1027" type="#_x0000_t75" alt="2 cornici rettangolari che si intrecciano agli angoli con raggi che si irradiano dal centro ai bord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cornici rettangolari che si intrecciano agli angoli con raggi che si irradiano dal centro ai bordi"/>
              </v:shape>
              <v:shape id="Bordo nero" o:spid="_x0000_s1028" type="#_x0000_t75" alt="2 cornici rettangolari che si intrecciano agli angoli con raggi che si irradiano dal centro ai bord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cornici rettangolari che si intrecciano agli angoli con raggi che si irradiano dal centro ai bordi"/>
              </v:shape>
              <v:rect id="Bordo rettangolo" o:spid="_x0000_s1029" alt="2 cornici rettangolari che si intrecciano agli angoli con raggi che si irradiano dal centro ai bordi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Intestazione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po 4" descr="2 cornici rettangolari che si intrecciano agli angoli con raggi che si irradiano dal centro ai bord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ggi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ordo nero" descr="2 cornici rettangolari che si intrecciano agli angoli con raggi che si irradiano dal centro ai bord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Bordo rettangolo" descr="2 cornici rettangolari che si intrecciano agli angoli con raggi che si irradiano dal centro ai bordi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4E9F97" id="Gruppo 4" o:spid="_x0000_s1026" alt="2 cornici rettangolari che si intrecciano agli angoli con raggi che si irradiano dal centro ai bordi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ggi" o:spid="_x0000_s1027" type="#_x0000_t75" alt="2 cornici rettangolari che si intrecciano agli angoli con raggi che si irradiano dal centro ai bord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cornici rettangolari che si intrecciano agli angoli con raggi che si irradiano dal centro ai bordi"/>
              </v:shape>
              <v:shape id="Bordo nero" o:spid="_x0000_s1028" type="#_x0000_t75" alt="2 cornici rettangolari che si intrecciano agli angoli con raggi che si irradiano dal centro ai bord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cornici rettangolari che si intrecciano agli angoli con raggi che si irradiano dal centro ai bordi"/>
              </v:shape>
              <v:rect id="Bordo rettangolo" o:spid="_x0000_s1029" alt="2 cornici rettangolari che si intrecciano agli angoli con raggi che si irradiano dal centro ai bordi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2C1B02"/>
    <w:rsid w:val="003F47AB"/>
    <w:rsid w:val="00402527"/>
    <w:rsid w:val="004E24B8"/>
    <w:rsid w:val="0052036C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6082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it-I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55C44"/>
  </w:style>
  <w:style w:type="paragraph" w:styleId="Titolo1">
    <w:name w:val="heading 1"/>
    <w:basedOn w:val="Normale"/>
    <w:link w:val="Titolo1Carattere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Titolo3">
    <w:name w:val="heading 3"/>
    <w:basedOn w:val="Normale"/>
    <w:link w:val="Titolo3Carattere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Titolo4">
    <w:name w:val="heading 4"/>
    <w:basedOn w:val="Normale"/>
    <w:link w:val="Titolo4Carattere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22"/>
      <w:szCs w:val="16"/>
    </w:rPr>
  </w:style>
  <w:style w:type="character" w:styleId="Testosegnaposto">
    <w:name w:val="Placeholder Text"/>
    <w:basedOn w:val="Carpredefinitoparagrafo"/>
    <w:uiPriority w:val="99"/>
    <w:semiHidden/>
    <w:rsid w:val="000A6797"/>
    <w:rPr>
      <w:color w:val="595959" w:themeColor="text1" w:themeTint="A6"/>
    </w:rPr>
  </w:style>
  <w:style w:type="table" w:styleId="Grigliatabella">
    <w:name w:val="Table Grid"/>
    <w:basedOn w:val="Tabellanorma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oloCarattere">
    <w:name w:val="Titolo Carattere"/>
    <w:basedOn w:val="Carpredefinitoparagrafo"/>
    <w:link w:val="Titolo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B7D03"/>
    <w:rPr>
      <w:rFonts w:eastAsiaTheme="majorEastAsia" w:cstheme="majorBidi"/>
      <w:caps/>
      <w:sz w:val="66"/>
    </w:rPr>
  </w:style>
  <w:style w:type="paragraph" w:styleId="Intestazione">
    <w:name w:val="header"/>
    <w:basedOn w:val="Normale"/>
    <w:link w:val="IntestazioneCarattere"/>
    <w:uiPriority w:val="99"/>
    <w:unhideWhenUsed/>
    <w:rsid w:val="005F6FDE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FDE"/>
  </w:style>
  <w:style w:type="paragraph" w:styleId="Pidipagina">
    <w:name w:val="footer"/>
    <w:basedOn w:val="Normale"/>
    <w:link w:val="PidipaginaCarattere"/>
    <w:uiPriority w:val="99"/>
    <w:unhideWhenUsed/>
    <w:rsid w:val="005F6FDE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FDE"/>
  </w:style>
  <w:style w:type="paragraph" w:styleId="Bibliografia">
    <w:name w:val="Bibliography"/>
    <w:basedOn w:val="Normale"/>
    <w:next w:val="Normale"/>
    <w:uiPriority w:val="37"/>
    <w:semiHidden/>
    <w:unhideWhenUsed/>
    <w:rsid w:val="009B3F55"/>
  </w:style>
  <w:style w:type="paragraph" w:styleId="Testodelblocco">
    <w:name w:val="Block Text"/>
    <w:basedOn w:val="Normale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B3F5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B3F55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9B3F5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B3F55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B3F55"/>
    <w:rPr>
      <w:sz w:val="22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9B3F55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9B3F55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B3F55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9B3F55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9B3F55"/>
    <w:pPr>
      <w:spacing w:after="2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9B3F55"/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9B3F55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9B3F55"/>
    <w:rPr>
      <w:sz w:val="22"/>
      <w:szCs w:val="16"/>
    </w:rPr>
  </w:style>
  <w:style w:type="character" w:styleId="Titolodellibro">
    <w:name w:val="Book Title"/>
    <w:basedOn w:val="Carpredefinitoparagrafo"/>
    <w:uiPriority w:val="33"/>
    <w:semiHidden/>
    <w:qFormat/>
    <w:rsid w:val="00A51DB1"/>
    <w:rPr>
      <w:b/>
      <w:bCs/>
      <w:i/>
      <w:iCs/>
      <w:spacing w:val="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9B3F55"/>
  </w:style>
  <w:style w:type="table" w:styleId="Grigliaacolori">
    <w:name w:val="Colorful Grid"/>
    <w:basedOn w:val="Tabellanorma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9B3F55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3F55"/>
    <w:rPr>
      <w:sz w:val="22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3F5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3F55"/>
    <w:rPr>
      <w:b/>
      <w:bCs/>
      <w:sz w:val="22"/>
      <w:szCs w:val="20"/>
    </w:rPr>
  </w:style>
  <w:style w:type="table" w:styleId="Elencoscuro">
    <w:name w:val="Dark List"/>
    <w:basedOn w:val="Tabellanorma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9B3F55"/>
  </w:style>
  <w:style w:type="character" w:customStyle="1" w:styleId="DataCarattere">
    <w:name w:val="Data Carattere"/>
    <w:basedOn w:val="Carpredefinitoparagrafo"/>
    <w:link w:val="Data"/>
    <w:uiPriority w:val="99"/>
    <w:semiHidden/>
    <w:rsid w:val="009B3F55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9B3F55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9B3F55"/>
  </w:style>
  <w:style w:type="character" w:styleId="Enfasicorsivo">
    <w:name w:val="Emphasis"/>
    <w:basedOn w:val="Carpredefinitoparagrafo"/>
    <w:uiPriority w:val="20"/>
    <w:semiHidden/>
    <w:qFormat/>
    <w:rsid w:val="009B3F55"/>
    <w:rPr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B3F5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B3F55"/>
    <w:rPr>
      <w:sz w:val="22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B3F5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B3F55"/>
    <w:rPr>
      <w:sz w:val="22"/>
      <w:szCs w:val="20"/>
    </w:rPr>
  </w:style>
  <w:style w:type="table" w:customStyle="1" w:styleId="Tabellagriglia1chiara1">
    <w:name w:val="Tabella griglia 1 chiara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11">
    <w:name w:val="Tabella griglia 1 chiara - colore 1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21">
    <w:name w:val="Tabella griglia 1 chiara - colore 2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41">
    <w:name w:val="Tabella griglia 1 chiara - colore 4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1">
    <w:name w:val="Tabella griglia 1 chiara - colore 5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61">
    <w:name w:val="Tabella griglia 1 chiara - colore 6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1">
    <w:name w:val="Tabella griglia 2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-colore11">
    <w:name w:val="Tabella griglia 2 - colore 1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griglia2-colore21">
    <w:name w:val="Tabella griglia 2 - colore 2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griglia2-colore31">
    <w:name w:val="Tabella griglia 2 - colore 3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griglia2-colore51">
    <w:name w:val="Tabella griglia 2 - colore 5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griglia2-colore61">
    <w:name w:val="Tabella griglia 2 - colore 6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gliatab31">
    <w:name w:val="Griglia tab. 3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3-colore11">
    <w:name w:val="Tabella griglia 3 - colore 1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lagriglia3-colore21">
    <w:name w:val="Tabella griglia 3 - colore 2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lagriglia3-colore31">
    <w:name w:val="Tabella griglia 3 - colore 3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lagriglia3-colore41">
    <w:name w:val="Tabella griglia 3 - colore 4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lagriglia3-colore51">
    <w:name w:val="Tabella griglia 3 - colore 5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lagriglia3-colore61">
    <w:name w:val="Tabella griglia 3 - colore 6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gliatab41">
    <w:name w:val="Griglia tab. 4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griglia4-colore31">
    <w:name w:val="Tabella griglia 4 - colore 3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griglia4-colore51">
    <w:name w:val="Tabella griglia 4 - colore 5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griglia4-colore61">
    <w:name w:val="Tabella griglia 4 - colore 6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griglia5scura1">
    <w:name w:val="Tabella griglia 5 scura1"/>
    <w:basedOn w:val="Tabellanorma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Tabellagriglia5scura-colore51">
    <w:name w:val="Tabella griglia 5 scura - colore 51"/>
    <w:basedOn w:val="Tabellanorma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Tabellagriglia5scura-colore61">
    <w:name w:val="Tabella griglia 5 scura - colore 61"/>
    <w:basedOn w:val="Tabellanormale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Tabellagriglia6acolori1">
    <w:name w:val="Tabella griglia 6 a colori1"/>
    <w:basedOn w:val="Tabellanormale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griglia6acolori-colore21">
    <w:name w:val="Tabella griglia 6 a colori - colore 21"/>
    <w:basedOn w:val="Tabellanormale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griglia6acolori-colore31">
    <w:name w:val="Tabella griglia 6 a colori - colore 31"/>
    <w:basedOn w:val="Tabellanormale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griglia6acolori-colore51">
    <w:name w:val="Tabella griglia 6 a colori - colore 51"/>
    <w:basedOn w:val="Tabellanormale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griglia6acolori-colore61">
    <w:name w:val="Tabella griglia 6 a colori - colore 61"/>
    <w:basedOn w:val="Tabellanormale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griglia7acolori1">
    <w:name w:val="Tabella griglia 7 a colori1"/>
    <w:basedOn w:val="Tabellanormale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lagriglia7acolori-colore21">
    <w:name w:val="Tabella griglia 7 a colori - colore 21"/>
    <w:basedOn w:val="Tabellanormale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lagriglia7acolori-colore31">
    <w:name w:val="Tabella griglia 7 a colori - colore 31"/>
    <w:basedOn w:val="Tabellanormale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lagriglia7acolori-colore51">
    <w:name w:val="Tabella griglia 7 a colori - colore 51"/>
    <w:basedOn w:val="Tabellanormale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lagriglia7acolori-colore61">
    <w:name w:val="Tabella griglia 7 a colori - colore 61"/>
    <w:basedOn w:val="Tabellanormale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CB7D03"/>
    <w:rPr>
      <w:rFonts w:eastAsiaTheme="majorEastAsia" w:cstheme="majorBidi"/>
      <w:caps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imoHTML">
    <w:name w:val="HTML Acronym"/>
    <w:basedOn w:val="Carpredefinitoparagrafo"/>
    <w:uiPriority w:val="99"/>
    <w:semiHidden/>
    <w:unhideWhenUsed/>
    <w:rsid w:val="009B3F55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9B3F55"/>
    <w:rPr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9B3F55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9B3F55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B3F55"/>
    <w:rPr>
      <w:rFonts w:ascii="Consolas" w:hAnsi="Consolas"/>
      <w:sz w:val="22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9B3F55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qFormat/>
    <w:rsid w:val="009B3F55"/>
    <w:rPr>
      <w:i/>
      <w:iCs/>
      <w:color w:val="8B0E04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A51DB1"/>
    <w:rPr>
      <w:i/>
      <w:iCs/>
      <w:color w:val="8B0E04" w:themeColor="accent1"/>
    </w:rPr>
  </w:style>
  <w:style w:type="character" w:styleId="Riferimentointenso">
    <w:name w:val="Intense Reference"/>
    <w:basedOn w:val="Carpredefinitoparagrafo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Grigliachiara">
    <w:name w:val="Light Grid"/>
    <w:basedOn w:val="Tabellanorma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9B3F55"/>
  </w:style>
  <w:style w:type="paragraph" w:styleId="Elenco">
    <w:name w:val="List"/>
    <w:basedOn w:val="Normale"/>
    <w:uiPriority w:val="99"/>
    <w:semiHidden/>
    <w:unhideWhenUsed/>
    <w:rsid w:val="009B3F55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9B3F55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9B3F55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9B3F55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9B3F55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9B3F55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9B3F55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Paragrafoelenco">
    <w:name w:val="List Paragraph"/>
    <w:basedOn w:val="Normale"/>
    <w:uiPriority w:val="34"/>
    <w:semiHidden/>
    <w:qFormat/>
    <w:rsid w:val="009B3F55"/>
    <w:pPr>
      <w:ind w:left="720"/>
      <w:contextualSpacing/>
    </w:pPr>
  </w:style>
  <w:style w:type="table" w:customStyle="1" w:styleId="Tabellaelenco1chiara1">
    <w:name w:val="Tabella elenco 1 chiara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1chiara-colore11">
    <w:name w:val="Tabella elenco 1 chiara - colore 1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1chiara-colore21">
    <w:name w:val="Tabella elenco 1 chiara - colore 2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1chiara-colore31">
    <w:name w:val="Tabella elenco 1 chiara - colore 3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1chiara-colore41">
    <w:name w:val="Tabella elenco 1 chiara - colore 4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1chiara-colore51">
    <w:name w:val="Tabella elenco 1 chiara - colore 5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elenco21">
    <w:name w:val="Tabella elenco 2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2-colore11">
    <w:name w:val="Tabella elenco 2 - colore 1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2-colore21">
    <w:name w:val="Tabella elenco 2 - colore 2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2-colore31">
    <w:name w:val="Tabella elenco 2 - colore 3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2-colore41">
    <w:name w:val="Tabella elenco 2 - colore 4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2-colore51">
    <w:name w:val="Tabella elenco 2 - colore 5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2-colore61">
    <w:name w:val="Tabella elenco 2 - colore 61"/>
    <w:basedOn w:val="Tabellanormale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Elencotab31">
    <w:name w:val="Elenco tab. 3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3-colore11">
    <w:name w:val="Tabella elenco 3 - colore 1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Tabellaelenco3-colore21">
    <w:name w:val="Tabella elenco 3 - colore 2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Tabellaelenco3-colore31">
    <w:name w:val="Tabella elenco 3 - colore 3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Tabellaelenco3-colore41">
    <w:name w:val="Tabella elenco 3 - colore 4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Tabellaelenco3-colore51">
    <w:name w:val="Tabella elenco 3 - colore 5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Tabellaelenco3-colore61">
    <w:name w:val="Tabella elenco 3 - colore 61"/>
    <w:basedOn w:val="Tabellanormale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Elencotab41">
    <w:name w:val="Elenco tab. 4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4-colore11">
    <w:name w:val="Tabella elenco 4 - colore 1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4-colore21">
    <w:name w:val="Tabella elenco 4 - colore 2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4-colore31">
    <w:name w:val="Tabella elenco 4 - colore 3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4-colore41">
    <w:name w:val="Tabella elenco 4 - colore 4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4-colore51">
    <w:name w:val="Tabella elenco 4 - colore 5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4-colore61">
    <w:name w:val="Tabella elenco 4 - colore 61"/>
    <w:basedOn w:val="Tabellanormale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elenco5scura1">
    <w:name w:val="Tabella elenco 5 scura1"/>
    <w:basedOn w:val="Tabellanorma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11">
    <w:name w:val="Tabella elenco 5 scura - colore 11"/>
    <w:basedOn w:val="Tabellanorma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21">
    <w:name w:val="Tabella elenco 5 scura - colore 21"/>
    <w:basedOn w:val="Tabellanorma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31">
    <w:name w:val="Tabella elenco 5 scura - colore 31"/>
    <w:basedOn w:val="Tabellanorma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41">
    <w:name w:val="Tabella elenco 5 scura - colore 41"/>
    <w:basedOn w:val="Tabellanorma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51">
    <w:name w:val="Tabella elenco 5 scura - colore 51"/>
    <w:basedOn w:val="Tabellanorma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61">
    <w:name w:val="Tabella elenco 5 scura - colore 61"/>
    <w:basedOn w:val="Tabellanormale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6acolori1">
    <w:name w:val="Tabella elenco 6 a colori1"/>
    <w:basedOn w:val="Tabellanormale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6acolori-colore11">
    <w:name w:val="Tabella elenco 6 a colori - colore 11"/>
    <w:basedOn w:val="Tabellanormale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aelenco6acolori-colore21">
    <w:name w:val="Tabella elenco 6 a colori - colore 21"/>
    <w:basedOn w:val="Tabellanormale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aelenco6acolori-colore31">
    <w:name w:val="Tabella elenco 6 a colori - colore 31"/>
    <w:basedOn w:val="Tabellanormale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aelenco6acolori-colore41">
    <w:name w:val="Tabella elenco 6 a colori - colore 41"/>
    <w:basedOn w:val="Tabellanormale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aelenco6acolori-colore51">
    <w:name w:val="Tabella elenco 6 a colori - colore 51"/>
    <w:basedOn w:val="Tabellanormale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aelenco6acolori-colore61">
    <w:name w:val="Tabella elenco 6 a colori - colore 61"/>
    <w:basedOn w:val="Tabellanormale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aelenco7acolori1">
    <w:name w:val="Tabella elenco 7 a colori1"/>
    <w:basedOn w:val="Tabellanormale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11">
    <w:name w:val="Tabella elenco 7 a colori - colore 11"/>
    <w:basedOn w:val="Tabellanormale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21">
    <w:name w:val="Tabella elenco 7 a colori - colore 21"/>
    <w:basedOn w:val="Tabellanormale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31">
    <w:name w:val="Tabella elenco 7 a colori - colore 31"/>
    <w:basedOn w:val="Tabellanormale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51">
    <w:name w:val="Tabella elenco 7 a colori - colore 51"/>
    <w:basedOn w:val="Tabellanormale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61">
    <w:name w:val="Tabella elenco 7 a colori - colore 61"/>
    <w:basedOn w:val="Tabellanormale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B3F55"/>
    <w:rPr>
      <w:rFonts w:ascii="Consolas" w:hAnsi="Consolas"/>
      <w:sz w:val="22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10"/>
    <w:unhideWhenUsed/>
    <w:rsid w:val="009B3F55"/>
    <w:pPr>
      <w:spacing w:after="0" w:line="240" w:lineRule="auto"/>
    </w:pPr>
  </w:style>
  <w:style w:type="paragraph" w:styleId="NormaleWeb">
    <w:name w:val="Normal (Web)"/>
    <w:basedOn w:val="Normale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9B3F55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9B3F55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9B3F55"/>
  </w:style>
  <w:style w:type="character" w:styleId="Numeropagina">
    <w:name w:val="page number"/>
    <w:basedOn w:val="Carpredefinitoparagrafo"/>
    <w:uiPriority w:val="99"/>
    <w:semiHidden/>
    <w:unhideWhenUsed/>
    <w:rsid w:val="009B3F55"/>
  </w:style>
  <w:style w:type="table" w:customStyle="1" w:styleId="Tabellasemplice-11">
    <w:name w:val="Tabella semplice - 11"/>
    <w:basedOn w:val="Tabellanormale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ellanormale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semplice-31">
    <w:name w:val="Tabella semplice - 31"/>
    <w:basedOn w:val="Tabellanormale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51">
    <w:name w:val="Tabella semplice 51"/>
    <w:basedOn w:val="Tabellanormale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9B3F55"/>
    <w:rPr>
      <w:rFonts w:ascii="Consolas" w:hAnsi="Consolas"/>
      <w:sz w:val="22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A51DB1"/>
    <w:rPr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9B3F55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9B3F55"/>
  </w:style>
  <w:style w:type="character" w:styleId="Enfasigrassetto">
    <w:name w:val="Strong"/>
    <w:basedOn w:val="Carpredefinitoparagrafo"/>
    <w:uiPriority w:val="22"/>
    <w:semiHidden/>
    <w:qFormat/>
    <w:rsid w:val="009B3F55"/>
    <w:rPr>
      <w:b/>
      <w:bCs/>
    </w:rPr>
  </w:style>
  <w:style w:type="paragraph" w:styleId="Sottotitolo">
    <w:name w:val="Subtitle"/>
    <w:basedOn w:val="Normale"/>
    <w:link w:val="SottotitoloCarattere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Enfasidelicata">
    <w:name w:val="Subtle Emphasis"/>
    <w:basedOn w:val="Carpredefinitoparagrafo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qFormat/>
    <w:rsid w:val="009B3F55"/>
    <w:rPr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chiara1">
    <w:name w:val="Griglia tabella chiara1"/>
    <w:basedOn w:val="Tabellanormale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9B3F55"/>
    <w:pPr>
      <w:spacing w:after="0"/>
      <w:ind w:left="260" w:hanging="26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9B3F55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9B3F55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9B3F55"/>
    <w:pPr>
      <w:spacing w:after="100"/>
      <w:ind w:left="26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9B3F55"/>
    <w:pPr>
      <w:spacing w:after="100"/>
      <w:ind w:left="52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9B3F55"/>
    <w:pPr>
      <w:spacing w:after="100"/>
      <w:ind w:left="78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9B3F55"/>
    <w:pPr>
      <w:spacing w:after="100"/>
      <w:ind w:left="104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9B3F55"/>
    <w:pPr>
      <w:spacing w:after="100"/>
      <w:ind w:left="13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9B3F55"/>
    <w:pPr>
      <w:spacing w:after="100"/>
      <w:ind w:left="156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9B3F55"/>
    <w:pPr>
      <w:spacing w:after="100"/>
      <w:ind w:left="182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9B3F55"/>
    <w:pPr>
      <w:spacing w:after="100"/>
      <w:ind w:left="208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6143E"/>
    <w:pPr>
      <w:outlineLvl w:val="9"/>
    </w:pPr>
  </w:style>
  <w:style w:type="paragraph" w:styleId="Firma">
    <w:name w:val="Signature"/>
    <w:basedOn w:val="Normale"/>
    <w:link w:val="FirmaCarattere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A9276C" w:rsidP="00A9276C">
          <w:pPr>
            <w:pStyle w:val="4ADB83C530D24C9CA83642B73C64FAFC"/>
          </w:pPr>
          <w:r w:rsidRPr="00C83C1D">
            <w:rPr>
              <w:lang w:bidi="it-IT"/>
            </w:rPr>
            <w:t>Nome destinatario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A9276C" w:rsidP="00A9276C">
          <w:pPr>
            <w:pStyle w:val="ECA6D58B978440DBB99497C29DD773FB"/>
          </w:pPr>
          <w:r>
            <w:rPr>
              <w:lang w:bidi="it-IT"/>
            </w:rPr>
            <w:t>si è distinto come Giocatore modello di ispirazione in questa stagione per la sua eccezionale partecipazione a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A9276C" w:rsidP="00A9276C">
          <w:pPr>
            <w:pStyle w:val="2506B6AC172E4A978C05D1C0015F62EE"/>
          </w:pPr>
          <w:r w:rsidRPr="00C83C1D">
            <w:rPr>
              <w:lang w:bidi="it-IT"/>
            </w:rPr>
            <w:t>Nome della squadra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A9276C" w:rsidP="00A9276C">
          <w:pPr>
            <w:pStyle w:val="E2D400A3A12E4598B226A821E0C6A11C1"/>
          </w:pPr>
          <w:r w:rsidRPr="0088629E">
            <w:rPr>
              <w:lang w:bidi="it-IT"/>
            </w:rPr>
            <w:t>Nome/titolo del rilasciante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A9276C" w:rsidP="00A9276C">
          <w:pPr>
            <w:pStyle w:val="E0EBDEE568C3480BB1C08FC5DF8AE303"/>
          </w:pPr>
          <w:r>
            <w:rPr>
              <w:lang w:bidi="it-IT"/>
            </w:rPr>
            <w:t>Immettere la data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A9276C" w:rsidP="00A9276C">
          <w:pPr>
            <w:pStyle w:val="72BACBCF133F47AAB8669B42D448956B"/>
          </w:pPr>
          <w:r>
            <w:rPr>
              <w:lang w:bidi="it-IT"/>
            </w:rPr>
            <w:t>Giocatore modello di ispirazione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A9276C" w:rsidP="00A9276C">
          <w:pPr>
            <w:pStyle w:val="FA91316956F743DE90994F4E510349C6"/>
          </w:pPr>
          <w:r w:rsidRPr="009C610B">
            <w:rPr>
              <w:lang w:bidi="it-IT"/>
            </w:rPr>
            <w:t>Conferito da: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A9276C" w:rsidP="00A9276C">
          <w:pPr>
            <w:pStyle w:val="18208100460442769F7A4F237E79ABE1"/>
          </w:pPr>
          <w:r>
            <w:rPr>
              <w:lang w:bidi="it-IT"/>
            </w:rPr>
            <w:t>Data: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870232"/>
    <w:rsid w:val="008A4F23"/>
    <w:rsid w:val="008D199C"/>
    <w:rsid w:val="00A9276C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9276C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A9276C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A9276C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A9276C"/>
    <w:pPr>
      <w:spacing w:after="200" w:line="276" w:lineRule="auto"/>
      <w:jc w:val="center"/>
    </w:pPr>
    <w:rPr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A9276C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A9276C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A9276C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A9276C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A9276C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5A7E9-FF4D-4F09-AFE6-EB2DF0922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Office_18341626_TF03171112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2</cp:revision>
  <dcterms:created xsi:type="dcterms:W3CDTF">2018-04-11T08:05:00Z</dcterms:created>
  <dcterms:modified xsi:type="dcterms:W3CDTF">2018-04-11T08:05:00Z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