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350" w:rsidRPr="005824EB" w:rsidRDefault="008F21A4">
      <w:pPr>
        <w:pStyle w:val="Title"/>
        <w:rPr>
          <w:noProof/>
        </w:rPr>
      </w:pPr>
      <w:bookmarkStart w:id="0" w:name="_GoBack"/>
      <w:bookmarkEnd w:id="0"/>
      <w:r w:rsidRPr="008F21A4">
        <w:rPr>
          <w:noProof/>
        </w:rPr>
        <w:t>Elenco di controllo per i</w:t>
      </w:r>
      <w:r w:rsidR="00D137BB">
        <w:rPr>
          <w:noProof/>
        </w:rPr>
        <w:t>l</w:t>
      </w:r>
      <w:r w:rsidRPr="008F21A4">
        <w:rPr>
          <w:noProof/>
        </w:rPr>
        <w:t xml:space="preserve"> matrimonio con scadenze</w:t>
      </w:r>
    </w:p>
    <w:p w:rsidR="00150350" w:rsidRPr="0030515D" w:rsidRDefault="008F21A4" w:rsidP="0030515D">
      <w:pPr>
        <w:pStyle w:val="NormalIndent"/>
        <w:spacing w:after="100"/>
        <w:ind w:right="630"/>
        <w:rPr>
          <w:noProof/>
          <w:spacing w:val="-6"/>
          <w:u w:val="single"/>
        </w:rPr>
      </w:pPr>
      <w:r w:rsidRPr="008F21A4">
        <w:rPr>
          <w:noProof/>
          <w:spacing w:val="-6"/>
          <w:lang w:eastAsia="ja-JP"/>
        </w:rPr>
        <w:t xml:space="preserve">Questo elenco di controllo è progettato su un periodo di preparazione ideale di dodici mesi. </w:t>
      </w:r>
      <w:r w:rsidR="00D137BB" w:rsidRPr="00D137BB">
        <w:rPr>
          <w:noProof/>
          <w:spacing w:val="-6"/>
          <w:lang w:eastAsia="ja-JP"/>
        </w:rPr>
        <w:t>Se i tempi di organizzazione del matrimonio sono più ristretti, si può comunque partire dall'inizio dell'elenco e cercare di recuperare rispetto.</w:t>
      </w:r>
      <w:r w:rsidR="00EC611C" w:rsidRPr="0030515D">
        <w:rPr>
          <w:noProof/>
          <w:spacing w:val="-6"/>
          <w:lang w:eastAsia="ja-JP"/>
        </w:rPr>
        <w:t xml:space="preserve"> </w:t>
      </w:r>
      <w:r w:rsidRPr="008F21A4">
        <w:rPr>
          <w:noProof/>
          <w:spacing w:val="-6"/>
          <w:lang w:eastAsia="ja-JP"/>
        </w:rPr>
        <w:t>Le caselle a sinistra di ciascun elemento devono essere selezionate ogni volta che si completa un'attività</w:t>
      </w:r>
      <w:r w:rsidR="00EC611C" w:rsidRPr="0030515D">
        <w:rPr>
          <w:noProof/>
          <w:spacing w:val="-6"/>
          <w:lang w:eastAsia="ja-JP"/>
        </w:rPr>
        <w:t>.</w:t>
      </w:r>
    </w:p>
    <w:p w:rsidR="00150350" w:rsidRPr="001A52D2" w:rsidRDefault="00EC611C" w:rsidP="0043232C">
      <w:pPr>
        <w:pStyle w:val="Heading1"/>
        <w:spacing w:before="400"/>
        <w:rPr>
          <w:noProof/>
          <w:u w:val="single"/>
        </w:rPr>
      </w:pPr>
      <w:r w:rsidRPr="001A52D2">
        <w:rPr>
          <w:noProof/>
          <w:lang w:eastAsia="ja-JP"/>
        </w:rPr>
        <w:t>Da 9 a 12 mesi prima del matrimonio</w:t>
      </w:r>
      <w:r w:rsidRPr="001A52D2">
        <w:rPr>
          <w:noProof/>
          <w:u w:val="single"/>
        </w:rPr>
        <w:t>:</w:t>
      </w:r>
    </w:p>
    <w:p w:rsidR="00150350" w:rsidRPr="001A52D2" w:rsidRDefault="00FC1F96" w:rsidP="0043232C">
      <w:pPr>
        <w:pStyle w:val="List"/>
        <w:spacing w:after="100"/>
        <w:rPr>
          <w:noProof/>
          <w:u w:val="single"/>
        </w:rPr>
      </w:pPr>
      <w:sdt>
        <w:sdtPr>
          <w:rPr>
            <w:rStyle w:val="Caselladicontrollo"/>
            <w:noProof/>
          </w:rPr>
          <w:id w:val="186816717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lladicontrollo"/>
          </w:rPr>
        </w:sdtEndPr>
        <w:sdtContent>
          <w:r w:rsidR="000B541C" w:rsidRPr="001A52D2">
            <w:rPr>
              <w:rStyle w:val="Caselladicontrollo"/>
              <w:noProof/>
            </w:rPr>
            <w:t>☐</w:t>
          </w:r>
        </w:sdtContent>
      </w:sdt>
      <w:r w:rsidR="00EC611C" w:rsidRPr="001A52D2">
        <w:rPr>
          <w:noProof/>
          <w:lang w:eastAsia="ja-JP"/>
        </w:rPr>
        <w:tab/>
      </w:r>
      <w:r w:rsidR="00D137BB" w:rsidRPr="00D137BB">
        <w:rPr>
          <w:noProof/>
          <w:lang w:eastAsia="ja-JP"/>
        </w:rPr>
        <w:t>Incontrare  i genitori.</w:t>
      </w:r>
    </w:p>
    <w:p w:rsidR="00150350" w:rsidRPr="001A52D2" w:rsidRDefault="00FC1F96" w:rsidP="0043232C">
      <w:pPr>
        <w:pStyle w:val="List"/>
        <w:spacing w:after="100"/>
        <w:rPr>
          <w:noProof/>
          <w:u w:val="single"/>
        </w:rPr>
      </w:pPr>
      <w:sdt>
        <w:sdtPr>
          <w:rPr>
            <w:rStyle w:val="Caselladicontrollo"/>
            <w:noProof/>
          </w:rPr>
          <w:id w:val="20313902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lladicontrollo"/>
          </w:rPr>
        </w:sdtEndPr>
        <w:sdtContent>
          <w:r w:rsidR="00853CEC">
            <w:rPr>
              <w:rStyle w:val="Caselladicontrollo"/>
              <w:rFonts w:hint="eastAsia"/>
              <w:noProof/>
            </w:rPr>
            <w:t>☐</w:t>
          </w:r>
        </w:sdtContent>
      </w:sdt>
      <w:r w:rsidR="00EC611C" w:rsidRPr="001A52D2">
        <w:rPr>
          <w:noProof/>
          <w:lang w:eastAsia="ja-JP"/>
        </w:rPr>
        <w:tab/>
      </w:r>
      <w:r w:rsidR="00D137BB" w:rsidRPr="00D137BB">
        <w:rPr>
          <w:noProof/>
          <w:lang w:eastAsia="ja-JP"/>
        </w:rPr>
        <w:t>Determinarte il budget e la suddivisione delle spese.</w:t>
      </w:r>
    </w:p>
    <w:p w:rsidR="00150350" w:rsidRPr="001A52D2" w:rsidRDefault="00FC1F96" w:rsidP="0043232C">
      <w:pPr>
        <w:pStyle w:val="List"/>
        <w:spacing w:after="100"/>
        <w:rPr>
          <w:noProof/>
          <w:u w:val="single"/>
        </w:rPr>
      </w:pPr>
      <w:sdt>
        <w:sdtPr>
          <w:rPr>
            <w:rStyle w:val="Caselladicontrollo"/>
            <w:noProof/>
          </w:rPr>
          <w:id w:val="9937614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lladicontrollo"/>
          </w:rPr>
        </w:sdtEndPr>
        <w:sdtContent>
          <w:r w:rsidR="00853CEC">
            <w:rPr>
              <w:rStyle w:val="Caselladicontrollo"/>
              <w:rFonts w:hint="eastAsia"/>
              <w:noProof/>
            </w:rPr>
            <w:t>☐</w:t>
          </w:r>
        </w:sdtContent>
      </w:sdt>
      <w:r w:rsidR="00EC611C" w:rsidRPr="001A52D2">
        <w:rPr>
          <w:noProof/>
          <w:lang w:eastAsia="ja-JP"/>
        </w:rPr>
        <w:tab/>
      </w:r>
      <w:r w:rsidR="00D137BB" w:rsidRPr="00D137BB">
        <w:rPr>
          <w:noProof/>
          <w:lang w:eastAsia="ja-JP"/>
        </w:rPr>
        <w:t>Parlare delle dimensioni, dello stile e di dove sarà celebrato il matrimonio.</w:t>
      </w:r>
    </w:p>
    <w:p w:rsidR="00150350" w:rsidRPr="001A52D2" w:rsidRDefault="00FC1F96" w:rsidP="0043232C">
      <w:pPr>
        <w:pStyle w:val="List"/>
        <w:spacing w:after="100"/>
        <w:rPr>
          <w:noProof/>
          <w:u w:val="single"/>
        </w:rPr>
      </w:pPr>
      <w:sdt>
        <w:sdtPr>
          <w:rPr>
            <w:rStyle w:val="Caselladicontrollo"/>
            <w:noProof/>
          </w:rPr>
          <w:id w:val="-85919812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lladicontrollo"/>
          </w:rPr>
        </w:sdtEndPr>
        <w:sdtContent>
          <w:r w:rsidR="00EC611C" w:rsidRPr="001A52D2">
            <w:rPr>
              <w:rStyle w:val="Caselladicontrollo"/>
              <w:noProof/>
            </w:rPr>
            <w:t>☐</w:t>
          </w:r>
        </w:sdtContent>
      </w:sdt>
      <w:r w:rsidR="00EC611C" w:rsidRPr="001A52D2">
        <w:rPr>
          <w:noProof/>
          <w:lang w:eastAsia="ja-JP"/>
        </w:rPr>
        <w:tab/>
      </w:r>
      <w:r w:rsidR="00D137BB" w:rsidRPr="00D137BB">
        <w:rPr>
          <w:noProof/>
          <w:lang w:eastAsia="ja-JP"/>
        </w:rPr>
        <w:t>Scegliere una data e un orario. (La data dipenderà anche dalla disponibilità del luogo scelto per la cerimonia).</w:t>
      </w:r>
      <w:r w:rsidR="00EC611C" w:rsidRPr="001A52D2">
        <w:rPr>
          <w:noProof/>
          <w:lang w:val="en-US" w:eastAsia="en-US"/>
        </w:rPr>
        <mc:AlternateContent>
          <mc:Choice Requires="wpg">
            <w:drawing>
              <wp:anchor distT="1371600" distB="1371600" distL="457200" distR="457200" simplePos="0" relativeHeight="251658240" behindDoc="0" locked="0" layoutInCell="1" allowOverlap="1" wp14:anchorId="1B97AB1E" wp14:editId="248C69E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5712460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344168" cy="5202936"/>
                <wp:effectExtent l="0" t="0" r="8890" b="0"/>
                <wp:wrapSquare wrapText="bothSides"/>
                <wp:docPr id="17" name="Gruppo 16" descr="Flower graphic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168" cy="5202936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Immagin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magin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magine 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magin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E0F09" id="Gruppo 16" o:spid="_x0000_s1026" alt="Flower graphic" style="position:absolute;margin-left:0;margin-top:0;width:105.85pt;height:409.7pt;z-index:251658240;mso-left-percent:735;mso-wrap-distance-left:36pt;mso-wrap-distance-top:108pt;mso-wrap-distance-right:36pt;mso-wrap-distance-bottom:108pt;mso-position-horizontal-relative:page;mso-position-vertical:bottom;mso-position-vertical-relative:margin;mso-left-percent:735" coordsize="17252,6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left:2929;top:1443;width:6035;height:15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7e+LCAAAA2gAAAA8AAABkcnMvZG93bnJldi54bWxEj0FrwkAUhO+F/oflFbw1mwaRNrpKaRVU&#10;6MFUPD+yzySYfRt2VxP/vSsIHoeZ+YaZLQbTigs531hW8JGkIIhLqxuuFOz/V++fIHxA1thaJgVX&#10;8rCYv77MMNe25x1dilCJCGGfo4I6hC6X0pc1GfSJ7Yijd7TOYIjSVVI77CPctDJL04k02HBcqLGj&#10;n5rKU3E2CuTXYbUc0uP2d9ME2fvMjv94rdTobfieggg0hGf40V5rBRncr8Qb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+3viwgAAANoAAAAPAAAAAAAAAAAAAAAAAJ8C&#10;AABkcnMvZG93bnJldi54bWxQSwUGAAAAAAQABAD3AAAAjgMAAAAA&#10;">
                  <v:imagedata r:id="rId13" o:title="" cropbottom="38307f" recolortarget="black"/>
                  <v:path arrowok="t"/>
                </v:shape>
                <v:shape id="Immagine 3" o:spid="_x0000_s1028" type="#_x0000_t75" style="position:absolute;top:18591;width:16123;height:15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Q9rDAAAA2gAAAA8AAABkcnMvZG93bnJldi54bWxEj0FrAjEUhO8F/0N4gpei2VZaZN0oRSl6&#10;aA9af8Bj88wum7wsm+iu/npTKPQ4zMw3TLEenBVX6kLtWcHLLANBXHpds1Fw+vmcLkCEiKzReiYF&#10;NwqwXo2eCsy17/lA12M0IkE45KigirHNpQxlRQ7DzLfEyTv7zmFMsjNSd9gnuLPyNcvepcOa00KF&#10;LW0qKpvjxSnov/lWN5l83r2h/TrT5m6s2So1GQ8fSxCRhvgf/mvvtYI5/F5JN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1D2sMAAADaAAAADwAAAAAAAAAAAAAAAACf&#10;AgAAZHJzL2Rvd25yZXYueG1sUEsFBgAAAAAEAAQA9wAAAI8DAAAAAA==&#10;">
                  <v:imagedata r:id="rId14" o:title="" recolortarget="#6d0838 [1445]"/>
                  <v:path arrowok="t"/>
                </v:shape>
                <v:shape id="Immagine 4" o:spid="_x0000_s1029" type="#_x0000_t75" style="position:absolute;left:231;width:16338;height:67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VAXBAAAA2gAAAA8AAABkcnMvZG93bnJldi54bWxEj1FrAjEQhN8L/Q9hC33rJZUicjVKazko&#10;4ovaH7Bc1rvTy+ZItnr+eyMU+jjMzDfMfDn6Xp0ppi6whdfCgCKug+u4sfCzr15moJIgO+wDk4Ur&#10;JVguHh/mWLpw4S2dd9KoDOFUooVWZCi1TnVLHlMRBuLsHUL0KFnGRruIlwz3vZ4YM9UeO84LLQ60&#10;aqk+7X69hSpWZL7WB/3JZro6Dmu/EZlY+/w0fryDEhrlP/zX/nYW3uB+Jd8Av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BVAXBAAAA2gAAAA8AAAAAAAAAAAAAAAAAnwIA&#10;AGRycy9kb3ducmV2LnhtbFBLBQYAAAAABAAEAPcAAACNAwAAAAA=&#10;">
                  <v:imagedata r:id="rId15" o:title=""/>
                  <v:path arrowok="t"/>
                </v:shape>
                <v:shape id="Immagine 5" o:spid="_x0000_s1030" type="#_x0000_t75" style="position:absolute;left:6828;top:43048;width:10424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B9PBAAAA2gAAAA8AAABkcnMvZG93bnJldi54bWxEj92KwjAUhO8F3yEcYe80Vagu1SjiD6t4&#10;tdUHODTHttic1CZqd5/eCIKXw8x8w8wWranEnRpXWlYwHEQgiDOrS84VnI7b/jcI55E1VpZJwR85&#10;WMy7nRkm2j74l+6pz0WAsEtQQeF9nUjpsoIMuoGtiYN3to1BH2STS93gI8BNJUdRNJYGSw4LBda0&#10;Kii7pDejYNxOaPN/+9lfDxzH0WWdYlamSn312uUUhKfWf8Lv9k4riOF1Jdw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qB9PBAAAA2gAAAA8AAAAAAAAAAAAAAAAAnwIA&#10;AGRycy9kb3ducmV2LnhtbFBLBQYAAAAABAAEAPcAAACNAwAAAAA=&#10;">
                  <v:imagedata r:id="rId16" o:title="" recolortarget="#6d0838 [1445]"/>
                  <v:path arrowok="t"/>
                </v:shape>
                <v:shape id="Immagine  6" o:spid="_x0000_s1031" type="#_x0000_t75" style="position:absolute;left:3155;top:29678;width:6035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s5DEAAAA2gAAAA8AAABkcnMvZG93bnJldi54bWxEj0FrAjEUhO+F/ofwCr3VbKVKWY1SFVtv&#10;i7bq9bF57i5uXtYk6uqvN4LQ4zAz3zDDcWtqcSLnK8sK3jsJCOLc6ooLBX+/87dPED4ga6wtk4IL&#10;eRiPnp+GmGp75iWdVqEQEcI+RQVlCE0qpc9LMug7tiGO3s46gyFKV0jt8BzhppbdJOlLgxXHhRIb&#10;mpaU71dHoyBbH8L2o7rOjj+X3tZlE/m92WVKvb60XwMQgdrwH360F1pBH+5X4g2Q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Zs5DEAAAA2gAAAA8AAAAAAAAAAAAAAAAA&#10;nwIAAGRycy9kb3ducmV2LnhtbFBLBQYAAAAABAAEAPcAAACQAwAAAAA=&#10;">
                  <v:imagedata r:id="rId13" o:title="" croptop="47500f" recolortarget="black"/>
                  <v:path arrowok="t"/>
                </v:shape>
                <v:shape id="Immagine 7" o:spid="_x0000_s1032" type="#_x0000_t75" style="position:absolute;left:2816;top:31371;width:13899;height:34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7G3FAAAA2gAAAA8AAABkcnMvZG93bnJldi54bWxEj09rwkAUxO8Fv8PyBC9SN1raSnQj/qFQ&#10;KB5MhF4f2WcSkn0bdldNv323UPA4zMxvmPVmMJ24kfONZQXzWQKCuLS64UrBufh4XoLwAVljZ5kU&#10;/JCHTTZ6WmOq7Z1PdMtDJSKEfYoK6hD6VEpf1mTQz2xPHL2LdQZDlK6S2uE9wk0nF0nyJg02HBdq&#10;7GlfU9nmV6PgyyVy+n2cv172091Le6rC+VAclZqMh+0KRKAhPML/7U+t4B3+rsQb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OxtxQAAANoAAAAPAAAAAAAAAAAAAAAA&#10;AJ8CAABkcnMvZG93bnJldi54bWxQSwUGAAAAAAQABAD3AAAAkQMAAAAA&#10;">
                  <v:imagedata r:id="rId17" o:title=""/>
                  <v:path arrowok="t"/>
                </v:shape>
                <w10:wrap type="square" anchorx="page" anchory="margin"/>
              </v:group>
            </w:pict>
          </mc:Fallback>
        </mc:AlternateContent>
      </w:r>
    </w:p>
    <w:p w:rsidR="00150350" w:rsidRPr="001A52D2" w:rsidRDefault="00FC1F96" w:rsidP="0043232C">
      <w:pPr>
        <w:pStyle w:val="List"/>
        <w:spacing w:after="100"/>
        <w:rPr>
          <w:noProof/>
          <w:u w:val="single"/>
        </w:rPr>
      </w:pPr>
      <w:sdt>
        <w:sdtPr>
          <w:rPr>
            <w:rStyle w:val="Caselladicontrollo"/>
            <w:noProof/>
          </w:rPr>
          <w:id w:val="18495365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lladicontrollo"/>
          </w:rPr>
        </w:sdtEndPr>
        <w:sdtContent>
          <w:r w:rsidR="00EC611C" w:rsidRPr="001A52D2">
            <w:rPr>
              <w:rStyle w:val="Caselladicontrollo"/>
              <w:noProof/>
            </w:rPr>
            <w:t>☐</w:t>
          </w:r>
        </w:sdtContent>
      </w:sdt>
      <w:r w:rsidR="00EC611C" w:rsidRPr="001A52D2">
        <w:rPr>
          <w:noProof/>
          <w:lang w:eastAsia="ja-JP"/>
        </w:rPr>
        <w:tab/>
      </w:r>
      <w:r w:rsidR="00D137BB" w:rsidRPr="00D137BB">
        <w:rPr>
          <w:noProof/>
          <w:lang w:eastAsia="ja-JP"/>
        </w:rPr>
        <w:t>Creare una cartella nella quale raccogliere e organizzare idee, fogli di lavoro, ricevute, brochure, ecc.</w:t>
      </w:r>
    </w:p>
    <w:p w:rsidR="00150350" w:rsidRPr="001A52D2" w:rsidRDefault="00FC1F96" w:rsidP="0043232C">
      <w:pPr>
        <w:pStyle w:val="List"/>
        <w:spacing w:after="100"/>
        <w:rPr>
          <w:noProof/>
          <w:u w:val="single"/>
        </w:rPr>
      </w:pPr>
      <w:sdt>
        <w:sdtPr>
          <w:rPr>
            <w:rStyle w:val="Caselladicontrollo"/>
            <w:noProof/>
          </w:rPr>
          <w:id w:val="-4846220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lladicontrollo"/>
          </w:rPr>
        </w:sdtEndPr>
        <w:sdtContent>
          <w:r w:rsidR="00853CEC">
            <w:rPr>
              <w:rStyle w:val="Caselladicontrollo"/>
              <w:rFonts w:hint="eastAsia"/>
              <w:noProof/>
            </w:rPr>
            <w:t>☐</w:t>
          </w:r>
        </w:sdtContent>
      </w:sdt>
      <w:r w:rsidR="00EC611C" w:rsidRPr="001A52D2">
        <w:rPr>
          <w:noProof/>
          <w:lang w:eastAsia="ja-JP"/>
        </w:rPr>
        <w:tab/>
      </w:r>
      <w:r w:rsidR="00D137BB" w:rsidRPr="00D137BB">
        <w:rPr>
          <w:noProof/>
          <w:lang w:eastAsia="ja-JP"/>
        </w:rPr>
        <w:t>Fare visita e prenotare le località per la cerimonia e il banchetto.</w:t>
      </w:r>
    </w:p>
    <w:p w:rsidR="00150350" w:rsidRPr="001A52D2" w:rsidRDefault="00FC1F96" w:rsidP="0043232C">
      <w:pPr>
        <w:pStyle w:val="List"/>
        <w:spacing w:after="100"/>
        <w:rPr>
          <w:noProof/>
          <w:lang w:eastAsia="ja-JP"/>
        </w:rPr>
      </w:pPr>
      <w:sdt>
        <w:sdtPr>
          <w:rPr>
            <w:rStyle w:val="Caselladicontrollo"/>
            <w:noProof/>
          </w:rPr>
          <w:id w:val="-63811108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lladicontrollo"/>
          </w:rPr>
        </w:sdtEndPr>
        <w:sdtContent>
          <w:r w:rsidR="00853CEC">
            <w:rPr>
              <w:rStyle w:val="Caselladicontrollo"/>
              <w:rFonts w:hint="eastAsia"/>
              <w:noProof/>
            </w:rPr>
            <w:t>☐</w:t>
          </w:r>
        </w:sdtContent>
      </w:sdt>
      <w:r w:rsidR="00EC611C" w:rsidRPr="001A52D2">
        <w:rPr>
          <w:noProof/>
          <w:lang w:eastAsia="ja-JP"/>
        </w:rPr>
        <w:tab/>
      </w:r>
      <w:r w:rsidR="00D137BB" w:rsidRPr="00D137BB">
        <w:rPr>
          <w:noProof/>
          <w:lang w:eastAsia="ja-JP"/>
        </w:rPr>
        <w:t>Incontrare colui che celebrerà il matrimonio.</w:t>
      </w:r>
    </w:p>
    <w:p w:rsidR="00150350" w:rsidRPr="001A52D2" w:rsidRDefault="00FC1F96" w:rsidP="0043232C">
      <w:pPr>
        <w:pStyle w:val="List"/>
        <w:spacing w:after="100"/>
        <w:rPr>
          <w:noProof/>
          <w:lang w:eastAsia="ja-JP"/>
        </w:rPr>
      </w:pPr>
      <w:sdt>
        <w:sdtPr>
          <w:rPr>
            <w:rStyle w:val="Caselladicontrollo"/>
            <w:noProof/>
          </w:rPr>
          <w:id w:val="-58931089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lladicontrollo"/>
          </w:rPr>
        </w:sdtEndPr>
        <w:sdtContent>
          <w:r w:rsidR="006E7D75">
            <w:rPr>
              <w:rStyle w:val="Caselladicontrollo"/>
              <w:rFonts w:hint="eastAsia"/>
              <w:noProof/>
            </w:rPr>
            <w:t>☐</w:t>
          </w:r>
        </w:sdtContent>
      </w:sdt>
      <w:r w:rsidR="00EC611C" w:rsidRPr="001A52D2">
        <w:rPr>
          <w:rStyle w:val="Caselladicontrollo"/>
          <w:noProof/>
        </w:rPr>
        <w:tab/>
      </w:r>
      <w:r w:rsidR="00D137BB" w:rsidRPr="00D137BB">
        <w:rPr>
          <w:noProof/>
          <w:lang w:eastAsia="ja-JP"/>
        </w:rPr>
        <w:t>Iniziare a compilare la lista degli invitati, così da avere un numero stimato.</w:t>
      </w:r>
      <w:r w:rsidR="00EC611C" w:rsidRPr="001A52D2">
        <w:rPr>
          <w:noProof/>
          <w:lang w:eastAsia="ja-JP"/>
        </w:rPr>
        <w:t xml:space="preserve"> </w:t>
      </w:r>
      <w:r w:rsidR="00D137BB">
        <w:rPr>
          <w:noProof/>
          <w:lang w:eastAsia="ja-JP"/>
        </w:rPr>
        <w:t>Quando si pensa agli ospiti “da invitare”</w:t>
      </w:r>
      <w:r w:rsidR="00D137BB" w:rsidRPr="00D137BB">
        <w:rPr>
          <w:noProof/>
          <w:lang w:eastAsia="ja-JP"/>
        </w:rPr>
        <w:t xml:space="preserve"> e a quelli che </w:t>
      </w:r>
      <w:r w:rsidR="00D137BB">
        <w:rPr>
          <w:noProof/>
          <w:lang w:eastAsia="ja-JP"/>
        </w:rPr>
        <w:t>“</w:t>
      </w:r>
      <w:r w:rsidR="00D137BB" w:rsidRPr="00D137BB">
        <w:rPr>
          <w:noProof/>
          <w:lang w:eastAsia="ja-JP"/>
        </w:rPr>
        <w:t>sarebbe bello invitare</w:t>
      </w:r>
      <w:r w:rsidR="00D137BB">
        <w:rPr>
          <w:noProof/>
          <w:lang w:eastAsia="ja-JP"/>
        </w:rPr>
        <w:t>”</w:t>
      </w:r>
      <w:r w:rsidR="00D137BB" w:rsidRPr="00D137BB">
        <w:rPr>
          <w:noProof/>
          <w:lang w:eastAsia="ja-JP"/>
        </w:rPr>
        <w:t xml:space="preserve"> , </w:t>
      </w:r>
      <w:r w:rsidR="00EC611C" w:rsidRPr="001A52D2">
        <w:rPr>
          <w:noProof/>
          <w:lang w:eastAsia="ja-JP"/>
        </w:rPr>
        <w:t xml:space="preserve"> </w:t>
      </w:r>
      <w:r w:rsidR="00D137BB" w:rsidRPr="00D137BB">
        <w:rPr>
          <w:noProof/>
          <w:lang w:eastAsia="ja-JP"/>
        </w:rPr>
        <w:t>tenere a mente il budget disponibile.</w:t>
      </w:r>
    </w:p>
    <w:p w:rsidR="00150350" w:rsidRPr="001A52D2" w:rsidRDefault="00FC1F96" w:rsidP="0043232C">
      <w:pPr>
        <w:pStyle w:val="List"/>
        <w:spacing w:after="100"/>
        <w:rPr>
          <w:noProof/>
          <w:lang w:eastAsia="ja-JP"/>
        </w:rPr>
      </w:pPr>
      <w:sdt>
        <w:sdtPr>
          <w:rPr>
            <w:rStyle w:val="Caselladicontrollo"/>
            <w:lang w:eastAsia="ja-JP"/>
          </w:rPr>
          <w:id w:val="151881219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lladicontrollo"/>
          </w:rPr>
        </w:sdtEndPr>
        <w:sdtContent>
          <w:r w:rsidR="006E7D75">
            <w:rPr>
              <w:rStyle w:val="Caselladicontrollo"/>
              <w:rFonts w:hint="eastAsia"/>
              <w:lang w:eastAsia="ja-JP"/>
            </w:rPr>
            <w:t>☐</w:t>
          </w:r>
        </w:sdtContent>
      </w:sdt>
      <w:r w:rsidR="00EC611C" w:rsidRPr="001A52D2">
        <w:rPr>
          <w:noProof/>
          <w:lang w:eastAsia="ja-JP"/>
        </w:rPr>
        <w:tab/>
      </w:r>
      <w:r w:rsidR="00D137BB" w:rsidRPr="00D137BB">
        <w:rPr>
          <w:noProof/>
          <w:lang w:eastAsia="ja-JP"/>
        </w:rPr>
        <w:t>Iniziare la ricerca del vestito da sposa.</w:t>
      </w:r>
    </w:p>
    <w:p w:rsidR="00150350" w:rsidRPr="00387753" w:rsidRDefault="00EC611C" w:rsidP="0043232C">
      <w:pPr>
        <w:pStyle w:val="Heading1"/>
        <w:spacing w:before="400"/>
        <w:rPr>
          <w:noProof/>
        </w:rPr>
      </w:pPr>
      <w:r w:rsidRPr="00387753">
        <w:rPr>
          <w:noProof/>
        </w:rPr>
        <w:t>Da 6 a 9 mesi prima:</w:t>
      </w:r>
    </w:p>
    <w:p w:rsidR="00150350" w:rsidRPr="001A52D2" w:rsidRDefault="00FC1F96" w:rsidP="0043232C">
      <w:pPr>
        <w:pStyle w:val="List"/>
        <w:spacing w:after="100"/>
        <w:rPr>
          <w:noProof/>
          <w:lang w:eastAsia="ja-JP"/>
        </w:rPr>
      </w:pPr>
      <w:sdt>
        <w:sdtPr>
          <w:rPr>
            <w:rStyle w:val="Caselladicontrollo"/>
            <w:noProof/>
          </w:rPr>
          <w:id w:val="162581839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lladicontrollo"/>
          </w:rPr>
        </w:sdtEndPr>
        <w:sdtContent>
          <w:r w:rsidR="00EC611C" w:rsidRPr="001A52D2">
            <w:rPr>
              <w:rStyle w:val="Caselladicontrollo"/>
              <w:noProof/>
            </w:rPr>
            <w:t>☐</w:t>
          </w:r>
        </w:sdtContent>
      </w:sdt>
      <w:r w:rsidR="00EC611C" w:rsidRPr="001A52D2">
        <w:rPr>
          <w:noProof/>
          <w:lang w:eastAsia="ja-JP"/>
        </w:rPr>
        <w:tab/>
      </w:r>
      <w:r w:rsidR="00D137BB" w:rsidRPr="00D137BB">
        <w:rPr>
          <w:noProof/>
          <w:lang w:eastAsia="ja-JP"/>
        </w:rPr>
        <w:t>Scegliere i testimoni.</w:t>
      </w:r>
    </w:p>
    <w:p w:rsidR="00150350" w:rsidRPr="001A52D2" w:rsidRDefault="00FC1F96" w:rsidP="0043232C">
      <w:pPr>
        <w:pStyle w:val="List"/>
        <w:spacing w:after="100"/>
        <w:rPr>
          <w:noProof/>
          <w:u w:val="single"/>
        </w:rPr>
      </w:pPr>
      <w:sdt>
        <w:sdtPr>
          <w:rPr>
            <w:rStyle w:val="Caselladicontrollo"/>
            <w:noProof/>
          </w:rPr>
          <w:id w:val="144480078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lladicontrollo"/>
          </w:rPr>
        </w:sdtEndPr>
        <w:sdtContent>
          <w:r w:rsidR="00EC611C" w:rsidRPr="001A52D2">
            <w:rPr>
              <w:rStyle w:val="Caselladicontrollo"/>
              <w:noProof/>
            </w:rPr>
            <w:t>☐</w:t>
          </w:r>
        </w:sdtContent>
      </w:sdt>
      <w:r w:rsidR="00EC611C" w:rsidRPr="001A52D2">
        <w:rPr>
          <w:noProof/>
          <w:lang w:eastAsia="ja-JP"/>
        </w:rPr>
        <w:tab/>
      </w:r>
      <w:r w:rsidR="00D137BB" w:rsidRPr="00D137BB">
        <w:rPr>
          <w:noProof/>
          <w:lang w:eastAsia="ja-JP"/>
        </w:rPr>
        <w:t>Compilare la lista di nozze.</w:t>
      </w:r>
    </w:p>
    <w:p w:rsidR="00150350" w:rsidRPr="001A52D2" w:rsidRDefault="00FC1F96" w:rsidP="0043232C">
      <w:pPr>
        <w:pStyle w:val="List"/>
        <w:spacing w:after="100"/>
        <w:rPr>
          <w:noProof/>
          <w:u w:val="single"/>
        </w:rPr>
      </w:pPr>
      <w:sdt>
        <w:sdtPr>
          <w:rPr>
            <w:rStyle w:val="Caselladicontrollo"/>
            <w:noProof/>
          </w:rPr>
          <w:id w:val="-6811238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lladicontrollo"/>
          </w:rPr>
        </w:sdtEndPr>
        <w:sdtContent>
          <w:r w:rsidR="00EC611C" w:rsidRPr="001A52D2">
            <w:rPr>
              <w:rStyle w:val="Caselladicontrollo"/>
              <w:noProof/>
            </w:rPr>
            <w:t>☐</w:t>
          </w:r>
        </w:sdtContent>
      </w:sdt>
      <w:r w:rsidR="00EC611C" w:rsidRPr="001A52D2">
        <w:rPr>
          <w:noProof/>
          <w:lang w:eastAsia="ja-JP"/>
        </w:rPr>
        <w:tab/>
      </w:r>
      <w:r w:rsidR="00D137BB" w:rsidRPr="00D137BB">
        <w:rPr>
          <w:noProof/>
          <w:lang w:eastAsia="ja-JP"/>
        </w:rPr>
        <w:t>Prenotare il fotografo.</w:t>
      </w:r>
    </w:p>
    <w:p w:rsidR="00150350" w:rsidRPr="001A52D2" w:rsidRDefault="00FC1F96" w:rsidP="0043232C">
      <w:pPr>
        <w:pStyle w:val="List"/>
        <w:spacing w:after="100"/>
        <w:rPr>
          <w:noProof/>
          <w:lang w:eastAsia="ja-JP"/>
        </w:rPr>
      </w:pPr>
      <w:sdt>
        <w:sdtPr>
          <w:rPr>
            <w:rStyle w:val="Caselladicontrollo"/>
            <w:noProof/>
          </w:rPr>
          <w:id w:val="5626769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lladicontrollo"/>
          </w:rPr>
        </w:sdtEndPr>
        <w:sdtContent>
          <w:r w:rsidR="000B541C" w:rsidRPr="001A52D2">
            <w:rPr>
              <w:rStyle w:val="Caselladicontrollo"/>
              <w:noProof/>
            </w:rPr>
            <w:t>☐</w:t>
          </w:r>
        </w:sdtContent>
      </w:sdt>
      <w:r w:rsidR="00EC611C" w:rsidRPr="001A52D2">
        <w:rPr>
          <w:noProof/>
          <w:lang w:eastAsia="ja-JP"/>
        </w:rPr>
        <w:tab/>
      </w:r>
      <w:r w:rsidR="0015657E" w:rsidRPr="0015657E">
        <w:rPr>
          <w:noProof/>
          <w:lang w:eastAsia="ja-JP"/>
        </w:rPr>
        <w:t>Prenotare un servizio fotografico pre-matrimonio, specialmente se si vuole creare inviti con la vostra immagine.</w:t>
      </w:r>
    </w:p>
    <w:p w:rsidR="00150350" w:rsidRPr="001A52D2" w:rsidRDefault="00FC1F96" w:rsidP="0043232C">
      <w:pPr>
        <w:pStyle w:val="List"/>
        <w:spacing w:after="100"/>
        <w:rPr>
          <w:noProof/>
          <w:lang w:eastAsia="ja-JP"/>
        </w:rPr>
      </w:pPr>
      <w:sdt>
        <w:sdtPr>
          <w:rPr>
            <w:rStyle w:val="Caselladicontrollo"/>
            <w:noProof/>
          </w:rPr>
          <w:id w:val="-5102952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lladicontrollo"/>
          </w:rPr>
        </w:sdtEndPr>
        <w:sdtContent>
          <w:r w:rsidR="00EC611C" w:rsidRPr="001A52D2">
            <w:rPr>
              <w:rStyle w:val="Caselladicontrollo"/>
              <w:noProof/>
            </w:rPr>
            <w:t>☐</w:t>
          </w:r>
        </w:sdtContent>
      </w:sdt>
      <w:r w:rsidR="00EC611C" w:rsidRPr="001A52D2">
        <w:rPr>
          <w:noProof/>
          <w:lang w:eastAsia="ja-JP"/>
        </w:rPr>
        <w:tab/>
      </w:r>
      <w:r w:rsidR="0015657E" w:rsidRPr="0015657E">
        <w:rPr>
          <w:noProof/>
          <w:lang w:eastAsia="ja-JP"/>
        </w:rPr>
        <w:t>Prenotare il ristorante.</w:t>
      </w:r>
    </w:p>
    <w:p w:rsidR="00150350" w:rsidRPr="001A52D2" w:rsidRDefault="00FC1F96" w:rsidP="0043232C">
      <w:pPr>
        <w:pStyle w:val="List"/>
        <w:spacing w:after="100"/>
        <w:rPr>
          <w:noProof/>
          <w:u w:val="single"/>
        </w:rPr>
      </w:pPr>
      <w:sdt>
        <w:sdtPr>
          <w:rPr>
            <w:rStyle w:val="Caselladicontrollo"/>
            <w:noProof/>
          </w:rPr>
          <w:id w:val="12983671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lladicontrollo"/>
          </w:rPr>
        </w:sdtEndPr>
        <w:sdtContent>
          <w:r w:rsidR="001A52D2" w:rsidRPr="001A52D2">
            <w:rPr>
              <w:rStyle w:val="Caselladicontrollo"/>
              <w:noProof/>
            </w:rPr>
            <w:t>☐</w:t>
          </w:r>
        </w:sdtContent>
      </w:sdt>
      <w:r w:rsidR="00EC611C" w:rsidRPr="001A52D2">
        <w:rPr>
          <w:noProof/>
          <w:lang w:eastAsia="ja-JP"/>
        </w:rPr>
        <w:tab/>
      </w:r>
      <w:r w:rsidR="0015657E" w:rsidRPr="0015657E">
        <w:rPr>
          <w:noProof/>
          <w:lang w:eastAsia="ja-JP"/>
        </w:rPr>
        <w:t>Prenotare il fioraio.</w:t>
      </w:r>
    </w:p>
    <w:p w:rsidR="00150350" w:rsidRPr="001A52D2" w:rsidRDefault="00FC1F96" w:rsidP="0043232C">
      <w:pPr>
        <w:pStyle w:val="List"/>
        <w:spacing w:after="100"/>
        <w:rPr>
          <w:noProof/>
          <w:u w:val="single"/>
        </w:rPr>
      </w:pPr>
      <w:sdt>
        <w:sdtPr>
          <w:rPr>
            <w:rStyle w:val="Caselladicontrollo"/>
            <w:noProof/>
          </w:rPr>
          <w:id w:val="167869114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lladicontrollo"/>
          </w:rPr>
        </w:sdtEndPr>
        <w:sdtContent>
          <w:r w:rsidR="00EC611C" w:rsidRPr="001A52D2">
            <w:rPr>
              <w:rStyle w:val="Caselladicontrollo"/>
              <w:noProof/>
            </w:rPr>
            <w:t>☐</w:t>
          </w:r>
        </w:sdtContent>
      </w:sdt>
      <w:r w:rsidR="00EC611C" w:rsidRPr="001A52D2">
        <w:rPr>
          <w:noProof/>
          <w:lang w:eastAsia="ja-JP"/>
        </w:rPr>
        <w:tab/>
      </w:r>
      <w:r w:rsidR="0015657E" w:rsidRPr="0015657E">
        <w:rPr>
          <w:noProof/>
          <w:spacing w:val="-6"/>
          <w:lang w:eastAsia="ja-JP"/>
        </w:rPr>
        <w:t>Scegliere la musica per la cerimonia e il banchetto.</w:t>
      </w:r>
      <w:r w:rsidR="00EC611C" w:rsidRPr="0043232C">
        <w:rPr>
          <w:noProof/>
          <w:spacing w:val="-6"/>
          <w:lang w:eastAsia="ja-JP"/>
        </w:rPr>
        <w:br/>
      </w:r>
      <w:r w:rsidR="0015657E" w:rsidRPr="0015657E">
        <w:rPr>
          <w:noProof/>
          <w:spacing w:val="-6"/>
          <w:lang w:eastAsia="ja-JP"/>
        </w:rPr>
        <w:t>(Ad esempio, prenotare un cantante, una band, un DJ, scegliere le musiche, e così via).</w:t>
      </w:r>
    </w:p>
    <w:p w:rsidR="00150350" w:rsidRPr="001A52D2" w:rsidRDefault="00FC1F96" w:rsidP="0043232C">
      <w:pPr>
        <w:pStyle w:val="List"/>
        <w:spacing w:after="100"/>
        <w:rPr>
          <w:noProof/>
          <w:u w:val="single"/>
        </w:rPr>
      </w:pPr>
      <w:sdt>
        <w:sdtPr>
          <w:rPr>
            <w:rStyle w:val="Caselladicontrollo"/>
            <w:noProof/>
          </w:rPr>
          <w:id w:val="-21944259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lladicontrollo"/>
          </w:rPr>
        </w:sdtEndPr>
        <w:sdtContent>
          <w:r w:rsidR="00EC611C" w:rsidRPr="001A52D2">
            <w:rPr>
              <w:rStyle w:val="Caselladicontrollo"/>
              <w:noProof/>
            </w:rPr>
            <w:t>☐</w:t>
          </w:r>
        </w:sdtContent>
      </w:sdt>
      <w:r w:rsidR="00EC611C" w:rsidRPr="001A52D2">
        <w:rPr>
          <w:noProof/>
          <w:lang w:eastAsia="ja-JP"/>
        </w:rPr>
        <w:tab/>
      </w:r>
      <w:r w:rsidR="0015657E" w:rsidRPr="0015657E">
        <w:rPr>
          <w:noProof/>
          <w:lang w:eastAsia="ja-JP"/>
        </w:rPr>
        <w:t>Prenotare le stanze di hotel per gli ospiti che vengono da fuori. (Informarsi sugli sconti per i gruppi).</w:t>
      </w:r>
    </w:p>
    <w:p w:rsidR="00150350" w:rsidRPr="001A52D2" w:rsidRDefault="00FC1F96" w:rsidP="0043232C">
      <w:pPr>
        <w:pStyle w:val="List"/>
        <w:spacing w:after="100"/>
        <w:rPr>
          <w:noProof/>
          <w:lang w:eastAsia="ja-JP"/>
        </w:rPr>
      </w:pPr>
      <w:sdt>
        <w:sdtPr>
          <w:rPr>
            <w:rStyle w:val="Caselladicontrollo"/>
            <w:noProof/>
          </w:rPr>
          <w:id w:val="-169737683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lladicontrollo"/>
          </w:rPr>
        </w:sdtEndPr>
        <w:sdtContent>
          <w:r w:rsidR="00EC611C" w:rsidRPr="001A52D2">
            <w:rPr>
              <w:rStyle w:val="Caselladicontrollo"/>
              <w:noProof/>
            </w:rPr>
            <w:t>☐</w:t>
          </w:r>
        </w:sdtContent>
      </w:sdt>
      <w:r w:rsidR="00EC611C" w:rsidRPr="001A52D2">
        <w:rPr>
          <w:noProof/>
          <w:lang w:eastAsia="ja-JP"/>
        </w:rPr>
        <w:tab/>
      </w:r>
      <w:r w:rsidR="0015657E" w:rsidRPr="0015657E">
        <w:rPr>
          <w:noProof/>
          <w:lang w:eastAsia="ja-JP"/>
        </w:rPr>
        <w:t>Spedire gli inviti (con tutte le informazioni e la mappa).</w:t>
      </w:r>
    </w:p>
    <w:p w:rsidR="00150350" w:rsidRPr="001A52D2" w:rsidRDefault="00FC1F96">
      <w:pPr>
        <w:pStyle w:val="List"/>
        <w:rPr>
          <w:noProof/>
          <w:u w:val="single"/>
        </w:rPr>
      </w:pPr>
      <w:sdt>
        <w:sdtPr>
          <w:rPr>
            <w:rStyle w:val="Caselladicontrollo"/>
            <w:noProof/>
          </w:rPr>
          <w:id w:val="58772672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lladicontrollo"/>
          </w:rPr>
        </w:sdtEndPr>
        <w:sdtContent>
          <w:r w:rsidR="001A52D2" w:rsidRPr="001A52D2">
            <w:rPr>
              <w:rStyle w:val="Caselladicontrollo"/>
              <w:noProof/>
            </w:rPr>
            <w:t>☐</w:t>
          </w:r>
        </w:sdtContent>
      </w:sdt>
      <w:r w:rsidR="00EC611C" w:rsidRPr="001A52D2">
        <w:rPr>
          <w:noProof/>
          <w:lang w:eastAsia="ja-JP"/>
        </w:rPr>
        <w:tab/>
      </w:r>
      <w:r w:rsidR="0015657E" w:rsidRPr="0015657E">
        <w:rPr>
          <w:noProof/>
          <w:lang w:eastAsia="ja-JP"/>
        </w:rPr>
        <w:t>Acquistare le fedi.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150350" w:rsidRPr="001A52D2">
        <w:trPr>
          <w:jc w:val="center"/>
        </w:trPr>
        <w:tc>
          <w:tcPr>
            <w:tcW w:w="2308" w:type="pct"/>
          </w:tcPr>
          <w:p w:rsidR="00150350" w:rsidRPr="001A52D2" w:rsidRDefault="00FC1F96">
            <w:pPr>
              <w:pStyle w:val="List"/>
              <w:rPr>
                <w:noProof/>
                <w:lang w:eastAsia="ja-JP"/>
              </w:rPr>
            </w:pPr>
            <w:sdt>
              <w:sdtPr>
                <w:rPr>
                  <w:rStyle w:val="Caselladicontrollo"/>
                  <w:noProof/>
                </w:rPr>
                <w:id w:val="103106936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1A52D2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  <w:lang w:eastAsia="ja-JP"/>
              </w:rPr>
              <w:tab/>
            </w:r>
            <w:r w:rsidR="0015657E" w:rsidRPr="0015657E">
              <w:rPr>
                <w:noProof/>
                <w:lang w:eastAsia="ja-JP"/>
              </w:rPr>
              <w:t>Scegliere e ordinare il vestito da sposa, lasciando tempo sufficiente per la consegna e le modifiche.</w:t>
            </w:r>
          </w:p>
          <w:p w:rsidR="00150350" w:rsidRPr="001A52D2" w:rsidRDefault="00FC1F96">
            <w:pPr>
              <w:pStyle w:val="List"/>
              <w:rPr>
                <w:noProof/>
                <w:u w:val="single"/>
              </w:rPr>
            </w:pPr>
            <w:sdt>
              <w:sdtPr>
                <w:rPr>
                  <w:rStyle w:val="Caselladicontrollo"/>
                  <w:noProof/>
                </w:rPr>
                <w:id w:val="895930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  <w:lang w:eastAsia="ja-JP"/>
              </w:rPr>
              <w:tab/>
            </w:r>
            <w:r w:rsidR="0015657E" w:rsidRPr="0015657E">
              <w:rPr>
                <w:noProof/>
                <w:lang w:eastAsia="ja-JP"/>
              </w:rPr>
              <w:t>Acquistare i vestiti delle damigelle.</w:t>
            </w:r>
          </w:p>
        </w:tc>
        <w:tc>
          <w:tcPr>
            <w:tcW w:w="385" w:type="pct"/>
          </w:tcPr>
          <w:p w:rsidR="00150350" w:rsidRPr="001A52D2" w:rsidRDefault="00150350">
            <w:pPr>
              <w:rPr>
                <w:noProof/>
                <w:u w:val="single"/>
              </w:rPr>
            </w:pPr>
          </w:p>
        </w:tc>
        <w:tc>
          <w:tcPr>
            <w:tcW w:w="2308" w:type="pct"/>
          </w:tcPr>
          <w:p w:rsidR="00150350" w:rsidRPr="001A52D2" w:rsidRDefault="00FC1F96">
            <w:pPr>
              <w:pStyle w:val="List"/>
              <w:rPr>
                <w:noProof/>
                <w:lang w:eastAsia="ja-JP"/>
              </w:rPr>
            </w:pPr>
            <w:sdt>
              <w:sdtPr>
                <w:rPr>
                  <w:rStyle w:val="Caselladicontrollo"/>
                  <w:noProof/>
                </w:rPr>
                <w:id w:val="139278033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1A52D2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  <w:lang w:eastAsia="ja-JP"/>
              </w:rPr>
              <w:tab/>
            </w:r>
            <w:r w:rsidR="0015657E" w:rsidRPr="0015657E">
              <w:rPr>
                <w:noProof/>
                <w:lang w:eastAsia="ja-JP"/>
              </w:rPr>
              <w:t>Organizzare le prove per la torta nuziale.</w:t>
            </w:r>
          </w:p>
          <w:p w:rsidR="00150350" w:rsidRPr="001A52D2" w:rsidRDefault="00FC1F96">
            <w:pPr>
              <w:pStyle w:val="List"/>
              <w:rPr>
                <w:noProof/>
                <w:u w:val="single"/>
              </w:rPr>
            </w:pPr>
            <w:sdt>
              <w:sdtPr>
                <w:rPr>
                  <w:rStyle w:val="Caselladicontrollo"/>
                  <w:noProof/>
                </w:rPr>
                <w:id w:val="-2111955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1A52D2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  <w:lang w:eastAsia="ja-JP"/>
              </w:rPr>
              <w:tab/>
            </w:r>
            <w:r w:rsidR="0015657E" w:rsidRPr="0015657E">
              <w:rPr>
                <w:noProof/>
                <w:lang w:eastAsia="ja-JP"/>
              </w:rPr>
              <w:t>Iniziare a pianificare la luna di miele.</w:t>
            </w:r>
          </w:p>
        </w:tc>
      </w:tr>
    </w:tbl>
    <w:p w:rsidR="00150350" w:rsidRPr="001A52D2" w:rsidRDefault="00EC611C">
      <w:pPr>
        <w:pStyle w:val="Heading1"/>
        <w:spacing w:before="440"/>
        <w:rPr>
          <w:noProof/>
        </w:rPr>
      </w:pPr>
      <w:r w:rsidRPr="001A52D2">
        <w:rPr>
          <w:noProof/>
        </w:rPr>
        <w:t>Da 4 a 6 mesi prima: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150350" w:rsidRPr="001A52D2">
        <w:trPr>
          <w:jc w:val="center"/>
        </w:trPr>
        <w:tc>
          <w:tcPr>
            <w:tcW w:w="2308" w:type="pct"/>
          </w:tcPr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-141793706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15657E" w:rsidRPr="0015657E">
              <w:rPr>
                <w:noProof/>
              </w:rPr>
              <w:t>Definire la lista degli invitati.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-93860737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1A52D2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15657E" w:rsidRPr="0015657E">
              <w:rPr>
                <w:noProof/>
              </w:rPr>
              <w:t>Ordinare le partecipazioni (25 in più di quelle necessarie) e tutti gli altri oggetti come segnaposto e biglietti di ringraziamento.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  <w:spacing w:val="-4"/>
                </w:rPr>
                <w:id w:val="134505485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360623">
                  <w:rPr>
                    <w:rStyle w:val="Caselladicontrollo"/>
                    <w:noProof/>
                    <w:spacing w:val="-4"/>
                  </w:rPr>
                  <w:t>☐</w:t>
                </w:r>
              </w:sdtContent>
            </w:sdt>
            <w:r w:rsidR="00EC611C" w:rsidRPr="00360623">
              <w:rPr>
                <w:noProof/>
                <w:spacing w:val="-4"/>
              </w:rPr>
              <w:tab/>
            </w:r>
            <w:r w:rsidR="0015657E" w:rsidRPr="0015657E">
              <w:rPr>
                <w:noProof/>
                <w:spacing w:val="-4"/>
              </w:rPr>
              <w:t>Organizzare i trattamenti di bellezza per il giorno del matrimonio; chiedere al parrucchiere quanto tempo prima è necessario prenotare e se è disposto a lavorare dove si celebra il matrimonio.</w:t>
            </w:r>
            <w:r w:rsidR="00EC611C" w:rsidRPr="001A52D2">
              <w:rPr>
                <w:noProof/>
              </w:rPr>
              <w:t xml:space="preserve"> </w:t>
            </w:r>
          </w:p>
        </w:tc>
        <w:tc>
          <w:tcPr>
            <w:tcW w:w="385" w:type="pct"/>
          </w:tcPr>
          <w:p w:rsidR="00150350" w:rsidRPr="001A52D2" w:rsidRDefault="00150350">
            <w:pPr>
              <w:rPr>
                <w:noProof/>
              </w:rPr>
            </w:pPr>
          </w:p>
        </w:tc>
        <w:tc>
          <w:tcPr>
            <w:tcW w:w="2308" w:type="pct"/>
          </w:tcPr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-40954494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15657E" w:rsidRPr="0015657E">
              <w:rPr>
                <w:noProof/>
              </w:rPr>
              <w:t>Definire i piani per la luna di miele. Se si viaggerà all'estero, organizzare i visti, i passaporti e i vaccini necessari.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163298267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15657E" w:rsidRPr="0015657E">
              <w:rPr>
                <w:noProof/>
              </w:rPr>
              <w:t>Noleggiare la macchina per il giorno del matrimonio (o la carrozza, la limousine, ecc.).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-6190740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15657E">
              <w:rPr>
                <w:noProof/>
              </w:rPr>
              <w:t>Pianificare la cena di prova.</w:t>
            </w:r>
            <w:r w:rsidR="00EC611C" w:rsidRPr="001A52D2">
              <w:rPr>
                <w:noProof/>
              </w:rPr>
              <w:t xml:space="preserve"> </w:t>
            </w:r>
          </w:p>
        </w:tc>
      </w:tr>
    </w:tbl>
    <w:p w:rsidR="00150350" w:rsidRPr="001A52D2" w:rsidRDefault="00EC611C">
      <w:pPr>
        <w:pStyle w:val="Heading1"/>
        <w:rPr>
          <w:noProof/>
        </w:rPr>
      </w:pPr>
      <w:r w:rsidRPr="001A52D2">
        <w:rPr>
          <w:noProof/>
        </w:rPr>
        <w:t>Da 2 a 4 mesi prima: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150350" w:rsidRPr="001A52D2">
        <w:trPr>
          <w:jc w:val="center"/>
        </w:trPr>
        <w:tc>
          <w:tcPr>
            <w:tcW w:w="2308" w:type="pct"/>
          </w:tcPr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-3173450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15657E" w:rsidRPr="0015657E">
              <w:rPr>
                <w:noProof/>
              </w:rPr>
              <w:t>Richiedere il permesso di matrimonio. Portare con se tutti i documenti necessari.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-417095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15657E" w:rsidRPr="0015657E">
              <w:rPr>
                <w:noProof/>
              </w:rPr>
              <w:t>Ordinare i completi per lo sposo e per i testimoni.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138675911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15657E" w:rsidRPr="0015657E">
              <w:rPr>
                <w:noProof/>
              </w:rPr>
              <w:t>Incontrare il ristoratore per definire menu e vini.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-210756617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15657E" w:rsidRPr="0015657E">
              <w:rPr>
                <w:noProof/>
              </w:rPr>
              <w:t>Ordina</w:t>
            </w:r>
            <w:r w:rsidR="0015657E">
              <w:rPr>
                <w:noProof/>
              </w:rPr>
              <w:t>re la torta nuziale.</w:t>
            </w:r>
            <w:r w:rsidR="00EC611C" w:rsidRPr="001A52D2">
              <w:rPr>
                <w:noProof/>
              </w:rPr>
              <w:t xml:space="preserve"> </w:t>
            </w:r>
          </w:p>
        </w:tc>
        <w:tc>
          <w:tcPr>
            <w:tcW w:w="385" w:type="pct"/>
          </w:tcPr>
          <w:p w:rsidR="00150350" w:rsidRPr="001A52D2" w:rsidRDefault="00150350">
            <w:pPr>
              <w:rPr>
                <w:noProof/>
              </w:rPr>
            </w:pPr>
          </w:p>
        </w:tc>
        <w:tc>
          <w:tcPr>
            <w:tcW w:w="2308" w:type="pct"/>
          </w:tcPr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7399888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15657E" w:rsidRPr="0015657E">
              <w:rPr>
                <w:noProof/>
              </w:rPr>
              <w:t>Ordinare le fedi.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131237246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15657E" w:rsidRPr="0015657E">
              <w:rPr>
                <w:noProof/>
              </w:rPr>
              <w:t>Confermare le musiche per la cerimonia e il banchetto.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-17423978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15657E" w:rsidRPr="0015657E">
              <w:rPr>
                <w:noProof/>
              </w:rPr>
              <w:t>Prenotare un hotel per la prima notte di nozze.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-13164830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15657E" w:rsidRPr="0015657E">
              <w:rPr>
                <w:noProof/>
              </w:rPr>
              <w:t>Se si intende scrivere le promesse, iniziare a farlo.</w:t>
            </w:r>
            <w:r w:rsidR="00EC611C" w:rsidRPr="001A52D2">
              <w:rPr>
                <w:noProof/>
              </w:rPr>
              <w:t xml:space="preserve"> </w:t>
            </w:r>
          </w:p>
        </w:tc>
      </w:tr>
    </w:tbl>
    <w:p w:rsidR="00150350" w:rsidRPr="001A52D2" w:rsidRDefault="00EC611C">
      <w:pPr>
        <w:pStyle w:val="Heading1"/>
        <w:rPr>
          <w:noProof/>
        </w:rPr>
      </w:pPr>
      <w:r w:rsidRPr="001A52D2">
        <w:rPr>
          <w:noProof/>
        </w:rPr>
        <w:t>Da 4 a 8 settimane prima: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150350" w:rsidRPr="001A52D2">
        <w:trPr>
          <w:jc w:val="center"/>
        </w:trPr>
        <w:tc>
          <w:tcPr>
            <w:tcW w:w="2308" w:type="pct"/>
          </w:tcPr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137434036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15657E">
                  <w:rPr>
                    <w:rStyle w:val="Caselladicontrollo"/>
                    <w:rFonts w:hint="eastAsia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15657E" w:rsidRPr="0015657E">
              <w:rPr>
                <w:noProof/>
              </w:rPr>
              <w:t>Spedire le partecipazioni 8 settimane prima del matrimonio.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10830291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15657E" w:rsidRPr="0015657E">
              <w:rPr>
                <w:noProof/>
              </w:rPr>
              <w:t>Fare una prova di trucco e acconciatura (com</w:t>
            </w:r>
            <w:r w:rsidR="0015657E">
              <w:rPr>
                <w:noProof/>
              </w:rPr>
              <w:t>prensiva di velo, se previsto).</w:t>
            </w:r>
            <w:r w:rsidR="00EC611C" w:rsidRPr="001A52D2">
              <w:rPr>
                <w:noProof/>
              </w:rPr>
              <w:t xml:space="preserve"> </w:t>
            </w:r>
          </w:p>
        </w:tc>
        <w:tc>
          <w:tcPr>
            <w:tcW w:w="385" w:type="pct"/>
          </w:tcPr>
          <w:p w:rsidR="00150350" w:rsidRPr="001A52D2" w:rsidRDefault="00150350">
            <w:pPr>
              <w:rPr>
                <w:noProof/>
              </w:rPr>
            </w:pPr>
          </w:p>
        </w:tc>
        <w:tc>
          <w:tcPr>
            <w:tcW w:w="2308" w:type="pct"/>
          </w:tcPr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1237130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15657E" w:rsidRPr="0015657E">
              <w:rPr>
                <w:noProof/>
              </w:rPr>
              <w:t>Confermare tutti i piani per i trasporti.</w:t>
            </w:r>
          </w:p>
        </w:tc>
      </w:tr>
    </w:tbl>
    <w:p w:rsidR="00150350" w:rsidRPr="001A52D2" w:rsidRDefault="00EC611C">
      <w:pPr>
        <w:pStyle w:val="Heading1"/>
        <w:spacing w:before="440"/>
        <w:rPr>
          <w:noProof/>
        </w:rPr>
      </w:pPr>
      <w:r w:rsidRPr="001A52D2">
        <w:rPr>
          <w:noProof/>
        </w:rPr>
        <w:t>Da 2 a 4 settimane prima: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150350" w:rsidRPr="001A52D2">
        <w:trPr>
          <w:jc w:val="center"/>
        </w:trPr>
        <w:tc>
          <w:tcPr>
            <w:tcW w:w="2308" w:type="pct"/>
          </w:tcPr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-963328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15657E" w:rsidRPr="0015657E">
              <w:rPr>
                <w:noProof/>
                <w:spacing w:val="-4"/>
              </w:rPr>
              <w:t>Definire la disposizione dei tavoli per il banchetto.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2139287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1A01A0" w:rsidRPr="00F9696E">
              <w:rPr>
                <w:noProof/>
                <w:spacing w:val="-4"/>
              </w:rPr>
              <w:t>Definire i piani per gli ospiti che vengono da fuori.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112651016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1A01A0" w:rsidRPr="001A01A0">
              <w:rPr>
                <w:noProof/>
              </w:rPr>
              <w:t>Confermare i dettagli con il fotografo, il fioraio e tutti gli altri fornitori.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64778825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A24F02" w:rsidRPr="00A24F02">
              <w:rPr>
                <w:noProof/>
              </w:rPr>
              <w:t>Fare una prova finale del vestito da sposa e delle damigelle.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176333481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A24F02" w:rsidRPr="00A24F02">
              <w:rPr>
                <w:noProof/>
              </w:rPr>
              <w:t>Scrivere il discorso della cena di prova.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-958952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A24F02" w:rsidRPr="00A24F02">
              <w:rPr>
                <w:noProof/>
              </w:rPr>
              <w:t>Acquistare i regali o le bomboniere per gli ospiti.</w:t>
            </w:r>
          </w:p>
        </w:tc>
        <w:tc>
          <w:tcPr>
            <w:tcW w:w="385" w:type="pct"/>
          </w:tcPr>
          <w:p w:rsidR="00150350" w:rsidRPr="001A52D2" w:rsidRDefault="00150350">
            <w:pPr>
              <w:rPr>
                <w:noProof/>
              </w:rPr>
            </w:pPr>
          </w:p>
        </w:tc>
        <w:tc>
          <w:tcPr>
            <w:tcW w:w="2308" w:type="pct"/>
          </w:tcPr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-8924971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A24F02" w:rsidRPr="00A24F02">
              <w:rPr>
                <w:noProof/>
              </w:rPr>
              <w:t>Compilare un elenco di tutti i fornitori e dei numeri di telefono, e portarlo sempre con se (non si sa mai!).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8627061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A24F02" w:rsidRPr="00A24F02">
              <w:rPr>
                <w:noProof/>
              </w:rPr>
              <w:t>Comunicare i dettagli della prova della cerimonia e della cena di prova a coloro che dovranno parteciparvi.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6977477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A24F02" w:rsidRPr="00A24F02">
              <w:rPr>
                <w:noProof/>
              </w:rPr>
              <w:t>Definire dove la sposa, lo sposo, le damigelle e i testimoni si cambieranno d'abito il giorno del matrimonio.</w:t>
            </w:r>
          </w:p>
        </w:tc>
      </w:tr>
    </w:tbl>
    <w:p w:rsidR="00150350" w:rsidRPr="001A52D2" w:rsidRDefault="00EC611C">
      <w:pPr>
        <w:pStyle w:val="Heading1"/>
        <w:rPr>
          <w:noProof/>
        </w:rPr>
      </w:pPr>
      <w:r w:rsidRPr="001A52D2">
        <w:rPr>
          <w:noProof/>
        </w:rPr>
        <w:lastRenderedPageBreak/>
        <w:t>1 settimana prima: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150350" w:rsidRPr="001A52D2">
        <w:trPr>
          <w:jc w:val="center"/>
        </w:trPr>
        <w:tc>
          <w:tcPr>
            <w:tcW w:w="2308" w:type="pct"/>
          </w:tcPr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-112138787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6D526B" w:rsidRPr="006D526B">
              <w:rPr>
                <w:noProof/>
              </w:rPr>
              <w:t>Preparare delle bustine per i pagamenti da effettuare il giorno del matrimonio.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-120609853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6D526B" w:rsidRPr="006D526B">
              <w:rPr>
                <w:noProof/>
                <w:spacing w:val="-4"/>
              </w:rPr>
              <w:t>Fornire il numero finale degli invitati al ristoratore.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-35210971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6D526B" w:rsidRPr="006D526B">
              <w:rPr>
                <w:noProof/>
              </w:rPr>
              <w:t xml:space="preserve">Scegliere una persona fidata che porterà alcuni oggetti importanti (coltello per il taglio della torta, bicchieri per il brindisi, ecc.) al banchetto. </w:t>
            </w:r>
            <w:r w:rsidR="00EC611C" w:rsidRPr="001A52D2">
              <w:rPr>
                <w:noProof/>
              </w:rPr>
              <w:t xml:space="preserve"> </w:t>
            </w:r>
          </w:p>
        </w:tc>
        <w:tc>
          <w:tcPr>
            <w:tcW w:w="385" w:type="pct"/>
          </w:tcPr>
          <w:p w:rsidR="00150350" w:rsidRPr="001A52D2" w:rsidRDefault="00150350">
            <w:pPr>
              <w:rPr>
                <w:noProof/>
              </w:rPr>
            </w:pPr>
          </w:p>
        </w:tc>
        <w:tc>
          <w:tcPr>
            <w:tcW w:w="2308" w:type="pct"/>
          </w:tcPr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144357269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6D526B" w:rsidRPr="006D526B">
              <w:rPr>
                <w:noProof/>
              </w:rPr>
              <w:t xml:space="preserve">Nominare un </w:t>
            </w:r>
            <w:r w:rsidR="006D526B">
              <w:rPr>
                <w:noProof/>
              </w:rPr>
              <w:t>“</w:t>
            </w:r>
            <w:r w:rsidR="006D526B" w:rsidRPr="006D526B">
              <w:rPr>
                <w:noProof/>
              </w:rPr>
              <w:t>organizzatore</w:t>
            </w:r>
            <w:r w:rsidR="006D526B">
              <w:rPr>
                <w:noProof/>
              </w:rPr>
              <w:t>”</w:t>
            </w:r>
            <w:r w:rsidR="006D526B" w:rsidRPr="006D526B">
              <w:rPr>
                <w:noProof/>
              </w:rPr>
              <w:t xml:space="preserve"> per i problemi dell'ultimo minuto.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21053013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6D526B" w:rsidRPr="006D526B">
              <w:rPr>
                <w:noProof/>
              </w:rPr>
              <w:t>Rivedere i dettagli finali con i testimoni.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159213308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6D526B" w:rsidRPr="006D526B">
              <w:rPr>
                <w:noProof/>
                <w:spacing w:val="-6"/>
              </w:rPr>
              <w:t>Fare i trattamenti di bellezza finali (manicure, trattamenti facciali, massaggi, ceretta, sopracciglia ecc.)</w:t>
            </w:r>
          </w:p>
        </w:tc>
      </w:tr>
    </w:tbl>
    <w:p w:rsidR="00150350" w:rsidRPr="001A52D2" w:rsidRDefault="00EC611C">
      <w:pPr>
        <w:pStyle w:val="Heading1"/>
        <w:rPr>
          <w:noProof/>
        </w:rPr>
      </w:pPr>
      <w:r w:rsidRPr="001A52D2">
        <w:rPr>
          <w:noProof/>
        </w:rPr>
        <w:t>Il giorno prima del matrimonio: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150350" w:rsidRPr="001A52D2">
        <w:trPr>
          <w:jc w:val="center"/>
        </w:trPr>
        <w:tc>
          <w:tcPr>
            <w:tcW w:w="2308" w:type="pct"/>
          </w:tcPr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14632702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6D526B" w:rsidRPr="006D526B">
              <w:rPr>
                <w:noProof/>
              </w:rPr>
              <w:t>Cercare:</w:t>
            </w:r>
          </w:p>
          <w:p w:rsidR="00150350" w:rsidRPr="001A52D2" w:rsidRDefault="00FC1F96">
            <w:pPr>
              <w:pStyle w:val="List2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45352987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  <w:t>Qualcosa di vecchio</w:t>
            </w:r>
            <w:r w:rsidR="00EC611C" w:rsidRPr="001A52D2">
              <w:rPr>
                <w:noProof/>
              </w:rPr>
              <w:br/>
            </w:r>
            <w:r w:rsidR="00EC611C" w:rsidRPr="001A52D2">
              <w:rPr>
                <w:rStyle w:val="Emphasis"/>
                <w:noProof/>
              </w:rPr>
              <w:t>Per simbolizzare la famiglia</w:t>
            </w:r>
          </w:p>
          <w:p w:rsidR="00150350" w:rsidRPr="001A52D2" w:rsidRDefault="00FC1F96">
            <w:pPr>
              <w:pStyle w:val="List2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73775931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  <w:t>Qualcosa di nuovo</w:t>
            </w:r>
            <w:r w:rsidR="00EC611C" w:rsidRPr="001A52D2">
              <w:rPr>
                <w:noProof/>
              </w:rPr>
              <w:br/>
            </w:r>
            <w:r w:rsidR="00EC611C" w:rsidRPr="001A52D2">
              <w:rPr>
                <w:rStyle w:val="Emphasis"/>
                <w:noProof/>
              </w:rPr>
              <w:t>Per simbolizzare l'ottimismo e le speranze per la nuova vita</w:t>
            </w:r>
          </w:p>
          <w:p w:rsidR="00150350" w:rsidRPr="001A52D2" w:rsidRDefault="00FC1F96">
            <w:pPr>
              <w:pStyle w:val="List2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31870778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  <w:t>Qualcosa di prestato</w:t>
            </w:r>
            <w:r w:rsidR="00EC611C" w:rsidRPr="001A52D2">
              <w:rPr>
                <w:noProof/>
              </w:rPr>
              <w:br/>
            </w:r>
            <w:r w:rsidR="00EC611C" w:rsidRPr="001A52D2">
              <w:rPr>
                <w:rStyle w:val="Emphasis"/>
                <w:noProof/>
              </w:rPr>
              <w:t>Un oggetto prestato da un amico o un famigliare felicemente sposato</w:t>
            </w:r>
          </w:p>
          <w:p w:rsidR="00150350" w:rsidRPr="001A52D2" w:rsidRDefault="00FC1F96">
            <w:pPr>
              <w:pStyle w:val="List2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977337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  <w:t>Qualcosa di blu</w:t>
            </w:r>
            <w:r w:rsidR="00EC611C" w:rsidRPr="001A52D2">
              <w:rPr>
                <w:noProof/>
              </w:rPr>
              <w:br/>
            </w:r>
            <w:r w:rsidR="00EC611C" w:rsidRPr="001A52D2">
              <w:rPr>
                <w:rStyle w:val="Emphasis"/>
                <w:noProof/>
              </w:rPr>
              <w:t>Per simboleggiare l'amore e la fedeltà</w:t>
            </w:r>
          </w:p>
        </w:tc>
        <w:tc>
          <w:tcPr>
            <w:tcW w:w="385" w:type="pct"/>
          </w:tcPr>
          <w:p w:rsidR="00150350" w:rsidRPr="001A52D2" w:rsidRDefault="00150350">
            <w:pPr>
              <w:rPr>
                <w:noProof/>
              </w:rPr>
            </w:pPr>
          </w:p>
        </w:tc>
        <w:tc>
          <w:tcPr>
            <w:tcW w:w="2307" w:type="pct"/>
          </w:tcPr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20255977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004C88" w:rsidRPr="00004C88">
              <w:rPr>
                <w:noProof/>
              </w:rPr>
              <w:t>Confermare i dettagli della luna di miele.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-170739474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004C88" w:rsidRPr="00004C88">
              <w:rPr>
                <w:noProof/>
              </w:rPr>
              <w:t>Fare le valigie per la luna di miele.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-177200016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360623">
              <w:rPr>
                <w:noProof/>
                <w:spacing w:val="-4"/>
              </w:rPr>
              <w:tab/>
            </w:r>
            <w:r w:rsidR="00004C88" w:rsidRPr="00004C88">
              <w:rPr>
                <w:noProof/>
                <w:spacing w:val="-4"/>
              </w:rPr>
              <w:t>Godetersi un giorno di relax con amici e famigliari.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-49495699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004C88" w:rsidRPr="00004C88">
              <w:rPr>
                <w:noProof/>
              </w:rPr>
              <w:t>Partecipare alla cena di prova e dare iregali agli invitati.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2999705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004C88" w:rsidRPr="00004C88">
              <w:rPr>
                <w:noProof/>
              </w:rPr>
              <w:t>Dare al testimone fedi e soldi per il celebrante.</w:t>
            </w:r>
          </w:p>
          <w:p w:rsidR="00150350" w:rsidRPr="001A52D2" w:rsidRDefault="00FC1F96">
            <w:pPr>
              <w:pStyle w:val="List"/>
              <w:rPr>
                <w:noProof/>
              </w:rPr>
            </w:pPr>
            <w:sdt>
              <w:sdtPr>
                <w:rPr>
                  <w:rStyle w:val="Caselladicontrollo"/>
                  <w:noProof/>
                </w:rPr>
                <w:id w:val="2042972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lladicontrollo"/>
                </w:rPr>
              </w:sdtEndPr>
              <w:sdtContent>
                <w:r w:rsidR="00EC611C" w:rsidRPr="001A52D2">
                  <w:rPr>
                    <w:rStyle w:val="Caselladicontrollo"/>
                    <w:noProof/>
                  </w:rPr>
                  <w:t>☐</w:t>
                </w:r>
              </w:sdtContent>
            </w:sdt>
            <w:r w:rsidR="00EC611C" w:rsidRPr="001A52D2">
              <w:rPr>
                <w:noProof/>
              </w:rPr>
              <w:tab/>
            </w:r>
            <w:r w:rsidR="00004C88" w:rsidRPr="00004C88">
              <w:rPr>
                <w:noProof/>
              </w:rPr>
              <w:t>Cercare di riposare un po'.</w:t>
            </w:r>
          </w:p>
        </w:tc>
      </w:tr>
    </w:tbl>
    <w:p w:rsidR="00150350" w:rsidRPr="001A52D2" w:rsidRDefault="00EC611C">
      <w:pPr>
        <w:pStyle w:val="Heading1"/>
        <w:rPr>
          <w:noProof/>
        </w:rPr>
      </w:pPr>
      <w:r w:rsidRPr="001A52D2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5712460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188720" cy="2514600"/>
                <wp:effectExtent l="0" t="0" r="0" b="0"/>
                <wp:wrapSquare wrapText="bothSides"/>
                <wp:docPr id="13" name="Gruppo 6" descr="Flower graph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88720" cy="2514600"/>
                          <a:chOff x="0" y="0"/>
                          <a:chExt cx="1557531" cy="3294104"/>
                        </a:xfrm>
                      </wpg:grpSpPr>
                      <pic:pic xmlns:pic="http://schemas.openxmlformats.org/drawingml/2006/picture">
                        <pic:nvPicPr>
                          <pic:cNvPr id="14" name="Immagine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0"/>
                            <a:ext cx="1197866" cy="771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magine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76" y="974742"/>
                            <a:ext cx="1121666" cy="673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magine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1" cy="3221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magine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460" y="1579636"/>
                            <a:ext cx="685801" cy="685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magine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749" y="1654277"/>
                            <a:ext cx="649225" cy="1639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90083" id="Gruppo 6" o:spid="_x0000_s1026" alt="Flower graphic" style="position:absolute;margin-left:0;margin-top:0;width:93.6pt;height:198pt;z-index:251659264;mso-left-percent:735;mso-position-horizontal-relative:page;mso-position-vertical:bottom;mso-position-vertical-relative:margin;mso-left-percent:735" coordsize="15575,32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4" o:spid="_x0000_s1027" type="#_x0000_t75" style="position:absolute;left:1798;width:11978;height:7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6tbDCAAAA2wAAAA8AAABkcnMvZG93bnJldi54bWxET01rAjEQvQv+hzBCb5qtaCurUVQQvUjb&#10;raLHYTPdXdxMliTV9d83BcHbPN7nzBatqcWVnK8sK3gdJCCIc6srLhQcvjf9CQgfkDXWlknBnTws&#10;5t3ODFNtb/xF1ywUIoawT1FBGUKTSunzkgz6gW2II/djncEQoSukdniL4aaWwyR5kwYrjg0lNrQu&#10;Kb9kv0bB+2Z0tOPq89x+rJZu6/enfHLaKvXSa5dTEIHa8BQ/3Dsd54/g/5d4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erWwwgAAANsAAAAPAAAAAAAAAAAAAAAAAJ8C&#10;AABkcnMvZG93bnJldi54bWxQSwUGAAAAAAQABAD3AAAAjgMAAAAA&#10;">
                  <v:imagedata r:id="rId23" o:title="" recolortarget="#730927 [1444]"/>
                  <v:path arrowok="t"/>
                </v:shape>
                <v:shape id="Immagine 15" o:spid="_x0000_s1028" type="#_x0000_t75" style="position:absolute;left:4245;top:9747;width:11217;height:6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eKHPAAAAA2wAAAA8AAABkcnMvZG93bnJldi54bWxET0uLwjAQvi/4H8II3tZUQZGuUYovvAha&#10;xb3ONrNtsZmUJmr990YQvM3H95zpvDWVuFHjSssKBv0IBHFmdcm5gtNx/T0B4TyyxsoyKXiQg/ms&#10;8zXFWNs7H+iW+lyEEHYxKii8r2MpXVaQQde3NXHg/m1j0AfY5FI3eA/hppLDKBpLgyWHhgJrWhSU&#10;XdKrUbC0+7Hbpau/0TFPButkc66vv0apXrdNfkB4av1H/HZvdZg/gtcv4QA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l4oc8AAAADbAAAADwAAAAAAAAAAAAAAAACfAgAA&#10;ZHJzL2Rvd25yZXYueG1sUEsFBgAAAAAEAAQA9wAAAIwDAAAAAA==&#10;">
                  <v:imagedata r:id="rId24" o:title="" recolortarget="black"/>
                  <v:path arrowok="t"/>
                </v:shape>
                <v:shape id="Immagine 16" o:spid="_x0000_s1029" type="#_x0000_t75" style="position:absolute;width:15575;height:32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B4B/AAAAA2wAAAA8AAABkcnMvZG93bnJldi54bWxET8uqwjAQ3V/wH8II7q6pIqLVKCoILgQf&#10;FcHd2IxtsZmUJmrv398Igrs5nOdM540pxZNqV1hW0OtGIIhTqwvOFJyS9e8IhPPIGkvLpOCPHMxn&#10;rZ8pxtq++EDPo89ECGEXo4Lc+yqW0qU5GXRdWxEH7mZrgz7AOpO6xlcIN6XsR9FQGiw4NORY0Sqn&#10;9H58GAXl9rI7J7u+zkbJdcmDcepu+61SnXazmIDw1Piv+OPe6DB/CO9fwg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HgH8AAAADbAAAADwAAAAAAAAAAAAAAAACfAgAA&#10;ZHJzL2Rvd25yZXYueG1sUEsFBgAAAAAEAAQA9wAAAIwDAAAAAA==&#10;">
                  <v:imagedata r:id="rId25" o:title=""/>
                  <v:path arrowok="t"/>
                </v:shape>
                <v:shape id="Immagine 18" o:spid="_x0000_s1030" type="#_x0000_t75" style="position:absolute;left:8194;top:15796;width:685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E+XDAAAA2wAAAA8AAABkcnMvZG93bnJldi54bWxEj0GLwkAMhe8L/ochgrd1qgd3qY4iSkFE&#10;kFUPegud2BY7mdKZav33m8PC3hLey3tfFqve1epJbag8G5iME1DEubcVFwYu5+zzG1SIyBZrz2Tg&#10;TQFWy8HHAlPrX/xDz1MslIRwSNFAGWOTah3ykhyGsW+IRbv71mGUtS20bfEl4a7W0ySZaYcVS0OJ&#10;DW1Kyh+nzhk4XvaHw9Hpbnv7ytYPTrrtNSNjRsN+PQcVqY//5r/rnRV8gZVfZAC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cT5cMAAADbAAAADwAAAAAAAAAAAAAAAACf&#10;AgAAZHJzL2Rvd25yZXYueG1sUEsFBgAAAAAEAAQA9wAAAI8DAAAAAA==&#10;">
                  <v:imagedata r:id="rId26" o:title="" recolortarget="#6d0838 [1445]"/>
                  <v:path arrowok="t"/>
                </v:shape>
                <v:shape id="Immagine 19" o:spid="_x0000_s1031" type="#_x0000_t75" style="position:absolute;left:8377;top:16542;width:6492;height:16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UOuDCAAAA2wAAAA8AAABkcnMvZG93bnJldi54bWxET81qwkAQvhd8h2UEb3WjB01TV1GhNFS0&#10;NPoAQ3ZMotnZkN3G+PauUOhtPr7fWax6U4uOWldZVjAZRyCIc6srLhScjh+vMQjnkTXWlknBnRys&#10;loOXBSba3viHuswXIoSwS1BB6X2TSOnykgy6sW2IA3e2rUEfYFtI3eIthJtaTqNoJg1WHBpKbGhb&#10;Un7Nfo2CeeqOh93pM97Vd97Hm0sXf6XfSo2G/fodhKfe/4v/3KkO89/g+Us4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1DrgwgAAANsAAAAPAAAAAAAAAAAAAAAAAJ8C&#10;AABkcnMvZG93bnJldi54bWxQSwUGAAAAAAQABAD3AAAAjgMAAAAA&#10;">
                  <v:imagedata r:id="rId27" o:title=""/>
                  <v:path arrowok="t"/>
                </v:shape>
                <w10:wrap type="square" anchorx="page" anchory="margin"/>
              </v:group>
            </w:pict>
          </mc:Fallback>
        </mc:AlternateContent>
      </w:r>
      <w:r w:rsidRPr="001A52D2">
        <w:rPr>
          <w:noProof/>
        </w:rPr>
        <w:t>Il giorno del matrimonio.</w:t>
      </w:r>
    </w:p>
    <w:p w:rsidR="00150350" w:rsidRPr="001A52D2" w:rsidRDefault="00FC1F96">
      <w:pPr>
        <w:pStyle w:val="List"/>
        <w:rPr>
          <w:noProof/>
        </w:rPr>
      </w:pPr>
      <w:sdt>
        <w:sdtPr>
          <w:rPr>
            <w:rStyle w:val="Caselladicontrollo"/>
            <w:noProof/>
          </w:rPr>
          <w:id w:val="4688359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lladicontrollo"/>
          </w:rPr>
        </w:sdtEndPr>
        <w:sdtContent>
          <w:r w:rsidR="00EC611C" w:rsidRPr="001A52D2">
            <w:rPr>
              <w:rStyle w:val="Caselladicontrollo"/>
              <w:noProof/>
            </w:rPr>
            <w:t>☐</w:t>
          </w:r>
        </w:sdtContent>
      </w:sdt>
      <w:r w:rsidR="00EC611C" w:rsidRPr="001A52D2">
        <w:rPr>
          <w:noProof/>
        </w:rPr>
        <w:tab/>
      </w:r>
      <w:r w:rsidR="00824E81" w:rsidRPr="00824E81">
        <w:rPr>
          <w:noProof/>
        </w:rPr>
        <w:t>Spedire gli annunci di matrimonio.</w:t>
      </w:r>
    </w:p>
    <w:p w:rsidR="00150350" w:rsidRPr="001A52D2" w:rsidRDefault="00FC1F96">
      <w:pPr>
        <w:pStyle w:val="List"/>
        <w:rPr>
          <w:noProof/>
        </w:rPr>
      </w:pPr>
      <w:sdt>
        <w:sdtPr>
          <w:rPr>
            <w:rStyle w:val="Caselladicontrollo"/>
            <w:noProof/>
          </w:rPr>
          <w:id w:val="206798565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lladicontrollo"/>
          </w:rPr>
        </w:sdtEndPr>
        <w:sdtContent>
          <w:r w:rsidR="00EC611C" w:rsidRPr="001A52D2">
            <w:rPr>
              <w:rStyle w:val="Caselladicontrollo"/>
              <w:noProof/>
            </w:rPr>
            <w:t>☐</w:t>
          </w:r>
        </w:sdtContent>
      </w:sdt>
      <w:r w:rsidR="00EC611C" w:rsidRPr="001A52D2">
        <w:rPr>
          <w:noProof/>
        </w:rPr>
        <w:tab/>
      </w:r>
      <w:r w:rsidR="00824E81" w:rsidRPr="00824E81">
        <w:rPr>
          <w:noProof/>
        </w:rPr>
        <w:t>Rilassarsi</w:t>
      </w:r>
      <w:r w:rsidR="00EC611C" w:rsidRPr="001A52D2">
        <w:rPr>
          <w:noProof/>
        </w:rPr>
        <w:t>.</w:t>
      </w:r>
    </w:p>
    <w:p w:rsidR="00150350" w:rsidRPr="001A52D2" w:rsidRDefault="00FC1F96">
      <w:pPr>
        <w:pStyle w:val="List"/>
        <w:rPr>
          <w:noProof/>
        </w:rPr>
      </w:pPr>
      <w:sdt>
        <w:sdtPr>
          <w:rPr>
            <w:rStyle w:val="Caselladicontrollo"/>
            <w:noProof/>
          </w:rPr>
          <w:id w:val="90542186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lladicontrollo"/>
          </w:rPr>
        </w:sdtEndPr>
        <w:sdtContent>
          <w:r w:rsidR="00EC611C" w:rsidRPr="001A52D2">
            <w:rPr>
              <w:rStyle w:val="Caselladicontrollo"/>
              <w:noProof/>
            </w:rPr>
            <w:t>☐</w:t>
          </w:r>
        </w:sdtContent>
      </w:sdt>
      <w:r w:rsidR="00EC611C" w:rsidRPr="001A52D2">
        <w:rPr>
          <w:noProof/>
        </w:rPr>
        <w:tab/>
      </w:r>
      <w:r w:rsidR="00824E81" w:rsidRPr="00824E81">
        <w:rPr>
          <w:noProof/>
        </w:rPr>
        <w:t>Mangiare qualcosa.</w:t>
      </w:r>
    </w:p>
    <w:p w:rsidR="00150350" w:rsidRPr="001A52D2" w:rsidRDefault="00FC1F96">
      <w:pPr>
        <w:pStyle w:val="List"/>
        <w:rPr>
          <w:noProof/>
        </w:rPr>
      </w:pPr>
      <w:sdt>
        <w:sdtPr>
          <w:rPr>
            <w:rStyle w:val="Caselladicontrollo"/>
            <w:noProof/>
          </w:rPr>
          <w:id w:val="-15485232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lladicontrollo"/>
          </w:rPr>
        </w:sdtEndPr>
        <w:sdtContent>
          <w:r w:rsidR="00EC611C" w:rsidRPr="001A52D2">
            <w:rPr>
              <w:rStyle w:val="Caselladicontrollo"/>
              <w:noProof/>
            </w:rPr>
            <w:t>☐</w:t>
          </w:r>
        </w:sdtContent>
      </w:sdt>
      <w:r w:rsidR="00EC611C" w:rsidRPr="001A52D2">
        <w:rPr>
          <w:noProof/>
        </w:rPr>
        <w:tab/>
      </w:r>
      <w:r w:rsidRPr="00FC1F96">
        <w:rPr>
          <w:noProof/>
        </w:rPr>
        <w:t>Riservare almeno due ore per vestirsi.</w:t>
      </w:r>
    </w:p>
    <w:p w:rsidR="00150350" w:rsidRPr="001A52D2" w:rsidRDefault="00FC1F96">
      <w:pPr>
        <w:pStyle w:val="List"/>
        <w:rPr>
          <w:noProof/>
        </w:rPr>
      </w:pPr>
      <w:sdt>
        <w:sdtPr>
          <w:rPr>
            <w:rStyle w:val="Caselladicontrollo"/>
            <w:noProof/>
          </w:rPr>
          <w:id w:val="30166155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lladicontrollo"/>
          </w:rPr>
        </w:sdtEndPr>
        <w:sdtContent>
          <w:r w:rsidR="00EC611C" w:rsidRPr="001A52D2">
            <w:rPr>
              <w:rStyle w:val="Caselladicontrollo"/>
              <w:noProof/>
            </w:rPr>
            <w:t>☐</w:t>
          </w:r>
        </w:sdtContent>
      </w:sdt>
      <w:r w:rsidR="00EC611C" w:rsidRPr="001A52D2">
        <w:rPr>
          <w:noProof/>
        </w:rPr>
        <w:tab/>
      </w:r>
      <w:r w:rsidRPr="00FC1F96">
        <w:rPr>
          <w:noProof/>
        </w:rPr>
        <w:t>GODETERSI QUESTA GIORNATA, CI SI SPOSA UNA VOLTA SOLA!</w:t>
      </w:r>
    </w:p>
    <w:sectPr w:rsidR="00150350" w:rsidRPr="001A52D2">
      <w:pgSz w:w="12240" w:h="15840"/>
      <w:pgMar w:top="1080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350"/>
    <w:rsid w:val="00004C88"/>
    <w:rsid w:val="000B541C"/>
    <w:rsid w:val="00150350"/>
    <w:rsid w:val="0015657E"/>
    <w:rsid w:val="001A01A0"/>
    <w:rsid w:val="001A52D2"/>
    <w:rsid w:val="0030515D"/>
    <w:rsid w:val="00360623"/>
    <w:rsid w:val="00387753"/>
    <w:rsid w:val="0043232C"/>
    <w:rsid w:val="004B562B"/>
    <w:rsid w:val="005824EB"/>
    <w:rsid w:val="006D526B"/>
    <w:rsid w:val="006E7D75"/>
    <w:rsid w:val="00717DE7"/>
    <w:rsid w:val="00751161"/>
    <w:rsid w:val="00824E81"/>
    <w:rsid w:val="00853CEC"/>
    <w:rsid w:val="008F21A4"/>
    <w:rsid w:val="00A24F02"/>
    <w:rsid w:val="00A9741D"/>
    <w:rsid w:val="00C9269A"/>
    <w:rsid w:val="00D137BB"/>
    <w:rsid w:val="00EC611C"/>
    <w:rsid w:val="00EF4B16"/>
    <w:rsid w:val="00FC1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sz w:val="18"/>
        <w:lang w:val="it-IT" w:eastAsia="it-IT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18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styleId="NormalIndent">
    <w:name w:val="Normal Indent"/>
    <w:basedOn w:val="Normal"/>
    <w:uiPriority w:val="2"/>
    <w:unhideWhenUsed/>
    <w:qFormat/>
    <w:pPr>
      <w:ind w:right="1440"/>
    </w:pPr>
  </w:style>
  <w:style w:type="character" w:customStyle="1" w:styleId="Heading1Char">
    <w:name w:val="Heading 1 Char"/>
    <w:basedOn w:val="DefaultParagraphFont"/>
    <w:link w:val="Heading1"/>
    <w:uiPriority w:val="9"/>
    <w:rPr>
      <w:caps/>
      <w:kern w:val="18"/>
    </w:rPr>
  </w:style>
  <w:style w:type="paragraph" w:styleId="List">
    <w:name w:val="List"/>
    <w:basedOn w:val="Normal"/>
    <w:uiPriority w:val="1"/>
    <w:unhideWhenUsed/>
    <w:qFormat/>
    <w:pPr>
      <w:ind w:left="346" w:hanging="317"/>
    </w:pPr>
  </w:style>
  <w:style w:type="paragraph" w:styleId="List2">
    <w:name w:val="List 2"/>
    <w:basedOn w:val="Normal"/>
    <w:uiPriority w:val="1"/>
    <w:unhideWhenUsed/>
    <w:qFormat/>
    <w:pPr>
      <w:ind w:left="706" w:hanging="317"/>
    </w:pPr>
  </w:style>
  <w:style w:type="character" w:customStyle="1" w:styleId="Caselladicontrollo">
    <w:name w:val="Casella di controllo"/>
    <w:basedOn w:val="DefaultParagraphFont"/>
    <w:uiPriority w:val="2"/>
    <w:qFormat/>
    <w:rPr>
      <w:rFonts w:ascii="MS Gothic" w:eastAsia="MS Gothic" w:hAnsi="MS Gothic"/>
      <w:b/>
      <w:bCs/>
      <w:color w:val="ADD98E" w:themeColor="accent4" w:themeTint="99"/>
      <w:position w:val="-2"/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semiHidden/>
    <w:unhideWhenUsed/>
    <w:qFormat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7851d254-ce09-43b6-8d90-072588e7901c" xsi:nil="true"/>
    <AssetExpire xmlns="7851d254-ce09-43b6-8d90-072588e7901c">2029-01-01T08:00:00+00:00</AssetExpire>
    <CampaignTagsTaxHTField0 xmlns="7851d254-ce09-43b6-8d90-072588e7901c">
      <Terms xmlns="http://schemas.microsoft.com/office/infopath/2007/PartnerControls"/>
    </CampaignTagsTaxHTField0>
    <IntlLangReviewDate xmlns="7851d254-ce09-43b6-8d90-072588e7901c" xsi:nil="true"/>
    <TPFriendlyName xmlns="7851d254-ce09-43b6-8d90-072588e7901c" xsi:nil="true"/>
    <IntlLangReview xmlns="7851d254-ce09-43b6-8d90-072588e7901c">false</IntlLangReview>
    <LocLastLocAttemptVersionLookup xmlns="7851d254-ce09-43b6-8d90-072588e7901c">835445</LocLastLocAttemptVersionLookup>
    <PolicheckWords xmlns="7851d254-ce09-43b6-8d90-072588e7901c" xsi:nil="true"/>
    <SubmitterId xmlns="7851d254-ce09-43b6-8d90-072588e7901c" xsi:nil="true"/>
    <AcquiredFrom xmlns="7851d254-ce09-43b6-8d90-072588e7901c">Internal MS</AcquiredFrom>
    <EditorialStatus xmlns="7851d254-ce09-43b6-8d90-072588e7901c">Complete</EditorialStatus>
    <Markets xmlns="7851d254-ce09-43b6-8d90-072588e7901c"/>
    <OriginAsset xmlns="7851d254-ce09-43b6-8d90-072588e7901c" xsi:nil="true"/>
    <AssetStart xmlns="7851d254-ce09-43b6-8d90-072588e7901c">2012-05-10T23:01:00+00:00</AssetStart>
    <FriendlyTitle xmlns="7851d254-ce09-43b6-8d90-072588e7901c" xsi:nil="true"/>
    <MarketSpecific xmlns="7851d254-ce09-43b6-8d90-072588e7901c">false</MarketSpecific>
    <TPNamespace xmlns="7851d254-ce09-43b6-8d90-072588e7901c" xsi:nil="true"/>
    <PublishStatusLookup xmlns="7851d254-ce09-43b6-8d90-072588e7901c">
      <Value>392860</Value>
    </PublishStatusLookup>
    <APAuthor xmlns="7851d254-ce09-43b6-8d90-072588e7901c">
      <UserInfo>
        <DisplayName>REDMOND\v-sa</DisplayName>
        <AccountId>2467</AccountId>
        <AccountType/>
      </UserInfo>
    </APAuthor>
    <TPCommandLine xmlns="7851d254-ce09-43b6-8d90-072588e7901c" xsi:nil="true"/>
    <IntlLangReviewer xmlns="7851d254-ce09-43b6-8d90-072588e7901c" xsi:nil="true"/>
    <OpenTemplate xmlns="7851d254-ce09-43b6-8d90-072588e7901c">true</OpenTemplate>
    <CSXSubmissionDate xmlns="7851d254-ce09-43b6-8d90-072588e7901c" xsi:nil="true"/>
    <TaxCatchAll xmlns="7851d254-ce09-43b6-8d90-072588e7901c"/>
    <Manager xmlns="7851d254-ce09-43b6-8d90-072588e7901c" xsi:nil="true"/>
    <NumericId xmlns="7851d254-ce09-43b6-8d90-072588e7901c" xsi:nil="true"/>
    <ParentAssetId xmlns="7851d254-ce09-43b6-8d90-072588e7901c" xsi:nil="true"/>
    <OriginalSourceMarket xmlns="7851d254-ce09-43b6-8d90-072588e7901c">english</OriginalSourceMarket>
    <ApprovalStatus xmlns="7851d254-ce09-43b6-8d90-072588e7901c">InProgress</ApprovalStatus>
    <TPComponent xmlns="7851d254-ce09-43b6-8d90-072588e7901c" xsi:nil="true"/>
    <EditorialTags xmlns="7851d254-ce09-43b6-8d90-072588e7901c" xsi:nil="true"/>
    <TPExecutable xmlns="7851d254-ce09-43b6-8d90-072588e7901c" xsi:nil="true"/>
    <TPLaunchHelpLink xmlns="7851d254-ce09-43b6-8d90-072588e7901c" xsi:nil="true"/>
    <LocComments xmlns="7851d254-ce09-43b6-8d90-072588e7901c" xsi:nil="true"/>
    <LocRecommendedHandoff xmlns="7851d254-ce09-43b6-8d90-072588e7901c" xsi:nil="true"/>
    <SourceTitle xmlns="7851d254-ce09-43b6-8d90-072588e7901c" xsi:nil="true"/>
    <CSXUpdate xmlns="7851d254-ce09-43b6-8d90-072588e7901c">false</CSXUpdate>
    <IntlLocPriority xmlns="7851d254-ce09-43b6-8d90-072588e7901c" xsi:nil="true"/>
    <UAProjectedTotalWords xmlns="7851d254-ce09-43b6-8d90-072588e7901c" xsi:nil="true"/>
    <AssetType xmlns="7851d254-ce09-43b6-8d90-072588e7901c">TP</AssetType>
    <MachineTranslated xmlns="7851d254-ce09-43b6-8d90-072588e7901c">false</MachineTranslated>
    <OutputCachingOn xmlns="7851d254-ce09-43b6-8d90-072588e7901c">false</OutputCachingOn>
    <TemplateStatus xmlns="7851d254-ce09-43b6-8d90-072588e7901c">Complete</TemplateStatus>
    <IsSearchable xmlns="7851d254-ce09-43b6-8d90-072588e7901c">true</IsSearchable>
    <ContentItem xmlns="7851d254-ce09-43b6-8d90-072588e7901c" xsi:nil="true"/>
    <HandoffToMSDN xmlns="7851d254-ce09-43b6-8d90-072588e7901c" xsi:nil="true"/>
    <ShowIn xmlns="7851d254-ce09-43b6-8d90-072588e7901c">Show everywhere</ShowIn>
    <ThumbnailAssetId xmlns="7851d254-ce09-43b6-8d90-072588e7901c" xsi:nil="true"/>
    <UALocComments xmlns="7851d254-ce09-43b6-8d90-072588e7901c" xsi:nil="true"/>
    <UALocRecommendation xmlns="7851d254-ce09-43b6-8d90-072588e7901c">Localize</UALocRecommendation>
    <LastModifiedDateTime xmlns="7851d254-ce09-43b6-8d90-072588e7901c" xsi:nil="true"/>
    <LegacyData xmlns="7851d254-ce09-43b6-8d90-072588e7901c" xsi:nil="true"/>
    <LocManualTestRequired xmlns="7851d254-ce09-43b6-8d90-072588e7901c">false</LocManualTestRequired>
    <ClipArtFilename xmlns="7851d254-ce09-43b6-8d90-072588e7901c" xsi:nil="true"/>
    <TPApplication xmlns="7851d254-ce09-43b6-8d90-072588e7901c" xsi:nil="true"/>
    <CSXHash xmlns="7851d254-ce09-43b6-8d90-072588e7901c" xsi:nil="true"/>
    <DirectSourceMarket xmlns="7851d254-ce09-43b6-8d90-072588e7901c">english</DirectSourceMarket>
    <PrimaryImageGen xmlns="7851d254-ce09-43b6-8d90-072588e7901c">true</PrimaryImageGen>
    <PlannedPubDate xmlns="7851d254-ce09-43b6-8d90-072588e7901c" xsi:nil="true"/>
    <CSXSubmissionMarket xmlns="7851d254-ce09-43b6-8d90-072588e7901c" xsi:nil="true"/>
    <Downloads xmlns="7851d254-ce09-43b6-8d90-072588e7901c">0</Downloads>
    <ArtSampleDocs xmlns="7851d254-ce09-43b6-8d90-072588e7901c" xsi:nil="true"/>
    <TrustLevel xmlns="7851d254-ce09-43b6-8d90-072588e7901c">1 Microsoft Managed Content</TrustLevel>
    <BlockPublish xmlns="7851d254-ce09-43b6-8d90-072588e7901c">false</BlockPublish>
    <TPLaunchHelpLinkType xmlns="7851d254-ce09-43b6-8d90-072588e7901c">Template</TPLaunchHelpLinkType>
    <LocalizationTagsTaxHTField0 xmlns="7851d254-ce09-43b6-8d90-072588e7901c">
      <Terms xmlns="http://schemas.microsoft.com/office/infopath/2007/PartnerControls"/>
    </LocalizationTagsTaxHTField0>
    <BusinessGroup xmlns="7851d254-ce09-43b6-8d90-072588e7901c" xsi:nil="true"/>
    <Providers xmlns="7851d254-ce09-43b6-8d90-072588e7901c" xsi:nil="true"/>
    <TemplateTemplateType xmlns="7851d254-ce09-43b6-8d90-072588e7901c">Word Document Template</TemplateTemplateType>
    <TimesCloned xmlns="7851d254-ce09-43b6-8d90-072588e7901c" xsi:nil="true"/>
    <TPAppVersion xmlns="7851d254-ce09-43b6-8d90-072588e7901c" xsi:nil="true"/>
    <VoteCount xmlns="7851d254-ce09-43b6-8d90-072588e7901c" xsi:nil="true"/>
    <FeatureTagsTaxHTField0 xmlns="7851d254-ce09-43b6-8d90-072588e7901c">
      <Terms xmlns="http://schemas.microsoft.com/office/infopath/2007/PartnerControls"/>
    </FeatureTagsTaxHTField0>
    <Provider xmlns="7851d254-ce09-43b6-8d90-072588e7901c" xsi:nil="true"/>
    <UACurrentWords xmlns="7851d254-ce09-43b6-8d90-072588e7901c" xsi:nil="true"/>
    <AssetId xmlns="7851d254-ce09-43b6-8d90-072588e7901c">TP102895214</AssetId>
    <TPClientViewer xmlns="7851d254-ce09-43b6-8d90-072588e7901c" xsi:nil="true"/>
    <DSATActionTaken xmlns="7851d254-ce09-43b6-8d90-072588e7901c" xsi:nil="true"/>
    <APEditor xmlns="7851d254-ce09-43b6-8d90-072588e7901c">
      <UserInfo>
        <DisplayName/>
        <AccountId xsi:nil="true"/>
        <AccountType/>
      </UserInfo>
    </APEditor>
    <TPInstallLocation xmlns="7851d254-ce09-43b6-8d90-072588e7901c" xsi:nil="true"/>
    <OOCacheId xmlns="7851d254-ce09-43b6-8d90-072588e7901c" xsi:nil="true"/>
    <IsDeleted xmlns="7851d254-ce09-43b6-8d90-072588e7901c">false</IsDeleted>
    <PublishTargets xmlns="7851d254-ce09-43b6-8d90-072588e7901c">OfficeOnlineVNext</PublishTargets>
    <ApprovalLog xmlns="7851d254-ce09-43b6-8d90-072588e7901c" xsi:nil="true"/>
    <BugNumber xmlns="7851d254-ce09-43b6-8d90-072588e7901c" xsi:nil="true"/>
    <CrawlForDependencies xmlns="7851d254-ce09-43b6-8d90-072588e7901c">false</CrawlForDependencies>
    <InternalTagsTaxHTField0 xmlns="7851d254-ce09-43b6-8d90-072588e7901c">
      <Terms xmlns="http://schemas.microsoft.com/office/infopath/2007/PartnerControls"/>
    </InternalTagsTaxHTField0>
    <LastHandOff xmlns="7851d254-ce09-43b6-8d90-072588e7901c" xsi:nil="true"/>
    <Milestone xmlns="7851d254-ce09-43b6-8d90-072588e7901c" xsi:nil="true"/>
    <OriginalRelease xmlns="7851d254-ce09-43b6-8d90-072588e7901c">15</OriginalRelease>
    <RecommendationsModifier xmlns="7851d254-ce09-43b6-8d90-072588e7901c" xsi:nil="true"/>
    <ScenarioTagsTaxHTField0 xmlns="7851d254-ce09-43b6-8d90-072588e7901c">
      <Terms xmlns="http://schemas.microsoft.com/office/infopath/2007/PartnerControls"/>
    </ScenarioTagsTaxHTField0>
    <UANotes xmlns="7851d254-ce09-43b6-8d90-072588e7901c" xsi:nil="true"/>
    <LocMarketGroupTiers2 xmlns="7851d254-ce09-43b6-8d90-072588e7901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B888328A8731147A9E2416CA6C7A65B0400DC6FA6ECFB23F54F9F45EE586A6D0A65" ma:contentTypeVersion="56" ma:contentTypeDescription="Create a new document." ma:contentTypeScope="" ma:versionID="c97688fe8962075e95d1f794ee1b82d8">
  <xsd:schema xmlns:xsd="http://www.w3.org/2001/XMLSchema" xmlns:xs="http://www.w3.org/2001/XMLSchema" xmlns:p="http://schemas.microsoft.com/office/2006/metadata/properties" xmlns:ns2="7851d254-ce09-43b6-8d90-072588e7901c" targetNamespace="http://schemas.microsoft.com/office/2006/metadata/properties" ma:root="true" ma:fieldsID="c225bda33905c745071d9d8b7e170627" ns2:_="">
    <xsd:import namespace="7851d254-ce09-43b6-8d90-072588e7901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1d254-ce09-43b6-8d90-072588e7901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9ebba19d-2be4-461d-87e9-c05e5ebbf568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C164E808-44FA-4F5F-91C3-AF5B09309907}" ma:internalName="CSXSubmissionMarket" ma:readOnly="false" ma:showField="MarketName" ma:web="7851d254-ce09-43b6-8d90-072588e7901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c66e03a-b58b-4d86-891b-8e445e1562f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D356C7F-0981-4C41-B229-50D503AAD5E8}" ma:internalName="InProjectListLookup" ma:readOnly="true" ma:showField="InProjectLis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575b5594-eef4-4833-b257-601720e535bd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D356C7F-0981-4C41-B229-50D503AAD5E8}" ma:internalName="LastCompleteVersionLookup" ma:readOnly="true" ma:showField="LastComplete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D356C7F-0981-4C41-B229-50D503AAD5E8}" ma:internalName="LastPreviewErrorLookup" ma:readOnly="true" ma:showField="LastPreviewError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D356C7F-0981-4C41-B229-50D503AAD5E8}" ma:internalName="LastPreviewResultLookup" ma:readOnly="true" ma:showField="LastPreviewResul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D356C7F-0981-4C41-B229-50D503AAD5E8}" ma:internalName="LastPreviewAttemptDateLookup" ma:readOnly="true" ma:showField="LastPreviewAttemptDat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D356C7F-0981-4C41-B229-50D503AAD5E8}" ma:internalName="LastPreviewedByLookup" ma:readOnly="true" ma:showField="LastPreviewedBy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D356C7F-0981-4C41-B229-50D503AAD5E8}" ma:internalName="LastPreviewTimeLookup" ma:readOnly="true" ma:showField="LastPreviewTi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D356C7F-0981-4C41-B229-50D503AAD5E8}" ma:internalName="LastPreviewVersionLookup" ma:readOnly="true" ma:showField="LastPreview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D356C7F-0981-4C41-B229-50D503AAD5E8}" ma:internalName="LastPublishErrorLookup" ma:readOnly="true" ma:showField="LastPublishError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D356C7F-0981-4C41-B229-50D503AAD5E8}" ma:internalName="LastPublishResultLookup" ma:readOnly="true" ma:showField="LastPublishResul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D356C7F-0981-4C41-B229-50D503AAD5E8}" ma:internalName="LastPublishAttemptDateLookup" ma:readOnly="true" ma:showField="LastPublishAttemptDat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D356C7F-0981-4C41-B229-50D503AAD5E8}" ma:internalName="LastPublishedByLookup" ma:readOnly="true" ma:showField="LastPublishedBy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D356C7F-0981-4C41-B229-50D503AAD5E8}" ma:internalName="LastPublishTimeLookup" ma:readOnly="true" ma:showField="LastPublishTi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D356C7F-0981-4C41-B229-50D503AAD5E8}" ma:internalName="LastPublishVersionLookup" ma:readOnly="true" ma:showField="LastPublish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17F96094-CC23-4712-BE97-DE1DD51648A2}" ma:internalName="LocLastLocAttemptVersionLookup" ma:readOnly="false" ma:showField="LastLocAttemptVersion" ma:web="7851d254-ce09-43b6-8d90-072588e7901c">
      <xsd:simpleType>
        <xsd:restriction base="dms:Lookup"/>
      </xsd:simpleType>
    </xsd:element>
    <xsd:element name="LocLastLocAttemptVersionTypeLookup" ma:index="71" nillable="true" ma:displayName="Loc Last Loc Attempt Version Type" ma:default="" ma:list="{17F96094-CC23-4712-BE97-DE1DD51648A2}" ma:internalName="LocLastLocAttemptVersionTypeLookup" ma:readOnly="true" ma:showField="LastLocAttemptVersionType" ma:web="7851d254-ce09-43b6-8d90-072588e7901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17F96094-CC23-4712-BE97-DE1DD51648A2}" ma:internalName="LocNewPublishedVersionLookup" ma:readOnly="true" ma:showField="NewPublishedVersion" ma:web="7851d254-ce09-43b6-8d90-072588e7901c">
      <xsd:simpleType>
        <xsd:restriction base="dms:Lookup"/>
      </xsd:simpleType>
    </xsd:element>
    <xsd:element name="LocOverallHandbackStatusLookup" ma:index="75" nillable="true" ma:displayName="Loc Overall Handback Status" ma:default="" ma:list="{17F96094-CC23-4712-BE97-DE1DD51648A2}" ma:internalName="LocOverallHandbackStatusLookup" ma:readOnly="true" ma:showField="OverallHandbackStatus" ma:web="7851d254-ce09-43b6-8d90-072588e7901c">
      <xsd:simpleType>
        <xsd:restriction base="dms:Lookup"/>
      </xsd:simpleType>
    </xsd:element>
    <xsd:element name="LocOverallLocStatusLookup" ma:index="76" nillable="true" ma:displayName="Loc Overall Localize Status" ma:default="" ma:list="{17F96094-CC23-4712-BE97-DE1DD51648A2}" ma:internalName="LocOverallLocStatusLookup" ma:readOnly="true" ma:showField="OverallLocStatus" ma:web="7851d254-ce09-43b6-8d90-072588e7901c">
      <xsd:simpleType>
        <xsd:restriction base="dms:Lookup"/>
      </xsd:simpleType>
    </xsd:element>
    <xsd:element name="LocOverallPreviewStatusLookup" ma:index="77" nillable="true" ma:displayName="Loc Overall Preview Status" ma:default="" ma:list="{17F96094-CC23-4712-BE97-DE1DD51648A2}" ma:internalName="LocOverallPreviewStatusLookup" ma:readOnly="true" ma:showField="OverallPreviewStatus" ma:web="7851d254-ce09-43b6-8d90-072588e7901c">
      <xsd:simpleType>
        <xsd:restriction base="dms:Lookup"/>
      </xsd:simpleType>
    </xsd:element>
    <xsd:element name="LocOverallPublishStatusLookup" ma:index="78" nillable="true" ma:displayName="Loc Overall Publish Status" ma:default="" ma:list="{17F96094-CC23-4712-BE97-DE1DD51648A2}" ma:internalName="LocOverallPublishStatusLookup" ma:readOnly="true" ma:showField="OverallPublishStatus" ma:web="7851d254-ce09-43b6-8d90-072588e7901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17F96094-CC23-4712-BE97-DE1DD51648A2}" ma:internalName="LocProcessedForHandoffsLookup" ma:readOnly="true" ma:showField="ProcessedForHandoffs" ma:web="7851d254-ce09-43b6-8d90-072588e7901c">
      <xsd:simpleType>
        <xsd:restriction base="dms:Lookup"/>
      </xsd:simpleType>
    </xsd:element>
    <xsd:element name="LocProcessedForMarketsLookup" ma:index="81" nillable="true" ma:displayName="Loc Processed For Markets" ma:default="" ma:list="{17F96094-CC23-4712-BE97-DE1DD51648A2}" ma:internalName="LocProcessedForMarketsLookup" ma:readOnly="true" ma:showField="ProcessedForMarkets" ma:web="7851d254-ce09-43b6-8d90-072588e7901c">
      <xsd:simpleType>
        <xsd:restriction base="dms:Lookup"/>
      </xsd:simpleType>
    </xsd:element>
    <xsd:element name="LocPublishedDependentAssetsLookup" ma:index="82" nillable="true" ma:displayName="Loc Published Dependent Assets" ma:default="" ma:list="{17F96094-CC23-4712-BE97-DE1DD51648A2}" ma:internalName="LocPublishedDependentAssetsLookup" ma:readOnly="true" ma:showField="PublishedDependentAssets" ma:web="7851d254-ce09-43b6-8d90-072588e7901c">
      <xsd:simpleType>
        <xsd:restriction base="dms:Lookup"/>
      </xsd:simpleType>
    </xsd:element>
    <xsd:element name="LocPublishedLinkedAssetsLookup" ma:index="83" nillable="true" ma:displayName="Loc Published Linked Assets" ma:default="" ma:list="{17F96094-CC23-4712-BE97-DE1DD51648A2}" ma:internalName="LocPublishedLinkedAssetsLookup" ma:readOnly="true" ma:showField="PublishedLinkedAssets" ma:web="7851d254-ce09-43b6-8d90-072588e7901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1ddce1b-f703-4c9f-819c-e88ccecfe8e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C164E808-44FA-4F5F-91C3-AF5B09309907}" ma:internalName="Markets" ma:readOnly="false" ma:showField="MarketNa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D356C7F-0981-4C41-B229-50D503AAD5E8}" ma:internalName="NumOfRatingsLookup" ma:readOnly="true" ma:showField="NumOfRatings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D356C7F-0981-4C41-B229-50D503AAD5E8}" ma:internalName="PublishStatusLookup" ma:readOnly="false" ma:showField="PublishStatus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3f195d06-aec0-4d35-9b7e-8061da1a138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73ff1703-6c3c-47c1-ae53-2bc507bafe3b}" ma:internalName="TaxCatchAll" ma:showField="CatchAllData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73ff1703-6c3c-47c1-ae53-2bc507bafe3b}" ma:internalName="TaxCatchAllLabel" ma:readOnly="true" ma:showField="CatchAllDataLabel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961DAA-E1FB-4DC2-A87D-3A31B9EF07DE}"/>
</file>

<file path=customXml/itemProps2.xml><?xml version="1.0" encoding="utf-8"?>
<ds:datastoreItem xmlns:ds="http://schemas.openxmlformats.org/officeDocument/2006/customXml" ds:itemID="{10829BC4-10EF-445D-8181-78D59C27F5DE}"/>
</file>

<file path=customXml/itemProps3.xml><?xml version="1.0" encoding="utf-8"?>
<ds:datastoreItem xmlns:ds="http://schemas.openxmlformats.org/officeDocument/2006/customXml" ds:itemID="{C6214E07-0DC6-4CB8-99B6-0AA9826BC3F4}"/>
</file>

<file path=customXml/itemProps4.xml><?xml version="1.0" encoding="utf-8"?>
<ds:datastoreItem xmlns:ds="http://schemas.openxmlformats.org/officeDocument/2006/customXml" ds:itemID="{8F64F781-96A3-4059-8895-3830EF3CC8FC}"/>
</file>

<file path=docProps/app.xml><?xml version="1.0" encoding="utf-8"?>
<Properties xmlns="http://schemas.openxmlformats.org/officeDocument/2006/extended-properties" xmlns:vt="http://schemas.openxmlformats.org/officeDocument/2006/docPropsVTypes">
  <Template>Wedding Checklist_15_TP102895214.dotx</Template>
  <TotalTime>298</TotalTime>
  <Pages>3</Pages>
  <Words>822</Words>
  <Characters>4689</Characters>
  <Application>Microsoft Office Word</Application>
  <DocSecurity>0</DocSecurity>
  <Lines>39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revision>83</cp:revision>
  <dcterms:created xsi:type="dcterms:W3CDTF">2012-04-26T17:48:00Z</dcterms:created>
  <dcterms:modified xsi:type="dcterms:W3CDTF">2013-04-04T08:32:00Z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0x010100FB888328A8731147A9E2416CA6C7A65B0400DC6FA6ECFB23F54F9F45EE586A6D0A65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