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E1C71" w:rsidRDefault="003A790E">
      <w:pPr>
        <w:pStyle w:val="Title"/>
      </w:pPr>
      <w:sdt>
        <w:sdtPr>
          <w:alias w:val="Insira o título do certificado:"/>
          <w:tag w:val="Insira o título do certificado:"/>
          <w:id w:val="-1397126520"/>
          <w:placeholder>
            <w:docPart w:val="72BACBCF133F47AAB8669B42D448956B"/>
          </w:placeholder>
          <w:temporary/>
          <w:showingPlcHdr/>
        </w:sdtPr>
        <w:sdtEndPr/>
        <w:sdtContent>
          <w:r w:rsidR="00B90157">
            <w:rPr>
              <w:lang w:val="pt-BR" w:bidi="pt-BR"/>
            </w:rPr>
            <w:t>O jogador mais inspirador</w:t>
          </w:r>
        </w:sdtContent>
      </w:sdt>
    </w:p>
    <w:p w:rsidR="006E1C71" w:rsidRPr="00C83C1D" w:rsidRDefault="003A790E" w:rsidP="00C83C1D">
      <w:pPr>
        <w:pStyle w:val="Heading1"/>
      </w:pPr>
      <w:sdt>
        <w:sdtPr>
          <w:alias w:val="Insira o nome do destinatário:"/>
          <w:tag w:val="Insira o nome do destinatário:"/>
          <w:id w:val="-1756204315"/>
          <w:placeholder>
            <w:docPart w:val="4ADB83C530D24C9CA83642B73C64FAFC"/>
          </w:placeholder>
          <w:temporary/>
          <w:showingPlcHdr/>
        </w:sdtPr>
        <w:sdtEndPr/>
        <w:sdtContent>
          <w:r w:rsidR="009A3C9B" w:rsidRPr="00C83C1D">
            <w:rPr>
              <w:lang w:val="pt-BR" w:bidi="pt-BR"/>
            </w:rPr>
            <w:t>Nome do destinatário</w:t>
          </w:r>
        </w:sdtContent>
      </w:sdt>
    </w:p>
    <w:sdt>
      <w:sdtPr>
        <w:alias w:val="Descrição do certificado:"/>
        <w:tag w:val="Descrição do certificado:"/>
        <w:id w:val="1430230843"/>
        <w:placeholder>
          <w:docPart w:val="ECA6D58B978440DBB99497C29DD773FB"/>
        </w:placeholder>
        <w:temporary/>
        <w:showingPlcHdr/>
      </w:sdtPr>
      <w:sdtEndPr/>
      <w:sdtContent>
        <w:p w:rsidR="006E1C71" w:rsidRDefault="009A3C9B">
          <w:r>
            <w:rPr>
              <w:lang w:val="pt-BR" w:bidi="pt-BR"/>
            </w:rPr>
            <w:t>é aqui reconhecido como Jogador mais inspirador desta temporada pela participação fenomenal na equipe</w:t>
          </w:r>
        </w:p>
      </w:sdtContent>
    </w:sdt>
    <w:p w:rsidR="006E1C71" w:rsidRPr="00C83C1D" w:rsidRDefault="003A790E" w:rsidP="00C83C1D">
      <w:pPr>
        <w:pStyle w:val="Heading2"/>
      </w:pPr>
      <w:sdt>
        <w:sdtPr>
          <w:alias w:val="Insira o nome da equipe:"/>
          <w:tag w:val="Insira o nome da equipe:"/>
          <w:id w:val="-50456193"/>
          <w:placeholder>
            <w:docPart w:val="2506B6AC172E4A978C05D1C0015F62EE"/>
          </w:placeholder>
          <w:temporary/>
          <w:showingPlcHdr/>
        </w:sdtPr>
        <w:sdtEndPr/>
        <w:sdtContent>
          <w:r w:rsidR="009A3C9B" w:rsidRPr="00C83C1D">
            <w:rPr>
              <w:lang w:val="pt-BR" w:bidi="pt-BR"/>
            </w:rPr>
            <w:t>Nome da Equipe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elo da premiação e tabela de assinatura"/>
      </w:tblPr>
      <w:tblGrid>
        <w:gridCol w:w="3123"/>
        <w:gridCol w:w="9549"/>
      </w:tblGrid>
      <w:tr w:rsidR="00A2067C" w:rsidTr="00DC105C">
        <w:trPr>
          <w:trHeight w:val="3024"/>
        </w:trPr>
        <w:tc>
          <w:tcPr>
            <w:tcW w:w="3123" w:type="dxa"/>
            <w:vAlign w:val="center"/>
          </w:tcPr>
          <w:p w:rsidR="00A2067C" w:rsidRDefault="00A2067C" w:rsidP="008A5914">
            <w:pPr>
              <w:pStyle w:val="NoSpacing"/>
            </w:pPr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04E67E4C" wp14:editId="1987DA9D">
                      <wp:extent cx="1892300" cy="1892300"/>
                      <wp:effectExtent l="0" t="0" r="0" b="0"/>
                      <wp:docPr id="1" name="Grupo 1" descr="Selo da premiaçã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Selo" descr="Selo da premiação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Forma do selo" descr="Forma do selo da premiação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" name="Textura do selo" descr="Textura do selo da premiação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" name="Beisebol" descr="Ícone do beise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1" o:spid="_x0000_s1026" alt="Selo da premiação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">
                      <v:group id="Selo" o:spid="_x0000_s1027" alt="Selo da premiação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<v:shape id="Forma do selo" o:spid="_x0000_s1028" alt="Forma do selo da premiação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Q3MQA&#10;AADaAAAADwAAAGRycy9kb3ducmV2LnhtbESPQWvCQBSE74X+h+UVvNVNpcY2ugmlUJDcqh48PrPP&#10;JDb7NmTXJPrru4LgcZiZb5hVNppG9NS52rKCt2kEgriwuuZSwW778/oBwnlkjY1lUnAhB1n6/LTC&#10;RNuBf6nf+FIECLsEFVTet4mUrqjIoJvaljh4R9sZ9EF2pdQdDgFuGjmLolgarDksVNjSd0XF3+Zs&#10;FOxP8zGXi9nh/J7Hn80hv562i6tSk5fxawnC0+gf4Xt7rRXEcLsSb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UUNzEAAAA2gAAAA8AAAAAAAAAAAAAAAAAmAIAAGRycy9k&#10;b3ducmV2LnhtbFBLBQYAAAAABAAEAPUAAACJAw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006ab2 [3206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Textura do selo" o:spid="_x0000_s1029" type="#_x0000_t75" alt="Textura do selo da premiação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NlnHFAAAA2gAAAA8AAABkcnMvZG93bnJldi54bWxEj0FrwkAUhO9C/8PyCr2ZTS2kJboJbUTq&#10;xYPaFnt7ZJ9JMPs2Zrca/31XEDwOM/MNM8sH04oT9a6xrOA5ikEQl1Y3XCn42i7GbyCcR9bYWiYF&#10;F3KQZw+jGabannlNp42vRICwS1FB7X2XSunKmgy6yHbEwdvb3qAPsq+k7vEc4KaVkzhOpMGGw0KN&#10;HRU1lYfNn1Gw+PX7XVF8fq9/VoeX6jhJ5tuPRKmnx+F9CsLT4O/hW3upFbzC9Uq4ATL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DZZxxQAAANoAAAAPAAAAAAAAAAAAAAAA&#10;AJ8CAABkcnMvZG93bnJldi54bWxQSwUGAAAAAAQABAD3AAAAkQMAAAAA&#10;">
                          <v:imagedata r:id="rId11" o:title="Textura do selo da premiação" croptop="-2164f" cropleft="19433f" cropright="-949f"/>
                          <v:path arrowok="t"/>
                        </v:shape>
                      </v:group>
                      <v:shape id="Beisebol" o:spid="_x0000_s1030" type="#_x0000_t75" alt="Ícone do beisebol" style="position:absolute;left:3810;top:3810;width:11239;height:1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g1NC/AAAA2gAAAA8AAABkcnMvZG93bnJldi54bWxET8uKwjAU3Q/4D+EKbgZNlWGQahQRKurO&#10;9/bSXNtic1OSqNWvnyyEWR7OezpvTS0e5HxlWcFwkIAgzq2uuFBwPGT9MQgfkDXWlknBizzMZ52v&#10;KabaPnlHj30oRAxhn6KCMoQmldLnJRn0A9sQR+5qncEQoSukdviM4aaWoyT5lQYrjg0lNrQsKb/t&#10;70bB9mddnA/f79Uqc/nlvtmcxrd3plSv2y4mIAK14V/8ca+1grg1Xok3QM7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3oNTQvwAAANoAAAAPAAAAAAAAAAAAAAAAAJ8CAABk&#10;cnMvZG93bnJldi54bWxQSwUGAAAAAAQABAD3AAAAiwMAAAAA&#10;">
                        <v:imagedata r:id="rId12" o:title="Ícone do beisebol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ela de data e assinatura"/>
            </w:tblPr>
            <w:tblGrid>
              <w:gridCol w:w="2411"/>
              <w:gridCol w:w="6188"/>
            </w:tblGrid>
            <w:tr w:rsidR="00A2067C" w:rsidTr="008A5914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A2067C" w:rsidRPr="009C610B" w:rsidRDefault="003A790E" w:rsidP="009C610B">
                  <w:pPr>
                    <w:pStyle w:val="Heading3"/>
                  </w:pPr>
                  <w:sdt>
                    <w:sdtPr>
                      <w:alias w:val="Apresentado por:"/>
                      <w:tag w:val="Apresentado por:"/>
                      <w:id w:val="846757699"/>
                      <w:placeholder>
                        <w:docPart w:val="FA91316956F743DE90994F4E510349C6"/>
                      </w:placeholder>
                      <w:temporary/>
                      <w:showingPlcHdr/>
                    </w:sdtPr>
                    <w:sdtEndPr/>
                    <w:sdtContent>
                      <w:r w:rsidR="00B90157" w:rsidRPr="009C610B">
                        <w:rPr>
                          <w:lang w:val="pt-BR" w:bidi="pt-BR"/>
                        </w:rPr>
                        <w:t>Apresentado por:</w:t>
                      </w:r>
                    </w:sdtContent>
                  </w:sdt>
                </w:p>
              </w:tc>
              <w:sdt>
                <w:sdtPr>
                  <w:alias w:val="Digite Nome/Título do apresentador:"/>
                  <w:tag w:val="Digite Nome/Título do apresentador:"/>
                  <w:id w:val="-446467856"/>
                  <w:placeholder>
                    <w:docPart w:val="E2D400A3A12E4598B226A821E0C6A11C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vAlign w:val="bottom"/>
                    </w:tcPr>
                    <w:p w:rsidR="00A2067C" w:rsidRPr="0088629E" w:rsidRDefault="00F52848" w:rsidP="0088629E">
                      <w:pPr>
                        <w:pStyle w:val="Heading4"/>
                      </w:pPr>
                      <w:r w:rsidRPr="0088629E">
                        <w:rPr>
                          <w:lang w:val="pt-BR" w:bidi="pt-BR"/>
                        </w:rPr>
                        <w:t>Nome/Título do apresentador</w:t>
                      </w:r>
                    </w:p>
                  </w:tc>
                </w:sdtContent>
              </w:sdt>
            </w:tr>
            <w:tr w:rsidR="00A2067C" w:rsidTr="008A5914">
              <w:trPr>
                <w:trHeight w:val="1150"/>
                <w:jc w:val="right"/>
              </w:trPr>
              <w:sdt>
                <w:sdtPr>
                  <w:alias w:val="No dia:"/>
                  <w:tag w:val="No dia:"/>
                  <w:id w:val="-512454740"/>
                  <w:placeholder>
                    <w:docPart w:val="18208100460442769F7A4F237E79ABE1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A2067C" w:rsidRDefault="00B90157" w:rsidP="009C610B">
                      <w:pPr>
                        <w:pStyle w:val="Heading3"/>
                      </w:pPr>
                      <w:r>
                        <w:rPr>
                          <w:lang w:val="pt-BR" w:bidi="pt-BR"/>
                        </w:rPr>
                        <w:t>No dia:</w:t>
                      </w:r>
                    </w:p>
                  </w:tc>
                </w:sdtContent>
              </w:sdt>
              <w:sdt>
                <w:sdtPr>
                  <w:alias w:val="Insira a data:"/>
                  <w:tag w:val="Insira a data:"/>
                  <w:id w:val="695198871"/>
                  <w:placeholder>
                    <w:docPart w:val="E0EBDEE568C3480BB1C08FC5DF8AE303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A2067C" w:rsidRDefault="00B90157" w:rsidP="0088629E">
                      <w:pPr>
                        <w:pStyle w:val="Heading4"/>
                      </w:pPr>
                      <w:r>
                        <w:rPr>
                          <w:lang w:val="pt-BR" w:bidi="pt-BR"/>
                        </w:rPr>
                        <w:t>Insira a data</w:t>
                      </w:r>
                    </w:p>
                  </w:tc>
                </w:sdtContent>
              </w:sdt>
            </w:tr>
          </w:tbl>
          <w:p w:rsidR="00A2067C" w:rsidRDefault="00A2067C" w:rsidP="008A5914"/>
        </w:tc>
      </w:tr>
    </w:tbl>
    <w:p w:rsidR="006E1C71" w:rsidRDefault="006E1C71" w:rsidP="00AF515A">
      <w:pPr>
        <w:pStyle w:val="NoSpacing"/>
      </w:pPr>
    </w:p>
    <w:sectPr w:rsidR="006E1C71" w:rsidSect="008A5914">
      <w:headerReference w:type="default" r:id="rId13"/>
      <w:footerReference w:type="default" r:id="rId14"/>
      <w:headerReference w:type="first" r:id="rId15"/>
      <w:pgSz w:w="15840" w:h="12240" w:orient="landscape" w:code="1"/>
      <w:pgMar w:top="2160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170" w:rsidRDefault="00852170">
      <w:pPr>
        <w:spacing w:after="0" w:line="240" w:lineRule="auto"/>
      </w:pPr>
      <w:r>
        <w:separator/>
      </w:r>
    </w:p>
  </w:endnote>
  <w:endnote w:type="continuationSeparator" w:id="0">
    <w:p w:rsidR="00852170" w:rsidRDefault="00852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5087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6DDC" w:rsidRDefault="00F46DDC">
        <w:pPr>
          <w:pStyle w:val="Footer"/>
        </w:pPr>
        <w:r>
          <w:rPr>
            <w:lang w:val="pt-BR" w:bidi="pt-BR"/>
          </w:rPr>
          <w:fldChar w:fldCharType="begin"/>
        </w:r>
        <w:r>
          <w:rPr>
            <w:lang w:val="pt-BR" w:bidi="pt-BR"/>
          </w:rPr>
          <w:instrText xml:space="preserve"> PAGE   \* MERGEFORMAT </w:instrText>
        </w:r>
        <w:r>
          <w:rPr>
            <w:lang w:val="pt-BR" w:bidi="pt-BR"/>
          </w:rPr>
          <w:fldChar w:fldCharType="separate"/>
        </w:r>
        <w:r w:rsidR="008C6A08">
          <w:rPr>
            <w:noProof/>
            <w:lang w:val="pt-BR" w:bidi="pt-BR"/>
          </w:rPr>
          <w:t>2</w:t>
        </w:r>
        <w:r>
          <w:rPr>
            <w:noProof/>
            <w:lang w:val="pt-BR" w:bidi="pt-B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170" w:rsidRDefault="00852170">
      <w:pPr>
        <w:spacing w:after="0" w:line="240" w:lineRule="auto"/>
      </w:pPr>
      <w:r>
        <w:separator/>
      </w:r>
    </w:p>
  </w:footnote>
  <w:footnote w:type="continuationSeparator" w:id="0">
    <w:p w:rsidR="00852170" w:rsidRDefault="008521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4B8" w:rsidRDefault="00F46DDC">
    <w:pPr>
      <w:pStyle w:val="Head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433121B" wp14:editId="464A8B2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1" name="Grupo 11" descr="Duas estruturas retangulares interligadas nos cantos com raios estrelares se estendendo do centro às borda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ios" descr="Duas estruturas retangulares interligadas nos cantos com raios estrelares se estendendo do centro às borda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Borda preta" descr="Duas estruturas retangulares interligadas nos cantos com raios estrelares se estendendo do centro às borda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Borda retangular" descr="Duas estruturas retangulares interligadas nos cantos com raios estrelares se estendendo do centro às bordas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1" o:spid="_x0000_s1026" alt="Duas estruturas retangulares interligadas nos cantos com raios estrelares se estendendo do centro às bordas" style="position:absolute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CNYBQCA&#10;EIJVAABoEqwCAEAIwSoAACwf62PGuws/AADUCFYBACCEYBUAAJoEqwAAEEKwCgAAy8f6mPHuwg8A&#10;ADWCVQAACCFYBQCAJsEqAACEEKwCAMDy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AHEqAACUGO4AABAgTgUAgJE4FQAAYsSpAACAOBUAAEoMdwAACBCnAgDASJwKAAAx4lQA&#10;AECcCgAAJYY7AAAEiFMBAGAkTgUAgBhxKgAAIE4FAIASwx0AAALEqQAAMBKnAgBAjDgVAAAQpwIA&#10;QInhDgAAAeJUAAAYiVMBACBGnAoAAIh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ios" o:spid="_x0000_s1027" type="#_x0000_t75" alt="Duas estruturas retangulares interligadas nos cantos com raios estrelares se estendendo do centro às bordas" style="position:absolute;width:91986;height:6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cLnDAAAA2gAAAA8AAABkcnMvZG93bnJldi54bWxEj81qwzAQhO+FvIPYQC+lkdNA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xwucMAAADaAAAADwAAAAAAAAAAAAAAAACf&#10;AgAAZHJzL2Rvd25yZXYueG1sUEsFBgAAAAAEAAQA9wAAAI8DAAAAAA==&#10;">
                <v:imagedata r:id="rId3" o:title="Duas estruturas retangulares interligadas nos cantos com raios estrelares se estendendo do centro às bordas"/>
                <v:path arrowok="t"/>
              </v:shape>
              <v:shape id="Borda preta" o:spid="_x0000_s1028" type="#_x0000_t75" alt="Duas estruturas retangulares interligadas nos cantos com raios estrelares se estendendo do centro às bordas" style="position:absolute;left:95;width:91795;height:6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8WBfEAAAA3QAAAA8AAABkcnMvZG93bnJldi54bWxEj9GKwjAURN8X/IdwhX1ZNFUXlWqUKiz4&#10;sitWP+DSXJtic1OaqPXvzYLg4zAzZ5jlurO1uFHrK8cKRsMEBHHhdMWlgtPxZzAH4QOyxtoxKXiQ&#10;h/Wq97HEVLs7H+iWh1JECPsUFZgQmlRKXxiy6IeuIY7e2bUWQ5RtKXWL9wi3tRwnyVRarDguGGxo&#10;a6i45Fer4G9WNl+zfb79LbrajDZ7oiy7KvXZ77IFiEBdeIdf7Z1WMJmPv+H/TX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8WBfEAAAA3QAAAA8AAAAAAAAAAAAAAAAA&#10;nwIAAGRycy9kb3ducmV2LnhtbFBLBQYAAAAABAAEAPcAAACQAwAAAAA=&#10;">
                <v:imagedata r:id="rId4" o:title="Duas estruturas retangulares interligadas nos cantos com raios estrelares se estendendo do centro às bordas"/>
                <v:path arrowok="t"/>
              </v:shape>
              <v:rect id="Borda retangular" o:spid="_x0000_s1029" alt="Duas estruturas retangulares interligadas nos cantos com raios estrelares se estendendo do centro às bordas" style="position:absolute;left:1809;top:1524;width:88331;height:653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vCv8AA&#10;AADbAAAADwAAAGRycy9kb3ducmV2LnhtbERPy4rCMBTdD/gP4QruNFXEkWoUn6DDDPgCt5fm2hab&#10;m9LEWv/eLIRZHs57Om9MIWqqXG5ZQb8XgSBOrM45VXA5b7tjEM4jaywsk4IXOZjPWl9TjLV98pHq&#10;k09FCGEXo4LM+zKW0iUZGXQ9WxIH7mYrgz7AKpW6wmcIN4UcRNFIGsw5NGRY0iqj5H56GAX1Yb/6&#10;xp/136g/TH9xvOTDdXNVqtNuFhMQnhr/L/64d1rBIKwPX8IPkL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rvCv8AAAADbAAAADwAAAAAAAAAAAAAAAACYAgAAZHJzL2Rvd25y&#10;ZXYueG1sUEsFBgAAAAAEAAQA9QAAAIUDAAAAAA=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DDC" w:rsidRDefault="00F46DDC">
    <w:pPr>
      <w:pStyle w:val="Head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92279D3" wp14:editId="5AA861C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4" name="Grupo 4" descr="Duas estruturas retangulares interligadas nos cantos com raios estrelares se estendendo do centro às borda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5" name="Raios" descr="Duas estruturas retangulares interligadas nos cantos com raios estrelares se estendendo do centro às borda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Borda preta" descr="Duas estruturas retangulares interligadas nos cantos com raios estrelares se estendendo do centro às borda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Borda retangular" descr="Duas estruturas retangulares interligadas nos cantos com raios estrelares se estendendo do centro às bordas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4" o:spid="_x0000_s1026" alt="Duas estruturas retangulares interligadas nos cantos com raios estrelares se estendendo do centro às bordas" style="position:absolute;margin-left:0;margin-top:0;width:724.3pt;height:540.7pt;z-index:-251655168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ABxKgAAlBjuAAAQIE4FAICROBUAAGLEqQAAgDgVAABKDHcAAAgQpwIAwEicCgAA&#10;MeJUAABAnAoAACWGOwAABIhTAQBgJE4FAIAYcSoAACBOBQCAEsMdAAACxKkAADASpwIAQIw4FQAA&#10;EKcCAECJ4Q4AAAHiVAAAGIlTAQAgRpwKAACI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ios" o:spid="_x0000_s1027" type="#_x0000_t75" alt="Duas estruturas retangulares interligadas nos cantos com raios estrelares se estendendo do centro às bordas" style="position:absolute;width:91986;height:6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JTVbDAAAA2gAAAA8AAABkcnMvZG93bnJldi54bWxEj81qwzAQhO+FvIPYQC+lkVNI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lNVsMAAADaAAAADwAAAAAAAAAAAAAAAACf&#10;AgAAZHJzL2Rvd25yZXYueG1sUEsFBgAAAAAEAAQA9wAAAI8DAAAAAA==&#10;">
                <v:imagedata r:id="rId3" o:title="Duas estruturas retangulares interligadas nos cantos com raios estrelares se estendendo do centro às bordas"/>
                <v:path arrowok="t"/>
              </v:shape>
              <v:shape id="Borda preta" o:spid="_x0000_s1028" type="#_x0000_t75" alt="Duas estruturas retangulares interligadas nos cantos com raios estrelares se estendendo do centro às bordas" style="position:absolute;left:95;width:91795;height:6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OR2PBAAAA2gAAAA8AAABkcnMvZG93bnJldi54bWxEj0GLwjAUhO+C/yE8wYto6h50rUapwoIX&#10;V7b6Ax7Nsyk2L6WJWv+9EYQ9DjPzDbPadLYWd2p95VjBdJKAIC6crrhUcD79jL9B+ICssXZMCp7k&#10;YbPu91aYavfgP7rnoRQRwj5FBSaEJpXSF4Ys+olriKN3ca3FEGVbSt3iI8JtLb+SZCYtVhwXDDa0&#10;M1Rc85tV8Dsvm9H8mO8ORVeb6fZIlGU3pYaDLluCCNSF//CnvdcKFvC+Em+AX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OR2PBAAAA2gAAAA8AAAAAAAAAAAAAAAAAnwIA&#10;AGRycy9kb3ducmV2LnhtbFBLBQYAAAAABAAEAPcAAACNAwAAAAA=&#10;">
                <v:imagedata r:id="rId4" o:title="Duas estruturas retangulares interligadas nos cantos com raios estrelares se estendendo do centro às bordas"/>
                <v:path arrowok="t"/>
              </v:shape>
              <v:rect id="Borda retangular" o:spid="_x0000_s1029" alt="Duas estruturas retangulares interligadas nos cantos com raios estrelares se estendendo do centro às bordas" style="position:absolute;left:1809;top:1524;width:88331;height:653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cIAsQA&#10;AADbAAAADwAAAGRycy9kb3ducmV2LnhtbESPQWvCQBCF7wX/wzKF3upGKVZSV6m2ghYFtYLXITsm&#10;wexsyK4x/nvnUOhthvfmvW8ms85VqqUmlJ4NDPoJKOLM25JzA8ff5esYVIjIFivPZOBOAWbT3tME&#10;U+tvvKf2EHMlIRxSNFDEWKdah6wgh6Hva2LRzr5xGGVtcm0bvEm4q/QwSUbaYcnSUGBNi4Kyy+Hq&#10;DLS79eIdf762o8FbvsHxnHen75MxL8/d5weoSF38N/9dr6zgC738IgPo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XCALEAAAA2wAAAA8AAAAAAAAAAAAAAAAAmAIAAGRycy9k&#10;b3ducmV2LnhtbFBLBQYAAAAABAAEAPUAAACJAwAAAAA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E72B0F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00E49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F9AD4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91C2F0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DD4639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FA2307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E301C2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7D04AD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41C6A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E348D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C71"/>
    <w:rsid w:val="00055C44"/>
    <w:rsid w:val="000570F5"/>
    <w:rsid w:val="000659A2"/>
    <w:rsid w:val="000A6797"/>
    <w:rsid w:val="0010178B"/>
    <w:rsid w:val="001609E6"/>
    <w:rsid w:val="001E66BE"/>
    <w:rsid w:val="0027102E"/>
    <w:rsid w:val="002713A3"/>
    <w:rsid w:val="003A790E"/>
    <w:rsid w:val="003F47AB"/>
    <w:rsid w:val="00402527"/>
    <w:rsid w:val="004E24B8"/>
    <w:rsid w:val="0054759E"/>
    <w:rsid w:val="00553547"/>
    <w:rsid w:val="005F6FDE"/>
    <w:rsid w:val="0066143E"/>
    <w:rsid w:val="006826FC"/>
    <w:rsid w:val="006E1C71"/>
    <w:rsid w:val="007209A0"/>
    <w:rsid w:val="008251CC"/>
    <w:rsid w:val="008330B8"/>
    <w:rsid w:val="008407C5"/>
    <w:rsid w:val="00852170"/>
    <w:rsid w:val="0088629E"/>
    <w:rsid w:val="008A5914"/>
    <w:rsid w:val="008C6A08"/>
    <w:rsid w:val="009558C9"/>
    <w:rsid w:val="009A3C9B"/>
    <w:rsid w:val="009B3F55"/>
    <w:rsid w:val="009C610B"/>
    <w:rsid w:val="009F4C94"/>
    <w:rsid w:val="00A2067C"/>
    <w:rsid w:val="00A51DB1"/>
    <w:rsid w:val="00AD0ACD"/>
    <w:rsid w:val="00AF515A"/>
    <w:rsid w:val="00B90157"/>
    <w:rsid w:val="00BB4010"/>
    <w:rsid w:val="00C83C1D"/>
    <w:rsid w:val="00CB7D03"/>
    <w:rsid w:val="00CC7D58"/>
    <w:rsid w:val="00D03CE0"/>
    <w:rsid w:val="00DC105C"/>
    <w:rsid w:val="00E2756D"/>
    <w:rsid w:val="00ED5E7A"/>
    <w:rsid w:val="00F125C6"/>
    <w:rsid w:val="00F20B57"/>
    <w:rsid w:val="00F46DDC"/>
    <w:rsid w:val="00F52848"/>
    <w:rsid w:val="00F84AAD"/>
    <w:rsid w:val="00FB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pt-PT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C44"/>
  </w:style>
  <w:style w:type="paragraph" w:styleId="Heading1">
    <w:name w:val="heading 1"/>
    <w:basedOn w:val="Normal"/>
    <w:link w:val="Heading1Char"/>
    <w:uiPriority w:val="9"/>
    <w:qFormat/>
    <w:rsid w:val="00CB7D03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0A6797"/>
    <w:rPr>
      <w:color w:val="595959" w:themeColor="text1" w:themeTint="A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CB7D03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sid w:val="00CB7D03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Heading1Char">
    <w:name w:val="Heading 1 Char"/>
    <w:basedOn w:val="DefaultParagraphFont"/>
    <w:link w:val="Heading1"/>
    <w:uiPriority w:val="9"/>
    <w:rsid w:val="00CB7D03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7D03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5F6FDE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FDE"/>
  </w:style>
  <w:style w:type="paragraph" w:styleId="Footer">
    <w:name w:val="footer"/>
    <w:basedOn w:val="Normal"/>
    <w:link w:val="FooterChar"/>
    <w:uiPriority w:val="99"/>
    <w:unhideWhenUsed/>
    <w:rsid w:val="005F6FD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FDE"/>
  </w:style>
  <w:style w:type="paragraph" w:styleId="Bibliography">
    <w:name w:val="Bibliography"/>
    <w:basedOn w:val="Normal"/>
    <w:next w:val="Normal"/>
    <w:uiPriority w:val="37"/>
    <w:semiHidden/>
    <w:unhideWhenUsed/>
    <w:rsid w:val="009B3F55"/>
  </w:style>
  <w:style w:type="paragraph" w:styleId="BlockText">
    <w:name w:val="Block Text"/>
    <w:basedOn w:val="Normal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B3F5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B3F55"/>
  </w:style>
  <w:style w:type="paragraph" w:styleId="BodyText2">
    <w:name w:val="Body Text 2"/>
    <w:basedOn w:val="Normal"/>
    <w:link w:val="BodyText2Char"/>
    <w:uiPriority w:val="99"/>
    <w:semiHidden/>
    <w:unhideWhenUsed/>
    <w:rsid w:val="009B3F5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B3F55"/>
  </w:style>
  <w:style w:type="paragraph" w:styleId="BodyText3">
    <w:name w:val="Body Text 3"/>
    <w:basedOn w:val="Normal"/>
    <w:link w:val="BodyText3Char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3F55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B3F5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B3F5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B3F5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B3F5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B3F5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B3F55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A51DB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B3F55"/>
  </w:style>
  <w:style w:type="table" w:styleId="ColorfulGrid">
    <w:name w:val="Colorful Grid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B3F5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F55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F55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B3F55"/>
  </w:style>
  <w:style w:type="character" w:customStyle="1" w:styleId="DateChar">
    <w:name w:val="Date Char"/>
    <w:basedOn w:val="DefaultParagraphFont"/>
    <w:link w:val="Date"/>
    <w:uiPriority w:val="99"/>
    <w:semiHidden/>
    <w:rsid w:val="009B3F55"/>
  </w:style>
  <w:style w:type="paragraph" w:styleId="DocumentMap">
    <w:name w:val="Document Map"/>
    <w:basedOn w:val="Normal"/>
    <w:link w:val="DocumentMapChar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B3F5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B3F55"/>
  </w:style>
  <w:style w:type="character" w:styleId="Emphasis">
    <w:name w:val="Emphasis"/>
    <w:basedOn w:val="DefaultParagraphFont"/>
    <w:uiPriority w:val="20"/>
    <w:semiHidden/>
    <w:qFormat/>
    <w:rsid w:val="009B3F55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3F55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3F55"/>
    <w:rPr>
      <w:sz w:val="22"/>
      <w:szCs w:val="20"/>
    </w:rPr>
  </w:style>
  <w:style w:type="table" w:customStyle="1" w:styleId="GridTable1Light">
    <w:name w:val="Grid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CB7D03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B3F55"/>
  </w:style>
  <w:style w:type="paragraph" w:styleId="HTMLAddress">
    <w:name w:val="HTML Address"/>
    <w:basedOn w:val="Normal"/>
    <w:link w:val="HTMLAddressChar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B3F5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B3F5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B3F5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F55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B3F5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9B3F55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51DB1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B3F55"/>
  </w:style>
  <w:style w:type="paragraph" w:styleId="List">
    <w:name w:val="List"/>
    <w:basedOn w:val="Normal"/>
    <w:uiPriority w:val="99"/>
    <w:semiHidden/>
    <w:unhideWhenUsed/>
    <w:rsid w:val="009B3F5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B3F5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B3F5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B3F5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B3F5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B3F5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B3F5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9B3F55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B3F55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0"/>
    <w:unhideWhenUsed/>
    <w:rsid w:val="009B3F5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B3F5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B3F5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B3F55"/>
  </w:style>
  <w:style w:type="character" w:styleId="PageNumber">
    <w:name w:val="page number"/>
    <w:basedOn w:val="DefaultParagraphFont"/>
    <w:uiPriority w:val="99"/>
    <w:semiHidden/>
    <w:unhideWhenUsed/>
    <w:rsid w:val="009B3F55"/>
  </w:style>
  <w:style w:type="table" w:customStyle="1" w:styleId="PlainTable1">
    <w:name w:val="Plain Table 1"/>
    <w:basedOn w:val="TableNormal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B3F55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51DB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B3F5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B3F55"/>
  </w:style>
  <w:style w:type="character" w:styleId="Strong">
    <w:name w:val="Strong"/>
    <w:basedOn w:val="DefaultParagraphFont"/>
    <w:uiPriority w:val="22"/>
    <w:semiHidden/>
    <w:qFormat/>
    <w:rsid w:val="009B3F55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9B3F55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B3F55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B3F5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B3F5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B3F55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B3F55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B3F55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B3F55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B3F55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B3F55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B3F55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B3F55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143E"/>
    <w:pPr>
      <w:outlineLvl w:val="9"/>
    </w:p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C6A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pt-PT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C44"/>
  </w:style>
  <w:style w:type="paragraph" w:styleId="Heading1">
    <w:name w:val="heading 1"/>
    <w:basedOn w:val="Normal"/>
    <w:link w:val="Heading1Char"/>
    <w:uiPriority w:val="9"/>
    <w:qFormat/>
    <w:rsid w:val="00CB7D03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0A6797"/>
    <w:rPr>
      <w:color w:val="595959" w:themeColor="text1" w:themeTint="A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CB7D03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sid w:val="00CB7D03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Heading1Char">
    <w:name w:val="Heading 1 Char"/>
    <w:basedOn w:val="DefaultParagraphFont"/>
    <w:link w:val="Heading1"/>
    <w:uiPriority w:val="9"/>
    <w:rsid w:val="00CB7D03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7D03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5F6FDE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FDE"/>
  </w:style>
  <w:style w:type="paragraph" w:styleId="Footer">
    <w:name w:val="footer"/>
    <w:basedOn w:val="Normal"/>
    <w:link w:val="FooterChar"/>
    <w:uiPriority w:val="99"/>
    <w:unhideWhenUsed/>
    <w:rsid w:val="005F6FD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FDE"/>
  </w:style>
  <w:style w:type="paragraph" w:styleId="Bibliography">
    <w:name w:val="Bibliography"/>
    <w:basedOn w:val="Normal"/>
    <w:next w:val="Normal"/>
    <w:uiPriority w:val="37"/>
    <w:semiHidden/>
    <w:unhideWhenUsed/>
    <w:rsid w:val="009B3F55"/>
  </w:style>
  <w:style w:type="paragraph" w:styleId="BlockText">
    <w:name w:val="Block Text"/>
    <w:basedOn w:val="Normal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B3F5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B3F55"/>
  </w:style>
  <w:style w:type="paragraph" w:styleId="BodyText2">
    <w:name w:val="Body Text 2"/>
    <w:basedOn w:val="Normal"/>
    <w:link w:val="BodyText2Char"/>
    <w:uiPriority w:val="99"/>
    <w:semiHidden/>
    <w:unhideWhenUsed/>
    <w:rsid w:val="009B3F5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B3F55"/>
  </w:style>
  <w:style w:type="paragraph" w:styleId="BodyText3">
    <w:name w:val="Body Text 3"/>
    <w:basedOn w:val="Normal"/>
    <w:link w:val="BodyText3Char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3F55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B3F5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B3F5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B3F5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B3F5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B3F5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B3F55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A51DB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B3F55"/>
  </w:style>
  <w:style w:type="table" w:styleId="ColorfulGrid">
    <w:name w:val="Colorful Grid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B3F5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F55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F55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B3F55"/>
  </w:style>
  <w:style w:type="character" w:customStyle="1" w:styleId="DateChar">
    <w:name w:val="Date Char"/>
    <w:basedOn w:val="DefaultParagraphFont"/>
    <w:link w:val="Date"/>
    <w:uiPriority w:val="99"/>
    <w:semiHidden/>
    <w:rsid w:val="009B3F55"/>
  </w:style>
  <w:style w:type="paragraph" w:styleId="DocumentMap">
    <w:name w:val="Document Map"/>
    <w:basedOn w:val="Normal"/>
    <w:link w:val="DocumentMapChar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B3F5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B3F55"/>
  </w:style>
  <w:style w:type="character" w:styleId="Emphasis">
    <w:name w:val="Emphasis"/>
    <w:basedOn w:val="DefaultParagraphFont"/>
    <w:uiPriority w:val="20"/>
    <w:semiHidden/>
    <w:qFormat/>
    <w:rsid w:val="009B3F55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3F55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3F55"/>
    <w:rPr>
      <w:sz w:val="22"/>
      <w:szCs w:val="20"/>
    </w:rPr>
  </w:style>
  <w:style w:type="table" w:customStyle="1" w:styleId="GridTable1Light">
    <w:name w:val="Grid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CB7D03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B3F55"/>
  </w:style>
  <w:style w:type="paragraph" w:styleId="HTMLAddress">
    <w:name w:val="HTML Address"/>
    <w:basedOn w:val="Normal"/>
    <w:link w:val="HTMLAddressChar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B3F5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B3F5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B3F5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F55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B3F5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9B3F55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51DB1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B3F55"/>
  </w:style>
  <w:style w:type="paragraph" w:styleId="List">
    <w:name w:val="List"/>
    <w:basedOn w:val="Normal"/>
    <w:uiPriority w:val="99"/>
    <w:semiHidden/>
    <w:unhideWhenUsed/>
    <w:rsid w:val="009B3F5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B3F5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B3F5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B3F5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B3F5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B3F5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B3F5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9B3F55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B3F55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0"/>
    <w:unhideWhenUsed/>
    <w:rsid w:val="009B3F5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B3F5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B3F5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B3F55"/>
  </w:style>
  <w:style w:type="character" w:styleId="PageNumber">
    <w:name w:val="page number"/>
    <w:basedOn w:val="DefaultParagraphFont"/>
    <w:uiPriority w:val="99"/>
    <w:semiHidden/>
    <w:unhideWhenUsed/>
    <w:rsid w:val="009B3F55"/>
  </w:style>
  <w:style w:type="table" w:customStyle="1" w:styleId="PlainTable1">
    <w:name w:val="Plain Table 1"/>
    <w:basedOn w:val="TableNormal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B3F55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51DB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B3F5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B3F55"/>
  </w:style>
  <w:style w:type="character" w:styleId="Strong">
    <w:name w:val="Strong"/>
    <w:basedOn w:val="DefaultParagraphFont"/>
    <w:uiPriority w:val="22"/>
    <w:semiHidden/>
    <w:qFormat/>
    <w:rsid w:val="009B3F55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9B3F55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B3F55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B3F5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B3F5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B3F55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B3F55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B3F55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B3F55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B3F55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B3F55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B3F55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B3F55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143E"/>
    <w:pPr>
      <w:outlineLvl w:val="9"/>
    </w:p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C6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ADB83C530D24C9CA83642B73C64F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A268F-FDD8-4283-B865-35CB951E6733}"/>
      </w:docPartPr>
      <w:docPartBody>
        <w:p w:rsidR="00E33C29" w:rsidRDefault="00870232">
          <w:r w:rsidRPr="00C83C1D">
            <w:rPr>
              <w:lang w:val="pt-BR" w:bidi="pt-BR"/>
            </w:rPr>
            <w:t>Nome do destinatário</w:t>
          </w:r>
        </w:p>
      </w:docPartBody>
    </w:docPart>
    <w:docPart>
      <w:docPartPr>
        <w:name w:val="ECA6D58B978440DBB99497C29DD77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4F82F-1DD7-4BB8-8E58-7FA1C1ED81A4}"/>
      </w:docPartPr>
      <w:docPartBody>
        <w:p w:rsidR="00E33C29" w:rsidRDefault="00870232">
          <w:r>
            <w:rPr>
              <w:lang w:val="pt-BR" w:bidi="pt-BR"/>
            </w:rPr>
            <w:t>é aqui reconhecido como Jogador mais inspirador desta temporada pela participação fenomenal na equipe</w:t>
          </w:r>
        </w:p>
      </w:docPartBody>
    </w:docPart>
    <w:docPart>
      <w:docPartPr>
        <w:name w:val="2506B6AC172E4A978C05D1C0015F6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CC635-3BD8-47E8-9702-3CC4C012EF01}"/>
      </w:docPartPr>
      <w:docPartBody>
        <w:p w:rsidR="00E33C29" w:rsidRDefault="00870232">
          <w:r w:rsidRPr="00C83C1D">
            <w:rPr>
              <w:lang w:val="pt-BR" w:bidi="pt-BR"/>
            </w:rPr>
            <w:t>Nome da Equipe</w:t>
          </w:r>
        </w:p>
      </w:docPartBody>
    </w:docPart>
    <w:docPart>
      <w:docPartPr>
        <w:name w:val="E2D400A3A12E4598B226A821E0C6A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7DD6B-389B-4A8F-92C3-8C77052F3AF9}"/>
      </w:docPartPr>
      <w:docPartBody>
        <w:p w:rsidR="00870232" w:rsidRDefault="00870232" w:rsidP="00E33C29">
          <w:pPr>
            <w:pStyle w:val="E2D400A3A12E4598B226A821E0C6A11C"/>
          </w:pPr>
          <w:r w:rsidRPr="0088629E">
            <w:rPr>
              <w:lang w:val="pt-BR" w:bidi="pt-BR"/>
            </w:rPr>
            <w:t>Nome/Título do apresentador</w:t>
          </w:r>
        </w:p>
      </w:docPartBody>
    </w:docPart>
    <w:docPart>
      <w:docPartPr>
        <w:name w:val="E0EBDEE568C3480BB1C08FC5DF8AE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F0006-95AE-4A23-8864-4520E7D39B3A}"/>
      </w:docPartPr>
      <w:docPartBody>
        <w:p w:rsidR="00870232" w:rsidRDefault="00870232">
          <w:r>
            <w:rPr>
              <w:lang w:val="pt-BR" w:bidi="pt-BR"/>
            </w:rPr>
            <w:t>Insira a data</w:t>
          </w:r>
        </w:p>
      </w:docPartBody>
    </w:docPart>
    <w:docPart>
      <w:docPartPr>
        <w:name w:val="72BACBCF133F47AAB8669B42D4489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E34F5-E6F0-4747-AD30-C27BA951133E}"/>
      </w:docPartPr>
      <w:docPartBody>
        <w:p w:rsidR="00870232" w:rsidRDefault="00870232">
          <w:r>
            <w:rPr>
              <w:lang w:val="pt-BR" w:bidi="pt-BR"/>
            </w:rPr>
            <w:t>O jogador mais inspirador</w:t>
          </w:r>
        </w:p>
      </w:docPartBody>
    </w:docPart>
    <w:docPart>
      <w:docPartPr>
        <w:name w:val="FA91316956F743DE90994F4E51034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9C488-1F22-443F-BE2C-3947A468045F}"/>
      </w:docPartPr>
      <w:docPartBody>
        <w:p w:rsidR="00870232" w:rsidRDefault="00870232">
          <w:r w:rsidRPr="009C610B">
            <w:rPr>
              <w:lang w:val="pt-BR" w:bidi="pt-BR"/>
            </w:rPr>
            <w:t>Apresentado por:</w:t>
          </w:r>
        </w:p>
      </w:docPartBody>
    </w:docPart>
    <w:docPart>
      <w:docPartPr>
        <w:name w:val="18208100460442769F7A4F237E79A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0F1EE-6323-418A-ABC1-55566740DD1B}"/>
      </w:docPartPr>
      <w:docPartBody>
        <w:p w:rsidR="00870232" w:rsidRDefault="00870232">
          <w:r>
            <w:rPr>
              <w:lang w:val="pt-BR" w:bidi="pt-BR"/>
            </w:rPr>
            <w:t>No dia: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C29"/>
    <w:rsid w:val="00246888"/>
    <w:rsid w:val="00870232"/>
    <w:rsid w:val="008A4F23"/>
    <w:rsid w:val="00C32C04"/>
    <w:rsid w:val="00CF0050"/>
    <w:rsid w:val="00E3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PT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70232"/>
    <w:rPr>
      <w:color w:val="595959" w:themeColor="text1" w:themeTint="A6"/>
    </w:rPr>
  </w:style>
  <w:style w:type="paragraph" w:customStyle="1" w:styleId="FEE51CB134A2442382A0E27D2C21CC43">
    <w:name w:val="FEE51CB134A2442382A0E27D2C21CC43"/>
    <w:rsid w:val="00E33C29"/>
    <w:rPr>
      <w:kern w:val="0"/>
      <w14:ligatures w14:val="none"/>
    </w:rPr>
  </w:style>
  <w:style w:type="paragraph" w:customStyle="1" w:styleId="A00237140B8E441F897020C1151D762A">
    <w:name w:val="A00237140B8E441F897020C1151D762A"/>
    <w:rsid w:val="00E33C29"/>
    <w:rPr>
      <w:kern w:val="0"/>
      <w14:ligatures w14:val="none"/>
    </w:rPr>
  </w:style>
  <w:style w:type="paragraph" w:customStyle="1" w:styleId="E2D400A3A12E4598B226A821E0C6A11C">
    <w:name w:val="E2D400A3A12E4598B226A821E0C6A11C"/>
    <w:rsid w:val="00E33C29"/>
    <w:rPr>
      <w:kern w:val="0"/>
      <w14:ligatures w14:val="none"/>
    </w:rPr>
  </w:style>
  <w:style w:type="paragraph" w:customStyle="1" w:styleId="AFCB444238DB481CB554ACDAD0531100">
    <w:name w:val="AFCB444238DB481CB554ACDAD0531100"/>
    <w:rsid w:val="00E33C29"/>
    <w:rPr>
      <w:kern w:val="0"/>
      <w14:ligatures w14:val="none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PT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70232"/>
    <w:rPr>
      <w:color w:val="595959" w:themeColor="text1" w:themeTint="A6"/>
    </w:rPr>
  </w:style>
  <w:style w:type="paragraph" w:customStyle="1" w:styleId="FEE51CB134A2442382A0E27D2C21CC43">
    <w:name w:val="FEE51CB134A2442382A0E27D2C21CC43"/>
    <w:rsid w:val="00E33C29"/>
    <w:rPr>
      <w:kern w:val="0"/>
      <w14:ligatures w14:val="none"/>
    </w:rPr>
  </w:style>
  <w:style w:type="paragraph" w:customStyle="1" w:styleId="A00237140B8E441F897020C1151D762A">
    <w:name w:val="A00237140B8E441F897020C1151D762A"/>
    <w:rsid w:val="00E33C29"/>
    <w:rPr>
      <w:kern w:val="0"/>
      <w14:ligatures w14:val="none"/>
    </w:rPr>
  </w:style>
  <w:style w:type="paragraph" w:customStyle="1" w:styleId="E2D400A3A12E4598B226A821E0C6A11C">
    <w:name w:val="E2D400A3A12E4598B226A821E0C6A11C"/>
    <w:rsid w:val="00E33C29"/>
    <w:rPr>
      <w:kern w:val="0"/>
      <w14:ligatures w14:val="none"/>
    </w:rPr>
  </w:style>
  <w:style w:type="paragraph" w:customStyle="1" w:styleId="AFCB444238DB481CB554ACDAD0531100">
    <w:name w:val="AFCB444238DB481CB554ACDAD0531100"/>
    <w:rsid w:val="00E33C29"/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C1DB9-7192-428F-8830-68C42286F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636586366123266507_2357053.dotx</Template>
  <TotalTime>0</TotalTime>
  <Pages>1</Pages>
  <Words>37</Words>
  <Characters>217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2018-04-06T17:36:00Z</dcterms:created>
  <dcterms:modified xsi:type="dcterms:W3CDTF">2018-04-06T17:36:00Z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