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de layout de folheto do evento"/>
      </w:tblPr>
      <w:tblGrid>
        <w:gridCol w:w="7485"/>
      </w:tblGrid>
      <w:tr w:rsidR="00897FB4" w:rsidRPr="003337EE" w14:paraId="4016B9E2" w14:textId="77777777" w:rsidTr="003337EE">
        <w:trPr>
          <w:trHeight w:val="9298"/>
          <w:tblHeader/>
        </w:trPr>
        <w:tc>
          <w:tcPr>
            <w:tcW w:w="7819" w:type="dxa"/>
          </w:tcPr>
          <w:p w14:paraId="4016B9D9" w14:textId="77777777" w:rsidR="00897FB4" w:rsidRPr="003337EE" w:rsidRDefault="00A432C5" w:rsidP="00897FB4">
            <w:pPr>
              <w:pStyle w:val="Subtitle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a introdução do evento:"/>
                <w:tag w:val="Insira a introdução do evento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337EE">
                  <w:rPr>
                    <w:lang w:val="pt-BR" w:bidi="pt-BR"/>
                  </w:rPr>
                  <w:t>Introdução do Evento</w:t>
                </w:r>
              </w:sdtContent>
            </w:sdt>
          </w:p>
          <w:p w14:paraId="4016B9DA" w14:textId="63210A9D" w:rsidR="00897FB4" w:rsidRPr="003337EE" w:rsidRDefault="00A432C5" w:rsidP="00897FB4">
            <w:pPr>
              <w:pStyle w:val="Title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o título do evento:"/>
                <w:tag w:val="Insira o título do evento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337EE">
                  <w:rPr>
                    <w:lang w:val="pt-BR" w:bidi="pt-BR"/>
                  </w:rPr>
                  <w:t>Título d</w:t>
                </w:r>
                <w:r>
                  <w:rPr>
                    <w:lang w:val="pt-BR" w:bidi="pt-BR"/>
                  </w:rPr>
                  <w:t>o</w:t>
                </w:r>
                <w:r w:rsidR="00897FB4" w:rsidRPr="003337EE">
                  <w:rPr>
                    <w:lang w:val="pt-BR" w:bidi="pt-BR"/>
                  </w:rPr>
                  <w:t xml:space="preserve"> Evento</w:t>
                </w:r>
              </w:sdtContent>
            </w:sdt>
          </w:p>
          <w:p w14:paraId="4016B9DB" w14:textId="12561F3B" w:rsidR="00897FB4" w:rsidRPr="003337EE" w:rsidRDefault="00A432C5" w:rsidP="00897FB4">
            <w:pPr>
              <w:pStyle w:val="Subtitle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o subtítulo do evento:"/>
                <w:tag w:val="Insira o subtítulo do evento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337EE">
                  <w:rPr>
                    <w:lang w:val="pt-BR" w:bidi="pt-BR"/>
                  </w:rPr>
                  <w:t>Subtítulo d</w:t>
                </w:r>
                <w:r>
                  <w:rPr>
                    <w:lang w:val="pt-BR" w:bidi="pt-BR"/>
                  </w:rPr>
                  <w:t>o</w:t>
                </w:r>
                <w:r w:rsidR="00897FB4" w:rsidRPr="003337EE">
                  <w:rPr>
                    <w:lang w:val="pt-BR" w:bidi="pt-BR"/>
                  </w:rPr>
                  <w:t xml:space="preserve"> Evento</w:t>
                </w:r>
              </w:sdtContent>
            </w:sdt>
          </w:p>
          <w:sdt>
            <w:sdtPr>
              <w:rPr>
                <w:lang w:val="pt-BR"/>
              </w:rPr>
              <w:alias w:val="Insira a Data:"/>
              <w:tag w:val="Insira a data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3337EE" w:rsidRDefault="00897FB4" w:rsidP="00897FB4">
                <w:pPr>
                  <w:pStyle w:val="Date"/>
                  <w:rPr>
                    <w:lang w:val="pt-BR"/>
                  </w:rPr>
                </w:pPr>
                <w:r w:rsidRPr="003337EE">
                  <w:rPr>
                    <w:lang w:val="pt-BR" w:bidi="pt-BR"/>
                  </w:rPr>
                  <w:t>Data</w:t>
                </w:r>
              </w:p>
            </w:sdtContent>
          </w:sdt>
          <w:p w14:paraId="4016B9DD" w14:textId="77777777" w:rsidR="00897FB4" w:rsidRPr="003337EE" w:rsidRDefault="00A432C5" w:rsidP="00897FB4">
            <w:pPr>
              <w:pStyle w:val="Hora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a hora:"/>
                <w:tag w:val="Insira a hora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337EE">
                  <w:rPr>
                    <w:lang w:val="pt-BR" w:bidi="pt-BR"/>
                  </w:rPr>
                  <w:t>Hora</w:t>
                </w:r>
              </w:sdtContent>
            </w:sdt>
          </w:p>
          <w:p w14:paraId="4016B9DE" w14:textId="77777777" w:rsidR="00897FB4" w:rsidRPr="003337EE" w:rsidRDefault="00A432C5" w:rsidP="00897FB4">
            <w:pPr>
              <w:pStyle w:val="Local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o local:"/>
                <w:tag w:val="Insira o local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337EE">
                  <w:rPr>
                    <w:lang w:val="pt-BR" w:bidi="pt-BR"/>
                  </w:rPr>
                  <w:t>Local</w:t>
                </w:r>
              </w:sdtContent>
            </w:sdt>
          </w:p>
          <w:p w14:paraId="4016B9DF" w14:textId="77777777" w:rsidR="00897FB4" w:rsidRPr="003337EE" w:rsidRDefault="00A432C5" w:rsidP="00897FB4">
            <w:pPr>
              <w:pStyle w:val="Local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o endereço, a cidade, o estado e o CEP:"/>
                <w:tag w:val="Insira o endereço, a cidade, o estado e o CEP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337EE">
                  <w:rPr>
                    <w:lang w:val="pt-BR" w:bidi="pt-BR"/>
                  </w:rPr>
                  <w:t>Endereço, cidade, estado CEP</w:t>
                </w:r>
              </w:sdtContent>
            </w:sdt>
          </w:p>
          <w:sdt>
            <w:sdtPr>
              <w:rPr>
                <w:lang w:val="pt-BR"/>
              </w:rPr>
              <w:alias w:val="Insira o texto do evento:"/>
              <w:tag w:val="Insira o texto do evento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3337EE" w:rsidRDefault="00897FB4" w:rsidP="00897FB4">
                <w:pPr>
                  <w:rPr>
                    <w:lang w:val="pt-BR"/>
                  </w:rPr>
                </w:pPr>
                <w:r w:rsidRPr="003337EE">
                  <w:rPr>
                    <w:lang w:val="pt-BR" w:bidi="pt-BR"/>
                  </w:rPr>
                  <w:t>Para substituir qualquer texto de espaço reservado (como este), basta clicar nele e começar a digitar.</w:t>
                </w:r>
              </w:p>
              <w:p w14:paraId="4016B9E1" w14:textId="1110481B" w:rsidR="00897FB4" w:rsidRPr="003337EE" w:rsidRDefault="00897FB4" w:rsidP="00897FB4">
                <w:pPr>
                  <w:rPr>
                    <w:lang w:val="pt-BR"/>
                  </w:rPr>
                </w:pPr>
                <w:r w:rsidRPr="003337EE">
                  <w:rPr>
                    <w:lang w:val="pt-BR" w:bidi="pt-BR"/>
                  </w:rPr>
                  <w:t xml:space="preserve">Achamos que esse belo </w:t>
                </w:r>
                <w:r w:rsidR="00E04076">
                  <w:rPr>
                    <w:lang w:val="pt-BR" w:bidi="pt-BR"/>
                  </w:rPr>
                  <w:t xml:space="preserve">panfleto está ótimo por si só. </w:t>
                </w:r>
                <w:r w:rsidRPr="003337EE">
                  <w:rPr>
                    <w:lang w:val="pt-BR" w:bidi="pt-BR"/>
                  </w:rPr>
                  <w:t>Mas se você quiser experimentar um pouco de personalização para dar o seu toque, altere as cores e fontes com apenas um clique. Para explorar suas opções, na guia Design da faixa de opções, confira as galerias de Temas, Cores e Fontes.</w:t>
                </w:r>
              </w:p>
            </w:sdtContent>
          </w:sdt>
        </w:tc>
      </w:tr>
    </w:tbl>
    <w:tbl>
      <w:tblPr>
        <w:tblStyle w:val="GridTable4-Accent2"/>
        <w:tblW w:w="9070" w:type="dxa"/>
        <w:tblInd w:w="-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ela de layout de folheto do evento"/>
      </w:tblPr>
      <w:tblGrid>
        <w:gridCol w:w="9070"/>
      </w:tblGrid>
      <w:tr w:rsidR="00897FB4" w:rsidRPr="003337EE" w14:paraId="4016B9E4" w14:textId="77777777" w:rsidTr="003337EE">
        <w:trPr>
          <w:trHeight w:hRule="exact" w:val="720"/>
          <w:tblHeader/>
        </w:trPr>
        <w:tc>
          <w:tcPr>
            <w:tcW w:w="9070" w:type="dxa"/>
            <w:shd w:val="clear" w:color="auto" w:fill="F7F3E2" w:themeFill="background2"/>
            <w:vAlign w:val="center"/>
          </w:tcPr>
          <w:p w14:paraId="4016B9E3" w14:textId="362916CB" w:rsidR="00897FB4" w:rsidRPr="003337EE" w:rsidRDefault="00A432C5" w:rsidP="001570B2">
            <w:pPr>
              <w:pStyle w:val="Informaesde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Para saber mais, envie uma mensagem de texto:"/>
                <w:tag w:val="Para saber mais, envie uma mensagem de texto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3337EE">
                  <w:rPr>
                    <w:lang w:val="pt-BR" w:bidi="pt-BR"/>
                  </w:rPr>
                  <w:t>para saber mais, entre em contato:</w:t>
                </w:r>
              </w:sdtContent>
            </w:sdt>
            <w:r w:rsidR="001570B2" w:rsidRPr="003337EE">
              <w:rPr>
                <w:lang w:val="pt-BR" w:bidi="pt-BR"/>
              </w:rPr>
              <w:t xml:space="preserve"> </w:t>
            </w:r>
            <w:sdt>
              <w:sdtPr>
                <w:rPr>
                  <w:lang w:val="pt-BR"/>
                </w:rPr>
                <w:alias w:val="Insira o nome do contato:"/>
                <w:tag w:val="Insira o nome do contato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337EE">
                  <w:rPr>
                    <w:lang w:val="pt-BR" w:bidi="pt-BR"/>
                  </w:rPr>
                  <w:t>Nome do Contato</w:t>
                </w:r>
              </w:sdtContent>
            </w:sdt>
            <w:r w:rsidR="001570B2" w:rsidRPr="003337EE">
              <w:rPr>
                <w:lang w:val="pt-BR" w:bidi="pt-BR"/>
              </w:rPr>
              <w:t xml:space="preserve"> @ </w:t>
            </w:r>
            <w:sdt>
              <w:sdtPr>
                <w:rPr>
                  <w:lang w:val="pt-BR"/>
                </w:rPr>
                <w:alias w:val="Insira o telefone:"/>
                <w:tag w:val="Insira o telefone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337EE">
                  <w:rPr>
                    <w:lang w:val="pt-BR" w:bidi="pt-BR"/>
                  </w:rPr>
                  <w:t>telefone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NoSpacing"/>
      </w:pPr>
    </w:p>
    <w:sectPr w:rsidR="002A068F" w:rsidSect="003337EE">
      <w:headerReference w:type="default" r:id="rId11"/>
      <w:footerReference w:type="default" r:id="rId12"/>
      <w:headerReference w:type="first" r:id="rId13"/>
      <w:pgSz w:w="11906" w:h="16838" w:code="9"/>
      <w:pgMar w:top="5387" w:right="2160" w:bottom="1077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BB100" w14:textId="77777777" w:rsidR="00365BD5" w:rsidRDefault="00365BD5" w:rsidP="0068245E">
      <w:pPr>
        <w:spacing w:after="0" w:line="240" w:lineRule="auto"/>
      </w:pPr>
      <w:r>
        <w:separator/>
      </w:r>
    </w:p>
  </w:endnote>
  <w:endnote w:type="continuationSeparator" w:id="0">
    <w:p w14:paraId="300C1F39" w14:textId="77777777" w:rsidR="00365BD5" w:rsidRDefault="00365BD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42B24BC4" w:rsidR="009124DD" w:rsidRDefault="009124DD">
        <w:pPr>
          <w:pStyle w:val="Footer"/>
        </w:pPr>
        <w:r>
          <w:rPr>
            <w:lang w:val="pt-BR" w:bidi="pt-BR"/>
          </w:rPr>
          <w:fldChar w:fldCharType="begin"/>
        </w:r>
        <w:r>
          <w:rPr>
            <w:lang w:val="pt-BR" w:bidi="pt-BR"/>
          </w:rPr>
          <w:instrText xml:space="preserve"> PAGE   \* MERGEFORMAT </w:instrText>
        </w:r>
        <w:r>
          <w:rPr>
            <w:lang w:val="pt-BR" w:bidi="pt-BR"/>
          </w:rPr>
          <w:fldChar w:fldCharType="separate"/>
        </w:r>
        <w:r w:rsidR="00A432C5">
          <w:rPr>
            <w:noProof/>
            <w:lang w:val="pt-BR" w:bidi="pt-BR"/>
          </w:rPr>
          <w:t>2</w:t>
        </w:r>
        <w:r>
          <w:rPr>
            <w:noProof/>
            <w:lang w:val="pt-BR"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E66B5" w14:textId="77777777" w:rsidR="00365BD5" w:rsidRDefault="00365BD5" w:rsidP="0068245E">
      <w:pPr>
        <w:spacing w:after="0" w:line="240" w:lineRule="auto"/>
      </w:pPr>
      <w:r>
        <w:separator/>
      </w:r>
    </w:p>
  </w:footnote>
  <w:footnote w:type="continuationSeparator" w:id="0">
    <w:p w14:paraId="37D8AFD9" w14:textId="77777777" w:rsidR="00365BD5" w:rsidRDefault="00365BD5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19E6B" w14:textId="2A3E30E0" w:rsidR="002A068F" w:rsidRDefault="002A068F">
    <w:pPr>
      <w:pStyle w:val="Header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o 3" descr="Flor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Imagem 4" descr="Flores Bordô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Pétala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a Livre 6" descr="Pétala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orma Livre 7" descr="Pétala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orma Livre 8" descr="Pétala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orma Livre 9" descr="Pétala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orma Livre 10" descr="Pétala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orma Livre 11" descr="Pétala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orma Livre 12" descr="Pétala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a Livre 13" descr="Pétala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orma Livre 14" descr="Pétala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a Livre 15" descr="Pétala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a Livre 16" descr="Pétala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a Livre 17" descr="Pétala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a Livre 18" descr="Pétala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247031" id="Grupo 3" o:spid="_x0000_s1026" alt="Flore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Flores Bordô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Flores Bordô" croptop="11340f" cropbottom="16322f" cropleft="5137f"/>
                <v:path arrowok="t"/>
              </v:shape>
              <v:shape id="Imagem 5" o:spid="_x0000_s1028" type="#_x0000_t75" alt="Pétala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étalas" croptop="11131f" cropbottom="16412f" cropleft="11563f" cropright="8752f"/>
                <v:path arrowok="t"/>
              </v:shape>
              <v:shape id="Forma Livre 6" o:spid="_x0000_s1029" alt="Pétala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a Livre 7" o:spid="_x0000_s1030" alt="Pétala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a Livre 8" o:spid="_x0000_s1031" alt="Pétala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a Livre 9" o:spid="_x0000_s1032" alt="Pétala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a Livre 10" o:spid="_x0000_s1033" alt="Pétala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a Livre 11" o:spid="_x0000_s1034" alt="Pétala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a Livre 12" o:spid="_x0000_s1035" alt="Pétala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a Livre 13" o:spid="_x0000_s1036" alt="Pétala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a Livre 14" o:spid="_x0000_s1037" alt="Pétala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a Livre 15" o:spid="_x0000_s1038" alt="Pétala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a Livre 16" o:spid="_x0000_s1039" alt="Pétala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a Livre 17" o:spid="_x0000_s1040" alt="Pétala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a Livre 18" o:spid="_x0000_s1041" alt="Pétala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Quadro 2" descr="Borda ao redor do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0A6A326" id="Quadro 2" o:spid="_x0000_s1026" alt="Borda ao redor do documento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6B9EB" w14:textId="77777777" w:rsidR="009124DD" w:rsidRDefault="00897FB4">
    <w:pPr>
      <w:pStyle w:val="Header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Quadro 25" descr="Borda ao redor do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5DEEF6A" id="Quadro 25" o:spid="_x0000_s1026" alt="Borda ao redor do documento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o 1" descr="Flor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Imagem 27" descr="Flores Bordô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m 29" descr="Pétala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orma Livre 31" descr="Pétala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a Livre 32" descr="Pétala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a Livre 33" descr="Pétala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a Livre 34" descr="Pétala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orma Livre 35" descr="Pétala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orma Livre 36" descr="Pétala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orma Livre 37" descr="Pétala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orma Livre 38" descr="Pétala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orma Livre 39" descr="Pétala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orma Livre 40" descr="Pétala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orma livre 41" descr="Pétala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orma livre 42" descr="Pétala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orma Livre 43" descr="Pétala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64D3F5" id="Grupo 1" o:spid="_x0000_s1026" alt="Flore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7" o:spid="_x0000_s1027" type="#_x0000_t75" alt="Flores Bordô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Flores Bordô" croptop="11340f" cropbottom="16322f" cropleft="5137f"/>
                <v:path arrowok="t"/>
              </v:shape>
              <v:shape id="Imagem 29" o:spid="_x0000_s1028" type="#_x0000_t75" alt="Pétala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étalas" croptop="11131f" cropbottom="16412f" cropleft="11563f" cropright="8752f"/>
                <v:path arrowok="t"/>
              </v:shape>
              <v:shape id="Forma Livre 31" o:spid="_x0000_s1029" alt="Pétala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a Livre 32" o:spid="_x0000_s1030" alt="Pétala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a Livre 33" o:spid="_x0000_s1031" alt="Pétala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a Livre 34" o:spid="_x0000_s1032" alt="Pétala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a Livre 35" o:spid="_x0000_s1033" alt="Pétala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a Livre 36" o:spid="_x0000_s1034" alt="Pétala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a Livre 37" o:spid="_x0000_s1035" alt="Pétala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a Livre 38" o:spid="_x0000_s1036" alt="Pétala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a Livre 39" o:spid="_x0000_s1037" alt="Pétala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a Livre 40" o:spid="_x0000_s1038" alt="Pétala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a livre 41" o:spid="_x0000_s1039" alt="Pétala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a livre 42" o:spid="_x0000_s1040" alt="Pétala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a Livre 43" o:spid="_x0000_s1041" alt="Pétala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E33EA"/>
    <w:rsid w:val="001570B2"/>
    <w:rsid w:val="001624C3"/>
    <w:rsid w:val="00220400"/>
    <w:rsid w:val="002733AA"/>
    <w:rsid w:val="002A068F"/>
    <w:rsid w:val="003337EE"/>
    <w:rsid w:val="00365BD5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432C5"/>
    <w:rsid w:val="00A95506"/>
    <w:rsid w:val="00AB123B"/>
    <w:rsid w:val="00B168F9"/>
    <w:rsid w:val="00C67FD5"/>
    <w:rsid w:val="00C93A32"/>
    <w:rsid w:val="00CE754C"/>
    <w:rsid w:val="00CF207A"/>
    <w:rsid w:val="00D529A9"/>
    <w:rsid w:val="00D52D60"/>
    <w:rsid w:val="00E04076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pt-PT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Hora">
    <w:name w:val="Hora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l">
    <w:name w:val="Local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esdecontato">
    <w:name w:val="Informações de contat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B85A00" w:rsidP="00B85A00">
          <w:pPr>
            <w:pStyle w:val="118B9434280E423797925DDE725D370C2"/>
          </w:pPr>
          <w:r w:rsidRPr="003337EE">
            <w:rPr>
              <w:lang w:val="pt-BR" w:bidi="pt-BR"/>
            </w:rPr>
            <w:t>Introdução do Evento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B85A00" w:rsidP="00B85A00">
          <w:pPr>
            <w:pStyle w:val="616012EFA3104479B1CD8589DDE3FD402"/>
          </w:pPr>
          <w:r w:rsidRPr="003337EE">
            <w:rPr>
              <w:lang w:val="pt-BR" w:bidi="pt-BR"/>
            </w:rPr>
            <w:t>Título d</w:t>
          </w:r>
          <w:r>
            <w:rPr>
              <w:lang w:val="pt-BR" w:bidi="pt-BR"/>
            </w:rPr>
            <w:t>o</w:t>
          </w:r>
          <w:r w:rsidRPr="003337EE">
            <w:rPr>
              <w:lang w:val="pt-BR" w:bidi="pt-BR"/>
            </w:rPr>
            <w:t xml:space="preserve"> Evento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B85A00" w:rsidP="00B85A00">
          <w:pPr>
            <w:pStyle w:val="687EAF5EB2CD4EB7ADF5F9A96997A5A02"/>
          </w:pPr>
          <w:r w:rsidRPr="003337EE">
            <w:rPr>
              <w:lang w:val="pt-BR" w:bidi="pt-BR"/>
            </w:rPr>
            <w:t>Subtítulo d</w:t>
          </w:r>
          <w:r>
            <w:rPr>
              <w:lang w:val="pt-BR" w:bidi="pt-BR"/>
            </w:rPr>
            <w:t>o</w:t>
          </w:r>
          <w:r w:rsidRPr="003337EE">
            <w:rPr>
              <w:lang w:val="pt-BR" w:bidi="pt-BR"/>
            </w:rPr>
            <w:t xml:space="preserve"> Evento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B85A00" w:rsidP="00B85A00">
          <w:pPr>
            <w:pStyle w:val="59FF631BAA444697ADC811FC908E21E52"/>
          </w:pPr>
          <w:r w:rsidRPr="003337EE">
            <w:rPr>
              <w:lang w:val="pt-BR" w:bidi="pt-BR"/>
            </w:rPr>
            <w:t>Data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B85A00" w:rsidP="00B85A00">
          <w:pPr>
            <w:pStyle w:val="F9AAD49A6D3845D88F95F61F797426702"/>
          </w:pPr>
          <w:r w:rsidRPr="003337EE">
            <w:rPr>
              <w:lang w:val="pt-BR" w:bidi="pt-BR"/>
            </w:rPr>
            <w:t>Hora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B85A00" w:rsidP="00B85A00">
          <w:pPr>
            <w:pStyle w:val="6B377E5BBB7746A2B9F390A78323729F2"/>
          </w:pPr>
          <w:r w:rsidRPr="003337EE">
            <w:rPr>
              <w:lang w:val="pt-BR" w:bidi="pt-BR"/>
            </w:rPr>
            <w:t>Local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B85A00" w:rsidP="00B85A00">
          <w:pPr>
            <w:pStyle w:val="0A8B7278598346B2989B97E104D07D332"/>
          </w:pPr>
          <w:r w:rsidRPr="003337EE">
            <w:rPr>
              <w:lang w:val="pt-BR" w:bidi="pt-BR"/>
            </w:rPr>
            <w:t>Endereço, cidade, estado CEP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B85A00" w:rsidRPr="003337EE" w:rsidRDefault="00B85A00" w:rsidP="00897FB4">
          <w:pPr>
            <w:rPr>
              <w:lang w:val="pt-BR"/>
            </w:rPr>
          </w:pPr>
          <w:r w:rsidRPr="003337EE">
            <w:rPr>
              <w:lang w:val="pt-BR" w:bidi="pt-BR"/>
            </w:rPr>
            <w:t>Para substituir qualquer texto de espaço reservado (como este), basta clicar nele e começar a digitar.</w:t>
          </w:r>
        </w:p>
        <w:p w:rsidR="008A1518" w:rsidRDefault="00B85A00" w:rsidP="00B85A00">
          <w:pPr>
            <w:pStyle w:val="966A1768FADF45AF829C07C0CA4760362"/>
          </w:pPr>
          <w:r w:rsidRPr="003337EE">
            <w:rPr>
              <w:lang w:val="pt-BR" w:bidi="pt-BR"/>
            </w:rPr>
            <w:t xml:space="preserve">Achamos que esse belo </w:t>
          </w:r>
          <w:r>
            <w:rPr>
              <w:lang w:val="pt-BR" w:bidi="pt-BR"/>
            </w:rPr>
            <w:t xml:space="preserve">panfleto está ótimo por si só. </w:t>
          </w:r>
          <w:r w:rsidRPr="003337EE">
            <w:rPr>
              <w:lang w:val="pt-BR" w:bidi="pt-BR"/>
            </w:rPr>
            <w:t>Mas se você quiser experimentar um pouco de personalização para dar o seu toque, altere as cores e fontes com apenas um clique. Para explorar suas opções, na guia Design da faixa de opções, confira as galerias de Temas, Cores e Fontes.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B85A00" w:rsidP="00B85A00">
          <w:pPr>
            <w:pStyle w:val="FBE84D64C933441BACC61B228EAC3DF02"/>
          </w:pPr>
          <w:r w:rsidRPr="003337EE">
            <w:rPr>
              <w:lang w:val="pt-BR" w:bidi="pt-BR"/>
            </w:rPr>
            <w:t>Nome do Contato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B85A00" w:rsidP="00B85A00">
          <w:pPr>
            <w:pStyle w:val="14DBFAE5D6F54EA1830FCBD44D0029C82"/>
          </w:pPr>
          <w:r w:rsidRPr="003337EE">
            <w:rPr>
              <w:lang w:val="pt-BR" w:bidi="pt-BR"/>
            </w:rPr>
            <w:t>telefone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B85A00" w:rsidP="00B85A00">
          <w:pPr>
            <w:pStyle w:val="EDF1E70570C24042AABA8C22F9DB3ACC1"/>
          </w:pPr>
          <w:r w:rsidRPr="003337EE">
            <w:rPr>
              <w:lang w:val="pt-BR" w:bidi="pt-BR"/>
            </w:rPr>
            <w:t>para saber mais, entre em contato: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156AB8"/>
    <w:rsid w:val="002F64EE"/>
    <w:rsid w:val="0044399B"/>
    <w:rsid w:val="0072534F"/>
    <w:rsid w:val="007343B5"/>
    <w:rsid w:val="007426CB"/>
    <w:rsid w:val="00763B12"/>
    <w:rsid w:val="0077446A"/>
    <w:rsid w:val="008A1518"/>
    <w:rsid w:val="009A364E"/>
    <w:rsid w:val="00AD144D"/>
    <w:rsid w:val="00B85A00"/>
    <w:rsid w:val="00B91AF9"/>
    <w:rsid w:val="00C57C1C"/>
    <w:rsid w:val="00D2651E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5A00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91AF9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B91AF9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B91AF9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B91AF9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B91AF9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B91AF9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B91AF9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B91AF9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B91AF9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B91AF9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B91AF9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B91AF9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B91AF9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2">
    <w:name w:val="118B9434280E423797925DDE725D370C2"/>
    <w:rsid w:val="00B85A00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2">
    <w:name w:val="616012EFA3104479B1CD8589DDE3FD402"/>
    <w:rsid w:val="00B85A00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2">
    <w:name w:val="687EAF5EB2CD4EB7ADF5F9A96997A5A02"/>
    <w:rsid w:val="00B85A00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2">
    <w:name w:val="59FF631BAA444697ADC811FC908E21E52"/>
    <w:rsid w:val="00B85A00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2">
    <w:name w:val="F9AAD49A6D3845D88F95F61F797426702"/>
    <w:rsid w:val="00B85A00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2">
    <w:name w:val="6B377E5BBB7746A2B9F390A78323729F2"/>
    <w:rsid w:val="00B85A00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2">
    <w:name w:val="0A8B7278598346B2989B97E104D07D332"/>
    <w:rsid w:val="00B85A00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B85A00"/>
    <w:rPr>
      <w:color w:val="1F3864" w:themeColor="accent1" w:themeShade="80"/>
      <w:u w:val="single"/>
    </w:rPr>
  </w:style>
  <w:style w:type="paragraph" w:customStyle="1" w:styleId="966A1768FADF45AF829C07C0CA4760362">
    <w:name w:val="966A1768FADF45AF829C07C0CA4760362"/>
    <w:rsid w:val="00B85A00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1">
    <w:name w:val="EDF1E70570C24042AABA8C22F9DB3ACC1"/>
    <w:rsid w:val="00B85A00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2">
    <w:name w:val="FBE84D64C933441BACC61B228EAC3DF02"/>
    <w:rsid w:val="00B85A00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2">
    <w:name w:val="14DBFAE5D6F54EA1830FCBD44D0029C82"/>
    <w:rsid w:val="00B85A00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83A35551-F9A5-4B94-B04E-0CEFA7FC0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Office_13665304_TF02904833</Template>
  <TotalTime>70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Petr Slavik</cp:lastModifiedBy>
  <cp:revision>2</cp:revision>
  <dcterms:created xsi:type="dcterms:W3CDTF">2016-11-21T09:36:00Z</dcterms:created>
  <dcterms:modified xsi:type="dcterms:W3CDTF">2017-06-28T13:19:00Z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