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:rsidR="006E1C71" w:rsidRDefault="007727A7">
      <w:pPr>
        <w:pStyle w:val="Titlu"/>
      </w:pPr>
      <w:sdt>
        <w:sdtPr>
          <w:alias w:val="Introduceți titlul diplomei:"/>
          <w:tag w:val="Introduceți titlul diplomei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ro-RO"/>
            </w:rPr>
            <w:t>Cel mai inspirat jucător</w:t>
          </w:r>
        </w:sdtContent>
      </w:sdt>
    </w:p>
    <w:bookmarkEnd w:id="0"/>
    <w:p w:rsidR="006E1C71" w:rsidRPr="00C83C1D" w:rsidRDefault="007727A7" w:rsidP="00C83C1D">
      <w:pPr>
        <w:pStyle w:val="Titlu1"/>
      </w:pPr>
      <w:sdt>
        <w:sdtPr>
          <w:alias w:val="Introduceți numele destinatarului:"/>
          <w:tag w:val="Introduceți numele destinatarului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ro-RO"/>
            </w:rPr>
            <w:t>Nume destinatar</w:t>
          </w:r>
        </w:sdtContent>
      </w:sdt>
    </w:p>
    <w:sdt>
      <w:sdtPr>
        <w:alias w:val="Descriere certificat:"/>
        <w:tag w:val="Descriere certificat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 w:rsidRPr="000D2163">
            <w:rPr>
              <w:lang w:bidi="ro-RO"/>
            </w:rPr>
            <w:t>este recunoscut prin aceasta ca cel mai inspirat jucător din acest sezon pentru participarea fenomenală la</w:t>
          </w:r>
        </w:p>
      </w:sdtContent>
    </w:sdt>
    <w:p w:rsidR="006E1C71" w:rsidRPr="00C83C1D" w:rsidRDefault="007727A7" w:rsidP="00C83C1D">
      <w:pPr>
        <w:pStyle w:val="Titlu2"/>
      </w:pPr>
      <w:sdt>
        <w:sdtPr>
          <w:alias w:val="Introduceți numele echipei:"/>
          <w:tag w:val="Introduceți numele echipei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ro-RO"/>
            </w:rPr>
            <w:t>Numele echipei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 pentru sigiliul diplomei și semnătură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Frspaiere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Grup 1" descr="Sigiliu pentru diplomă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Sigiliu" descr="Sigiliu pentru diplomă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Formă sigiliu" descr="Formă sigiliu pentru diplomă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Textură sigiliu" descr="Textură sigiliu pentru diplomă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Baseball" descr="Pictogramă baseba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040606" id="Grup 1" o:spid="_x0000_s1026" alt="Sigiliu pentru diplomă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">
                      <v:group id="Sigiliu" o:spid="_x0000_s1027" alt="Sigiliu pentru diplomă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Formă sigiliu" o:spid="_x0000_s1028" alt="Formă sigiliu pentru diplomă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Textură sigiliu" o:spid="_x0000_s1029" type="#_x0000_t75" alt="Textură sigiliu pentru diplomă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Textură sigiliu pentru diplomă" croptop="-2164f" cropleft="19433f" cropright="-949f"/>
                        </v:shape>
                      </v:group>
                      <v:shape id="Baseball" o:spid="_x0000_s1030" type="#_x0000_t75" alt="Pictogramă baseball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Pictogramă baseba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el pentru dată și semnătură"/>
            </w:tblPr>
            <w:tblGrid>
              <w:gridCol w:w="2623"/>
              <w:gridCol w:w="6733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7727A7" w:rsidP="009C610B">
                  <w:pPr>
                    <w:pStyle w:val="Titlu3"/>
                  </w:pPr>
                  <w:sdt>
                    <w:sdtPr>
                      <w:alias w:val="Prezentat de:"/>
                      <w:tag w:val="Prezentat de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ro-RO"/>
                        </w:rPr>
                        <w:t>Prezentat de:</w:t>
                      </w:r>
                    </w:sdtContent>
                  </w:sdt>
                </w:p>
              </w:tc>
              <w:sdt>
                <w:sdtPr>
                  <w:alias w:val="Introduceți numele/funcția prezentatorului"/>
                  <w:tag w:val="Introduceți numele/funcția prezentatorului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Titlu4"/>
                      </w:pPr>
                      <w:r w:rsidRPr="0088629E">
                        <w:rPr>
                          <w:lang w:bidi="ro-RO"/>
                        </w:rPr>
                        <w:t>Nume/funcție prezentator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În această zi:"/>
                  <w:tag w:val="În această zi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Titlu3"/>
                      </w:pPr>
                      <w:r>
                        <w:rPr>
                          <w:lang w:bidi="ro-RO"/>
                        </w:rPr>
                        <w:t>În această zi:</w:t>
                      </w:r>
                    </w:p>
                  </w:tc>
                </w:sdtContent>
              </w:sdt>
              <w:sdt>
                <w:sdtPr>
                  <w:alias w:val="Introduceți data:"/>
                  <w:tag w:val="Introduceți data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Titlu4"/>
                      </w:pPr>
                      <w:r>
                        <w:rPr>
                          <w:lang w:bidi="ro-RO"/>
                        </w:rPr>
                        <w:t>Introduceți data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Frspaiere"/>
      </w:pPr>
    </w:p>
    <w:sectPr w:rsidR="006E1C71" w:rsidSect="000D2163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27A7" w:rsidRDefault="007727A7">
      <w:pPr>
        <w:spacing w:after="0" w:line="240" w:lineRule="auto"/>
      </w:pPr>
      <w:r>
        <w:separator/>
      </w:r>
    </w:p>
  </w:endnote>
  <w:endnote w:type="continuationSeparator" w:id="0">
    <w:p w:rsidR="007727A7" w:rsidRDefault="00772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Subsol"/>
        </w:pPr>
        <w:r>
          <w:rPr>
            <w:lang w:bidi="ro-RO"/>
          </w:rPr>
          <w:fldChar w:fldCharType="begin"/>
        </w:r>
        <w:r>
          <w:rPr>
            <w:lang w:bidi="ro-RO"/>
          </w:rPr>
          <w:instrText xml:space="preserve"> PAGE   \* MERGEFORMAT </w:instrText>
        </w:r>
        <w:r>
          <w:rPr>
            <w:lang w:bidi="ro-RO"/>
          </w:rPr>
          <w:fldChar w:fldCharType="separate"/>
        </w:r>
        <w:r w:rsidR="008C6A08">
          <w:rPr>
            <w:noProof/>
            <w:lang w:bidi="ro-RO"/>
          </w:rPr>
          <w:t>2</w:t>
        </w:r>
        <w:r>
          <w:rPr>
            <w:noProof/>
            <w:lang w:bidi="ro-RO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27A7" w:rsidRDefault="007727A7">
      <w:pPr>
        <w:spacing w:after="0" w:line="240" w:lineRule="auto"/>
      </w:pPr>
      <w:r>
        <w:separator/>
      </w:r>
    </w:p>
  </w:footnote>
  <w:footnote w:type="continuationSeparator" w:id="0">
    <w:p w:rsidR="007727A7" w:rsidRDefault="00772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Ante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up 11" descr="2 cadre dreptunghi intersectate la colțuri cu raze de stea extinse din centru spre margin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ze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ordură neagră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Bordură dreptunghi" descr="2 cadre dreptunghi intersectate la colțuri cu raze de stea extinse din centru spre margini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DE2FA9" id="Grup 11" o:spid="_x0000_s1026" alt="2 cadre dreptunghi intersectate la colțuri cu raze de stea extinse din centru spre margini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ze" o:spid="_x0000_s1027" type="#_x0000_t75" alt="2 cadre dreptunghi intersectate la colțuri cu raze de stea extinse din centru spre margin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cadre dreptunghi intersectate la colțuri cu raze de stea extinse din centru spre margini"/>
              </v:shape>
              <v:shape id="Bordură neagră" o:spid="_x0000_s1028" type="#_x0000_t75" alt="2 cadre dreptunghi intersectate la colțuri cu raze de stea extinse din centru spre margin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cadre dreptunghi intersectate la colțuri cu raze de stea extinse din centru spre margini"/>
              </v:shape>
              <v:rect id="Bordură dreptunghi" o:spid="_x0000_s1029" alt="2 cadre dreptunghi intersectate la colțuri cu raze de stea extinse din centru spre margini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Antet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up 4" descr="2 cadre dreptunghi intersectate la colțuri cu raze de stea extinse din centru spre margini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ze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ordură neagră" descr="2 cadre dreptunghi intersectate la colțuri cu raze de stea extinse din centru spre margini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Bordură dreptunghi" descr="2 cadre dreptunghi intersectate la colțuri cu raze de stea extinse din centru spre margini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325912" id="Grup 4" o:spid="_x0000_s1026" alt="2 cadre dreptunghi intersectate la colțuri cu raze de stea extinse din centru spre margini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ze" o:spid="_x0000_s1027" type="#_x0000_t75" alt="2 cadre dreptunghi intersectate la colțuri cu raze de stea extinse din centru spre margini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 cadre dreptunghi intersectate la colțuri cu raze de stea extinse din centru spre margini"/>
              </v:shape>
              <v:shape id="Bordură neagră" o:spid="_x0000_s1028" type="#_x0000_t75" alt="2 cadre dreptunghi intersectate la colțuri cu raze de stea extinse din centru spre margini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 cadre dreptunghi intersectate la colțuri cu raze de stea extinse din centru spre margini"/>
              </v:shape>
              <v:rect id="Bordură dreptunghi" o:spid="_x0000_s1029" alt="2 cadre dreptunghi intersectate la colțuri cu raze de stea extinse din centru spre margini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anumerota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anumerota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anumerota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anumerota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acumarcator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acumarcator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acumarcator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acumarcator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erota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cumarcator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0D2163"/>
    <w:rsid w:val="0010178B"/>
    <w:rsid w:val="001609E6"/>
    <w:rsid w:val="001E66BE"/>
    <w:rsid w:val="0027102E"/>
    <w:rsid w:val="002713A3"/>
    <w:rsid w:val="003F47AB"/>
    <w:rsid w:val="00402527"/>
    <w:rsid w:val="004E24B8"/>
    <w:rsid w:val="0054759E"/>
    <w:rsid w:val="00553547"/>
    <w:rsid w:val="005F6FDE"/>
    <w:rsid w:val="0066143E"/>
    <w:rsid w:val="006826FC"/>
    <w:rsid w:val="006E1C71"/>
    <w:rsid w:val="007209A0"/>
    <w:rsid w:val="007727A7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50C67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ro-RO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2163"/>
    <w:rPr>
      <w:rFonts w:ascii="Georgia" w:hAnsi="Georgia"/>
    </w:rPr>
  </w:style>
  <w:style w:type="paragraph" w:styleId="Titlu1">
    <w:name w:val="heading 1"/>
    <w:basedOn w:val="Normal"/>
    <w:link w:val="Titlu1Caracte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Titlu2">
    <w:name w:val="heading 2"/>
    <w:basedOn w:val="Normal"/>
    <w:link w:val="Titlu2Caracte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Titlu3">
    <w:name w:val="heading 3"/>
    <w:basedOn w:val="Normal"/>
    <w:link w:val="Titlu3Caracte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Titlu4">
    <w:name w:val="heading 4"/>
    <w:basedOn w:val="Normal"/>
    <w:link w:val="Titlu4Caracte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Pr>
      <w:rFonts w:ascii="Tahoma" w:hAnsi="Tahoma" w:cs="Tahoma"/>
      <w:sz w:val="22"/>
      <w:szCs w:val="16"/>
    </w:rPr>
  </w:style>
  <w:style w:type="character" w:styleId="Textsubstituent">
    <w:name w:val="Placeholder Text"/>
    <w:basedOn w:val="Fontdeparagrafimplicit"/>
    <w:uiPriority w:val="99"/>
    <w:semiHidden/>
    <w:rsid w:val="000A6797"/>
    <w:rPr>
      <w:color w:val="595959" w:themeColor="text1" w:themeTint="A6"/>
    </w:rPr>
  </w:style>
  <w:style w:type="table" w:styleId="Tabelgril">
    <w:name w:val="Table Grid"/>
    <w:basedOn w:val="Tabel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u">
    <w:name w:val="Title"/>
    <w:basedOn w:val="Normal"/>
    <w:link w:val="TitluCaracte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uCaracter">
    <w:name w:val="Titlu Caracter"/>
    <w:basedOn w:val="Fontdeparagrafimplicit"/>
    <w:link w:val="Titlu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u1Caracter">
    <w:name w:val="Titlu 1 Caracter"/>
    <w:basedOn w:val="Fontdeparagrafimplicit"/>
    <w:link w:val="Titlu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rsid w:val="00CB7D03"/>
    <w:rPr>
      <w:rFonts w:eastAsiaTheme="majorEastAsia" w:cstheme="majorBidi"/>
      <w:caps/>
      <w:sz w:val="66"/>
    </w:rPr>
  </w:style>
  <w:style w:type="paragraph" w:styleId="Antet">
    <w:name w:val="header"/>
    <w:basedOn w:val="Normal"/>
    <w:link w:val="AntetCaracter"/>
    <w:uiPriority w:val="99"/>
    <w:unhideWhenUsed/>
    <w:rsid w:val="005F6FDE"/>
    <w:pPr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5F6FDE"/>
  </w:style>
  <w:style w:type="paragraph" w:styleId="Subsol">
    <w:name w:val="footer"/>
    <w:basedOn w:val="Normal"/>
    <w:link w:val="SubsolCaracter"/>
    <w:uiPriority w:val="99"/>
    <w:unhideWhenUsed/>
    <w:rsid w:val="005F6FDE"/>
    <w:pPr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5F6FDE"/>
  </w:style>
  <w:style w:type="paragraph" w:styleId="Bibliografie">
    <w:name w:val="Bibliography"/>
    <w:basedOn w:val="Normal"/>
    <w:next w:val="Normal"/>
    <w:uiPriority w:val="37"/>
    <w:semiHidden/>
    <w:unhideWhenUsed/>
    <w:rsid w:val="009B3F55"/>
  </w:style>
  <w:style w:type="paragraph" w:styleId="Textbloc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Corptext">
    <w:name w:val="Body Text"/>
    <w:basedOn w:val="Normal"/>
    <w:link w:val="CorptextCaracter"/>
    <w:uiPriority w:val="99"/>
    <w:semiHidden/>
    <w:unhideWhenUsed/>
    <w:rsid w:val="009B3F55"/>
    <w:pPr>
      <w:spacing w:after="120"/>
    </w:pPr>
  </w:style>
  <w:style w:type="character" w:customStyle="1" w:styleId="CorptextCaracter">
    <w:name w:val="Corp text Caracter"/>
    <w:basedOn w:val="Fontdeparagrafimplicit"/>
    <w:link w:val="Corptext"/>
    <w:uiPriority w:val="99"/>
    <w:semiHidden/>
    <w:rsid w:val="009B3F55"/>
  </w:style>
  <w:style w:type="paragraph" w:styleId="Corptext2">
    <w:name w:val="Body Text 2"/>
    <w:basedOn w:val="Normal"/>
    <w:link w:val="Corptext2Caracter"/>
    <w:uiPriority w:val="99"/>
    <w:semiHidden/>
    <w:unhideWhenUsed/>
    <w:rsid w:val="009B3F55"/>
    <w:pPr>
      <w:spacing w:after="120" w:line="480" w:lineRule="auto"/>
    </w:pPr>
  </w:style>
  <w:style w:type="character" w:customStyle="1" w:styleId="Corptext2Caracter">
    <w:name w:val="Corp text 2 Caracter"/>
    <w:basedOn w:val="Fontdeparagrafimplicit"/>
    <w:link w:val="Corptext2"/>
    <w:uiPriority w:val="99"/>
    <w:semiHidden/>
    <w:rsid w:val="009B3F55"/>
  </w:style>
  <w:style w:type="paragraph" w:styleId="Corptext3">
    <w:name w:val="Body Text 3"/>
    <w:basedOn w:val="Normal"/>
    <w:link w:val="Corptext3Caracte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Corptext3Caracter">
    <w:name w:val="Corp text 3 Caracter"/>
    <w:basedOn w:val="Fontdeparagrafimplicit"/>
    <w:link w:val="Corptext3"/>
    <w:uiPriority w:val="99"/>
    <w:semiHidden/>
    <w:rsid w:val="009B3F55"/>
    <w:rPr>
      <w:sz w:val="22"/>
      <w:szCs w:val="16"/>
    </w:rPr>
  </w:style>
  <w:style w:type="paragraph" w:styleId="Primindentpentrucorptext">
    <w:name w:val="Body Text First Indent"/>
    <w:basedOn w:val="Corptext"/>
    <w:link w:val="PrimindentpentrucorptextCaracter"/>
    <w:uiPriority w:val="99"/>
    <w:semiHidden/>
    <w:unhideWhenUsed/>
    <w:rsid w:val="009B3F55"/>
    <w:pPr>
      <w:spacing w:after="200"/>
      <w:ind w:firstLine="360"/>
    </w:pPr>
  </w:style>
  <w:style w:type="character" w:customStyle="1" w:styleId="PrimindentpentrucorptextCaracter">
    <w:name w:val="Prim indent pentru corp text Caracter"/>
    <w:basedOn w:val="CorptextCaracter"/>
    <w:link w:val="Primindentpentrucorptext"/>
    <w:uiPriority w:val="99"/>
    <w:semiHidden/>
    <w:rsid w:val="009B3F55"/>
  </w:style>
  <w:style w:type="paragraph" w:styleId="Indentcorptext">
    <w:name w:val="Body Text Indent"/>
    <w:basedOn w:val="Normal"/>
    <w:link w:val="IndentcorptextCaracter"/>
    <w:uiPriority w:val="99"/>
    <w:semiHidden/>
    <w:unhideWhenUsed/>
    <w:rsid w:val="009B3F55"/>
    <w:pPr>
      <w:spacing w:after="120"/>
      <w:ind w:left="360"/>
    </w:pPr>
  </w:style>
  <w:style w:type="character" w:customStyle="1" w:styleId="IndentcorptextCaracter">
    <w:name w:val="Indent corp text Caracter"/>
    <w:basedOn w:val="Fontdeparagrafimplicit"/>
    <w:link w:val="Indentcorptext"/>
    <w:uiPriority w:val="99"/>
    <w:semiHidden/>
    <w:rsid w:val="009B3F55"/>
  </w:style>
  <w:style w:type="paragraph" w:styleId="Primindentpentrucorptext2">
    <w:name w:val="Body Text First Indent 2"/>
    <w:basedOn w:val="Indentcorptext"/>
    <w:link w:val="Primindentpentrucorptext2Caracter"/>
    <w:uiPriority w:val="99"/>
    <w:semiHidden/>
    <w:unhideWhenUsed/>
    <w:rsid w:val="009B3F55"/>
    <w:pPr>
      <w:spacing w:after="200"/>
      <w:ind w:firstLine="360"/>
    </w:pPr>
  </w:style>
  <w:style w:type="character" w:customStyle="1" w:styleId="Primindentpentrucorptext2Caracter">
    <w:name w:val="Prim indent pentru corp text 2 Caracter"/>
    <w:basedOn w:val="IndentcorptextCaracter"/>
    <w:link w:val="Primindentpentrucorptext2"/>
    <w:uiPriority w:val="99"/>
    <w:semiHidden/>
    <w:rsid w:val="009B3F55"/>
  </w:style>
  <w:style w:type="paragraph" w:styleId="Indentcorptext2">
    <w:name w:val="Body Text Indent 2"/>
    <w:basedOn w:val="Normal"/>
    <w:link w:val="Indentcorptext2Caracte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Indentcorptext2Caracter">
    <w:name w:val="Indent corp text 2 Caracter"/>
    <w:basedOn w:val="Fontdeparagrafimplicit"/>
    <w:link w:val="Indentcorptext2"/>
    <w:uiPriority w:val="99"/>
    <w:semiHidden/>
    <w:rsid w:val="009B3F55"/>
  </w:style>
  <w:style w:type="paragraph" w:styleId="Indentcorptext3">
    <w:name w:val="Body Text Indent 3"/>
    <w:basedOn w:val="Normal"/>
    <w:link w:val="Indentcorptext3Caracte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uiPriority w:val="99"/>
    <w:semiHidden/>
    <w:rsid w:val="009B3F55"/>
    <w:rPr>
      <w:sz w:val="22"/>
      <w:szCs w:val="16"/>
    </w:rPr>
  </w:style>
  <w:style w:type="character" w:styleId="Titlulcrii">
    <w:name w:val="Book Title"/>
    <w:basedOn w:val="Fontdeparagrafimplicit"/>
    <w:uiPriority w:val="33"/>
    <w:semiHidden/>
    <w:qFormat/>
    <w:rsid w:val="00A51DB1"/>
    <w:rPr>
      <w:b/>
      <w:bCs/>
      <w:i/>
      <w:iCs/>
      <w:spacing w:val="0"/>
    </w:rPr>
  </w:style>
  <w:style w:type="paragraph" w:styleId="Legend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Formuledencheiere">
    <w:name w:val="Closing"/>
    <w:basedOn w:val="Normal"/>
    <w:link w:val="FormuledencheiereCaracte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FormuledencheiereCaracter">
    <w:name w:val="Formule de încheiere Caracter"/>
    <w:basedOn w:val="Fontdeparagrafimplicit"/>
    <w:link w:val="Formuledencheiere"/>
    <w:uiPriority w:val="99"/>
    <w:semiHidden/>
    <w:rsid w:val="009B3F55"/>
  </w:style>
  <w:style w:type="table" w:styleId="Grilcolorat">
    <w:name w:val="Colorful Grid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colorat-Accentuare1">
    <w:name w:val="Colorful Grid Accent 1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lcolorat-Accentuare2">
    <w:name w:val="Colorful Grid Accent 2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lcolorat-Accentuare3">
    <w:name w:val="Colorful Grid Accent 3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lcolorat-Accentuare4">
    <w:name w:val="Colorful Grid Accent 4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lcolorat-Accentuare5">
    <w:name w:val="Colorful Grid Accent 5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lcolorat-Accentuare6">
    <w:name w:val="Colorful Grid Accent 6"/>
    <w:basedOn w:val="Tabel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Listcolorat">
    <w:name w:val="Colorful List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colorat-Accentuare1">
    <w:name w:val="Colorful List Accent 1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colorat-Accentuare2">
    <w:name w:val="Colorful List Accent 2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colorat-Accentuare3">
    <w:name w:val="Colorful List Accent 3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colorat-Accentuare4">
    <w:name w:val="Colorful List Accent 4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colorat-Accentuare5">
    <w:name w:val="Colorful List Accent 5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colorat-Accentuare6">
    <w:name w:val="Colorful List Accent 6"/>
    <w:basedOn w:val="Tabel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Umbrirecolorat">
    <w:name w:val="Colorful Shading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1">
    <w:name w:val="Colorful Shading Accent 1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2">
    <w:name w:val="Colorful Shading Accent 2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3">
    <w:name w:val="Colorful Shading Accent 3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Umbrirecolorat-Accentuare4">
    <w:name w:val="Colorful Shading Accent 4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5">
    <w:name w:val="Colorful Shading Accent 5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Umbrirecolorat-Accentuare6">
    <w:name w:val="Colorful Shading Accent 6"/>
    <w:basedOn w:val="Tabel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Referincomentariu">
    <w:name w:val="annotation reference"/>
    <w:basedOn w:val="Fontdeparagrafimplicit"/>
    <w:uiPriority w:val="99"/>
    <w:semiHidden/>
    <w:unhideWhenUsed/>
    <w:rsid w:val="009B3F55"/>
    <w:rPr>
      <w:sz w:val="22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9B3F55"/>
    <w:rPr>
      <w:sz w:val="22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9B3F5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9B3F55"/>
    <w:rPr>
      <w:b/>
      <w:bCs/>
      <w:sz w:val="22"/>
      <w:szCs w:val="20"/>
    </w:rPr>
  </w:style>
  <w:style w:type="table" w:styleId="Listdeculoarenchis">
    <w:name w:val="Dark List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deculoarenchis-Accentuare1">
    <w:name w:val="Dark List Accent 1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Listdeculoarenchis-Accentuare2">
    <w:name w:val="Dark List Accent 2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Listdeculoarenchis-Accentuare3">
    <w:name w:val="Dark List Accent 3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Listdeculoarenchis-Accentuare4">
    <w:name w:val="Dark List Accent 4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Listdeculoarenchis-Accentuare5">
    <w:name w:val="Dark List Accent 5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Listdeculoarenchis-Accentuare6">
    <w:name w:val="Dark List Accent 6"/>
    <w:basedOn w:val="Tabel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">
    <w:name w:val="Date"/>
    <w:basedOn w:val="Normal"/>
    <w:next w:val="Normal"/>
    <w:link w:val="DatCaracter"/>
    <w:uiPriority w:val="99"/>
    <w:semiHidden/>
    <w:unhideWhenUsed/>
    <w:rsid w:val="009B3F55"/>
  </w:style>
  <w:style w:type="character" w:customStyle="1" w:styleId="DatCaracter">
    <w:name w:val="Dată Caracter"/>
    <w:basedOn w:val="Fontdeparagrafimplicit"/>
    <w:link w:val="Dat"/>
    <w:uiPriority w:val="99"/>
    <w:semiHidden/>
    <w:rsid w:val="009B3F55"/>
  </w:style>
  <w:style w:type="paragraph" w:styleId="Plandocument">
    <w:name w:val="Document Map"/>
    <w:basedOn w:val="Normal"/>
    <w:link w:val="PlandocumentCaracte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PlandocumentCaracter">
    <w:name w:val="Plan document Caracter"/>
    <w:basedOn w:val="Fontdeparagrafimplicit"/>
    <w:link w:val="Plandocument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Semnture-mail">
    <w:name w:val="E-mail Signature"/>
    <w:basedOn w:val="Normal"/>
    <w:link w:val="Semnture-mailCaracter"/>
    <w:uiPriority w:val="99"/>
    <w:semiHidden/>
    <w:unhideWhenUsed/>
    <w:rsid w:val="009B3F55"/>
    <w:pPr>
      <w:spacing w:after="0" w:line="240" w:lineRule="auto"/>
    </w:pPr>
  </w:style>
  <w:style w:type="character" w:customStyle="1" w:styleId="Semnture-mailCaracter">
    <w:name w:val="Semnătură e-mail Caracter"/>
    <w:basedOn w:val="Fontdeparagrafimplicit"/>
    <w:link w:val="Semnture-mail"/>
    <w:uiPriority w:val="99"/>
    <w:semiHidden/>
    <w:rsid w:val="009B3F55"/>
  </w:style>
  <w:style w:type="character" w:styleId="Accentuat">
    <w:name w:val="Emphasis"/>
    <w:basedOn w:val="Fontdeparagrafimplicit"/>
    <w:uiPriority w:val="20"/>
    <w:semiHidden/>
    <w:qFormat/>
    <w:rsid w:val="009B3F55"/>
    <w:rPr>
      <w:i/>
      <w:iCs/>
    </w:rPr>
  </w:style>
  <w:style w:type="character" w:styleId="Referinnotdefinal">
    <w:name w:val="endnote reference"/>
    <w:basedOn w:val="Fontdeparagrafimplicit"/>
    <w:uiPriority w:val="99"/>
    <w:semiHidden/>
    <w:unhideWhenUsed/>
    <w:rsid w:val="009B3F55"/>
    <w:rPr>
      <w:vertAlign w:val="superscript"/>
    </w:rPr>
  </w:style>
  <w:style w:type="paragraph" w:styleId="Textnotdefinal">
    <w:name w:val="endnote text"/>
    <w:basedOn w:val="Normal"/>
    <w:link w:val="TextnotdefinalCaracte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xtnotdefinalCaracter">
    <w:name w:val="Text notă de final Caracter"/>
    <w:basedOn w:val="Fontdeparagrafimplicit"/>
    <w:link w:val="Textnotdefinal"/>
    <w:uiPriority w:val="99"/>
    <w:semiHidden/>
    <w:rsid w:val="009B3F55"/>
    <w:rPr>
      <w:sz w:val="22"/>
      <w:szCs w:val="20"/>
    </w:rPr>
  </w:style>
  <w:style w:type="paragraph" w:styleId="Adresplic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Returplic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HyperlinkParcurs">
    <w:name w:val="FollowedHyperlink"/>
    <w:basedOn w:val="Fontdeparagrafimplici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Referinnotdesubsol">
    <w:name w:val="footnote reference"/>
    <w:basedOn w:val="Fontdeparagrafimplicit"/>
    <w:uiPriority w:val="99"/>
    <w:semiHidden/>
    <w:unhideWhenUsed/>
    <w:rsid w:val="009B3F55"/>
    <w:rPr>
      <w:vertAlign w:val="superscript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9B3F55"/>
    <w:rPr>
      <w:sz w:val="22"/>
      <w:szCs w:val="20"/>
    </w:rPr>
  </w:style>
  <w:style w:type="table" w:customStyle="1" w:styleId="Tabelgril1Luminos1">
    <w:name w:val="Tabel grilă 1 Luminos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11">
    <w:name w:val="Tabel grilă 1 Luminos - Accentuare 1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21">
    <w:name w:val="Tabel grilă 1 Luminos - Accentuare 2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31">
    <w:name w:val="Tabel grilă 1 Luminos - Accentuare 3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41">
    <w:name w:val="Tabel grilă 1 Luminos - Accentuare 4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51">
    <w:name w:val="Tabel grilă 1 Luminos - Accentuare 5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1Luminos-Accentuare61">
    <w:name w:val="Tabel grilă 1 Luminos - Accentuare 6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gril21">
    <w:name w:val="Tabel grilă 2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gril2-Accentuare11">
    <w:name w:val="Tabel grilă 2 - Accentuare 1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gril2-Accentuare21">
    <w:name w:val="Tabel grilă 2 - Accentuare 2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gril2-Accentuare31">
    <w:name w:val="Tabel grilă 2 - Accentuare 3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gril2-Accentuare41">
    <w:name w:val="Tabel grilă 2 - Accentuare 4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gril2-Accentuare51">
    <w:name w:val="Tabel grilă 2 - Accentuare 5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gril2-Accentuare61">
    <w:name w:val="Tabel grilă 2 - Accentuare 6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gril31">
    <w:name w:val="Tabel grilă 3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gril3-Accentuare11">
    <w:name w:val="Tabel grilă 3 - Accentuare 1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gril3-Accentuare21">
    <w:name w:val="Tabel grilă 3 - Accentuare 2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gril3-Accentuare31">
    <w:name w:val="Tabel grilă 3 - Accentuare 3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gril3-Accentuare41">
    <w:name w:val="Tabel grilă 3 - Accentuare 4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gril3-Accentuare51">
    <w:name w:val="Tabel grilă 3 - Accentuare 5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gril3-Accentuare61">
    <w:name w:val="Tabel grilă 3 - Accentuare 6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Tabelgril41">
    <w:name w:val="Tabel grilă 4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gril4-Accentuare11">
    <w:name w:val="Tabel grilă 4 - Accentuare 1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gril4-Accentuare21">
    <w:name w:val="Tabel grilă 4 - Accentuare 2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gril4-Accentuare31">
    <w:name w:val="Tabel grilă 4 - Accentuare 3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gril4-Accentuare41">
    <w:name w:val="Tabel grilă 4 - Accentuare 4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gril4-Accentuare51">
    <w:name w:val="Tabel grilă 4 - Accentuare 5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gril4-Accentuare61">
    <w:name w:val="Tabel grilă 4 - Accentuare 6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gril5ntunecat1">
    <w:name w:val="Tabel grilă 5 Întunecat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gril5ntunecat-Accentuare11">
    <w:name w:val="Tabel grilă 5 Întunecat - Accentuare 1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Tabelgril5ntunecat-Accentuare21">
    <w:name w:val="Tabel grilă 5 Întunecat - Accentuare 2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Tabelgril5ntunecat-Accentuare31">
    <w:name w:val="Tabel grilă 5 Întunecat - Accentuare 3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Tabelgril5ntunecat-Accentuare41">
    <w:name w:val="Tabel grilă 5 Întunecat - Accentuare 4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Tabelgril5ntunecat-Accentuare51">
    <w:name w:val="Tabel grilă 5 Întunecat - Accentuare 5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Tabelgril5ntunecat-Accentuare61">
    <w:name w:val="Tabel grilă 5 Întunecat - Accentuare 61"/>
    <w:basedOn w:val="Tabel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Tabelgril6Colorat1">
    <w:name w:val="Tabel grilă 6 Colorat1"/>
    <w:basedOn w:val="Tabel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gril6Colorat-Accentuare11">
    <w:name w:val="Tabel grilă 6 Colorat - Accentuare 11"/>
    <w:basedOn w:val="Tabel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gril6Colorat-Accentuare21">
    <w:name w:val="Tabel grilă 6 Colorat - Accentuare 21"/>
    <w:basedOn w:val="Tabel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gril6Colorat-Accentuare31">
    <w:name w:val="Tabel grilă 6 Colorat - Accentuare 31"/>
    <w:basedOn w:val="Tabel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gril6Colorat-Accentuare41">
    <w:name w:val="Tabel grilă 6 Colorat - Accentuare 41"/>
    <w:basedOn w:val="Tabel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gril6Colorat-Accentuare51">
    <w:name w:val="Tabel grilă 6 Colorat - Accentuare 51"/>
    <w:basedOn w:val="Tabel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gril6Colorat-Accentuare61">
    <w:name w:val="Tabel grilă 6 Colorat - Accentuare 61"/>
    <w:basedOn w:val="Tabel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gril7Colorat1">
    <w:name w:val="Tabel grilă 7 Colorat1"/>
    <w:basedOn w:val="Tabel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gril7Colorat-Accentuare11">
    <w:name w:val="Tabel grilă 7 Colorat - Accentuare 11"/>
    <w:basedOn w:val="Tabel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Tabelgril7Colorat-Accentuare21">
    <w:name w:val="Tabel grilă 7 Colorat - Accentuare 21"/>
    <w:basedOn w:val="Tabel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Tabelgril7Colorat-Accentuare31">
    <w:name w:val="Tabel grilă 7 Colorat - Accentuare 31"/>
    <w:basedOn w:val="Tabel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Tabelgril7Colorat-Accentuare41">
    <w:name w:val="Tabel grilă 7 Colorat - Accentuare 41"/>
    <w:basedOn w:val="Tabel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Tabelgril7Colorat-Accentuare51">
    <w:name w:val="Tabel grilă 7 Colorat - Accentuare 51"/>
    <w:basedOn w:val="Tabel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Tabelgril7Colorat-Accentuare61">
    <w:name w:val="Tabel grilă 7 Colorat - Accentuare 61"/>
    <w:basedOn w:val="Tabel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Titlu3Caracter">
    <w:name w:val="Titlu 3 Caracter"/>
    <w:basedOn w:val="Fontdeparagrafimplicit"/>
    <w:link w:val="Titlu3"/>
    <w:uiPriority w:val="9"/>
    <w:rsid w:val="00CB7D03"/>
    <w:rPr>
      <w:rFonts w:eastAsiaTheme="majorEastAsia" w:cstheme="majorBidi"/>
      <w:caps/>
      <w:szCs w:val="24"/>
    </w:rPr>
  </w:style>
  <w:style w:type="character" w:customStyle="1" w:styleId="Titlu4Caracter">
    <w:name w:val="Titlu 4 Caracter"/>
    <w:basedOn w:val="Fontdeparagrafimplicit"/>
    <w:link w:val="Titlu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cronimHTML">
    <w:name w:val="HTML Acronym"/>
    <w:basedOn w:val="Fontdeparagrafimplicit"/>
    <w:uiPriority w:val="99"/>
    <w:semiHidden/>
    <w:unhideWhenUsed/>
    <w:rsid w:val="009B3F55"/>
  </w:style>
  <w:style w:type="paragraph" w:styleId="AdresHTML">
    <w:name w:val="HTML Address"/>
    <w:basedOn w:val="Normal"/>
    <w:link w:val="AdresHTMLCaracte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AdresHTMLCaracter">
    <w:name w:val="Adresă HTML Caracter"/>
    <w:basedOn w:val="Fontdeparagrafimplicit"/>
    <w:link w:val="AdresHTML"/>
    <w:uiPriority w:val="99"/>
    <w:semiHidden/>
    <w:rsid w:val="009B3F55"/>
    <w:rPr>
      <w:i/>
      <w:iCs/>
    </w:rPr>
  </w:style>
  <w:style w:type="character" w:styleId="CitareHTML">
    <w:name w:val="HTML Cite"/>
    <w:basedOn w:val="Fontdeparagrafimplicit"/>
    <w:uiPriority w:val="99"/>
    <w:semiHidden/>
    <w:unhideWhenUsed/>
    <w:rsid w:val="009B3F55"/>
    <w:rPr>
      <w:i/>
      <w:iCs/>
    </w:rPr>
  </w:style>
  <w:style w:type="character" w:styleId="CodHTML">
    <w:name w:val="HTML Code"/>
    <w:basedOn w:val="Fontdeparagrafimplici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DefiniieHTML">
    <w:name w:val="HTML Definition"/>
    <w:basedOn w:val="Fontdeparagrafimplicit"/>
    <w:uiPriority w:val="99"/>
    <w:semiHidden/>
    <w:unhideWhenUsed/>
    <w:rsid w:val="009B3F55"/>
    <w:rPr>
      <w:i/>
      <w:iCs/>
    </w:rPr>
  </w:style>
  <w:style w:type="character" w:styleId="TastaturHTML">
    <w:name w:val="HTML Keyboard"/>
    <w:basedOn w:val="Fontdeparagrafimplici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PreformatatHTML">
    <w:name w:val="HTML Preformatted"/>
    <w:basedOn w:val="Normal"/>
    <w:link w:val="PreformatatHTMLCaracte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eformatatHTMLCaracter">
    <w:name w:val="Preformatat HTML Caracter"/>
    <w:basedOn w:val="Fontdeparagrafimplicit"/>
    <w:link w:val="PreformatatHTML"/>
    <w:uiPriority w:val="99"/>
    <w:semiHidden/>
    <w:rsid w:val="009B3F55"/>
    <w:rPr>
      <w:rFonts w:ascii="Consolas" w:hAnsi="Consolas"/>
      <w:sz w:val="22"/>
      <w:szCs w:val="20"/>
    </w:rPr>
  </w:style>
  <w:style w:type="character" w:styleId="MostrHTML">
    <w:name w:val="HTML Sample"/>
    <w:basedOn w:val="Fontdeparagrafimplici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MaindescrisHTML">
    <w:name w:val="HTML Typewriter"/>
    <w:basedOn w:val="Fontdeparagrafimplici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VariabilHTML">
    <w:name w:val="HTML Variable"/>
    <w:basedOn w:val="Fontdeparagrafimplici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Fontdeparagrafimplici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Titludeindex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Accentuareintens">
    <w:name w:val="Intense Emphasis"/>
    <w:basedOn w:val="Fontdeparagrafimplicit"/>
    <w:uiPriority w:val="21"/>
    <w:semiHidden/>
    <w:qFormat/>
    <w:rsid w:val="009B3F55"/>
    <w:rPr>
      <w:i/>
      <w:iCs/>
      <w:color w:val="8B0E04" w:themeColor="accent1"/>
    </w:rPr>
  </w:style>
  <w:style w:type="paragraph" w:styleId="Citatintens">
    <w:name w:val="Intense Quote"/>
    <w:basedOn w:val="Normal"/>
    <w:next w:val="Normal"/>
    <w:link w:val="CitatintensCaracte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CitatintensCaracter">
    <w:name w:val="Citat intens Caracter"/>
    <w:basedOn w:val="Fontdeparagrafimplicit"/>
    <w:link w:val="Citatintens"/>
    <w:uiPriority w:val="30"/>
    <w:semiHidden/>
    <w:rsid w:val="00A51DB1"/>
    <w:rPr>
      <w:i/>
      <w:iCs/>
      <w:color w:val="8B0E04" w:themeColor="accent1"/>
    </w:rPr>
  </w:style>
  <w:style w:type="character" w:styleId="Referireintens">
    <w:name w:val="Intense Reference"/>
    <w:basedOn w:val="Fontdeparagrafimplici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Grildeculoaredeschis">
    <w:name w:val="Light Grid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deculoaredeschis-Accentuare1">
    <w:name w:val="Light Grid Accent 1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Grildeculoaredeschis-Accentuare2">
    <w:name w:val="Light Grid Accent 2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Grildeculoaredeschis-Accentuare3">
    <w:name w:val="Light Grid Accent 3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Grildeculoaredeschis-Accentuare4">
    <w:name w:val="Light Grid Accent 4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Grildeculoaredeschis-Accentuare5">
    <w:name w:val="Light Grid Accent 5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Grildeculoaredeschis-Accentuare6">
    <w:name w:val="Light Grid Accent 6"/>
    <w:basedOn w:val="Tabel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stdeculoaredeschis">
    <w:name w:val="Light List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deculoaredeschis-Accentuare1">
    <w:name w:val="Light List Accent 1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stdeculoaredeschis-Accentuare2">
    <w:name w:val="Light List Accent 2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stdeculoaredeschis-Accentuare3">
    <w:name w:val="Light List Accent 3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stdeculoaredeschis-Accentuare4">
    <w:name w:val="Light List Accent 4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stdeculoaredeschis-Accentuare5">
    <w:name w:val="Light List Accent 5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stdeculoaredeschis-Accentuare6">
    <w:name w:val="Light List Accent 6"/>
    <w:basedOn w:val="Tabel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Umbriredeculoaredeschis">
    <w:name w:val="Light Shading"/>
    <w:basedOn w:val="Tabel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Umbriredeculoaredeschis-Accentuare1">
    <w:name w:val="Light Shading Accent 1"/>
    <w:basedOn w:val="Tabel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Umbriredeculoaredeschis-Accentuare2">
    <w:name w:val="Light Shading Accent 2"/>
    <w:basedOn w:val="Tabel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Umbriredeculoaredeschis-Accentuare3">
    <w:name w:val="Light Shading Accent 3"/>
    <w:basedOn w:val="Tabel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Umbriredeculoaredeschis-Accentuare4">
    <w:name w:val="Light Shading Accent 4"/>
    <w:basedOn w:val="Tabel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Umbriredeculoaredeschis-Accentuare5">
    <w:name w:val="Light Shading Accent 5"/>
    <w:basedOn w:val="Tabel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Umbriredeculoaredeschis-Accentuare6">
    <w:name w:val="Light Shading Accent 6"/>
    <w:basedOn w:val="Tabel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Numrdelinie">
    <w:name w:val="line number"/>
    <w:basedOn w:val="Fontdeparagrafimplici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cumarcatori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acumarcatori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acumarcatori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acumarcatori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acumarcatori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ar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ar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ar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ar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ar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erotat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anumerotat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anumerotat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anumerotat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anumerotat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f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customStyle="1" w:styleId="Tabellist1Luminos1">
    <w:name w:val="Tabel listă 1 Luminos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ist1Luminos-Accentuare11">
    <w:name w:val="Tabel listă 1 Luminos - Accentuare 1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ist1Luminos-Accentuare21">
    <w:name w:val="Tabel listă 1 Luminos - Accentuare 2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ist1Luminos-Accentuare31">
    <w:name w:val="Tabel listă 1 Luminos - Accentuare 3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ist1Luminos-Accentuare41">
    <w:name w:val="Tabel listă 1 Luminos - Accentuare 4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ist1Luminos-Accentuare51">
    <w:name w:val="Tabel listă 1 Luminos - Accentuare 5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ist1Luminos-Accentuare61">
    <w:name w:val="Tabel listă 1 Luminos - Accentuare 61"/>
    <w:basedOn w:val="Tabel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ist21">
    <w:name w:val="Tabel listă 2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ist2-Accentuare11">
    <w:name w:val="Tabel listă 2 - Accentuare 1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ist2-Accentuare21">
    <w:name w:val="Tabel listă 2 - Accentuare 2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ist2-Accentuare31">
    <w:name w:val="Tabel listă 2 - Accentuare 3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ist2-Accentuare41">
    <w:name w:val="Tabel listă 2 - Accentuare 4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ist2-Accentuare51">
    <w:name w:val="Tabel listă 2 - Accentuare 5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ist2-Accentuare61">
    <w:name w:val="Tabel listă 2 - Accentuare 61"/>
    <w:basedOn w:val="Tabel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ist31">
    <w:name w:val="Tabel listă 3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list3-Accentuare11">
    <w:name w:val="Tabel listă 3 - Accentuare 1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Tabellist3-Accentuare21">
    <w:name w:val="Tabel listă 3 - Accentuare 2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Tabellist3-Accentuare31">
    <w:name w:val="Tabel listă 3 - Accentuare 3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Tabellist3-Accentuare41">
    <w:name w:val="Tabel listă 3 - Accentuare 4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Tabellist3-Accentuare51">
    <w:name w:val="Tabel listă 3 - Accentuare 5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Tabellist3-Accentuare61">
    <w:name w:val="Tabel listă 3 - Accentuare 61"/>
    <w:basedOn w:val="Tabel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Tabellist41">
    <w:name w:val="Tabel listă 4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ist4-Accentuare11">
    <w:name w:val="Tabel listă 4 - Accentuare 1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ist4-Accentuare21">
    <w:name w:val="Tabel listă 4 - Accentuare 2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ist4-Accentuare31">
    <w:name w:val="Tabel listă 4 - Accentuare 3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ist4-Accentuare41">
    <w:name w:val="Tabel listă 4 - Accentuare 4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ist4-Accentuare51">
    <w:name w:val="Tabel listă 4 - Accentuare 5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ist4-Accentuare61">
    <w:name w:val="Tabel listă 4 - Accentuare 61"/>
    <w:basedOn w:val="Tabel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ist5ntunecat1">
    <w:name w:val="Tabel listă 5 Întunecat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5ntunecat-Accentuare11">
    <w:name w:val="Tabel listă 5 Întunecat - Accentuare 1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5ntunecat-Accentuare21">
    <w:name w:val="Tabel listă 5 Întunecat - Accentuare 2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5ntunecat-Accentuare31">
    <w:name w:val="Tabel listă 5 Întunecat - Accentuare 3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5ntunecat-Accentuare41">
    <w:name w:val="Tabel listă 5 Întunecat - Accentuare 4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5ntunecat-Accentuare51">
    <w:name w:val="Tabel listă 5 Întunecat - Accentuare 5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5ntunecat-Accentuare61">
    <w:name w:val="Tabel listă 5 Întunecat - Accentuare 61"/>
    <w:basedOn w:val="Tabel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list6Colorat1">
    <w:name w:val="Tabel listă 6 Colorat1"/>
    <w:basedOn w:val="Tabel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list6Colorat-Accentuare11">
    <w:name w:val="Tabel listă 6 Colorat - Accentuare 11"/>
    <w:basedOn w:val="Tabel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Tabellist6Colorat-Accentuare21">
    <w:name w:val="Tabel listă 6 Colorat - Accentuare 21"/>
    <w:basedOn w:val="Tabel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Tabellist6Colorat-Accentuare31">
    <w:name w:val="Tabel listă 6 Colorat - Accentuare 31"/>
    <w:basedOn w:val="Tabel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Tabellist6Colorat-Accentuare41">
    <w:name w:val="Tabel listă 6 Colorat - Accentuare 41"/>
    <w:basedOn w:val="Tabel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Tabellist6Colorat-Accentuare51">
    <w:name w:val="Tabel listă 6 Colorat - Accentuare 51"/>
    <w:basedOn w:val="Tabel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Tabellist6Colorat-Accentuare61">
    <w:name w:val="Tabel listă 6 Colorat - Accentuare 61"/>
    <w:basedOn w:val="Tabel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Tabellist7Colorat1">
    <w:name w:val="Tabel listă 7 Colorat1"/>
    <w:basedOn w:val="Tabel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ist7Colorat-Accentuare11">
    <w:name w:val="Tabel listă 7 Colorat - Accentuare 11"/>
    <w:basedOn w:val="Tabel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ist7Colorat-Accentuare21">
    <w:name w:val="Tabel listă 7 Colorat - Accentuare 21"/>
    <w:basedOn w:val="Tabel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ist7Colorat-Accentuare31">
    <w:name w:val="Tabel listă 7 Colorat - Accentuare 31"/>
    <w:basedOn w:val="Tabel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ist7Colorat-Accentuare41">
    <w:name w:val="Tabel listă 7 Colorat - Accentuare 41"/>
    <w:basedOn w:val="Tabel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ist7Colorat-Accentuare51">
    <w:name w:val="Tabel listă 7 Colorat - Accentuare 51"/>
    <w:basedOn w:val="Tabel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list7Colorat-Accentuare61">
    <w:name w:val="Tabel listă 7 Colorat - Accentuare 61"/>
    <w:basedOn w:val="Tabel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crocomand">
    <w:name w:val="macro"/>
    <w:link w:val="TextmacrocomandCaracte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crocomandCaracter">
    <w:name w:val="Text macrocomandă Caracter"/>
    <w:basedOn w:val="Fontdeparagrafimplicit"/>
    <w:link w:val="Textmacrocomand"/>
    <w:uiPriority w:val="99"/>
    <w:semiHidden/>
    <w:rsid w:val="009B3F55"/>
    <w:rPr>
      <w:rFonts w:ascii="Consolas" w:hAnsi="Consolas"/>
      <w:sz w:val="22"/>
      <w:szCs w:val="20"/>
    </w:rPr>
  </w:style>
  <w:style w:type="table" w:styleId="Grilmedie1">
    <w:name w:val="Medium Grid 1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medie1-Accentuare1">
    <w:name w:val="Medium Grid 1 Accent 1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Grilmedie1-Accentuare2">
    <w:name w:val="Medium Grid 1 Accent 2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Grilmedie1-Accentuare3">
    <w:name w:val="Medium Grid 1 Accent 3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Grilmedie1-Accentuare4">
    <w:name w:val="Medium Grid 1 Accent 4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Grilmedie1-Accentuare5">
    <w:name w:val="Medium Grid 1 Accent 5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Grilmedie1-Accentuare6">
    <w:name w:val="Medium Grid 1 Accent 6"/>
    <w:basedOn w:val="Tabel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Grilmedie2">
    <w:name w:val="Medium Grid 2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1">
    <w:name w:val="Medium Grid 2 Accent 1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2">
    <w:name w:val="Medium Grid 2 Accent 2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3">
    <w:name w:val="Medium Grid 2 Accent 3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4">
    <w:name w:val="Medium Grid 2 Accent 4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5">
    <w:name w:val="Medium Grid 2 Accent 5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2-Accentuare6">
    <w:name w:val="Medium Grid 2 Accent 6"/>
    <w:basedOn w:val="Tabel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medie3">
    <w:name w:val="Medium Grid 3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medie3-Accentuare1">
    <w:name w:val="Medium Grid 3 Accent 1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Grilmedie3-Accentuare2">
    <w:name w:val="Medium Grid 3 Accent 2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Grilmedie3-Accentuare3">
    <w:name w:val="Medium Grid 3 Accent 3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Grilmedie3-Accentuare4">
    <w:name w:val="Medium Grid 3 Accent 4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Grilmedie3-Accentuare5">
    <w:name w:val="Medium Grid 3 Accent 5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Grilmedie3-Accentuare6">
    <w:name w:val="Medium Grid 3 Accent 6"/>
    <w:basedOn w:val="Tabel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Listmedie1">
    <w:name w:val="Medium List 1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medie1-Accentuare1">
    <w:name w:val="Medium List 1 Accent 1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Listmedie1-Accentuare2">
    <w:name w:val="Medium List 1 Accent 2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Listmedie1-Accentuare3">
    <w:name w:val="Medium List 1 Accent 3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Listmedie1-Accentuare4">
    <w:name w:val="Medium List 1 Accent 4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Listmedie1-Accentuare5">
    <w:name w:val="Medium List 1 Accent 5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Listmedie1-Accentuare6">
    <w:name w:val="Medium List 1 Accent 6"/>
    <w:basedOn w:val="Tabel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Listmedie2">
    <w:name w:val="Medium List 2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1">
    <w:name w:val="Medium List 2 Accent 1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2">
    <w:name w:val="Medium List 2 Accent 2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3">
    <w:name w:val="Medium List 2 Accent 3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4">
    <w:name w:val="Medium List 2 Accent 4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5">
    <w:name w:val="Medium List 2 Accent 5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medie2-Accentuare6">
    <w:name w:val="Medium List 2 Accent 6"/>
    <w:basedOn w:val="Tabel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Umbriremedie1">
    <w:name w:val="Medium Shading 1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1">
    <w:name w:val="Medium Shading 1 Accent 1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2">
    <w:name w:val="Medium Shading 1 Accent 2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3">
    <w:name w:val="Medium Shading 1 Accent 3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4">
    <w:name w:val="Medium Shading 1 Accent 4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5">
    <w:name w:val="Medium Shading 1 Accent 5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1-Accentuare6">
    <w:name w:val="Medium Shading 1 Accent 6"/>
    <w:basedOn w:val="Tabel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Umbriremedie2">
    <w:name w:val="Medium Shading 2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1">
    <w:name w:val="Medium Shading 2 Accent 1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2">
    <w:name w:val="Medium Shading 2 Accent 2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3">
    <w:name w:val="Medium Shading 2 Accent 3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4">
    <w:name w:val="Medium Shading 2 Accent 4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5">
    <w:name w:val="Medium Shading 2 Accent 5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Umbriremedie2-Accentuare6">
    <w:name w:val="Medium Shading 2 Accent 6"/>
    <w:basedOn w:val="Tabel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ntetmesaj">
    <w:name w:val="Message Header"/>
    <w:basedOn w:val="Normal"/>
    <w:link w:val="AntetmesajCaracte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ntetmesajCaracter">
    <w:name w:val="Antet mesaj Caracter"/>
    <w:basedOn w:val="Fontdeparagrafimplicit"/>
    <w:link w:val="Antetmesaj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Frspaiere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Indentnormal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Titlunot">
    <w:name w:val="Note Heading"/>
    <w:basedOn w:val="Normal"/>
    <w:next w:val="Normal"/>
    <w:link w:val="TitlunotCaracter"/>
    <w:uiPriority w:val="99"/>
    <w:semiHidden/>
    <w:unhideWhenUsed/>
    <w:rsid w:val="009B3F55"/>
    <w:pPr>
      <w:spacing w:after="0" w:line="240" w:lineRule="auto"/>
    </w:pPr>
  </w:style>
  <w:style w:type="character" w:customStyle="1" w:styleId="TitlunotCaracter">
    <w:name w:val="Titlu notă Caracter"/>
    <w:basedOn w:val="Fontdeparagrafimplicit"/>
    <w:link w:val="Titlunot"/>
    <w:uiPriority w:val="99"/>
    <w:semiHidden/>
    <w:rsid w:val="009B3F55"/>
  </w:style>
  <w:style w:type="character" w:styleId="Numrdepagin">
    <w:name w:val="page number"/>
    <w:basedOn w:val="Fontdeparagrafimplicit"/>
    <w:uiPriority w:val="99"/>
    <w:semiHidden/>
    <w:unhideWhenUsed/>
    <w:rsid w:val="009B3F55"/>
  </w:style>
  <w:style w:type="table" w:customStyle="1" w:styleId="Tabelsimplu11">
    <w:name w:val="Tabel simplu 11"/>
    <w:basedOn w:val="Tabel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simplu21">
    <w:name w:val="Tabel simplu 21"/>
    <w:basedOn w:val="Tabel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simplu31">
    <w:name w:val="Tabel simplu 31"/>
    <w:basedOn w:val="Tabel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simplu41">
    <w:name w:val="Tabel simplu 41"/>
    <w:basedOn w:val="Tabel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simplu51">
    <w:name w:val="Tabel simplu 51"/>
    <w:basedOn w:val="Tabel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simplu">
    <w:name w:val="Plain Text"/>
    <w:basedOn w:val="Normal"/>
    <w:link w:val="TextsimpluCaracte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simpluCaracter">
    <w:name w:val="Text simplu Caracter"/>
    <w:basedOn w:val="Fontdeparagrafimplicit"/>
    <w:link w:val="Textsimplu"/>
    <w:uiPriority w:val="99"/>
    <w:semiHidden/>
    <w:rsid w:val="009B3F55"/>
    <w:rPr>
      <w:rFonts w:ascii="Consolas" w:hAnsi="Consolas"/>
      <w:sz w:val="22"/>
      <w:szCs w:val="21"/>
    </w:rPr>
  </w:style>
  <w:style w:type="paragraph" w:styleId="Citat">
    <w:name w:val="Quote"/>
    <w:basedOn w:val="Normal"/>
    <w:next w:val="Normal"/>
    <w:link w:val="CitatCaracte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semiHidden/>
    <w:rsid w:val="00A51DB1"/>
    <w:rPr>
      <w:i/>
      <w:iCs/>
      <w:color w:val="404040" w:themeColor="text1" w:themeTint="BF"/>
    </w:rPr>
  </w:style>
  <w:style w:type="paragraph" w:styleId="Formuldesalut">
    <w:name w:val="Salutation"/>
    <w:basedOn w:val="Normal"/>
    <w:next w:val="Normal"/>
    <w:link w:val="FormuldesalutCaracter"/>
    <w:uiPriority w:val="99"/>
    <w:semiHidden/>
    <w:unhideWhenUsed/>
    <w:rsid w:val="009B3F55"/>
  </w:style>
  <w:style w:type="character" w:customStyle="1" w:styleId="FormuldesalutCaracter">
    <w:name w:val="Formulă de salut Caracter"/>
    <w:basedOn w:val="Fontdeparagrafimplicit"/>
    <w:link w:val="Formuldesalut"/>
    <w:uiPriority w:val="99"/>
    <w:semiHidden/>
    <w:rsid w:val="009B3F55"/>
  </w:style>
  <w:style w:type="character" w:styleId="Robust">
    <w:name w:val="Strong"/>
    <w:basedOn w:val="Fontdeparagrafimplicit"/>
    <w:uiPriority w:val="22"/>
    <w:semiHidden/>
    <w:qFormat/>
    <w:rsid w:val="009B3F55"/>
    <w:rPr>
      <w:b/>
      <w:bCs/>
    </w:rPr>
  </w:style>
  <w:style w:type="paragraph" w:styleId="Subtitlu">
    <w:name w:val="Subtitle"/>
    <w:basedOn w:val="Normal"/>
    <w:link w:val="SubtitluCaracte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uCaracter">
    <w:name w:val="Subtitlu Caracter"/>
    <w:basedOn w:val="Fontdeparagrafimplicit"/>
    <w:link w:val="Subtitlu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Accentuaresubtil">
    <w:name w:val="Subtle Emphasis"/>
    <w:basedOn w:val="Fontdeparagrafimplici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Referiresubtil">
    <w:name w:val="Subtle Reference"/>
    <w:basedOn w:val="Fontdeparagrafimplicit"/>
    <w:uiPriority w:val="31"/>
    <w:semiHidden/>
    <w:qFormat/>
    <w:rsid w:val="009B3F55"/>
    <w:rPr>
      <w:smallCaps/>
      <w:color w:val="5A5A5A" w:themeColor="text1" w:themeTint="A5"/>
    </w:rPr>
  </w:style>
  <w:style w:type="table" w:styleId="TabelEfecte3-D1">
    <w:name w:val="Table 3D effects 1"/>
    <w:basedOn w:val="Tabel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Efecte3-D2">
    <w:name w:val="Table 3D effects 2"/>
    <w:basedOn w:val="Tabel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Efecte3-D3">
    <w:name w:val="Table 3D effects 3"/>
    <w:basedOn w:val="Tabel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1">
    <w:name w:val="Table Classic 1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2">
    <w:name w:val="Table Classic 2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3">
    <w:name w:val="Table Classic 3"/>
    <w:basedOn w:val="Tabel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lasic4">
    <w:name w:val="Table Classic 4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rat1">
    <w:name w:val="Table Colorful 1"/>
    <w:basedOn w:val="Tabel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rat2">
    <w:name w:val="Table Colorful 2"/>
    <w:basedOn w:val="Tabel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rat3">
    <w:name w:val="Table Colorful 3"/>
    <w:basedOn w:val="Tabel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Coloane1">
    <w:name w:val="Table Columns 1"/>
    <w:basedOn w:val="Tabel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ane2">
    <w:name w:val="Table Columns 2"/>
    <w:basedOn w:val="Tabel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ane3">
    <w:name w:val="Table Columns 3"/>
    <w:basedOn w:val="Tabel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Coloane4">
    <w:name w:val="Table Columns 4"/>
    <w:basedOn w:val="Tabel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Coloane5">
    <w:name w:val="Table Columns 5"/>
    <w:basedOn w:val="Tabel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Contemporan">
    <w:name w:val="Table Contemporary"/>
    <w:basedOn w:val="Tabel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Elegant">
    <w:name w:val="Table Elegant"/>
    <w:basedOn w:val="Tabel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1">
    <w:name w:val="Table Grid 1"/>
    <w:basedOn w:val="Tabel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2">
    <w:name w:val="Table Grid 2"/>
    <w:basedOn w:val="Tabel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3">
    <w:name w:val="Table Grid 3"/>
    <w:basedOn w:val="Tabel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4">
    <w:name w:val="Table Grid 4"/>
    <w:basedOn w:val="Tabel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ril5">
    <w:name w:val="Table Grid 5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Gril6">
    <w:name w:val="Table Grid 6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Gril7">
    <w:name w:val="Table Grid 7"/>
    <w:basedOn w:val="Tabel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Gril8">
    <w:name w:val="Table Grid 8"/>
    <w:basedOn w:val="Tabel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grilLuminos1">
    <w:name w:val="Tabel grilă Luminos1"/>
    <w:basedOn w:val="Tabel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1">
    <w:name w:val="Table List 1"/>
    <w:basedOn w:val="Tabel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2">
    <w:name w:val="Table List 2"/>
    <w:basedOn w:val="Tabel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3">
    <w:name w:val="Table List 3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4">
    <w:name w:val="Table List 4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5">
    <w:name w:val="Table List 5"/>
    <w:basedOn w:val="Tabel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6">
    <w:name w:val="Table List 6"/>
    <w:basedOn w:val="Tabel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7">
    <w:name w:val="Table List 7"/>
    <w:basedOn w:val="Tabel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8">
    <w:name w:val="Table List 8"/>
    <w:basedOn w:val="Tabel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eldereferinecitate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eldefiguri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elProfesional">
    <w:name w:val="Table Professional"/>
    <w:basedOn w:val="Tabel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implu1">
    <w:name w:val="Table Simple 1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Simplu2">
    <w:name w:val="Table Simple 2"/>
    <w:basedOn w:val="Tabel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Simplu3">
    <w:name w:val="Table Simple 3"/>
    <w:basedOn w:val="Tabel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Subtil1">
    <w:name w:val="Table Subtle 1"/>
    <w:basedOn w:val="Tabel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Subtil2">
    <w:name w:val="Table Subtle 2"/>
    <w:basedOn w:val="Tabel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tabel">
    <w:name w:val="Table Theme"/>
    <w:basedOn w:val="Tabel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Web1">
    <w:name w:val="Table Web 1"/>
    <w:basedOn w:val="Tabel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Web2">
    <w:name w:val="Table Web 2"/>
    <w:basedOn w:val="Tabel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Web3">
    <w:name w:val="Table Web 3"/>
    <w:basedOn w:val="Tabel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uTOA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Cuprins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Cuprins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Cuprins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Cuprins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Cuprins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Cuprins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Cuprins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Cuprins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Cuprins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itlucuprins">
    <w:name w:val="TOC Heading"/>
    <w:basedOn w:val="Titlu1"/>
    <w:next w:val="Normal"/>
    <w:uiPriority w:val="39"/>
    <w:semiHidden/>
    <w:unhideWhenUsed/>
    <w:qFormat/>
    <w:rsid w:val="0066143E"/>
    <w:pPr>
      <w:outlineLvl w:val="9"/>
    </w:pPr>
  </w:style>
  <w:style w:type="paragraph" w:styleId="Semntur">
    <w:name w:val="Signature"/>
    <w:basedOn w:val="Normal"/>
    <w:link w:val="SemnturCaracte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emnturCaracter">
    <w:name w:val="Semnătură Caracter"/>
    <w:basedOn w:val="Fontdeparagrafimplicit"/>
    <w:link w:val="Semntur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870232">
          <w:r w:rsidRPr="00C83C1D">
            <w:rPr>
              <w:lang w:bidi="ro-RO"/>
            </w:rPr>
            <w:t>Nume destinatar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870232">
          <w:r>
            <w:rPr>
              <w:lang w:bidi="ro-RO"/>
            </w:rPr>
            <w:t>este recunoscut prin aceasta ca cel mai inspirat jucător din acest sezon pentru participarea fenomenală la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870232">
          <w:r w:rsidRPr="00C83C1D">
            <w:rPr>
              <w:lang w:bidi="ro-RO"/>
            </w:rPr>
            <w:t>Numele echipei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870232" w:rsidP="00E33C29">
          <w:pPr>
            <w:pStyle w:val="E2D400A3A12E4598B226A821E0C6A11C"/>
          </w:pPr>
          <w:r w:rsidRPr="0088629E">
            <w:rPr>
              <w:lang w:bidi="ro-RO"/>
            </w:rPr>
            <w:t>Nume/funcție prezentator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870232">
          <w:r>
            <w:rPr>
              <w:lang w:bidi="ro-RO"/>
            </w:rPr>
            <w:t>Introduceți data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870232">
          <w:r>
            <w:rPr>
              <w:lang w:bidi="ro-RO"/>
            </w:rPr>
            <w:t>Cel mai inspirat jucător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870232">
          <w:r w:rsidRPr="009C610B">
            <w:rPr>
              <w:lang w:bidi="ro-RO"/>
            </w:rPr>
            <w:t>Prezentat de: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870232">
          <w:r>
            <w:rPr>
              <w:lang w:bidi="ro-RO"/>
            </w:rPr>
            <w:t>În această zi: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870232"/>
    <w:rsid w:val="008A4F23"/>
    <w:rsid w:val="00986482"/>
    <w:rsid w:val="00C32C04"/>
    <w:rsid w:val="00CF0050"/>
    <w:rsid w:val="00E33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o-RO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sid w:val="00870232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B0792-94A1-418A-B383-186A836CE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Office_18341669_TF03171112</Template>
  <TotalTime>1</TotalTime>
  <Pages>1</Pages>
  <Words>37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4</cp:revision>
  <dcterms:created xsi:type="dcterms:W3CDTF">2018-04-05T20:44:00Z</dcterms:created>
  <dcterms:modified xsi:type="dcterms:W3CDTF">2018-04-11T11:57:00Z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