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2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10"/>
        <w:gridCol w:w="2430"/>
        <w:gridCol w:w="1800"/>
        <w:gridCol w:w="704"/>
      </w:tblGrid>
      <w:tr w:rsidR="00940A51" w14:paraId="20DA6184" w14:textId="77777777">
        <w:trPr>
          <w:trHeight w:val="547"/>
        </w:trPr>
        <w:tc>
          <w:tcPr>
            <w:tcW w:w="12944" w:type="dxa"/>
            <w:gridSpan w:val="4"/>
            <w:shd w:val="clear" w:color="auto" w:fill="auto"/>
          </w:tcPr>
          <w:p w14:paraId="6B2FB908" w14:textId="77777777" w:rsidR="00940A51" w:rsidRDefault="00940A51">
            <w:pPr>
              <w:pStyle w:val="Receipttitle"/>
              <w:jc w:val="left"/>
            </w:pPr>
            <w:bookmarkStart w:id="0" w:name="_GoBack" w:colFirst="0" w:colLast="0"/>
          </w:p>
        </w:tc>
      </w:tr>
      <w:tr w:rsidR="00940A51" w14:paraId="0B119250" w14:textId="77777777">
        <w:tc>
          <w:tcPr>
            <w:tcW w:w="8010" w:type="dxa"/>
            <w:vMerge w:val="restart"/>
            <w:shd w:val="clear" w:color="auto" w:fill="auto"/>
          </w:tcPr>
          <w:p w14:paraId="74DBD74C" w14:textId="77777777" w:rsidR="00940A51" w:rsidRDefault="00A16C45">
            <w:pPr>
              <w:spacing w:after="0"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DC251CF" wp14:editId="064858A6">
                      <wp:extent cx="4133215" cy="523875"/>
                      <wp:effectExtent l="0" t="0" r="635" b="0"/>
                      <wp:docPr id="4" name="Caixa de Tex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21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A18C31" w14:textId="77777777" w:rsidR="00940A51" w:rsidRDefault="00A16C45">
                                  <w:pPr>
                                    <w:pStyle w:val="Title"/>
                                    <w:rPr>
                                      <w:color w:val="E6465D" w:themeColor="accent1"/>
                                    </w:rPr>
                                  </w:pPr>
                                  <w:r>
                                    <w:rPr>
                                      <w:color w:val="E6465D" w:themeColor="accent1"/>
                                    </w:rPr>
                                    <w:t xml:space="preserve">Obrigado pela contribuição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45720" rIns="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DC251C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4" o:spid="_x0000_s1026" type="#_x0000_t202" style="width:325.4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" filled="f" stroked="f" strokeweight=".5pt">
                      <v:textbox inset="36pt,,0">
                        <w:txbxContent>
                          <w:p w14:paraId="17A18C31" w14:textId="77777777" w:rsidR="00940A51" w:rsidRDefault="00A16C45">
                            <w:pPr>
                              <w:pStyle w:val="Title"/>
                              <w:rPr>
                                <w:color w:val="E6465D" w:themeColor="accent1"/>
                              </w:rPr>
                            </w:pPr>
                            <w:r>
                              <w:rPr>
                                <w:color w:val="E6465D" w:themeColor="accent1"/>
                              </w:rPr>
                              <w:t xml:space="preserve">Obrigado pela contribuição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DA26262" wp14:editId="703CF172">
                      <wp:extent cx="4066540" cy="476250"/>
                      <wp:effectExtent l="0" t="0" r="0" b="0"/>
                      <wp:docPr id="5" name="Caixa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654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48288A" w14:textId="77777777" w:rsidR="00940A51" w:rsidRDefault="00B844C8">
                                  <w:pPr>
                                    <w:pStyle w:val="Title"/>
                                    <w:rPr>
                                      <w:color w:val="CFE8CC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CFE8CC" w:themeColor="background1"/>
                                      </w:rPr>
                                      <w:id w:val="1102607295"/>
                                      <w:placeholder>
                                        <w:docPart w:val="F7E36A51B2364F6FA138B54B2C1EAC5D"/>
                                      </w:placeholder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r w:rsidR="00A16C45">
                                        <w:rPr>
                                          <w:color w:val="CFE8CC" w:themeColor="background1"/>
                                        </w:rPr>
                                        <w:t>[Escreva o nome do time]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45720" rIns="45720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DA26262" id="Caixa de Texto 5" o:spid="_x0000_s1027" type="#_x0000_t202" style="width:320.2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" filled="f" stroked="f" strokeweight=".5pt">
                      <v:textbox inset="36pt,,36pt">
                        <w:txbxContent>
                          <w:p w14:paraId="3348288A" w14:textId="77777777" w:rsidR="00940A51" w:rsidRDefault="00B844C8">
                            <w:pPr>
                              <w:pStyle w:val="Title"/>
                              <w:rPr>
                                <w:color w:val="CFE8CC" w:themeColor="background1"/>
                              </w:rPr>
                            </w:pPr>
                            <w:sdt>
                              <w:sdtPr>
                                <w:rPr>
                                  <w:color w:val="CFE8CC" w:themeColor="background1"/>
                                </w:rPr>
                                <w:id w:val="1102607295"/>
                                <w:placeholder>
                                  <w:docPart w:val="F7E36A51B2364F6FA138B54B2C1EAC5D"/>
                                </w:placeholder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A16C45">
                                  <w:rPr>
                                    <w:color w:val="CFE8CC" w:themeColor="background1"/>
                                  </w:rPr>
                                  <w:t>[Escreva o nome do time]</w:t>
                                </w:r>
                              </w:sdtContent>
                            </w:sdt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30" w:type="dxa"/>
            <w:shd w:val="clear" w:color="auto" w:fill="CEDFF4" w:themeFill="accent3" w:themeFillTint="33"/>
            <w:vAlign w:val="center"/>
          </w:tcPr>
          <w:p w14:paraId="30DF705A" w14:textId="77777777" w:rsidR="00940A51" w:rsidRDefault="00A16C45">
            <w:pPr>
              <w:pStyle w:val="Receiptdetails"/>
            </w:pPr>
            <w:r>
              <w:t>Doado por:</w:t>
            </w:r>
          </w:p>
        </w:tc>
        <w:tc>
          <w:tcPr>
            <w:tcW w:w="1800" w:type="dxa"/>
            <w:shd w:val="clear" w:color="auto" w:fill="CEDFF4" w:themeFill="accent3" w:themeFillTint="33"/>
            <w:vAlign w:val="center"/>
          </w:tcPr>
          <w:p w14:paraId="06E5FC59" w14:textId="77777777" w:rsidR="00940A51" w:rsidRDefault="00A16C45">
            <w:pPr>
              <w:pStyle w:val="Receiptdetails"/>
            </w:pPr>
            <w:r>
              <w:t>João Mario</w:t>
            </w:r>
          </w:p>
        </w:tc>
        <w:tc>
          <w:tcPr>
            <w:tcW w:w="704" w:type="dxa"/>
            <w:vMerge w:val="restart"/>
            <w:shd w:val="clear" w:color="auto" w:fill="auto"/>
          </w:tcPr>
          <w:p w14:paraId="400E9908" w14:textId="77777777" w:rsidR="00940A51" w:rsidRDefault="00940A51">
            <w:pPr>
              <w:spacing w:after="0" w:line="240" w:lineRule="auto"/>
              <w:jc w:val="center"/>
            </w:pPr>
          </w:p>
        </w:tc>
      </w:tr>
      <w:tr w:rsidR="00940A51" w14:paraId="3BFF202D" w14:textId="77777777">
        <w:tc>
          <w:tcPr>
            <w:tcW w:w="8010" w:type="dxa"/>
            <w:vMerge/>
            <w:shd w:val="clear" w:color="auto" w:fill="auto"/>
          </w:tcPr>
          <w:p w14:paraId="3C26C8B3" w14:textId="77777777" w:rsidR="00940A51" w:rsidRDefault="00940A51">
            <w:pPr>
              <w:spacing w:after="0" w:line="240" w:lineRule="auto"/>
            </w:pPr>
          </w:p>
        </w:tc>
        <w:tc>
          <w:tcPr>
            <w:tcW w:w="2430" w:type="dxa"/>
            <w:shd w:val="clear" w:color="auto" w:fill="1E1B48" w:themeFill="text2" w:themeFillShade="BF"/>
            <w:vAlign w:val="center"/>
          </w:tcPr>
          <w:p w14:paraId="36EE595D" w14:textId="77777777" w:rsidR="00940A51" w:rsidRDefault="00A16C45">
            <w:pPr>
              <w:pStyle w:val="Receiptdetails"/>
              <w:rPr>
                <w:color w:val="CFE8CC" w:themeColor="background1"/>
              </w:rPr>
            </w:pPr>
            <w:r>
              <w:rPr>
                <w:color w:val="CFE8CC" w:themeColor="background1"/>
              </w:rPr>
              <w:t>Endereço:</w:t>
            </w:r>
          </w:p>
        </w:tc>
        <w:tc>
          <w:tcPr>
            <w:tcW w:w="1800" w:type="dxa"/>
            <w:shd w:val="clear" w:color="auto" w:fill="1E1B48" w:themeFill="text2" w:themeFillShade="BF"/>
            <w:vAlign w:val="center"/>
          </w:tcPr>
          <w:p w14:paraId="70E7128F" w14:textId="77777777" w:rsidR="00940A51" w:rsidRDefault="00940A51">
            <w:pPr>
              <w:pStyle w:val="Receiptdetails"/>
              <w:rPr>
                <w:color w:val="CFE8CC" w:themeColor="background1"/>
              </w:rPr>
            </w:pPr>
          </w:p>
        </w:tc>
        <w:tc>
          <w:tcPr>
            <w:tcW w:w="704" w:type="dxa"/>
            <w:vMerge/>
            <w:shd w:val="clear" w:color="auto" w:fill="auto"/>
          </w:tcPr>
          <w:p w14:paraId="6BBFE69E" w14:textId="77777777" w:rsidR="00940A51" w:rsidRDefault="00940A51">
            <w:pPr>
              <w:spacing w:after="0" w:line="240" w:lineRule="auto"/>
            </w:pPr>
          </w:p>
        </w:tc>
      </w:tr>
      <w:tr w:rsidR="00940A51" w14:paraId="79846A55" w14:textId="77777777">
        <w:tc>
          <w:tcPr>
            <w:tcW w:w="8010" w:type="dxa"/>
            <w:vMerge/>
            <w:shd w:val="clear" w:color="auto" w:fill="auto"/>
          </w:tcPr>
          <w:p w14:paraId="45824406" w14:textId="77777777" w:rsidR="00940A51" w:rsidRDefault="00940A51">
            <w:pPr>
              <w:spacing w:after="0" w:line="240" w:lineRule="auto"/>
            </w:pPr>
          </w:p>
        </w:tc>
        <w:tc>
          <w:tcPr>
            <w:tcW w:w="2430" w:type="dxa"/>
            <w:shd w:val="clear" w:color="auto" w:fill="CEDFF4" w:themeFill="accent3" w:themeFillTint="33"/>
            <w:vAlign w:val="center"/>
          </w:tcPr>
          <w:p w14:paraId="317886AD" w14:textId="77777777" w:rsidR="00940A51" w:rsidRDefault="00A16C45">
            <w:pPr>
              <w:pStyle w:val="Receiptdetails"/>
            </w:pPr>
            <w:r>
              <w:t>Telefone/E-mail:</w:t>
            </w:r>
          </w:p>
        </w:tc>
        <w:tc>
          <w:tcPr>
            <w:tcW w:w="1800" w:type="dxa"/>
            <w:shd w:val="clear" w:color="auto" w:fill="CEDFF4" w:themeFill="accent3" w:themeFillTint="33"/>
            <w:vAlign w:val="center"/>
          </w:tcPr>
          <w:p w14:paraId="77D37548" w14:textId="77777777" w:rsidR="00940A51" w:rsidRDefault="00940A51">
            <w:pPr>
              <w:pStyle w:val="Receiptdetails"/>
            </w:pPr>
          </w:p>
        </w:tc>
        <w:tc>
          <w:tcPr>
            <w:tcW w:w="704" w:type="dxa"/>
            <w:vMerge/>
            <w:shd w:val="clear" w:color="auto" w:fill="auto"/>
          </w:tcPr>
          <w:p w14:paraId="06475494" w14:textId="77777777" w:rsidR="00940A51" w:rsidRDefault="00940A51">
            <w:pPr>
              <w:spacing w:after="0" w:line="240" w:lineRule="auto"/>
            </w:pPr>
          </w:p>
        </w:tc>
      </w:tr>
      <w:tr w:rsidR="00940A51" w14:paraId="672D9D72" w14:textId="77777777">
        <w:tc>
          <w:tcPr>
            <w:tcW w:w="8010" w:type="dxa"/>
            <w:vMerge/>
            <w:shd w:val="clear" w:color="auto" w:fill="auto"/>
          </w:tcPr>
          <w:p w14:paraId="67F04466" w14:textId="77777777" w:rsidR="00940A51" w:rsidRDefault="00940A51">
            <w:pPr>
              <w:spacing w:after="0" w:line="240" w:lineRule="auto"/>
            </w:pPr>
          </w:p>
        </w:tc>
        <w:tc>
          <w:tcPr>
            <w:tcW w:w="2430" w:type="dxa"/>
            <w:shd w:val="clear" w:color="auto" w:fill="auto"/>
            <w:vAlign w:val="center"/>
          </w:tcPr>
          <w:p w14:paraId="077CF146" w14:textId="77777777" w:rsidR="00940A51" w:rsidRDefault="00940A51">
            <w:pPr>
              <w:pStyle w:val="Receiptdetails"/>
              <w:rPr>
                <w:color w:val="CFE8CC" w:themeColor="background1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5F40B357" w14:textId="77777777" w:rsidR="00940A51" w:rsidRDefault="00940A51">
            <w:pPr>
              <w:pStyle w:val="Receiptdetails"/>
              <w:rPr>
                <w:color w:val="CFE8CC" w:themeColor="background1"/>
              </w:rPr>
            </w:pPr>
          </w:p>
        </w:tc>
        <w:tc>
          <w:tcPr>
            <w:tcW w:w="704" w:type="dxa"/>
            <w:vMerge/>
            <w:shd w:val="clear" w:color="auto" w:fill="auto"/>
          </w:tcPr>
          <w:p w14:paraId="502CF130" w14:textId="77777777" w:rsidR="00940A51" w:rsidRDefault="00940A51">
            <w:pPr>
              <w:spacing w:after="0" w:line="240" w:lineRule="auto"/>
            </w:pPr>
          </w:p>
        </w:tc>
      </w:tr>
      <w:tr w:rsidR="00940A51" w14:paraId="69381B47" w14:textId="77777777">
        <w:tc>
          <w:tcPr>
            <w:tcW w:w="8010" w:type="dxa"/>
            <w:vMerge/>
            <w:shd w:val="clear" w:color="auto" w:fill="auto"/>
          </w:tcPr>
          <w:p w14:paraId="5BFE048A" w14:textId="77777777" w:rsidR="00940A51" w:rsidRDefault="00940A51">
            <w:pPr>
              <w:spacing w:after="0" w:line="240" w:lineRule="auto"/>
            </w:pPr>
          </w:p>
        </w:tc>
        <w:tc>
          <w:tcPr>
            <w:tcW w:w="2430" w:type="dxa"/>
            <w:shd w:val="clear" w:color="auto" w:fill="1E1B48" w:themeFill="text2" w:themeFillShade="BF"/>
            <w:vAlign w:val="center"/>
          </w:tcPr>
          <w:p w14:paraId="3B011214" w14:textId="77777777" w:rsidR="00940A51" w:rsidRDefault="00A16C45">
            <w:pPr>
              <w:pStyle w:val="Receiptdetails"/>
              <w:rPr>
                <w:color w:val="CFE8CC" w:themeColor="background1"/>
              </w:rPr>
            </w:pPr>
            <w:r>
              <w:rPr>
                <w:color w:val="CFE8CC" w:themeColor="background1"/>
              </w:rPr>
              <w:t>Quantidade doada:</w:t>
            </w:r>
          </w:p>
        </w:tc>
        <w:tc>
          <w:tcPr>
            <w:tcW w:w="1800" w:type="dxa"/>
            <w:shd w:val="clear" w:color="auto" w:fill="1E1B48" w:themeFill="text2" w:themeFillShade="BF"/>
            <w:vAlign w:val="center"/>
          </w:tcPr>
          <w:p w14:paraId="331F4AFB" w14:textId="77777777" w:rsidR="00940A51" w:rsidRDefault="00940A51">
            <w:pPr>
              <w:pStyle w:val="Receiptdetails"/>
              <w:rPr>
                <w:color w:val="CFE8CC" w:themeColor="background1"/>
              </w:rPr>
            </w:pPr>
          </w:p>
        </w:tc>
        <w:tc>
          <w:tcPr>
            <w:tcW w:w="704" w:type="dxa"/>
            <w:vMerge/>
            <w:shd w:val="clear" w:color="auto" w:fill="auto"/>
          </w:tcPr>
          <w:p w14:paraId="528C3E1F" w14:textId="77777777" w:rsidR="00940A51" w:rsidRDefault="00940A51">
            <w:pPr>
              <w:spacing w:after="0" w:line="240" w:lineRule="auto"/>
            </w:pPr>
          </w:p>
        </w:tc>
      </w:tr>
      <w:tr w:rsidR="00940A51" w14:paraId="31E12262" w14:textId="77777777">
        <w:tc>
          <w:tcPr>
            <w:tcW w:w="8010" w:type="dxa"/>
            <w:vMerge/>
            <w:shd w:val="clear" w:color="auto" w:fill="auto"/>
          </w:tcPr>
          <w:p w14:paraId="287B61D7" w14:textId="77777777" w:rsidR="00940A51" w:rsidRDefault="00940A51">
            <w:pPr>
              <w:spacing w:after="0" w:line="240" w:lineRule="auto"/>
            </w:pPr>
          </w:p>
        </w:tc>
        <w:tc>
          <w:tcPr>
            <w:tcW w:w="2430" w:type="dxa"/>
            <w:shd w:val="clear" w:color="auto" w:fill="CEDFF4" w:themeFill="accent3" w:themeFillTint="33"/>
            <w:vAlign w:val="center"/>
          </w:tcPr>
          <w:p w14:paraId="20652FED" w14:textId="77777777" w:rsidR="00940A51" w:rsidRDefault="00A16C45">
            <w:pPr>
              <w:pStyle w:val="Receiptdetails"/>
            </w:pPr>
            <w:r>
              <w:t>Data:</w:t>
            </w:r>
          </w:p>
        </w:tc>
        <w:tc>
          <w:tcPr>
            <w:tcW w:w="1800" w:type="dxa"/>
            <w:shd w:val="clear" w:color="auto" w:fill="CEDFF4" w:themeFill="accent3" w:themeFillTint="33"/>
            <w:vAlign w:val="center"/>
          </w:tcPr>
          <w:p w14:paraId="64EC6120" w14:textId="77777777" w:rsidR="00940A51" w:rsidRDefault="00940A51">
            <w:pPr>
              <w:pStyle w:val="Receiptdetails"/>
            </w:pPr>
          </w:p>
        </w:tc>
        <w:tc>
          <w:tcPr>
            <w:tcW w:w="704" w:type="dxa"/>
            <w:vMerge/>
            <w:shd w:val="clear" w:color="auto" w:fill="auto"/>
          </w:tcPr>
          <w:p w14:paraId="5B56F425" w14:textId="77777777" w:rsidR="00940A51" w:rsidRDefault="00940A51">
            <w:pPr>
              <w:spacing w:after="0" w:line="240" w:lineRule="auto"/>
            </w:pPr>
          </w:p>
        </w:tc>
      </w:tr>
      <w:tr w:rsidR="00940A51" w14:paraId="463B8FC7" w14:textId="77777777">
        <w:trPr>
          <w:trHeight w:val="435"/>
        </w:trPr>
        <w:tc>
          <w:tcPr>
            <w:tcW w:w="12944" w:type="dxa"/>
            <w:gridSpan w:val="4"/>
            <w:shd w:val="clear" w:color="auto" w:fill="auto"/>
          </w:tcPr>
          <w:p w14:paraId="24F0D582" w14:textId="77777777" w:rsidR="00940A51" w:rsidRDefault="00940A51">
            <w:pPr>
              <w:spacing w:after="0" w:line="240" w:lineRule="auto"/>
            </w:pPr>
          </w:p>
        </w:tc>
      </w:tr>
    </w:tbl>
    <w:bookmarkEnd w:id="0"/>
    <w:p w14:paraId="76079DEE" w14:textId="77777777" w:rsidR="00940A51" w:rsidRDefault="00A16C45"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222A76E6" wp14:editId="1B8BC3F1">
                <wp:simplePos x="0" y="0"/>
                <wp:positionH relativeFrom="column">
                  <wp:posOffset>0</wp:posOffset>
                </wp:positionH>
                <wp:positionV relativeFrom="paragraph">
                  <wp:posOffset>-1645920</wp:posOffset>
                </wp:positionV>
                <wp:extent cx="8201025" cy="1657350"/>
                <wp:effectExtent l="0" t="0" r="9525" b="0"/>
                <wp:wrapNone/>
                <wp:docPr id="10" name="Grupo 10" descr="design de gráfico com formas geométrica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1025" cy="1657350"/>
                          <a:chOff x="0" y="0"/>
                          <a:chExt cx="8201025" cy="1657350"/>
                        </a:xfrm>
                      </wpg:grpSpPr>
                      <wps:wsp>
                        <wps:cNvPr id="9" name="Retângulo 9"/>
                        <wps:cNvSpPr/>
                        <wps:spPr>
                          <a:xfrm>
                            <a:off x="0" y="0"/>
                            <a:ext cx="8201025" cy="165735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Elemento gráfico 8" descr="formas geométricas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0"/>
                            <a:ext cx="7829550" cy="1628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6D8FD2" id="Grupo 10" o:spid="_x0000_s1026" alt="design de gráfico com formas geométricas" style="position:absolute;margin-left:0;margin-top:-129.6pt;width:645.75pt;height:130.5pt;z-index:-251667456" coordsize="82010,16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">
                <v:rect id="Retângulo 9" o:spid="_x0000_s1027" style="position:absolute;width:82010;height:1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" fillcolor="#292561 [3215]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Elemento gráfico 8" o:spid="_x0000_s1028" type="#_x0000_t75" alt="formas geométricas" style="position:absolute;left:2095;width:78296;height:1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">
                  <v:imagedata r:id="rId7" o:title="formas geométricas"/>
                </v:shape>
              </v:group>
            </w:pict>
          </mc:Fallback>
        </mc:AlternateContent>
      </w:r>
    </w:p>
    <w:tbl>
      <w:tblPr>
        <w:tblStyle w:val="TableGrid"/>
        <w:tblW w:w="12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498"/>
        <w:gridCol w:w="1462"/>
        <w:gridCol w:w="7740"/>
        <w:gridCol w:w="704"/>
      </w:tblGrid>
      <w:tr w:rsidR="00940A51" w14:paraId="24ECA3C3" w14:textId="77777777">
        <w:trPr>
          <w:trHeight w:val="405"/>
        </w:trPr>
        <w:tc>
          <w:tcPr>
            <w:tcW w:w="4500" w:type="dxa"/>
            <w:gridSpan w:val="3"/>
            <w:tcBorders>
              <w:right w:val="single" w:sz="36" w:space="0" w:color="CFE8CC" w:themeColor="background1"/>
            </w:tcBorders>
            <w:shd w:val="clear" w:color="auto" w:fill="FAE19D" w:themeFill="accent5" w:themeFillTint="99"/>
          </w:tcPr>
          <w:p w14:paraId="1D42AF18" w14:textId="77777777" w:rsidR="00940A51" w:rsidRDefault="00A16C45">
            <w:pPr>
              <w:pStyle w:val="Receipttitl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216" behindDoc="1" locked="0" layoutInCell="1" allowOverlap="1" wp14:anchorId="31CAEC4C" wp14:editId="2D7924F6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-635</wp:posOffset>
                      </wp:positionV>
                      <wp:extent cx="8201025" cy="1666875"/>
                      <wp:effectExtent l="0" t="0" r="9525" b="9525"/>
                      <wp:wrapNone/>
                      <wp:docPr id="17" name="Grupo 17" descr="divis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01025" cy="1666875"/>
                                <a:chOff x="0" y="0"/>
                                <a:chExt cx="8201026" cy="1666875"/>
                              </a:xfrm>
                            </wpg:grpSpPr>
                            <wpg:grpSp>
                              <wpg:cNvPr id="15" name="Grupo 15" descr="chevron design background"/>
                              <wpg:cNvGrpSpPr/>
                              <wpg:grpSpPr>
                                <a:xfrm>
                                  <a:off x="0" y="0"/>
                                  <a:ext cx="8201025" cy="1666875"/>
                                  <a:chOff x="0" y="0"/>
                                  <a:chExt cx="8201025" cy="1752600"/>
                                </a:xfrm>
                              </wpg:grpSpPr>
                              <wps:wsp>
                                <wps:cNvPr id="12" name="Retângulo 12"/>
                                <wps:cNvSpPr/>
                                <wps:spPr>
                                  <a:xfrm>
                                    <a:off x="0" y="0"/>
                                    <a:ext cx="8201025" cy="1752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4" name="Elemento gráfico 14" descr="gráficos de divisa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201025" cy="17506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16" name="Retângulo 16" descr="retângulo branco transparente"/>
                              <wps:cNvSpPr/>
                              <wps:spPr>
                                <a:xfrm>
                                  <a:off x="2714626" y="0"/>
                                  <a:ext cx="5486400" cy="16668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32715E" id="Grupo 17" o:spid="_x0000_s1026" alt="divisa" style="position:absolute;margin-left:-5.4pt;margin-top:-.05pt;width:645.75pt;height:131.25pt;z-index:-251659264" coordsize="82010,1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">
                      <v:group id="Grupo 15" o:spid="_x0000_s1027" alt="chevron design background" style="position:absolute;width:82010;height:16668" coordsize="82010,17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rect id="Retângulo 12" o:spid="_x0000_s1028" style="position:absolute;width:82010;height:17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" fillcolor="#83d0c1 [1943]" stroked="f" strokeweight="2pt"/>
                        <v:shape id="Elemento gráfico 14" o:spid="_x0000_s1029" type="#_x0000_t75" alt="gráficos de divisa" style="position:absolute;width:82010;height:17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">
                          <v:imagedata r:id="rId9" o:title="gráficos de divisa"/>
                        </v:shape>
                      </v:group>
                      <v:rect id="Retângulo 16" o:spid="_x0000_s1030" alt="retângulo branco transparente" style="position:absolute;left:27146;width:54864;height:16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" fillcolor="#cfe8cc [3212]" stroked="f" strokeweight="2pt">
                        <v:fill opacity="39321f"/>
                      </v:rect>
                    </v:group>
                  </w:pict>
                </mc:Fallback>
              </mc:AlternateContent>
            </w:r>
          </w:p>
        </w:tc>
        <w:tc>
          <w:tcPr>
            <w:tcW w:w="8444" w:type="dxa"/>
            <w:gridSpan w:val="2"/>
            <w:tcBorders>
              <w:left w:val="single" w:sz="36" w:space="0" w:color="CFE8CC" w:themeColor="background1"/>
            </w:tcBorders>
          </w:tcPr>
          <w:p w14:paraId="2243FA78" w14:textId="77777777" w:rsidR="00940A51" w:rsidRDefault="00940A51">
            <w:pPr>
              <w:pStyle w:val="Receipttitle"/>
              <w:jc w:val="left"/>
            </w:pPr>
          </w:p>
        </w:tc>
      </w:tr>
      <w:tr w:rsidR="00940A51" w14:paraId="70ABCA84" w14:textId="77777777">
        <w:trPr>
          <w:trHeight w:val="303"/>
        </w:trPr>
        <w:tc>
          <w:tcPr>
            <w:tcW w:w="540" w:type="dxa"/>
            <w:shd w:val="clear" w:color="auto" w:fill="FAE19D" w:themeFill="accent5" w:themeFillTint="99"/>
          </w:tcPr>
          <w:p w14:paraId="25534556" w14:textId="77777777" w:rsidR="00940A51" w:rsidRDefault="00940A51">
            <w:pPr>
              <w:spacing w:after="0" w:line="240" w:lineRule="auto"/>
            </w:pPr>
          </w:p>
        </w:tc>
        <w:tc>
          <w:tcPr>
            <w:tcW w:w="2498" w:type="dxa"/>
            <w:shd w:val="clear" w:color="auto" w:fill="FAE19D" w:themeFill="accent5" w:themeFillTint="99"/>
            <w:vAlign w:val="center"/>
          </w:tcPr>
          <w:p w14:paraId="0697B163" w14:textId="77777777" w:rsidR="00940A51" w:rsidRDefault="00A16C45">
            <w:pPr>
              <w:pStyle w:val="Receiptdetails"/>
            </w:pPr>
            <w:r>
              <w:t>Doado por:</w:t>
            </w:r>
          </w:p>
        </w:tc>
        <w:tc>
          <w:tcPr>
            <w:tcW w:w="1462" w:type="dxa"/>
            <w:tcBorders>
              <w:right w:val="single" w:sz="36" w:space="0" w:color="CFE8CC" w:themeColor="background1"/>
            </w:tcBorders>
            <w:shd w:val="clear" w:color="auto" w:fill="FAE19D" w:themeFill="accent5" w:themeFillTint="99"/>
            <w:vAlign w:val="center"/>
          </w:tcPr>
          <w:p w14:paraId="047CDED6" w14:textId="77777777" w:rsidR="00940A51" w:rsidRDefault="00A16C45">
            <w:pPr>
              <w:spacing w:after="0" w:line="240" w:lineRule="auto"/>
              <w:rPr>
                <w:color w:val="0F0F3F" w:themeColor="text1"/>
              </w:rPr>
            </w:pPr>
            <w:r>
              <w:t>João Mario</w:t>
            </w:r>
          </w:p>
        </w:tc>
        <w:tc>
          <w:tcPr>
            <w:tcW w:w="7740" w:type="dxa"/>
            <w:vMerge w:val="restart"/>
            <w:tcBorders>
              <w:left w:val="single" w:sz="36" w:space="0" w:color="CFE8CC" w:themeColor="background1"/>
            </w:tcBorders>
          </w:tcPr>
          <w:p w14:paraId="457D703D" w14:textId="77777777" w:rsidR="00940A51" w:rsidRDefault="00A16C45">
            <w:pPr>
              <w:pStyle w:val="Receiptdetails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4311481" wp14:editId="5511A3FF">
                      <wp:extent cx="3902710" cy="523875"/>
                      <wp:effectExtent l="0" t="0" r="2540" b="0"/>
                      <wp:docPr id="18" name="Caixa de Tex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02710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432D7F" w14:textId="77777777" w:rsidR="00940A51" w:rsidRDefault="00A16C45">
                                  <w:pPr>
                                    <w:pStyle w:val="Title"/>
                                    <w:rPr>
                                      <w:color w:val="1F5248" w:themeColor="accent4" w:themeShade="80"/>
                                    </w:rPr>
                                  </w:pPr>
                                  <w:r>
                                    <w:rPr>
                                      <w:color w:val="1F5248" w:themeColor="accent4" w:themeShade="80"/>
                                    </w:rPr>
                                    <w:t xml:space="preserve">Obrigado pela contribuição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45720" rIns="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4311481" id="Caixa de Texto 18" o:spid="_x0000_s1028" type="#_x0000_t202" style="width:307.3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" filled="f" stroked="f" strokeweight=".5pt">
                      <v:textbox inset="36pt,,0">
                        <w:txbxContent>
                          <w:p w14:paraId="52432D7F" w14:textId="77777777" w:rsidR="00940A51" w:rsidRDefault="00A16C45">
                            <w:pPr>
                              <w:pStyle w:val="Title"/>
                              <w:rPr>
                                <w:color w:val="1F5248" w:themeColor="accent4" w:themeShade="80"/>
                              </w:rPr>
                            </w:pPr>
                            <w:r>
                              <w:rPr>
                                <w:color w:val="1F5248" w:themeColor="accent4" w:themeShade="80"/>
                              </w:rPr>
                              <w:t xml:space="preserve">Obrigado pela contribuição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6B2B461" wp14:editId="20CD4023">
                      <wp:extent cx="4189095" cy="462915"/>
                      <wp:effectExtent l="0" t="0" r="0" b="0"/>
                      <wp:docPr id="19" name="Caixa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89095" cy="4629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E46F4B" w14:textId="77777777" w:rsidR="00940A51" w:rsidRDefault="00B844C8">
                                  <w:pPr>
                                    <w:pStyle w:val="Title"/>
                                    <w:ind w:left="720"/>
                                    <w:jc w:val="right"/>
                                    <w:rPr>
                                      <w:color w:val="CFE8CC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CFE8CC" w:themeColor="background1"/>
                                      </w:rPr>
                                      <w:id w:val="-453631897"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r w:rsidR="00A16C45">
                                        <w:rPr>
                                          <w:color w:val="1F5248" w:themeColor="accent4" w:themeShade="80"/>
                                        </w:rPr>
                                        <w:t>[Escreva o nome do time]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45720" rIns="18288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6B2B461" id="Caixa de Texto 19" o:spid="_x0000_s1029" type="#_x0000_t202" style="width:329.85pt;height:3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" filled="f" stroked="f" strokeweight=".5pt">
                      <v:textbox inset="36pt,,14.4pt">
                        <w:txbxContent>
                          <w:p w14:paraId="76E46F4B" w14:textId="77777777" w:rsidR="00940A51" w:rsidRDefault="00B844C8">
                            <w:pPr>
                              <w:pStyle w:val="Title"/>
                              <w:ind w:left="720"/>
                              <w:jc w:val="right"/>
                              <w:rPr>
                                <w:color w:val="CFE8CC" w:themeColor="background1"/>
                              </w:rPr>
                            </w:pPr>
                            <w:sdt>
                              <w:sdtPr>
                                <w:rPr>
                                  <w:color w:val="CFE8CC" w:themeColor="background1"/>
                                </w:rPr>
                                <w:id w:val="-453631897"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A16C45">
                                  <w:rPr>
                                    <w:color w:val="1F5248" w:themeColor="accent4" w:themeShade="80"/>
                                  </w:rPr>
                                  <w:t>[Escreva o nome do time]</w:t>
                                </w:r>
                              </w:sdtContent>
                            </w:sdt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04" w:type="dxa"/>
            <w:vMerge w:val="restart"/>
          </w:tcPr>
          <w:p w14:paraId="7847AC59" w14:textId="77777777" w:rsidR="00940A51" w:rsidRDefault="00940A51">
            <w:pPr>
              <w:spacing w:after="0" w:line="240" w:lineRule="auto"/>
              <w:jc w:val="center"/>
            </w:pPr>
          </w:p>
        </w:tc>
      </w:tr>
      <w:tr w:rsidR="00940A51" w14:paraId="69CB6E77" w14:textId="77777777">
        <w:trPr>
          <w:trHeight w:val="303"/>
        </w:trPr>
        <w:tc>
          <w:tcPr>
            <w:tcW w:w="540" w:type="dxa"/>
            <w:shd w:val="clear" w:color="auto" w:fill="FAE19D" w:themeFill="accent5" w:themeFillTint="99"/>
          </w:tcPr>
          <w:p w14:paraId="09851148" w14:textId="77777777" w:rsidR="00940A51" w:rsidRDefault="00940A51">
            <w:pPr>
              <w:spacing w:after="0" w:line="240" w:lineRule="auto"/>
            </w:pPr>
          </w:p>
        </w:tc>
        <w:tc>
          <w:tcPr>
            <w:tcW w:w="2498" w:type="dxa"/>
            <w:shd w:val="clear" w:color="auto" w:fill="FAE19D" w:themeFill="accent5" w:themeFillTint="99"/>
            <w:vAlign w:val="center"/>
          </w:tcPr>
          <w:p w14:paraId="50F4BD37" w14:textId="77777777" w:rsidR="00940A51" w:rsidRDefault="00A16C45">
            <w:pPr>
              <w:pStyle w:val="Receiptdetails"/>
            </w:pPr>
            <w:r>
              <w:t>Endereço:</w:t>
            </w:r>
          </w:p>
        </w:tc>
        <w:tc>
          <w:tcPr>
            <w:tcW w:w="1462" w:type="dxa"/>
            <w:tcBorders>
              <w:right w:val="single" w:sz="36" w:space="0" w:color="CFE8CC" w:themeColor="background1"/>
            </w:tcBorders>
            <w:shd w:val="clear" w:color="auto" w:fill="FAE19D" w:themeFill="accent5" w:themeFillTint="99"/>
            <w:vAlign w:val="center"/>
          </w:tcPr>
          <w:p w14:paraId="580BBA73" w14:textId="77777777" w:rsidR="00940A51" w:rsidRDefault="00940A51">
            <w:pPr>
              <w:spacing w:after="0" w:line="240" w:lineRule="auto"/>
              <w:rPr>
                <w:color w:val="0F0F3F" w:themeColor="text1"/>
              </w:rPr>
            </w:pPr>
          </w:p>
        </w:tc>
        <w:tc>
          <w:tcPr>
            <w:tcW w:w="7740" w:type="dxa"/>
            <w:vMerge/>
            <w:tcBorders>
              <w:left w:val="single" w:sz="36" w:space="0" w:color="CFE8CC" w:themeColor="background1"/>
            </w:tcBorders>
            <w:vAlign w:val="center"/>
          </w:tcPr>
          <w:p w14:paraId="54FCB4F4" w14:textId="77777777" w:rsidR="00940A51" w:rsidRDefault="00940A51">
            <w:pPr>
              <w:pStyle w:val="Receiptdetails"/>
            </w:pPr>
          </w:p>
        </w:tc>
        <w:tc>
          <w:tcPr>
            <w:tcW w:w="704" w:type="dxa"/>
            <w:vMerge/>
          </w:tcPr>
          <w:p w14:paraId="7DB6D30C" w14:textId="77777777" w:rsidR="00940A51" w:rsidRDefault="00940A51">
            <w:pPr>
              <w:spacing w:after="0" w:line="240" w:lineRule="auto"/>
            </w:pPr>
          </w:p>
        </w:tc>
      </w:tr>
      <w:tr w:rsidR="00940A51" w14:paraId="2F4989B6" w14:textId="77777777">
        <w:trPr>
          <w:trHeight w:val="303"/>
        </w:trPr>
        <w:tc>
          <w:tcPr>
            <w:tcW w:w="540" w:type="dxa"/>
            <w:shd w:val="clear" w:color="auto" w:fill="FAE19D" w:themeFill="accent5" w:themeFillTint="99"/>
          </w:tcPr>
          <w:p w14:paraId="3C59B5DB" w14:textId="77777777" w:rsidR="00940A51" w:rsidRDefault="00940A51">
            <w:pPr>
              <w:spacing w:after="0" w:line="240" w:lineRule="auto"/>
            </w:pPr>
          </w:p>
        </w:tc>
        <w:tc>
          <w:tcPr>
            <w:tcW w:w="2498" w:type="dxa"/>
            <w:shd w:val="clear" w:color="auto" w:fill="FAE19D" w:themeFill="accent5" w:themeFillTint="99"/>
            <w:vAlign w:val="center"/>
          </w:tcPr>
          <w:p w14:paraId="58A2583E" w14:textId="77777777" w:rsidR="00940A51" w:rsidRDefault="00A16C45">
            <w:pPr>
              <w:pStyle w:val="Receiptdetails"/>
            </w:pPr>
            <w:r>
              <w:t>Telefone/E-mail:</w:t>
            </w:r>
          </w:p>
        </w:tc>
        <w:tc>
          <w:tcPr>
            <w:tcW w:w="1462" w:type="dxa"/>
            <w:tcBorders>
              <w:right w:val="single" w:sz="36" w:space="0" w:color="CFE8CC" w:themeColor="background1"/>
            </w:tcBorders>
            <w:shd w:val="clear" w:color="auto" w:fill="FAE19D" w:themeFill="accent5" w:themeFillTint="99"/>
            <w:vAlign w:val="center"/>
          </w:tcPr>
          <w:p w14:paraId="67201983" w14:textId="77777777" w:rsidR="00940A51" w:rsidRDefault="00940A51">
            <w:pPr>
              <w:spacing w:after="0" w:line="240" w:lineRule="auto"/>
              <w:rPr>
                <w:color w:val="0F0F3F" w:themeColor="text1"/>
              </w:rPr>
            </w:pPr>
          </w:p>
        </w:tc>
        <w:tc>
          <w:tcPr>
            <w:tcW w:w="7740" w:type="dxa"/>
            <w:vMerge/>
            <w:tcBorders>
              <w:left w:val="single" w:sz="36" w:space="0" w:color="CFE8CC" w:themeColor="background1"/>
            </w:tcBorders>
            <w:vAlign w:val="center"/>
          </w:tcPr>
          <w:p w14:paraId="557FB25F" w14:textId="77777777" w:rsidR="00940A51" w:rsidRDefault="00940A51">
            <w:pPr>
              <w:pStyle w:val="Receiptdetails"/>
            </w:pPr>
          </w:p>
        </w:tc>
        <w:tc>
          <w:tcPr>
            <w:tcW w:w="704" w:type="dxa"/>
            <w:vMerge/>
          </w:tcPr>
          <w:p w14:paraId="1EEAC30D" w14:textId="77777777" w:rsidR="00940A51" w:rsidRDefault="00940A51">
            <w:pPr>
              <w:spacing w:after="0" w:line="240" w:lineRule="auto"/>
            </w:pPr>
          </w:p>
        </w:tc>
      </w:tr>
      <w:tr w:rsidR="00940A51" w14:paraId="79C20C04" w14:textId="77777777">
        <w:trPr>
          <w:trHeight w:val="185"/>
        </w:trPr>
        <w:tc>
          <w:tcPr>
            <w:tcW w:w="540" w:type="dxa"/>
            <w:shd w:val="clear" w:color="auto" w:fill="FAE19D" w:themeFill="accent5" w:themeFillTint="99"/>
          </w:tcPr>
          <w:p w14:paraId="3334E99A" w14:textId="77777777" w:rsidR="00940A51" w:rsidRDefault="00940A51">
            <w:pPr>
              <w:spacing w:after="0" w:line="240" w:lineRule="auto"/>
            </w:pPr>
          </w:p>
        </w:tc>
        <w:tc>
          <w:tcPr>
            <w:tcW w:w="2498" w:type="dxa"/>
            <w:shd w:val="clear" w:color="auto" w:fill="FAE19D" w:themeFill="accent5" w:themeFillTint="99"/>
            <w:vAlign w:val="center"/>
          </w:tcPr>
          <w:p w14:paraId="0FF294A9" w14:textId="77777777" w:rsidR="00940A51" w:rsidRDefault="00940A51">
            <w:pPr>
              <w:pStyle w:val="Receiptdetails"/>
            </w:pPr>
          </w:p>
        </w:tc>
        <w:tc>
          <w:tcPr>
            <w:tcW w:w="1462" w:type="dxa"/>
            <w:tcBorders>
              <w:right w:val="single" w:sz="36" w:space="0" w:color="CFE8CC" w:themeColor="background1"/>
            </w:tcBorders>
            <w:shd w:val="clear" w:color="auto" w:fill="FAE19D" w:themeFill="accent5" w:themeFillTint="99"/>
            <w:vAlign w:val="center"/>
          </w:tcPr>
          <w:p w14:paraId="683DD775" w14:textId="77777777" w:rsidR="00940A51" w:rsidRDefault="00940A51">
            <w:pPr>
              <w:spacing w:after="0" w:line="240" w:lineRule="auto"/>
              <w:rPr>
                <w:color w:val="0F0F3F" w:themeColor="text1"/>
              </w:rPr>
            </w:pPr>
          </w:p>
        </w:tc>
        <w:tc>
          <w:tcPr>
            <w:tcW w:w="7740" w:type="dxa"/>
            <w:vMerge/>
            <w:tcBorders>
              <w:left w:val="single" w:sz="36" w:space="0" w:color="CFE8CC" w:themeColor="background1"/>
            </w:tcBorders>
            <w:vAlign w:val="center"/>
          </w:tcPr>
          <w:p w14:paraId="277F88F5" w14:textId="77777777" w:rsidR="00940A51" w:rsidRDefault="00940A51">
            <w:pPr>
              <w:pStyle w:val="Receiptdetails"/>
            </w:pPr>
          </w:p>
        </w:tc>
        <w:tc>
          <w:tcPr>
            <w:tcW w:w="704" w:type="dxa"/>
            <w:vMerge/>
          </w:tcPr>
          <w:p w14:paraId="62B5F698" w14:textId="77777777" w:rsidR="00940A51" w:rsidRDefault="00940A51">
            <w:pPr>
              <w:spacing w:after="0" w:line="240" w:lineRule="auto"/>
            </w:pPr>
          </w:p>
        </w:tc>
      </w:tr>
      <w:tr w:rsidR="00940A51" w14:paraId="5975B2AC" w14:textId="77777777">
        <w:trPr>
          <w:trHeight w:val="321"/>
        </w:trPr>
        <w:tc>
          <w:tcPr>
            <w:tcW w:w="540" w:type="dxa"/>
            <w:shd w:val="clear" w:color="auto" w:fill="FAE19D" w:themeFill="accent5" w:themeFillTint="99"/>
          </w:tcPr>
          <w:p w14:paraId="2453FDC0" w14:textId="77777777" w:rsidR="00940A51" w:rsidRDefault="00940A51">
            <w:pPr>
              <w:spacing w:after="0" w:line="240" w:lineRule="auto"/>
            </w:pPr>
          </w:p>
        </w:tc>
        <w:tc>
          <w:tcPr>
            <w:tcW w:w="2498" w:type="dxa"/>
            <w:shd w:val="clear" w:color="auto" w:fill="FAE19D" w:themeFill="accent5" w:themeFillTint="99"/>
            <w:vAlign w:val="center"/>
          </w:tcPr>
          <w:p w14:paraId="453A71D0" w14:textId="77777777" w:rsidR="00940A51" w:rsidRDefault="00A16C45">
            <w:pPr>
              <w:pStyle w:val="Receiptdetails"/>
            </w:pPr>
            <w:r>
              <w:t>Quantidade doada:</w:t>
            </w:r>
          </w:p>
        </w:tc>
        <w:tc>
          <w:tcPr>
            <w:tcW w:w="1462" w:type="dxa"/>
            <w:tcBorders>
              <w:right w:val="single" w:sz="36" w:space="0" w:color="CFE8CC" w:themeColor="background1"/>
            </w:tcBorders>
            <w:shd w:val="clear" w:color="auto" w:fill="FAE19D" w:themeFill="accent5" w:themeFillTint="99"/>
            <w:vAlign w:val="center"/>
          </w:tcPr>
          <w:p w14:paraId="6E2D01D7" w14:textId="77777777" w:rsidR="00940A51" w:rsidRDefault="00940A51">
            <w:pPr>
              <w:spacing w:after="0" w:line="240" w:lineRule="auto"/>
              <w:rPr>
                <w:color w:val="0F0F3F" w:themeColor="text1"/>
              </w:rPr>
            </w:pPr>
          </w:p>
        </w:tc>
        <w:tc>
          <w:tcPr>
            <w:tcW w:w="7740" w:type="dxa"/>
            <w:vMerge/>
            <w:tcBorders>
              <w:left w:val="single" w:sz="36" w:space="0" w:color="CFE8CC" w:themeColor="background1"/>
            </w:tcBorders>
            <w:vAlign w:val="center"/>
          </w:tcPr>
          <w:p w14:paraId="4FAC87AC" w14:textId="77777777" w:rsidR="00940A51" w:rsidRDefault="00940A51">
            <w:pPr>
              <w:pStyle w:val="Receiptdetails"/>
            </w:pPr>
          </w:p>
        </w:tc>
        <w:tc>
          <w:tcPr>
            <w:tcW w:w="704" w:type="dxa"/>
            <w:vMerge/>
          </w:tcPr>
          <w:p w14:paraId="28DDA0FC" w14:textId="77777777" w:rsidR="00940A51" w:rsidRDefault="00940A51">
            <w:pPr>
              <w:spacing w:after="0" w:line="240" w:lineRule="auto"/>
            </w:pPr>
          </w:p>
        </w:tc>
      </w:tr>
      <w:tr w:rsidR="00940A51" w14:paraId="1A0AA0E7" w14:textId="77777777">
        <w:trPr>
          <w:trHeight w:val="83"/>
        </w:trPr>
        <w:tc>
          <w:tcPr>
            <w:tcW w:w="540" w:type="dxa"/>
            <w:shd w:val="clear" w:color="auto" w:fill="FAE19D" w:themeFill="accent5" w:themeFillTint="99"/>
          </w:tcPr>
          <w:p w14:paraId="13544322" w14:textId="77777777" w:rsidR="00940A51" w:rsidRDefault="00940A51">
            <w:pPr>
              <w:spacing w:after="0" w:line="240" w:lineRule="auto"/>
            </w:pPr>
          </w:p>
        </w:tc>
        <w:tc>
          <w:tcPr>
            <w:tcW w:w="2498" w:type="dxa"/>
            <w:shd w:val="clear" w:color="auto" w:fill="FAE19D" w:themeFill="accent5" w:themeFillTint="99"/>
            <w:vAlign w:val="center"/>
          </w:tcPr>
          <w:p w14:paraId="22A0303E" w14:textId="77777777" w:rsidR="00940A51" w:rsidRDefault="00A16C45">
            <w:pPr>
              <w:pStyle w:val="Receiptdetails"/>
            </w:pPr>
            <w:r>
              <w:t>Data:</w:t>
            </w:r>
          </w:p>
        </w:tc>
        <w:tc>
          <w:tcPr>
            <w:tcW w:w="1462" w:type="dxa"/>
            <w:tcBorders>
              <w:right w:val="single" w:sz="36" w:space="0" w:color="CFE8CC" w:themeColor="background1"/>
            </w:tcBorders>
            <w:shd w:val="clear" w:color="auto" w:fill="FAE19D" w:themeFill="accent5" w:themeFillTint="99"/>
            <w:vAlign w:val="center"/>
          </w:tcPr>
          <w:p w14:paraId="76677989" w14:textId="77777777" w:rsidR="00940A51" w:rsidRDefault="00940A51">
            <w:pPr>
              <w:spacing w:after="0" w:line="240" w:lineRule="auto"/>
              <w:rPr>
                <w:color w:val="0F0F3F" w:themeColor="text1"/>
              </w:rPr>
            </w:pPr>
          </w:p>
        </w:tc>
        <w:tc>
          <w:tcPr>
            <w:tcW w:w="7740" w:type="dxa"/>
            <w:vMerge/>
            <w:tcBorders>
              <w:left w:val="single" w:sz="36" w:space="0" w:color="CFE8CC" w:themeColor="background1"/>
            </w:tcBorders>
            <w:vAlign w:val="center"/>
          </w:tcPr>
          <w:p w14:paraId="7AAE73C1" w14:textId="77777777" w:rsidR="00940A51" w:rsidRDefault="00940A51">
            <w:pPr>
              <w:pStyle w:val="Receiptdetails"/>
            </w:pPr>
          </w:p>
        </w:tc>
        <w:tc>
          <w:tcPr>
            <w:tcW w:w="704" w:type="dxa"/>
            <w:vMerge/>
          </w:tcPr>
          <w:p w14:paraId="119B9E0A" w14:textId="77777777" w:rsidR="00940A51" w:rsidRDefault="00940A51">
            <w:pPr>
              <w:spacing w:after="0" w:line="240" w:lineRule="auto"/>
            </w:pPr>
          </w:p>
        </w:tc>
      </w:tr>
      <w:tr w:rsidR="00940A51" w14:paraId="7914AE3B" w14:textId="77777777">
        <w:trPr>
          <w:trHeight w:val="368"/>
        </w:trPr>
        <w:tc>
          <w:tcPr>
            <w:tcW w:w="4500" w:type="dxa"/>
            <w:gridSpan w:val="3"/>
            <w:tcBorders>
              <w:right w:val="single" w:sz="36" w:space="0" w:color="CFE8CC" w:themeColor="background1"/>
            </w:tcBorders>
            <w:shd w:val="clear" w:color="auto" w:fill="FAE19D" w:themeFill="accent5" w:themeFillTint="99"/>
          </w:tcPr>
          <w:p w14:paraId="24CB8B65" w14:textId="77777777" w:rsidR="00940A51" w:rsidRDefault="00940A51">
            <w:pPr>
              <w:spacing w:after="0" w:line="240" w:lineRule="auto"/>
            </w:pPr>
          </w:p>
        </w:tc>
        <w:tc>
          <w:tcPr>
            <w:tcW w:w="8444" w:type="dxa"/>
            <w:gridSpan w:val="2"/>
            <w:tcBorders>
              <w:left w:val="single" w:sz="36" w:space="0" w:color="CFE8CC" w:themeColor="background1"/>
            </w:tcBorders>
          </w:tcPr>
          <w:p w14:paraId="2FAF747D" w14:textId="77777777" w:rsidR="00940A51" w:rsidRDefault="00940A51">
            <w:pPr>
              <w:spacing w:after="0" w:line="240" w:lineRule="auto"/>
            </w:pPr>
          </w:p>
        </w:tc>
      </w:tr>
    </w:tbl>
    <w:p w14:paraId="296D10EF" w14:textId="77777777" w:rsidR="00940A51" w:rsidRDefault="00A16C45">
      <w:r>
        <w:t xml:space="preserve"> </w:t>
      </w:r>
    </w:p>
    <w:tbl>
      <w:tblPr>
        <w:tblStyle w:val="TableGrid"/>
        <w:tblW w:w="12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EDFF4" w:themeFill="accent3" w:themeFillTint="33"/>
        <w:tblLayout w:type="fixed"/>
        <w:tblLook w:val="04A0" w:firstRow="1" w:lastRow="0" w:firstColumn="1" w:lastColumn="0" w:noHBand="0" w:noVBand="1"/>
      </w:tblPr>
      <w:tblGrid>
        <w:gridCol w:w="540"/>
        <w:gridCol w:w="2520"/>
        <w:gridCol w:w="1800"/>
        <w:gridCol w:w="7364"/>
        <w:gridCol w:w="704"/>
      </w:tblGrid>
      <w:tr w:rsidR="00940A51" w14:paraId="38B30A99" w14:textId="77777777">
        <w:trPr>
          <w:trHeight w:val="557"/>
        </w:trPr>
        <w:tc>
          <w:tcPr>
            <w:tcW w:w="4860" w:type="dxa"/>
            <w:gridSpan w:val="3"/>
            <w:shd w:val="clear" w:color="auto" w:fill="auto"/>
          </w:tcPr>
          <w:p w14:paraId="582F7245" w14:textId="77777777" w:rsidR="00940A51" w:rsidRDefault="00A16C45">
            <w:pPr>
              <w:pStyle w:val="Receipttitle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8000" behindDoc="1" locked="0" layoutInCell="1" allowOverlap="1" wp14:anchorId="1D1133AE" wp14:editId="5BE8AE78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14605</wp:posOffset>
                      </wp:positionV>
                      <wp:extent cx="8201025" cy="1600200"/>
                      <wp:effectExtent l="0" t="0" r="9525" b="0"/>
                      <wp:wrapNone/>
                      <wp:docPr id="28" name="Grupo 28" descr="design gráfico de tela de fund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01025" cy="1600200"/>
                                <a:chOff x="-1" y="0"/>
                                <a:chExt cx="8201026" cy="1600200"/>
                              </a:xfrm>
                            </wpg:grpSpPr>
                            <wpg:grpSp>
                              <wpg:cNvPr id="22" name="Grupo 22" descr="background graphic design"/>
                              <wpg:cNvGrpSpPr/>
                              <wpg:grpSpPr>
                                <a:xfrm>
                                  <a:off x="0" y="0"/>
                                  <a:ext cx="8201025" cy="1600200"/>
                                  <a:chOff x="0" y="0"/>
                                  <a:chExt cx="8201025" cy="1600200"/>
                                </a:xfrm>
                              </wpg:grpSpPr>
                              <wps:wsp>
                                <wps:cNvPr id="21" name="Retângulo 21" descr="retângulo"/>
                                <wps:cNvSpPr/>
                                <wps:spPr>
                                  <a:xfrm>
                                    <a:off x="0" y="0"/>
                                    <a:ext cx="8201025" cy="16002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3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" name="Elemento gráfico 1" descr="padrão de repetição contínua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191500" cy="1600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27" name="Retângulo 27" descr="retângulo transparente"/>
                              <wps:cNvSpPr/>
                              <wps:spPr>
                                <a:xfrm>
                                  <a:off x="-1" y="0"/>
                                  <a:ext cx="3076575" cy="1600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alpha val="7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426E66" id="Grupo 28" o:spid="_x0000_s1026" alt="design gráfico de tela de fundo" style="position:absolute;margin-left:-5.4pt;margin-top:1.15pt;width:645.75pt;height:126pt;z-index:-251668480" coordorigin="" coordsize="82010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">
                      <v:group id="Grupo 22" o:spid="_x0000_s1027" alt="background graphic design" style="position:absolute;width:82010;height:16002" coordsize="82010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rect id="Retângulo 21" o:spid="_x0000_s1028" alt="retângulo" style="position:absolute;width:82010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" fillcolor="#1c4a83 [2406]" stroked="f" strokeweight="2pt"/>
                        <v:shape id="Elemento gráfico 1" o:spid="_x0000_s1029" type="#_x0000_t75" alt="padrão de repetição contínua" style="position:absolute;width:81915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">
                          <v:imagedata r:id="rId11" o:title="padrão de repetição contínua"/>
                        </v:shape>
                      </v:group>
                      <v:rect id="Retângulo 27" o:spid="_x0000_s1030" alt="retângulo transparente" style="position:absolute;width:30765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" fillcolor="#e6465d [3204]" stroked="f" strokeweight="2pt">
                        <v:fill opacity="46003f"/>
                      </v:rect>
                    </v:group>
                  </w:pict>
                </mc:Fallback>
              </mc:AlternateContent>
            </w:r>
          </w:p>
        </w:tc>
        <w:tc>
          <w:tcPr>
            <w:tcW w:w="8068" w:type="dxa"/>
            <w:gridSpan w:val="2"/>
            <w:shd w:val="clear" w:color="auto" w:fill="auto"/>
          </w:tcPr>
          <w:p w14:paraId="2F3FABEA" w14:textId="77777777" w:rsidR="00940A51" w:rsidRDefault="00940A51">
            <w:pPr>
              <w:pStyle w:val="Receipttitle"/>
            </w:pPr>
          </w:p>
        </w:tc>
      </w:tr>
      <w:tr w:rsidR="00940A51" w14:paraId="6268A3C3" w14:textId="77777777">
        <w:trPr>
          <w:trHeight w:val="290"/>
        </w:trPr>
        <w:tc>
          <w:tcPr>
            <w:tcW w:w="540" w:type="dxa"/>
            <w:vMerge w:val="restart"/>
            <w:shd w:val="clear" w:color="auto" w:fill="auto"/>
          </w:tcPr>
          <w:p w14:paraId="47AA5A36" w14:textId="77777777" w:rsidR="00940A51" w:rsidRDefault="00940A51">
            <w:pPr>
              <w:spacing w:after="0" w:line="240" w:lineRule="auto"/>
              <w:jc w:val="center"/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6D53A028" w14:textId="77777777" w:rsidR="00940A51" w:rsidRDefault="00A16C45">
            <w:pPr>
              <w:pStyle w:val="Receiptdetails"/>
              <w:rPr>
                <w:b/>
                <w:color w:val="CFE8CC" w:themeColor="background1"/>
              </w:rPr>
            </w:pPr>
            <w:r>
              <w:rPr>
                <w:b/>
                <w:color w:val="CFE8CC" w:themeColor="background1"/>
              </w:rPr>
              <w:t>Doado por: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3C3416DE" w14:textId="77777777" w:rsidR="00940A51" w:rsidRDefault="00A16C45">
            <w:pPr>
              <w:pStyle w:val="Receiptdetails"/>
              <w:rPr>
                <w:b/>
                <w:color w:val="CFE8CC" w:themeColor="background1"/>
              </w:rPr>
            </w:pPr>
            <w:r>
              <w:rPr>
                <w:b/>
                <w:color w:val="CFE8CC" w:themeColor="background1"/>
              </w:rPr>
              <w:t>João Mario</w:t>
            </w:r>
          </w:p>
        </w:tc>
        <w:tc>
          <w:tcPr>
            <w:tcW w:w="7364" w:type="dxa"/>
            <w:vMerge w:val="restart"/>
            <w:shd w:val="clear" w:color="auto" w:fill="auto"/>
          </w:tcPr>
          <w:p w14:paraId="355E11B3" w14:textId="77777777" w:rsidR="00940A51" w:rsidRDefault="00A16C45">
            <w:pPr>
              <w:pStyle w:val="Receiptdetails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D6FB799" wp14:editId="558100FA">
                      <wp:extent cx="3904615" cy="532765"/>
                      <wp:effectExtent l="0" t="0" r="635" b="635"/>
                      <wp:docPr id="29" name="Caixa de Tex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04615" cy="5327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E95648" w14:textId="77777777" w:rsidR="00940A51" w:rsidRDefault="00A16C45">
                                  <w:pPr>
                                    <w:pStyle w:val="Title"/>
                                    <w:jc w:val="right"/>
                                    <w:rPr>
                                      <w:color w:val="CFE8CC" w:themeColor="background1"/>
                                    </w:rPr>
                                  </w:pPr>
                                  <w:r>
                                    <w:rPr>
                                      <w:color w:val="CFE8CC" w:themeColor="background1"/>
                                    </w:rPr>
                                    <w:t xml:space="preserve">Obrigado pela contribuição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45720" rIns="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D6FB799" id="Caixa de Texto 29" o:spid="_x0000_s1030" type="#_x0000_t202" style="width:307.45pt;height:4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" filled="f" stroked="f" strokeweight=".5pt">
                      <v:textbox inset="36pt,,0">
                        <w:txbxContent>
                          <w:p w14:paraId="5CE95648" w14:textId="77777777" w:rsidR="00940A51" w:rsidRDefault="00A16C45">
                            <w:pPr>
                              <w:pStyle w:val="Title"/>
                              <w:jc w:val="right"/>
                              <w:rPr>
                                <w:color w:val="CFE8CC" w:themeColor="background1"/>
                              </w:rPr>
                            </w:pPr>
                            <w:r>
                              <w:rPr>
                                <w:color w:val="CFE8CC" w:themeColor="background1"/>
                              </w:rPr>
                              <w:t xml:space="preserve">Obrigado pela contribuição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79A4DD9" wp14:editId="09E9FA88">
                      <wp:extent cx="4381500" cy="492760"/>
                      <wp:effectExtent l="0" t="0" r="0" b="2540"/>
                      <wp:docPr id="30" name="Caixa de Text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0" cy="492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90DB17" w14:textId="77777777" w:rsidR="00940A51" w:rsidRDefault="00B844C8">
                                  <w:pPr>
                                    <w:pStyle w:val="Title"/>
                                    <w:ind w:left="720"/>
                                    <w:jc w:val="right"/>
                                    <w:rPr>
                                      <w:color w:val="CFE8CC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CFE8CC" w:themeColor="background1"/>
                                      </w:rPr>
                                      <w:id w:val="628901825"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r w:rsidR="00A16C45">
                                        <w:rPr>
                                          <w:color w:val="CFE8CC" w:themeColor="background1"/>
                                        </w:rPr>
                                        <w:t>[Escreva o nome do time]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45720" rIns="18288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79A4DD9" id="Caixa de Texto 30" o:spid="_x0000_s1031" type="#_x0000_t202" style="width:345pt;height:3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" filled="f" stroked="f" strokeweight=".5pt">
                      <v:textbox inset="36pt,,14.4pt">
                        <w:txbxContent>
                          <w:p w14:paraId="5790DB17" w14:textId="77777777" w:rsidR="00940A51" w:rsidRDefault="00B844C8">
                            <w:pPr>
                              <w:pStyle w:val="Title"/>
                              <w:ind w:left="720"/>
                              <w:jc w:val="right"/>
                              <w:rPr>
                                <w:color w:val="CFE8CC" w:themeColor="background1"/>
                              </w:rPr>
                            </w:pPr>
                            <w:sdt>
                              <w:sdtPr>
                                <w:rPr>
                                  <w:color w:val="CFE8CC" w:themeColor="background1"/>
                                </w:rPr>
                                <w:id w:val="628901825"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A16C45">
                                  <w:rPr>
                                    <w:color w:val="CFE8CC" w:themeColor="background1"/>
                                  </w:rPr>
                                  <w:t>[Escreva o nome do time]</w:t>
                                </w:r>
                              </w:sdtContent>
                            </w:sdt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04" w:type="dxa"/>
            <w:vMerge w:val="restart"/>
            <w:shd w:val="clear" w:color="auto" w:fill="auto"/>
          </w:tcPr>
          <w:p w14:paraId="74D9CBB4" w14:textId="77777777" w:rsidR="00940A51" w:rsidRDefault="00940A51">
            <w:pPr>
              <w:pStyle w:val="Receiptdetails"/>
            </w:pPr>
          </w:p>
        </w:tc>
      </w:tr>
      <w:tr w:rsidR="00940A51" w14:paraId="04DE2710" w14:textId="77777777">
        <w:trPr>
          <w:trHeight w:val="274"/>
        </w:trPr>
        <w:tc>
          <w:tcPr>
            <w:tcW w:w="540" w:type="dxa"/>
            <w:vMerge/>
            <w:shd w:val="clear" w:color="auto" w:fill="auto"/>
          </w:tcPr>
          <w:p w14:paraId="635F54EB" w14:textId="77777777" w:rsidR="00940A51" w:rsidRDefault="00940A51">
            <w:pPr>
              <w:spacing w:after="0" w:line="240" w:lineRule="auto"/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5B49967C" w14:textId="77777777" w:rsidR="00940A51" w:rsidRDefault="00A16C45">
            <w:pPr>
              <w:pStyle w:val="Receiptdetails"/>
              <w:rPr>
                <w:b/>
                <w:color w:val="CFE8CC" w:themeColor="background1"/>
              </w:rPr>
            </w:pPr>
            <w:r>
              <w:rPr>
                <w:b/>
                <w:color w:val="CFE8CC" w:themeColor="background1"/>
              </w:rPr>
              <w:t>Endereço: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311EE817" w14:textId="77777777" w:rsidR="00940A51" w:rsidRDefault="00940A51">
            <w:pPr>
              <w:pStyle w:val="Receiptdetails"/>
              <w:rPr>
                <w:b/>
                <w:color w:val="CFE8CC" w:themeColor="background1"/>
              </w:rPr>
            </w:pPr>
          </w:p>
        </w:tc>
        <w:tc>
          <w:tcPr>
            <w:tcW w:w="7364" w:type="dxa"/>
            <w:vMerge/>
            <w:shd w:val="clear" w:color="auto" w:fill="auto"/>
            <w:vAlign w:val="center"/>
          </w:tcPr>
          <w:p w14:paraId="09BA9A6B" w14:textId="77777777" w:rsidR="00940A51" w:rsidRDefault="00940A51">
            <w:pPr>
              <w:pStyle w:val="Receiptdetails"/>
            </w:pPr>
          </w:p>
        </w:tc>
        <w:tc>
          <w:tcPr>
            <w:tcW w:w="704" w:type="dxa"/>
            <w:vMerge/>
            <w:shd w:val="clear" w:color="auto" w:fill="auto"/>
          </w:tcPr>
          <w:p w14:paraId="56C2A91A" w14:textId="77777777" w:rsidR="00940A51" w:rsidRDefault="00940A51">
            <w:pPr>
              <w:pStyle w:val="Receiptdetails"/>
            </w:pPr>
          </w:p>
        </w:tc>
      </w:tr>
      <w:tr w:rsidR="00940A51" w14:paraId="72ECA929" w14:textId="77777777">
        <w:trPr>
          <w:trHeight w:val="274"/>
        </w:trPr>
        <w:tc>
          <w:tcPr>
            <w:tcW w:w="540" w:type="dxa"/>
            <w:vMerge/>
            <w:shd w:val="clear" w:color="auto" w:fill="auto"/>
          </w:tcPr>
          <w:p w14:paraId="598D3168" w14:textId="77777777" w:rsidR="00940A51" w:rsidRDefault="00940A51">
            <w:pPr>
              <w:spacing w:after="0" w:line="240" w:lineRule="auto"/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18AD3D26" w14:textId="77777777" w:rsidR="00940A51" w:rsidRDefault="00A16C45">
            <w:pPr>
              <w:pStyle w:val="Receiptdetails"/>
              <w:rPr>
                <w:b/>
                <w:color w:val="CFE8CC" w:themeColor="background1"/>
              </w:rPr>
            </w:pPr>
            <w:r>
              <w:rPr>
                <w:b/>
                <w:color w:val="CFE8CC" w:themeColor="background1"/>
              </w:rPr>
              <w:t>Telefone/E-mail: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490F9087" w14:textId="77777777" w:rsidR="00940A51" w:rsidRDefault="00940A51">
            <w:pPr>
              <w:pStyle w:val="Receiptdetails"/>
              <w:rPr>
                <w:b/>
                <w:color w:val="CFE8CC" w:themeColor="background1"/>
              </w:rPr>
            </w:pPr>
          </w:p>
        </w:tc>
        <w:tc>
          <w:tcPr>
            <w:tcW w:w="7364" w:type="dxa"/>
            <w:vMerge/>
            <w:shd w:val="clear" w:color="auto" w:fill="auto"/>
            <w:vAlign w:val="center"/>
          </w:tcPr>
          <w:p w14:paraId="75286DF2" w14:textId="77777777" w:rsidR="00940A51" w:rsidRDefault="00940A51">
            <w:pPr>
              <w:pStyle w:val="Receiptdetails"/>
            </w:pPr>
          </w:p>
        </w:tc>
        <w:tc>
          <w:tcPr>
            <w:tcW w:w="704" w:type="dxa"/>
            <w:vMerge/>
            <w:shd w:val="clear" w:color="auto" w:fill="auto"/>
          </w:tcPr>
          <w:p w14:paraId="2B0ED420" w14:textId="77777777" w:rsidR="00940A51" w:rsidRDefault="00940A51">
            <w:pPr>
              <w:pStyle w:val="Receiptdetails"/>
            </w:pPr>
          </w:p>
        </w:tc>
      </w:tr>
      <w:tr w:rsidR="00940A51" w14:paraId="31AE4331" w14:textId="77777777">
        <w:trPr>
          <w:trHeight w:val="274"/>
        </w:trPr>
        <w:tc>
          <w:tcPr>
            <w:tcW w:w="540" w:type="dxa"/>
            <w:vMerge/>
            <w:shd w:val="clear" w:color="auto" w:fill="auto"/>
          </w:tcPr>
          <w:p w14:paraId="7C228C6B" w14:textId="77777777" w:rsidR="00940A51" w:rsidRDefault="00940A51">
            <w:pPr>
              <w:spacing w:after="0" w:line="240" w:lineRule="auto"/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5471CEE5" w14:textId="77777777" w:rsidR="00940A51" w:rsidRDefault="00A16C45">
            <w:pPr>
              <w:pStyle w:val="Receiptdetails"/>
              <w:rPr>
                <w:b/>
                <w:color w:val="CFE8CC" w:themeColor="background1"/>
              </w:rPr>
            </w:pPr>
            <w:r>
              <w:rPr>
                <w:b/>
                <w:color w:val="CFE8CC" w:themeColor="background1"/>
              </w:rPr>
              <w:t>Quantidade doada: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2D1B01EE" w14:textId="77777777" w:rsidR="00940A51" w:rsidRDefault="00940A51">
            <w:pPr>
              <w:pStyle w:val="Receiptdetails"/>
              <w:rPr>
                <w:b/>
                <w:color w:val="CFE8CC" w:themeColor="background1"/>
              </w:rPr>
            </w:pPr>
          </w:p>
        </w:tc>
        <w:tc>
          <w:tcPr>
            <w:tcW w:w="7364" w:type="dxa"/>
            <w:vMerge/>
            <w:shd w:val="clear" w:color="auto" w:fill="auto"/>
            <w:vAlign w:val="center"/>
          </w:tcPr>
          <w:p w14:paraId="0025E008" w14:textId="77777777" w:rsidR="00940A51" w:rsidRDefault="00940A51">
            <w:pPr>
              <w:pStyle w:val="Receiptdetails"/>
            </w:pPr>
          </w:p>
        </w:tc>
        <w:tc>
          <w:tcPr>
            <w:tcW w:w="704" w:type="dxa"/>
            <w:vMerge/>
            <w:shd w:val="clear" w:color="auto" w:fill="auto"/>
          </w:tcPr>
          <w:p w14:paraId="48103AD8" w14:textId="77777777" w:rsidR="00940A51" w:rsidRDefault="00940A51">
            <w:pPr>
              <w:pStyle w:val="Receiptdetails"/>
            </w:pPr>
          </w:p>
        </w:tc>
      </w:tr>
      <w:tr w:rsidR="00940A51" w14:paraId="51425953" w14:textId="77777777">
        <w:trPr>
          <w:trHeight w:val="274"/>
        </w:trPr>
        <w:tc>
          <w:tcPr>
            <w:tcW w:w="540" w:type="dxa"/>
            <w:vMerge/>
            <w:shd w:val="clear" w:color="auto" w:fill="auto"/>
          </w:tcPr>
          <w:p w14:paraId="0554850C" w14:textId="77777777" w:rsidR="00940A51" w:rsidRDefault="00940A51">
            <w:pPr>
              <w:spacing w:after="0" w:line="240" w:lineRule="auto"/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1680D376" w14:textId="77777777" w:rsidR="00940A51" w:rsidRDefault="00A16C45">
            <w:pPr>
              <w:pStyle w:val="Receiptdetails"/>
              <w:rPr>
                <w:b/>
                <w:color w:val="CFE8CC" w:themeColor="background1"/>
              </w:rPr>
            </w:pPr>
            <w:r>
              <w:rPr>
                <w:b/>
                <w:color w:val="CFE8CC" w:themeColor="background1"/>
              </w:rPr>
              <w:t>Data: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673D0EE3" w14:textId="77777777" w:rsidR="00940A51" w:rsidRDefault="00940A51">
            <w:pPr>
              <w:pStyle w:val="Receiptdetails"/>
              <w:rPr>
                <w:b/>
                <w:color w:val="CFE8CC" w:themeColor="background1"/>
              </w:rPr>
            </w:pPr>
          </w:p>
        </w:tc>
        <w:tc>
          <w:tcPr>
            <w:tcW w:w="7364" w:type="dxa"/>
            <w:vMerge/>
            <w:shd w:val="clear" w:color="auto" w:fill="auto"/>
            <w:vAlign w:val="center"/>
          </w:tcPr>
          <w:p w14:paraId="2C70FD12" w14:textId="77777777" w:rsidR="00940A51" w:rsidRDefault="00940A51">
            <w:pPr>
              <w:pStyle w:val="Receiptdetails"/>
            </w:pPr>
          </w:p>
        </w:tc>
        <w:tc>
          <w:tcPr>
            <w:tcW w:w="704" w:type="dxa"/>
            <w:vMerge/>
            <w:shd w:val="clear" w:color="auto" w:fill="auto"/>
          </w:tcPr>
          <w:p w14:paraId="05A976E1" w14:textId="77777777" w:rsidR="00940A51" w:rsidRDefault="00940A51">
            <w:pPr>
              <w:pStyle w:val="Receiptdetails"/>
            </w:pPr>
          </w:p>
        </w:tc>
      </w:tr>
      <w:tr w:rsidR="00940A51" w14:paraId="6717FD44" w14:textId="77777777">
        <w:trPr>
          <w:trHeight w:val="378"/>
        </w:trPr>
        <w:tc>
          <w:tcPr>
            <w:tcW w:w="4860" w:type="dxa"/>
            <w:gridSpan w:val="3"/>
            <w:shd w:val="clear" w:color="auto" w:fill="auto"/>
          </w:tcPr>
          <w:p w14:paraId="796998D8" w14:textId="77777777" w:rsidR="00940A51" w:rsidRDefault="00940A51">
            <w:pPr>
              <w:spacing w:after="0" w:line="240" w:lineRule="auto"/>
            </w:pPr>
          </w:p>
        </w:tc>
        <w:tc>
          <w:tcPr>
            <w:tcW w:w="8068" w:type="dxa"/>
            <w:gridSpan w:val="2"/>
            <w:shd w:val="clear" w:color="auto" w:fill="auto"/>
          </w:tcPr>
          <w:p w14:paraId="6319928C" w14:textId="77777777" w:rsidR="00940A51" w:rsidRDefault="00940A51">
            <w:pPr>
              <w:spacing w:after="0" w:line="240" w:lineRule="auto"/>
            </w:pPr>
          </w:p>
        </w:tc>
      </w:tr>
    </w:tbl>
    <w:p w14:paraId="1E5C15F0" w14:textId="77777777" w:rsidR="00940A51" w:rsidRDefault="00A16C45">
      <w:pPr>
        <w:tabs>
          <w:tab w:val="left" w:pos="12255"/>
        </w:tabs>
      </w:pPr>
      <w:r>
        <w:tab/>
      </w:r>
    </w:p>
    <w:sectPr w:rsidR="00940A51">
      <w:pgSz w:w="16838" w:h="11906" w:orient="landscape"/>
      <w:pgMar w:top="1440" w:right="1440" w:bottom="1440" w:left="1440" w:header="720" w:footer="72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76747FB"/>
    <w:rsid w:val="00336F03"/>
    <w:rsid w:val="00453F62"/>
    <w:rsid w:val="004D2F4C"/>
    <w:rsid w:val="004D6E05"/>
    <w:rsid w:val="00525BEF"/>
    <w:rsid w:val="005B00B6"/>
    <w:rsid w:val="0084531D"/>
    <w:rsid w:val="00940A51"/>
    <w:rsid w:val="00965A50"/>
    <w:rsid w:val="009A519A"/>
    <w:rsid w:val="009F139B"/>
    <w:rsid w:val="00A16C45"/>
    <w:rsid w:val="00AB7E82"/>
    <w:rsid w:val="00B844C8"/>
    <w:rsid w:val="00DE6668"/>
    <w:rsid w:val="00E6604F"/>
    <w:rsid w:val="00FC4354"/>
    <w:rsid w:val="77674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68467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16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C51A32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E6465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48"/>
      <w:szCs w:val="5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F0F3F" w:themeColor="text1"/>
        <w:left w:val="single" w:sz="4" w:space="0" w:color="0F0F3F" w:themeColor="text1"/>
        <w:bottom w:val="single" w:sz="4" w:space="0" w:color="0F0F3F" w:themeColor="text1"/>
        <w:right w:val="single" w:sz="4" w:space="0" w:color="0F0F3F" w:themeColor="text1"/>
        <w:insideH w:val="single" w:sz="4" w:space="0" w:color="0F0F3F" w:themeColor="text1"/>
        <w:insideV w:val="single" w:sz="4" w:space="0" w:color="0F0F3F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C51A32" w:themeColor="accent1" w:themeShade="BF"/>
      <w:sz w:val="28"/>
      <w:szCs w:val="28"/>
    </w:rPr>
  </w:style>
  <w:style w:type="paragraph" w:customStyle="1" w:styleId="Receipttitle">
    <w:name w:val="Receipt title"/>
    <w:basedOn w:val="Heading2"/>
    <w:qFormat/>
    <w:pPr>
      <w:spacing w:before="120" w:after="60" w:line="264" w:lineRule="auto"/>
      <w:jc w:val="right"/>
    </w:pPr>
    <w:rPr>
      <w:i/>
      <w:color w:val="1F5248" w:themeColor="accent4" w:themeShade="80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Receiptdetails">
    <w:name w:val="Receipt details"/>
    <w:basedOn w:val="Normal"/>
    <w:qFormat/>
    <w:pPr>
      <w:spacing w:before="20" w:after="20" w:line="240" w:lineRule="auto"/>
    </w:pPr>
    <w:rPr>
      <w:color w:val="0F0F3F" w:themeColor="text1"/>
      <w:sz w:val="19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E6465D" w:themeColor="accent1"/>
      <w:sz w:val="26"/>
      <w:szCs w:val="26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b/>
      <w:spacing w:val="-10"/>
      <w:kern w:val="28"/>
      <w:sz w:val="48"/>
      <w:szCs w:val="56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hillipe\Documents\Studio%202019\Projects\Microsoft%20Templates\pt-BR\Office_27174965_TF1025218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7E36A51B2364F6FA138B54B2C1EAC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913F7-6418-462C-AE19-4C144E1DD7A7}"/>
      </w:docPartPr>
      <w:docPartBody>
        <w:p w:rsidR="00D72B4C" w:rsidRDefault="00D72B4C">
          <w:r>
            <w:rPr>
              <w:color w:val="CFE8CC" w:themeColor="background1"/>
            </w:rPr>
            <w:t>[Escreva o nome do time]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645"/>
    <w:rsid w:val="003815EF"/>
    <w:rsid w:val="00691645"/>
    <w:rsid w:val="00D72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7E36A51B2364F6FA138B54B2C1EAC5D">
    <w:name w:val="F7E36A51B2364F6FA138B54B2C1EAC5D"/>
    <w:rPr>
      <w:sz w:val="22"/>
      <w:szCs w:val="22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theme/theme1.xml><?xml version="1.0" encoding="utf-8"?>
<a:theme xmlns:a="http://schemas.openxmlformats.org/drawingml/2006/main" name="Office Theme">
  <a:themeElements>
    <a:clrScheme name="Custom 35">
      <a:dk1>
        <a:srgbClr val="0F0F3F"/>
      </a:dk1>
      <a:lt1>
        <a:sysClr val="window" lastClr="CFE8CC"/>
      </a:lt1>
      <a:dk2>
        <a:srgbClr val="292561"/>
      </a:dk2>
      <a:lt2>
        <a:srgbClr val="F2F2F2"/>
      </a:lt2>
      <a:accent1>
        <a:srgbClr val="E6465D"/>
      </a:accent1>
      <a:accent2>
        <a:srgbClr val="293B90"/>
      </a:accent2>
      <a:accent3>
        <a:srgbClr val="2664B0"/>
      </a:accent3>
      <a:accent4>
        <a:srgbClr val="3EA591"/>
      </a:accent4>
      <a:accent5>
        <a:srgbClr val="F8CF5D"/>
      </a:accent5>
      <a:accent6>
        <a:srgbClr val="2664B0"/>
      </a:accent6>
      <a:hlink>
        <a:srgbClr val="60C5E8"/>
      </a:hlink>
      <a:folHlink>
        <a:srgbClr val="60C5E8"/>
      </a:folHlink>
    </a:clrScheme>
    <a:fontScheme name="Custom 12">
      <a:majorFont>
        <a:latin typeface="Calibri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9D0F2B6-1ACA-472E-9670-DBA7C059F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Office_27174965_TF10252186.dotx</Template>
  <TotalTime>13</TotalTime>
  <Pages>1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Phillipe</dc:creator>
  <cp:lastModifiedBy>Sarah Liu (RWS Moravia)</cp:lastModifiedBy>
  <cp:revision>3</cp:revision>
  <dcterms:created xsi:type="dcterms:W3CDTF">2019-01-03T20:57:00Z</dcterms:created>
  <dcterms:modified xsi:type="dcterms:W3CDTF">2019-05-27T08:11:00Z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95;#zwd120;#79;#tpl120;#448;#zwd140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  <property fmtid="{D5CDD505-2E9C-101B-9397-08002B2CF9AE}" pid="10" name="KSOProductBuildVer">
    <vt:lpwstr>1033-10.2.0.7617</vt:lpwstr>
  </property>
</Properties>
</file>