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template.macroEnabledTemplate.main+xml"/>
  <Override PartName="/word/customizations.xml" ContentType="application/vnd.ms-word.keyMapCustomizations+xml"/>
  <Override PartName="/word/vbaData.xml" ContentType="application/vnd.ms-word.vbaData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bff048f7bd54677" Type="http://schemas.microsoft.com/office/2007/relationships/ui/extensibility" Target="customUI/customUI14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ela zawartości nagłówka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A442AF" w14:paraId="030A0F2E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030A0F27" w14:textId="77777777" w:rsidR="00F154D0" w:rsidRPr="00A442AF" w:rsidRDefault="004562B5">
            <w:pPr>
              <w:pStyle w:val="Dni"/>
              <w:rPr>
                <w:noProof/>
              </w:rPr>
            </w:pPr>
            <w:r w:rsidRPr="00A442AF">
              <w:rPr>
                <w:noProof/>
                <w:lang w:bidi="pl-PL"/>
              </w:rPr>
              <w:t>Poniedziałek</w:t>
            </w:r>
          </w:p>
        </w:tc>
        <w:tc>
          <w:tcPr>
            <w:tcW w:w="1530" w:type="dxa"/>
            <w:vAlign w:val="center"/>
          </w:tcPr>
          <w:p w14:paraId="030A0F28" w14:textId="77777777" w:rsidR="00F154D0" w:rsidRPr="00A442AF" w:rsidRDefault="004562B5">
            <w:pPr>
              <w:pStyle w:val="Dniciemny"/>
              <w:rPr>
                <w:noProof/>
              </w:rPr>
            </w:pPr>
            <w:r w:rsidRPr="00A442AF">
              <w:rPr>
                <w:noProof/>
                <w:lang w:bidi="pl-PL"/>
              </w:rPr>
              <w:t>Wtorek</w:t>
            </w:r>
          </w:p>
        </w:tc>
        <w:tc>
          <w:tcPr>
            <w:tcW w:w="1530" w:type="dxa"/>
            <w:vAlign w:val="center"/>
          </w:tcPr>
          <w:p w14:paraId="030A0F29" w14:textId="77777777" w:rsidR="00F154D0" w:rsidRPr="00A442AF" w:rsidRDefault="004562B5">
            <w:pPr>
              <w:pStyle w:val="Dni"/>
              <w:rPr>
                <w:noProof/>
              </w:rPr>
            </w:pPr>
            <w:r w:rsidRPr="00A442AF">
              <w:rPr>
                <w:noProof/>
                <w:lang w:bidi="pl-PL"/>
              </w:rPr>
              <w:t>Środa</w:t>
            </w:r>
          </w:p>
        </w:tc>
        <w:tc>
          <w:tcPr>
            <w:tcW w:w="1530" w:type="dxa"/>
            <w:vAlign w:val="center"/>
          </w:tcPr>
          <w:p w14:paraId="030A0F2A" w14:textId="77777777" w:rsidR="00F154D0" w:rsidRPr="00A442AF" w:rsidRDefault="004562B5">
            <w:pPr>
              <w:pStyle w:val="Dniciemny"/>
              <w:rPr>
                <w:noProof/>
              </w:rPr>
            </w:pPr>
            <w:r w:rsidRPr="00A442AF">
              <w:rPr>
                <w:noProof/>
                <w:lang w:bidi="pl-PL"/>
              </w:rPr>
              <w:t>Czwartek</w:t>
            </w:r>
          </w:p>
        </w:tc>
        <w:tc>
          <w:tcPr>
            <w:tcW w:w="1530" w:type="dxa"/>
            <w:vAlign w:val="center"/>
          </w:tcPr>
          <w:p w14:paraId="030A0F2B" w14:textId="77777777" w:rsidR="00F154D0" w:rsidRPr="00A442AF" w:rsidRDefault="004562B5">
            <w:pPr>
              <w:pStyle w:val="Dni"/>
              <w:rPr>
                <w:noProof/>
              </w:rPr>
            </w:pPr>
            <w:r w:rsidRPr="00A442AF">
              <w:rPr>
                <w:noProof/>
                <w:lang w:bidi="pl-PL"/>
              </w:rPr>
              <w:t>Piątek</w:t>
            </w:r>
          </w:p>
        </w:tc>
        <w:tc>
          <w:tcPr>
            <w:tcW w:w="1530" w:type="dxa"/>
            <w:vAlign w:val="center"/>
          </w:tcPr>
          <w:p w14:paraId="030A0F2C" w14:textId="77777777" w:rsidR="00F154D0" w:rsidRPr="00A442AF" w:rsidRDefault="004562B5">
            <w:pPr>
              <w:pStyle w:val="Dniciemny"/>
              <w:rPr>
                <w:noProof/>
              </w:rPr>
            </w:pPr>
            <w:r w:rsidRPr="00A442AF">
              <w:rPr>
                <w:noProof/>
                <w:lang w:bidi="pl-PL"/>
              </w:rPr>
              <w:t>Sobota</w:t>
            </w:r>
          </w:p>
        </w:tc>
        <w:tc>
          <w:tcPr>
            <w:tcW w:w="1530" w:type="dxa"/>
            <w:vAlign w:val="center"/>
          </w:tcPr>
          <w:p w14:paraId="030A0F2D" w14:textId="77777777" w:rsidR="00F154D0" w:rsidRPr="00A442AF" w:rsidRDefault="004562B5">
            <w:pPr>
              <w:pStyle w:val="Dni"/>
              <w:rPr>
                <w:noProof/>
              </w:rPr>
            </w:pPr>
            <w:r w:rsidRPr="00A442AF">
              <w:rPr>
                <w:noProof/>
                <w:lang w:bidi="pl-PL"/>
              </w:rPr>
              <w:t>Niedziela</w:t>
            </w:r>
          </w:p>
        </w:tc>
      </w:tr>
    </w:tbl>
    <w:p w14:paraId="030A0F2F" w14:textId="77777777" w:rsidR="00F154D0" w:rsidRPr="00A442AF" w:rsidRDefault="004562B5">
      <w:pPr>
        <w:pStyle w:val="Bezodstpw"/>
        <w:rPr>
          <w:noProof/>
          <w:sz w:val="2"/>
        </w:rPr>
      </w:pPr>
      <w:r w:rsidRPr="00A442AF">
        <w:rPr>
          <w:noProof/>
          <w:sz w:val="2"/>
          <w:szCs w:val="2"/>
          <w:lang w:bidi="pl-PL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0A0FFE" wp14:editId="030A0FFF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Grafika siatki kalendarza — nagłówki tabeli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Dowolny kształt 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Dowolny kształt 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Dowolny kształt 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Dowolny kształt 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Dowolny kształt 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Dowolny kształt 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Dowolny kształt 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Tekstura" descr="Tekstura tł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0ED15" id="Grafika siatki kalendarza — nagłówki tabeli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">
                <v:shape id="Dowolny kształt 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Dowolny kształt 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Dowolny kształt 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Dowolny kształt 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Dowolny kształt 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Dowolny kształt 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Dowolny kształt 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kstura" o:spid="_x0000_s1034" type="#_x0000_t75" alt="Tekstura tła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9" o:title="Tekstura tła"/>
                </v:shape>
              </v:group>
            </w:pict>
          </mc:Fallback>
        </mc:AlternateContent>
      </w:r>
    </w:p>
    <w:tbl>
      <w:tblPr>
        <w:tblW w:w="1080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Tabela układu kalendarza"/>
      </w:tblPr>
      <w:tblGrid>
        <w:gridCol w:w="1196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4"/>
      </w:tblGrid>
      <w:tr w:rsidR="00F154D0" w:rsidRPr="00A442AF" w14:paraId="030A0F3E" w14:textId="77777777" w:rsidTr="003F2A0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0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1" w14:textId="2D863A1F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DocVariable MonthStart \@ dddd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sobota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= "</w:instrText>
            </w:r>
            <w:r w:rsidR="003F2A07" w:rsidRPr="00A442AF">
              <w:rPr>
                <w:noProof/>
                <w:lang w:bidi="pl-PL"/>
              </w:rPr>
              <w:instrText>poniedziałek</w:instrText>
            </w:r>
            <w:r w:rsidRPr="00A442AF">
              <w:rPr>
                <w:noProof/>
                <w:lang w:bidi="pl-PL"/>
              </w:rPr>
              <w:instrText>" 1 ""</w:instrTex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2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3" w14:textId="0468A2CF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DocVariable MonthStart \@ dddd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sobota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= "</w:instrText>
            </w:r>
            <w:r w:rsidR="003F2A07" w:rsidRPr="00A442AF">
              <w:rPr>
                <w:noProof/>
                <w:lang w:bidi="pl-PL"/>
              </w:rPr>
              <w:instrText>wtorek</w:instrText>
            </w:r>
            <w:r w:rsidRPr="00A442AF">
              <w:rPr>
                <w:noProof/>
                <w:lang w:bidi="pl-PL"/>
              </w:rPr>
              <w:instrText xml:space="preserve">" 1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=B1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0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&lt;&gt; 0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=B1+1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Pr="00A442AF">
              <w:rPr>
                <w:noProof/>
                <w:lang w:bidi="pl-PL"/>
              </w:rPr>
              <w:instrText>2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"" 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4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5" w14:textId="4F44B1D2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DocVariable MonthStart \@ dddd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sobota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= "</w:instrText>
            </w:r>
            <w:r w:rsidR="003F2A07" w:rsidRPr="00A442AF">
              <w:rPr>
                <w:noProof/>
                <w:lang w:bidi="pl-PL"/>
              </w:rPr>
              <w:instrText>środa</w:instrText>
            </w:r>
            <w:r w:rsidRPr="00A442AF">
              <w:rPr>
                <w:noProof/>
                <w:lang w:bidi="pl-PL"/>
              </w:rPr>
              <w:instrText xml:space="preserve">" 1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=D1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0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&lt;&gt; 0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=D1+1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6B5A63" w:rsidRPr="00A442AF">
              <w:rPr>
                <w:noProof/>
                <w:lang w:bidi="pl-PL"/>
              </w:rPr>
              <w:instrText>2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"" 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6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7" w14:textId="0EA69BE4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DocVariable MonthStart \@ dddd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sobota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= "</w:instrText>
            </w:r>
            <w:r w:rsidR="003F2A07" w:rsidRPr="00A442AF">
              <w:rPr>
                <w:noProof/>
                <w:lang w:bidi="pl-PL"/>
              </w:rPr>
              <w:instrText>czwartek</w:instrText>
            </w:r>
            <w:r w:rsidRPr="00A442AF">
              <w:rPr>
                <w:noProof/>
                <w:lang w:bidi="pl-PL"/>
              </w:rPr>
              <w:instrText xml:space="preserve">" 1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=F1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0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&lt;&gt; 0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=F1+1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6B5A63" w:rsidRPr="00A442AF">
              <w:rPr>
                <w:noProof/>
                <w:lang w:bidi="pl-PL"/>
              </w:rPr>
              <w:instrText>3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"" 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8" w14:textId="2902C15D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9" w14:textId="45AA6D48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DocVariable MonthStart \@ dddd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sobota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>= "</w:instrText>
            </w:r>
            <w:r w:rsidR="003F2A07" w:rsidRPr="00A442AF">
              <w:rPr>
                <w:noProof/>
                <w:lang w:bidi="pl-PL"/>
              </w:rPr>
              <w:instrText>piątek</w:instrText>
            </w:r>
            <w:r w:rsidRPr="00A442AF">
              <w:rPr>
                <w:noProof/>
                <w:lang w:bidi="pl-PL"/>
              </w:rPr>
              <w:instrText xml:space="preserve">" 1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=H1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0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&lt;&gt; 0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=H1+1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"" 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A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B" w14:textId="79A6E746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DocVariable MonthStart \@ dddd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sobota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= "</w:instrText>
            </w:r>
            <w:r w:rsidR="003F2A07" w:rsidRPr="00A442AF">
              <w:rPr>
                <w:noProof/>
                <w:lang w:bidi="pl-PL"/>
              </w:rPr>
              <w:instrText>sobota</w:instrText>
            </w:r>
            <w:r w:rsidRPr="00A442AF">
              <w:rPr>
                <w:noProof/>
                <w:lang w:bidi="pl-PL"/>
              </w:rPr>
              <w:instrText xml:space="preserve">" 1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=J1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&lt;&gt; 0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=J1+1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3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"" </w:instrText>
            </w:r>
            <w:r w:rsidR="00A442AF"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3</w:instrText>
            </w:r>
            <w:r w:rsidRPr="00A442AF">
              <w:rPr>
                <w:noProof/>
                <w:lang w:bidi="pl-PL"/>
              </w:rPr>
              <w:fldChar w:fldCharType="end"/>
            </w:r>
            <w:r w:rsidR="003F2A07"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1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C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3D" w14:textId="62317A3B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DocVariable MonthStart \@ dddd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sobota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= "</w:instrText>
            </w:r>
            <w:r w:rsidR="003F2A07" w:rsidRPr="00A442AF">
              <w:rPr>
                <w:noProof/>
                <w:lang w:bidi="pl-PL"/>
              </w:rPr>
              <w:instrText>niedziela</w:instrText>
            </w:r>
            <w:r w:rsidRPr="00A442AF">
              <w:rPr>
                <w:noProof/>
                <w:lang w:bidi="pl-PL"/>
              </w:rPr>
              <w:instrText xml:space="preserve">" 1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=L1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1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&lt;&gt; 0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=L1+1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"" </w:instrText>
            </w:r>
            <w:r w:rsidR="003F2A07"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</w:instrText>
            </w:r>
            <w:r w:rsidRPr="00A442AF">
              <w:rPr>
                <w:noProof/>
                <w:lang w:bidi="pl-PL"/>
              </w:rPr>
              <w:fldChar w:fldCharType="end"/>
            </w:r>
            <w:r w:rsidR="003F2A07"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2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</w:tr>
      <w:tr w:rsidR="00F154D0" w:rsidRPr="00A442AF" w14:paraId="030A0F4D" w14:textId="77777777" w:rsidTr="003F2A0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F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0" w14:textId="515A1864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=N1+1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3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1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2" w14:textId="64DE3175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=B2+1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4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3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4" w14:textId="488118E4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=D2+1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5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5" w14:textId="69C2BE90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6" w14:textId="1BF7A600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=F2+1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6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7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8" w14:textId="7795283F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=H2+1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7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9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A" w14:textId="20264A2D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=J2+1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8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B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4C" w14:textId="0EB7202E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=L2+1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9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</w:tr>
      <w:tr w:rsidR="00F154D0" w:rsidRPr="00A442AF" w14:paraId="030A0F5C" w14:textId="77777777" w:rsidTr="003F2A0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4E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F" w14:textId="78CBAAE2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=N2+1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10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0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1" w14:textId="7B079BDF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=B3+1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11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2" w14:textId="35C58954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3" w14:textId="3A4FC0E6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=D3+1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12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4" w14:textId="6F159B43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5" w14:textId="6865BBBE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=F3+1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13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6" w14:textId="3BF6CFD1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7" w14:textId="387B9136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=H3+1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14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8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9" w14:textId="4BE2EA98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=J3+1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15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A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5B" w14:textId="741FB91E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=L3+1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16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</w:tr>
      <w:tr w:rsidR="00F154D0" w:rsidRPr="00A442AF" w14:paraId="030A0F6B" w14:textId="77777777" w:rsidTr="003F2A0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5D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E" w14:textId="260B7A7E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=N3+1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17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F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0" w14:textId="04B6B692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=B4+1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18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1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2" w14:textId="79FFA92F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=D4+1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19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3" w14:textId="068F4BE3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4" w14:textId="09433F69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=F4+1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20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5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6" w14:textId="1745A654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=H4+1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21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7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8" w14:textId="3F7B7CB0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=J4+1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22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9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6A" w14:textId="501343F7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=L4+1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23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</w:tr>
      <w:tr w:rsidR="00F154D0" w:rsidRPr="00A442AF" w14:paraId="030A0F7A" w14:textId="77777777" w:rsidTr="003F2A0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6C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D" w14:textId="6C26E19B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=N4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23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= 0,""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=N4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23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 &lt;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DocVariable MonthEnd \@ d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29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=N4+1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24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""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24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24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E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F" w14:textId="0E132AAA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=B5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24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= 0,""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=B5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24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 &lt;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DocVariable MonthEnd \@ d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29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=B5+1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25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""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25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25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0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1" w14:textId="57A69534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=D5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25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= 0,""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=D5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25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 &lt;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DocVariable MonthEnd \@ d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29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=D5+1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26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""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26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26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2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3" w14:textId="29590090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=F5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26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= 0,""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=F5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26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 &lt;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DocVariable MonthEnd \@ d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29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=F5+1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27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""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27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27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4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5" w14:textId="671B8BB7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=H5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27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= 0,""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=H5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27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 &lt;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DocVariable MonthEnd \@ d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29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=H5+1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28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""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28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28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6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7" w14:textId="6D157340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=J5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28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= 0,""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=J5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28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 &lt;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DocVariable MonthEnd \@ d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29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=J5+1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29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""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29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29</w:t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8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79" w14:textId="3A21942A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=L5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29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= 0,""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=L5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29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 &lt;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DocVariable MonthEnd \@ d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29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=L5+1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3F2A07" w:rsidRPr="00A442AF">
              <w:rPr>
                <w:noProof/>
                <w:lang w:bidi="pl-PL"/>
              </w:rPr>
              <w:instrText>28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"" 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</w:tr>
      <w:tr w:rsidR="00F154D0" w:rsidRPr="00A442AF" w14:paraId="030A0F89" w14:textId="77777777" w:rsidTr="003F2A0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7B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C" w14:textId="0C9A30B9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=N5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0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= 0,""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=N5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3F2A07" w:rsidRPr="00A442AF">
              <w:rPr>
                <w:noProof/>
                <w:lang w:bidi="pl-PL"/>
              </w:rPr>
              <w:instrText>28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 &lt;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DocVariable MonthEnd \@ d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3F2A07" w:rsidRPr="00A442AF">
              <w:rPr>
                <w:noProof/>
                <w:lang w:bidi="pl-PL"/>
              </w:rPr>
              <w:instrText>29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=N5+1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3F2A07" w:rsidRPr="00A442AF">
              <w:rPr>
                <w:noProof/>
                <w:lang w:bidi="pl-PL"/>
              </w:rPr>
              <w:instrText>29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""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3F2A07" w:rsidRPr="00A442AF">
              <w:rPr>
                <w:noProof/>
                <w:lang w:bidi="pl-PL"/>
              </w:rPr>
              <w:instrText>29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D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E" w14:textId="1E006377" w:rsidR="00F154D0" w:rsidRPr="00A442AF" w:rsidRDefault="004562B5">
            <w:pPr>
              <w:pStyle w:val="Daty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=B6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instrText>0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= 0,""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IF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=B6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3F2A07" w:rsidRPr="00A442AF">
              <w:rPr>
                <w:noProof/>
                <w:lang w:bidi="pl-PL"/>
              </w:rPr>
              <w:instrText>29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 &lt;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DocVariable MonthEnd \@ d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3F2A07" w:rsidRPr="00A442AF">
              <w:rPr>
                <w:noProof/>
                <w:lang w:bidi="pl-PL"/>
              </w:rPr>
              <w:instrText>29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 </w:instrText>
            </w: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=B6+1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5F1DB1" w:rsidRPr="00A442AF">
              <w:rPr>
                <w:noProof/>
                <w:lang w:bidi="pl-PL"/>
              </w:rPr>
              <w:instrText>31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instrText xml:space="preserve"> "" </w:instrText>
            </w:r>
            <w:r w:rsidRPr="00A442AF">
              <w:rPr>
                <w:noProof/>
                <w:lang w:bidi="pl-PL"/>
              </w:rPr>
              <w:fldChar w:fldCharType="end"/>
            </w:r>
            <w:r w:rsidRPr="00A442AF">
              <w:rPr>
                <w:noProof/>
                <w:lang w:bidi="pl-P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F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0" w14:textId="77777777" w:rsidR="00F154D0" w:rsidRPr="00A442AF" w:rsidRDefault="00F154D0">
            <w:pPr>
              <w:pStyle w:val="Daty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1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2" w14:textId="77777777" w:rsidR="00F154D0" w:rsidRPr="00A442AF" w:rsidRDefault="00F154D0">
            <w:pPr>
              <w:pStyle w:val="Daty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3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4" w14:textId="77777777" w:rsidR="00F154D0" w:rsidRPr="00A442AF" w:rsidRDefault="00F154D0">
            <w:pPr>
              <w:pStyle w:val="Daty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5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6" w14:textId="77777777" w:rsidR="00F154D0" w:rsidRPr="00A442AF" w:rsidRDefault="00F154D0">
            <w:pPr>
              <w:pStyle w:val="Daty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7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88" w14:textId="77777777" w:rsidR="00F154D0" w:rsidRPr="00A442AF" w:rsidRDefault="00F154D0">
            <w:pPr>
              <w:pStyle w:val="Daty"/>
              <w:rPr>
                <w:noProof/>
              </w:rPr>
            </w:pPr>
          </w:p>
        </w:tc>
      </w:tr>
    </w:tbl>
    <w:p w14:paraId="030A0F8A" w14:textId="77777777" w:rsidR="00F154D0" w:rsidRPr="00A442AF" w:rsidRDefault="00F154D0">
      <w:pPr>
        <w:rPr>
          <w:noProof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Układ — tabela"/>
      </w:tblPr>
      <w:tblGrid>
        <w:gridCol w:w="5760"/>
        <w:gridCol w:w="629"/>
        <w:gridCol w:w="4411"/>
      </w:tblGrid>
      <w:tr w:rsidR="00F154D0" w:rsidRPr="00A442AF" w14:paraId="030A0FFC" w14:textId="77777777">
        <w:trPr>
          <w:trHeight w:hRule="exact" w:val="4464"/>
          <w:jc w:val="center"/>
        </w:trPr>
        <w:tc>
          <w:tcPr>
            <w:tcW w:w="5760" w:type="dxa"/>
          </w:tcPr>
          <w:p w14:paraId="030A0F8B" w14:textId="0755CA32" w:rsidR="00F154D0" w:rsidRPr="00A442AF" w:rsidRDefault="004562B5">
            <w:pPr>
              <w:pStyle w:val="Miesic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DOCVARIABLE  MonthStart \@ MMMM \* MERGEFORMAT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luty</w:t>
            </w:r>
            <w:r w:rsidRPr="00A442AF">
              <w:rPr>
                <w:noProof/>
                <w:lang w:bidi="pl-PL"/>
              </w:rPr>
              <w:fldChar w:fldCharType="end"/>
            </w:r>
          </w:p>
          <w:p w14:paraId="030A0F8C" w14:textId="5503CBE6" w:rsidR="00F154D0" w:rsidRPr="00A442AF" w:rsidRDefault="004562B5">
            <w:pPr>
              <w:pStyle w:val="Rok"/>
              <w:spacing w:after="240"/>
              <w:rPr>
                <w:noProof/>
              </w:rPr>
            </w:pPr>
            <w:r w:rsidRPr="00A442AF">
              <w:rPr>
                <w:noProof/>
                <w:lang w:bidi="pl-PL"/>
              </w:rPr>
              <w:fldChar w:fldCharType="begin"/>
            </w:r>
            <w:r w:rsidRPr="00A442AF">
              <w:rPr>
                <w:noProof/>
                <w:lang w:bidi="pl-PL"/>
              </w:rPr>
              <w:instrText xml:space="preserve"> DOCVARIABLE  MonthStart \@  yyyy   \* MERGEFORMAT </w:instrText>
            </w:r>
            <w:r w:rsidRPr="00A442AF">
              <w:rPr>
                <w:noProof/>
                <w:lang w:bidi="pl-PL"/>
              </w:rPr>
              <w:fldChar w:fldCharType="separate"/>
            </w:r>
            <w:r w:rsidR="00A442AF" w:rsidRPr="00A442AF">
              <w:rPr>
                <w:noProof/>
                <w:lang w:bidi="pl-PL"/>
              </w:rPr>
              <w:t>2020</w:t>
            </w:r>
            <w:r w:rsidRPr="00A442AF">
              <w:rPr>
                <w:noProof/>
                <w:lang w:bidi="pl-PL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Poprzedni i następny miesiąc"/>
            </w:tblPr>
            <w:tblGrid>
              <w:gridCol w:w="2254"/>
              <w:gridCol w:w="482"/>
              <w:gridCol w:w="2254"/>
            </w:tblGrid>
            <w:tr w:rsidR="00F154D0" w:rsidRPr="00A442AF" w14:paraId="030A0FF0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ela układu poprzedniego miesiąca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F154D0" w:rsidRPr="00A442AF" w14:paraId="030A0F94" w14:textId="77777777">
                    <w:tc>
                      <w:tcPr>
                        <w:tcW w:w="714" w:type="pct"/>
                      </w:tcPr>
                      <w:p w14:paraId="030A0F8D" w14:textId="48EBC327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MonthStartB \@ dddd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środa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“</w:instrText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poniedziałek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>" 1 ""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E" w14:textId="0D7D2A3D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MonthStartB \@ dddd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środa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“</w:instrText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wtorek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" 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0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&lt;&gt; 0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=A1+1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>2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F" w14:textId="07A1A005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MonthStartB \@ dddd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środa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“</w:instrText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środa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" 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=B1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&lt;&gt; 0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=B1+1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0" w14:textId="4EDCBF6F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MonthStartB \@ dddd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środa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“</w:instrText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czwartek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" 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=C1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&lt;&gt; 0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=C1+1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1" w14:textId="28AF0091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MonthStartB \@ dddd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środa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>= “</w:instrText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piątek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" 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=D1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&lt;&gt; 0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=D1+1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3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2" w14:textId="0D361B26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MonthStartB \@ dddd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środa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“</w:instrText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sobota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" 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=E1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&lt;&gt; 0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=E1+1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4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4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4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3" w14:textId="60552F77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MonthStartB \@ dddd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środa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“</w:instrText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niedziela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" 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=F1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4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&lt;&gt; 0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=F1+1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5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5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5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</w:tr>
                  <w:tr w:rsidR="00F154D0" w:rsidRPr="00A442AF" w14:paraId="030A0F9C" w14:textId="77777777">
                    <w:tc>
                      <w:tcPr>
                        <w:tcW w:w="714" w:type="pct"/>
                      </w:tcPr>
                      <w:p w14:paraId="030A0F95" w14:textId="1D1CC32F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=G1+1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6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6" w14:textId="77249054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=A2+1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7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7" w14:textId="36925710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=B2+1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8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8" w14:textId="7C148DE7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=C2+1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9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9" w14:textId="5558D140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=D2+1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10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A" w14:textId="4C67FA1F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=E2+1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11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B" w14:textId="4F3092FD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=F2+1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12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</w:tr>
                  <w:tr w:rsidR="00F154D0" w:rsidRPr="00A442AF" w14:paraId="030A0FA4" w14:textId="77777777">
                    <w:tc>
                      <w:tcPr>
                        <w:tcW w:w="714" w:type="pct"/>
                      </w:tcPr>
                      <w:p w14:paraId="030A0F9D" w14:textId="7E7019C9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=G2+1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13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E" w14:textId="10E913D6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=A3+1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14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F" w14:textId="29E22C62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=B3+1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15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0" w14:textId="39F583B3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=C3+1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16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1" w14:textId="5C24929F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=D3+1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17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2" w14:textId="31E726A0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=E3+1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18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3" w14:textId="1AF7315F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=F3+1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19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</w:tr>
                  <w:tr w:rsidR="00F154D0" w:rsidRPr="00A442AF" w14:paraId="030A0FAC" w14:textId="77777777">
                    <w:tc>
                      <w:tcPr>
                        <w:tcW w:w="714" w:type="pct"/>
                      </w:tcPr>
                      <w:p w14:paraId="030A0FA5" w14:textId="2D678B34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=G3+1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20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6" w14:textId="4EE5CEDD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=A4+1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21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7" w14:textId="1C4465D9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=B4+1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22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8" w14:textId="40CBD750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=C4+1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23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9" w14:textId="6A3E76E6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=D4+1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24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A" w14:textId="14FC3609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=E4+1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25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B" w14:textId="005A0BBF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=F4+1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26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</w:tr>
                  <w:tr w:rsidR="00F154D0" w:rsidRPr="00A442AF" w14:paraId="030A0FB4" w14:textId="77777777">
                    <w:tc>
                      <w:tcPr>
                        <w:tcW w:w="714" w:type="pct"/>
                      </w:tcPr>
                      <w:p w14:paraId="030A0FAD" w14:textId="2F3CCAC0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=G4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26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0,""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=G4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26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&lt;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MonthEndB \@ 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=G4+1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27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27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27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E" w14:textId="2DB14954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=A5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27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0,""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=A5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27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&lt;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MonthEndB \@ 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=A5+1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28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28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28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F" w14:textId="1D8AF111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=B5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28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0,""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=B5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28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&lt;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MonthEndB \@ 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=B5+1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29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29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29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0" w14:textId="58598FE5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=C5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29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0,""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=C5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29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&lt;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MonthEndB \@ 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=C5+1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30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30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30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1" w14:textId="77C835B8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=D5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30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0,""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=D5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30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&lt;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MonthEndB \@ 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=D5+1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31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2" w14:textId="3380D914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=E5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0,""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=E5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&lt;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MonthEndB \@ 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=E5+1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27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3" w14:textId="4B842021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=F5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0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0,""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=F5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27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&lt;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MonthEndB \@ 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=F5+1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28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28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</w:tr>
                  <w:tr w:rsidR="00F154D0" w:rsidRPr="00A442AF" w14:paraId="030A0FBC" w14:textId="77777777">
                    <w:tc>
                      <w:tcPr>
                        <w:tcW w:w="714" w:type="pct"/>
                      </w:tcPr>
                      <w:p w14:paraId="030A0FB5" w14:textId="0B01CFD0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=G5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0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0,""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=G5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28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&lt;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MonthEndB \@ 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=G5+1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29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29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6" w14:textId="3BA2C090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=A6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0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0,""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=A6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29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&lt;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MonthEndB \@ 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=A6+1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30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30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7" w14:textId="77777777" w:rsidR="00F154D0" w:rsidRPr="00A442AF" w:rsidRDefault="00F154D0">
                        <w:pPr>
                          <w:pStyle w:val="Datywinnymmiesicu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8" w14:textId="77777777" w:rsidR="00F154D0" w:rsidRPr="00A442AF" w:rsidRDefault="00F154D0">
                        <w:pPr>
                          <w:pStyle w:val="Datywinnymmiesicu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9" w14:textId="77777777" w:rsidR="00F154D0" w:rsidRPr="00A442AF" w:rsidRDefault="00F154D0">
                        <w:pPr>
                          <w:pStyle w:val="Datywinnymmiesicu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A" w14:textId="77777777" w:rsidR="00F154D0" w:rsidRPr="00A442AF" w:rsidRDefault="00F154D0">
                        <w:pPr>
                          <w:pStyle w:val="Datywinnymmiesicu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B" w14:textId="77777777" w:rsidR="00F154D0" w:rsidRPr="00A442AF" w:rsidRDefault="00F154D0">
                        <w:pPr>
                          <w:pStyle w:val="Datywinnymmiesicu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030A0FBD" w14:textId="77777777" w:rsidR="00F154D0" w:rsidRPr="00A442AF" w:rsidRDefault="00F154D0">
                  <w:pPr>
                    <w:rPr>
                      <w:noProof/>
                    </w:rPr>
                  </w:pPr>
                </w:p>
              </w:tc>
              <w:tc>
                <w:tcPr>
                  <w:tcW w:w="482" w:type="dxa"/>
                </w:tcPr>
                <w:p w14:paraId="030A0FBE" w14:textId="77777777" w:rsidR="00F154D0" w:rsidRPr="00A442AF" w:rsidRDefault="00F154D0">
                  <w:pPr>
                    <w:rPr>
                      <w:noProof/>
                    </w:rPr>
                  </w:pPr>
                </w:p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ela układu następnego miesiąca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F154D0" w:rsidRPr="00A442AF" w14:paraId="030A0FC6" w14:textId="77777777">
                    <w:tc>
                      <w:tcPr>
                        <w:tcW w:w="714" w:type="pct"/>
                      </w:tcPr>
                      <w:p w14:paraId="030A0FBF" w14:textId="7339007C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MonthStartA \@ dddd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niedziela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“</w:instrText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poniedziałek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>" 1 ""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0" w14:textId="033E6DB9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MonthStartA \@ dddd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niedziela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“</w:instrText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wtorek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" 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0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&lt;&gt; 0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=A1+1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>2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1" w14:textId="2ABA7CB5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MonthStartA \@ dddd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niedziela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“</w:instrText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środa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" 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=B1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0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&lt;&gt; 0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=B1+1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>2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2" w14:textId="260D28CC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MonthStartA \@ dddd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niedziela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“</w:instrText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czwartek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" 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=C1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0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&lt;&gt; 0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=C1+1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5F1DB1" w:rsidRPr="00A442AF">
                          <w:rPr>
                            <w:noProof/>
                            <w:lang w:bidi="pl-PL"/>
                          </w:rPr>
                          <w:instrText>2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3" w14:textId="5BCC05E4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MonthStartA \@ dddd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niedziela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>= “</w:instrText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piątek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" 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=D1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0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&lt;&gt; 0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=D1+1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5F1DB1" w:rsidRPr="00A442AF">
                          <w:rPr>
                            <w:noProof/>
                            <w:lang w:bidi="pl-PL"/>
                          </w:rPr>
                          <w:instrText>3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4" w14:textId="2B81AE24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MonthStartA \@ dddd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niedziela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“</w:instrText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sobota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" 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=E1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0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&lt;&gt; 0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=E1+1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6B5A63" w:rsidRPr="00A442AF">
                          <w:rPr>
                            <w:noProof/>
                            <w:lang w:bidi="pl-PL"/>
                          </w:rPr>
                          <w:instrText>2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5" w14:textId="7A63DC79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MonthStartA \@ dddd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niedziela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“</w:instrText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niedziela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" 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=F1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instrText>0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&lt;&gt; 0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=F1+1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6B5A63" w:rsidRPr="00A442AF">
                          <w:rPr>
                            <w:noProof/>
                            <w:lang w:bidi="pl-PL"/>
                          </w:rPr>
                          <w:instrText>3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="003F2A07"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</w:tr>
                  <w:tr w:rsidR="00F154D0" w:rsidRPr="00A442AF" w14:paraId="030A0FCE" w14:textId="77777777">
                    <w:tc>
                      <w:tcPr>
                        <w:tcW w:w="714" w:type="pct"/>
                      </w:tcPr>
                      <w:p w14:paraId="030A0FC7" w14:textId="0C1697A4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=G1+1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8" w14:textId="53726F3B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=A2+1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3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9" w14:textId="00017574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=B2+1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4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A" w14:textId="4C1A988B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=C2+1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5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B" w14:textId="44A75BDC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=D2+1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6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C" w14:textId="1FCF8884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=E2+1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7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D" w14:textId="76C1485D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=F2+1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8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</w:tr>
                  <w:tr w:rsidR="00F154D0" w:rsidRPr="00A442AF" w14:paraId="030A0FD6" w14:textId="77777777">
                    <w:tc>
                      <w:tcPr>
                        <w:tcW w:w="714" w:type="pct"/>
                      </w:tcPr>
                      <w:p w14:paraId="030A0FCF" w14:textId="1AF79B51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=G2+1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9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0" w14:textId="420A5E01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=A3+1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10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1" w14:textId="7F6BB52A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=B3+1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11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2" w14:textId="6849EA10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=C3+1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12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3" w14:textId="3ECB7EB5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=D3+1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13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4" w14:textId="7484AF37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=E3+1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14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5" w14:textId="18466D85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=F3+1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15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</w:tr>
                  <w:tr w:rsidR="00F154D0" w:rsidRPr="00A442AF" w14:paraId="030A0FDE" w14:textId="77777777">
                    <w:tc>
                      <w:tcPr>
                        <w:tcW w:w="714" w:type="pct"/>
                      </w:tcPr>
                      <w:p w14:paraId="030A0FD7" w14:textId="2DA4FB72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=G3+1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16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8" w14:textId="4F28D6B5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=A4+1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17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9" w14:textId="5FA728A3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=B4+1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18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A" w14:textId="5E9EB314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=C4+1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19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B" w14:textId="4EE399C9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=D4+1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20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C" w14:textId="7C362C16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=E4+1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21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D" w14:textId="36016441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=F4+1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22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</w:tr>
                  <w:tr w:rsidR="00F154D0" w:rsidRPr="00A442AF" w14:paraId="030A0FE6" w14:textId="77777777">
                    <w:tc>
                      <w:tcPr>
                        <w:tcW w:w="714" w:type="pct"/>
                      </w:tcPr>
                      <w:p w14:paraId="030A0FDF" w14:textId="51DCC1DB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=G4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22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0,""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=G4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22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&lt;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MonthEndA \@ 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=G4+1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23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23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23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0" w14:textId="50817844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=A5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23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0,""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=A5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23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&lt;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MonthEndA \@ 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=A5+1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24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24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24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1" w14:textId="7150D0FF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=B5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24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0,""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=B5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24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&lt;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MonthEndA \@ 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=B5+1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25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25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25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2" w14:textId="10C1931A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=C5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25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0,""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=C5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25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&lt;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MonthEndA \@ 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=C5+1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26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26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26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3" w14:textId="30C3EB77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=D5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26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0,""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=D5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26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&lt;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MonthEndA \@ 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=D5+1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27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27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27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4" w14:textId="2DBAEA32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=E5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27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0,""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=E5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27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&lt;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MonthEndA \@ 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=E5+1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28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28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28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5" w14:textId="23ACE784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=F5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28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0,""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=F5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28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&lt;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MonthEndA \@ 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=F5+1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29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29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29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</w:tr>
                  <w:tr w:rsidR="00F154D0" w:rsidRPr="00A442AF" w14:paraId="030A0FEE" w14:textId="77777777">
                    <w:tc>
                      <w:tcPr>
                        <w:tcW w:w="714" w:type="pct"/>
                      </w:tcPr>
                      <w:p w14:paraId="030A0FE7" w14:textId="21FDC380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=G5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29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0,""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=G5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29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&lt;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MonthEndA \@ 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=G5+1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30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30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30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8" w14:textId="3E5263DE" w:rsidR="00F154D0" w:rsidRPr="00A442AF" w:rsidRDefault="004562B5">
                        <w:pPr>
                          <w:pStyle w:val="Datywinnymmiesicu"/>
                          <w:rPr>
                            <w:noProof/>
                          </w:rPr>
                        </w:pP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=A6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30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 0,""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IF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=A6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30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&lt;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DocVariable MonthEndA \@ d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begin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=A6+1 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Pr="00A442AF">
                          <w:rPr>
                            <w:noProof/>
                            <w:lang w:bidi="pl-PL"/>
                          </w:rPr>
                          <w:instrText xml:space="preserve"> "" </w:instrText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instrText>31</w:instrTex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fldChar w:fldCharType="separate"/>
                        </w:r>
                        <w:r w:rsidR="00A442AF" w:rsidRPr="00A442AF">
                          <w:rPr>
                            <w:noProof/>
                            <w:lang w:bidi="pl-PL"/>
                          </w:rPr>
                          <w:t>31</w:t>
                        </w:r>
                        <w:r w:rsidRPr="00A442AF">
                          <w:rPr>
                            <w:noProof/>
                            <w:lang w:bidi="pl-P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9" w14:textId="77777777" w:rsidR="00F154D0" w:rsidRPr="00A442AF" w:rsidRDefault="00F154D0">
                        <w:pPr>
                          <w:pStyle w:val="Datywinnymmiesicu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A" w14:textId="77777777" w:rsidR="00F154D0" w:rsidRPr="00A442AF" w:rsidRDefault="00F154D0">
                        <w:pPr>
                          <w:pStyle w:val="Datywinnymmiesicu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B" w14:textId="77777777" w:rsidR="00F154D0" w:rsidRPr="00A442AF" w:rsidRDefault="00F154D0">
                        <w:pPr>
                          <w:pStyle w:val="Datywinnymmiesicu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C" w14:textId="77777777" w:rsidR="00F154D0" w:rsidRPr="00A442AF" w:rsidRDefault="00F154D0">
                        <w:pPr>
                          <w:pStyle w:val="Datywinnymmiesicu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D" w14:textId="77777777" w:rsidR="00F154D0" w:rsidRPr="00A442AF" w:rsidRDefault="00F154D0">
                        <w:pPr>
                          <w:pStyle w:val="Datywinnymmiesicu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030A0FEF" w14:textId="77777777" w:rsidR="00F154D0" w:rsidRPr="00A442AF" w:rsidRDefault="00F154D0">
                  <w:pPr>
                    <w:rPr>
                      <w:noProof/>
                    </w:rPr>
                  </w:pPr>
                </w:p>
              </w:tc>
            </w:tr>
          </w:tbl>
          <w:p w14:paraId="030A0FF1" w14:textId="77777777" w:rsidR="00F154D0" w:rsidRPr="00A442AF" w:rsidRDefault="00F154D0">
            <w:pPr>
              <w:pStyle w:val="Bezodstpw"/>
              <w:rPr>
                <w:noProof/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Układ — tabela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F154D0" w:rsidRPr="00A442AF" w14:paraId="030A0FF7" w14:textId="77777777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2" w14:textId="4C63F509" w:rsidR="00F154D0" w:rsidRPr="00A442AF" w:rsidRDefault="004562B5">
                  <w:pPr>
                    <w:pStyle w:val="Innemiesice"/>
                    <w:rPr>
                      <w:noProof/>
                    </w:rPr>
                  </w:pPr>
                  <w:r w:rsidRPr="00A442AF">
                    <w:rPr>
                      <w:noProof/>
                      <w:lang w:bidi="pl-PL"/>
                    </w:rPr>
                    <w:fldChar w:fldCharType="begin"/>
                  </w:r>
                  <w:r w:rsidRPr="00A442AF">
                    <w:rPr>
                      <w:noProof/>
                      <w:lang w:bidi="pl-PL"/>
                    </w:rPr>
                    <w:instrText xml:space="preserve"> DOCVARIABLE  MonthStartB \@ MMMM \* MERGEFORMAT </w:instrText>
                  </w:r>
                  <w:r w:rsidRPr="00A442AF">
                    <w:rPr>
                      <w:noProof/>
                      <w:lang w:bidi="pl-PL"/>
                    </w:rPr>
                    <w:fldChar w:fldCharType="separate"/>
                  </w:r>
                  <w:r w:rsidR="00A442AF" w:rsidRPr="00A442AF">
                    <w:rPr>
                      <w:noProof/>
                      <w:lang w:bidi="pl-PL"/>
                    </w:rPr>
                    <w:t>styczeń</w:t>
                  </w:r>
                  <w:r w:rsidRPr="00A442AF">
                    <w:rPr>
                      <w:noProof/>
                      <w:lang w:bidi="pl-PL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3" w14:textId="19D84882" w:rsidR="00F154D0" w:rsidRPr="00A442AF" w:rsidRDefault="004562B5">
                  <w:pPr>
                    <w:pStyle w:val="Latawinnymmiesicu"/>
                    <w:rPr>
                      <w:noProof/>
                    </w:rPr>
                  </w:pPr>
                  <w:r w:rsidRPr="00A442AF">
                    <w:rPr>
                      <w:noProof/>
                      <w:lang w:bidi="pl-PL"/>
                    </w:rPr>
                    <w:fldChar w:fldCharType="begin"/>
                  </w:r>
                  <w:r w:rsidRPr="00A442AF">
                    <w:rPr>
                      <w:noProof/>
                      <w:lang w:bidi="pl-PL"/>
                    </w:rPr>
                    <w:instrText xml:space="preserve"> DOCVARIABLE  MonthStartB \@  yyyy   \* MERGEFORMAT </w:instrText>
                  </w:r>
                  <w:r w:rsidRPr="00A442AF">
                    <w:rPr>
                      <w:noProof/>
                      <w:lang w:bidi="pl-PL"/>
                    </w:rPr>
                    <w:fldChar w:fldCharType="separate"/>
                  </w:r>
                  <w:r w:rsidR="00A442AF" w:rsidRPr="00A442AF">
                    <w:rPr>
                      <w:noProof/>
                      <w:lang w:bidi="pl-PL"/>
                    </w:rPr>
                    <w:t>2020</w:t>
                  </w:r>
                  <w:r w:rsidRPr="00A442AF">
                    <w:rPr>
                      <w:noProof/>
                      <w:lang w:bidi="pl-PL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30A0FF4" w14:textId="77777777" w:rsidR="00F154D0" w:rsidRPr="00A442AF" w:rsidRDefault="00F154D0">
                  <w:pPr>
                    <w:rPr>
                      <w:b/>
                      <w:noProof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5" w14:textId="5BEE2FD7" w:rsidR="00F154D0" w:rsidRPr="00A442AF" w:rsidRDefault="004562B5">
                  <w:pPr>
                    <w:pStyle w:val="Innemiesice"/>
                    <w:rPr>
                      <w:noProof/>
                    </w:rPr>
                  </w:pPr>
                  <w:r w:rsidRPr="00A442AF">
                    <w:rPr>
                      <w:noProof/>
                      <w:lang w:bidi="pl-PL"/>
                    </w:rPr>
                    <w:fldChar w:fldCharType="begin"/>
                  </w:r>
                  <w:r w:rsidRPr="00A442AF">
                    <w:rPr>
                      <w:noProof/>
                      <w:lang w:bidi="pl-PL"/>
                    </w:rPr>
                    <w:instrText xml:space="preserve"> DOCVARIABLE  MonthStartA \@ MMMM \* MERGEFORMAT </w:instrText>
                  </w:r>
                  <w:r w:rsidRPr="00A442AF">
                    <w:rPr>
                      <w:noProof/>
                      <w:lang w:bidi="pl-PL"/>
                    </w:rPr>
                    <w:fldChar w:fldCharType="separate"/>
                  </w:r>
                  <w:r w:rsidR="00A442AF" w:rsidRPr="00A442AF">
                    <w:rPr>
                      <w:noProof/>
                      <w:lang w:bidi="pl-PL"/>
                    </w:rPr>
                    <w:t>marzec</w:t>
                  </w:r>
                  <w:r w:rsidRPr="00A442AF">
                    <w:rPr>
                      <w:noProof/>
                      <w:lang w:bidi="pl-PL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6" w14:textId="4B6A6313" w:rsidR="00F154D0" w:rsidRPr="00A442AF" w:rsidRDefault="004562B5">
                  <w:pPr>
                    <w:pStyle w:val="Latawinnymmiesicu"/>
                    <w:rPr>
                      <w:noProof/>
                    </w:rPr>
                  </w:pPr>
                  <w:r w:rsidRPr="00A442AF">
                    <w:rPr>
                      <w:noProof/>
                      <w:lang w:bidi="pl-PL"/>
                    </w:rPr>
                    <w:fldChar w:fldCharType="begin"/>
                  </w:r>
                  <w:r w:rsidRPr="00A442AF">
                    <w:rPr>
                      <w:noProof/>
                      <w:lang w:bidi="pl-PL"/>
                    </w:rPr>
                    <w:instrText xml:space="preserve"> DOCVARIABLE  MonthStartA \@  yyyy   \* MERGEFORMAT </w:instrText>
                  </w:r>
                  <w:r w:rsidRPr="00A442AF">
                    <w:rPr>
                      <w:noProof/>
                      <w:lang w:bidi="pl-PL"/>
                    </w:rPr>
                    <w:fldChar w:fldCharType="separate"/>
                  </w:r>
                  <w:r w:rsidR="00A442AF" w:rsidRPr="00A442AF">
                    <w:rPr>
                      <w:noProof/>
                      <w:lang w:bidi="pl-PL"/>
                    </w:rPr>
                    <w:t>2020</w:t>
                  </w:r>
                  <w:r w:rsidRPr="00A442AF">
                    <w:rPr>
                      <w:noProof/>
                      <w:lang w:bidi="pl-PL"/>
                    </w:rPr>
                    <w:fldChar w:fldCharType="end"/>
                  </w:r>
                </w:p>
              </w:tc>
            </w:tr>
          </w:tbl>
          <w:p w14:paraId="030A0FF8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629" w:type="dxa"/>
          </w:tcPr>
          <w:p w14:paraId="030A0FF9" w14:textId="77777777" w:rsidR="00F154D0" w:rsidRPr="00A442AF" w:rsidRDefault="00F154D0">
            <w:pPr>
              <w:rPr>
                <w:noProof/>
              </w:rPr>
            </w:pPr>
          </w:p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030A0FFA" w14:textId="77777777" w:rsidR="00F154D0" w:rsidRPr="00A442AF" w:rsidRDefault="004562B5">
            <w:pPr>
              <w:pStyle w:val="Nagwek1"/>
              <w:rPr>
                <w:noProof/>
              </w:rPr>
            </w:pPr>
            <w:r w:rsidRPr="00A442AF">
              <w:rPr>
                <w:noProof/>
                <w:lang w:bidi="pl-PL"/>
              </w:rPr>
              <w:t>Notatki:</w:t>
            </w:r>
          </w:p>
          <w:p w14:paraId="030A0FFB" w14:textId="77777777" w:rsidR="00F154D0" w:rsidRPr="00A442AF" w:rsidRDefault="003F2A07">
            <w:pPr>
              <w:pStyle w:val="Notatki"/>
              <w:rPr>
                <w:noProof/>
              </w:rPr>
            </w:pPr>
            <w:sdt>
              <w:sdtPr>
                <w:rPr>
                  <w:noProof/>
                </w:rPr>
                <w:id w:val="625590177"/>
                <w:placeholder>
                  <w:docPart w:val="26F24D41C48947CDAA4674FD4BB2AFB1"/>
                </w:placeholder>
                <w:temporary/>
                <w:showingPlcHdr/>
                <w15:appearance w15:val="hidden"/>
                <w:text w:multiLine="1"/>
              </w:sdtPr>
              <w:sdtContent>
                <w:r w:rsidR="004562B5" w:rsidRPr="00A442AF">
                  <w:rPr>
                    <w:noProof/>
                    <w:lang w:bidi="pl-PL"/>
                  </w:rPr>
                  <w:t>Aby od razu rozpocząć pracę, kliknij dowolny tekst zastępczy i zacznij pisać.</w:t>
                </w:r>
                <w:r w:rsidR="004562B5" w:rsidRPr="00A442AF">
                  <w:rPr>
                    <w:noProof/>
                    <w:lang w:bidi="pl-PL"/>
                  </w:rPr>
                  <w:br/>
                  <w:t>Możesz bezproblemowo zapisywać dokument w chmurze z poziomu programu Word na urządzeniu z systemem Windows, Mac, Android lub iOS.</w:t>
                </w:r>
              </w:sdtContent>
            </w:sdt>
          </w:p>
        </w:tc>
      </w:tr>
    </w:tbl>
    <w:p w14:paraId="030A0FFD" w14:textId="77777777" w:rsidR="00F154D0" w:rsidRPr="00A442AF" w:rsidRDefault="00F154D0">
      <w:pPr>
        <w:pStyle w:val="Bezodstpw"/>
        <w:rPr>
          <w:noProof/>
        </w:rPr>
      </w:pPr>
    </w:p>
    <w:sectPr w:rsidR="00F154D0" w:rsidRPr="00A442AF" w:rsidSect="00141533">
      <w:headerReference w:type="default" r:id="rId10"/>
      <w:footerReference w:type="default" r:id="rId11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0D">
      <wne:macro wne:macroName="TEMPLATEPROJECT.CALMENUS.CUSTOMIZECALENDARA"/>
    </wne:keymap>
    <wne:keymap wne:kcmPrimary="0A0D">
      <wne:macro wne:macroName="TEMPLATEPROJECT.CALMENUS.CUSTOMIZECALENDARA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6EEF67" w14:textId="77777777" w:rsidR="00D55A58" w:rsidRDefault="00D55A58">
      <w:pPr>
        <w:spacing w:after="0"/>
      </w:pPr>
      <w:r>
        <w:separator/>
      </w:r>
    </w:p>
  </w:endnote>
  <w:endnote w:type="continuationSeparator" w:id="0">
    <w:p w14:paraId="3C548160" w14:textId="77777777" w:rsidR="00D55A58" w:rsidRDefault="00D55A5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5" w14:textId="7834EF61" w:rsidR="003F2A07" w:rsidRDefault="003F2A07">
    <w:pPr>
      <w:pStyle w:val="Stopka"/>
    </w:pPr>
    <w:r>
      <w:rPr>
        <w:lang w:bidi="pl-PL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030A10B2" wp14:editId="4336490C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Tło roku" title="Grafika tła roku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Dowolny kształt 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Prostokąt 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Dowolny kształt 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Dowolny kształt 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Dowolny kształt 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Dowolny kształt 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Dowolny kształt 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Dowolny kształt 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Dowolny kształt 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Dowolny kształt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303B712" id="Tło roku" o:spid="_x0000_s1026" alt="Tytuł: Grafika tła roku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">
              <v:shape id="Dowolny kształt 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Prostokąt 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Dowolny kształt 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Dowolny kształt 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Dowolny kształt 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Dowolny kształt 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Dowolny kształt 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Dowolny kształt 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Dowolny kształt 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Dowolny kształt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030A1074" wp14:editId="030A1075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Dowolny kształt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675A9D" id="Dowolny kształt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030A1076" wp14:editId="030A1077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Dowolny kształt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BD9A0F" id="Dowolny kształt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030A1078" wp14:editId="030A1079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Dowolny kształt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570923" id="Dowolny kształt 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030A107A" wp14:editId="030A107B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Dowolny kształt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844CAE" id="Dowolny kształt 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030A107C" wp14:editId="030A107D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Dowolny kształ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82F1E3" id="Dowolny kształt 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030A107E" wp14:editId="030A107F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Prostokąt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E7C23EB" id="Prostokąt 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030A1080" wp14:editId="030A1081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Dowolny kształt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6645CE" id="Dowolny kształt 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030A1082" wp14:editId="030A1083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Dowolny kształt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E98147" id="Dowolny kształt 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030A1084" wp14:editId="030A1085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Dowolny kształt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555649" id="Dowolny kształt 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030A1086" wp14:editId="030A1087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Dowolny kształ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0EFCEC" id="Dowolny kształt 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030A1088" wp14:editId="030A1089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Dowolny kształt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C450FC" id="Dowolny kształt 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030A108A" wp14:editId="030A108B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Prostokąt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1B23C57" id="Prostokąt 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30A108C" wp14:editId="030A108D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Dowolny kształt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BF07EB8" id="Dowolny kształt 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030A108E" wp14:editId="030A108F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Dowolny kształt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D4CD39" id="Dowolny kształt 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030A1090" wp14:editId="030A1091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Dowolny kształt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ECCD7E" id="Dowolny kształt 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030A1092" wp14:editId="030A1093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Dowolny kształt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718717" id="Dowolny kształt 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030A1094" wp14:editId="030A1095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Dowolny kształt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11CB3C" id="Dowolny kształt 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030A1096" wp14:editId="030A1097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Prostokąt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2605442" id="Prostokąt 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030A1098" wp14:editId="030A1099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Dowolny kształt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F9712A" id="Dowolny kształt 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030A109A" wp14:editId="030A109B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Dowolny kształt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F079CB" id="Dowolny kształt 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030A109C" wp14:editId="030A109D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Dowolny kształt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D4364D" id="Dowolny kształt 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030A109E" wp14:editId="030A109F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Dowolny kształt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BD96A2" id="Dowolny kształt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030A10A0" wp14:editId="030A10A1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Dowolny kształt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084E2C" id="Dowolny kształt 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030A10A2" wp14:editId="030A10A3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Prostokąt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33952F9" id="Prostokąt 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030A10A4" wp14:editId="030A10A5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Dowolny kształt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B603304" id="Dowolny kształt 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030A10A6" wp14:editId="030A10A7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Dowolny kształt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ECEC37" id="Dowolny kształt 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030A10A8" wp14:editId="030A10A9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Dowolny kształt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B7F324" id="Dowolny kształt 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030A10AA" wp14:editId="030A10AB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Dowolny kształt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3FF3A4" id="Dowolny kształt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030A10AC" wp14:editId="030A10AD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Dowolny kształt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76F895" id="Dowolny kształt 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030A10AE" wp14:editId="030A10AF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Prostokąt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B204571" id="Prostokąt 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030A10B0" wp14:editId="6A0C1857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Dowolny kształt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5B7949" id="Dowolny kształt 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030A10B4" wp14:editId="32BBBED2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Tło notatek" descr="Grafika tła notatek" title="Grafika tła notatek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Dowolny kształt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Obraz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CBD7D9" id="Tło notatek" o:spid="_x0000_s1026" alt="Tytuł: Grafika tła notatek — opis: Grafika tła notatek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">
              <v:shape id="Dowolny kształt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67219B" w14:textId="77777777" w:rsidR="00D55A58" w:rsidRDefault="00D55A58">
      <w:pPr>
        <w:spacing w:after="0"/>
      </w:pPr>
      <w:r>
        <w:separator/>
      </w:r>
    </w:p>
  </w:footnote>
  <w:footnote w:type="continuationSeparator" w:id="0">
    <w:p w14:paraId="370F4EF1" w14:textId="77777777" w:rsidR="00D55A58" w:rsidRDefault="00D55A5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4" w14:textId="77777777" w:rsidR="003F2A07" w:rsidRDefault="003F2A07">
    <w:pPr>
      <w:pStyle w:val="Nagwek"/>
    </w:pPr>
    <w:r>
      <w:rPr>
        <w:lang w:bidi="pl-PL"/>
      </w:rPr>
      <w:drawing>
        <wp:anchor distT="0" distB="0" distL="114300" distR="114300" simplePos="0" relativeHeight="251696128" behindDoc="1" locked="1" layoutInCell="1" allowOverlap="1" wp14:anchorId="030A1006" wp14:editId="030A1007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Tekstura" descr="Tekstura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kstura" descr="Tekstura tł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bidi="pl-PL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030A1008" wp14:editId="030A1009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Dowolny kształt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821715" id="Dowolny kształt 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030A100A" wp14:editId="030A100B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Dowolny kształ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99FCDC" id="Dowolny kształt 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030A100C" wp14:editId="030A100D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Prostokąt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206E239" id="Prostokąt 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030A100E" wp14:editId="030A100F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Dowolny kształt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DE86DF" id="Dowolny kształt 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030A1010" wp14:editId="030A1011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Dowolny kształt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90744A" id="Dowolny kształt 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030A1012" wp14:editId="030A1013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Dowolny kształt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9F3C41" id="Dowolny kształt 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030A1014" wp14:editId="030A1015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Dowolny kształt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74FBC7" id="Dowolny kształt 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030A1016" wp14:editId="030A1017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Dowolny kształt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9D2CFA" id="Dowolny kształt 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030A1018" wp14:editId="030A1019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Dowolny kształt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336046" id="Dowolny kształt 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030A101A" wp14:editId="030A101B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Prostokąt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6D685D6" id="Prostokąt 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030A101C" wp14:editId="030A101D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Dowolny kształt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F381A4" id="Dowolny kształt 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030A101E" wp14:editId="030A101F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Dowolny kształt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1484B0" id="Dowolny kształt 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030A1020" wp14:editId="030A1021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Dowolny kształt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7F85CF" id="Dowolny kształt 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030A1022" wp14:editId="030A1023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Dowolny kształt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DE5A66" id="Dowolny kształt 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030A1024" wp14:editId="030A1025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Dowolny kształt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33D7E1" id="Dowolny kształt 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030A1026" wp14:editId="030A1027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Dowolny kształt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345ABC" id="Dowolny kształt 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030A1028" wp14:editId="030A1029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Prostokąt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A26265F" id="Prostokąt 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030A102A" wp14:editId="030A102B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Dowolny kształt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20E8EB" id="Dowolny kształt 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30A102C" wp14:editId="030A102D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Dowolny kształt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7920BE" id="Dowolny kształt 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030A102E" wp14:editId="030A102F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Dowolny kształt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709333" id="Dowolny kształt 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030A1030" wp14:editId="030A1031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Dowolny kształt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BC2386" id="Dowolny kształt 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030A1032" wp14:editId="030A1033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Dowolny kształt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0EF241E" id="Dowolny kształt 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030A1034" wp14:editId="030A1035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Dowolny kształt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009E11" id="Dowolny kształt 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030A1036" wp14:editId="030A1037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Prostokąt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1D781B8" id="Prostokąt 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030A1038" wp14:editId="030A1039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Dowolny kształt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BCC37F" id="Dowolny kształt 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030A103A" wp14:editId="030A103B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Dowolny kształt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E60F99" id="Dowolny kształt 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030A103C" wp14:editId="030A103D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Dowolny kształt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F0DBC2" id="Dowolny kształt 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030A103E" wp14:editId="030A103F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Dowolny kształt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1BE64B" id="Dowolny kształt 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030A1040" wp14:editId="030A1041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Dowolny kształt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5ADBBA" id="Dowolny kształt 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030A1042" wp14:editId="030A1043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Dowolny kształt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CF295D" id="Dowolny kształt 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030A1044" wp14:editId="030A1045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Prostokąt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47C13F0" id="Prostokąt 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030A1046" wp14:editId="030A1047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Dowolny kształt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7C86EB" id="Dowolny kształt 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030A1048" wp14:editId="030A1049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Dowolny kształt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FCB6F4" id="Dowolny kształt 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30A104A" wp14:editId="030A104B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Dowolny kształt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05C00C" id="Dowolny kształt 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030A104C" wp14:editId="030A104D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Dowolny kształt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A756BB" id="Dowolny kształt 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30A104E" wp14:editId="030A104F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Dowolny kształt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6C4FB4" id="Dowolny kształt 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030A1050" wp14:editId="030A1051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Dowolny kształt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CF72C2" id="Dowolny kształt 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030A1052" wp14:editId="030A1053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Dowolny kształt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EE6F8A" id="Dowolny kształt 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030A1054" wp14:editId="030A1055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Prostokąt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9DD158D" id="Prostokąt 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030A1056" wp14:editId="030A1057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Dowolny kształt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786024" id="Dowolny kształt 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030A1058" wp14:editId="030A1059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Dowolny kształt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D374A0" id="Dowolny kształt 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030A105A" wp14:editId="030A105B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Dowolny kształt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6E43F8" id="Dowolny kształt 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030A105C" wp14:editId="030A105D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Dowolny kształt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B7FDBC" id="Dowolny kształt 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030A105E" wp14:editId="030A105F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Dowolny kształt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A0A609" id="Dowolny kształt 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030A1060" wp14:editId="030A1061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Dowolny kształt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7152E0" id="Dowolny kształt 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030A1062" wp14:editId="030A1063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Dowolny kształt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2E7D03" id="Dowolny kształt 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030A1064" wp14:editId="030A1065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Dowolny kształt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FD25BA" id="Dowolny kształt 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030A1066" wp14:editId="030A1067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Dowolny kształt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04AA07" id="Dowolny kształt 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030A1068" wp14:editId="030A1069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Dowolny kształt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2FADD83" id="Dowolny kształt 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030A106A" wp14:editId="030A106B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Dowolny kształt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9B2689" id="Dowolny kształt 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030A106C" wp14:editId="030A106D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Dowolny kształt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3ECE94" id="Dowolny kształt 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030A106E" wp14:editId="030A106F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Dowolny kształt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AAB791" id="Dowolny kształt 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030A1070" wp14:editId="030A1071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Dowolny kształt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DF4F0E" id="Dowolny kształt 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pl-PL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030A1072" wp14:editId="030A1073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Prostokąt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8443039" id="Prostokąt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9.02.2020"/>
    <w:docVar w:name="MonthEndA" w:val="31.03.2020"/>
    <w:docVar w:name="MonthEndB" w:val="31.01.2020"/>
    <w:docVar w:name="MonthStart" w:val="01.02.2020"/>
    <w:docVar w:name="MonthStartA" w:val="01.03.2020"/>
    <w:docVar w:name="MonthStartB" w:val="01.01.2020"/>
  </w:docVars>
  <w:rsids>
    <w:rsidRoot w:val="00F154D0"/>
    <w:rsid w:val="000E7F53"/>
    <w:rsid w:val="00115511"/>
    <w:rsid w:val="00141533"/>
    <w:rsid w:val="00272ADA"/>
    <w:rsid w:val="003F2A07"/>
    <w:rsid w:val="004341E1"/>
    <w:rsid w:val="004562B5"/>
    <w:rsid w:val="004D048B"/>
    <w:rsid w:val="005F1DB1"/>
    <w:rsid w:val="00644DC3"/>
    <w:rsid w:val="00692A5F"/>
    <w:rsid w:val="006B5A63"/>
    <w:rsid w:val="006D52F3"/>
    <w:rsid w:val="00700E7F"/>
    <w:rsid w:val="007635B6"/>
    <w:rsid w:val="008A57DD"/>
    <w:rsid w:val="0093355F"/>
    <w:rsid w:val="00A442AF"/>
    <w:rsid w:val="00A823E2"/>
    <w:rsid w:val="00AF5697"/>
    <w:rsid w:val="00B41633"/>
    <w:rsid w:val="00D36E66"/>
    <w:rsid w:val="00D55A58"/>
    <w:rsid w:val="00DA742E"/>
    <w:rsid w:val="00EA09D3"/>
    <w:rsid w:val="00EF7B84"/>
    <w:rsid w:val="00F1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A0F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pl-PL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36"/>
    <w:unhideWhenUsed/>
    <w:qFormat/>
    <w:pPr>
      <w:spacing w:after="0"/>
    </w:p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paragraph" w:customStyle="1" w:styleId="Dni">
    <w:name w:val="Dni"/>
    <w:basedOn w:val="Normalny"/>
    <w:uiPriority w:val="1"/>
    <w:qFormat/>
    <w:rsid w:val="00A442AF"/>
    <w:pPr>
      <w:spacing w:after="0"/>
      <w:jc w:val="center"/>
    </w:pPr>
    <w:rPr>
      <w:b/>
      <w:caps/>
      <w:color w:val="FFFFFF" w:themeColor="background1"/>
      <w:sz w:val="20"/>
    </w:rPr>
  </w:style>
  <w:style w:type="paragraph" w:customStyle="1" w:styleId="Daty">
    <w:name w:val="Daty"/>
    <w:basedOn w:val="Normalny"/>
    <w:uiPriority w:val="2"/>
    <w:qFormat/>
    <w:pPr>
      <w:jc w:val="right"/>
    </w:pPr>
    <w:rPr>
      <w:b/>
    </w:rPr>
  </w:style>
  <w:style w:type="paragraph" w:customStyle="1" w:styleId="Notatki">
    <w:name w:val="Notatki"/>
    <w:basedOn w:val="Normalny"/>
    <w:uiPriority w:val="10"/>
    <w:qFormat/>
    <w:pPr>
      <w:spacing w:after="20" w:line="552" w:lineRule="auto"/>
    </w:p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Miesic">
    <w:name w:val="Miesiąc"/>
    <w:basedOn w:val="Normalny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Rok">
    <w:name w:val="Rok"/>
    <w:basedOn w:val="Normalny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Datywinnymmiesicu">
    <w:name w:val="Daty w innym miesiącu"/>
    <w:basedOn w:val="Normalny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Innemiesice">
    <w:name w:val="Inne miesiące"/>
    <w:basedOn w:val="Normalny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Latawinnymmiesicu">
    <w:name w:val="Lata w innym miesiącu"/>
    <w:basedOn w:val="Normalny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pPr>
      <w:spacing w:after="0"/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spacing w:after="0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Tytu">
    <w:name w:val="Title"/>
    <w:basedOn w:val="Normalny"/>
    <w:link w:val="TytuZnak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niciemny">
    <w:name w:val="Dni — ciemny"/>
    <w:basedOn w:val="Normalny"/>
    <w:uiPriority w:val="1"/>
    <w:qFormat/>
    <w:rsid w:val="00A442AF"/>
    <w:pPr>
      <w:spacing w:after="0"/>
      <w:jc w:val="center"/>
    </w:pPr>
    <w:rPr>
      <w:b/>
      <w:caps/>
      <w:color w:val="0B4053" w:themeColor="accent1" w:themeShade="80"/>
      <w:sz w:val="20"/>
    </w:rPr>
  </w:style>
  <w:style w:type="character" w:customStyle="1" w:styleId="TytuZnak">
    <w:name w:val="Tytuł Znak"/>
    <w:basedOn w:val="Domylnaczcionkaakapitu"/>
    <w:link w:val="Tytu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Podtytu">
    <w:name w:val="Subtitle"/>
    <w:basedOn w:val="Normalny"/>
    <w:link w:val="PodtytuZnak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Pr>
      <w:rFonts w:eastAsiaTheme="minorEastAsia" w:cstheme="majorBidi"/>
      <w:b/>
      <w:caps/>
      <w:sz w:val="36"/>
      <w:szCs w:val="32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ne:docEvents>
    <wne:eventDocNew/>
    <wne:eventDocOpen/>
  </wne:docEvents>
  <wne:mcds>
    <wne:mcd wne:macroName="TEMPLATEPROJECT.CALMENUS.CUSTOMIZECALENDARA" wne:name="TemplateProject.CalMenus.CustomizeCalendarA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microsoft.com/office/2006/relationships/keyMapCustomizations" Target="customizations.xml"/><Relationship Id="rId1" Type="http://schemas.microsoft.com/office/2006/relationships/vbaProject" Target="vbaProject.bin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F24D41C48947CDAA4674FD4BB2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17B0-05F8-4AE2-AFE3-078C3EE0B047}"/>
      </w:docPartPr>
      <w:docPartBody>
        <w:p w:rsidR="00F44DA4" w:rsidRDefault="00D36C36" w:rsidP="00D36C36">
          <w:pPr>
            <w:pStyle w:val="26F24D41C48947CDAA4674FD4BB2AFB11"/>
          </w:pPr>
          <w:r w:rsidRPr="00A442AF">
            <w:rPr>
              <w:noProof/>
              <w:lang w:bidi="pl-PL"/>
            </w:rPr>
            <w:t>Aby od razu rozpocząć pracę, kliknij dowolny tekst zastępczy i zacznij pisać.</w:t>
          </w:r>
          <w:r w:rsidRPr="00A442AF">
            <w:rPr>
              <w:noProof/>
              <w:lang w:bidi="pl-PL"/>
            </w:rPr>
            <w:br/>
            <w:t>Możesz bezproblemowo zapisywać dokument w chmurze z poziomu programu Word na urządzeniu z systemem Windows, Mac, Android lub iOS.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DA4"/>
    <w:rsid w:val="00166985"/>
    <w:rsid w:val="0060728C"/>
    <w:rsid w:val="007A76C2"/>
    <w:rsid w:val="00D36C36"/>
    <w:rsid w:val="00F44DA4"/>
    <w:rsid w:val="00F7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  <w:sz w:val="3276"/>
      <w:szCs w:val="327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36C36"/>
    <w:rPr>
      <w:color w:val="808080"/>
    </w:rPr>
  </w:style>
  <w:style w:type="paragraph" w:customStyle="1" w:styleId="26F24D41C48947CDAA4674FD4BB2AFB1">
    <w:name w:val="26F24D41C48947CDAA4674FD4BB2AFB1"/>
    <w:rsid w:val="00D36C36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  <w:style w:type="paragraph" w:customStyle="1" w:styleId="26F24D41C48947CDAA4674FD4BB2AFB11">
    <w:name w:val="26F24D41C48947CDAA4674FD4BB2AFB11"/>
    <w:rsid w:val="00D36C36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Kalendarz" insertBeforeMso="TabHome">
        <group id="Calendar" label="Kalendarz">
          <button id="NewDates" visible="true" size="large" label="Wybierz nowe daty" keytip="D" screentip="Wybierz nowy miesiąc i rok dla tego kalendarza." onAction="CustomizeCalendar" imageMso="CalendarMonthDetailsSplitButton"/>
        </group>
        <group id="Themes" label="Motywy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Office_42093036_TF02805138</Template>
  <TotalTime>16</TotalTime>
  <Pages>1</Pages>
  <Words>888</Words>
  <Characters>5331</Characters>
  <DocSecurity>0</DocSecurity>
  <Lines>44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2020-02-21T14:53:00Z</dcterms:created>
  <dcterms:modified xsi:type="dcterms:W3CDTF">2020-02-27T15:58:00Z</dcterms:modified>
  <cp:version/>
</cp:coreProperties>
</file>