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eau de disposition Prospectus d’événement"/>
      </w:tblPr>
      <w:tblGrid>
        <w:gridCol w:w="7485"/>
      </w:tblGrid>
      <w:tr w:rsidR="00897FB4" w:rsidRPr="00897FB4" w14:paraId="4016B9E2" w14:textId="77777777" w:rsidTr="00F519D5">
        <w:trPr>
          <w:trHeight w:val="9315"/>
          <w:tblHeader/>
        </w:trPr>
        <w:tc>
          <w:tcPr>
            <w:tcW w:w="7819" w:type="dxa"/>
          </w:tcPr>
          <w:bookmarkStart w:id="0" w:name="_GoBack"/>
          <w:bookmarkEnd w:id="0"/>
          <w:p w14:paraId="4016B9D9" w14:textId="77777777" w:rsidR="00897FB4" w:rsidRPr="00897FB4" w:rsidRDefault="00710795" w:rsidP="00897FB4">
            <w:pPr>
              <w:pStyle w:val="Sous-titre"/>
            </w:pPr>
            <w:sdt>
              <w:sdtPr>
                <w:alias w:val="Entrez la présentation de l’événement :"/>
                <w:tag w:val="Entrez la présentation de l’événement :"/>
                <w:id w:val="142317187"/>
                <w:placeholder>
                  <w:docPart w:val="118B9434280E423797925DDE725D370C"/>
                </w:placeholder>
                <w:temporary/>
                <w:showingPlcHdr/>
                <w15:appearance w15:val="hidden"/>
                <w:text/>
              </w:sdtPr>
              <w:sdtEndPr/>
              <w:sdtContent>
                <w:r w:rsidR="00897FB4" w:rsidRPr="00897FB4">
                  <w:rPr>
                    <w:lang w:bidi="fr-FR"/>
                  </w:rPr>
                  <w:t>Présentation de l’événement</w:t>
                </w:r>
              </w:sdtContent>
            </w:sdt>
          </w:p>
          <w:p w14:paraId="4016B9DA" w14:textId="77777777" w:rsidR="00897FB4" w:rsidRPr="00897FB4" w:rsidRDefault="00710795" w:rsidP="00897FB4">
            <w:pPr>
              <w:pStyle w:val="Titre"/>
            </w:pPr>
            <w:sdt>
              <w:sdtPr>
                <w:alias w:val="Entrez le titre de l’événement :"/>
                <w:tag w:val="Entrez le titre de l’événement :"/>
                <w:id w:val="-1171556138"/>
                <w:placeholder>
                  <w:docPart w:val="616012EFA3104479B1CD8589DDE3FD40"/>
                </w:placeholder>
                <w:temporary/>
                <w:showingPlcHdr/>
                <w15:appearance w15:val="hidden"/>
                <w:text/>
              </w:sdtPr>
              <w:sdtEndPr/>
              <w:sdtContent>
                <w:r w:rsidR="00897FB4" w:rsidRPr="00897FB4">
                  <w:rPr>
                    <w:lang w:bidi="fr-FR"/>
                  </w:rPr>
                  <w:t>Titre de l’événement</w:t>
                </w:r>
              </w:sdtContent>
            </w:sdt>
          </w:p>
          <w:p w14:paraId="4016B9DB" w14:textId="77777777" w:rsidR="00897FB4" w:rsidRPr="00897FB4" w:rsidRDefault="00710795" w:rsidP="00897FB4">
            <w:pPr>
              <w:pStyle w:val="Sous-titre"/>
            </w:pPr>
            <w:sdt>
              <w:sdtPr>
                <w:alias w:val="Sous-titre de l’événement :"/>
                <w:tag w:val="Sous-titre de l’événement :"/>
                <w:id w:val="19905946"/>
                <w:placeholder>
                  <w:docPart w:val="687EAF5EB2CD4EB7ADF5F9A96997A5A0"/>
                </w:placeholder>
                <w:temporary/>
                <w:showingPlcHdr/>
                <w15:appearance w15:val="hidden"/>
                <w:text/>
              </w:sdtPr>
              <w:sdtEndPr/>
              <w:sdtContent>
                <w:r w:rsidR="00897FB4" w:rsidRPr="00897FB4">
                  <w:rPr>
                    <w:lang w:bidi="fr-FR"/>
                  </w:rPr>
                  <w:t>Sous-titre de l’événement</w:t>
                </w:r>
              </w:sdtContent>
            </w:sdt>
          </w:p>
          <w:sdt>
            <w:sdtPr>
              <w:alias w:val="Entrez la date :"/>
              <w:tag w:val="Entrez une date :"/>
              <w:id w:val="-1248264313"/>
              <w:placeholder>
                <w:docPart w:val="59FF631BAA444697ADC811FC908E21E5"/>
              </w:placeholder>
              <w:temporary/>
              <w:showingPlcHdr/>
              <w15:appearance w15:val="hidden"/>
            </w:sdtPr>
            <w:sdtEndPr/>
            <w:sdtContent>
              <w:p w14:paraId="4016B9DC" w14:textId="77777777" w:rsidR="00897FB4" w:rsidRPr="00897FB4" w:rsidRDefault="00897FB4" w:rsidP="00897FB4">
                <w:pPr>
                  <w:pStyle w:val="Date"/>
                </w:pPr>
                <w:r w:rsidRPr="00897FB4">
                  <w:rPr>
                    <w:lang w:bidi="fr-FR"/>
                  </w:rPr>
                  <w:t>Date</w:t>
                </w:r>
              </w:p>
            </w:sdtContent>
          </w:sdt>
          <w:p w14:paraId="4016B9DD" w14:textId="77777777" w:rsidR="00897FB4" w:rsidRPr="00897FB4" w:rsidRDefault="00710795" w:rsidP="00897FB4">
            <w:pPr>
              <w:pStyle w:val="Heure"/>
            </w:pPr>
            <w:sdt>
              <w:sdtPr>
                <w:alias w:val="Entrez l’heure :"/>
                <w:tag w:val="Entrez l’heure :"/>
                <w:id w:val="871424336"/>
                <w:placeholder>
                  <w:docPart w:val="F9AAD49A6D3845D88F95F61F79742670"/>
                </w:placeholder>
                <w:temporary/>
                <w:showingPlcHdr/>
                <w15:appearance w15:val="hidden"/>
                <w:text/>
              </w:sdtPr>
              <w:sdtEndPr/>
              <w:sdtContent>
                <w:r w:rsidR="00897FB4" w:rsidRPr="00897FB4">
                  <w:rPr>
                    <w:lang w:bidi="fr-FR"/>
                  </w:rPr>
                  <w:t>Heure</w:t>
                </w:r>
              </w:sdtContent>
            </w:sdt>
          </w:p>
          <w:p w14:paraId="4016B9DE" w14:textId="77777777" w:rsidR="00897FB4" w:rsidRPr="00897FB4" w:rsidRDefault="00710795" w:rsidP="00897FB4">
            <w:pPr>
              <w:pStyle w:val="Lieu"/>
            </w:pPr>
            <w:sdt>
              <w:sdtPr>
                <w:alias w:val="Indiquez le lieu :"/>
                <w:tag w:val="Indiquez le lieu :"/>
                <w:id w:val="-1525932807"/>
                <w:placeholder>
                  <w:docPart w:val="6B377E5BBB7746A2B9F390A78323729F"/>
                </w:placeholder>
                <w:temporary/>
                <w:showingPlcHdr/>
                <w15:appearance w15:val="hidden"/>
                <w:text/>
              </w:sdtPr>
              <w:sdtEndPr/>
              <w:sdtContent>
                <w:r w:rsidR="00897FB4" w:rsidRPr="00897FB4">
                  <w:rPr>
                    <w:lang w:bidi="fr-FR"/>
                  </w:rPr>
                  <w:t>Lieu</w:t>
                </w:r>
              </w:sdtContent>
            </w:sdt>
          </w:p>
          <w:p w14:paraId="4016B9DF" w14:textId="792DD696" w:rsidR="00897FB4" w:rsidRPr="00897FB4" w:rsidRDefault="00710795" w:rsidP="00897FB4">
            <w:pPr>
              <w:pStyle w:val="Lieu"/>
            </w:pPr>
            <w:sdt>
              <w:sdtPr>
                <w:alias w:val="Entrez l’adresse, le code postal et la ville :"/>
                <w:tag w:val="Entrez l’adresse, le code postal et la ville :"/>
                <w:id w:val="-1176957816"/>
                <w:placeholder>
                  <w:docPart w:val="0A8B7278598346B2989B97E104D07D33"/>
                </w:placeholder>
                <w:temporary/>
                <w:showingPlcHdr/>
                <w15:appearance w15:val="hidden"/>
                <w:text/>
              </w:sdtPr>
              <w:sdtEndPr/>
              <w:sdtContent>
                <w:r w:rsidR="00897FB4">
                  <w:rPr>
                    <w:lang w:bidi="fr-FR"/>
                  </w:rPr>
                  <w:t>Adresse,</w:t>
                </w:r>
                <w:r w:rsidR="006367E7">
                  <w:rPr>
                    <w:lang w:bidi="fr-FR"/>
                  </w:rPr>
                  <w:t xml:space="preserve"> </w:t>
                </w:r>
                <w:r w:rsidR="006367E7" w:rsidRPr="00897FB4">
                  <w:rPr>
                    <w:lang w:bidi="fr-FR"/>
                  </w:rPr>
                  <w:t>Ville</w:t>
                </w:r>
                <w:r w:rsidR="006367E7">
                  <w:rPr>
                    <w:lang w:bidi="fr-FR"/>
                  </w:rPr>
                  <w:t xml:space="preserve"> </w:t>
                </w:r>
                <w:r w:rsidR="006367E7" w:rsidRPr="006367E7">
                  <w:t>(</w:t>
                </w:r>
                <w:r w:rsidR="006367E7">
                  <w:t>province</w:t>
                </w:r>
                <w:r w:rsidR="006367E7" w:rsidRPr="006367E7">
                  <w:t>)</w:t>
                </w:r>
                <w:r w:rsidR="006367E7">
                  <w:rPr>
                    <w:lang w:bidi="fr-FR"/>
                  </w:rPr>
                  <w:t xml:space="preserve"> ,</w:t>
                </w:r>
                <w:r w:rsidR="00897FB4">
                  <w:rPr>
                    <w:lang w:bidi="fr-FR"/>
                  </w:rPr>
                  <w:t xml:space="preserve"> Code postal</w:t>
                </w:r>
              </w:sdtContent>
            </w:sdt>
          </w:p>
          <w:sdt>
            <w:sdtPr>
              <w:alias w:val="Entrez le texte de l’événement :"/>
              <w:tag w:val="Entrez le texte de l’événement :"/>
              <w:id w:val="-1787651102"/>
              <w:placeholder>
                <w:docPart w:val="966A1768FADF45AF829C07C0CA476036"/>
              </w:placeholder>
              <w:temporary/>
              <w:showingPlcHdr/>
              <w15:appearance w15:val="hidden"/>
            </w:sdtPr>
            <w:sdtEndPr/>
            <w:sdtContent>
              <w:p w14:paraId="42C30F55" w14:textId="77777777" w:rsidR="006367E7" w:rsidRDefault="006367E7" w:rsidP="006367E7">
                <w:pPr>
                  <w:rPr>
                    <w:lang w:bidi="fr-FR"/>
                  </w:rPr>
                </w:pPr>
                <w:r>
                  <w:rPr>
                    <w:lang w:bidi="fr-FR"/>
                  </w:rPr>
                  <w:t>Pour remplacer le texte d’un espace réservé (comme celui-ci), il suffit de cliquer dessus et de commencer à taper.</w:t>
                </w:r>
              </w:p>
              <w:p w14:paraId="4016B9E1" w14:textId="50301362" w:rsidR="00897FB4" w:rsidRPr="00897FB4" w:rsidRDefault="006367E7" w:rsidP="006367E7">
                <w:r>
                  <w:rPr>
                    <w:lang w:bidi="fr-FR"/>
                  </w:rPr>
                  <w:t>Nous pensons que ce prospectus est parfait tel quel. Cependant, si vous souhaitez le personnaliser en fonction de vos goûts, vous pouvez choisir d’autres couleurs et polices en un simple clic. Pour explorer vos options, sous l’onglet Création du ruban, consultez les galeries de thèmes, couleurs et polices.</w:t>
                </w:r>
              </w:p>
            </w:sdtContent>
          </w:sdt>
        </w:tc>
      </w:tr>
    </w:tbl>
    <w:tbl>
      <w:tblPr>
        <w:tblStyle w:val="TableauGrille4-Accentuation2"/>
        <w:tblW w:w="9071"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Tableau de disposition Prospectus d’événement"/>
      </w:tblPr>
      <w:tblGrid>
        <w:gridCol w:w="9071"/>
      </w:tblGrid>
      <w:tr w:rsidR="00897FB4" w:rsidRPr="00897FB4" w14:paraId="4016B9E4" w14:textId="77777777" w:rsidTr="00F519D5">
        <w:trPr>
          <w:trHeight w:hRule="exact" w:val="720"/>
          <w:tblHeader/>
        </w:trPr>
        <w:tc>
          <w:tcPr>
            <w:tcW w:w="9071" w:type="dxa"/>
            <w:shd w:val="clear" w:color="auto" w:fill="F7F3E2" w:themeFill="background2"/>
            <w:vAlign w:val="center"/>
          </w:tcPr>
          <w:p w14:paraId="4016B9E3" w14:textId="2AE1D348" w:rsidR="00897FB4" w:rsidRPr="00897FB4" w:rsidRDefault="00710795" w:rsidP="001570B2">
            <w:pPr>
              <w:pStyle w:val="Contact"/>
            </w:pPr>
            <w:sdt>
              <w:sdtPr>
                <w:alias w:val="Texte Pour plus d’informations :"/>
                <w:tag w:val="Texte Pour plus d’informations :"/>
                <w:id w:val="-1195846390"/>
                <w:placeholder>
                  <w:docPart w:val="EDF1E70570C24042AABA8C22F9DB3ACC"/>
                </w:placeholder>
                <w:temporary/>
                <w:showingPlcHdr/>
                <w15:appearance w15:val="hidden"/>
              </w:sdtPr>
              <w:sdtEndPr/>
              <w:sdtContent>
                <w:r w:rsidR="006367E7" w:rsidRPr="006367E7">
                  <w:rPr>
                    <w:lang w:bidi="fr-FR"/>
                  </w:rPr>
                  <w:t>pour plus de renseignements, communiquez avec :</w:t>
                </w:r>
              </w:sdtContent>
            </w:sdt>
            <w:r w:rsidR="001570B2">
              <w:rPr>
                <w:lang w:bidi="fr-FR"/>
              </w:rPr>
              <w:t xml:space="preserve"> </w:t>
            </w:r>
            <w:sdt>
              <w:sdtPr>
                <w:alias w:val="Entrez le nom de la personne à contacter :"/>
                <w:tag w:val="Entrez le nom de la personne à contacter :"/>
                <w:id w:val="1000775814"/>
                <w:placeholder>
                  <w:docPart w:val="FBE84D64C933441BACC61B228EAC3DF0"/>
                </w:placeholder>
                <w:temporary/>
                <w:showingPlcHdr/>
                <w15:appearance w15:val="hidden"/>
                <w:text/>
              </w:sdtPr>
              <w:sdtEndPr/>
              <w:sdtContent>
                <w:r w:rsidR="006367E7" w:rsidRPr="006367E7">
                  <w:rPr>
                    <w:lang w:bidi="fr-FR"/>
                  </w:rPr>
                  <w:t>Nom de la personne à joindre</w:t>
                </w:r>
              </w:sdtContent>
            </w:sdt>
            <w:r w:rsidR="001570B2">
              <w:rPr>
                <w:lang w:bidi="fr-FR"/>
              </w:rPr>
              <w:t xml:space="preserve"> </w:t>
            </w:r>
            <w:r w:rsidR="006367E7" w:rsidRPr="006367E7">
              <w:rPr>
                <w:lang w:bidi="fr-FR"/>
              </w:rPr>
              <w:t>au</w:t>
            </w:r>
            <w:r w:rsidR="001570B2">
              <w:rPr>
                <w:lang w:bidi="fr-FR"/>
              </w:rPr>
              <w:t> </w:t>
            </w:r>
            <w:sdt>
              <w:sdtPr>
                <w:alias w:val="Entrez le numéro de téléphone :"/>
                <w:tag w:val="Entrez le numéro de téléphone :"/>
                <w:id w:val="-1757201249"/>
                <w:placeholder>
                  <w:docPart w:val="14DBFAE5D6F54EA1830FCBD44D0029C8"/>
                </w:placeholder>
                <w:temporary/>
                <w:showingPlcHdr/>
                <w15:appearance w15:val="hidden"/>
                <w:text/>
              </w:sdtPr>
              <w:sdtEndPr/>
              <w:sdtContent>
                <w:r w:rsidRPr="00710795">
                  <w:rPr>
                    <w:lang w:bidi="fr-FR"/>
                  </w:rPr>
                  <w:t>Numero de teléphone</w:t>
                </w:r>
              </w:sdtContent>
            </w:sdt>
          </w:p>
        </w:tc>
      </w:tr>
    </w:tbl>
    <w:p w14:paraId="1DBFD8EF" w14:textId="77777777" w:rsidR="002A068F" w:rsidRDefault="002A068F" w:rsidP="00A95506">
      <w:pPr>
        <w:pStyle w:val="Sansinterligne"/>
      </w:pPr>
    </w:p>
    <w:sectPr w:rsidR="002A068F" w:rsidSect="000A13D7">
      <w:headerReference w:type="default" r:id="rId11"/>
      <w:footerReference w:type="default" r:id="rId12"/>
      <w:headerReference w:type="first" r:id="rId13"/>
      <w:pgSz w:w="11906" w:h="16838" w:code="9"/>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6171A" w14:textId="77777777" w:rsidR="00DF0CAF" w:rsidRDefault="00DF0CAF" w:rsidP="0068245E">
      <w:pPr>
        <w:spacing w:after="0" w:line="240" w:lineRule="auto"/>
      </w:pPr>
      <w:r>
        <w:separator/>
      </w:r>
    </w:p>
  </w:endnote>
  <w:endnote w:type="continuationSeparator" w:id="0">
    <w:p w14:paraId="5F24AE9D" w14:textId="77777777" w:rsidR="00DF0CAF" w:rsidRDefault="00DF0CAF"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14:paraId="4016B9EA" w14:textId="61EA275B" w:rsidR="009124DD" w:rsidRDefault="009124DD">
        <w:pPr>
          <w:pStyle w:val="Pieddepage"/>
        </w:pPr>
        <w:r>
          <w:rPr>
            <w:lang w:bidi="fr-FR"/>
          </w:rPr>
          <w:fldChar w:fldCharType="begin"/>
        </w:r>
        <w:r>
          <w:rPr>
            <w:lang w:bidi="fr-FR"/>
          </w:rPr>
          <w:instrText xml:space="preserve"> PAGE   \* MERGEFORMAT </w:instrText>
        </w:r>
        <w:r>
          <w:rPr>
            <w:lang w:bidi="fr-FR"/>
          </w:rPr>
          <w:fldChar w:fldCharType="separate"/>
        </w:r>
        <w:r w:rsidR="00F519D5">
          <w:rPr>
            <w:noProof/>
            <w:lang w:bidi="fr-FR"/>
          </w:rPr>
          <w:t>2</w:t>
        </w:r>
        <w:r>
          <w:rPr>
            <w:noProof/>
            <w:lang w:bidi="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321DE" w14:textId="77777777" w:rsidR="00DF0CAF" w:rsidRDefault="00DF0CAF" w:rsidP="0068245E">
      <w:pPr>
        <w:spacing w:after="0" w:line="240" w:lineRule="auto"/>
      </w:pPr>
      <w:r>
        <w:separator/>
      </w:r>
    </w:p>
  </w:footnote>
  <w:footnote w:type="continuationSeparator" w:id="0">
    <w:p w14:paraId="4909BE7C" w14:textId="77777777" w:rsidR="00DF0CAF" w:rsidRDefault="00DF0CAF"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9E6B" w14:textId="2A3E30E0" w:rsidR="002A068F" w:rsidRDefault="002A068F">
    <w:pPr>
      <w:pStyle w:val="En-tte"/>
    </w:pPr>
    <w:r>
      <w:rPr>
        <w:noProof/>
        <w:lang w:eastAsia="fr-FR"/>
      </w:rPr>
      <mc:AlternateContent>
        <mc:Choice Requires="wpg">
          <w:drawing>
            <wp:anchor distT="0" distB="0" distL="114300" distR="114300" simplePos="0" relativeHeight="251665408" behindDoc="1" locked="0" layoutInCell="1" allowOverlap="1" wp14:anchorId="2EE5CE54" wp14:editId="2ABFD75C">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3" name="Groupe 3" descr="Fleu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Image 4" descr="Fleurs marron"/>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Image 5" descr="Pétale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orme libre 6" descr="Pétale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orme libre 7" descr="Pétale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orme libre 8" descr="Pétale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orme libre 9" descr="Pétale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orme libre 10" descr="Pétale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orme libre 11" descr="Pétale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orme libre 12" descr="Pétale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orme libre 13" descr="Pétale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orme libre 14" descr="Pétale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orme libre 15" descr="Pétale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orme libre 16" descr="Pétale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orme libre 17" descr="Pétale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orme libre 18" descr="Pétale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AF07F6" id="Groupe 3" o:spid="_x0000_s1026" alt="Fleu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Fleurs marron"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">
                <v:imagedata r:id="rId3" o:title="Fleurs marron" croptop="11340f" cropbottom="16322f" cropleft="5137f"/>
                <v:path arrowok="t"/>
              </v:shape>
              <v:shape id="Image 5" o:spid="_x0000_s1028" type="#_x0000_t75" alt="Pétale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">
                <v:imagedata r:id="rId4" o:title="Pétales" croptop="11131f" cropbottom="16412f" cropleft="11563f" cropright="8752f"/>
                <v:path arrowok="t"/>
              </v:shape>
              <v:shape id="Forme libre 6" o:spid="_x0000_s1029" alt="Pétale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orme libre 7" o:spid="_x0000_s1030" alt="Pétale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orme libre 8" o:spid="_x0000_s1031" alt="Pétale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orme libre 9" o:spid="_x0000_s1032" alt="Pétale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orme libre 10" o:spid="_x0000_s1033" alt="Pétale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orme libre 11" o:spid="_x0000_s1034" alt="Pétale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orme libre 12" o:spid="_x0000_s1035" alt="Pétale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orme libre 13" o:spid="_x0000_s1036" alt="Pétale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orme libre 14" o:spid="_x0000_s1037" alt="Pétale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orme libre 15" o:spid="_x0000_s1038" alt="Pétale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orme libre 16" o:spid="_x0000_s1039" alt="Pétale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orme libre 17" o:spid="_x0000_s1040" alt="Pétale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orme libre 18" o:spid="_x0000_s1041" alt="Pétale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fr-FR"/>
      </w:rPr>
      <mc:AlternateContent>
        <mc:Choice Requires="wps">
          <w:drawing>
            <wp:anchor distT="0" distB="0" distL="114300" distR="114300" simplePos="0" relativeHeight="251663360" behindDoc="1" locked="1" layoutInCell="1" allowOverlap="1" wp14:anchorId="33F86BD0" wp14:editId="0314B170">
              <wp:simplePos x="0" y="0"/>
              <wp:positionH relativeFrom="page">
                <wp:align>center</wp:align>
              </wp:positionH>
              <wp:positionV relativeFrom="page">
                <wp:align>center</wp:align>
              </wp:positionV>
              <wp:extent cx="6848856" cy="9144000"/>
              <wp:effectExtent l="0" t="0" r="0" b="635"/>
              <wp:wrapNone/>
              <wp:docPr id="2" name="Cadre 2" descr="Bordure autour du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3A4AA409" id="Cadre 2" o:spid="_x0000_s1026" alt="Bordure autour du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B9EB" w14:textId="77777777" w:rsidR="009124DD" w:rsidRDefault="00897FB4">
    <w:pPr>
      <w:pStyle w:val="En-tte"/>
    </w:pPr>
    <w:r>
      <w:rPr>
        <w:noProof/>
        <w:lang w:eastAsia="fr-FR"/>
      </w:rPr>
      <mc:AlternateContent>
        <mc:Choice Requires="wps">
          <w:drawing>
            <wp:anchor distT="0" distB="0" distL="114300" distR="114300" simplePos="0" relativeHeight="251642880" behindDoc="1" locked="1" layoutInCell="1" allowOverlap="1" wp14:anchorId="4016B9EC" wp14:editId="4016B9ED">
              <wp:simplePos x="0" y="0"/>
              <wp:positionH relativeFrom="page">
                <wp:align>center</wp:align>
              </wp:positionH>
              <wp:positionV relativeFrom="page">
                <wp:align>center</wp:align>
              </wp:positionV>
              <wp:extent cx="6848856" cy="9144000"/>
              <wp:effectExtent l="0" t="0" r="0" b="635"/>
              <wp:wrapNone/>
              <wp:docPr id="25" name="Cadre 25" descr="Bordure autour du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B0F6F49" id="Cadre 25" o:spid="_x0000_s1026" alt="Bordure autour du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fr-FR"/>
      </w:rPr>
      <mc:AlternateContent>
        <mc:Choice Requires="wpg">
          <w:drawing>
            <wp:anchor distT="0" distB="0" distL="114300" distR="114300" simplePos="0" relativeHeight="251661312" behindDoc="1" locked="0" layoutInCell="1" allowOverlap="1" wp14:anchorId="4016B9EE" wp14:editId="4016B9EF">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1" name="Groupe 1" descr="Fleu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Image 27" descr="Fleurs marron"/>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Image 29" descr="Pétale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orme libre 31" descr="Pétale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orme libre 32" descr="Pétale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orme libre 33" descr="Pétale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orme libre 34" descr="Pétale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orme libre 35" descr="Pétale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orme libre 36" descr="Pétale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orme libre 37" descr="Pétale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orme libre 38" descr="Pétale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orme libre 39" descr="Pétale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orme libre 40" descr="Pétale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orme libre 41" descr="Pétale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orme libre 42" descr="Pétale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orme libre 43" descr="Pétale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DD3AB9" id="Groupe 1" o:spid="_x0000_s1026" alt="Fleu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&#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Fleurs marron"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">
                <v:imagedata r:id="rId3" o:title="Fleurs marron" croptop="11340f" cropbottom="16322f" cropleft="5137f"/>
                <v:path arrowok="t"/>
              </v:shape>
              <v:shape id="Image 29" o:spid="_x0000_s1028" type="#_x0000_t75" alt="Pétale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">
                <v:imagedata r:id="rId4" o:title="Pétales" croptop="11131f" cropbottom="16412f" cropleft="11563f" cropright="8752f"/>
                <v:path arrowok="t"/>
              </v:shape>
              <v:shape id="Forme libre 31" o:spid="_x0000_s1029" alt="Pétale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orme libre 32" o:spid="_x0000_s1030" alt="Pétale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orme libre 33" o:spid="_x0000_s1031" alt="Pétale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orme libre 34" o:spid="_x0000_s1032" alt="Pétale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orme libre 35" o:spid="_x0000_s1033" alt="Pétale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orme libre 36" o:spid="_x0000_s1034" alt="Pétale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orme libre 37" o:spid="_x0000_s1035" alt="Pétale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orme libre 38" o:spid="_x0000_s1036" alt="Pétale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orme libre 39" o:spid="_x0000_s1037" alt="Pétale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orme libre 40" o:spid="_x0000_s1038" alt="Pétale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orme libre 41" o:spid="_x0000_s1039" alt="Pétale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orme libre 42" o:spid="_x0000_s1040" alt="Pétale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orme libre 43" o:spid="_x0000_s1041" alt="Pétale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C3"/>
    <w:rsid w:val="000A13D7"/>
    <w:rsid w:val="000E33EA"/>
    <w:rsid w:val="001570B2"/>
    <w:rsid w:val="001624C3"/>
    <w:rsid w:val="00220400"/>
    <w:rsid w:val="002733AA"/>
    <w:rsid w:val="002A068F"/>
    <w:rsid w:val="004611DB"/>
    <w:rsid w:val="005D2D39"/>
    <w:rsid w:val="006367E7"/>
    <w:rsid w:val="0068245E"/>
    <w:rsid w:val="0069500E"/>
    <w:rsid w:val="00710795"/>
    <w:rsid w:val="00713F12"/>
    <w:rsid w:val="007641E4"/>
    <w:rsid w:val="007A4EDB"/>
    <w:rsid w:val="00834305"/>
    <w:rsid w:val="00897FB4"/>
    <w:rsid w:val="009124DD"/>
    <w:rsid w:val="0094423C"/>
    <w:rsid w:val="00A95506"/>
    <w:rsid w:val="00AB123B"/>
    <w:rsid w:val="00B168F9"/>
    <w:rsid w:val="00C67FD5"/>
    <w:rsid w:val="00C93A32"/>
    <w:rsid w:val="00CE754C"/>
    <w:rsid w:val="00CF207A"/>
    <w:rsid w:val="00D529A9"/>
    <w:rsid w:val="00DF0CAF"/>
    <w:rsid w:val="00E402F3"/>
    <w:rsid w:val="00E43EFE"/>
    <w:rsid w:val="00F51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16B9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72111" w:themeColor="text2"/>
        <w:sz w:val="24"/>
        <w:szCs w:val="24"/>
        <w:lang w:val="fr-FR"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Titre1">
    <w:name w:val="heading 1"/>
    <w:basedOn w:val="Normal"/>
    <w:next w:val="Normal"/>
    <w:link w:val="Titre1C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Titre2">
    <w:name w:val="heading 2"/>
    <w:basedOn w:val="Normal"/>
    <w:next w:val="Normal"/>
    <w:link w:val="Titre2C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Titre4">
    <w:name w:val="heading 4"/>
    <w:basedOn w:val="Normal"/>
    <w:next w:val="Normal"/>
    <w:link w:val="Titre4C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Titre5">
    <w:name w:val="heading 5"/>
    <w:basedOn w:val="Normal"/>
    <w:next w:val="Normal"/>
    <w:link w:val="Titre5C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Titre8">
    <w:name w:val="heading 8"/>
    <w:basedOn w:val="Normal"/>
    <w:next w:val="Normal"/>
    <w:link w:val="Titre8C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207A"/>
    <w:rPr>
      <w:color w:val="595959" w:themeColor="text1" w:themeTint="A6"/>
    </w:rPr>
  </w:style>
  <w:style w:type="paragraph" w:styleId="Sous-titre">
    <w:name w:val="Subtitle"/>
    <w:basedOn w:val="Normal"/>
    <w:link w:val="Sous-titreCar"/>
    <w:uiPriority w:val="1"/>
    <w:qFormat/>
    <w:rsid w:val="009124DD"/>
    <w:pPr>
      <w:spacing w:after="40" w:line="228" w:lineRule="auto"/>
      <w:ind w:left="0" w:right="0"/>
    </w:pPr>
    <w:rPr>
      <w:caps/>
      <w:sz w:val="52"/>
    </w:rPr>
  </w:style>
  <w:style w:type="character" w:customStyle="1" w:styleId="Sous-titreCar">
    <w:name w:val="Sous-titre Car"/>
    <w:basedOn w:val="Policepardfaut"/>
    <w:link w:val="Sous-titre"/>
    <w:uiPriority w:val="1"/>
    <w:rsid w:val="009124DD"/>
    <w:rPr>
      <w:caps/>
      <w:sz w:val="52"/>
    </w:rPr>
  </w:style>
  <w:style w:type="paragraph" w:styleId="Titre">
    <w:name w:val="Title"/>
    <w:basedOn w:val="Normal"/>
    <w:link w:val="TitreC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reCar">
    <w:name w:val="Titre Car"/>
    <w:basedOn w:val="Policepardfaut"/>
    <w:link w:val="Titr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ar">
    <w:name w:val="Date Car"/>
    <w:basedOn w:val="Policepardfaut"/>
    <w:link w:val="Date"/>
    <w:uiPriority w:val="2"/>
    <w:rPr>
      <w:b/>
      <w:bCs/>
      <w:smallCaps/>
      <w:color w:val="9C2224" w:themeColor="accent2" w:themeShade="BF"/>
      <w:sz w:val="44"/>
    </w:rPr>
  </w:style>
  <w:style w:type="paragraph" w:customStyle="1" w:styleId="Heure">
    <w:name w:val="Heure"/>
    <w:basedOn w:val="Normal"/>
    <w:uiPriority w:val="2"/>
    <w:qFormat/>
    <w:pPr>
      <w:spacing w:after="300" w:line="216" w:lineRule="auto"/>
      <w:contextualSpacing/>
    </w:pPr>
    <w:rPr>
      <w:b/>
      <w:bCs/>
      <w:smallCaps/>
      <w:sz w:val="44"/>
    </w:rPr>
  </w:style>
  <w:style w:type="paragraph" w:customStyle="1" w:styleId="Lieu">
    <w:name w:val="Lieu"/>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
    <w:name w:val="Contact"/>
    <w:basedOn w:val="Normal"/>
    <w:uiPriority w:val="4"/>
    <w:qFormat/>
    <w:rsid w:val="00897FB4"/>
    <w:pPr>
      <w:spacing w:after="0" w:line="240" w:lineRule="auto"/>
      <w:ind w:left="0" w:right="0"/>
    </w:pPr>
    <w:rPr>
      <w:smallCaps/>
    </w:rPr>
  </w:style>
  <w:style w:type="paragraph" w:styleId="En-tte">
    <w:name w:val="header"/>
    <w:basedOn w:val="Normal"/>
    <w:link w:val="En-tteCar"/>
    <w:uiPriority w:val="99"/>
    <w:unhideWhenUsed/>
    <w:rsid w:val="001570B2"/>
    <w:pPr>
      <w:spacing w:after="0" w:line="240" w:lineRule="auto"/>
    </w:pPr>
  </w:style>
  <w:style w:type="character" w:customStyle="1" w:styleId="En-tteCar">
    <w:name w:val="En-tête Car"/>
    <w:basedOn w:val="Policepardfaut"/>
    <w:link w:val="En-tte"/>
    <w:uiPriority w:val="99"/>
    <w:rsid w:val="001570B2"/>
  </w:style>
  <w:style w:type="paragraph" w:styleId="Pieddepage">
    <w:name w:val="footer"/>
    <w:basedOn w:val="Normal"/>
    <w:link w:val="PieddepageCar"/>
    <w:uiPriority w:val="99"/>
    <w:unhideWhenUsed/>
    <w:rsid w:val="00E43EFE"/>
    <w:pPr>
      <w:spacing w:after="0" w:line="240" w:lineRule="auto"/>
    </w:pPr>
  </w:style>
  <w:style w:type="character" w:customStyle="1" w:styleId="PieddepageCar">
    <w:name w:val="Pied de page Car"/>
    <w:basedOn w:val="Policepardfaut"/>
    <w:link w:val="Pieddepage"/>
    <w:uiPriority w:val="99"/>
    <w:rsid w:val="00E43EFE"/>
  </w:style>
  <w:style w:type="character" w:customStyle="1" w:styleId="Titre1Car">
    <w:name w:val="Titre 1 Car"/>
    <w:basedOn w:val="Policepardfaut"/>
    <w:link w:val="Titre1"/>
    <w:uiPriority w:val="9"/>
    <w:rsid w:val="00CF207A"/>
    <w:rPr>
      <w:rFonts w:asciiTheme="majorHAnsi" w:eastAsiaTheme="majorEastAsia" w:hAnsiTheme="majorHAnsi" w:cstheme="majorBidi"/>
      <w:color w:val="386065" w:themeColor="accent1" w:themeShade="80"/>
      <w:sz w:val="32"/>
      <w:szCs w:val="32"/>
    </w:rPr>
  </w:style>
  <w:style w:type="character" w:customStyle="1" w:styleId="Titre2Car">
    <w:name w:val="Titre 2 Car"/>
    <w:basedOn w:val="Policepardfaut"/>
    <w:link w:val="Titre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Titre4Car">
    <w:name w:val="Titre 4 Car"/>
    <w:basedOn w:val="Policepardfaut"/>
    <w:link w:val="Titre4"/>
    <w:uiPriority w:val="9"/>
    <w:semiHidden/>
    <w:rsid w:val="00CF207A"/>
    <w:rPr>
      <w:rFonts w:asciiTheme="majorHAnsi" w:eastAsiaTheme="majorEastAsia" w:hAnsiTheme="majorHAnsi" w:cstheme="majorBidi"/>
      <w:i/>
      <w:iCs/>
      <w:color w:val="386065" w:themeColor="accent1" w:themeShade="80"/>
    </w:rPr>
  </w:style>
  <w:style w:type="character" w:customStyle="1" w:styleId="Titre5Car">
    <w:name w:val="Titre 5 Car"/>
    <w:basedOn w:val="Policepardfaut"/>
    <w:link w:val="Titre5"/>
    <w:uiPriority w:val="9"/>
    <w:semiHidden/>
    <w:rsid w:val="00CF207A"/>
    <w:rPr>
      <w:rFonts w:asciiTheme="majorHAnsi" w:eastAsiaTheme="majorEastAsia" w:hAnsiTheme="majorHAnsi" w:cstheme="majorBidi"/>
      <w:color w:val="386065" w:themeColor="accent1" w:themeShade="80"/>
    </w:rPr>
  </w:style>
  <w:style w:type="character" w:styleId="Emphaseintense">
    <w:name w:val="Intense Emphasis"/>
    <w:basedOn w:val="Policepardfaut"/>
    <w:uiPriority w:val="21"/>
    <w:semiHidden/>
    <w:unhideWhenUsed/>
    <w:qFormat/>
    <w:rsid w:val="00CF207A"/>
    <w:rPr>
      <w:i/>
      <w:iCs/>
      <w:color w:val="386065" w:themeColor="accent1" w:themeShade="80"/>
    </w:rPr>
  </w:style>
  <w:style w:type="paragraph" w:styleId="Citationintense">
    <w:name w:val="Intense Quote"/>
    <w:basedOn w:val="Normal"/>
    <w:next w:val="Normal"/>
    <w:link w:val="CitationintenseC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CitationintenseCar">
    <w:name w:val="Citation intense Car"/>
    <w:basedOn w:val="Policepardfaut"/>
    <w:link w:val="Citationintense"/>
    <w:uiPriority w:val="30"/>
    <w:semiHidden/>
    <w:rsid w:val="00CF207A"/>
    <w:rPr>
      <w:i/>
      <w:iCs/>
      <w:color w:val="386065" w:themeColor="accent1" w:themeShade="80"/>
    </w:rPr>
  </w:style>
  <w:style w:type="character" w:styleId="Rfrenceintense">
    <w:name w:val="Intense Reference"/>
    <w:basedOn w:val="Policepardfaut"/>
    <w:uiPriority w:val="32"/>
    <w:semiHidden/>
    <w:unhideWhenUsed/>
    <w:qFormat/>
    <w:rsid w:val="00CF207A"/>
    <w:rPr>
      <w:b/>
      <w:bCs/>
      <w:caps w:val="0"/>
      <w:smallCaps/>
      <w:color w:val="386065" w:themeColor="accent1" w:themeShade="80"/>
      <w:spacing w:val="5"/>
    </w:rPr>
  </w:style>
  <w:style w:type="paragraph" w:styleId="En-ttedetabledesmatires">
    <w:name w:val="TOC Heading"/>
    <w:basedOn w:val="Titre1"/>
    <w:next w:val="Normal"/>
    <w:uiPriority w:val="39"/>
    <w:semiHidden/>
    <w:unhideWhenUsed/>
    <w:qFormat/>
    <w:rsid w:val="00CF207A"/>
    <w:pPr>
      <w:outlineLvl w:val="9"/>
    </w:pPr>
  </w:style>
  <w:style w:type="paragraph" w:styleId="Normalcentr">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Lienhypertexte">
    <w:name w:val="Hyperlink"/>
    <w:basedOn w:val="Policepardfaut"/>
    <w:uiPriority w:val="99"/>
    <w:semiHidden/>
    <w:unhideWhenUsed/>
    <w:rsid w:val="00CF207A"/>
    <w:rPr>
      <w:color w:val="386065" w:themeColor="accent1" w:themeShade="80"/>
      <w:u w:val="single"/>
    </w:rPr>
  </w:style>
  <w:style w:type="character" w:styleId="Lienhypertextesuivivisit">
    <w:name w:val="FollowedHyperlink"/>
    <w:basedOn w:val="Policepardfaut"/>
    <w:uiPriority w:val="99"/>
    <w:semiHidden/>
    <w:unhideWhenUsed/>
    <w:rsid w:val="00CF207A"/>
    <w:rPr>
      <w:color w:val="573448" w:themeColor="accent4" w:themeShade="80"/>
      <w:u w:val="single"/>
    </w:rPr>
  </w:style>
  <w:style w:type="table" w:styleId="Grilledutableau">
    <w:name w:val="Table Grid"/>
    <w:basedOn w:val="Tableau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Sansinterligne">
    <w:name w:val="No Spacing"/>
    <w:uiPriority w:val="98"/>
    <w:qFormat/>
    <w:rsid w:val="00A95506"/>
    <w:pPr>
      <w:spacing w:after="0" w:line="240" w:lineRule="auto"/>
    </w:pPr>
  </w:style>
  <w:style w:type="character" w:customStyle="1" w:styleId="Titre8Car">
    <w:name w:val="Titre 8 Car"/>
    <w:basedOn w:val="Policepardfaut"/>
    <w:link w:val="Titre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Titre9Car">
    <w:name w:val="Titre 9 Car"/>
    <w:basedOn w:val="Policepardfaut"/>
    <w:link w:val="Titre9"/>
    <w:uiPriority w:val="9"/>
    <w:semiHidden/>
    <w:rsid w:val="00AB123B"/>
    <w:rPr>
      <w:rFonts w:asciiTheme="majorHAnsi" w:eastAsiaTheme="majorEastAsia" w:hAnsiTheme="majorHAnsi" w:cstheme="majorBidi"/>
      <w:i/>
      <w:iCs/>
      <w:color w:val="272727" w:themeColor="text1" w:themeTint="D8"/>
      <w:sz w:val="22"/>
      <w:szCs w:val="21"/>
    </w:rPr>
  </w:style>
  <w:style w:type="paragraph" w:styleId="Lgende">
    <w:name w:val="caption"/>
    <w:basedOn w:val="Normal"/>
    <w:next w:val="Normal"/>
    <w:uiPriority w:val="35"/>
    <w:semiHidden/>
    <w:unhideWhenUsed/>
    <w:qFormat/>
    <w:rsid w:val="00AB123B"/>
    <w:pPr>
      <w:spacing w:after="200" w:line="240" w:lineRule="auto"/>
    </w:pPr>
    <w:rPr>
      <w:i/>
      <w:iCs/>
      <w:sz w:val="22"/>
      <w:szCs w:val="18"/>
    </w:rPr>
  </w:style>
  <w:style w:type="paragraph" w:styleId="Textedebulles">
    <w:name w:val="Balloon Text"/>
    <w:basedOn w:val="Normal"/>
    <w:link w:val="TextedebullesCar"/>
    <w:uiPriority w:val="99"/>
    <w:semiHidden/>
    <w:unhideWhenUsed/>
    <w:rsid w:val="00AB123B"/>
    <w:pPr>
      <w:spacing w:after="0"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B123B"/>
    <w:rPr>
      <w:rFonts w:ascii="Segoe UI" w:hAnsi="Segoe UI" w:cs="Segoe UI"/>
      <w:sz w:val="22"/>
      <w:szCs w:val="18"/>
    </w:rPr>
  </w:style>
  <w:style w:type="paragraph" w:styleId="Corpsdetexte3">
    <w:name w:val="Body Text 3"/>
    <w:basedOn w:val="Normal"/>
    <w:link w:val="Corpsdetexte3Car"/>
    <w:uiPriority w:val="99"/>
    <w:semiHidden/>
    <w:unhideWhenUsed/>
    <w:rsid w:val="00AB123B"/>
    <w:pPr>
      <w:spacing w:after="120"/>
    </w:pPr>
    <w:rPr>
      <w:sz w:val="22"/>
      <w:szCs w:val="16"/>
    </w:rPr>
  </w:style>
  <w:style w:type="character" w:customStyle="1" w:styleId="Corpsdetexte3Car">
    <w:name w:val="Corps de texte 3 Car"/>
    <w:basedOn w:val="Policepardfaut"/>
    <w:link w:val="Corpsdetexte3"/>
    <w:uiPriority w:val="99"/>
    <w:semiHidden/>
    <w:rsid w:val="00AB123B"/>
    <w:rPr>
      <w:sz w:val="22"/>
      <w:szCs w:val="16"/>
    </w:rPr>
  </w:style>
  <w:style w:type="paragraph" w:styleId="Retraitcorpsdetexte3">
    <w:name w:val="Body Text Indent 3"/>
    <w:basedOn w:val="Normal"/>
    <w:link w:val="Retraitcorpsdetexte3Car"/>
    <w:uiPriority w:val="99"/>
    <w:semiHidden/>
    <w:unhideWhenUsed/>
    <w:rsid w:val="00AB123B"/>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B123B"/>
    <w:rPr>
      <w:sz w:val="22"/>
      <w:szCs w:val="16"/>
    </w:rPr>
  </w:style>
  <w:style w:type="character" w:styleId="Marquedecommentaire">
    <w:name w:val="annotation reference"/>
    <w:basedOn w:val="Policepardfaut"/>
    <w:uiPriority w:val="99"/>
    <w:semiHidden/>
    <w:unhideWhenUsed/>
    <w:rsid w:val="00AB123B"/>
    <w:rPr>
      <w:sz w:val="22"/>
      <w:szCs w:val="16"/>
    </w:rPr>
  </w:style>
  <w:style w:type="paragraph" w:styleId="Commentaire">
    <w:name w:val="annotation text"/>
    <w:basedOn w:val="Normal"/>
    <w:link w:val="CommentaireCar"/>
    <w:uiPriority w:val="99"/>
    <w:semiHidden/>
    <w:unhideWhenUsed/>
    <w:rsid w:val="00AB123B"/>
    <w:pPr>
      <w:spacing w:line="240" w:lineRule="auto"/>
    </w:pPr>
    <w:rPr>
      <w:sz w:val="22"/>
      <w:szCs w:val="20"/>
    </w:rPr>
  </w:style>
  <w:style w:type="character" w:customStyle="1" w:styleId="CommentaireCar">
    <w:name w:val="Commentaire Car"/>
    <w:basedOn w:val="Policepardfaut"/>
    <w:link w:val="Commentaire"/>
    <w:uiPriority w:val="99"/>
    <w:semiHidden/>
    <w:rsid w:val="00AB123B"/>
    <w:rPr>
      <w:sz w:val="22"/>
      <w:szCs w:val="20"/>
    </w:rPr>
  </w:style>
  <w:style w:type="paragraph" w:styleId="Objetducommentaire">
    <w:name w:val="annotation subject"/>
    <w:basedOn w:val="Commentaire"/>
    <w:next w:val="Commentaire"/>
    <w:link w:val="ObjetducommentaireCar"/>
    <w:uiPriority w:val="99"/>
    <w:semiHidden/>
    <w:unhideWhenUsed/>
    <w:rsid w:val="00AB123B"/>
    <w:rPr>
      <w:b/>
      <w:bCs/>
    </w:rPr>
  </w:style>
  <w:style w:type="character" w:customStyle="1" w:styleId="ObjetducommentaireCar">
    <w:name w:val="Objet du commentaire Car"/>
    <w:basedOn w:val="CommentaireCar"/>
    <w:link w:val="Objetducommentaire"/>
    <w:uiPriority w:val="99"/>
    <w:semiHidden/>
    <w:rsid w:val="00AB123B"/>
    <w:rPr>
      <w:b/>
      <w:bCs/>
      <w:sz w:val="22"/>
      <w:szCs w:val="20"/>
    </w:rPr>
  </w:style>
  <w:style w:type="paragraph" w:styleId="Explorateurdedocuments">
    <w:name w:val="Document Map"/>
    <w:basedOn w:val="Normal"/>
    <w:link w:val="ExplorateurdedocumentsCar"/>
    <w:uiPriority w:val="99"/>
    <w:semiHidden/>
    <w:unhideWhenUsed/>
    <w:rsid w:val="00AB123B"/>
    <w:pPr>
      <w:spacing w:after="0"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B123B"/>
    <w:rPr>
      <w:rFonts w:ascii="Segoe UI" w:hAnsi="Segoe UI" w:cs="Segoe UI"/>
      <w:sz w:val="22"/>
      <w:szCs w:val="16"/>
    </w:rPr>
  </w:style>
  <w:style w:type="paragraph" w:styleId="Notedefin">
    <w:name w:val="endnote text"/>
    <w:basedOn w:val="Normal"/>
    <w:link w:val="NotedefinCar"/>
    <w:uiPriority w:val="99"/>
    <w:semiHidden/>
    <w:unhideWhenUsed/>
    <w:rsid w:val="00AB123B"/>
    <w:pPr>
      <w:spacing w:after="0" w:line="240" w:lineRule="auto"/>
    </w:pPr>
    <w:rPr>
      <w:sz w:val="22"/>
      <w:szCs w:val="20"/>
    </w:rPr>
  </w:style>
  <w:style w:type="character" w:customStyle="1" w:styleId="NotedefinCar">
    <w:name w:val="Note de fin Car"/>
    <w:basedOn w:val="Policepardfaut"/>
    <w:link w:val="Notedefin"/>
    <w:uiPriority w:val="99"/>
    <w:semiHidden/>
    <w:rsid w:val="00AB123B"/>
    <w:rPr>
      <w:sz w:val="22"/>
      <w:szCs w:val="20"/>
    </w:rPr>
  </w:style>
  <w:style w:type="paragraph" w:styleId="Adresseexpditeur">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B123B"/>
    <w:pPr>
      <w:spacing w:after="0" w:line="240" w:lineRule="auto"/>
    </w:pPr>
    <w:rPr>
      <w:sz w:val="22"/>
      <w:szCs w:val="20"/>
    </w:rPr>
  </w:style>
  <w:style w:type="character" w:customStyle="1" w:styleId="NotedebasdepageCar">
    <w:name w:val="Note de bas de page Car"/>
    <w:basedOn w:val="Policepardfaut"/>
    <w:link w:val="Notedebasdepage"/>
    <w:uiPriority w:val="99"/>
    <w:semiHidden/>
    <w:rsid w:val="00AB123B"/>
    <w:rPr>
      <w:sz w:val="22"/>
      <w:szCs w:val="20"/>
    </w:rPr>
  </w:style>
  <w:style w:type="character" w:styleId="CodeHTML">
    <w:name w:val="HTML Code"/>
    <w:basedOn w:val="Policepardfaut"/>
    <w:uiPriority w:val="99"/>
    <w:semiHidden/>
    <w:unhideWhenUsed/>
    <w:rsid w:val="00AB123B"/>
    <w:rPr>
      <w:rFonts w:ascii="Consolas" w:hAnsi="Consolas"/>
      <w:sz w:val="22"/>
      <w:szCs w:val="20"/>
    </w:rPr>
  </w:style>
  <w:style w:type="character" w:styleId="ClavierHTML">
    <w:name w:val="HTML Keyboard"/>
    <w:basedOn w:val="Policepardfaut"/>
    <w:uiPriority w:val="99"/>
    <w:semiHidden/>
    <w:unhideWhenUsed/>
    <w:rsid w:val="00AB123B"/>
    <w:rPr>
      <w:rFonts w:ascii="Consolas" w:hAnsi="Consolas"/>
      <w:sz w:val="22"/>
      <w:szCs w:val="20"/>
    </w:rPr>
  </w:style>
  <w:style w:type="paragraph" w:styleId="PrformatHTML">
    <w:name w:val="HTML Preformatted"/>
    <w:basedOn w:val="Normal"/>
    <w:link w:val="PrformatHTMLCar"/>
    <w:uiPriority w:val="99"/>
    <w:semiHidden/>
    <w:unhideWhenUsed/>
    <w:rsid w:val="00AB123B"/>
    <w:pPr>
      <w:spacing w:after="0"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B123B"/>
    <w:rPr>
      <w:rFonts w:ascii="Consolas" w:hAnsi="Consolas"/>
      <w:sz w:val="22"/>
      <w:szCs w:val="20"/>
    </w:rPr>
  </w:style>
  <w:style w:type="character" w:styleId="MachinecrireHTML">
    <w:name w:val="HTML Typewriter"/>
    <w:basedOn w:val="Policepardfaut"/>
    <w:uiPriority w:val="99"/>
    <w:semiHidden/>
    <w:unhideWhenUsed/>
    <w:rsid w:val="00AB123B"/>
    <w:rPr>
      <w:rFonts w:ascii="Consolas" w:hAnsi="Consolas"/>
      <w:sz w:val="22"/>
      <w:szCs w:val="20"/>
    </w:rPr>
  </w:style>
  <w:style w:type="paragraph" w:styleId="Textedemacro">
    <w:name w:val="macro"/>
    <w:link w:val="TextedemacroC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AB123B"/>
    <w:rPr>
      <w:rFonts w:ascii="Consolas" w:hAnsi="Consolas"/>
      <w:sz w:val="22"/>
      <w:szCs w:val="20"/>
    </w:rPr>
  </w:style>
  <w:style w:type="paragraph" w:styleId="Textebrut">
    <w:name w:val="Plain Text"/>
    <w:basedOn w:val="Normal"/>
    <w:link w:val="TextebrutCar"/>
    <w:uiPriority w:val="99"/>
    <w:semiHidden/>
    <w:unhideWhenUsed/>
    <w:rsid w:val="00AB123B"/>
    <w:pPr>
      <w:spacing w:after="0"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8B9434280E423797925DDE725D370C"/>
        <w:category>
          <w:name w:val="General"/>
          <w:gallery w:val="placeholder"/>
        </w:category>
        <w:types>
          <w:type w:val="bbPlcHdr"/>
        </w:types>
        <w:behaviors>
          <w:behavior w:val="content"/>
        </w:behaviors>
        <w:guid w:val="{78AD0C27-3D1B-4BCA-991B-2519C63011AD}"/>
      </w:docPartPr>
      <w:docPartBody>
        <w:p w:rsidR="008A1518" w:rsidRDefault="00F90F23" w:rsidP="00F90F23">
          <w:pPr>
            <w:pStyle w:val="118B9434280E423797925DDE725D370C14"/>
          </w:pPr>
          <w:r w:rsidRPr="00897FB4">
            <w:rPr>
              <w:lang w:bidi="fr-FR"/>
            </w:rPr>
            <w:t>Présentation de l’événement</w:t>
          </w:r>
        </w:p>
      </w:docPartBody>
    </w:docPart>
    <w:docPart>
      <w:docPartPr>
        <w:name w:val="616012EFA3104479B1CD8589DDE3FD40"/>
        <w:category>
          <w:name w:val="General"/>
          <w:gallery w:val="placeholder"/>
        </w:category>
        <w:types>
          <w:type w:val="bbPlcHdr"/>
        </w:types>
        <w:behaviors>
          <w:behavior w:val="content"/>
        </w:behaviors>
        <w:guid w:val="{BFE1BFA1-5382-4A2D-99C6-A1692D2D56D6}"/>
      </w:docPartPr>
      <w:docPartBody>
        <w:p w:rsidR="008A1518" w:rsidRDefault="00F90F23" w:rsidP="00F90F23">
          <w:pPr>
            <w:pStyle w:val="616012EFA3104479B1CD8589DDE3FD4014"/>
          </w:pPr>
          <w:r w:rsidRPr="00897FB4">
            <w:rPr>
              <w:lang w:bidi="fr-FR"/>
            </w:rPr>
            <w:t>Titre de l’événement</w:t>
          </w:r>
        </w:p>
      </w:docPartBody>
    </w:docPart>
    <w:docPart>
      <w:docPartPr>
        <w:name w:val="687EAF5EB2CD4EB7ADF5F9A96997A5A0"/>
        <w:category>
          <w:name w:val="General"/>
          <w:gallery w:val="placeholder"/>
        </w:category>
        <w:types>
          <w:type w:val="bbPlcHdr"/>
        </w:types>
        <w:behaviors>
          <w:behavior w:val="content"/>
        </w:behaviors>
        <w:guid w:val="{C72AD670-0492-4199-A788-46089FCED183}"/>
      </w:docPartPr>
      <w:docPartBody>
        <w:p w:rsidR="008A1518" w:rsidRDefault="00F90F23" w:rsidP="00F90F23">
          <w:pPr>
            <w:pStyle w:val="687EAF5EB2CD4EB7ADF5F9A96997A5A014"/>
          </w:pPr>
          <w:r w:rsidRPr="00897FB4">
            <w:rPr>
              <w:lang w:bidi="fr-FR"/>
            </w:rPr>
            <w:t>Sous-titre de l’événement</w:t>
          </w:r>
        </w:p>
      </w:docPartBody>
    </w:docPart>
    <w:docPart>
      <w:docPartPr>
        <w:name w:val="59FF631BAA444697ADC811FC908E21E5"/>
        <w:category>
          <w:name w:val="General"/>
          <w:gallery w:val="placeholder"/>
        </w:category>
        <w:types>
          <w:type w:val="bbPlcHdr"/>
        </w:types>
        <w:behaviors>
          <w:behavior w:val="content"/>
        </w:behaviors>
        <w:guid w:val="{208EC86F-A8F3-4777-821F-1DBF9768814A}"/>
      </w:docPartPr>
      <w:docPartBody>
        <w:p w:rsidR="008A1518" w:rsidRDefault="00F90F23" w:rsidP="00F90F23">
          <w:pPr>
            <w:pStyle w:val="59FF631BAA444697ADC811FC908E21E514"/>
          </w:pPr>
          <w:r w:rsidRPr="00897FB4">
            <w:rPr>
              <w:lang w:bidi="fr-FR"/>
            </w:rPr>
            <w:t>Date</w:t>
          </w:r>
        </w:p>
      </w:docPartBody>
    </w:docPart>
    <w:docPart>
      <w:docPartPr>
        <w:name w:val="F9AAD49A6D3845D88F95F61F79742670"/>
        <w:category>
          <w:name w:val="General"/>
          <w:gallery w:val="placeholder"/>
        </w:category>
        <w:types>
          <w:type w:val="bbPlcHdr"/>
        </w:types>
        <w:behaviors>
          <w:behavior w:val="content"/>
        </w:behaviors>
        <w:guid w:val="{F809A006-BE1A-4EF2-B930-4B73EA8C815D}"/>
      </w:docPartPr>
      <w:docPartBody>
        <w:p w:rsidR="008A1518" w:rsidRDefault="00F90F23" w:rsidP="00F90F23">
          <w:pPr>
            <w:pStyle w:val="F9AAD49A6D3845D88F95F61F7974267014"/>
          </w:pPr>
          <w:r w:rsidRPr="00897FB4">
            <w:rPr>
              <w:lang w:bidi="fr-FR"/>
            </w:rPr>
            <w:t>Heure</w:t>
          </w:r>
        </w:p>
      </w:docPartBody>
    </w:docPart>
    <w:docPart>
      <w:docPartPr>
        <w:name w:val="6B377E5BBB7746A2B9F390A78323729F"/>
        <w:category>
          <w:name w:val="General"/>
          <w:gallery w:val="placeholder"/>
        </w:category>
        <w:types>
          <w:type w:val="bbPlcHdr"/>
        </w:types>
        <w:behaviors>
          <w:behavior w:val="content"/>
        </w:behaviors>
        <w:guid w:val="{4075AC82-EBF9-4617-B45A-24D929AB4E99}"/>
      </w:docPartPr>
      <w:docPartBody>
        <w:p w:rsidR="008A1518" w:rsidRDefault="00F90F23" w:rsidP="00F90F23">
          <w:pPr>
            <w:pStyle w:val="6B377E5BBB7746A2B9F390A78323729F14"/>
          </w:pPr>
          <w:r w:rsidRPr="00897FB4">
            <w:rPr>
              <w:lang w:bidi="fr-FR"/>
            </w:rPr>
            <w:t>Lieu</w:t>
          </w:r>
        </w:p>
      </w:docPartBody>
    </w:docPart>
    <w:docPart>
      <w:docPartPr>
        <w:name w:val="0A8B7278598346B2989B97E104D07D33"/>
        <w:category>
          <w:name w:val="General"/>
          <w:gallery w:val="placeholder"/>
        </w:category>
        <w:types>
          <w:type w:val="bbPlcHdr"/>
        </w:types>
        <w:behaviors>
          <w:behavior w:val="content"/>
        </w:behaviors>
        <w:guid w:val="{F3C9CCA9-9734-48B3-B047-FD06CFB67662}"/>
      </w:docPartPr>
      <w:docPartBody>
        <w:p w:rsidR="008A1518" w:rsidRDefault="00F90F23" w:rsidP="00F90F23">
          <w:pPr>
            <w:pStyle w:val="0A8B7278598346B2989B97E104D07D3314"/>
          </w:pPr>
          <w:r>
            <w:rPr>
              <w:lang w:bidi="fr-FR"/>
            </w:rPr>
            <w:t xml:space="preserve">Adresse, </w:t>
          </w:r>
          <w:r w:rsidRPr="00897FB4">
            <w:rPr>
              <w:lang w:bidi="fr-FR"/>
            </w:rPr>
            <w:t>Ville</w:t>
          </w:r>
          <w:r>
            <w:rPr>
              <w:lang w:bidi="fr-FR"/>
            </w:rPr>
            <w:t xml:space="preserve"> </w:t>
          </w:r>
          <w:r w:rsidRPr="006367E7">
            <w:t>(</w:t>
          </w:r>
          <w:r>
            <w:t>province</w:t>
          </w:r>
          <w:r w:rsidRPr="006367E7">
            <w:t>)</w:t>
          </w:r>
          <w:r>
            <w:rPr>
              <w:lang w:bidi="fr-FR"/>
            </w:rPr>
            <w:t xml:space="preserve"> , Code postal</w:t>
          </w:r>
        </w:p>
      </w:docPartBody>
    </w:docPart>
    <w:docPart>
      <w:docPartPr>
        <w:name w:val="966A1768FADF45AF829C07C0CA476036"/>
        <w:category>
          <w:name w:val="General"/>
          <w:gallery w:val="placeholder"/>
        </w:category>
        <w:types>
          <w:type w:val="bbPlcHdr"/>
        </w:types>
        <w:behaviors>
          <w:behavior w:val="content"/>
        </w:behaviors>
        <w:guid w:val="{AC8361D3-5D82-4B8E-BAEC-64ED14BCABDE}"/>
      </w:docPartPr>
      <w:docPartBody>
        <w:p w:rsidR="00F90F23" w:rsidRDefault="00F90F23" w:rsidP="006367E7">
          <w:pPr>
            <w:spacing w:after="0" w:line="240" w:lineRule="auto"/>
            <w:rPr>
              <w:lang w:bidi="fr-FR"/>
            </w:rPr>
          </w:pPr>
          <w:r>
            <w:rPr>
              <w:lang w:bidi="fr-FR"/>
            </w:rPr>
            <w:t>Pour remplacer le texte d’un espace réservé (comme celui-ci), il suffit de cliquer dessus et de commencer à taper.</w:t>
          </w:r>
        </w:p>
        <w:p w:rsidR="008A1518" w:rsidRDefault="00F90F23" w:rsidP="00F90F23">
          <w:pPr>
            <w:pStyle w:val="966A1768FADF45AF829C07C0CA47603614"/>
          </w:pPr>
          <w:r>
            <w:rPr>
              <w:lang w:bidi="fr-FR"/>
            </w:rPr>
            <w:t>Nous pensons que ce prospectus est parfait tel quel. Cependant, si vous souhaitez le personnaliser en fonction de vos goûts, vous pouvez choisir d’autres couleurs et polices en un simple clic. Pour explorer vos options, sous l’onglet Création du ruban, consultez les galeries de thèmes, couleurs et polices.</w:t>
          </w:r>
        </w:p>
      </w:docPartBody>
    </w:docPart>
    <w:docPart>
      <w:docPartPr>
        <w:name w:val="FBE84D64C933441BACC61B228EAC3DF0"/>
        <w:category>
          <w:name w:val="General"/>
          <w:gallery w:val="placeholder"/>
        </w:category>
        <w:types>
          <w:type w:val="bbPlcHdr"/>
        </w:types>
        <w:behaviors>
          <w:behavior w:val="content"/>
        </w:behaviors>
        <w:guid w:val="{8EACBDEB-56B5-43ED-98D7-06289B6276FC}"/>
      </w:docPartPr>
      <w:docPartBody>
        <w:p w:rsidR="008A1518" w:rsidRDefault="00F90F23" w:rsidP="00F90F23">
          <w:pPr>
            <w:pStyle w:val="FBE84D64C933441BACC61B228EAC3DF014"/>
          </w:pPr>
          <w:r w:rsidRPr="006367E7">
            <w:rPr>
              <w:lang w:bidi="fr-FR"/>
            </w:rPr>
            <w:t>Nom de la personne à joindre</w:t>
          </w:r>
        </w:p>
      </w:docPartBody>
    </w:docPart>
    <w:docPart>
      <w:docPartPr>
        <w:name w:val="14DBFAE5D6F54EA1830FCBD44D0029C8"/>
        <w:category>
          <w:name w:val="General"/>
          <w:gallery w:val="placeholder"/>
        </w:category>
        <w:types>
          <w:type w:val="bbPlcHdr"/>
        </w:types>
        <w:behaviors>
          <w:behavior w:val="content"/>
        </w:behaviors>
        <w:guid w:val="{E670AB0B-7617-4F19-A72E-506EEAD0285D}"/>
      </w:docPartPr>
      <w:docPartBody>
        <w:p w:rsidR="008A1518" w:rsidRDefault="00F90F23" w:rsidP="00F90F23">
          <w:pPr>
            <w:pStyle w:val="14DBFAE5D6F54EA1830FCBD44D0029C814"/>
          </w:pPr>
          <w:r w:rsidRPr="00710795">
            <w:rPr>
              <w:lang w:bidi="fr-FR"/>
            </w:rPr>
            <w:t>Numero de teléphone</w:t>
          </w:r>
        </w:p>
      </w:docPartBody>
    </w:docPart>
    <w:docPart>
      <w:docPartPr>
        <w:name w:val="EDF1E70570C24042AABA8C22F9DB3ACC"/>
        <w:category>
          <w:name w:val="General"/>
          <w:gallery w:val="placeholder"/>
        </w:category>
        <w:types>
          <w:type w:val="bbPlcHdr"/>
        </w:types>
        <w:behaviors>
          <w:behavior w:val="content"/>
        </w:behaviors>
        <w:guid w:val="{21378081-C56F-4505-9A8E-685DF23689EA}"/>
      </w:docPartPr>
      <w:docPartBody>
        <w:p w:rsidR="00AD144D" w:rsidRDefault="00F90F23" w:rsidP="00F90F23">
          <w:pPr>
            <w:pStyle w:val="EDF1E70570C24042AABA8C22F9DB3ACC13"/>
          </w:pPr>
          <w:r w:rsidRPr="006367E7">
            <w:rPr>
              <w:lang w:bidi="fr-FR"/>
            </w:rPr>
            <w:t>pour plus de renseignements, communiquez avec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4F"/>
    <w:rsid w:val="002F64EE"/>
    <w:rsid w:val="0044399B"/>
    <w:rsid w:val="004B7906"/>
    <w:rsid w:val="0072534F"/>
    <w:rsid w:val="007343B5"/>
    <w:rsid w:val="007426CB"/>
    <w:rsid w:val="00763B12"/>
    <w:rsid w:val="0077446A"/>
    <w:rsid w:val="008A1518"/>
    <w:rsid w:val="00986167"/>
    <w:rsid w:val="009A364E"/>
    <w:rsid w:val="00AD144D"/>
    <w:rsid w:val="00C57C1C"/>
    <w:rsid w:val="00EC4C00"/>
    <w:rsid w:val="00F90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fr-FR" w:eastAsia="en-US" w:bidi="ar-SA"/>
        <w14:ligatures w14:val="standard"/>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sz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90F23"/>
    <w:rPr>
      <w:color w:val="595959" w:themeColor="text1" w:themeTint="A6"/>
    </w:rPr>
  </w:style>
  <w:style w:type="paragraph" w:customStyle="1" w:styleId="2544172B856247B0BD86D87A3D3A55E5">
    <w:name w:val="2544172B856247B0BD86D87A3D3A55E5"/>
    <w:rsid w:val="00C57C1C"/>
    <w:rPr>
      <w:kern w:val="0"/>
      <w14:ligatures w14:val="none"/>
    </w:rPr>
  </w:style>
  <w:style w:type="paragraph" w:customStyle="1" w:styleId="6AC7D495815548068FB51C703A4285C0">
    <w:name w:val="6AC7D495815548068FB51C703A4285C0"/>
    <w:rsid w:val="00C57C1C"/>
    <w:rPr>
      <w:kern w:val="0"/>
      <w14:ligatures w14:val="none"/>
    </w:rPr>
  </w:style>
  <w:style w:type="paragraph" w:customStyle="1" w:styleId="6AE215117C504D418731D11506366AF9">
    <w:name w:val="6AE215117C504D418731D11506366AF9"/>
    <w:rsid w:val="00763B12"/>
    <w:rPr>
      <w:kern w:val="0"/>
      <w14:ligatures w14:val="none"/>
    </w:rPr>
  </w:style>
  <w:style w:type="paragraph" w:customStyle="1" w:styleId="AA58B4810CDE4B94B444552F0900502D">
    <w:name w:val="AA58B4810CDE4B94B444552F0900502D"/>
    <w:rsid w:val="00763B12"/>
    <w:rPr>
      <w:kern w:val="0"/>
      <w14:ligatures w14:val="none"/>
    </w:rPr>
  </w:style>
  <w:style w:type="paragraph" w:customStyle="1" w:styleId="118B9434280E423797925DDE725D370C">
    <w:name w:val="118B9434280E423797925DDE725D370C"/>
    <w:rsid w:val="008A1518"/>
    <w:rPr>
      <w:kern w:val="0"/>
      <w14:ligatures w14:val="none"/>
    </w:rPr>
  </w:style>
  <w:style w:type="paragraph" w:customStyle="1" w:styleId="616012EFA3104479B1CD8589DDE3FD40">
    <w:name w:val="616012EFA3104479B1CD8589DDE3FD40"/>
    <w:rsid w:val="008A1518"/>
    <w:rPr>
      <w:kern w:val="0"/>
      <w14:ligatures w14:val="none"/>
    </w:rPr>
  </w:style>
  <w:style w:type="paragraph" w:customStyle="1" w:styleId="687EAF5EB2CD4EB7ADF5F9A96997A5A0">
    <w:name w:val="687EAF5EB2CD4EB7ADF5F9A96997A5A0"/>
    <w:rsid w:val="008A1518"/>
    <w:rPr>
      <w:kern w:val="0"/>
      <w14:ligatures w14:val="none"/>
    </w:rPr>
  </w:style>
  <w:style w:type="paragraph" w:customStyle="1" w:styleId="59FF631BAA444697ADC811FC908E21E5">
    <w:name w:val="59FF631BAA444697ADC811FC908E21E5"/>
    <w:rsid w:val="008A1518"/>
    <w:rPr>
      <w:kern w:val="0"/>
      <w14:ligatures w14:val="none"/>
    </w:rPr>
  </w:style>
  <w:style w:type="paragraph" w:customStyle="1" w:styleId="F9AAD49A6D3845D88F95F61F79742670">
    <w:name w:val="F9AAD49A6D3845D88F95F61F79742670"/>
    <w:rsid w:val="008A1518"/>
    <w:rPr>
      <w:kern w:val="0"/>
      <w14:ligatures w14:val="none"/>
    </w:rPr>
  </w:style>
  <w:style w:type="paragraph" w:customStyle="1" w:styleId="6B377E5BBB7746A2B9F390A78323729F">
    <w:name w:val="6B377E5BBB7746A2B9F390A78323729F"/>
    <w:rsid w:val="008A1518"/>
    <w:rPr>
      <w:kern w:val="0"/>
      <w14:ligatures w14:val="none"/>
    </w:rPr>
  </w:style>
  <w:style w:type="paragraph" w:customStyle="1" w:styleId="0A8B7278598346B2989B97E104D07D33">
    <w:name w:val="0A8B7278598346B2989B97E104D07D33"/>
    <w:rsid w:val="008A1518"/>
    <w:rPr>
      <w:kern w:val="0"/>
      <w14:ligatures w14:val="none"/>
    </w:rPr>
  </w:style>
  <w:style w:type="paragraph" w:customStyle="1" w:styleId="966A1768FADF45AF829C07C0CA476036">
    <w:name w:val="966A1768FADF45AF829C07C0CA476036"/>
    <w:rsid w:val="008A1518"/>
    <w:rPr>
      <w:kern w:val="0"/>
      <w14:ligatures w14:val="none"/>
    </w:rPr>
  </w:style>
  <w:style w:type="paragraph" w:styleId="Pieddepage">
    <w:name w:val="footer"/>
    <w:basedOn w:val="Normal"/>
    <w:link w:val="PieddepageCar"/>
    <w:uiPriority w:val="99"/>
    <w:unhideWhenUsed/>
    <w:rsid w:val="00986167"/>
    <w:pPr>
      <w:spacing w:after="0" w:line="240" w:lineRule="auto"/>
      <w:ind w:left="101" w:right="101"/>
    </w:pPr>
    <w:rPr>
      <w:rFonts w:eastAsiaTheme="minorHAnsi" w:cstheme="minorBidi"/>
      <w:color w:val="44546A" w:themeColor="text2"/>
      <w:kern w:val="0"/>
      <w:sz w:val="24"/>
      <w:szCs w:val="24"/>
      <w:lang w:eastAsia="ja-JP"/>
      <w14:ligatures w14:val="none"/>
    </w:rPr>
  </w:style>
  <w:style w:type="character" w:customStyle="1" w:styleId="PieddepageCar">
    <w:name w:val="Pied de page Car"/>
    <w:basedOn w:val="Policepardfaut"/>
    <w:link w:val="Pieddepage"/>
    <w:uiPriority w:val="99"/>
    <w:rsid w:val="00986167"/>
    <w:rPr>
      <w:rFonts w:eastAsiaTheme="minorHAnsi"/>
      <w:color w:val="44546A" w:themeColor="text2"/>
      <w:kern w:val="0"/>
      <w:sz w:val="24"/>
      <w:szCs w:val="24"/>
      <w:lang w:eastAsia="ja-JP"/>
      <w14:ligatures w14:val="none"/>
    </w:rPr>
  </w:style>
  <w:style w:type="paragraph" w:customStyle="1" w:styleId="FBE84D64C933441BACC61B228EAC3DF0">
    <w:name w:val="FBE84D64C933441BACC61B228EAC3DF0"/>
    <w:rsid w:val="008A1518"/>
    <w:rPr>
      <w:kern w:val="0"/>
      <w14:ligatures w14:val="none"/>
    </w:rPr>
  </w:style>
  <w:style w:type="paragraph" w:customStyle="1" w:styleId="14DBFAE5D6F54EA1830FCBD44D0029C8">
    <w:name w:val="14DBFAE5D6F54EA1830FCBD44D0029C8"/>
    <w:rsid w:val="008A1518"/>
    <w:rPr>
      <w:kern w:val="0"/>
      <w14:ligatures w14:val="none"/>
    </w:rPr>
  </w:style>
  <w:style w:type="paragraph" w:customStyle="1" w:styleId="118B9434280E423797925DDE725D370C1">
    <w:name w:val="118B9434280E423797925DDE725D370C1"/>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
    <w:name w:val="616012EFA3104479B1CD8589DDE3FD401"/>
    <w:rsid w:val="00986167"/>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
    <w:name w:val="687EAF5EB2CD4EB7ADF5F9A96997A5A01"/>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
    <w:name w:val="59FF631BAA444697ADC811FC908E21E51"/>
    <w:rsid w:val="0098616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
    <w:name w:val="F9AAD49A6D3845D88F95F61F797426701"/>
    <w:rsid w:val="00986167"/>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
    <w:name w:val="6B377E5BBB7746A2B9F390A78323729F1"/>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
    <w:name w:val="0A8B7278598346B2989B97E104D07D331"/>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
    <w:name w:val="966A1768FADF45AF829C07C0CA4760361"/>
    <w:rsid w:val="00986167"/>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
    <w:name w:val="EDF1E70570C24042AABA8C22F9DB3ACC"/>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
    <w:name w:val="FBE84D64C933441BACC61B228EAC3DF01"/>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
    <w:name w:val="14DBFAE5D6F54EA1830FCBD44D0029C81"/>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2">
    <w:name w:val="118B9434280E423797925DDE725D370C2"/>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2">
    <w:name w:val="616012EFA3104479B1CD8589DDE3FD402"/>
    <w:rsid w:val="00986167"/>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2">
    <w:name w:val="687EAF5EB2CD4EB7ADF5F9A96997A5A02"/>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2">
    <w:name w:val="59FF631BAA444697ADC811FC908E21E52"/>
    <w:rsid w:val="0098616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2">
    <w:name w:val="F9AAD49A6D3845D88F95F61F797426702"/>
    <w:rsid w:val="00986167"/>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2">
    <w:name w:val="6B377E5BBB7746A2B9F390A78323729F2"/>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2">
    <w:name w:val="0A8B7278598346B2989B97E104D07D332"/>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character" w:styleId="Lienhypertexte">
    <w:name w:val="Hyperlink"/>
    <w:basedOn w:val="Policepardfaut"/>
    <w:uiPriority w:val="99"/>
    <w:semiHidden/>
    <w:unhideWhenUsed/>
    <w:rsid w:val="00986167"/>
    <w:rPr>
      <w:color w:val="1F3864" w:themeColor="accent1" w:themeShade="80"/>
      <w:u w:val="single"/>
    </w:rPr>
  </w:style>
  <w:style w:type="paragraph" w:customStyle="1" w:styleId="966A1768FADF45AF829C07C0CA4760362">
    <w:name w:val="966A1768FADF45AF829C07C0CA4760362"/>
    <w:rsid w:val="00986167"/>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1">
    <w:name w:val="EDF1E70570C24042AABA8C22F9DB3ACC1"/>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2">
    <w:name w:val="FBE84D64C933441BACC61B228EAC3DF02"/>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2">
    <w:name w:val="14DBFAE5D6F54EA1830FCBD44D0029C82"/>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3">
    <w:name w:val="118B9434280E423797925DDE725D370C3"/>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3">
    <w:name w:val="616012EFA3104479B1CD8589DDE3FD403"/>
    <w:rsid w:val="00986167"/>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3">
    <w:name w:val="687EAF5EB2CD4EB7ADF5F9A96997A5A03"/>
    <w:rsid w:val="00986167"/>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3">
    <w:name w:val="59FF631BAA444697ADC811FC908E21E53"/>
    <w:rsid w:val="0098616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3">
    <w:name w:val="F9AAD49A6D3845D88F95F61F797426703"/>
    <w:rsid w:val="00986167"/>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3">
    <w:name w:val="6B377E5BBB7746A2B9F390A78323729F3"/>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3">
    <w:name w:val="0A8B7278598346B2989B97E104D07D333"/>
    <w:rsid w:val="0098616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styleId="Corpsdetexte3">
    <w:name w:val="Body Text 3"/>
    <w:basedOn w:val="Normal"/>
    <w:link w:val="Corpsdetexte3Car"/>
    <w:uiPriority w:val="99"/>
    <w:semiHidden/>
    <w:unhideWhenUsed/>
    <w:rsid w:val="00986167"/>
    <w:pPr>
      <w:spacing w:after="120" w:line="288" w:lineRule="auto"/>
      <w:ind w:left="101" w:right="101"/>
    </w:pPr>
    <w:rPr>
      <w:rFonts w:eastAsiaTheme="minorHAnsi" w:cstheme="minorBidi"/>
      <w:color w:val="44546A" w:themeColor="text2"/>
      <w:kern w:val="0"/>
      <w:sz w:val="22"/>
      <w:szCs w:val="16"/>
      <w:lang w:eastAsia="ja-JP"/>
      <w14:ligatures w14:val="none"/>
    </w:rPr>
  </w:style>
  <w:style w:type="character" w:customStyle="1" w:styleId="Corpsdetexte3Car">
    <w:name w:val="Corps de texte 3 Car"/>
    <w:basedOn w:val="Policepardfaut"/>
    <w:link w:val="Corpsdetexte3"/>
    <w:uiPriority w:val="99"/>
    <w:semiHidden/>
    <w:rsid w:val="00986167"/>
    <w:rPr>
      <w:rFonts w:eastAsiaTheme="minorHAnsi"/>
      <w:color w:val="44546A" w:themeColor="text2"/>
      <w:kern w:val="0"/>
      <w:szCs w:val="16"/>
      <w:lang w:eastAsia="ja-JP"/>
      <w14:ligatures w14:val="none"/>
    </w:rPr>
  </w:style>
  <w:style w:type="paragraph" w:customStyle="1" w:styleId="966A1768FADF45AF829C07C0CA4760363">
    <w:name w:val="966A1768FADF45AF829C07C0CA4760363"/>
    <w:rsid w:val="00986167"/>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2">
    <w:name w:val="EDF1E70570C24042AABA8C22F9DB3ACC2"/>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3">
    <w:name w:val="FBE84D64C933441BACC61B228EAC3DF03"/>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3">
    <w:name w:val="14DBFAE5D6F54EA1830FCBD44D0029C83"/>
    <w:rsid w:val="00986167"/>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4">
    <w:name w:val="118B9434280E423797925DDE725D370C4"/>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4">
    <w:name w:val="616012EFA3104479B1CD8589DDE3FD404"/>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4">
    <w:name w:val="687EAF5EB2CD4EB7ADF5F9A96997A5A04"/>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4">
    <w:name w:val="59FF631BAA444697ADC811FC908E21E54"/>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4">
    <w:name w:val="F9AAD49A6D3845D88F95F61F797426704"/>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4">
    <w:name w:val="6B377E5BBB7746A2B9F390A78323729F4"/>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4">
    <w:name w:val="0A8B7278598346B2989B97E104D07D334"/>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styleId="Notedebasdepage">
    <w:name w:val="footnote text"/>
    <w:basedOn w:val="Normal"/>
    <w:link w:val="NotedebasdepageCar"/>
    <w:uiPriority w:val="99"/>
    <w:semiHidden/>
    <w:unhideWhenUsed/>
    <w:rsid w:val="00F90F23"/>
    <w:pPr>
      <w:spacing w:after="0" w:line="240" w:lineRule="auto"/>
      <w:ind w:left="101" w:right="101"/>
    </w:pPr>
    <w:rPr>
      <w:rFonts w:eastAsiaTheme="minorHAnsi" w:cstheme="minorBidi"/>
      <w:color w:val="44546A" w:themeColor="text2"/>
      <w:kern w:val="0"/>
      <w:sz w:val="22"/>
      <w:szCs w:val="20"/>
      <w:lang w:eastAsia="ja-JP"/>
      <w14:ligatures w14:val="none"/>
    </w:rPr>
  </w:style>
  <w:style w:type="character" w:customStyle="1" w:styleId="NotedebasdepageCar">
    <w:name w:val="Note de bas de page Car"/>
    <w:basedOn w:val="Policepardfaut"/>
    <w:link w:val="Notedebasdepage"/>
    <w:uiPriority w:val="99"/>
    <w:semiHidden/>
    <w:rsid w:val="00F90F23"/>
    <w:rPr>
      <w:rFonts w:eastAsiaTheme="minorHAnsi"/>
      <w:color w:val="44546A" w:themeColor="text2"/>
      <w:kern w:val="0"/>
      <w:szCs w:val="20"/>
      <w:lang w:eastAsia="ja-JP"/>
      <w14:ligatures w14:val="none"/>
    </w:rPr>
  </w:style>
  <w:style w:type="paragraph" w:customStyle="1" w:styleId="966A1768FADF45AF829C07C0CA4760364">
    <w:name w:val="966A1768FADF45AF829C07C0CA4760364"/>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3">
    <w:name w:val="EDF1E70570C24042AABA8C22F9DB3ACC3"/>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4">
    <w:name w:val="FBE84D64C933441BACC61B228EAC3DF04"/>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4">
    <w:name w:val="14DBFAE5D6F54EA1830FCBD44D0029C84"/>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5">
    <w:name w:val="118B9434280E423797925DDE725D370C5"/>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5">
    <w:name w:val="616012EFA3104479B1CD8589DDE3FD405"/>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5">
    <w:name w:val="687EAF5EB2CD4EB7ADF5F9A96997A5A05"/>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5">
    <w:name w:val="59FF631BAA444697ADC811FC908E21E55"/>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5">
    <w:name w:val="F9AAD49A6D3845D88F95F61F797426705"/>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5">
    <w:name w:val="6B377E5BBB7746A2B9F390A78323729F5"/>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5">
    <w:name w:val="0A8B7278598346B2989B97E104D07D335"/>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5">
    <w:name w:val="966A1768FADF45AF829C07C0CA4760365"/>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4">
    <w:name w:val="EDF1E70570C24042AABA8C22F9DB3ACC4"/>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5">
    <w:name w:val="FBE84D64C933441BACC61B228EAC3DF05"/>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5">
    <w:name w:val="14DBFAE5D6F54EA1830FCBD44D0029C85"/>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6">
    <w:name w:val="118B9434280E423797925DDE725D370C6"/>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6">
    <w:name w:val="616012EFA3104479B1CD8589DDE3FD406"/>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6">
    <w:name w:val="687EAF5EB2CD4EB7ADF5F9A96997A5A06"/>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6">
    <w:name w:val="59FF631BAA444697ADC811FC908E21E56"/>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6">
    <w:name w:val="F9AAD49A6D3845D88F95F61F797426706"/>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6">
    <w:name w:val="6B377E5BBB7746A2B9F390A78323729F6"/>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6">
    <w:name w:val="0A8B7278598346B2989B97E104D07D336"/>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6">
    <w:name w:val="966A1768FADF45AF829C07C0CA4760366"/>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5">
    <w:name w:val="EDF1E70570C24042AABA8C22F9DB3ACC5"/>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6">
    <w:name w:val="FBE84D64C933441BACC61B228EAC3DF06"/>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6">
    <w:name w:val="14DBFAE5D6F54EA1830FCBD44D0029C86"/>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7">
    <w:name w:val="118B9434280E423797925DDE725D370C7"/>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7">
    <w:name w:val="616012EFA3104479B1CD8589DDE3FD407"/>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7">
    <w:name w:val="687EAF5EB2CD4EB7ADF5F9A96997A5A07"/>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7">
    <w:name w:val="59FF631BAA444697ADC811FC908E21E57"/>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7">
    <w:name w:val="F9AAD49A6D3845D88F95F61F797426707"/>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7">
    <w:name w:val="6B377E5BBB7746A2B9F390A78323729F7"/>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7">
    <w:name w:val="0A8B7278598346B2989B97E104D07D337"/>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7">
    <w:name w:val="966A1768FADF45AF829C07C0CA4760367"/>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6">
    <w:name w:val="EDF1E70570C24042AABA8C22F9DB3ACC6"/>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7">
    <w:name w:val="FBE84D64C933441BACC61B228EAC3DF07"/>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7">
    <w:name w:val="14DBFAE5D6F54EA1830FCBD44D0029C87"/>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8">
    <w:name w:val="118B9434280E423797925DDE725D370C8"/>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8">
    <w:name w:val="616012EFA3104479B1CD8589DDE3FD408"/>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8">
    <w:name w:val="687EAF5EB2CD4EB7ADF5F9A96997A5A08"/>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8">
    <w:name w:val="59FF631BAA444697ADC811FC908E21E58"/>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8">
    <w:name w:val="F9AAD49A6D3845D88F95F61F797426708"/>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8">
    <w:name w:val="6B377E5BBB7746A2B9F390A78323729F8"/>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8">
    <w:name w:val="0A8B7278598346B2989B97E104D07D338"/>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8">
    <w:name w:val="966A1768FADF45AF829C07C0CA4760368"/>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7">
    <w:name w:val="EDF1E70570C24042AABA8C22F9DB3ACC7"/>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8">
    <w:name w:val="FBE84D64C933441BACC61B228EAC3DF08"/>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8">
    <w:name w:val="14DBFAE5D6F54EA1830FCBD44D0029C88"/>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9">
    <w:name w:val="118B9434280E423797925DDE725D370C9"/>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9">
    <w:name w:val="616012EFA3104479B1CD8589DDE3FD409"/>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9">
    <w:name w:val="687EAF5EB2CD4EB7ADF5F9A96997A5A09"/>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9">
    <w:name w:val="59FF631BAA444697ADC811FC908E21E59"/>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9">
    <w:name w:val="F9AAD49A6D3845D88F95F61F797426709"/>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9">
    <w:name w:val="6B377E5BBB7746A2B9F390A78323729F9"/>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9">
    <w:name w:val="0A8B7278598346B2989B97E104D07D339"/>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9">
    <w:name w:val="966A1768FADF45AF829C07C0CA4760369"/>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8">
    <w:name w:val="EDF1E70570C24042AABA8C22F9DB3ACC8"/>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9">
    <w:name w:val="FBE84D64C933441BACC61B228EAC3DF09"/>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9">
    <w:name w:val="14DBFAE5D6F54EA1830FCBD44D0029C89"/>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10">
    <w:name w:val="118B9434280E423797925DDE725D370C10"/>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0">
    <w:name w:val="616012EFA3104479B1CD8589DDE3FD4010"/>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0">
    <w:name w:val="687EAF5EB2CD4EB7ADF5F9A96997A5A010"/>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0">
    <w:name w:val="59FF631BAA444697ADC811FC908E21E510"/>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0">
    <w:name w:val="F9AAD49A6D3845D88F95F61F7974267010"/>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0">
    <w:name w:val="6B377E5BBB7746A2B9F390A78323729F10"/>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0">
    <w:name w:val="0A8B7278598346B2989B97E104D07D3310"/>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0">
    <w:name w:val="966A1768FADF45AF829C07C0CA47603610"/>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9">
    <w:name w:val="EDF1E70570C24042AABA8C22F9DB3ACC9"/>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0">
    <w:name w:val="FBE84D64C933441BACC61B228EAC3DF010"/>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0">
    <w:name w:val="14DBFAE5D6F54EA1830FCBD44D0029C810"/>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11">
    <w:name w:val="118B9434280E423797925DDE725D370C11"/>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1">
    <w:name w:val="616012EFA3104479B1CD8589DDE3FD4011"/>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1">
    <w:name w:val="687EAF5EB2CD4EB7ADF5F9A96997A5A011"/>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1">
    <w:name w:val="59FF631BAA444697ADC811FC908E21E511"/>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1">
    <w:name w:val="F9AAD49A6D3845D88F95F61F7974267011"/>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1">
    <w:name w:val="6B377E5BBB7746A2B9F390A78323729F11"/>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1">
    <w:name w:val="0A8B7278598346B2989B97E104D07D3311"/>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1">
    <w:name w:val="966A1768FADF45AF829C07C0CA47603611"/>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10">
    <w:name w:val="EDF1E70570C24042AABA8C22F9DB3ACC10"/>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1">
    <w:name w:val="FBE84D64C933441BACC61B228EAC3DF011"/>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1">
    <w:name w:val="14DBFAE5D6F54EA1830FCBD44D0029C811"/>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12">
    <w:name w:val="118B9434280E423797925DDE725D370C12"/>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2">
    <w:name w:val="616012EFA3104479B1CD8589DDE3FD4012"/>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2">
    <w:name w:val="687EAF5EB2CD4EB7ADF5F9A96997A5A012"/>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2">
    <w:name w:val="59FF631BAA444697ADC811FC908E21E512"/>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2">
    <w:name w:val="F9AAD49A6D3845D88F95F61F7974267012"/>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2">
    <w:name w:val="6B377E5BBB7746A2B9F390A78323729F12"/>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2">
    <w:name w:val="0A8B7278598346B2989B97E104D07D3312"/>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2">
    <w:name w:val="966A1768FADF45AF829C07C0CA47603612"/>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11">
    <w:name w:val="EDF1E70570C24042AABA8C22F9DB3ACC11"/>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2">
    <w:name w:val="FBE84D64C933441BACC61B228EAC3DF012"/>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2">
    <w:name w:val="14DBFAE5D6F54EA1830FCBD44D0029C812"/>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13">
    <w:name w:val="118B9434280E423797925DDE725D370C13"/>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3">
    <w:name w:val="616012EFA3104479B1CD8589DDE3FD4013"/>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3">
    <w:name w:val="687EAF5EB2CD4EB7ADF5F9A96997A5A013"/>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3">
    <w:name w:val="59FF631BAA444697ADC811FC908E21E513"/>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3">
    <w:name w:val="F9AAD49A6D3845D88F95F61F7974267013"/>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3">
    <w:name w:val="6B377E5BBB7746A2B9F390A78323729F13"/>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3">
    <w:name w:val="0A8B7278598346B2989B97E104D07D3313"/>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3">
    <w:name w:val="966A1768FADF45AF829C07C0CA47603613"/>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12">
    <w:name w:val="EDF1E70570C24042AABA8C22F9DB3ACC12"/>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3">
    <w:name w:val="FBE84D64C933441BACC61B228EAC3DF013"/>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3">
    <w:name w:val="14DBFAE5D6F54EA1830FCBD44D0029C813"/>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18B9434280E423797925DDE725D370C14">
    <w:name w:val="118B9434280E423797925DDE725D370C14"/>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616012EFA3104479B1CD8589DDE3FD4014">
    <w:name w:val="616012EFA3104479B1CD8589DDE3FD4014"/>
    <w:rsid w:val="00F90F23"/>
    <w:pPr>
      <w:spacing w:after="0" w:line="204" w:lineRule="auto"/>
      <w:contextualSpacing/>
    </w:pPr>
    <w:rPr>
      <w:rFonts w:asciiTheme="majorHAnsi" w:eastAsiaTheme="majorEastAsia" w:hAnsiTheme="majorHAnsi" w:cstheme="majorBidi"/>
      <w:b/>
      <w:bCs/>
      <w:caps/>
      <w:color w:val="C45911" w:themeColor="accent2" w:themeShade="BF"/>
      <w:kern w:val="28"/>
      <w:sz w:val="84"/>
      <w:szCs w:val="24"/>
      <w:lang w:eastAsia="ja-JP"/>
      <w14:ligatures w14:val="none"/>
    </w:rPr>
  </w:style>
  <w:style w:type="paragraph" w:customStyle="1" w:styleId="687EAF5EB2CD4EB7ADF5F9A96997A5A014">
    <w:name w:val="687EAF5EB2CD4EB7ADF5F9A96997A5A014"/>
    <w:rsid w:val="00F90F23"/>
    <w:pPr>
      <w:spacing w:after="40" w:line="228" w:lineRule="auto"/>
    </w:pPr>
    <w:rPr>
      <w:rFonts w:eastAsiaTheme="minorHAnsi"/>
      <w:caps/>
      <w:color w:val="44546A" w:themeColor="text2"/>
      <w:kern w:val="0"/>
      <w:sz w:val="52"/>
      <w:szCs w:val="24"/>
      <w:lang w:eastAsia="ja-JP"/>
      <w14:ligatures w14:val="none"/>
    </w:rPr>
  </w:style>
  <w:style w:type="paragraph" w:customStyle="1" w:styleId="59FF631BAA444697ADC811FC908E21E514">
    <w:name w:val="59FF631BAA444697ADC811FC908E21E514"/>
    <w:rsid w:val="00F90F23"/>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eastAsiaTheme="minorHAnsi"/>
      <w:b/>
      <w:bCs/>
      <w:smallCaps/>
      <w:color w:val="C45911" w:themeColor="accent2" w:themeShade="BF"/>
      <w:kern w:val="0"/>
      <w:sz w:val="44"/>
      <w:szCs w:val="24"/>
      <w:lang w:eastAsia="ja-JP"/>
      <w14:ligatures w14:val="none"/>
    </w:rPr>
  </w:style>
  <w:style w:type="paragraph" w:customStyle="1" w:styleId="F9AAD49A6D3845D88F95F61F7974267014">
    <w:name w:val="F9AAD49A6D3845D88F95F61F7974267014"/>
    <w:rsid w:val="00F90F23"/>
    <w:pPr>
      <w:spacing w:after="300" w:line="216" w:lineRule="auto"/>
      <w:ind w:left="101" w:right="101"/>
      <w:contextualSpacing/>
    </w:pPr>
    <w:rPr>
      <w:rFonts w:eastAsiaTheme="minorHAnsi"/>
      <w:b/>
      <w:bCs/>
      <w:smallCaps/>
      <w:color w:val="44546A" w:themeColor="text2"/>
      <w:kern w:val="0"/>
      <w:sz w:val="44"/>
      <w:szCs w:val="24"/>
      <w:lang w:eastAsia="ja-JP"/>
      <w14:ligatures w14:val="none"/>
    </w:rPr>
  </w:style>
  <w:style w:type="paragraph" w:customStyle="1" w:styleId="6B377E5BBB7746A2B9F390A78323729F14">
    <w:name w:val="6B377E5BBB7746A2B9F390A78323729F14"/>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0A8B7278598346B2989B97E104D07D3314">
    <w:name w:val="0A8B7278598346B2989B97E104D07D3314"/>
    <w:rsid w:val="00F90F23"/>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eastAsiaTheme="minorHAnsi"/>
      <w:smallCaps/>
      <w:color w:val="44546A" w:themeColor="text2"/>
      <w:kern w:val="0"/>
      <w:sz w:val="36"/>
      <w:szCs w:val="24"/>
      <w:lang w:eastAsia="ja-JP"/>
      <w14:ligatures w14:val="none"/>
    </w:rPr>
  </w:style>
  <w:style w:type="paragraph" w:customStyle="1" w:styleId="966A1768FADF45AF829C07C0CA47603614">
    <w:name w:val="966A1768FADF45AF829C07C0CA47603614"/>
    <w:rsid w:val="00F90F23"/>
    <w:pPr>
      <w:spacing w:after="240" w:line="288" w:lineRule="auto"/>
      <w:ind w:left="101" w:right="101"/>
    </w:pPr>
    <w:rPr>
      <w:rFonts w:eastAsiaTheme="minorHAnsi"/>
      <w:color w:val="44546A" w:themeColor="text2"/>
      <w:kern w:val="0"/>
      <w:sz w:val="24"/>
      <w:szCs w:val="24"/>
      <w:lang w:eastAsia="ja-JP"/>
      <w14:ligatures w14:val="none"/>
    </w:rPr>
  </w:style>
  <w:style w:type="paragraph" w:customStyle="1" w:styleId="EDF1E70570C24042AABA8C22F9DB3ACC13">
    <w:name w:val="EDF1E70570C24042AABA8C22F9DB3ACC13"/>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FBE84D64C933441BACC61B228EAC3DF014">
    <w:name w:val="FBE84D64C933441BACC61B228EAC3DF014"/>
    <w:rsid w:val="00F90F23"/>
    <w:pPr>
      <w:spacing w:after="0" w:line="240" w:lineRule="auto"/>
    </w:pPr>
    <w:rPr>
      <w:rFonts w:eastAsiaTheme="minorHAnsi"/>
      <w:smallCaps/>
      <w:color w:val="44546A" w:themeColor="text2"/>
      <w:kern w:val="0"/>
      <w:sz w:val="24"/>
      <w:szCs w:val="24"/>
      <w:lang w:eastAsia="ja-JP"/>
      <w14:ligatures w14:val="none"/>
    </w:rPr>
  </w:style>
  <w:style w:type="paragraph" w:customStyle="1" w:styleId="14DBFAE5D6F54EA1830FCBD44D0029C814">
    <w:name w:val="14DBFAE5D6F54EA1830FCBD44D0029C814"/>
    <w:rsid w:val="00F90F23"/>
    <w:pPr>
      <w:spacing w:after="0" w:line="240" w:lineRule="auto"/>
    </w:pPr>
    <w:rPr>
      <w:rFonts w:eastAsiaTheme="minorHAnsi"/>
      <w:smallCaps/>
      <w:color w:val="44546A" w:themeColor="text2"/>
      <w:kern w:val="0"/>
      <w:sz w:val="24"/>
      <w:szCs w:val="24"/>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E126A453-AFDF-4F72-87A2-C2F6BB71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TF02904833</Template>
  <TotalTime>82</TotalTime>
  <Pages>1</Pages>
  <Words>104</Words>
  <Characters>575</Characters>
  <Application>Microsoft Office Word</Application>
  <DocSecurity>0</DocSecurity>
  <Lines>4</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cp:lastModifiedBy>
  <cp:revision>2</cp:revision>
  <dcterms:created xsi:type="dcterms:W3CDTF">2016-11-21T09:36:00Z</dcterms:created>
  <dcterms:modified xsi:type="dcterms:W3CDTF">2017-08-25T15:43:00Z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