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ulka rozložení letáku události"/>
      </w:tblPr>
      <w:tblGrid>
        <w:gridCol w:w="7495"/>
      </w:tblGrid>
      <w:tr w:rsidR="00897FB4" w:rsidRPr="00897FB4" w14:paraId="4016B9E2" w14:textId="77777777" w:rsidTr="00561E3B">
        <w:trPr>
          <w:trHeight w:val="9354"/>
          <w:tblHeader/>
        </w:trPr>
        <w:tc>
          <w:tcPr>
            <w:tcW w:w="7819" w:type="dxa"/>
          </w:tcPr>
          <w:p w14:paraId="4016B9D9" w14:textId="77777777" w:rsidR="00897FB4" w:rsidRPr="00897FB4" w:rsidRDefault="00FA3DD6" w:rsidP="00897FB4">
            <w:pPr>
              <w:pStyle w:val="Podnadpis"/>
            </w:pPr>
            <w:sdt>
              <w:sdtPr>
                <w:alias w:val="Zadejte úvod k události:"/>
                <w:tag w:val="Zadejte úvod k události:"/>
                <w:id w:val="142317187"/>
                <w:placeholder>
                  <w:docPart w:val="118B9434280E423797925DDE725D370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Úvod k události</w:t>
                </w:r>
              </w:sdtContent>
            </w:sdt>
          </w:p>
          <w:p w14:paraId="4016B9DA" w14:textId="77777777" w:rsidR="00897FB4" w:rsidRPr="00897FB4" w:rsidRDefault="00FA3DD6" w:rsidP="00897FB4">
            <w:pPr>
              <w:pStyle w:val="Nzev"/>
            </w:pPr>
            <w:sdt>
              <w:sdtPr>
                <w:alias w:val="Zadejte název události:"/>
                <w:tag w:val="Zadejte název události:"/>
                <w:id w:val="-1171556138"/>
                <w:placeholder>
                  <w:docPart w:val="616012EFA3104479B1CD8589DDE3FD4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Název události</w:t>
                </w:r>
              </w:sdtContent>
            </w:sdt>
          </w:p>
          <w:p w14:paraId="4016B9DB" w14:textId="77777777" w:rsidR="00897FB4" w:rsidRPr="00897FB4" w:rsidRDefault="00FA3DD6" w:rsidP="00897FB4">
            <w:pPr>
              <w:pStyle w:val="Podnadpis"/>
            </w:pPr>
            <w:sdt>
              <w:sdtPr>
                <w:alias w:val="Zadejte podtitul události:"/>
                <w:tag w:val="Zadejte podtitul události:"/>
                <w:id w:val="19905946"/>
                <w:placeholder>
                  <w:docPart w:val="687EAF5EB2CD4EB7ADF5F9A96997A5A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Podtitul události</w:t>
                </w:r>
              </w:sdtContent>
            </w:sdt>
          </w:p>
          <w:sdt>
            <w:sdtPr>
              <w:alias w:val="Zadejte datum:"/>
              <w:tag w:val="Zadejte datum:"/>
              <w:id w:val="-1248264313"/>
              <w:placeholder>
                <w:docPart w:val="59FF631BAA444697ADC811FC908E21E5"/>
              </w:placeholder>
              <w:temporary/>
              <w:showingPlcHdr/>
              <w15:appearance w15:val="hidden"/>
            </w:sdtPr>
            <w:sdtEndPr/>
            <w:sdtContent>
              <w:p w14:paraId="4016B9DC" w14:textId="77777777" w:rsidR="00897FB4" w:rsidRPr="00897FB4" w:rsidRDefault="00897FB4" w:rsidP="00897FB4">
                <w:pPr>
                  <w:pStyle w:val="Datum"/>
                </w:pPr>
                <w:r w:rsidRPr="00897FB4">
                  <w:rPr>
                    <w:lang w:bidi="cs-CZ"/>
                  </w:rPr>
                  <w:t>Datum</w:t>
                </w:r>
              </w:p>
            </w:sdtContent>
          </w:sdt>
          <w:p w14:paraId="4016B9DD" w14:textId="77777777" w:rsidR="00897FB4" w:rsidRPr="00897FB4" w:rsidRDefault="00FA3DD6" w:rsidP="00897FB4">
            <w:pPr>
              <w:pStyle w:val="as"/>
            </w:pPr>
            <w:sdt>
              <w:sdtPr>
                <w:alias w:val="Zadejte čas:"/>
                <w:tag w:val="Zadejte čas:"/>
                <w:id w:val="871424336"/>
                <w:placeholder>
                  <w:docPart w:val="F9AAD49A6D3845D88F95F61F7974267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Čas</w:t>
                </w:r>
              </w:sdtContent>
            </w:sdt>
          </w:p>
          <w:p w14:paraId="4016B9DE" w14:textId="77777777" w:rsidR="00897FB4" w:rsidRPr="00897FB4" w:rsidRDefault="00FA3DD6" w:rsidP="00897FB4">
            <w:pPr>
              <w:pStyle w:val="Msto"/>
            </w:pPr>
            <w:sdt>
              <w:sdtPr>
                <w:alias w:val="Zadejte místo:"/>
                <w:tag w:val="Zadejte místo:"/>
                <w:id w:val="-1525932807"/>
                <w:placeholder>
                  <w:docPart w:val="6B377E5BBB7746A2B9F390A7832372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Místo</w:t>
                </w:r>
              </w:sdtContent>
            </w:sdt>
          </w:p>
          <w:p w14:paraId="4016B9DF" w14:textId="77777777" w:rsidR="00897FB4" w:rsidRPr="00897FB4" w:rsidRDefault="00FA3DD6" w:rsidP="00897FB4">
            <w:pPr>
              <w:pStyle w:val="Msto"/>
            </w:pPr>
            <w:sdt>
              <w:sdtPr>
                <w:alias w:val="Zadejte adresu, PSČ, město:"/>
                <w:tag w:val="Zadejte adresu, PSČ, město:"/>
                <w:id w:val="-1176957816"/>
                <w:placeholder>
                  <w:docPart w:val="0A8B7278598346B2989B97E104D07D3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rPr>
                    <w:lang w:bidi="cs-CZ"/>
                  </w:rPr>
                  <w:t>Adresa,</w:t>
                </w:r>
                <w:r w:rsidR="00897FB4" w:rsidRPr="00897FB4">
                  <w:rPr>
                    <w:lang w:bidi="cs-CZ"/>
                  </w:rPr>
                  <w:t xml:space="preserve"> psč Město</w:t>
                </w:r>
              </w:sdtContent>
            </w:sdt>
          </w:p>
          <w:sdt>
            <w:sdtPr>
              <w:alias w:val="Zadejte čas události:"/>
              <w:tag w:val="Zadejte čas události:"/>
              <w:id w:val="-1787651102"/>
              <w:placeholder>
                <w:docPart w:val="966A1768FADF45AF829C07C0CA476036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4016B9E0" w14:textId="77777777" w:rsidR="00897FB4" w:rsidRPr="00897FB4" w:rsidRDefault="00897FB4" w:rsidP="00897FB4">
                <w:r w:rsidRPr="00897FB4">
                  <w:rPr>
                    <w:lang w:bidi="cs-CZ"/>
                  </w:rPr>
                  <w:t>Jakýkoli zástupný text (například tento) nahradíte tak, že na něj jednoduše kliknete a začnete psát.</w:t>
                </w:r>
              </w:p>
              <w:p w14:paraId="4016B9E1" w14:textId="2FFF505C" w:rsidR="00897FB4" w:rsidRPr="00897FB4" w:rsidRDefault="00897FB4" w:rsidP="00897FB4">
                <w:r w:rsidRPr="00897FB4">
                  <w:rPr>
                    <w:lang w:bidi="cs-CZ"/>
                  </w:rPr>
                  <w:t>Podle našeho názoru tento krásný leták předává s</w:t>
                </w:r>
                <w:r w:rsidR="00FA3DD6">
                  <w:rPr>
                    <w:lang w:bidi="cs-CZ"/>
                  </w:rPr>
                  <w:t>kvěle informace už tak, jak je.</w:t>
                </w:r>
                <w:r w:rsidRPr="00897FB4">
                  <w:rPr>
                    <w:lang w:bidi="cs-CZ"/>
                  </w:rPr>
                  <w:t xml:space="preserve"> Pokud si ho ale budete chtít zkusit trochu přizpůsobit, můžete změnit barvy a písmo jediným kliknutím. Na možnosti, které máte k dispozici, se můžete podívat na kartě Návrh na pásu karet v galeriích Motivy, Barvy a Písma.</w:t>
                </w:r>
              </w:p>
              <w:bookmarkEnd w:id="0" w:displacedByCustomXml="next"/>
            </w:sdtContent>
          </w:sdt>
        </w:tc>
      </w:tr>
    </w:tbl>
    <w:tbl>
      <w:tblPr>
        <w:tblStyle w:val="Tabulkasmkou4zvraznn2"/>
        <w:tblW w:w="9071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Tabulka rozložení letáku události"/>
      </w:tblPr>
      <w:tblGrid>
        <w:gridCol w:w="9071"/>
      </w:tblGrid>
      <w:tr w:rsidR="00897FB4" w:rsidRPr="00897FB4" w14:paraId="4016B9E4" w14:textId="77777777" w:rsidTr="00561E3B">
        <w:trPr>
          <w:trHeight w:hRule="exact" w:val="720"/>
          <w:tblHeader/>
        </w:trPr>
        <w:tc>
          <w:tcPr>
            <w:tcW w:w="9071" w:type="dxa"/>
            <w:shd w:val="clear" w:color="auto" w:fill="F7F3E2" w:themeFill="background2"/>
            <w:vAlign w:val="center"/>
          </w:tcPr>
          <w:p w14:paraId="4016B9E3" w14:textId="362916CB" w:rsidR="00897FB4" w:rsidRPr="00897FB4" w:rsidRDefault="00FA3DD6" w:rsidP="001570B2">
            <w:pPr>
              <w:pStyle w:val="Kontaktninformace"/>
            </w:pPr>
            <w:sdt>
              <w:sdtPr>
                <w:alias w:val="Text žádosti o další informace:"/>
                <w:tag w:val="Text žádosti o další informace:"/>
                <w:id w:val="-1195846390"/>
                <w:placeholder>
                  <w:docPart w:val="EDF1E70570C24042AABA8C22F9DB3ACC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cs-CZ"/>
                  </w:rPr>
                  <w:t>další informace:</w:t>
                </w:r>
              </w:sdtContent>
            </w:sdt>
            <w:r w:rsidR="001570B2">
              <w:rPr>
                <w:lang w:bidi="cs-CZ"/>
              </w:rPr>
              <w:t xml:space="preserve"> </w:t>
            </w:r>
            <w:sdt>
              <w:sdtPr>
                <w:alias w:val="Zadejte jméno kontaktu:"/>
                <w:tag w:val="Zadejte jméno kontaktu:"/>
                <w:id w:val="1000775814"/>
                <w:placeholder>
                  <w:docPart w:val="FBE84D64C933441BACC61B228EAC3DF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Kontaktní Osoba</w:t>
                </w:r>
              </w:sdtContent>
            </w:sdt>
            <w:r w:rsidR="001570B2">
              <w:rPr>
                <w:lang w:bidi="cs-CZ"/>
              </w:rPr>
              <w:t xml:space="preserve"> a </w:t>
            </w:r>
            <w:sdt>
              <w:sdtPr>
                <w:alias w:val="Zadejte telefon:"/>
                <w:tag w:val="Zadejte telefon:"/>
                <w:id w:val="-1757201249"/>
                <w:placeholder>
                  <w:docPart w:val="14DBFAE5D6F54EA1830FCBD44D0029C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rPr>
                    <w:lang w:bidi="cs-CZ"/>
                  </w:rPr>
                  <w:t>telefon</w:t>
                </w:r>
              </w:sdtContent>
            </w:sdt>
          </w:p>
        </w:tc>
      </w:tr>
    </w:tbl>
    <w:p w14:paraId="1DBFD8EF" w14:textId="77777777" w:rsidR="002A068F" w:rsidRDefault="002A068F" w:rsidP="00A95506">
      <w:pPr>
        <w:pStyle w:val="Bezmezer"/>
      </w:pPr>
    </w:p>
    <w:sectPr w:rsidR="002A068F" w:rsidSect="00273CCE">
      <w:headerReference w:type="default" r:id="rId11"/>
      <w:footerReference w:type="default" r:id="rId12"/>
      <w:headerReference w:type="first" r:id="rId13"/>
      <w:pgSz w:w="11906" w:h="16838" w:code="9"/>
      <w:pgMar w:top="5330" w:right="2155" w:bottom="1077" w:left="2155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4C6E4" w14:textId="77777777" w:rsidR="00A25EEA" w:rsidRDefault="00A25EEA" w:rsidP="0068245E">
      <w:pPr>
        <w:spacing w:after="0" w:line="240" w:lineRule="auto"/>
      </w:pPr>
      <w:r>
        <w:separator/>
      </w:r>
    </w:p>
  </w:endnote>
  <w:endnote w:type="continuationSeparator" w:id="0">
    <w:p w14:paraId="707CDA2F" w14:textId="77777777" w:rsidR="00A25EEA" w:rsidRDefault="00A25EE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22843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16B9EA" w14:textId="593937CB" w:rsidR="009124DD" w:rsidRDefault="009124DD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561E3B">
          <w:rPr>
            <w:noProof/>
            <w:lang w:bidi="cs-CZ"/>
          </w:rPr>
          <w:t>0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44D94" w14:textId="77777777" w:rsidR="00A25EEA" w:rsidRDefault="00A25EEA" w:rsidP="0068245E">
      <w:pPr>
        <w:spacing w:after="0" w:line="240" w:lineRule="auto"/>
      </w:pPr>
      <w:r>
        <w:separator/>
      </w:r>
    </w:p>
  </w:footnote>
  <w:footnote w:type="continuationSeparator" w:id="0">
    <w:p w14:paraId="22F2E6F1" w14:textId="77777777" w:rsidR="00A25EEA" w:rsidRDefault="00A25EEA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9E6B" w14:textId="2A3E30E0" w:rsidR="002A068F" w:rsidRDefault="002A068F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Skupina 3" descr="Květin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Obrázek 4" descr="Kaštanově červené květin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ázek 5" descr="Okvětní líst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Volný tvar 6" descr="Okvětní líst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Volný tvar 7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Volný tvar 8" descr="Okvětní líst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Volný tvar 9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Volný tvar 10" descr="Okvětní líst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Volný tvar 11" descr="Okvětní líst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Volný tvar 12" descr="Okvětní líst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Volný tvar 13" descr="Okvětní líst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Volný tvar 14" descr="Okvětní líst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Volný tvar 15" descr="Okvětní líst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Volný tvar 16" descr="Okvětní líst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Volný tvar 17" descr="Okvětní líst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Volný tvar 18" descr="Okvětní líst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DC744E" id="Skupina 3" o:spid="_x0000_s1026" alt="Květiny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4" o:spid="_x0000_s1027" type="#_x0000_t75" alt="Kaštanově červené květiny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Kaštanově červené květiny" croptop="11340f" cropbottom="16322f" cropleft="5137f"/>
                <v:path arrowok="t"/>
              </v:shape>
              <v:shape id="Obrázek 5" o:spid="_x0000_s1028" type="#_x0000_t75" alt="Okvětní lístky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Okvětní lístky" croptop="11131f" cropbottom="16412f" cropleft="11563f" cropright="8752f"/>
                <v:path arrowok="t"/>
              </v:shape>
              <v:shape id="Volný tvar 6" o:spid="_x0000_s1029" alt="Okvětní lístky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lný tvar 7" o:spid="_x0000_s1030" alt="Okvětní lístky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lný tvar 8" o:spid="_x0000_s1031" alt="Okvětní lístky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lný tvar 9" o:spid="_x0000_s1032" alt="Okvětní lístky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lný tvar 10" o:spid="_x0000_s1033" alt="Okvětní lístky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lný tvar 11" o:spid="_x0000_s1034" alt="Okvětní lístky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lný tvar 12" o:spid="_x0000_s1035" alt="Okvětní lístky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lný tvar 13" o:spid="_x0000_s1036" alt="Okvětní lístky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lný tvar 14" o:spid="_x0000_s1037" alt="Okvětní lístky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lný tvar 15" o:spid="_x0000_s1038" alt="Okvětní lístky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lný tvar 16" o:spid="_x0000_s1039" alt="Okvětní lístky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lný tvar 17" o:spid="_x0000_s1040" alt="Okvětní lístky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lný tvar 18" o:spid="_x0000_s1041" alt="Okvětní lístky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Rámeček 2" descr="Ohraničení okolo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7D7CBD9" id="Rámeček 2" o:spid="_x0000_s1026" alt="Ohraničení okolo dokumentu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6B9EB" w14:textId="77777777" w:rsidR="009124DD" w:rsidRDefault="00897FB4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Rámeček 25" descr="Ohraničení okolo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06470E9C" id="Rámeček 25" o:spid="_x0000_s1026" alt="Ohraničení okolo dokumentu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Skupina 1" descr="Květin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Obrázek 27" descr="Kaštanově červené květiny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Obrázek 29" descr="Okvětní lístky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Volný tvar 31" descr="Okvětní lístky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Volný tvar 32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Volný tvar 33" descr="Okvětní lístky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Volný tvar 34" descr="Okvětní lístky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Volný tvar 35" descr="Okvětní lístky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Volný tvar 36" descr="Okvětní lístky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Volný tvar 37" descr="Okvětní lístky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Volný tvar 38" descr="Okvětní lístky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Volný tvar 39" descr="Okvětní lístky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Volný tvar 40" descr="Okvětní lístky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Volný tvar 41" descr="Okvětní lístky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Volný tvar 42" descr="Okvětní lístky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Volný tvar 43" descr="Okvětní lístky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239204" id="Skupina 1" o:spid="_x0000_s1026" alt="Květiny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7" o:spid="_x0000_s1027" type="#_x0000_t75" alt="Kaštanově červené květiny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">
                <v:imagedata r:id="rId3" o:title="Kaštanově červené květiny" croptop="11340f" cropbottom="16322f" cropleft="5137f"/>
                <v:path arrowok="t"/>
              </v:shape>
              <v:shape id="Obrázek 29" o:spid="_x0000_s1028" type="#_x0000_t75" alt="Okvětní lístky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">
                <v:imagedata r:id="rId4" o:title="Okvětní lístky" croptop="11131f" cropbottom="16412f" cropleft="11563f" cropright="8752f"/>
                <v:path arrowok="t"/>
              </v:shape>
              <v:shape id="Volný tvar 31" o:spid="_x0000_s1029" alt="Okvětní lístky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Volný tvar 32" o:spid="_x0000_s1030" alt="Okvětní lístky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Volný tvar 33" o:spid="_x0000_s1031" alt="Okvětní lístky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Volný tvar 34" o:spid="_x0000_s1032" alt="Okvětní lístky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Volný tvar 35" o:spid="_x0000_s1033" alt="Okvětní lístky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Volný tvar 36" o:spid="_x0000_s1034" alt="Okvětní lístky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Volný tvar 37" o:spid="_x0000_s1035" alt="Okvětní lístky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Volný tvar 38" o:spid="_x0000_s1036" alt="Okvětní lístky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Volný tvar 39" o:spid="_x0000_s1037" alt="Okvětní lístky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Volný tvar 40" o:spid="_x0000_s1038" alt="Okvětní lístky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Volný tvar 41" o:spid="_x0000_s1039" alt="Okvětní lístky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Volný tvar 42" o:spid="_x0000_s1040" alt="Okvětní lístky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Volný tvar 43" o:spid="_x0000_s1041" alt="Okvětní lístky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C3"/>
    <w:rsid w:val="000E33EA"/>
    <w:rsid w:val="001570B2"/>
    <w:rsid w:val="001624C3"/>
    <w:rsid w:val="00220400"/>
    <w:rsid w:val="002733AA"/>
    <w:rsid w:val="00273CCE"/>
    <w:rsid w:val="002A068F"/>
    <w:rsid w:val="004611DB"/>
    <w:rsid w:val="00561E3B"/>
    <w:rsid w:val="005C685E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25EEA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  <w:rsid w:val="00FA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016B9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29A9"/>
  </w:style>
  <w:style w:type="paragraph" w:styleId="Nadpis1">
    <w:name w:val="heading 1"/>
    <w:basedOn w:val="Normln"/>
    <w:next w:val="Normln"/>
    <w:link w:val="Nadpis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207A"/>
    <w:rPr>
      <w:color w:val="595959" w:themeColor="text1" w:themeTint="A6"/>
    </w:rPr>
  </w:style>
  <w:style w:type="paragraph" w:styleId="Podnadpis">
    <w:name w:val="Subtitle"/>
    <w:basedOn w:val="Normln"/>
    <w:link w:val="Podnadpis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PodnadpisChar">
    <w:name w:val="Podnadpis Char"/>
    <w:basedOn w:val="Standardnpsmoodstavce"/>
    <w:link w:val="Podnadpis"/>
    <w:uiPriority w:val="1"/>
    <w:rsid w:val="009124DD"/>
    <w:rPr>
      <w:caps/>
      <w:sz w:val="52"/>
    </w:rPr>
  </w:style>
  <w:style w:type="paragraph" w:styleId="Nzev">
    <w:name w:val="Title"/>
    <w:basedOn w:val="Normln"/>
    <w:link w:val="Nzev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NzevChar">
    <w:name w:val="Název Char"/>
    <w:basedOn w:val="Standardnpsmoodstavce"/>
    <w:link w:val="Nzev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um">
    <w:name w:val="Date"/>
    <w:basedOn w:val="Normln"/>
    <w:link w:val="Datum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umChar">
    <w:name w:val="Datum Char"/>
    <w:basedOn w:val="Standardnpsmoodstavce"/>
    <w:link w:val="Datum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sto">
    <w:name w:val="Místo"/>
    <w:basedOn w:val="Normln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ace">
    <w:name w:val="Kontaktní informace"/>
    <w:basedOn w:val="Normln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Zhlav">
    <w:name w:val="header"/>
    <w:basedOn w:val="Normln"/>
    <w:link w:val="ZhlavChar"/>
    <w:uiPriority w:val="99"/>
    <w:unhideWhenUsed/>
    <w:rsid w:val="001570B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70B2"/>
  </w:style>
  <w:style w:type="paragraph" w:styleId="Zpat">
    <w:name w:val="footer"/>
    <w:basedOn w:val="Normln"/>
    <w:link w:val="ZpatChar"/>
    <w:uiPriority w:val="99"/>
    <w:unhideWhenUsed/>
    <w:rsid w:val="00E43EFE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3EFE"/>
  </w:style>
  <w:style w:type="character" w:customStyle="1" w:styleId="Nadpis1Char">
    <w:name w:val="Nadpis 1 Char"/>
    <w:basedOn w:val="Standardnpsmoodstavce"/>
    <w:link w:val="Nadpis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F207A"/>
    <w:rPr>
      <w:i/>
      <w:iCs/>
      <w:color w:val="386065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F207A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textovodkaz">
    <w:name w:val="Hyperlink"/>
    <w:basedOn w:val="Standardnpsmoodstavce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Mkatabulky">
    <w:name w:val="Table Grid"/>
    <w:basedOn w:val="Normlntabulka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Bezmezer">
    <w:name w:val="No Spacing"/>
    <w:uiPriority w:val="98"/>
    <w:qFormat/>
    <w:rsid w:val="00A95506"/>
    <w:pPr>
      <w:spacing w:after="0" w:line="240" w:lineRule="auto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B123B"/>
    <w:rPr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B123B"/>
    <w:rPr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123B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23B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2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23B"/>
    <w:rPr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123B"/>
    <w:rPr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123B"/>
    <w:rPr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B123B"/>
    <w:rPr>
      <w:rFonts w:ascii="Consolas" w:hAnsi="Consolas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B123B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8B9434280E423797925DDE725D3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D0C27-3D1B-4BCA-991B-2519C63011AD}"/>
      </w:docPartPr>
      <w:docPartBody>
        <w:p w:rsidR="008A1518" w:rsidRDefault="00C23A31" w:rsidP="00C23A31">
          <w:pPr>
            <w:pStyle w:val="118B9434280E423797925DDE725D370C1"/>
          </w:pPr>
          <w:r w:rsidRPr="00897FB4">
            <w:rPr>
              <w:lang w:bidi="cs-CZ"/>
            </w:rPr>
            <w:t>Úvod k události</w:t>
          </w:r>
        </w:p>
      </w:docPartBody>
    </w:docPart>
    <w:docPart>
      <w:docPartPr>
        <w:name w:val="616012EFA3104479B1CD8589DDE3F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1BFA1-5382-4A2D-99C6-A1692D2D56D6}"/>
      </w:docPartPr>
      <w:docPartBody>
        <w:p w:rsidR="008A1518" w:rsidRDefault="00C23A31" w:rsidP="00C23A31">
          <w:pPr>
            <w:pStyle w:val="616012EFA3104479B1CD8589DDE3FD401"/>
          </w:pPr>
          <w:r w:rsidRPr="00897FB4">
            <w:rPr>
              <w:lang w:bidi="cs-CZ"/>
            </w:rPr>
            <w:t>Název události</w:t>
          </w:r>
        </w:p>
      </w:docPartBody>
    </w:docPart>
    <w:docPart>
      <w:docPartPr>
        <w:name w:val="687EAF5EB2CD4EB7ADF5F9A96997A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D670-0492-4199-A788-46089FCED183}"/>
      </w:docPartPr>
      <w:docPartBody>
        <w:p w:rsidR="008A1518" w:rsidRDefault="00C23A31" w:rsidP="00C23A31">
          <w:pPr>
            <w:pStyle w:val="687EAF5EB2CD4EB7ADF5F9A96997A5A01"/>
          </w:pPr>
          <w:r w:rsidRPr="00897FB4">
            <w:rPr>
              <w:lang w:bidi="cs-CZ"/>
            </w:rPr>
            <w:t>Podtitul události</w:t>
          </w:r>
        </w:p>
      </w:docPartBody>
    </w:docPart>
    <w:docPart>
      <w:docPartPr>
        <w:name w:val="59FF631BAA444697ADC811FC908E2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C86F-A8F3-4777-821F-1DBF9768814A}"/>
      </w:docPartPr>
      <w:docPartBody>
        <w:p w:rsidR="008A1518" w:rsidRDefault="00C23A31" w:rsidP="00C23A31">
          <w:pPr>
            <w:pStyle w:val="59FF631BAA444697ADC811FC908E21E51"/>
          </w:pPr>
          <w:r w:rsidRPr="00897FB4">
            <w:rPr>
              <w:lang w:bidi="cs-CZ"/>
            </w:rPr>
            <w:t>Datum</w:t>
          </w:r>
        </w:p>
      </w:docPartBody>
    </w:docPart>
    <w:docPart>
      <w:docPartPr>
        <w:name w:val="F9AAD49A6D3845D88F95F61F7974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9A006-BE1A-4EF2-B930-4B73EA8C815D}"/>
      </w:docPartPr>
      <w:docPartBody>
        <w:p w:rsidR="008A1518" w:rsidRDefault="00C23A31" w:rsidP="00C23A31">
          <w:pPr>
            <w:pStyle w:val="F9AAD49A6D3845D88F95F61F797426701"/>
          </w:pPr>
          <w:r w:rsidRPr="00897FB4">
            <w:rPr>
              <w:lang w:bidi="cs-CZ"/>
            </w:rPr>
            <w:t>Čas</w:t>
          </w:r>
        </w:p>
      </w:docPartBody>
    </w:docPart>
    <w:docPart>
      <w:docPartPr>
        <w:name w:val="6B377E5BBB7746A2B9F390A783237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AC82-EBF9-4617-B45A-24D929AB4E99}"/>
      </w:docPartPr>
      <w:docPartBody>
        <w:p w:rsidR="008A1518" w:rsidRDefault="00C23A31" w:rsidP="00C23A31">
          <w:pPr>
            <w:pStyle w:val="6B377E5BBB7746A2B9F390A78323729F1"/>
          </w:pPr>
          <w:r w:rsidRPr="00897FB4">
            <w:rPr>
              <w:lang w:bidi="cs-CZ"/>
            </w:rPr>
            <w:t>Místo</w:t>
          </w:r>
        </w:p>
      </w:docPartBody>
    </w:docPart>
    <w:docPart>
      <w:docPartPr>
        <w:name w:val="0A8B7278598346B2989B97E104D07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9CCA9-9734-48B3-B047-FD06CFB67662}"/>
      </w:docPartPr>
      <w:docPartBody>
        <w:p w:rsidR="008A1518" w:rsidRDefault="00C23A31" w:rsidP="00C23A31">
          <w:pPr>
            <w:pStyle w:val="0A8B7278598346B2989B97E104D07D331"/>
          </w:pPr>
          <w:r>
            <w:rPr>
              <w:lang w:bidi="cs-CZ"/>
            </w:rPr>
            <w:t>Adresa,</w:t>
          </w:r>
          <w:r w:rsidRPr="00897FB4">
            <w:rPr>
              <w:lang w:bidi="cs-CZ"/>
            </w:rPr>
            <w:t xml:space="preserve"> psč Město</w:t>
          </w:r>
        </w:p>
      </w:docPartBody>
    </w:docPart>
    <w:docPart>
      <w:docPartPr>
        <w:name w:val="966A1768FADF45AF829C07C0CA476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361D3-5D82-4B8E-BAEC-64ED14BCABDE}"/>
      </w:docPartPr>
      <w:docPartBody>
        <w:p w:rsidR="00C23A31" w:rsidRPr="00897FB4" w:rsidRDefault="00C23A31" w:rsidP="00897FB4">
          <w:r w:rsidRPr="00897FB4">
            <w:rPr>
              <w:lang w:bidi="cs-CZ"/>
            </w:rPr>
            <w:t>Jakýkoli zástupný text (například tento) nahradíte tak, že na něj jednoduše kliknete a začnete psát.</w:t>
          </w:r>
        </w:p>
        <w:p w:rsidR="008A1518" w:rsidRDefault="00C23A31" w:rsidP="00C23A31">
          <w:pPr>
            <w:pStyle w:val="966A1768FADF45AF829C07C0CA4760361"/>
          </w:pPr>
          <w:r w:rsidRPr="00897FB4">
            <w:rPr>
              <w:lang w:bidi="cs-CZ"/>
            </w:rPr>
            <w:t>Podle našeho názoru tento krásný leták předává s</w:t>
          </w:r>
          <w:r>
            <w:rPr>
              <w:lang w:bidi="cs-CZ"/>
            </w:rPr>
            <w:t>kvěle informace už tak, jak je.</w:t>
          </w:r>
          <w:r w:rsidRPr="00897FB4">
            <w:rPr>
              <w:lang w:bidi="cs-CZ"/>
            </w:rPr>
            <w:t xml:space="preserve"> Pokud si ho ale budete chtít zkusit trochu přizpůsobit, můžete změnit barvy a písmo jediným kliknutím. Na možnosti, které máte k dispozici, se můžete podívat na kartě Návrh na pásu karet v galeriích Motivy, Barvy a Písma.</w:t>
          </w:r>
        </w:p>
      </w:docPartBody>
    </w:docPart>
    <w:docPart>
      <w:docPartPr>
        <w:name w:val="FBE84D64C933441BACC61B228EAC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CBDEB-56B5-43ED-98D7-06289B6276FC}"/>
      </w:docPartPr>
      <w:docPartBody>
        <w:p w:rsidR="008A1518" w:rsidRDefault="00C23A31" w:rsidP="00C23A31">
          <w:pPr>
            <w:pStyle w:val="FBE84D64C933441BACC61B228EAC3DF01"/>
          </w:pPr>
          <w:r w:rsidRPr="00897FB4">
            <w:rPr>
              <w:lang w:bidi="cs-CZ"/>
            </w:rPr>
            <w:t>Kontaktní Osoba</w:t>
          </w:r>
        </w:p>
      </w:docPartBody>
    </w:docPart>
    <w:docPart>
      <w:docPartPr>
        <w:name w:val="14DBFAE5D6F54EA1830FCBD44D002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AB0B-7617-4F19-A72E-506EEAD0285D}"/>
      </w:docPartPr>
      <w:docPartBody>
        <w:p w:rsidR="008A1518" w:rsidRDefault="00C23A31" w:rsidP="00C23A31">
          <w:pPr>
            <w:pStyle w:val="14DBFAE5D6F54EA1830FCBD44D0029C81"/>
          </w:pPr>
          <w:r w:rsidRPr="00897FB4">
            <w:rPr>
              <w:lang w:bidi="cs-CZ"/>
            </w:rPr>
            <w:t>telefon</w:t>
          </w:r>
        </w:p>
      </w:docPartBody>
    </w:docPart>
    <w:docPart>
      <w:docPartPr>
        <w:name w:val="EDF1E70570C24042AABA8C22F9DB3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78081-C56F-4505-9A8E-685DF23689EA}"/>
      </w:docPartPr>
      <w:docPartBody>
        <w:p w:rsidR="00AD144D" w:rsidRDefault="00C23A31" w:rsidP="00C23A31">
          <w:pPr>
            <w:pStyle w:val="EDF1E70570C24042AABA8C22F9DB3ACC"/>
          </w:pPr>
          <w:r w:rsidRPr="00897FB4">
            <w:rPr>
              <w:lang w:bidi="cs-CZ"/>
            </w:rPr>
            <w:t>další informace: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34F"/>
    <w:rsid w:val="002278AB"/>
    <w:rsid w:val="002F64EE"/>
    <w:rsid w:val="0044399B"/>
    <w:rsid w:val="0072534F"/>
    <w:rsid w:val="007343B5"/>
    <w:rsid w:val="007426CB"/>
    <w:rsid w:val="00763B12"/>
    <w:rsid w:val="0077446A"/>
    <w:rsid w:val="008A1518"/>
    <w:rsid w:val="009A364E"/>
    <w:rsid w:val="00AD144D"/>
    <w:rsid w:val="00C23A31"/>
    <w:rsid w:val="00C57C1C"/>
    <w:rsid w:val="00CB0B90"/>
    <w:rsid w:val="00EC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cs="Times New Roman"/>
      <w:sz w:val="327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23A31"/>
    <w:rPr>
      <w:color w:val="595959" w:themeColor="text1" w:themeTint="A6"/>
    </w:rPr>
  </w:style>
  <w:style w:type="paragraph" w:customStyle="1" w:styleId="2544172B856247B0BD86D87A3D3A55E5">
    <w:name w:val="2544172B856247B0BD86D87A3D3A55E5"/>
    <w:rsid w:val="00C57C1C"/>
    <w:rPr>
      <w:kern w:val="0"/>
      <w14:ligatures w14:val="none"/>
    </w:rPr>
  </w:style>
  <w:style w:type="paragraph" w:customStyle="1" w:styleId="6AC7D495815548068FB51C703A4285C0">
    <w:name w:val="6AC7D495815548068FB51C703A4285C0"/>
    <w:rsid w:val="00C57C1C"/>
    <w:rPr>
      <w:kern w:val="0"/>
      <w14:ligatures w14:val="none"/>
    </w:rPr>
  </w:style>
  <w:style w:type="paragraph" w:customStyle="1" w:styleId="6AE215117C504D418731D11506366AF9">
    <w:name w:val="6AE215117C504D418731D11506366AF9"/>
    <w:rsid w:val="00763B12"/>
    <w:rPr>
      <w:kern w:val="0"/>
      <w14:ligatures w14:val="none"/>
    </w:rPr>
  </w:style>
  <w:style w:type="paragraph" w:customStyle="1" w:styleId="AA58B4810CDE4B94B444552F0900502D">
    <w:name w:val="AA58B4810CDE4B94B444552F0900502D"/>
    <w:rsid w:val="00763B12"/>
    <w:rPr>
      <w:kern w:val="0"/>
      <w14:ligatures w14:val="none"/>
    </w:rPr>
  </w:style>
  <w:style w:type="paragraph" w:customStyle="1" w:styleId="118B9434280E423797925DDE725D370C">
    <w:name w:val="118B9434280E423797925DDE725D370C"/>
    <w:rsid w:val="008A1518"/>
    <w:rPr>
      <w:kern w:val="0"/>
      <w14:ligatures w14:val="none"/>
    </w:rPr>
  </w:style>
  <w:style w:type="paragraph" w:customStyle="1" w:styleId="616012EFA3104479B1CD8589DDE3FD40">
    <w:name w:val="616012EFA3104479B1CD8589DDE3FD40"/>
    <w:rsid w:val="008A1518"/>
    <w:rPr>
      <w:kern w:val="0"/>
      <w14:ligatures w14:val="none"/>
    </w:rPr>
  </w:style>
  <w:style w:type="paragraph" w:customStyle="1" w:styleId="687EAF5EB2CD4EB7ADF5F9A96997A5A0">
    <w:name w:val="687EAF5EB2CD4EB7ADF5F9A96997A5A0"/>
    <w:rsid w:val="008A1518"/>
    <w:rPr>
      <w:kern w:val="0"/>
      <w14:ligatures w14:val="none"/>
    </w:rPr>
  </w:style>
  <w:style w:type="paragraph" w:customStyle="1" w:styleId="59FF631BAA444697ADC811FC908E21E5">
    <w:name w:val="59FF631BAA444697ADC811FC908E21E5"/>
    <w:rsid w:val="008A1518"/>
    <w:rPr>
      <w:kern w:val="0"/>
      <w14:ligatures w14:val="none"/>
    </w:rPr>
  </w:style>
  <w:style w:type="paragraph" w:customStyle="1" w:styleId="F9AAD49A6D3845D88F95F61F79742670">
    <w:name w:val="F9AAD49A6D3845D88F95F61F79742670"/>
    <w:rsid w:val="008A1518"/>
    <w:rPr>
      <w:kern w:val="0"/>
      <w14:ligatures w14:val="none"/>
    </w:rPr>
  </w:style>
  <w:style w:type="paragraph" w:customStyle="1" w:styleId="6B377E5BBB7746A2B9F390A78323729F">
    <w:name w:val="6B377E5BBB7746A2B9F390A78323729F"/>
    <w:rsid w:val="008A1518"/>
    <w:rPr>
      <w:kern w:val="0"/>
      <w14:ligatures w14:val="none"/>
    </w:rPr>
  </w:style>
  <w:style w:type="paragraph" w:customStyle="1" w:styleId="0A8B7278598346B2989B97E104D07D33">
    <w:name w:val="0A8B7278598346B2989B97E104D07D33"/>
    <w:rsid w:val="008A1518"/>
    <w:rPr>
      <w:kern w:val="0"/>
      <w14:ligatures w14:val="none"/>
    </w:rPr>
  </w:style>
  <w:style w:type="paragraph" w:customStyle="1" w:styleId="966A1768FADF45AF829C07C0CA476036">
    <w:name w:val="966A1768FADF45AF829C07C0CA476036"/>
    <w:rsid w:val="008A1518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C23A31"/>
    <w:pPr>
      <w:spacing w:after="0" w:line="240" w:lineRule="auto"/>
      <w:ind w:left="101" w:right="101"/>
    </w:pPr>
    <w:rPr>
      <w:rFonts w:eastAsiaTheme="minorHAnsi" w:cstheme="minorBidi"/>
      <w:color w:val="44546A" w:themeColor="text2"/>
      <w:kern w:val="0"/>
      <w:sz w:val="24"/>
      <w:szCs w:val="24"/>
      <w:lang w:eastAsia="ja-JP"/>
      <w14:ligatures w14:val="none"/>
    </w:rPr>
  </w:style>
  <w:style w:type="character" w:customStyle="1" w:styleId="ZpatChar">
    <w:name w:val="Zápatí Char"/>
    <w:basedOn w:val="Standardnpsmoodstavce"/>
    <w:link w:val="Zpat"/>
    <w:uiPriority w:val="99"/>
    <w:rsid w:val="00C23A31"/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">
    <w:name w:val="FBE84D64C933441BACC61B228EAC3DF0"/>
    <w:rsid w:val="008A1518"/>
    <w:rPr>
      <w:kern w:val="0"/>
      <w14:ligatures w14:val="none"/>
    </w:rPr>
  </w:style>
  <w:style w:type="paragraph" w:customStyle="1" w:styleId="14DBFAE5D6F54EA1830FCBD44D0029C8">
    <w:name w:val="14DBFAE5D6F54EA1830FCBD44D0029C8"/>
    <w:rsid w:val="008A1518"/>
    <w:rPr>
      <w:kern w:val="0"/>
      <w14:ligatures w14:val="none"/>
    </w:rPr>
  </w:style>
  <w:style w:type="paragraph" w:customStyle="1" w:styleId="118B9434280E423797925DDE725D370C1">
    <w:name w:val="118B9434280E423797925DDE725D370C1"/>
    <w:rsid w:val="00C23A31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616012EFA3104479B1CD8589DDE3FD401">
    <w:name w:val="616012EFA3104479B1CD8589DDE3FD401"/>
    <w:rsid w:val="00C23A31"/>
    <w:pPr>
      <w:spacing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  <w14:ligatures w14:val="none"/>
    </w:rPr>
  </w:style>
  <w:style w:type="paragraph" w:customStyle="1" w:styleId="687EAF5EB2CD4EB7ADF5F9A96997A5A01">
    <w:name w:val="687EAF5EB2CD4EB7ADF5F9A96997A5A01"/>
    <w:rsid w:val="00C23A31"/>
    <w:pPr>
      <w:spacing w:after="40" w:line="228" w:lineRule="auto"/>
    </w:pPr>
    <w:rPr>
      <w:rFonts w:eastAsiaTheme="minorHAnsi"/>
      <w:caps/>
      <w:color w:val="44546A" w:themeColor="text2"/>
      <w:kern w:val="0"/>
      <w:sz w:val="52"/>
      <w:szCs w:val="24"/>
      <w:lang w:eastAsia="ja-JP"/>
      <w14:ligatures w14:val="none"/>
    </w:rPr>
  </w:style>
  <w:style w:type="paragraph" w:customStyle="1" w:styleId="59FF631BAA444697ADC811FC908E21E51">
    <w:name w:val="59FF631BAA444697ADC811FC908E21E51"/>
    <w:rsid w:val="00C23A31"/>
    <w:pPr>
      <w:pBdr>
        <w:top w:val="dotted" w:sz="2" w:space="15" w:color="44546A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ind w:left="101" w:right="101"/>
      <w:contextualSpacing/>
    </w:pPr>
    <w:rPr>
      <w:rFonts w:eastAsiaTheme="minorHAnsi"/>
      <w:b/>
      <w:bCs/>
      <w:smallCaps/>
      <w:color w:val="C45911" w:themeColor="accent2" w:themeShade="BF"/>
      <w:kern w:val="0"/>
      <w:sz w:val="44"/>
      <w:szCs w:val="24"/>
      <w:lang w:eastAsia="ja-JP"/>
      <w14:ligatures w14:val="none"/>
    </w:rPr>
  </w:style>
  <w:style w:type="paragraph" w:customStyle="1" w:styleId="F9AAD49A6D3845D88F95F61F797426701">
    <w:name w:val="F9AAD49A6D3845D88F95F61F797426701"/>
    <w:rsid w:val="00C23A31"/>
    <w:pPr>
      <w:spacing w:after="300" w:line="216" w:lineRule="auto"/>
      <w:ind w:left="101" w:right="101"/>
      <w:contextualSpacing/>
    </w:pPr>
    <w:rPr>
      <w:rFonts w:eastAsiaTheme="minorHAnsi"/>
      <w:b/>
      <w:bCs/>
      <w:smallCaps/>
      <w:color w:val="44546A" w:themeColor="text2"/>
      <w:kern w:val="0"/>
      <w:sz w:val="44"/>
      <w:szCs w:val="24"/>
      <w:lang w:eastAsia="ja-JP"/>
      <w14:ligatures w14:val="none"/>
    </w:rPr>
  </w:style>
  <w:style w:type="paragraph" w:customStyle="1" w:styleId="6B377E5BBB7746A2B9F390A78323729F1">
    <w:name w:val="6B377E5BBB7746A2B9F390A78323729F1"/>
    <w:rsid w:val="00C23A31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0A8B7278598346B2989B97E104D07D331">
    <w:name w:val="0A8B7278598346B2989B97E104D07D331"/>
    <w:rsid w:val="00C23A31"/>
    <w:pPr>
      <w:pBdr>
        <w:left w:val="dotted" w:sz="2" w:space="2" w:color="FFFFFF" w:themeColor="background1"/>
        <w:bottom w:val="dotted" w:sz="2" w:space="15" w:color="44546A" w:themeColor="text2"/>
        <w:right w:val="dotted" w:sz="2" w:space="2" w:color="FFFFFF" w:themeColor="background1"/>
      </w:pBdr>
      <w:spacing w:after="400" w:line="228" w:lineRule="auto"/>
      <w:ind w:left="101" w:right="101"/>
      <w:contextualSpacing/>
    </w:pPr>
    <w:rPr>
      <w:rFonts w:eastAsiaTheme="minorHAnsi"/>
      <w:smallCaps/>
      <w:color w:val="44546A" w:themeColor="text2"/>
      <w:kern w:val="0"/>
      <w:sz w:val="36"/>
      <w:szCs w:val="24"/>
      <w:lang w:eastAsia="ja-JP"/>
      <w14:ligatures w14:val="none"/>
    </w:rPr>
  </w:style>
  <w:style w:type="paragraph" w:customStyle="1" w:styleId="966A1768FADF45AF829C07C0CA4760361">
    <w:name w:val="966A1768FADF45AF829C07C0CA4760361"/>
    <w:rsid w:val="00C23A31"/>
    <w:pPr>
      <w:spacing w:after="240" w:line="288" w:lineRule="auto"/>
      <w:ind w:left="101" w:right="101"/>
    </w:pPr>
    <w:rPr>
      <w:rFonts w:eastAsiaTheme="minorHAnsi"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EDF1E70570C24042AABA8C22F9DB3ACC">
    <w:name w:val="EDF1E70570C24042AABA8C22F9DB3ACC"/>
    <w:rsid w:val="00C23A31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FBE84D64C933441BACC61B228EAC3DF01">
    <w:name w:val="FBE84D64C933441BACC61B228EAC3DF01"/>
    <w:rsid w:val="00C23A31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  <w:style w:type="paragraph" w:customStyle="1" w:styleId="14DBFAE5D6F54EA1830FCBD44D0029C81">
    <w:name w:val="14DBFAE5D6F54EA1830FCBD44D0029C81"/>
    <w:rsid w:val="00C23A31"/>
    <w:pPr>
      <w:spacing w:after="0" w:line="240" w:lineRule="auto"/>
    </w:pPr>
    <w:rPr>
      <w:rFonts w:eastAsiaTheme="minorHAnsi"/>
      <w:smallCaps/>
      <w:color w:val="44546A" w:themeColor="text2"/>
      <w:kern w:val="0"/>
      <w:sz w:val="24"/>
      <w:szCs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81FF6BC-1858-4AED-9BE5-68DC2607F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Office_13665433_TF02904833.dotx</Template>
  <TotalTime>76</TotalTime>
  <Pages>1</Pages>
  <Words>80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2016-11-21T09:36:00Z</dcterms:created>
  <dcterms:modified xsi:type="dcterms:W3CDTF">2017-06-09T11:22:00Z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