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3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Visitenkartenlayout für 10 Karten pro Seite"/>
      </w:tblPr>
      <w:tblGrid>
        <w:gridCol w:w="4876"/>
        <w:gridCol w:w="4882"/>
      </w:tblGrid>
      <w:tr w:rsidR="00C307D8" w:rsidRPr="000B7894" w:rsidTr="005355E0">
        <w:trPr>
          <w:trHeight w:hRule="exact" w:val="2736"/>
        </w:trPr>
        <w:tc>
          <w:tcPr>
            <w:tcW w:w="4876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0668553" wp14:editId="081598D2">
                      <wp:extent cx="1143000" cy="777240"/>
                      <wp:effectExtent l="0" t="0" r="0" b="0"/>
                      <wp:docPr id="88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pe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reihand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ihand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reihandform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0A366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">
                      <o:lock v:ext="edit" aspectratio="t"/>
                      <v:group id="Gruppe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reihandform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0B7894" w:rsidRDefault="00F75499">
            <w:pPr>
              <w:pStyle w:val="Name"/>
            </w:pPr>
            <w:sdt>
              <w:sdtPr>
                <w:alias w:val="Geben Sie Ihren Namen ein:"/>
                <w:tag w:val="Geben Sie Ihren Namen ein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0B7894">
                  <w:rPr>
                    <w:lang w:bidi="de-DE"/>
                  </w:rPr>
                  <w:t>Ihr Name</w:t>
                </w:r>
              </w:sdtContent>
            </w:sdt>
          </w:p>
          <w:sdt>
            <w:sdtPr>
              <w:alias w:val="Adresse, Straße, PLZ, Ort eingeben:"/>
              <w:tag w:val="Adresse, Straße, PLZ, Ort eingeben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F16789">
            <w:sdt>
              <w:sdtPr>
                <w:alias w:val="Telefonnummer eingeben:"/>
                <w:tag w:val="Telefonnummer eingeben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p w:rsidR="00C307D8" w:rsidRPr="000B7894" w:rsidRDefault="00F75499" w:rsidP="00C307D8">
            <w:sdt>
              <w:sdtPr>
                <w:alias w:val="Webadresse eingeben:"/>
                <w:tag w:val="Webadresse eingeben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4882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F9477B2" wp14:editId="3DC0C57A">
                      <wp:extent cx="1143000" cy="777240"/>
                      <wp:effectExtent l="0" t="0" r="0" b="0"/>
                      <wp:docPr id="82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uppe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Freihandform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ihand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reihandform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A8FB6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">
                      <o:lock v:ext="edit" aspectratio="t"/>
                      <v:group id="Gruppe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Freihandform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 eingeben:"/>
              <w:tag w:val="Webadresse eingeben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Webadresse</w:t>
                </w:r>
              </w:p>
            </w:sdtContent>
          </w:sdt>
        </w:tc>
      </w:tr>
      <w:tr w:rsidR="00C307D8" w:rsidRPr="000B7894" w:rsidTr="005355E0">
        <w:trPr>
          <w:trHeight w:hRule="exact" w:val="2736"/>
        </w:trPr>
        <w:tc>
          <w:tcPr>
            <w:tcW w:w="4876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27649CAF" wp14:editId="59DBA45D">
                      <wp:extent cx="1143000" cy="777240"/>
                      <wp:effectExtent l="0" t="0" r="0" b="0"/>
                      <wp:docPr id="87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uppe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Freihandform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ihand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Freihandform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92FC6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">
                      <o:lock v:ext="edit" aspectratio="t"/>
                      <v:group id="Gruppe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Freihandform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 eingeben:"/>
              <w:tag w:val="Webadresse eingeben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4882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A3D65DD" wp14:editId="0079C693">
                      <wp:extent cx="1143000" cy="777240"/>
                      <wp:effectExtent l="0" t="0" r="0" b="0"/>
                      <wp:docPr id="93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uppe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Freihandform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ihand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reihandform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35F6C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">
                      <o:lock v:ext="edit" aspectratio="t"/>
                      <v:group id="Gruppe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reihandform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 eingeben:"/>
              <w:tag w:val="Webadresse eingeben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Webadresse</w:t>
                </w:r>
              </w:p>
            </w:sdtContent>
          </w:sdt>
        </w:tc>
      </w:tr>
      <w:tr w:rsidR="00C307D8" w:rsidRPr="000B7894" w:rsidTr="005355E0">
        <w:trPr>
          <w:trHeight w:hRule="exact" w:val="2736"/>
        </w:trPr>
        <w:tc>
          <w:tcPr>
            <w:tcW w:w="4876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AC3AF78" wp14:editId="202F8608">
                      <wp:extent cx="1143000" cy="777240"/>
                      <wp:effectExtent l="0" t="0" r="0" b="0"/>
                      <wp:docPr id="103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pe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reihandform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ihand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reihandform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3DD6B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">
                      <o:lock v:ext="edit" aspectratio="t"/>
                      <v:group id="Gruppe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reihandform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 eingeben:"/>
              <w:tag w:val="Webadresse eingeben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4882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A35B460" wp14:editId="5955AE0D">
                      <wp:extent cx="1143000" cy="777240"/>
                      <wp:effectExtent l="0" t="0" r="0" b="0"/>
                      <wp:docPr id="98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pe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reihandform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ihand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reihandform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DB0F5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">
                      <o:lock v:ext="edit" aspectratio="t"/>
                      <v:group id="Gruppe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reihandform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 eingeben:"/>
              <w:tag w:val="Webadresse eingeben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Webadresse</w:t>
                </w:r>
              </w:p>
            </w:sdtContent>
          </w:sdt>
        </w:tc>
      </w:tr>
      <w:tr w:rsidR="00C307D8" w:rsidRPr="000B7894" w:rsidTr="005355E0">
        <w:trPr>
          <w:trHeight w:hRule="exact" w:val="2736"/>
        </w:trPr>
        <w:tc>
          <w:tcPr>
            <w:tcW w:w="4876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47030722" wp14:editId="5A357818">
                      <wp:extent cx="1143000" cy="777240"/>
                      <wp:effectExtent l="0" t="0" r="0" b="0"/>
                      <wp:docPr id="108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uppe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Freihandform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ihand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Freihandform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F9FA2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">
                      <o:lock v:ext="edit" aspectratio="t"/>
                      <v:group id="Gruppe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Freihandform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 eingeben:"/>
              <w:tag w:val="Webadresse eingeben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4882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04D1B44" wp14:editId="391BE4C8">
                      <wp:extent cx="1143000" cy="777240"/>
                      <wp:effectExtent l="0" t="0" r="0" b="0"/>
                      <wp:docPr id="113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uppe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Freihandform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ihand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Freihandform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D01C30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">
                      <o:lock v:ext="edit" aspectratio="t"/>
                      <v:group id="Gruppe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Freihandform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 eingeben:"/>
              <w:tag w:val="Webadresse eingeben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Webadresse</w:t>
                </w:r>
              </w:p>
            </w:sdtContent>
          </w:sdt>
        </w:tc>
      </w:tr>
      <w:tr w:rsidR="00C307D8" w:rsidRPr="000B7894" w:rsidTr="005355E0">
        <w:trPr>
          <w:trHeight w:hRule="exact" w:val="2736"/>
        </w:trPr>
        <w:tc>
          <w:tcPr>
            <w:tcW w:w="4876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6767D943" wp14:editId="1606C2D9">
                      <wp:extent cx="1143000" cy="777240"/>
                      <wp:effectExtent l="0" t="0" r="0" b="0"/>
                      <wp:docPr id="118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uppe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Freihandform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ihand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reihandform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204FC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">
                      <o:lock v:ext="edit" aspectratio="t"/>
                      <v:group id="Gruppe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Freihandform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p w:rsidR="00C307D8" w:rsidRPr="000B7894" w:rsidRDefault="00F75499" w:rsidP="009D78A3">
            <w:sdt>
              <w:sdtPr>
                <w:alias w:val="Webadresse eingeben:"/>
                <w:tag w:val="Webadresse eingeben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Webadresse</w:t>
                </w:r>
              </w:sdtContent>
            </w:sdt>
            <w:r w:rsidR="0020511A" w:rsidRPr="000B7894">
              <w:rPr>
                <w:lang w:bidi="de-DE"/>
              </w:rPr>
              <w:t xml:space="preserve"> </w:t>
            </w:r>
          </w:p>
        </w:tc>
        <w:tc>
          <w:tcPr>
            <w:tcW w:w="4882" w:type="dxa"/>
          </w:tcPr>
          <w:p w:rsidR="00C307D8" w:rsidRPr="000B7894" w:rsidRDefault="00C307D8">
            <w:r w:rsidRPr="000B7894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1C6DBAB4" wp14:editId="38A043E3">
                      <wp:extent cx="1143000" cy="777240"/>
                      <wp:effectExtent l="0" t="0" r="0" b="0"/>
                      <wp:docPr id="123" name="Gruppe 87" descr="Blumenillustration in Pink und Gel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uppe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Freihandform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ihand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Freihandform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0D742" id="Gruppe 87" o:spid="_x0000_s1026" alt="Blumenillustration in Pink und Gelb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">
                      <o:lock v:ext="edit" aspectratio="t"/>
                      <v:group id="Gruppe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Freihandform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Geben Sie Ihren Namen ein:"/>
              <w:tag w:val="Geben Sie Ihren Namen ein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pPr>
                  <w:pStyle w:val="Name"/>
                </w:pPr>
                <w:r w:rsidRPr="000B7894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Adresse, Straße, PLZ, Ort eingeben:"/>
              <w:tag w:val="Adresse, Straße, PLZ, Ort eingeben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Straße, PLZ, Ort</w:t>
                </w:r>
              </w:p>
            </w:sdtContent>
          </w:sdt>
          <w:p w:rsidR="00C307D8" w:rsidRPr="000B7894" w:rsidRDefault="00F75499" w:rsidP="009D78A3">
            <w:sdt>
              <w:sdtPr>
                <w:alias w:val="Telefonnummer eingeben:"/>
                <w:tag w:val="Telefonnummer eingeben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0B7894">
                  <w:rPr>
                    <w:lang w:bidi="de-DE"/>
                  </w:rPr>
                  <w:t>Telefon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E-Mail-Adresse eingeben:"/>
                <w:tag w:val="E-Mail-Adresse eingeben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E-Mail</w:t>
                </w:r>
              </w:sdtContent>
            </w:sdt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r w:rsidR="00C307D8" w:rsidRPr="000B7894">
              <w:rPr>
                <w:rStyle w:val="Strong"/>
                <w:lang w:bidi="de-DE"/>
              </w:rPr>
              <w:t>|</w:t>
            </w:r>
            <w:r w:rsidR="00C307D8" w:rsidRPr="00F92408">
              <w:rPr>
                <w:rStyle w:val="Strong"/>
                <w:color w:val="595959" w:themeColor="text1" w:themeTint="A6"/>
                <w:lang w:bidi="de-DE"/>
              </w:rPr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0B7894">
                  <w:rPr>
                    <w:lang w:bidi="de-DE"/>
                  </w:rPr>
                  <w:t>@twitter</w:t>
                </w:r>
              </w:sdtContent>
            </w:sdt>
            <w:r w:rsidR="00C307D8" w:rsidRPr="000B7894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0B7894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 eingeben:"/>
              <w:tag w:val="Webadresse eingeben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0B7894" w:rsidRDefault="00C307D8" w:rsidP="009D78A3">
                <w:r w:rsidRPr="000B7894">
                  <w:rPr>
                    <w:lang w:bidi="de-DE"/>
                  </w:rPr>
                  <w:t>Webadresse</w:t>
                </w:r>
              </w:p>
            </w:sdtContent>
          </w:sdt>
        </w:tc>
      </w:tr>
    </w:tbl>
    <w:p w:rsidR="00333B97" w:rsidRPr="000B7894" w:rsidRDefault="00333B97" w:rsidP="00360D51"/>
    <w:sectPr w:rsidR="00333B97" w:rsidRPr="000B7894" w:rsidSect="000B7894">
      <w:pgSz w:w="11906" w:h="16838" w:code="9"/>
      <w:pgMar w:top="1191" w:right="1077" w:bottom="907" w:left="107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5499" w:rsidRDefault="00F75499" w:rsidP="0093710A">
      <w:r>
        <w:separator/>
      </w:r>
    </w:p>
  </w:endnote>
  <w:endnote w:type="continuationSeparator" w:id="0">
    <w:p w:rsidR="00F75499" w:rsidRDefault="00F75499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5499" w:rsidRDefault="00F75499" w:rsidP="0093710A">
      <w:r>
        <w:separator/>
      </w:r>
    </w:p>
  </w:footnote>
  <w:footnote w:type="continuationSeparator" w:id="0">
    <w:p w:rsidR="00F75499" w:rsidRDefault="00F75499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B7894"/>
    <w:rsid w:val="000C3826"/>
    <w:rsid w:val="000F355E"/>
    <w:rsid w:val="00154E2D"/>
    <w:rsid w:val="0020511A"/>
    <w:rsid w:val="00333B97"/>
    <w:rsid w:val="00354789"/>
    <w:rsid w:val="00360D51"/>
    <w:rsid w:val="003F1705"/>
    <w:rsid w:val="00523ABB"/>
    <w:rsid w:val="005355E0"/>
    <w:rsid w:val="006E0AA0"/>
    <w:rsid w:val="0072404D"/>
    <w:rsid w:val="00747040"/>
    <w:rsid w:val="00801F57"/>
    <w:rsid w:val="00843B08"/>
    <w:rsid w:val="008A3E0C"/>
    <w:rsid w:val="0093710A"/>
    <w:rsid w:val="00947032"/>
    <w:rsid w:val="0096129F"/>
    <w:rsid w:val="009A6BAE"/>
    <w:rsid w:val="009D78A3"/>
    <w:rsid w:val="00A44B39"/>
    <w:rsid w:val="00AF015F"/>
    <w:rsid w:val="00B008EB"/>
    <w:rsid w:val="00B129EC"/>
    <w:rsid w:val="00B42F65"/>
    <w:rsid w:val="00C307D8"/>
    <w:rsid w:val="00C515E4"/>
    <w:rsid w:val="00D154D3"/>
    <w:rsid w:val="00F16789"/>
    <w:rsid w:val="00F75499"/>
    <w:rsid w:val="00F9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de-DE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Gitternetztabelle1hell1">
    <w:name w:val="Gitternetztabelle 1 hell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41">
    <w:name w:val="Gitternetztabelle 1 hell  – Akzent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2Akzent11">
    <w:name w:val="Gitternetztabelle 2 – Akzent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netztabelle2Akzent21">
    <w:name w:val="Gitternetztabelle 2 – Akzent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netztabelle2Akzent31">
    <w:name w:val="Gitternetztabelle 2 – Akzent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netztabelle2Akzent41">
    <w:name w:val="Gitternetztabelle 2 – Akzent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netztabelle2Akzent51">
    <w:name w:val="Gitternetztabelle 2 – Akzent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netztabelle2Akzent61">
    <w:name w:val="Gitternetztabelle 2 – Akzent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itternetztabelle31">
    <w:name w:val="Gitternetztabell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netztabelle3Akzent11">
    <w:name w:val="Gitternetztabelle 3 – Akzent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itternetztabelle3Akzent21">
    <w:name w:val="Gitternetztabelle 3 – Akzent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itternetztabelle3Akzent31">
    <w:name w:val="Gitternetztabelle 3 – Akzent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itternetztabelle3Akzent41">
    <w:name w:val="Gitternetztabelle 3 – Akzent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itternetztabelle3Akzent51">
    <w:name w:val="Gitternetztabelle 3 – Akzent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itternetztabelle3Akzent61">
    <w:name w:val="Gitternetztabelle 3 – Akzent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itternetztabelle41">
    <w:name w:val="Gitternetztabell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4Akzent11">
    <w:name w:val="Gitternetztabelle 4 – Akzent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netztabelle4Akzent21">
    <w:name w:val="Gitternetztabelle 4 – Akzent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netztabelle4Akzent31">
    <w:name w:val="Gitternetztabelle 4 – Akzent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netztabelle4Akzent41">
    <w:name w:val="Gitternetztabelle 4 – Akzent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netztabelle4Akzent51">
    <w:name w:val="Gitternetztabelle 4 – Akzent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netztabelle4Akzent61">
    <w:name w:val="Gitternetztabelle 4 – Akzent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itternetztabelle5dunkel1">
    <w:name w:val="Gitternetztabelle 5 dunkel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netztabelle5dunkelAkzent11">
    <w:name w:val="Gitternetztabelle 5 dunkel  – Akzent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Gitternetztabelle5dunkelAkzent21">
    <w:name w:val="Gitternetztabelle 5 dunkel  – Akzent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Gitternetztabelle5dunkelAkzent31">
    <w:name w:val="Gitternetztabelle 5 dunkel  – Akzent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Gitternetztabelle5dunkelAkzent41">
    <w:name w:val="Gitternetztabelle 5 dunkel  – Akzent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Gitternetztabelle5dunkelAkzent51">
    <w:name w:val="Gitternetztabelle 5 dunkel  – Akzent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Gitternetztabelle5dunkelAkzent61">
    <w:name w:val="Gitternetztabelle 5 dunkel  – Akzent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Gritternetztabelle6farbig1">
    <w:name w:val="Gritternetztabelle 6 farbig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6farbigAkzent11">
    <w:name w:val="Gitternetztabelle 6 farbig – Akzent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netztabelle6farbigAkzent21">
    <w:name w:val="Gitternetztabelle 6 farbig – Akzent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netztabelle6farbigAkzent31">
    <w:name w:val="Gitternetztabelle 6 farbig – Akzent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netztabelle6farbigAkzent41">
    <w:name w:val="Gitternetztabelle 6 farbig – Akzent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netztabelle6farbigAkzent51">
    <w:name w:val="Gitternetztabelle 6 farbig – Akzent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netztabelle6farbigAkzent61">
    <w:name w:val="Gitternetztabelle 6 farbig – Akzent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tternetztabelle7farbig1">
    <w:name w:val="Gritternetztabelle 7 farbig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netztabelle7farbigAkzent11">
    <w:name w:val="Gitternetztabelle 7 farbig – Akzent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itternetztabelle7farbigAkzent21">
    <w:name w:val="Gitternetztabelle 7 farbig – Akzent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itternetztabelle7farbigAkzent31">
    <w:name w:val="Gitternetztabelle 7 farbig – Akzent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itternetztabelle7farbigAkzent41">
    <w:name w:val="Gitternetztabelle 7 farbig – Akzent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itternetztabelle7farbigAkzent51">
    <w:name w:val="Gitternetztabelle 7 farbig – Akzent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itternetztabelle7farbigAkzent61">
    <w:name w:val="Gitternetztabelle 7 farbig – Akzent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Listentabelle1hell1">
    <w:name w:val="Listentabelle 1 hell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1hellAkzent11">
    <w:name w:val="Listentabelle 1 hell  – Akzent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ntabelle1hellAkzent21">
    <w:name w:val="Listentabelle 1 hell  – Akzent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ntabelle1hellAkzent31">
    <w:name w:val="Listentabelle 1 hell  – Akzent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ntabelle1hellAkzent41">
    <w:name w:val="Listentabelle 1 hell  – Akzent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ntabelle1hellAkzent51">
    <w:name w:val="Listentabelle 1 hell  – Akzent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ntabelle1hellAkzent61">
    <w:name w:val="Listentabelle 1 hell  – Akzent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ntabelle21">
    <w:name w:val="Listentabelle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2Akzent11">
    <w:name w:val="Listentabelle 2 – Akzent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ntabelle2Akzent21">
    <w:name w:val="Listentabelle 2 – Akzent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ntabelle2Akzent31">
    <w:name w:val="Listentabelle 2 – Akzent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ntabelle2Akzent41">
    <w:name w:val="Listentabelle 2 – Akzent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ntabelle2Akzent51">
    <w:name w:val="Listentabelle 2 – Akzent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ntabelle2Akzent61">
    <w:name w:val="Listentabelle 2 – Akzent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ntabelle31">
    <w:name w:val="Listentabell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ntabelle3Akzent11">
    <w:name w:val="Listentabelle 3 – Akzent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entabelle3Akzent21">
    <w:name w:val="Listentabelle 3 – Akzent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entabelle3Akzent31">
    <w:name w:val="Listentabelle 3 – Akzent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entabelle3Akzent41">
    <w:name w:val="Listentabelle 3 – Akzent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entabelle3Akzent51">
    <w:name w:val="Listentabelle 3 – Akzent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entabelle3Akzent61">
    <w:name w:val="Listentabelle 3 – Akzent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entabelle41">
    <w:name w:val="Listentabell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4Akzent11">
    <w:name w:val="Listentabelle 4 – Akzent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ntabelle4Akzent21">
    <w:name w:val="Listentabelle 4 – Akzent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ntabelle4Akzent31">
    <w:name w:val="Listentabelle 4 – Akzent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ntabelle4Akzent41">
    <w:name w:val="Listentabelle 4 – Akzent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ntabelle4Akzent51">
    <w:name w:val="Listentabelle 4 – Akzent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ntabelle4Akzent61">
    <w:name w:val="Listentabelle 4 – Akzent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ntabelle5dunkel1">
    <w:name w:val="Listentabelle 5 dunkel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11">
    <w:name w:val="Listentabelle 5 dunkel  – Akzent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21">
    <w:name w:val="Listentabelle 5 dunkel  – Akzent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31">
    <w:name w:val="Listentabelle 5 dunkel  – Akzent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41">
    <w:name w:val="Listentabelle 5 dunkel  – Akzent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51">
    <w:name w:val="Listentabelle 5 dunkel  – Akzent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61">
    <w:name w:val="Listentabelle 5 dunkel  – Akzent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6farbig1">
    <w:name w:val="Listentabelle 6 farbig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6farbigAkzent11">
    <w:name w:val="Listentabelle 6 farbig – Akzent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ntabelle6farbigAkzent21">
    <w:name w:val="Listentabelle 6 farbig – Akzent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ntabelle6farbigAkzent31">
    <w:name w:val="Listentabelle 6 farbig – Akzent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ntabelle6farbigAkzent41">
    <w:name w:val="Listentabelle 6 farbig – Akzent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ntabelle6farbigAkzent51">
    <w:name w:val="Listentabelle 6 farbig – Akzent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ntabelle6farbigAkzent61">
    <w:name w:val="Listentabelle 6 farbig – Akzent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ntabelle7farbig1">
    <w:name w:val="Listentabelle 7 farbig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11">
    <w:name w:val="Listentabelle 7 farbig – Akzent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21">
    <w:name w:val="Listentabelle 7 farbig – Akzent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31">
    <w:name w:val="Listentabelle 7 farbig – Akzent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41">
    <w:name w:val="Listentabelle 7 farbig – Akzent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51">
    <w:name w:val="Listentabelle 7 farbig – Akzent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61">
    <w:name w:val="Listentabelle 7 farbig – Akzent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EinfacheTabelle11">
    <w:name w:val="Einfache Tabelle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21">
    <w:name w:val="Einfache Tabelle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31">
    <w:name w:val="Einfache Tabelle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51">
    <w:name w:val="Einfache Tabelle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emithellemGitternetz1">
    <w:name w:val="Tabelle mit hellem Gitternetz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401DF9" w:rsidP="00401DF9">
          <w:pPr>
            <w:pStyle w:val="68BCF059FAE24D38B723189348A345DC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401DF9" w:rsidP="00401DF9">
          <w:pPr>
            <w:pStyle w:val="25711D6A6F98415AB748D678F93F4B52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401DF9" w:rsidP="00401DF9">
          <w:pPr>
            <w:pStyle w:val="4898521E74CA4AC4A665777C91565A53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401DF9" w:rsidP="00401DF9">
          <w:pPr>
            <w:pStyle w:val="0F54E8A6A3F14036A587252711B66C0A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401DF9" w:rsidP="00401DF9">
          <w:pPr>
            <w:pStyle w:val="FB81FE586FD54529AA77747711048982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401DF9" w:rsidP="00401DF9">
          <w:pPr>
            <w:pStyle w:val="C74D7865BE4F4738928AA93E1B7940C6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401DF9" w:rsidP="00401DF9">
          <w:pPr>
            <w:pStyle w:val="911EF5089B3F41BEA8242E1E5275D9F2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401DF9" w:rsidP="00401DF9">
          <w:pPr>
            <w:pStyle w:val="C2228C0B858444C989F9A523BB2C4606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401DF9" w:rsidP="00401DF9">
          <w:pPr>
            <w:pStyle w:val="53A276C4141143D49EFA007782EA94F5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401DF9" w:rsidP="00401DF9">
          <w:pPr>
            <w:pStyle w:val="4671580BFA054C7FAA7068F88518775B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401DF9" w:rsidP="00401DF9">
          <w:pPr>
            <w:pStyle w:val="F56CBFCB43C04DDE81B4214A724DEAD5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401DF9" w:rsidP="00401DF9">
          <w:pPr>
            <w:pStyle w:val="17D090E138D14D3EB660095525D60E78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401DF9" w:rsidP="00401DF9">
          <w:pPr>
            <w:pStyle w:val="06FB2EE686D3459987362FB395980A98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401DF9" w:rsidP="00401DF9">
          <w:pPr>
            <w:pStyle w:val="D289354F1BB84BC9875E89BE1142A0FE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401DF9" w:rsidP="00401DF9">
          <w:pPr>
            <w:pStyle w:val="836D6C47AFCA41A094B41410546A962A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401DF9" w:rsidP="00401DF9">
          <w:pPr>
            <w:pStyle w:val="1DF3A65F52D8470C86C62BCABDB24B3F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401DF9" w:rsidP="00401DF9">
          <w:pPr>
            <w:pStyle w:val="134BFA88A48D48BD88B0FBD0321AABAF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401DF9" w:rsidP="00401DF9">
          <w:pPr>
            <w:pStyle w:val="CADD01BD0BAA4502B5CEE90C8B4DF702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401DF9" w:rsidP="00401DF9">
          <w:pPr>
            <w:pStyle w:val="75EEEB20F5B34D7D9ECF85192353BACE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401DF9" w:rsidP="00401DF9">
          <w:pPr>
            <w:pStyle w:val="3A5941D2D55C45FEBE8B22F3CAB73FFA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401DF9" w:rsidP="00401DF9">
          <w:pPr>
            <w:pStyle w:val="88B138ABF5D544D99696E0454D8FF87D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401DF9" w:rsidP="00401DF9">
          <w:pPr>
            <w:pStyle w:val="7A974F08C62D4BBD81F5BDD505CD9274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401DF9" w:rsidP="00401DF9">
          <w:pPr>
            <w:pStyle w:val="D2415796CDBA4AA0A351502C43CF6C7A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401DF9" w:rsidP="00401DF9">
          <w:pPr>
            <w:pStyle w:val="020B52A457F5451AB58C7085473939BC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401DF9" w:rsidP="00401DF9">
          <w:pPr>
            <w:pStyle w:val="5C0376686605443687D41A0513C260E1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401DF9" w:rsidP="00401DF9">
          <w:pPr>
            <w:pStyle w:val="BC970D8AC53D472785F0A450AB27948A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401DF9" w:rsidP="00401DF9">
          <w:pPr>
            <w:pStyle w:val="4B3224B26F5F46889EF536831E18AE37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401DF9" w:rsidP="00401DF9">
          <w:pPr>
            <w:pStyle w:val="DC98B87CCAD043D68524DEB180079005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401DF9" w:rsidP="00401DF9">
          <w:pPr>
            <w:pStyle w:val="0CE4CD22C26E47B285FE50FC9856DF55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401DF9" w:rsidP="00401DF9">
          <w:pPr>
            <w:pStyle w:val="BC6EE3D1166C416CBEA32417FADB2F21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401DF9" w:rsidP="00401DF9">
          <w:pPr>
            <w:pStyle w:val="B4E9E80B12434AAAB175D67D3DBEF2B2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401DF9" w:rsidP="00401DF9">
          <w:pPr>
            <w:pStyle w:val="469E39427D6A4480B9C8183605259751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401DF9" w:rsidP="00401DF9">
          <w:pPr>
            <w:pStyle w:val="E492C42B7DB9478F805E69FDE1BB2E85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401DF9" w:rsidP="00401DF9">
          <w:pPr>
            <w:pStyle w:val="1E3CD9BA47F24F188875E1CB9BEEFB5F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401DF9" w:rsidP="00401DF9">
          <w:pPr>
            <w:pStyle w:val="8E03841F6D4A4E2EB7C9C1E4D73CD6F6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401DF9" w:rsidP="00401DF9">
          <w:pPr>
            <w:pStyle w:val="B88388866C6A4B0BB74BAB15D14BC512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401DF9" w:rsidP="00401DF9">
          <w:pPr>
            <w:pStyle w:val="4C47ED37C079438BBC66C5851BD1925D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401DF9" w:rsidP="00401DF9">
          <w:pPr>
            <w:pStyle w:val="384DD45142A441E294BD0330CE141A12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401DF9" w:rsidP="00401DF9">
          <w:pPr>
            <w:pStyle w:val="D29590122C004AF2B317541D970F67E8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401DF9" w:rsidP="00401DF9">
          <w:pPr>
            <w:pStyle w:val="B2F13D0F285B4952A91C0F1FFC3689DD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401DF9" w:rsidP="00401DF9">
          <w:pPr>
            <w:pStyle w:val="30C1EEDC19C84B8CB88DB624B309CA72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401DF9" w:rsidP="00401DF9">
          <w:pPr>
            <w:pStyle w:val="64D6869E2F27452899A03445E7864D4E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401DF9" w:rsidP="00401DF9">
          <w:pPr>
            <w:pStyle w:val="28C52F7957D846868FBC42E17A39E0BA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401DF9" w:rsidP="00401DF9">
          <w:pPr>
            <w:pStyle w:val="AF864A5AAF9B4A118D17C448ABEA9E27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401DF9" w:rsidP="00401DF9">
          <w:pPr>
            <w:pStyle w:val="C4718C5F2B2C412D86B769FFB5B17621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401DF9" w:rsidP="00401DF9">
          <w:pPr>
            <w:pStyle w:val="F4D34214B1A24A7095B86F696F0E986A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401DF9" w:rsidP="00401DF9">
          <w:pPr>
            <w:pStyle w:val="8F092CB4BA3F4BAB871745C540EE6BFF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401DF9" w:rsidP="00401DF9">
          <w:pPr>
            <w:pStyle w:val="A7C102AA256F419486B5C3335672F53E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401DF9" w:rsidP="00401DF9">
          <w:pPr>
            <w:pStyle w:val="BD25B0C6B5C740748DCF4ACC0C0E2FE4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401DF9" w:rsidP="00401DF9">
          <w:pPr>
            <w:pStyle w:val="B55A39CD4B7D46A0864FC752550A0F4A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401DF9" w:rsidP="00401DF9">
          <w:pPr>
            <w:pStyle w:val="5945A2B905E94B4CB264E5EC7558BE1A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401DF9" w:rsidP="00401DF9">
          <w:pPr>
            <w:pStyle w:val="F0664A7F0C684DE6A29437227796EE8A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401DF9" w:rsidP="00401DF9">
          <w:pPr>
            <w:pStyle w:val="FF886BF7CCF546288FB2B1586A425C32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401DF9" w:rsidP="00401DF9">
          <w:pPr>
            <w:pStyle w:val="84D281CA5B9C474B967E3C1320B0C346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401DF9" w:rsidP="00401DF9">
          <w:pPr>
            <w:pStyle w:val="6167FE8D7A3244BCA2D5DC38178734F2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401DF9" w:rsidP="00401DF9">
          <w:pPr>
            <w:pStyle w:val="BDB92089DB9D4818A13CD21C3FEC9501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401DF9" w:rsidP="00401DF9">
          <w:pPr>
            <w:pStyle w:val="E41E0BBFA0F143139E77A314489D7F0D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401DF9" w:rsidP="00401DF9">
          <w:pPr>
            <w:pStyle w:val="3A37C2ED64D54ACB8CF9F18242B7D572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401DF9" w:rsidP="00401DF9">
          <w:pPr>
            <w:pStyle w:val="EBFC6E2E6496474E83667500E1262770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401DF9" w:rsidP="00401DF9">
          <w:pPr>
            <w:pStyle w:val="8242CCDE9B1941539C09DA36F72640EF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401DF9" w:rsidP="00401DF9">
          <w:pPr>
            <w:pStyle w:val="F3C10E87F2B24ECD9C8F54ADA8D21240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401DF9" w:rsidP="00401DF9">
          <w:pPr>
            <w:pStyle w:val="FB00085B61894040A5FF6A57299BA698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401DF9" w:rsidP="00401DF9">
          <w:pPr>
            <w:pStyle w:val="15C3D6A510ED4F36882396FD9A3D415A4"/>
          </w:pPr>
          <w:r w:rsidRPr="000B7894">
            <w:rPr>
              <w:lang w:bidi="de-DE"/>
            </w:rPr>
            <w:t>Webadresse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401DF9" w:rsidP="00401DF9">
          <w:pPr>
            <w:pStyle w:val="9294AFAD310E4A65A999FB81107F07E34"/>
          </w:pPr>
          <w:r w:rsidRPr="000B7894">
            <w:rPr>
              <w:lang w:bidi="de-DE"/>
            </w:rPr>
            <w:t>Ihr Name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401DF9" w:rsidP="00401DF9">
          <w:pPr>
            <w:pStyle w:val="419630686892454BADDA01E257114F6F4"/>
          </w:pPr>
          <w:r w:rsidRPr="000B7894">
            <w:rPr>
              <w:lang w:bidi="de-DE"/>
            </w:rPr>
            <w:t>Straße, PLZ, Ort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401DF9" w:rsidP="00401DF9">
          <w:pPr>
            <w:pStyle w:val="C112CEF2E3CC44B085959EAB173BFB674"/>
          </w:pPr>
          <w:r w:rsidRPr="000B7894">
            <w:rPr>
              <w:lang w:bidi="de-DE"/>
            </w:rPr>
            <w:t>Telefon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401DF9" w:rsidP="00401DF9">
          <w:pPr>
            <w:pStyle w:val="271FD75FC3694D779FA59A21B53B85654"/>
          </w:pPr>
          <w:r w:rsidRPr="000B7894">
            <w:rPr>
              <w:lang w:bidi="de-DE"/>
            </w:rPr>
            <w:t>E-Mail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401DF9" w:rsidP="00401DF9">
          <w:pPr>
            <w:pStyle w:val="F9B8B15D1FE346A4B9149E6A1813600D4"/>
          </w:pPr>
          <w:r w:rsidRPr="000B7894">
            <w:rPr>
              <w:lang w:bidi="de-DE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401DF9" w:rsidP="00401DF9">
          <w:pPr>
            <w:pStyle w:val="F87025AF2765492F98D5240C335027D04"/>
          </w:pPr>
          <w:r w:rsidRPr="000B7894">
            <w:rPr>
              <w:lang w:bidi="de-DE"/>
            </w:rPr>
            <w:t>Twitter-Handle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401DF9" w:rsidP="00401DF9">
          <w:pPr>
            <w:pStyle w:val="BF4A191842F440EB9FCDB7D4749049584"/>
          </w:pPr>
          <w:r w:rsidRPr="000B7894">
            <w:rPr>
              <w:lang w:bidi="de-DE"/>
            </w:rPr>
            <w:t>Webadresse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01DF9"/>
    <w:rsid w:val="004076F1"/>
    <w:rsid w:val="0048747D"/>
    <w:rsid w:val="00491C4C"/>
    <w:rsid w:val="005B32DB"/>
    <w:rsid w:val="00662577"/>
    <w:rsid w:val="007144E5"/>
    <w:rsid w:val="00802FB6"/>
    <w:rsid w:val="00A406F8"/>
    <w:rsid w:val="00B07588"/>
    <w:rsid w:val="00BF3574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1DF9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4076F1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4076F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2">
    <w:name w:val="68BCF059FAE24D38B723189348A345DC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2">
    <w:name w:val="C2228C0B858444C989F9A523BB2C4606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2">
    <w:name w:val="4671580BFA054C7FAA7068F88518775B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2">
    <w:name w:val="F56CBFCB43C04DDE81B4214A724DEAD5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2">
    <w:name w:val="17D090E138D14D3EB660095525D60E78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2">
    <w:name w:val="06FB2EE686D3459987362FB395980A98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2">
    <w:name w:val="D289354F1BB84BC9875E89BE1142A0FE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2">
    <w:name w:val="836D6C47AFCA41A094B41410546A962A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2">
    <w:name w:val="134BFA88A48D48BD88B0FBD0321AABAF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2">
    <w:name w:val="CADD01BD0BAA4502B5CEE90C8B4DF70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2">
    <w:name w:val="75EEEB20F5B34D7D9ECF85192353BACE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2">
    <w:name w:val="3A5941D2D55C45FEBE8B22F3CAB73FFA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2">
    <w:name w:val="88B138ABF5D544D99696E0454D8FF87D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2">
    <w:name w:val="7A974F08C62D4BBD81F5BDD505CD9274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2">
    <w:name w:val="020B52A457F5451AB58C7085473939BC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2">
    <w:name w:val="5C0376686605443687D41A0513C260E1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2">
    <w:name w:val="BC970D8AC53D472785F0A450AB27948A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2">
    <w:name w:val="4B3224B26F5F46889EF536831E18AE37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2">
    <w:name w:val="DC98B87CCAD043D68524DEB180079005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2">
    <w:name w:val="0CE4CD22C26E47B285FE50FC9856DF55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2">
    <w:name w:val="B4E9E80B12434AAAB175D67D3DBEF2B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2">
    <w:name w:val="469E39427D6A4480B9C8183605259751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2">
    <w:name w:val="E492C42B7DB9478F805E69FDE1BB2E85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2">
    <w:name w:val="1E3CD9BA47F24F188875E1CB9BEEFB5F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2">
    <w:name w:val="8E03841F6D4A4E2EB7C9C1E4D73CD6F6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2">
    <w:name w:val="B88388866C6A4B0BB74BAB15D14BC512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2">
    <w:name w:val="384DD45142A441E294BD0330CE141A1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2">
    <w:name w:val="D29590122C004AF2B317541D970F67E8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2">
    <w:name w:val="B2F13D0F285B4952A91C0F1FFC3689DD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2">
    <w:name w:val="30C1EEDC19C84B8CB88DB624B309CA7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2">
    <w:name w:val="64D6869E2F27452899A03445E7864D4E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2">
    <w:name w:val="28C52F7957D846868FBC42E17A39E0BA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2">
    <w:name w:val="C4718C5F2B2C412D86B769FFB5B17621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2">
    <w:name w:val="F4D34214B1A24A7095B86F696F0E986A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2">
    <w:name w:val="8F092CB4BA3F4BAB871745C540EE6BFF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2">
    <w:name w:val="A7C102AA256F419486B5C3335672F53E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2">
    <w:name w:val="BD25B0C6B5C740748DCF4ACC0C0E2FE4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2">
    <w:name w:val="B55A39CD4B7D46A0864FC752550A0F4A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2">
    <w:name w:val="F0664A7F0C684DE6A29437227796EE8A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2">
    <w:name w:val="FF886BF7CCF546288FB2B1586A425C3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2">
    <w:name w:val="84D281CA5B9C474B967E3C1320B0C346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2">
    <w:name w:val="6167FE8D7A3244BCA2D5DC38178734F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2">
    <w:name w:val="BDB92089DB9D4818A13CD21C3FEC9501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2">
    <w:name w:val="E41E0BBFA0F143139E77A314489D7F0D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2">
    <w:name w:val="EBFC6E2E6496474E83667500E1262770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2">
    <w:name w:val="8242CCDE9B1941539C09DA36F72640EF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2">
    <w:name w:val="F3C10E87F2B24ECD9C8F54ADA8D21240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2">
    <w:name w:val="FB00085B61894040A5FF6A57299BA698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2">
    <w:name w:val="15C3D6A510ED4F36882396FD9A3D415A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2">
    <w:name w:val="9294AFAD310E4A65A999FB81107F07E32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2">
    <w:name w:val="C112CEF2E3CC44B085959EAB173BFB67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2">
    <w:name w:val="271FD75FC3694D779FA59A21B53B8565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2">
    <w:name w:val="F9B8B15D1FE346A4B9149E6A1813600D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2">
    <w:name w:val="F87025AF2765492F98D5240C335027D0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2">
    <w:name w:val="BF4A191842F440EB9FCDB7D4749049582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3">
    <w:name w:val="68BCF059FAE24D38B723189348A345DC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3">
    <w:name w:val="4898521E74CA4AC4A665777C91565A53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3">
    <w:name w:val="0F54E8A6A3F14036A587252711B66C0A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3">
    <w:name w:val="FB81FE586FD54529AA7774771104898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3">
    <w:name w:val="C74D7865BE4F4738928AA93E1B7940C6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3">
    <w:name w:val="911EF5089B3F41BEA8242E1E5275D9F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3">
    <w:name w:val="C2228C0B858444C989F9A523BB2C4606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3">
    <w:name w:val="53A276C4141143D49EFA007782EA94F5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3">
    <w:name w:val="4671580BFA054C7FAA7068F88518775B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3">
    <w:name w:val="F56CBFCB43C04DDE81B4214A724DEAD5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3">
    <w:name w:val="17D090E138D14D3EB660095525D60E78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3">
    <w:name w:val="06FB2EE686D3459987362FB395980A98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3">
    <w:name w:val="D289354F1BB84BC9875E89BE1142A0FE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3">
    <w:name w:val="836D6C47AFCA41A094B41410546A962A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3">
    <w:name w:val="1DF3A65F52D8470C86C62BCABDB24B3F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3">
    <w:name w:val="134BFA88A48D48BD88B0FBD0321AABAF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3">
    <w:name w:val="CADD01BD0BAA4502B5CEE90C8B4DF70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3">
    <w:name w:val="75EEEB20F5B34D7D9ECF85192353BACE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3">
    <w:name w:val="3A5941D2D55C45FEBE8B22F3CAB73FFA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3">
    <w:name w:val="88B138ABF5D544D99696E0454D8FF87D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3">
    <w:name w:val="7A974F08C62D4BBD81F5BDD505CD9274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3">
    <w:name w:val="D2415796CDBA4AA0A351502C43CF6C7A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3">
    <w:name w:val="020B52A457F5451AB58C7085473939BC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3">
    <w:name w:val="5C0376686605443687D41A0513C260E1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3">
    <w:name w:val="BC970D8AC53D472785F0A450AB27948A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3">
    <w:name w:val="4B3224B26F5F46889EF536831E18AE37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3">
    <w:name w:val="DC98B87CCAD043D68524DEB180079005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3">
    <w:name w:val="0CE4CD22C26E47B285FE50FC9856DF55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3">
    <w:name w:val="BC6EE3D1166C416CBEA32417FADB2F21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3">
    <w:name w:val="B4E9E80B12434AAAB175D67D3DBEF2B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3">
    <w:name w:val="469E39427D6A4480B9C8183605259751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3">
    <w:name w:val="E492C42B7DB9478F805E69FDE1BB2E85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3">
    <w:name w:val="1E3CD9BA47F24F188875E1CB9BEEFB5F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3">
    <w:name w:val="8E03841F6D4A4E2EB7C9C1E4D73CD6F6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3">
    <w:name w:val="B88388866C6A4B0BB74BAB15D14BC512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3">
    <w:name w:val="4C47ED37C079438BBC66C5851BD1925D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3">
    <w:name w:val="384DD45142A441E294BD0330CE141A1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3">
    <w:name w:val="D29590122C004AF2B317541D970F67E8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3">
    <w:name w:val="B2F13D0F285B4952A91C0F1FFC3689DD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3">
    <w:name w:val="30C1EEDC19C84B8CB88DB624B309CA7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3">
    <w:name w:val="64D6869E2F27452899A03445E7864D4E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3">
    <w:name w:val="28C52F7957D846868FBC42E17A39E0BA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3">
    <w:name w:val="AF864A5AAF9B4A118D17C448ABEA9E27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3">
    <w:name w:val="C4718C5F2B2C412D86B769FFB5B17621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3">
    <w:name w:val="F4D34214B1A24A7095B86F696F0E986A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3">
    <w:name w:val="8F092CB4BA3F4BAB871745C540EE6BFF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3">
    <w:name w:val="A7C102AA256F419486B5C3335672F53E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3">
    <w:name w:val="BD25B0C6B5C740748DCF4ACC0C0E2FE4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3">
    <w:name w:val="B55A39CD4B7D46A0864FC752550A0F4A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3">
    <w:name w:val="5945A2B905E94B4CB264E5EC7558BE1A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3">
    <w:name w:val="F0664A7F0C684DE6A29437227796EE8A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3">
    <w:name w:val="FF886BF7CCF546288FB2B1586A425C3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3">
    <w:name w:val="84D281CA5B9C474B967E3C1320B0C346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3">
    <w:name w:val="6167FE8D7A3244BCA2D5DC38178734F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3">
    <w:name w:val="BDB92089DB9D4818A13CD21C3FEC9501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3">
    <w:name w:val="E41E0BBFA0F143139E77A314489D7F0D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3">
    <w:name w:val="3A37C2ED64D54ACB8CF9F18242B7D572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3">
    <w:name w:val="EBFC6E2E6496474E83667500E1262770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3">
    <w:name w:val="8242CCDE9B1941539C09DA36F72640EF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3">
    <w:name w:val="F3C10E87F2B24ECD9C8F54ADA8D21240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3">
    <w:name w:val="FB00085B61894040A5FF6A57299BA698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3">
    <w:name w:val="15C3D6A510ED4F36882396FD9A3D415A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3">
    <w:name w:val="9294AFAD310E4A65A999FB81107F07E33"/>
    <w:rsid w:val="00B07588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3">
    <w:name w:val="419630686892454BADDA01E257114F6F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3">
    <w:name w:val="C112CEF2E3CC44B085959EAB173BFB67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3">
    <w:name w:val="271FD75FC3694D779FA59A21B53B8565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3">
    <w:name w:val="F9B8B15D1FE346A4B9149E6A1813600D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3">
    <w:name w:val="F87025AF2765492F98D5240C335027D0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3">
    <w:name w:val="BF4A191842F440EB9FCDB7D4749049583"/>
    <w:rsid w:val="00B07588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4">
    <w:name w:val="68BCF059FAE24D38B723189348A345DC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4">
    <w:name w:val="25711D6A6F98415AB748D678F93F4B5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4">
    <w:name w:val="4898521E74CA4AC4A665777C91565A53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4">
    <w:name w:val="0F54E8A6A3F14036A587252711B66C0A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4">
    <w:name w:val="FB81FE586FD54529AA7774771104898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4">
    <w:name w:val="C74D7865BE4F4738928AA93E1B7940C6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4">
    <w:name w:val="911EF5089B3F41BEA8242E1E5275D9F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4">
    <w:name w:val="C2228C0B858444C989F9A523BB2C4606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4">
    <w:name w:val="53A276C4141143D49EFA007782EA94F5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4">
    <w:name w:val="4671580BFA054C7FAA7068F88518775B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4">
    <w:name w:val="F56CBFCB43C04DDE81B4214A724DEAD5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4">
    <w:name w:val="17D090E138D14D3EB660095525D60E78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4">
    <w:name w:val="06FB2EE686D3459987362FB395980A98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4">
    <w:name w:val="D289354F1BB84BC9875E89BE1142A0FE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4">
    <w:name w:val="836D6C47AFCA41A094B41410546A962A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4">
    <w:name w:val="1DF3A65F52D8470C86C62BCABDB24B3F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4">
    <w:name w:val="134BFA88A48D48BD88B0FBD0321AABAF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4">
    <w:name w:val="CADD01BD0BAA4502B5CEE90C8B4DF70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4">
    <w:name w:val="75EEEB20F5B34D7D9ECF85192353BACE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4">
    <w:name w:val="3A5941D2D55C45FEBE8B22F3CAB73FFA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4">
    <w:name w:val="88B138ABF5D544D99696E0454D8FF87D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4">
    <w:name w:val="7A974F08C62D4BBD81F5BDD505CD9274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4">
    <w:name w:val="D2415796CDBA4AA0A351502C43CF6C7A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4">
    <w:name w:val="020B52A457F5451AB58C7085473939BC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4">
    <w:name w:val="5C0376686605443687D41A0513C260E1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4">
    <w:name w:val="BC970D8AC53D472785F0A450AB27948A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4">
    <w:name w:val="4B3224B26F5F46889EF536831E18AE37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4">
    <w:name w:val="DC98B87CCAD043D68524DEB180079005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4">
    <w:name w:val="0CE4CD22C26E47B285FE50FC9856DF55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4">
    <w:name w:val="BC6EE3D1166C416CBEA32417FADB2F21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4">
    <w:name w:val="B4E9E80B12434AAAB175D67D3DBEF2B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4">
    <w:name w:val="469E39427D6A4480B9C8183605259751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4">
    <w:name w:val="E492C42B7DB9478F805E69FDE1BB2E85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4">
    <w:name w:val="1E3CD9BA47F24F188875E1CB9BEEFB5F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4">
    <w:name w:val="8E03841F6D4A4E2EB7C9C1E4D73CD6F6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4">
    <w:name w:val="B88388866C6A4B0BB74BAB15D14BC512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4">
    <w:name w:val="4C47ED37C079438BBC66C5851BD1925D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4">
    <w:name w:val="384DD45142A441E294BD0330CE141A1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4">
    <w:name w:val="D29590122C004AF2B317541D970F67E8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4">
    <w:name w:val="B2F13D0F285B4952A91C0F1FFC3689DD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4">
    <w:name w:val="30C1EEDC19C84B8CB88DB624B309CA7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4">
    <w:name w:val="64D6869E2F27452899A03445E7864D4E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4">
    <w:name w:val="28C52F7957D846868FBC42E17A39E0BA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4">
    <w:name w:val="AF864A5AAF9B4A118D17C448ABEA9E27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4">
    <w:name w:val="C4718C5F2B2C412D86B769FFB5B17621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4">
    <w:name w:val="F4D34214B1A24A7095B86F696F0E986A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4">
    <w:name w:val="8F092CB4BA3F4BAB871745C540EE6BFF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4">
    <w:name w:val="A7C102AA256F419486B5C3335672F53E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4">
    <w:name w:val="BD25B0C6B5C740748DCF4ACC0C0E2FE4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4">
    <w:name w:val="B55A39CD4B7D46A0864FC752550A0F4A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4">
    <w:name w:val="5945A2B905E94B4CB264E5EC7558BE1A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4">
    <w:name w:val="F0664A7F0C684DE6A29437227796EE8A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4">
    <w:name w:val="FF886BF7CCF546288FB2B1586A425C3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4">
    <w:name w:val="84D281CA5B9C474B967E3C1320B0C346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4">
    <w:name w:val="6167FE8D7A3244BCA2D5DC38178734F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4">
    <w:name w:val="BDB92089DB9D4818A13CD21C3FEC9501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4">
    <w:name w:val="E41E0BBFA0F143139E77A314489D7F0D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4">
    <w:name w:val="3A37C2ED64D54ACB8CF9F18242B7D572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4">
    <w:name w:val="EBFC6E2E6496474E83667500E1262770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4">
    <w:name w:val="8242CCDE9B1941539C09DA36F72640EF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4">
    <w:name w:val="F3C10E87F2B24ECD9C8F54ADA8D21240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4">
    <w:name w:val="FB00085B61894040A5FF6A57299BA698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4">
    <w:name w:val="15C3D6A510ED4F36882396FD9A3D415A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4">
    <w:name w:val="9294AFAD310E4A65A999FB81107F07E34"/>
    <w:rsid w:val="00401DF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4">
    <w:name w:val="419630686892454BADDA01E257114F6F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4">
    <w:name w:val="C112CEF2E3CC44B085959EAB173BFB67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4">
    <w:name w:val="271FD75FC3694D779FA59A21B53B8565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4">
    <w:name w:val="F9B8B15D1FE346A4B9149E6A1813600D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4">
    <w:name w:val="F87025AF2765492F98D5240C335027D0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4">
    <w:name w:val="BF4A191842F440EB9FCDB7D4749049584"/>
    <w:rsid w:val="00401DF9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Office_17150289_TF03424896</Template>
  <TotalTime>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6</cp:revision>
  <cp:lastPrinted>2012-08-29T19:15:00Z</cp:lastPrinted>
  <dcterms:created xsi:type="dcterms:W3CDTF">2018-01-15T23:12:00Z</dcterms:created>
  <dcterms:modified xsi:type="dcterms:W3CDTF">2018-01-19T03:16:00Z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