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58" w:type="pct"/>
        <w:tblInd w:w="45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Rozložení vizitek pro 10 vizitek na stránku"/>
      </w:tblPr>
      <w:tblGrid>
        <w:gridCol w:w="5174"/>
        <w:gridCol w:w="5170"/>
      </w:tblGrid>
      <w:tr w:rsidR="00C307D8" w:rsidTr="005A674E">
        <w:trPr>
          <w:trHeight w:hRule="exact" w:val="2835"/>
        </w:trPr>
        <w:tc>
          <w:tcPr>
            <w:tcW w:w="5175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0BF6DB26" wp14:editId="1841E6AF">
                      <wp:extent cx="1143000" cy="777240"/>
                      <wp:effectExtent l="0" t="0" r="0" b="0"/>
                      <wp:docPr id="88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olný tvar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olný tvar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olný tvar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4C5CE6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olný tvar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72227C">
            <w:pPr>
              <w:pStyle w:val="Jmno"/>
            </w:pPr>
            <w:sdt>
              <w:sdtPr>
                <w:alias w:val="Zadejte svoje jméno:"/>
                <w:tag w:val="Zadejte svoje jméno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cs-CZ"/>
                  </w:rPr>
                  <w:t>Vaše jméno</w:t>
                </w:r>
              </w:sdtContent>
            </w:sdt>
          </w:p>
          <w:sdt>
            <w:sdtPr>
              <w:alias w:val="Zadejte ulici a číslo domu, PSČ a město:"/>
              <w:tag w:val="Zadejte ulici a číslo domu, PSČ a město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F16789">
            <w:sdt>
              <w:sdtPr>
                <w:alias w:val="Zadejte telefon:"/>
                <w:tag w:val="Zadejte telefon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p w:rsidR="00C307D8" w:rsidRDefault="0072227C" w:rsidP="00C307D8">
            <w:sdt>
              <w:sdtPr>
                <w:alias w:val="Zadejte webovou adresu:"/>
                <w:tag w:val="Zadejte webovou adresu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Webová adresa</w:t>
                </w:r>
              </w:sdtContent>
            </w:sdt>
          </w:p>
        </w:tc>
        <w:tc>
          <w:tcPr>
            <w:tcW w:w="5170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333B874D" wp14:editId="0DC26E41">
                      <wp:extent cx="1143000" cy="777240"/>
                      <wp:effectExtent l="0" t="0" r="0" b="0"/>
                      <wp:docPr id="82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Skupina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Volný tvar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Volný tvar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Volný tvar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89D22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BtgSiVUOIAAMcTBgAOAAAAAAAAAAAAAAAAAC4CAABkcnMvZTJvRG9jLnhtbFBLAQItABQABgAI&#10;AAAAIQDLysDT2wAAAAUBAAAPAAAAAAAAAAAAAAAAAKrkAABkcnMvZG93bnJldi54bWxQSwUGAAAA&#10;AAQABADzAAAAsuUAAAAA&#10;">
                      <o:lock v:ext="edit" aspectratio="t"/>
                      <v:group id="Skupina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Volný tvar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</w:tr>
      <w:tr w:rsidR="00C307D8" w:rsidTr="005A674E">
        <w:trPr>
          <w:trHeight w:hRule="exact" w:val="2835"/>
        </w:trPr>
        <w:tc>
          <w:tcPr>
            <w:tcW w:w="5175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2D3B2D33" wp14:editId="5241CC0D">
                      <wp:extent cx="1143000" cy="777240"/>
                      <wp:effectExtent l="0" t="0" r="0" b="0"/>
                      <wp:docPr id="87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Skupina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Volný tvar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Volný tvar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Volný tvar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230724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N314pPy4QAAxxMGAA4AAAAAAAAAAAAAAAAALgIAAGRycy9l&#10;Mm9Eb2MueG1sUEsBAi0AFAAGAAgAAAAhAMvKwNPbAAAABQEAAA8AAAAAAAAAAAAAAAAATOQAAGRy&#10;cy9kb3ducmV2LnhtbFBLBQYAAAAABAAEAPMAAABU5QAAAAA=&#10;">
                      <o:lock v:ext="edit" aspectratio="t"/>
                      <v:group id="Skupina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Volný tvar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5170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413DF659" wp14:editId="01209631">
                      <wp:extent cx="1143000" cy="777240"/>
                      <wp:effectExtent l="0" t="0" r="0" b="0"/>
                      <wp:docPr id="93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Skupina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Volný tvar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Volný tvar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Volný tvar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8506F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ABNx8ZP4gAAxxMGAA4AAAAAAAAAAAAAAAAALgIAAGRycy9lMm9Eb2MueG1sUEsBAi0AFAAGAAgA&#10;AAAhAMvKwNPbAAAABQEAAA8AAAAAAAAAAAAAAAAAqeQAAGRycy9kb3ducmV2LnhtbFBLBQYAAAAA&#10;BAAEAPMAAACx5QAAAAA=&#10;">
                      <o:lock v:ext="edit" aspectratio="t"/>
                      <v:group id="Skupina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Volný tvar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</w:tr>
      <w:tr w:rsidR="00C307D8" w:rsidTr="005A674E">
        <w:trPr>
          <w:trHeight w:hRule="exact" w:val="2835"/>
        </w:trPr>
        <w:tc>
          <w:tcPr>
            <w:tcW w:w="5175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D418AB7" wp14:editId="7673617F">
                      <wp:extent cx="1143000" cy="777240"/>
                      <wp:effectExtent l="0" t="0" r="0" b="0"/>
                      <wp:docPr id="103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olný tvar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olný tvar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olný tvar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7C967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I30a0or4gAA0BMGAA4AAAAAAAAAAAAAAAAALgIAAGRycy9l&#10;Mm9Eb2MueG1sUEsBAi0AFAAGAAgAAAAhAMvKwNPbAAAABQEAAA8AAAAAAAAAAAAAAAAAheQAAGRy&#10;cy9kb3ducmV2LnhtbFBLBQYAAAAABAAEAPMAAACN5QAAAAA=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olný tvar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5170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43704F3B" wp14:editId="469C5B48">
                      <wp:extent cx="1143000" cy="777240"/>
                      <wp:effectExtent l="0" t="0" r="0" b="0"/>
                      <wp:docPr id="98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olný tvar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olný tvar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olný tvar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55B49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olný tvar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</w:tr>
      <w:tr w:rsidR="00C307D8" w:rsidTr="005A674E">
        <w:trPr>
          <w:trHeight w:hRule="exact" w:val="2835"/>
        </w:trPr>
        <w:tc>
          <w:tcPr>
            <w:tcW w:w="5175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7766B29E" wp14:editId="39DF52F5">
                      <wp:extent cx="1143000" cy="777240"/>
                      <wp:effectExtent l="0" t="0" r="0" b="0"/>
                      <wp:docPr id="108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Skupina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Volný tvar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Volný tvar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Volný tvar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FD539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">
                      <o:lock v:ext="edit" aspectratio="t"/>
                      <v:group id="Skupina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Volný tvar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  <w:tc>
          <w:tcPr>
            <w:tcW w:w="5170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477E48B6" wp14:editId="52B84170">
                      <wp:extent cx="1143000" cy="777240"/>
                      <wp:effectExtent l="0" t="0" r="0" b="0"/>
                      <wp:docPr id="113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Skupina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Volný tvar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Volný tvar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Volný tvar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4EBCC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">
                      <o:lock v:ext="edit" aspectratio="t"/>
                      <v:group id="Skupina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Volný tvar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</w:tr>
      <w:tr w:rsidR="00C307D8" w:rsidTr="005A674E">
        <w:trPr>
          <w:trHeight w:hRule="exact" w:val="2835"/>
        </w:trPr>
        <w:tc>
          <w:tcPr>
            <w:tcW w:w="5175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01B33EEE" wp14:editId="5481F0C0">
                      <wp:extent cx="1143000" cy="777240"/>
                      <wp:effectExtent l="0" t="0" r="0" b="0"/>
                      <wp:docPr id="118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Skupina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Volný tvar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Volný tvar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Volný tvar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A01E2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">
                      <o:lock v:ext="edit" aspectratio="t"/>
                      <v:group id="Skupina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Volný tvar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p w:rsidR="00C307D8" w:rsidRDefault="0072227C" w:rsidP="009D78A3">
            <w:sdt>
              <w:sdtPr>
                <w:alias w:val="Zadejte webovou adresu:"/>
                <w:tag w:val="Zadejte webovou adresu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Webová adresa</w:t>
                </w:r>
              </w:sdtContent>
            </w:sdt>
            <w:r w:rsidR="0020511A">
              <w:rPr>
                <w:lang w:bidi="cs-CZ"/>
              </w:rPr>
              <w:t xml:space="preserve"> </w:t>
            </w:r>
          </w:p>
        </w:tc>
        <w:tc>
          <w:tcPr>
            <w:tcW w:w="5170" w:type="dxa"/>
          </w:tcPr>
          <w:p w:rsidR="00C307D8" w:rsidRDefault="00C307D8">
            <w:r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7FDC9C0" wp14:editId="7E31869D">
                      <wp:extent cx="1143000" cy="777240"/>
                      <wp:effectExtent l="0" t="0" r="0" b="0"/>
                      <wp:docPr id="123" name="Skupina 87" descr="Růžovo-žlutý obrázek květin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Skupina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Volný tvar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Volný tvar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Volný tvar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FC789" id="Skupina 87" o:spid="_x0000_s1026" alt="Růžovo-žlutý obrázek květiny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">
                      <o:lock v:ext="edit" aspectratio="t"/>
                      <v:group id="Skupina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Volný tvar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lný tvar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lný tvar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ejte svoje jméno:"/>
              <w:tag w:val="Zadejte svoje jméno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Jmno"/>
                </w:pPr>
                <w:r>
                  <w:rPr>
                    <w:lang w:bidi="cs-CZ"/>
                  </w:rPr>
                  <w:t>Vaše jméno</w:t>
                </w:r>
              </w:p>
            </w:sdtContent>
          </w:sdt>
          <w:sdt>
            <w:sdtPr>
              <w:alias w:val="Zadejte ulici a číslo domu, PSČ a město:"/>
              <w:tag w:val="Zadejte ulici a číslo domu, PSČ a město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Ulice a číslo domu, PSČ a město</w:t>
                </w:r>
              </w:p>
            </w:sdtContent>
          </w:sdt>
          <w:p w:rsidR="00C307D8" w:rsidRDefault="0072227C" w:rsidP="009D78A3">
            <w:sdt>
              <w:sdtPr>
                <w:alias w:val="Zadejte telefon:"/>
                <w:tag w:val="Zadejte telefon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cs-CZ"/>
                  </w:rPr>
                  <w:t>Telefon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Zadejte e-mail:"/>
                <w:tag w:val="Zadejte e-mail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E-mail</w:t>
                </w:r>
              </w:sdtContent>
            </w:sdt>
            <w:r w:rsidR="00C307D8" w:rsidRPr="00EB09E1">
              <w:t> </w:t>
            </w:r>
            <w:r w:rsidR="00C307D8" w:rsidRPr="0093710A">
              <w:rPr>
                <w:rStyle w:val="Strong"/>
                <w:lang w:bidi="cs-CZ"/>
              </w:rPr>
              <w:t>|</w:t>
            </w:r>
            <w:r w:rsidR="00C307D8" w:rsidRPr="00EB09E1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cs-CZ"/>
                  </w:rPr>
                  <w:t>@twitter</w:t>
                </w:r>
              </w:sdtContent>
            </w:sdt>
            <w:r w:rsidR="00C307D8">
              <w:rPr>
                <w:lang w:bidi="cs-CZ"/>
              </w:rPr>
              <w:t xml:space="preserve">: </w:t>
            </w:r>
            <w:sdt>
              <w:sdtPr>
                <w:alias w:val="Zadejte twitterové jméno:"/>
                <w:tag w:val="Zadejte twitterové jméno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cs-CZ"/>
                  </w:rPr>
                  <w:t>Twitterové jméno</w:t>
                </w:r>
              </w:sdtContent>
            </w:sdt>
          </w:p>
          <w:sdt>
            <w:sdtPr>
              <w:alias w:val="Zadejte webovou adresu:"/>
              <w:tag w:val="Zadejte webovou adresu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cs-CZ"/>
                  </w:rPr>
                  <w:t>Webová adresa</w:t>
                </w:r>
              </w:p>
            </w:sdtContent>
          </w:sdt>
        </w:tc>
      </w:tr>
    </w:tbl>
    <w:p w:rsidR="00333B97" w:rsidRDefault="00333B97" w:rsidP="00360D51"/>
    <w:sectPr w:rsidR="00333B97" w:rsidSect="008742FA">
      <w:pgSz w:w="11906" w:h="16838" w:code="9"/>
      <w:pgMar w:top="964" w:right="737" w:bottom="431" w:left="73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27C" w:rsidRDefault="0072227C" w:rsidP="0093710A">
      <w:r>
        <w:separator/>
      </w:r>
    </w:p>
  </w:endnote>
  <w:endnote w:type="continuationSeparator" w:id="0">
    <w:p w:rsidR="0072227C" w:rsidRDefault="0072227C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27C" w:rsidRDefault="0072227C" w:rsidP="0093710A">
      <w:r>
        <w:separator/>
      </w:r>
    </w:p>
  </w:footnote>
  <w:footnote w:type="continuationSeparator" w:id="0">
    <w:p w:rsidR="0072227C" w:rsidRDefault="0072227C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94446"/>
    <w:rsid w:val="000C3826"/>
    <w:rsid w:val="000F355E"/>
    <w:rsid w:val="00154E2D"/>
    <w:rsid w:val="001C3BA4"/>
    <w:rsid w:val="0020511A"/>
    <w:rsid w:val="00222E8A"/>
    <w:rsid w:val="00333B97"/>
    <w:rsid w:val="00360D51"/>
    <w:rsid w:val="003F1705"/>
    <w:rsid w:val="005A674E"/>
    <w:rsid w:val="005F3A39"/>
    <w:rsid w:val="006E0AA0"/>
    <w:rsid w:val="0072227C"/>
    <w:rsid w:val="0072404D"/>
    <w:rsid w:val="00747040"/>
    <w:rsid w:val="00760561"/>
    <w:rsid w:val="00801F57"/>
    <w:rsid w:val="00843B08"/>
    <w:rsid w:val="008742FA"/>
    <w:rsid w:val="008A3E0C"/>
    <w:rsid w:val="0093710A"/>
    <w:rsid w:val="00947032"/>
    <w:rsid w:val="0096129F"/>
    <w:rsid w:val="009A6BAE"/>
    <w:rsid w:val="009C7BCD"/>
    <w:rsid w:val="009D78A3"/>
    <w:rsid w:val="00A44B39"/>
    <w:rsid w:val="00AF015F"/>
    <w:rsid w:val="00B008EB"/>
    <w:rsid w:val="00B129EC"/>
    <w:rsid w:val="00B42F65"/>
    <w:rsid w:val="00C24CDC"/>
    <w:rsid w:val="00C307D8"/>
    <w:rsid w:val="00C515E4"/>
    <w:rsid w:val="00D154D3"/>
    <w:rsid w:val="00D71753"/>
    <w:rsid w:val="00EB09E1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cs-CZ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mno">
    <w:name w:val="Jméno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Svtltabulkasmkou11">
    <w:name w:val="Světlá tabulka s mřížkou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mkou2zvraznn21">
    <w:name w:val="Tabulka s mřížkou 2 – zvýraznění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mkou2zvraznn31">
    <w:name w:val="Tabulka s mřížkou 2 – zvýraznění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mkou2zvraznn41">
    <w:name w:val="Tabulka s mřížkou 2 – zvýraznění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mkou2zvraznn51">
    <w:name w:val="Tabulka s mřížkou 2 – zvýraznění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mkou2zvraznn61">
    <w:name w:val="Tabulka s mřížkou 2 – zvýraznění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mkou31">
    <w:name w:val="Tabulka s mřížkou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ulkasmkou41">
    <w:name w:val="Tabulka s mřížkou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mkou4zvraznn21">
    <w:name w:val="Tabulka s mřížkou 4 – zvýraznění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mkou4zvraznn31">
    <w:name w:val="Tabulka s mřížkou 4 – zvýraznění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mkou4zvraznn41">
    <w:name w:val="Tabulka s mřížkou 4 – zvýraznění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mkou4zvraznn51">
    <w:name w:val="Tabulka s mřížkou 4 – zvýraznění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mkou4zvraznn61">
    <w:name w:val="Tabulka s mřížkou 4 – zvýraznění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mavtabulkasmkou51">
    <w:name w:val="Tmavá tabulka s mřížkou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mavtabulkasmkou5zvraznn21">
    <w:name w:val="Tmavá tabulka s mřížkou 5 – zvýraznění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mavtabulkasmkou5zvraznn31">
    <w:name w:val="Tmavá tabulka s mřížkou 5 – zvýraznění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mavtabulkasmkou5zvraznn41">
    <w:name w:val="Tmavá tabulka s mřížkou 5 – zvýraznění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mavtabulkasmkou5zvraznn51">
    <w:name w:val="Tmavá tabulka s mřížkou 5 – zvýraznění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mavtabulkasmkou5zvraznn61">
    <w:name w:val="Tmavá tabulka s mřížkou 5 – zvýraznění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Barevntabulkasmkou61">
    <w:name w:val="Barevná tabulka s mřížkou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revntabulkasmkou6zvraznn21">
    <w:name w:val="Barevná tabulka s mřížkou 6 – zvýraznění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revntabulkasmkou6zvraznn31">
    <w:name w:val="Barevná tabulka s mřížkou 6 – zvýraznění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revntabulkasmkou6zvraznn41">
    <w:name w:val="Barevná tabulka s mřížkou 6 – zvýraznění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revntabulkasmkou6zvraznn61">
    <w:name w:val="Barevná tabulka s mřížkou 6 – zvýraznění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revntabulkasmkou71">
    <w:name w:val="Barevná tabulka s mřížkou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Svtltabulkaseznamu11">
    <w:name w:val="Světlá tabulka seznamu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Svtltabulkaseznamu1zvraznn21">
    <w:name w:val="Světlá tabulka seznamu 1 – zvýraznění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Svtltabulkaseznamu1zvraznn31">
    <w:name w:val="Světlá tabulka seznamu 1 – zvýraznění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Svtltabulkaseznamu1zvraznn41">
    <w:name w:val="Světlá tabulka seznamu 1 – zvýraznění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Svtltabulkaseznamu1zvraznn51">
    <w:name w:val="Světlá tabulka seznamu 1 – zvýraznění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Svtltabulkaseznamu1zvraznn61">
    <w:name w:val="Světlá tabulka seznamu 1 – zvýraznění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eznamu21">
    <w:name w:val="Tabulka seznamu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eznamu2zvraznn21">
    <w:name w:val="Tabulka seznamu 2 – zvýraznění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eznamu2zvraznn31">
    <w:name w:val="Tabulka seznamu 2 – zvýraznění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eznamu2zvraznn41">
    <w:name w:val="Tabulka seznamu 2 – zvýraznění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eznamu2zvraznn51">
    <w:name w:val="Tabulka seznamu 2 – zvýraznění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eznamu2zvraznn61">
    <w:name w:val="Tabulka seznamu 2 – zvýraznění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lkaseznamu31">
    <w:name w:val="Tabulka seznamu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ulkaseznamu41">
    <w:name w:val="Tabulka seznamu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lkaseznamu4zvraznn21">
    <w:name w:val="Tabulka seznamu 4 – zvýraznění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lkaseznamu4zvraznn31">
    <w:name w:val="Tabulka seznamu 4 – zvýraznění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lkaseznamu4zvraznn41">
    <w:name w:val="Tabulka seznamu 4 – zvýraznění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lkaseznamu4zvraznn51">
    <w:name w:val="Tabulka seznamu 4 – zvýraznění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lkaseznamu4zvraznn61">
    <w:name w:val="Tabulka seznamu 4 – zvýraznění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mavtabulkaseznamu51">
    <w:name w:val="Tmavá tabulka seznamu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Barevntabulkaseznamu6zvraznn21">
    <w:name w:val="Barevná tabulka seznamu 6 – zvýraznění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Barevntabulkaseznamu6zvraznn31">
    <w:name w:val="Barevná tabulka seznamu 6 – zvýraznění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Barevntabulkaseznamu6zvraznn41">
    <w:name w:val="Barevná tabulka seznamu 6 – zvýraznění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Barevntabulkaseznamu6zvraznn51">
    <w:name w:val="Barevná tabulka seznamu 6 – zvýraznění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Barevntabulkaseznamu6zvraznn61">
    <w:name w:val="Barevná tabulka seznamu 6 – zvýraznění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Barevntabulkaseznamu71">
    <w:name w:val="Barevná tabulka seznamu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Prosttabulka11">
    <w:name w:val="Prostá tabulka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58367F" w:rsidP="0058367F">
          <w:pPr>
            <w:pStyle w:val="68BCF059FAE24D38B723189348A345DC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58367F" w:rsidP="0058367F">
          <w:pPr>
            <w:pStyle w:val="25711D6A6F98415AB748D678F93F4B52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58367F" w:rsidP="0058367F">
          <w:pPr>
            <w:pStyle w:val="4898521E74CA4AC4A665777C91565A53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58367F" w:rsidP="0058367F">
          <w:pPr>
            <w:pStyle w:val="0F54E8A6A3F14036A587252711B66C0A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58367F" w:rsidP="0058367F">
          <w:pPr>
            <w:pStyle w:val="FB81FE586FD54529AA77747711048982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58367F" w:rsidP="0058367F">
          <w:pPr>
            <w:pStyle w:val="C74D7865BE4F4738928AA93E1B7940C6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58367F" w:rsidP="0058367F">
          <w:pPr>
            <w:pStyle w:val="911EF5089B3F41BEA8242E1E5275D9F2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58367F" w:rsidP="0058367F">
          <w:pPr>
            <w:pStyle w:val="C2228C0B858444C989F9A523BB2C4606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58367F" w:rsidP="0058367F">
          <w:pPr>
            <w:pStyle w:val="53A276C4141143D49EFA007782EA94F5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58367F" w:rsidP="0058367F">
          <w:pPr>
            <w:pStyle w:val="4671580BFA054C7FAA7068F88518775B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58367F" w:rsidP="0058367F">
          <w:pPr>
            <w:pStyle w:val="F56CBFCB43C04DDE81B4214A724DEAD5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58367F" w:rsidP="0058367F">
          <w:pPr>
            <w:pStyle w:val="17D090E138D14D3EB660095525D60E78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58367F" w:rsidP="0058367F">
          <w:pPr>
            <w:pStyle w:val="06FB2EE686D3459987362FB395980A98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58367F" w:rsidP="0058367F">
          <w:pPr>
            <w:pStyle w:val="D289354F1BB84BC9875E89BE1142A0FE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58367F" w:rsidP="0058367F">
          <w:pPr>
            <w:pStyle w:val="836D6C47AFCA41A094B41410546A962A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58367F" w:rsidP="0058367F">
          <w:pPr>
            <w:pStyle w:val="1DF3A65F52D8470C86C62BCABDB24B3F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58367F" w:rsidP="0058367F">
          <w:pPr>
            <w:pStyle w:val="134BFA88A48D48BD88B0FBD0321AABAF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58367F" w:rsidP="0058367F">
          <w:pPr>
            <w:pStyle w:val="CADD01BD0BAA4502B5CEE90C8B4DF702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58367F" w:rsidP="0058367F">
          <w:pPr>
            <w:pStyle w:val="75EEEB20F5B34D7D9ECF85192353BACE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58367F" w:rsidP="0058367F">
          <w:pPr>
            <w:pStyle w:val="3A5941D2D55C45FEBE8B22F3CAB73FFA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58367F" w:rsidP="0058367F">
          <w:pPr>
            <w:pStyle w:val="88B138ABF5D544D99696E0454D8FF87D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58367F" w:rsidP="0058367F">
          <w:pPr>
            <w:pStyle w:val="7A974F08C62D4BBD81F5BDD505CD9274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58367F" w:rsidP="0058367F">
          <w:pPr>
            <w:pStyle w:val="D2415796CDBA4AA0A351502C43CF6C7A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58367F" w:rsidP="0058367F">
          <w:pPr>
            <w:pStyle w:val="020B52A457F5451AB58C7085473939BC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58367F" w:rsidP="0058367F">
          <w:pPr>
            <w:pStyle w:val="5C0376686605443687D41A0513C260E1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58367F" w:rsidP="0058367F">
          <w:pPr>
            <w:pStyle w:val="BC970D8AC53D472785F0A450AB27948A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58367F" w:rsidP="0058367F">
          <w:pPr>
            <w:pStyle w:val="4B3224B26F5F46889EF536831E18AE37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58367F" w:rsidP="0058367F">
          <w:pPr>
            <w:pStyle w:val="DC98B87CCAD043D68524DEB180079005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58367F" w:rsidP="0058367F">
          <w:pPr>
            <w:pStyle w:val="0CE4CD22C26E47B285FE50FC9856DF55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58367F" w:rsidP="0058367F">
          <w:pPr>
            <w:pStyle w:val="BC6EE3D1166C416CBEA32417FADB2F21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58367F" w:rsidP="0058367F">
          <w:pPr>
            <w:pStyle w:val="B4E9E80B12434AAAB175D67D3DBEF2B2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58367F" w:rsidP="0058367F">
          <w:pPr>
            <w:pStyle w:val="469E39427D6A4480B9C8183605259751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58367F" w:rsidP="0058367F">
          <w:pPr>
            <w:pStyle w:val="E492C42B7DB9478F805E69FDE1BB2E85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58367F" w:rsidP="0058367F">
          <w:pPr>
            <w:pStyle w:val="1E3CD9BA47F24F188875E1CB9BEEFB5F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58367F" w:rsidP="0058367F">
          <w:pPr>
            <w:pStyle w:val="8E03841F6D4A4E2EB7C9C1E4D73CD6F6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58367F" w:rsidP="0058367F">
          <w:pPr>
            <w:pStyle w:val="B88388866C6A4B0BB74BAB15D14BC512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58367F" w:rsidP="0058367F">
          <w:pPr>
            <w:pStyle w:val="4C47ED37C079438BBC66C5851BD1925D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58367F" w:rsidP="0058367F">
          <w:pPr>
            <w:pStyle w:val="384DD45142A441E294BD0330CE141A12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58367F" w:rsidP="0058367F">
          <w:pPr>
            <w:pStyle w:val="D29590122C004AF2B317541D970F67E8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58367F" w:rsidP="0058367F">
          <w:pPr>
            <w:pStyle w:val="B2F13D0F285B4952A91C0F1FFC3689DD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58367F" w:rsidP="0058367F">
          <w:pPr>
            <w:pStyle w:val="30C1EEDC19C84B8CB88DB624B309CA72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58367F" w:rsidP="0058367F">
          <w:pPr>
            <w:pStyle w:val="64D6869E2F27452899A03445E7864D4E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58367F" w:rsidP="0058367F">
          <w:pPr>
            <w:pStyle w:val="28C52F7957D846868FBC42E17A39E0BA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58367F" w:rsidP="0058367F">
          <w:pPr>
            <w:pStyle w:val="AF864A5AAF9B4A118D17C448ABEA9E27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58367F" w:rsidP="0058367F">
          <w:pPr>
            <w:pStyle w:val="C4718C5F2B2C412D86B769FFB5B17621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58367F" w:rsidP="0058367F">
          <w:pPr>
            <w:pStyle w:val="F4D34214B1A24A7095B86F696F0E986A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58367F" w:rsidP="0058367F">
          <w:pPr>
            <w:pStyle w:val="8F092CB4BA3F4BAB871745C540EE6BFF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58367F" w:rsidP="0058367F">
          <w:pPr>
            <w:pStyle w:val="A7C102AA256F419486B5C3335672F53E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58367F" w:rsidP="0058367F">
          <w:pPr>
            <w:pStyle w:val="BD25B0C6B5C740748DCF4ACC0C0E2FE4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58367F" w:rsidP="0058367F">
          <w:pPr>
            <w:pStyle w:val="B55A39CD4B7D46A0864FC752550A0F4A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58367F" w:rsidP="0058367F">
          <w:pPr>
            <w:pStyle w:val="5945A2B905E94B4CB264E5EC7558BE1A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58367F" w:rsidP="0058367F">
          <w:pPr>
            <w:pStyle w:val="F0664A7F0C684DE6A29437227796EE8A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58367F" w:rsidP="0058367F">
          <w:pPr>
            <w:pStyle w:val="FF886BF7CCF546288FB2B1586A425C32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58367F" w:rsidP="0058367F">
          <w:pPr>
            <w:pStyle w:val="84D281CA5B9C474B967E3C1320B0C346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58367F" w:rsidP="0058367F">
          <w:pPr>
            <w:pStyle w:val="6167FE8D7A3244BCA2D5DC38178734F2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58367F" w:rsidP="0058367F">
          <w:pPr>
            <w:pStyle w:val="BDB92089DB9D4818A13CD21C3FEC9501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58367F" w:rsidP="0058367F">
          <w:pPr>
            <w:pStyle w:val="E41E0BBFA0F143139E77A314489D7F0D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58367F" w:rsidP="0058367F">
          <w:pPr>
            <w:pStyle w:val="3A37C2ED64D54ACB8CF9F18242B7D572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58367F" w:rsidP="0058367F">
          <w:pPr>
            <w:pStyle w:val="EBFC6E2E6496474E83667500E1262770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58367F" w:rsidP="0058367F">
          <w:pPr>
            <w:pStyle w:val="8242CCDE9B1941539C09DA36F72640EF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58367F" w:rsidP="0058367F">
          <w:pPr>
            <w:pStyle w:val="F3C10E87F2B24ECD9C8F54ADA8D21240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58367F" w:rsidP="0058367F">
          <w:pPr>
            <w:pStyle w:val="FB00085B61894040A5FF6A57299BA698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58367F" w:rsidP="0058367F">
          <w:pPr>
            <w:pStyle w:val="15C3D6A510ED4F36882396FD9A3D415A1"/>
          </w:pPr>
          <w:r>
            <w:rPr>
              <w:lang w:bidi="cs-CZ"/>
            </w:rPr>
            <w:t>Webová adresa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58367F" w:rsidP="0058367F">
          <w:pPr>
            <w:pStyle w:val="9294AFAD310E4A65A999FB81107F07E31"/>
          </w:pPr>
          <w:r>
            <w:rPr>
              <w:lang w:bidi="cs-CZ"/>
            </w:rPr>
            <w:t>Vaše jméno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58367F" w:rsidP="0058367F">
          <w:pPr>
            <w:pStyle w:val="419630686892454BADDA01E257114F6F1"/>
          </w:pPr>
          <w:r>
            <w:rPr>
              <w:lang w:bidi="cs-CZ"/>
            </w:rPr>
            <w:t>Ulice a číslo domu, PSČ a město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58367F" w:rsidP="0058367F">
          <w:pPr>
            <w:pStyle w:val="C112CEF2E3CC44B085959EAB173BFB671"/>
          </w:pPr>
          <w:r>
            <w:rPr>
              <w:lang w:bidi="cs-CZ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58367F" w:rsidP="0058367F">
          <w:pPr>
            <w:pStyle w:val="271FD75FC3694D779FA59A21B53B85651"/>
          </w:pPr>
          <w:r>
            <w:rPr>
              <w:lang w:bidi="cs-CZ"/>
            </w:rPr>
            <w:t>E-mail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58367F" w:rsidP="0058367F">
          <w:pPr>
            <w:pStyle w:val="F9B8B15D1FE346A4B9149E6A1813600D1"/>
          </w:pPr>
          <w:r>
            <w:rPr>
              <w:lang w:bidi="cs-CZ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58367F" w:rsidP="0058367F">
          <w:pPr>
            <w:pStyle w:val="F87025AF2765492F98D5240C335027D01"/>
          </w:pPr>
          <w:r>
            <w:rPr>
              <w:lang w:bidi="cs-CZ"/>
            </w:rPr>
            <w:t>Twitterové jméno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58367F" w:rsidP="0058367F">
          <w:pPr>
            <w:pStyle w:val="BF4A191842F440EB9FCDB7D4749049581"/>
          </w:pPr>
          <w:r>
            <w:rPr>
              <w:lang w:bidi="cs-CZ"/>
            </w:rPr>
            <w:t>Webová adresa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58367F"/>
    <w:rsid w:val="005B32DB"/>
    <w:rsid w:val="006C32D9"/>
    <w:rsid w:val="007144E5"/>
    <w:rsid w:val="00802FB6"/>
    <w:rsid w:val="00A406F8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367F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58367F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58367F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Office_17150184_TF03424896</Template>
  <TotalTime>59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9</cp:revision>
  <cp:lastPrinted>2012-08-29T19:15:00Z</cp:lastPrinted>
  <dcterms:created xsi:type="dcterms:W3CDTF">2018-01-16T14:53:00Z</dcterms:created>
  <dcterms:modified xsi:type="dcterms:W3CDTF">2018-01-19T02:24:00Z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