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CardLayou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A742E8">
        <w:trPr>
          <w:trHeight w:hRule="exact" w:val="1080"/>
        </w:trPr>
        <w:tc>
          <w:tcPr>
            <w:tcW w:w="5760" w:type="dxa"/>
          </w:tcPr>
          <w:p w:rsidR="00A742E8" w:rsidRDefault="00A742E8">
            <w:bookmarkStart w:id="0" w:name="_GoBack"/>
            <w:bookmarkEnd w:id="0"/>
          </w:p>
        </w:tc>
        <w:tc>
          <w:tcPr>
            <w:tcW w:w="720" w:type="dxa"/>
          </w:tcPr>
          <w:p w:rsidR="00A742E8" w:rsidRDefault="00A742E8"/>
        </w:tc>
        <w:tc>
          <w:tcPr>
            <w:tcW w:w="5760" w:type="dxa"/>
          </w:tcPr>
          <w:p w:rsidR="00A742E8" w:rsidRDefault="00A742E8"/>
        </w:tc>
      </w:tr>
      <w:tr w:rsidR="00A742E8">
        <w:trPr>
          <w:trHeight w:hRule="exact" w:val="7560"/>
        </w:trPr>
        <w:tc>
          <w:tcPr>
            <w:tcW w:w="5760" w:type="dxa"/>
          </w:tcPr>
          <w:p w:rsidR="00A742E8" w:rsidRPr="008B53C7" w:rsidRDefault="00AD5343">
            <w:r w:rsidRPr="008B53C7">
              <w:t xml:space="preserve">Pan a paní </w:t>
            </w:r>
            <w:sdt>
              <w:sdtPr>
                <w:alias w:val="Jméno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StránkaProps' " w:xpath="/ns0:CoverStránkaProperties[1]/ns0:Abstract[1]" w:storeItemID="{55AF091B-3C7A-41E3-B477-F2FDAA23CFDA}"/>
                <w:text/>
              </w:sdtPr>
              <w:sdtEndPr/>
              <w:sdtContent>
                <w:r w:rsidRPr="008B53C7">
                  <w:rPr>
                    <w:rStyle w:val="Zstupntext"/>
                  </w:rPr>
                  <w:t>[Jméno]</w:t>
                </w:r>
              </w:sdtContent>
            </w:sdt>
            <w:r w:rsidRPr="008B53C7">
              <w:br/>
              <w:t>si vás dovolují pozvat</w:t>
            </w:r>
            <w:r w:rsidRPr="008B53C7">
              <w:br/>
              <w:t>na svatbu své dcery</w:t>
            </w:r>
          </w:p>
          <w:sdt>
            <w:sdtPr>
              <w:alias w:val="Jméno nevěsty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A742E8" w:rsidRDefault="00AD5343">
                <w:pPr>
                  <w:pStyle w:val="Jmno"/>
                </w:pPr>
                <w:r>
                  <w:t>[</w:t>
                </w:r>
                <w:r w:rsidRPr="008B53C7">
                  <w:t>Jméno nevěsty]</w:t>
                </w:r>
              </w:p>
            </w:sdtContent>
          </w:sdt>
          <w:p w:rsidR="00A742E8" w:rsidRPr="008B53C7" w:rsidRDefault="00AD5343" w:rsidP="00AD5343">
            <w:pPr>
              <w:pStyle w:val="Bezmezer"/>
            </w:pPr>
            <w:r w:rsidRPr="008B53C7">
              <w:t>s panem</w:t>
            </w:r>
          </w:p>
          <w:sdt>
            <w:sdtPr>
              <w:alias w:val="Jméno ženicha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A742E8" w:rsidRDefault="00AD5343">
                <w:pPr>
                  <w:pStyle w:val="Jmno"/>
                </w:pPr>
                <w:r>
                  <w:t>[Jméno ženicha]</w:t>
                </w:r>
              </w:p>
            </w:sdtContent>
          </w:sdt>
          <w:p w:rsidR="00A742E8" w:rsidRDefault="004A66E3">
            <w:sdt>
              <w:sdtPr>
                <w:alias w:val="Den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AD5343">
                  <w:rPr>
                    <w:rStyle w:val="Zstupntext"/>
                  </w:rPr>
                  <w:t>[Den]</w:t>
                </w:r>
              </w:sdtContent>
            </w:sdt>
            <w:r w:rsidR="00AD5343">
              <w:t xml:space="preserve">, </w:t>
            </w:r>
            <w:sdt>
              <w:sdtPr>
                <w:alias w:val="datum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AD5343">
                  <w:rPr>
                    <w:rStyle w:val="Zstupntext"/>
                  </w:rPr>
                  <w:t>[datum]</w:t>
                </w:r>
              </w:sdtContent>
            </w:sdt>
            <w:r>
              <w:t xml:space="preserve"> </w:t>
            </w:r>
            <w:sdt>
              <w:sdtPr>
                <w:alias w:val="měsíc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StránkaProps' " w:xpath="/ns0:CoverStránkaProperties[1]/ns0:CompanyEmail[1]" w:storeItemID="{55AF091B-3C7A-41E3-B477-F2FDAA23CFDA}"/>
                <w:text/>
              </w:sdtPr>
              <w:sdtEndPr/>
              <w:sdtContent>
                <w:r w:rsidR="00AD5343" w:rsidRPr="008B53C7">
                  <w:rPr>
                    <w:rStyle w:val="Zstupntext"/>
                  </w:rPr>
                  <w:t>[měsíc</w:t>
                </w:r>
                <w:r w:rsidR="00AD5343">
                  <w:rPr>
                    <w:rStyle w:val="Zstupntext"/>
                  </w:rPr>
                  <w:t>]</w:t>
                </w:r>
              </w:sdtContent>
            </w:sdt>
            <w:r w:rsidR="00AD5343">
              <w:br/>
            </w:r>
            <w:r w:rsidR="00AD5343" w:rsidRPr="008B53C7">
              <w:t>Dva tisíce</w:t>
            </w:r>
            <w:r w:rsidR="00AD5343">
              <w:t xml:space="preserve"> </w:t>
            </w:r>
            <w:sdt>
              <w:sdtPr>
                <w:alias w:val="rok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StránkaProps' " w:xpath="/ns0:CoverStránkaProperties[1]/ns0:CompanyFax[1]" w:storeItemID="{55AF091B-3C7A-41E3-B477-F2FDAA23CFDA}"/>
                <w:text/>
              </w:sdtPr>
              <w:sdtEndPr/>
              <w:sdtContent>
                <w:r w:rsidR="00AD5343" w:rsidRPr="008B53C7">
                  <w:rPr>
                    <w:rStyle w:val="Zstupntext"/>
                  </w:rPr>
                  <w:t>[rok</w:t>
                </w:r>
                <w:r w:rsidR="00AD5343">
                  <w:rPr>
                    <w:rStyle w:val="Zstupntext"/>
                  </w:rPr>
                  <w:t>]</w:t>
                </w:r>
              </w:sdtContent>
            </w:sdt>
            <w:r w:rsidR="00AD5343">
              <w:br/>
              <w:t xml:space="preserve">v </w:t>
            </w:r>
            <w:sdt>
              <w:sdtPr>
                <w:alias w:val="čas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StránkaProps' " w:xpath="/ns0:CoverStránkaProperties[1]/ns0:CompanyPhone[1]" w:storeItemID="{55AF091B-3C7A-41E3-B477-F2FDAA23CFDA}"/>
                <w:text/>
              </w:sdtPr>
              <w:sdtEndPr/>
              <w:sdtContent>
                <w:r w:rsidR="00AD5343" w:rsidRPr="008B53C7">
                  <w:rPr>
                    <w:rStyle w:val="Zstupntext"/>
                  </w:rPr>
                  <w:t>[čas]</w:t>
                </w:r>
              </w:sdtContent>
            </w:sdt>
            <w:r w:rsidR="00AD5343">
              <w:t xml:space="preserve"> </w:t>
            </w:r>
            <w:r w:rsidR="00AD5343" w:rsidRPr="008B53C7">
              <w:t>hodin</w:t>
            </w:r>
          </w:p>
          <w:p w:rsidR="00A742E8" w:rsidRDefault="004A66E3">
            <w:sdt>
              <w:sdtPr>
                <w:alias w:val="Místo konání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AD5343">
                  <w:rPr>
                    <w:rStyle w:val="Zstupntext"/>
                  </w:rPr>
                  <w:t>[Místo konání]</w:t>
                </w:r>
              </w:sdtContent>
            </w:sdt>
            <w:r w:rsidR="00AD5343">
              <w:br/>
            </w:r>
            <w:sdt>
              <w:sdtPr>
                <w:alias w:val="Město, stát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StránkaProps' " w:xpath="/ns0:CoverStránkaProperties[1]/ns0:CompanyAddress[1]" w:storeItemID="{55AF091B-3C7A-41E3-B477-F2FDAA23CFDA}"/>
                <w:text/>
              </w:sdtPr>
              <w:sdtEndPr/>
              <w:sdtContent>
                <w:r w:rsidR="00AD5343">
                  <w:rPr>
                    <w:rStyle w:val="Zstupntext"/>
                  </w:rPr>
                  <w:t>[Město, stát]</w:t>
                </w:r>
              </w:sdtContent>
            </w:sdt>
          </w:p>
          <w:p w:rsidR="00A742E8" w:rsidRPr="008B53C7" w:rsidRDefault="00AD5343">
            <w:r w:rsidRPr="008B53C7">
              <w:t>Po obřadu následuje svatební hostina.</w:t>
            </w:r>
          </w:p>
        </w:tc>
        <w:tc>
          <w:tcPr>
            <w:tcW w:w="720" w:type="dxa"/>
          </w:tcPr>
          <w:p w:rsidR="00A742E8" w:rsidRDefault="00A742E8"/>
        </w:tc>
        <w:tc>
          <w:tcPr>
            <w:tcW w:w="5760" w:type="dxa"/>
          </w:tcPr>
          <w:p w:rsidR="00A742E8" w:rsidRPr="008B53C7" w:rsidRDefault="00AD5343">
            <w:r w:rsidRPr="008B53C7">
              <w:t xml:space="preserve">Pan a paní </w:t>
            </w:r>
            <w:sdt>
              <w:sdtPr>
                <w:alias w:val="Jméno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StránkaProps' " w:xpath="/ns0:CoverStránkaProperties[1]/ns0:Abstract[1]" w:storeItemID="{55AF091B-3C7A-41E3-B477-F2FDAA23CFDA}"/>
                <w:text/>
              </w:sdtPr>
              <w:sdtEndPr/>
              <w:sdtContent>
                <w:r w:rsidRPr="008B53C7">
                  <w:rPr>
                    <w:rStyle w:val="Zstupntext"/>
                  </w:rPr>
                  <w:t>[Jméno]</w:t>
                </w:r>
              </w:sdtContent>
            </w:sdt>
            <w:r w:rsidRPr="008B53C7">
              <w:br/>
              <w:t>si vás dovolují pozvat</w:t>
            </w:r>
            <w:r w:rsidRPr="008B53C7">
              <w:br/>
              <w:t>na svatbu své dcery</w:t>
            </w:r>
          </w:p>
          <w:sdt>
            <w:sdtPr>
              <w:alias w:val="Jméno nevěsty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A742E8" w:rsidRDefault="00AD5343">
                <w:pPr>
                  <w:pStyle w:val="Jmno"/>
                </w:pPr>
                <w:r>
                  <w:t>[</w:t>
                </w:r>
                <w:r w:rsidR="001779F9">
                  <w:t>Jméno nevěsty</w:t>
                </w:r>
                <w:r>
                  <w:t>]</w:t>
                </w:r>
              </w:p>
            </w:sdtContent>
          </w:sdt>
          <w:p w:rsidR="00A742E8" w:rsidRPr="008B53C7" w:rsidRDefault="001779F9">
            <w:pPr>
              <w:pStyle w:val="Bezmezer"/>
            </w:pPr>
            <w:r w:rsidRPr="008B53C7">
              <w:t>s panem</w:t>
            </w:r>
          </w:p>
          <w:sdt>
            <w:sdtPr>
              <w:alias w:val="Jméno ženicha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A742E8" w:rsidRDefault="001B142B">
                <w:pPr>
                  <w:pStyle w:val="Jmno"/>
                </w:pPr>
                <w:r>
                  <w:t>[Jméno ženicha]</w:t>
                </w:r>
              </w:p>
            </w:sdtContent>
          </w:sdt>
          <w:p w:rsidR="00A742E8" w:rsidRDefault="004A66E3">
            <w:sdt>
              <w:sdtPr>
                <w:alias w:val="Den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AD5343">
                  <w:rPr>
                    <w:rStyle w:val="Zstupntext"/>
                  </w:rPr>
                  <w:t>[</w:t>
                </w:r>
                <w:r w:rsidR="001779F9">
                  <w:rPr>
                    <w:rStyle w:val="Zstupntext"/>
                  </w:rPr>
                  <w:t>Den</w:t>
                </w:r>
                <w:r w:rsidR="00AD5343">
                  <w:rPr>
                    <w:rStyle w:val="Zstupntext"/>
                  </w:rPr>
                  <w:t>]</w:t>
                </w:r>
              </w:sdtContent>
            </w:sdt>
            <w:r w:rsidR="001779F9">
              <w:t>,</w:t>
            </w:r>
            <w:r>
              <w:t xml:space="preserve"> </w:t>
            </w:r>
            <w:sdt>
              <w:sdtPr>
                <w:alias w:val="datum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AD5343">
                  <w:rPr>
                    <w:rStyle w:val="Zstupntext"/>
                  </w:rPr>
                  <w:t>[</w:t>
                </w:r>
                <w:r w:rsidR="001779F9">
                  <w:rPr>
                    <w:rStyle w:val="Zstupntext"/>
                  </w:rPr>
                  <w:t>datum</w:t>
                </w:r>
                <w:r w:rsidR="00AD5343">
                  <w:rPr>
                    <w:rStyle w:val="Zstupntext"/>
                  </w:rPr>
                  <w:t>]</w:t>
                </w:r>
              </w:sdtContent>
            </w:sdt>
            <w:r>
              <w:t xml:space="preserve"> </w:t>
            </w:r>
            <w:sdt>
              <w:sdtPr>
                <w:alias w:val="měsíc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StránkaProps' " w:xpath="/ns0:CoverStránkaProperties[1]/ns0:CompanyEmail[1]" w:storeItemID="{55AF091B-3C7A-41E3-B477-F2FDAA23CFDA}"/>
                <w:text/>
              </w:sdtPr>
              <w:sdtEndPr/>
              <w:sdtContent>
                <w:r w:rsidR="00AD5343">
                  <w:rPr>
                    <w:rStyle w:val="Zstupntext"/>
                  </w:rPr>
                  <w:t>[</w:t>
                </w:r>
                <w:r w:rsidR="001779F9" w:rsidRPr="008B53C7">
                  <w:rPr>
                    <w:rStyle w:val="Zstupntext"/>
                  </w:rPr>
                  <w:t>měsíc</w:t>
                </w:r>
                <w:r w:rsidR="00AD5343" w:rsidRPr="008B53C7">
                  <w:rPr>
                    <w:rStyle w:val="Zstupntext"/>
                  </w:rPr>
                  <w:t>]</w:t>
                </w:r>
              </w:sdtContent>
            </w:sdt>
            <w:r w:rsidR="00AD5343">
              <w:br/>
            </w:r>
            <w:r w:rsidR="001779F9" w:rsidRPr="008B53C7">
              <w:t>Dva tisíce</w:t>
            </w:r>
            <w:r w:rsidR="001779F9">
              <w:t xml:space="preserve"> </w:t>
            </w:r>
            <w:sdt>
              <w:sdtPr>
                <w:alias w:val="rok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StránkaProps' " w:xpath="/ns0:CoverStránkaProperties[1]/ns0:CompanyFax[1]" w:storeItemID="{55AF091B-3C7A-41E3-B477-F2FDAA23CFDA}"/>
                <w:text/>
              </w:sdtPr>
              <w:sdtEndPr/>
              <w:sdtContent>
                <w:r w:rsidR="00AD5343" w:rsidRPr="008B53C7">
                  <w:rPr>
                    <w:rStyle w:val="Zstupntext"/>
                  </w:rPr>
                  <w:t>[</w:t>
                </w:r>
                <w:r w:rsidR="001779F9" w:rsidRPr="008B53C7">
                  <w:rPr>
                    <w:rStyle w:val="Zstupntext"/>
                  </w:rPr>
                  <w:t>rok</w:t>
                </w:r>
                <w:r w:rsidR="00AD5343">
                  <w:rPr>
                    <w:rStyle w:val="Zstupntext"/>
                  </w:rPr>
                  <w:t>]</w:t>
                </w:r>
              </w:sdtContent>
            </w:sdt>
            <w:r w:rsidR="001779F9">
              <w:br/>
              <w:t>v</w:t>
            </w:r>
            <w:r w:rsidR="00AD5343">
              <w:t xml:space="preserve"> </w:t>
            </w:r>
            <w:sdt>
              <w:sdtPr>
                <w:alias w:val="čas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StránkaProps' " w:xpath="/ns0:CoverStránkaProperties[1]/ns0:CompanyPhone[1]" w:storeItemID="{55AF091B-3C7A-41E3-B477-F2FDAA23CFDA}"/>
                <w:text/>
              </w:sdtPr>
              <w:sdtEndPr/>
              <w:sdtContent>
                <w:r w:rsidR="00AD5343">
                  <w:rPr>
                    <w:rStyle w:val="Zstupntext"/>
                  </w:rPr>
                  <w:t>[</w:t>
                </w:r>
                <w:r w:rsidR="001779F9" w:rsidRPr="008B53C7">
                  <w:rPr>
                    <w:rStyle w:val="Zstupntext"/>
                  </w:rPr>
                  <w:t>čas</w:t>
                </w:r>
                <w:r w:rsidR="00AD5343" w:rsidRPr="008B53C7">
                  <w:rPr>
                    <w:rStyle w:val="Zstupntext"/>
                  </w:rPr>
                  <w:t>]</w:t>
                </w:r>
              </w:sdtContent>
            </w:sdt>
            <w:r w:rsidR="00AD5343">
              <w:t xml:space="preserve"> </w:t>
            </w:r>
            <w:r w:rsidR="001779F9" w:rsidRPr="008B53C7">
              <w:t>hodin</w:t>
            </w:r>
          </w:p>
          <w:p w:rsidR="00A742E8" w:rsidRDefault="004A66E3">
            <w:sdt>
              <w:sdtPr>
                <w:alias w:val="Místo konání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AD5343">
                  <w:rPr>
                    <w:rStyle w:val="Zstupntext"/>
                  </w:rPr>
                  <w:t>[</w:t>
                </w:r>
                <w:r w:rsidR="001779F9">
                  <w:rPr>
                    <w:rStyle w:val="Zstupntext"/>
                  </w:rPr>
                  <w:t>Místo konání</w:t>
                </w:r>
                <w:r w:rsidR="00AD5343">
                  <w:rPr>
                    <w:rStyle w:val="Zstupntext"/>
                  </w:rPr>
                  <w:t>]</w:t>
                </w:r>
              </w:sdtContent>
            </w:sdt>
            <w:r w:rsidR="00AD5343">
              <w:br/>
            </w:r>
            <w:sdt>
              <w:sdtPr>
                <w:alias w:val="Město, stát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StránkaProps' " w:xpath="/ns0:CoverStránkaProperties[1]/ns0:CompanyAddress[1]" w:storeItemID="{55AF091B-3C7A-41E3-B477-F2FDAA23CFDA}"/>
                <w:text/>
              </w:sdtPr>
              <w:sdtEndPr/>
              <w:sdtContent>
                <w:r w:rsidR="00AD5343">
                  <w:rPr>
                    <w:rStyle w:val="Zstupntext"/>
                  </w:rPr>
                  <w:t>[</w:t>
                </w:r>
                <w:r w:rsidR="001779F9">
                  <w:rPr>
                    <w:rStyle w:val="Zstupntext"/>
                  </w:rPr>
                  <w:t>Město, stát</w:t>
                </w:r>
                <w:r w:rsidR="00AD5343">
                  <w:rPr>
                    <w:rStyle w:val="Zstupntext"/>
                  </w:rPr>
                  <w:t>]</w:t>
                </w:r>
              </w:sdtContent>
            </w:sdt>
          </w:p>
          <w:p w:rsidR="00A742E8" w:rsidRPr="008B53C7" w:rsidRDefault="001779F9">
            <w:r w:rsidRPr="008B53C7">
              <w:t>Po obřadu následuje svatební hostina.</w:t>
            </w:r>
          </w:p>
        </w:tc>
      </w:tr>
    </w:tbl>
    <w:p w:rsidR="00A742E8" w:rsidRDefault="00AD5343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Obrázek na pozadí dolev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51A45" id="Obrázek na pozadí doleva" o:spid="_x0000_s1026" style="position:absolute;margin-left:92.25pt;margin-top:14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<v:imagedata r:id="rId14" o:title="" recolortarget="#730927 [1444]"/>
                  <v:path arrowok="t"/>
                </v:shape>
                <v:shape id="Obrázek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<v:imagedata r:id="rId15" o:title="" recolortarget="black"/>
                  <v:path arrowok="t"/>
                </v:shape>
                <v:shape id="Obrázek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<v:imagedata r:id="rId16" o:title="" recolortarget="#774104 [1446]"/>
                  <v:path arrowok="t"/>
                </v:shape>
                <v:shape id="Obrázek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Obrázek na pozadí doprav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ázek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FE3E6" id="Obrázek na pozadí doprava" o:spid="_x0000_s1026" style="position:absolute;margin-left:416.25pt;margin-top:14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">
                <v:shape id="Obrázek 6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z57DAAAA2gAAAA8AAABkcnMvZG93bnJldi54bWxEj0FrAjEUhO8F/0N4grea1YOV1SgiCKVF&#10;QVsQb4/NM7u6eVmSdF399Y1Q6HGYmW+Y+bKztWjJh8qxgtEwA0FcOF2xUfD9tXmdgggRWWPtmBTc&#10;KcBy0XuZY67djffUHqIRCcIhRwVljE0uZShKshiGriFO3tl5izFJb6T2eEtwW8txlk2kxYrTQokN&#10;rUsqrocfq+DY3k3zubNhvJ1+vNnT+nIy/qHUoN+tZiAidfE//Nd+1wom8Ly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rPnsMAAADaAAAADwAAAAAAAAAAAAAAAACf&#10;AgAAZHJzL2Rvd25yZXYueG1sUEsFBgAAAAAEAAQA9wAAAI8DAAAAAA==&#10;">
                  <v:imagedata r:id="rId14" o:title="" recolortarget="#730927 [1444]"/>
                  <v:path arrowok="t"/>
                </v:shape>
                <v:shape id="Obrázek 1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CfrCAAAA2wAAAA8AAABkcnMvZG93bnJldi54bWxET0trwkAQvhf8D8sIvenGKMWmboItBEp7&#10;qbEXb2N28qDZ2ZBdNfXXuwWht/n4nrPJRtOJMw2utaxgMY9AEJdWt1wr+N7nszUI55E1dpZJwS85&#10;yNLJwwYTbS+8o3PhaxFC2CWooPG+T6R0ZUMG3dz2xIGr7GDQBzjUUg94CeGmk3EUPUmDLYeGBnt6&#10;a6j8KU5GAV2lPuYxVc/l69fhuso/xuITlXqcjtsXEJ5G/y++u991mL+Ev1/C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gn6wgAAANsAAAAPAAAAAAAAAAAAAAAAAJ8C&#10;AABkcnMvZG93bnJldi54bWxQSwUGAAAAAAQABAD3AAAAjgMAAAAA&#10;">
                  <v:imagedata r:id="rId15" o:title="" recolortarget="black"/>
                  <v:path arrowok="t"/>
                </v:shape>
                <v:shape id="Obrázek 15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uHXAAAAA2wAAAA8AAABkcnMvZG93bnJldi54bWxET01rwkAQvRf8D8sI3upEsUWiq2hB9FZq&#10;q+chO26C2dmQ3Sbx33cLhd7m8T5nvR1crTpuQ+VFw2yagWIpvKnEavj6PDwvQYVIYqj2whoeHGC7&#10;GT2tKTe+lw/uztGqFCIhJw1ljE2OGIqSHYWpb1gSd/Oto5hga9G01KdwV+M8y17RUSWpoaSG30ou&#10;7udvp8E3i+PtOrf95bo/LPF9gVlnUevJeNitQEUe4r/4z30yaf4L/P6SD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4dcAAAADbAAAADwAAAAAAAAAAAAAAAACfAgAA&#10;ZHJzL2Rvd25yZXYueG1sUEsFBgAAAAAEAAQA9wAAAIwDAAAAAA==&#10;">
                  <v:imagedata r:id="rId16" o:title="" recolortarget="#774104 [1446]"/>
                  <v:path arrowok="t"/>
                </v:shape>
                <v:shape id="Obrázek 16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bJa8AAAA2wAAAA8AAABkcnMvZG93bnJldi54bWxET0sKwjAQ3QveIYzgTlNFilajiKC49YPo&#10;bmjGtthMShNrvb0RBHfzeN9ZrFpTioZqV1hWMBpGIIhTqwvOFJxP28EUhPPIGkvLpOBNDlbLbmeB&#10;ibYvPlBz9JkIIewSVJB7XyVSujQng25oK+LA3W1t0AdYZ1LX+ArhppTjKIqlwYJDQ44VbXJKH8en&#10;UXCfvGmys6Pr9lb6ZmbT3WwfX5Tq99r1HISn1v/FP/deh/kx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xMGyWvAAAANsAAAAPAAAAAAAAAAAAAAAAAJ8CAABkcnMv&#10;ZG93bnJldi54bWxQSwUGAAAAAAQABAD3AAAAiAMAAAAA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A742E8" w:rsidSect="009C1915">
      <w:headerReference w:type="default" r:id="rId18"/>
      <w:pgSz w:w="16839" w:h="11907" w:orient="landscape" w:code="9"/>
      <w:pgMar w:top="1800" w:right="1800" w:bottom="720" w:left="1800" w:header="202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087" w:rsidRDefault="00102087">
      <w:pPr>
        <w:spacing w:before="0" w:after="0"/>
      </w:pPr>
      <w:r>
        <w:separator/>
      </w:r>
    </w:p>
  </w:endnote>
  <w:endnote w:type="continuationSeparator" w:id="0">
    <w:p w:rsidR="00102087" w:rsidRDefault="0010208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087" w:rsidRDefault="00102087">
      <w:pPr>
        <w:spacing w:before="0" w:after="0"/>
      </w:pPr>
      <w:r>
        <w:separator/>
      </w:r>
    </w:p>
  </w:footnote>
  <w:footnote w:type="continuationSeparator" w:id="0">
    <w:p w:rsidR="00102087" w:rsidRDefault="0010208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9121121"/>
    </w:sdtPr>
    <w:sdtEndPr/>
    <w:sdtContent>
      <w:p w:rsidR="00AD5343" w:rsidRPr="00505D78" w:rsidRDefault="00AD5343" w:rsidP="00AD5343">
        <w:pPr>
          <w:pStyle w:val="Zhlav"/>
          <w:spacing w:after="120"/>
          <w:ind w:left="284" w:right="-376"/>
        </w:pPr>
        <w:r w:rsidRPr="00505D78">
          <w:t>Pokud chcete nahradit zástupný text vlastním textem, stačí na něj kliknout a začít psát. Stisknutím klávesy TAB přejdete z jakéhokoli zástupného symbolu na další.</w:t>
        </w:r>
      </w:p>
      <w:p w:rsidR="00AD5343" w:rsidRDefault="00AD5343" w:rsidP="00AD5343">
        <w:pPr>
          <w:pStyle w:val="Zhlav"/>
          <w:spacing w:after="120"/>
          <w:ind w:left="284" w:right="-376"/>
        </w:pPr>
        <w:r w:rsidRPr="00505D78">
          <w:t xml:space="preserve">Pokud v těchto pozváních chcete změnit barvy, klikněte na kartě </w:t>
        </w:r>
        <w:r w:rsidRPr="00505D78">
          <w:rPr>
            <w:b/>
          </w:rPr>
          <w:t>Návrh</w:t>
        </w:r>
        <w:r w:rsidRPr="00505D78">
          <w:t xml:space="preserve"> ve skupině </w:t>
        </w:r>
        <w:r w:rsidRPr="00505D78">
          <w:rPr>
            <w:b/>
          </w:rPr>
          <w:t>Motivy</w:t>
        </w:r>
        <w:r w:rsidRPr="00505D78">
          <w:t xml:space="preserve"> na </w:t>
        </w:r>
        <w:r w:rsidRPr="00505D78">
          <w:rPr>
            <w:b/>
          </w:rPr>
          <w:t>Barvy</w:t>
        </w:r>
        <w:r w:rsidRPr="00505D78">
          <w:t xml:space="preserve">. Přejděte na předdefinované schéma barev a zobrazí se náhled. Pak jen klikněte a použijte barvu, která se vám líbí. Případně, pokud chcete použít své svatební barvy, klikněte v dolní části galerie </w:t>
        </w:r>
        <w:r w:rsidRPr="00505D78">
          <w:rPr>
            <w:b/>
          </w:rPr>
          <w:t>Barvy</w:t>
        </w:r>
        <w:r w:rsidRPr="00505D78">
          <w:t xml:space="preserve"> na </w:t>
        </w:r>
        <w:r w:rsidRPr="00505D78">
          <w:rPr>
            <w:b/>
          </w:rPr>
          <w:t>Vytvořit nové barvy motivu</w:t>
        </w:r>
        <w:r w:rsidRPr="00505D78">
          <w:t xml:space="preserve">. Vyberte vlastní barvy pro Zvýraznění 1, Zvýraznění 2 a Zvýraznění 3 a po kliknutí na </w:t>
        </w:r>
        <w:r w:rsidRPr="00505D78">
          <w:rPr>
            <w:b/>
          </w:rPr>
          <w:t>Uložit</w:t>
        </w:r>
        <w:r w:rsidRPr="00505D78">
          <w:t xml:space="preserve"> se barvy květiny aktualizují.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E8"/>
    <w:rsid w:val="00102087"/>
    <w:rsid w:val="001779F9"/>
    <w:rsid w:val="001B142B"/>
    <w:rsid w:val="0024438D"/>
    <w:rsid w:val="004A66E3"/>
    <w:rsid w:val="00505D78"/>
    <w:rsid w:val="00633795"/>
    <w:rsid w:val="008B53C7"/>
    <w:rsid w:val="009C1915"/>
    <w:rsid w:val="00A742E8"/>
    <w:rsid w:val="00AB61A1"/>
    <w:rsid w:val="00AD5343"/>
    <w:rsid w:val="00FE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cs-CZ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Normlntabulka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ezmezer">
    <w:name w:val="No Spacing"/>
    <w:uiPriority w:val="1"/>
    <w:qFormat/>
    <w:pPr>
      <w:spacing w:before="0" w:after="0"/>
    </w:p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Jmno">
    <w:name w:val="Jméno"/>
    <w:basedOn w:val="Normln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ZhlavChar">
    <w:name w:val="Záhlaví Char"/>
    <w:basedOn w:val="Standardnpsmoodstavce"/>
    <w:link w:val="Zhlav"/>
    <w:uiPriority w:val="99"/>
    <w:rPr>
      <w:color w:val="000000" w:themeColor="text1"/>
      <w:sz w:val="17"/>
      <w:lang w:val="cs-CZ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3A2047" w:rsidRDefault="002D66C8" w:rsidP="002D66C8">
          <w:pPr>
            <w:pStyle w:val="D0E686E0C68646BFA69BECC8218B0D928"/>
          </w:pPr>
          <w:r w:rsidRPr="008B53C7">
            <w:rPr>
              <w:rStyle w:val="Zstupntext"/>
            </w:rPr>
            <w:t>[Jméno]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3A2047" w:rsidRDefault="002D66C8" w:rsidP="00F14939">
          <w:pPr>
            <w:pStyle w:val="0F066513B74A4B6DBB21FBF591D3044D1"/>
          </w:pPr>
          <w:r>
            <w:t>[</w:t>
          </w:r>
          <w:r w:rsidRPr="008B53C7">
            <w:t>Jméno nevěsty]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3A2047" w:rsidRDefault="002D66C8">
          <w:pPr>
            <w:pStyle w:val="236695B5DA2A40E2BDB6FA7244F9C0F9"/>
          </w:pPr>
          <w:r>
            <w:t>[Jméno ženicha]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3A2047" w:rsidRDefault="002D66C8" w:rsidP="002D66C8">
          <w:pPr>
            <w:pStyle w:val="78993A6A6FC840BD986792889F0169D18"/>
          </w:pPr>
          <w:r>
            <w:rPr>
              <w:rStyle w:val="Zstupntext"/>
            </w:rPr>
            <w:t>[Den]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3A2047" w:rsidRDefault="002D66C8" w:rsidP="002D66C8">
          <w:pPr>
            <w:pStyle w:val="E42C02EB82464F449CA9B0DA9B4877E38"/>
          </w:pPr>
          <w:r>
            <w:rPr>
              <w:rStyle w:val="Zstupntext"/>
            </w:rPr>
            <w:t>[datum]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3A2047" w:rsidRDefault="002D66C8" w:rsidP="002D66C8">
          <w:pPr>
            <w:pStyle w:val="7419D82EB5874B63920261D5DF8972478"/>
          </w:pPr>
          <w:r w:rsidRPr="008B53C7">
            <w:rPr>
              <w:rStyle w:val="Zstupntext"/>
            </w:rPr>
            <w:t>[měsíc</w:t>
          </w:r>
          <w:r>
            <w:rPr>
              <w:rStyle w:val="Zstupntext"/>
            </w:rPr>
            <w:t>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3A2047" w:rsidRDefault="002D66C8" w:rsidP="002D66C8">
          <w:pPr>
            <w:pStyle w:val="6C0E702ED351472EBEDAD4ADA284FFE58"/>
          </w:pPr>
          <w:r w:rsidRPr="008B53C7">
            <w:rPr>
              <w:rStyle w:val="Zstupntext"/>
            </w:rPr>
            <w:t>[rok</w:t>
          </w:r>
          <w:r>
            <w:rPr>
              <w:rStyle w:val="Zstupntext"/>
            </w:rPr>
            <w:t>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3A2047" w:rsidRDefault="002D66C8" w:rsidP="002D66C8">
          <w:pPr>
            <w:pStyle w:val="63CA350F2DBA4E44A6FDAC358BA4D3B98"/>
          </w:pPr>
          <w:r w:rsidRPr="008B53C7">
            <w:rPr>
              <w:rStyle w:val="Zstupntext"/>
            </w:rPr>
            <w:t>[čas]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3A2047" w:rsidRDefault="002D66C8" w:rsidP="002D66C8">
          <w:pPr>
            <w:pStyle w:val="F275AAC5AF524D48BB354F64B190C1B98"/>
          </w:pPr>
          <w:r>
            <w:rPr>
              <w:rStyle w:val="Zstupntext"/>
            </w:rPr>
            <w:t>[Místo konání]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3A2047" w:rsidRDefault="002D66C8" w:rsidP="002D66C8">
          <w:pPr>
            <w:pStyle w:val="FDD94D8B63D049B19845E4D5B6270FA28"/>
          </w:pPr>
          <w:r>
            <w:rPr>
              <w:rStyle w:val="Zstupntext"/>
            </w:rPr>
            <w:t>[Město, stát]</w:t>
          </w:r>
        </w:p>
      </w:docPartBody>
    </w:docPart>
    <w:docPart>
      <w:docPartPr>
        <w:name w:val="4092553B43614014A62EF935ADFA7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3A2047" w:rsidRDefault="002D66C8" w:rsidP="002D66C8">
          <w:pPr>
            <w:pStyle w:val="4092553B43614014A62EF935ADFA72EB8"/>
          </w:pPr>
          <w:r w:rsidRPr="008B53C7">
            <w:rPr>
              <w:rStyle w:val="Zstupntext"/>
            </w:rPr>
            <w:t>[Jméno]</w:t>
          </w:r>
        </w:p>
      </w:docPartBody>
    </w:docPart>
    <w:docPart>
      <w:docPartPr>
        <w:name w:val="4C7C36C4A9E545F0B970E66F442E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3A2047" w:rsidRDefault="002D66C8">
          <w:pPr>
            <w:pStyle w:val="4C7C36C4A9E545F0B970E66F442EEC56"/>
          </w:pPr>
          <w:r>
            <w:t>[Jméno nevěsty]</w:t>
          </w:r>
        </w:p>
      </w:docPartBody>
    </w:docPart>
    <w:docPart>
      <w:docPartPr>
        <w:name w:val="B31E7664E8284B5398DD64AB0F8EF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3A2047" w:rsidRDefault="002D66C8" w:rsidP="002D66C8">
          <w:pPr>
            <w:pStyle w:val="B31E7664E8284B5398DD64AB0F8EFA693"/>
          </w:pPr>
          <w:r>
            <w:t>[Jméno ženicha]</w:t>
          </w:r>
        </w:p>
      </w:docPartBody>
    </w:docPart>
    <w:docPart>
      <w:docPartPr>
        <w:name w:val="B9CAB75E97904A3F8A743230E21C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3A2047" w:rsidRDefault="002D66C8" w:rsidP="002D66C8">
          <w:pPr>
            <w:pStyle w:val="B9CAB75E97904A3F8A743230E21C0AF68"/>
          </w:pPr>
          <w:r>
            <w:rPr>
              <w:rStyle w:val="Zstupntext"/>
            </w:rPr>
            <w:t>[Den]</w:t>
          </w:r>
        </w:p>
      </w:docPartBody>
    </w:docPart>
    <w:docPart>
      <w:docPartPr>
        <w:name w:val="59567409A7074975BB8D58B9CB13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3A2047" w:rsidRDefault="002D66C8" w:rsidP="002D66C8">
          <w:pPr>
            <w:pStyle w:val="59567409A7074975BB8D58B9CB13125A8"/>
          </w:pPr>
          <w:r>
            <w:rPr>
              <w:rStyle w:val="Zstupntext"/>
            </w:rPr>
            <w:t>[datum]</w:t>
          </w:r>
        </w:p>
      </w:docPartBody>
    </w:docPart>
    <w:docPart>
      <w:docPartPr>
        <w:name w:val="470F27FF31D44C9DA847A2FBBFA0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3A2047" w:rsidRDefault="002D66C8" w:rsidP="002D66C8">
          <w:pPr>
            <w:pStyle w:val="470F27FF31D44C9DA847A2FBBFA0E8B68"/>
          </w:pPr>
          <w:r>
            <w:rPr>
              <w:rStyle w:val="Zstupntext"/>
            </w:rPr>
            <w:t>[</w:t>
          </w:r>
          <w:r w:rsidRPr="008B53C7">
            <w:rPr>
              <w:rStyle w:val="Zstupntext"/>
            </w:rPr>
            <w:t>měsíc]</w:t>
          </w:r>
        </w:p>
      </w:docPartBody>
    </w:docPart>
    <w:docPart>
      <w:docPartPr>
        <w:name w:val="5DC60899749E4CFA81B9BCE2C8AC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3A2047" w:rsidRDefault="002D66C8" w:rsidP="002D66C8">
          <w:pPr>
            <w:pStyle w:val="5DC60899749E4CFA81B9BCE2C8AC11EA8"/>
          </w:pPr>
          <w:r w:rsidRPr="008B53C7">
            <w:rPr>
              <w:rStyle w:val="Zstupntext"/>
            </w:rPr>
            <w:t>[rok</w:t>
          </w:r>
          <w:r>
            <w:rPr>
              <w:rStyle w:val="Zstupntext"/>
            </w:rPr>
            <w:t>]</w:t>
          </w:r>
        </w:p>
      </w:docPartBody>
    </w:docPart>
    <w:docPart>
      <w:docPartPr>
        <w:name w:val="2193881505E14FF69ED82C9D2B8C7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3A2047" w:rsidRDefault="002D66C8" w:rsidP="002D66C8">
          <w:pPr>
            <w:pStyle w:val="2193881505E14FF69ED82C9D2B8C7BEF8"/>
          </w:pPr>
          <w:r>
            <w:rPr>
              <w:rStyle w:val="Zstupntext"/>
            </w:rPr>
            <w:t>[</w:t>
          </w:r>
          <w:r w:rsidRPr="008B53C7">
            <w:rPr>
              <w:rStyle w:val="Zstupntext"/>
            </w:rPr>
            <w:t>čas]</w:t>
          </w:r>
        </w:p>
      </w:docPartBody>
    </w:docPart>
    <w:docPart>
      <w:docPartPr>
        <w:name w:val="186A96DDDAD2499D97B23CB2BA404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3A2047" w:rsidRDefault="002D66C8" w:rsidP="002D66C8">
          <w:pPr>
            <w:pStyle w:val="186A96DDDAD2499D97B23CB2BA404AE08"/>
          </w:pPr>
          <w:r>
            <w:rPr>
              <w:rStyle w:val="Zstupntext"/>
            </w:rPr>
            <w:t>[Místo konání]</w:t>
          </w:r>
        </w:p>
      </w:docPartBody>
    </w:docPart>
    <w:docPart>
      <w:docPartPr>
        <w:name w:val="C49CEBB491E0402B920304980F4B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3A2047" w:rsidRDefault="002D66C8" w:rsidP="002D66C8">
          <w:pPr>
            <w:pStyle w:val="C49CEBB491E0402B920304980F4B05458"/>
          </w:pPr>
          <w:r>
            <w:rPr>
              <w:rStyle w:val="Zstupntext"/>
            </w:rPr>
            <w:t>[Město, stát]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9"/>
  <w:hyphenationZone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047"/>
    <w:rsid w:val="002A02D7"/>
    <w:rsid w:val="002D66C8"/>
    <w:rsid w:val="003A2047"/>
    <w:rsid w:val="003B007B"/>
    <w:rsid w:val="00AE0833"/>
    <w:rsid w:val="00B178EB"/>
    <w:rsid w:val="00F1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D66C8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customStyle="1" w:styleId="D0E686E0C68646BFA69BECC8218B0D921">
    <w:name w:val="D0E686E0C68646BFA69BECC8218B0D92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1">
    <w:name w:val="78993A6A6FC840BD986792889F0169D1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1">
    <w:name w:val="E42C02EB82464F449CA9B0DA9B4877E3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1">
    <w:name w:val="7419D82EB5874B63920261D5DF897247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1">
    <w:name w:val="6C0E702ED351472EBEDAD4ADA284FFE5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1">
    <w:name w:val="63CA350F2DBA4E44A6FDAC358BA4D3B9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1">
    <w:name w:val="F275AAC5AF524D48BB354F64B190C1B9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1">
    <w:name w:val="FDD94D8B63D049B19845E4D5B6270FA2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1">
    <w:name w:val="4092553B43614014A62EF935ADFA72EB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B9CAB75E97904A3F8A743230E21C0AF61">
    <w:name w:val="B9CAB75E97904A3F8A743230E21C0AF6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1">
    <w:name w:val="59567409A7074975BB8D58B9CB13125A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1">
    <w:name w:val="470F27FF31D44C9DA847A2FBBFA0E8B6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1">
    <w:name w:val="5DC60899749E4CFA81B9BCE2C8AC11EA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1">
    <w:name w:val="2193881505E14FF69ED82C9D2B8C7BEF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1">
    <w:name w:val="186A96DDDAD2499D97B23CB2BA404AE0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1">
    <w:name w:val="C49CEBB491E0402B920304980F4B05451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0E686E0C68646BFA69BECC8218B0D922">
    <w:name w:val="D0E686E0C68646BFA69BECC8218B0D92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2">
    <w:name w:val="78993A6A6FC840BD986792889F0169D1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2">
    <w:name w:val="E42C02EB82464F449CA9B0DA9B4877E3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2">
    <w:name w:val="7419D82EB5874B63920261D5DF897247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2">
    <w:name w:val="6C0E702ED351472EBEDAD4ADA284FFE5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2">
    <w:name w:val="63CA350F2DBA4E44A6FDAC358BA4D3B9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2">
    <w:name w:val="F275AAC5AF524D48BB354F64B190C1B9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2">
    <w:name w:val="FDD94D8B63D049B19845E4D5B6270FA2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2">
    <w:name w:val="4092553B43614014A62EF935ADFA72EB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B9CAB75E97904A3F8A743230E21C0AF62">
    <w:name w:val="B9CAB75E97904A3F8A743230E21C0AF6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2">
    <w:name w:val="59567409A7074975BB8D58B9CB13125A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2">
    <w:name w:val="470F27FF31D44C9DA847A2FBBFA0E8B6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2">
    <w:name w:val="5DC60899749E4CFA81B9BCE2C8AC11EA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2">
    <w:name w:val="2193881505E14FF69ED82C9D2B8C7BEF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2">
    <w:name w:val="186A96DDDAD2499D97B23CB2BA404AE0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2">
    <w:name w:val="C49CEBB491E0402B920304980F4B05452"/>
    <w:rsid w:val="003A2047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0E686E0C68646BFA69BECC8218B0D923">
    <w:name w:val="D0E686E0C68646BFA69BECC8218B0D92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3">
    <w:name w:val="78993A6A6FC840BD986792889F0169D1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3">
    <w:name w:val="E42C02EB82464F449CA9B0DA9B4877E3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3">
    <w:name w:val="7419D82EB5874B63920261D5DF897247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3">
    <w:name w:val="6C0E702ED351472EBEDAD4ADA284FFE5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3">
    <w:name w:val="63CA350F2DBA4E44A6FDAC358BA4D3B9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3">
    <w:name w:val="F275AAC5AF524D48BB354F64B190C1B9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3">
    <w:name w:val="FDD94D8B63D049B19845E4D5B6270FA2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3">
    <w:name w:val="4092553B43614014A62EF935ADFA72EB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B9CAB75E97904A3F8A743230E21C0AF63">
    <w:name w:val="B9CAB75E97904A3F8A743230E21C0AF6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3">
    <w:name w:val="59567409A7074975BB8D58B9CB13125A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3">
    <w:name w:val="470F27FF31D44C9DA847A2FBBFA0E8B6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3">
    <w:name w:val="5DC60899749E4CFA81B9BCE2C8AC11EA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3">
    <w:name w:val="2193881505E14FF69ED82C9D2B8C7BEF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3">
    <w:name w:val="186A96DDDAD2499D97B23CB2BA404AE0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3">
    <w:name w:val="C49CEBB491E0402B920304980F4B05453"/>
    <w:rsid w:val="00B178EB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0E686E0C68646BFA69BECC8218B0D924">
    <w:name w:val="D0E686E0C68646BFA69BECC8218B0D92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0F066513B74A4B6DBB21FBF591D3044D1">
    <w:name w:val="0F066513B74A4B6DBB21FBF591D3044D1"/>
    <w:rsid w:val="00F1493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60"/>
      <w14:stylisticSets>
        <w14:styleSet w14:id="5"/>
      </w14:stylisticSets>
    </w:rPr>
  </w:style>
  <w:style w:type="paragraph" w:customStyle="1" w:styleId="78993A6A6FC840BD986792889F0169D14">
    <w:name w:val="78993A6A6FC840BD986792889F0169D1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4">
    <w:name w:val="E42C02EB82464F449CA9B0DA9B4877E3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4">
    <w:name w:val="7419D82EB5874B63920261D5DF897247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4">
    <w:name w:val="6C0E702ED351472EBEDAD4ADA284FFE5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4">
    <w:name w:val="63CA350F2DBA4E44A6FDAC358BA4D3B9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4">
    <w:name w:val="F275AAC5AF524D48BB354F64B190C1B9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4">
    <w:name w:val="FDD94D8B63D049B19845E4D5B6270FA2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4">
    <w:name w:val="4092553B43614014A62EF935ADFA72EB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B31E7664E8284B5398DD64AB0F8EFA691">
    <w:name w:val="B31E7664E8284B5398DD64AB0F8EFA691"/>
    <w:rsid w:val="00F1493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60"/>
      <w14:stylisticSets>
        <w14:styleSet w14:id="5"/>
      </w14:stylisticSets>
    </w:rPr>
  </w:style>
  <w:style w:type="paragraph" w:customStyle="1" w:styleId="B9CAB75E97904A3F8A743230E21C0AF64">
    <w:name w:val="B9CAB75E97904A3F8A743230E21C0AF6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4">
    <w:name w:val="59567409A7074975BB8D58B9CB13125A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4">
    <w:name w:val="470F27FF31D44C9DA847A2FBBFA0E8B6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4">
    <w:name w:val="5DC60899749E4CFA81B9BCE2C8AC11EA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4">
    <w:name w:val="2193881505E14FF69ED82C9D2B8C7BEF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4">
    <w:name w:val="186A96DDDAD2499D97B23CB2BA404AE0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4">
    <w:name w:val="C49CEBB491E0402B920304980F4B05454"/>
    <w:rsid w:val="00F1493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0E686E0C68646BFA69BECC8218B0D925">
    <w:name w:val="D0E686E0C68646BFA69BECC8218B0D92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5">
    <w:name w:val="78993A6A6FC840BD986792889F0169D1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5">
    <w:name w:val="E42C02EB82464F449CA9B0DA9B4877E3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5">
    <w:name w:val="7419D82EB5874B63920261D5DF897247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5">
    <w:name w:val="6C0E702ED351472EBEDAD4ADA284FFE5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5">
    <w:name w:val="63CA350F2DBA4E44A6FDAC358BA4D3B9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5">
    <w:name w:val="F275AAC5AF524D48BB354F64B190C1B9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5">
    <w:name w:val="FDD94D8B63D049B19845E4D5B6270FA2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5">
    <w:name w:val="4092553B43614014A62EF935ADFA72EB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B31E7664E8284B5398DD64AB0F8EFA692">
    <w:name w:val="B31E7664E8284B5398DD64AB0F8EFA692"/>
    <w:rsid w:val="00AE0833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5">
    <w:name w:val="B9CAB75E97904A3F8A743230E21C0AF6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5">
    <w:name w:val="59567409A7074975BB8D58B9CB13125A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5">
    <w:name w:val="470F27FF31D44C9DA847A2FBBFA0E8B6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5">
    <w:name w:val="5DC60899749E4CFA81B9BCE2C8AC11EA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5">
    <w:name w:val="2193881505E14FF69ED82C9D2B8C7BEF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5">
    <w:name w:val="186A96DDDAD2499D97B23CB2BA404AE0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5">
    <w:name w:val="C49CEBB491E0402B920304980F4B05455"/>
    <w:rsid w:val="00AE0833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0E686E0C68646BFA69BECC8218B0D926">
    <w:name w:val="D0E686E0C68646BFA69BECC8218B0D92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6">
    <w:name w:val="78993A6A6FC840BD986792889F0169D1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6">
    <w:name w:val="E42C02EB82464F449CA9B0DA9B4877E3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6">
    <w:name w:val="7419D82EB5874B63920261D5DF897247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6">
    <w:name w:val="6C0E702ED351472EBEDAD4ADA284FFE5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6">
    <w:name w:val="63CA350F2DBA4E44A6FDAC358BA4D3B9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6">
    <w:name w:val="F275AAC5AF524D48BB354F64B190C1B9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6">
    <w:name w:val="FDD94D8B63D049B19845E4D5B6270FA2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6">
    <w:name w:val="4092553B43614014A62EF935ADFA72EB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B31E7664E8284B5398DD64AB0F8EFA693">
    <w:name w:val="B31E7664E8284B5398DD64AB0F8EFA693"/>
    <w:rsid w:val="002D66C8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6">
    <w:name w:val="B9CAB75E97904A3F8A743230E21C0AF6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6">
    <w:name w:val="59567409A7074975BB8D58B9CB13125A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6">
    <w:name w:val="470F27FF31D44C9DA847A2FBBFA0E8B6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6">
    <w:name w:val="5DC60899749E4CFA81B9BCE2C8AC11EA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6">
    <w:name w:val="2193881505E14FF69ED82C9D2B8C7BEF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6">
    <w:name w:val="186A96DDDAD2499D97B23CB2BA404AE0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6">
    <w:name w:val="C49CEBB491E0402B920304980F4B05456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0E686E0C68646BFA69BECC8218B0D927">
    <w:name w:val="D0E686E0C68646BFA69BECC8218B0D92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7">
    <w:name w:val="78993A6A6FC840BD986792889F0169D1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7">
    <w:name w:val="E42C02EB82464F449CA9B0DA9B4877E3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7">
    <w:name w:val="7419D82EB5874B63920261D5DF897247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7">
    <w:name w:val="6C0E702ED351472EBEDAD4ADA284FFE5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7">
    <w:name w:val="63CA350F2DBA4E44A6FDAC358BA4D3B9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7">
    <w:name w:val="F275AAC5AF524D48BB354F64B190C1B9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7">
    <w:name w:val="FDD94D8B63D049B19845E4D5B6270FA2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7">
    <w:name w:val="4092553B43614014A62EF935ADFA72EB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B9CAB75E97904A3F8A743230E21C0AF67">
    <w:name w:val="B9CAB75E97904A3F8A743230E21C0AF6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7">
    <w:name w:val="59567409A7074975BB8D58B9CB13125A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7">
    <w:name w:val="470F27FF31D44C9DA847A2FBBFA0E8B6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7">
    <w:name w:val="5DC60899749E4CFA81B9BCE2C8AC11EA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7">
    <w:name w:val="2193881505E14FF69ED82C9D2B8C7BEF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7">
    <w:name w:val="186A96DDDAD2499D97B23CB2BA404AE0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7">
    <w:name w:val="C49CEBB491E0402B920304980F4B05457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D0E686E0C68646BFA69BECC8218B0D928">
    <w:name w:val="D0E686E0C68646BFA69BECC8218B0D92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8993A6A6FC840BD986792889F0169D18">
    <w:name w:val="78993A6A6FC840BD986792889F0169D1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8">
    <w:name w:val="E42C02EB82464F449CA9B0DA9B4877E3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8">
    <w:name w:val="7419D82EB5874B63920261D5DF897247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8">
    <w:name w:val="6C0E702ED351472EBEDAD4ADA284FFE5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8">
    <w:name w:val="63CA350F2DBA4E44A6FDAC358BA4D3B9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8">
    <w:name w:val="F275AAC5AF524D48BB354F64B190C1B9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8">
    <w:name w:val="FDD94D8B63D049B19845E4D5B6270FA2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8">
    <w:name w:val="4092553B43614014A62EF935ADFA72EB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B9CAB75E97904A3F8A743230E21C0AF68">
    <w:name w:val="B9CAB75E97904A3F8A743230E21C0AF6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8">
    <w:name w:val="59567409A7074975BB8D58B9CB13125A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8">
    <w:name w:val="470F27FF31D44C9DA847A2FBBFA0E8B6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8">
    <w:name w:val="5DC60899749E4CFA81B9BCE2C8AC11EA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8">
    <w:name w:val="2193881505E14FF69ED82C9D2B8C7BEF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8">
    <w:name w:val="186A96DDDAD2499D97B23CB2BA404AE0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8">
    <w:name w:val="C49CEBB491E0402B920304980F4B05458"/>
    <w:rsid w:val="002D66C8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PublishedLinkedAssetsLookup xmlns="4eb71313-1cf6-4961-b6ce-0c29fc5284b9" xsi:nil="true"/>
    <ApprovalStatus xmlns="4eb71313-1cf6-4961-b6ce-0c29fc5284b9">InProgress</ApprovalStatus>
    <MarketSpecific xmlns="4eb71313-1cf6-4961-b6ce-0c29fc5284b9">false</MarketSpecific>
    <LocComments xmlns="4eb71313-1cf6-4961-b6ce-0c29fc5284b9" xsi:nil="true"/>
    <LocLastLocAttemptVersionTypeLookup xmlns="4eb71313-1cf6-4961-b6ce-0c29fc5284b9" xsi:nil="true"/>
    <DirectSourceMarket xmlns="4eb71313-1cf6-4961-b6ce-0c29fc5284b9">english</DirectSourceMarket>
    <ThumbnailAssetId xmlns="4eb71313-1cf6-4961-b6ce-0c29fc5284b9" xsi:nil="true"/>
    <PrimaryImageGen xmlns="4eb71313-1cf6-4961-b6ce-0c29fc5284b9">true</PrimaryImageGen>
    <LocNewPublishedVersionLookup xmlns="4eb71313-1cf6-4961-b6ce-0c29fc5284b9" xsi:nil="true"/>
    <LegacyData xmlns="4eb71313-1cf6-4961-b6ce-0c29fc5284b9" xsi:nil="true"/>
    <LocRecommendedHandoff xmlns="4eb71313-1cf6-4961-b6ce-0c29fc5284b9" xsi:nil="true"/>
    <BusinessGroup xmlns="4eb71313-1cf6-4961-b6ce-0c29fc5284b9" xsi:nil="true"/>
    <BlockPublish xmlns="4eb71313-1cf6-4961-b6ce-0c29fc5284b9">false</BlockPublish>
    <TPFriendlyName xmlns="4eb71313-1cf6-4961-b6ce-0c29fc5284b9" xsi:nil="true"/>
    <LocOverallPublishStatusLookup xmlns="4eb71313-1cf6-4961-b6ce-0c29fc5284b9" xsi:nil="true"/>
    <NumericId xmlns="4eb71313-1cf6-4961-b6ce-0c29fc5284b9" xsi:nil="true"/>
    <APEditor xmlns="4eb71313-1cf6-4961-b6ce-0c29fc5284b9">
      <UserInfo>
        <DisplayName/>
        <AccountId xsi:nil="true"/>
        <AccountType/>
      </UserInfo>
    </APEditor>
    <SourceTitle xmlns="4eb71313-1cf6-4961-b6ce-0c29fc5284b9" xsi:nil="true"/>
    <OpenTemplate xmlns="4eb71313-1cf6-4961-b6ce-0c29fc5284b9">true</OpenTemplate>
    <LocOverallLocStatusLookup xmlns="4eb71313-1cf6-4961-b6ce-0c29fc5284b9" xsi:nil="true"/>
    <UALocComments xmlns="4eb71313-1cf6-4961-b6ce-0c29fc5284b9" xsi:nil="true"/>
    <ParentAssetId xmlns="4eb71313-1cf6-4961-b6ce-0c29fc5284b9" xsi:nil="true"/>
    <IntlLangReviewDate xmlns="4eb71313-1cf6-4961-b6ce-0c29fc5284b9" xsi:nil="true"/>
    <FeatureTagsTaxHTField0 xmlns="4eb71313-1cf6-4961-b6ce-0c29fc5284b9">
      <Terms xmlns="http://schemas.microsoft.com/office/infopath/2007/PartnerControls"/>
    </FeatureTagsTaxHTField0>
    <PublishStatusLookup xmlns="4eb71313-1cf6-4961-b6ce-0c29fc5284b9">
      <Value>327747</Value>
    </PublishStatusLookup>
    <Providers xmlns="4eb71313-1cf6-4961-b6ce-0c29fc5284b9" xsi:nil="true"/>
    <MachineTranslated xmlns="4eb71313-1cf6-4961-b6ce-0c29fc5284b9">false</MachineTranslated>
    <OriginalSourceMarket xmlns="4eb71313-1cf6-4961-b6ce-0c29fc5284b9">english</OriginalSourceMarket>
    <APDescription xmlns="4eb71313-1cf6-4961-b6ce-0c29fc5284b9">This 4 x 6 inch wedding invitation can be personalized and works with Avery stock cards 5889 or 8386.</APDescription>
    <ClipArtFilename xmlns="4eb71313-1cf6-4961-b6ce-0c29fc5284b9" xsi:nil="true"/>
    <ContentItem xmlns="4eb71313-1cf6-4961-b6ce-0c29fc5284b9" xsi:nil="true"/>
    <TPInstallLocation xmlns="4eb71313-1cf6-4961-b6ce-0c29fc5284b9" xsi:nil="true"/>
    <PublishTargets xmlns="4eb71313-1cf6-4961-b6ce-0c29fc5284b9">OfficeOnlineVNext</PublishTargets>
    <TimesCloned xmlns="4eb71313-1cf6-4961-b6ce-0c29fc5284b9" xsi:nil="true"/>
    <AssetStart xmlns="4eb71313-1cf6-4961-b6ce-0c29fc5284b9">2011-12-02T20:42:00+00:00</AssetStart>
    <Provider xmlns="4eb71313-1cf6-4961-b6ce-0c29fc5284b9" xsi:nil="true"/>
    <AcquiredFrom xmlns="4eb71313-1cf6-4961-b6ce-0c29fc5284b9">Internal MS</AcquiredFrom>
    <FriendlyTitle xmlns="4eb71313-1cf6-4961-b6ce-0c29fc5284b9" xsi:nil="true"/>
    <LastHandOff xmlns="4eb71313-1cf6-4961-b6ce-0c29fc5284b9" xsi:nil="true"/>
    <TPClientViewer xmlns="4eb71313-1cf6-4961-b6ce-0c29fc5284b9" xsi:nil="true"/>
    <ShowIn xmlns="4eb71313-1cf6-4961-b6ce-0c29fc5284b9">Show everywhere</ShowIn>
    <UANotes xmlns="4eb71313-1cf6-4961-b6ce-0c29fc5284b9" xsi:nil="true"/>
    <TemplateStatus xmlns="4eb71313-1cf6-4961-b6ce-0c29fc5284b9">Complete</TemplateStatus>
    <InternalTagsTaxHTField0 xmlns="4eb71313-1cf6-4961-b6ce-0c29fc5284b9">
      <Terms xmlns="http://schemas.microsoft.com/office/infopath/2007/PartnerControls"/>
    </InternalTagsTaxHTField0>
    <CSXHash xmlns="4eb71313-1cf6-4961-b6ce-0c29fc5284b9" xsi:nil="true"/>
    <Downloads xmlns="4eb71313-1cf6-4961-b6ce-0c29fc5284b9">0</Downloads>
    <VoteCount xmlns="4eb71313-1cf6-4961-b6ce-0c29fc5284b9" xsi:nil="true"/>
    <OOCacheId xmlns="4eb71313-1cf6-4961-b6ce-0c29fc5284b9" xsi:nil="true"/>
    <IsDeleted xmlns="4eb71313-1cf6-4961-b6ce-0c29fc5284b9">false</IsDeleted>
    <AssetExpire xmlns="4eb71313-1cf6-4961-b6ce-0c29fc5284b9">2029-05-12T07:00:00+00:00</AssetExpire>
    <DSATActionTaken xmlns="4eb71313-1cf6-4961-b6ce-0c29fc5284b9" xsi:nil="true"/>
    <LocPublishedDependentAssetsLookup xmlns="4eb71313-1cf6-4961-b6ce-0c29fc5284b9" xsi:nil="true"/>
    <CSXSubmissionMarket xmlns="4eb71313-1cf6-4961-b6ce-0c29fc5284b9" xsi:nil="true"/>
    <TPExecutable xmlns="4eb71313-1cf6-4961-b6ce-0c29fc5284b9" xsi:nil="true"/>
    <EditorialTags xmlns="4eb71313-1cf6-4961-b6ce-0c29fc5284b9" xsi:nil="true"/>
    <SubmitterId xmlns="4eb71313-1cf6-4961-b6ce-0c29fc5284b9" xsi:nil="true"/>
    <ApprovalLog xmlns="4eb71313-1cf6-4961-b6ce-0c29fc5284b9" xsi:nil="true"/>
    <AssetType xmlns="4eb71313-1cf6-4961-b6ce-0c29fc5284b9">TP</AssetType>
    <BugNumber xmlns="4eb71313-1cf6-4961-b6ce-0c29fc5284b9" xsi:nil="true"/>
    <CSXSubmissionDate xmlns="4eb71313-1cf6-4961-b6ce-0c29fc5284b9" xsi:nil="true"/>
    <CSXUpdate xmlns="4eb71313-1cf6-4961-b6ce-0c29fc5284b9">false</CSXUpdate>
    <Milestone xmlns="4eb71313-1cf6-4961-b6ce-0c29fc5284b9" xsi:nil="true"/>
    <RecommendationsModifier xmlns="4eb71313-1cf6-4961-b6ce-0c29fc5284b9" xsi:nil="true"/>
    <OriginAsset xmlns="4eb71313-1cf6-4961-b6ce-0c29fc5284b9" xsi:nil="true"/>
    <TPComponent xmlns="4eb71313-1cf6-4961-b6ce-0c29fc5284b9" xsi:nil="true"/>
    <AssetId xmlns="4eb71313-1cf6-4961-b6ce-0c29fc5284b9">TP102790977</AssetId>
    <IntlLocPriority xmlns="4eb71313-1cf6-4961-b6ce-0c29fc5284b9" xsi:nil="true"/>
    <PolicheckWords xmlns="4eb71313-1cf6-4961-b6ce-0c29fc5284b9" xsi:nil="true"/>
    <TPLaunchHelpLink xmlns="4eb71313-1cf6-4961-b6ce-0c29fc5284b9" xsi:nil="true"/>
    <TPApplication xmlns="4eb71313-1cf6-4961-b6ce-0c29fc5284b9" xsi:nil="true"/>
    <CrawlForDependencies xmlns="4eb71313-1cf6-4961-b6ce-0c29fc5284b9">false</CrawlForDependencies>
    <HandoffToMSDN xmlns="4eb71313-1cf6-4961-b6ce-0c29fc5284b9" xsi:nil="true"/>
    <PlannedPubDate xmlns="4eb71313-1cf6-4961-b6ce-0c29fc5284b9" xsi:nil="true"/>
    <IntlLangReviewer xmlns="4eb71313-1cf6-4961-b6ce-0c29fc5284b9" xsi:nil="true"/>
    <TrustLevel xmlns="4eb71313-1cf6-4961-b6ce-0c29fc5284b9">1 Microsoft Managed Content</TrustLevel>
    <LocLastLocAttemptVersionLookup xmlns="4eb71313-1cf6-4961-b6ce-0c29fc5284b9">694836</LocLastLocAttemptVersionLookup>
    <LocProcessedForHandoffsLookup xmlns="4eb71313-1cf6-4961-b6ce-0c29fc5284b9" xsi:nil="true"/>
    <IsSearchable xmlns="4eb71313-1cf6-4961-b6ce-0c29fc5284b9">true</IsSearchable>
    <TemplateTemplateType xmlns="4eb71313-1cf6-4961-b6ce-0c29fc5284b9">Word Document Template</TemplateTemplateType>
    <CampaignTagsTaxHTField0 xmlns="4eb71313-1cf6-4961-b6ce-0c29fc5284b9">
      <Terms xmlns="http://schemas.microsoft.com/office/infopath/2007/PartnerControls"/>
    </CampaignTagsTaxHTField0>
    <TPNamespace xmlns="4eb71313-1cf6-4961-b6ce-0c29fc5284b9" xsi:nil="true"/>
    <LocOverallPreviewStatusLookup xmlns="4eb71313-1cf6-4961-b6ce-0c29fc5284b9" xsi:nil="true"/>
    <TaxCatchAll xmlns="4eb71313-1cf6-4961-b6ce-0c29fc5284b9"/>
    <Markets xmlns="4eb71313-1cf6-4961-b6ce-0c29fc5284b9"/>
    <UAProjectedTotalWords xmlns="4eb71313-1cf6-4961-b6ce-0c29fc5284b9" xsi:nil="true"/>
    <IntlLangReview xmlns="4eb71313-1cf6-4961-b6ce-0c29fc5284b9" xsi:nil="true"/>
    <OutputCachingOn xmlns="4eb71313-1cf6-4961-b6ce-0c29fc5284b9">false</OutputCachingOn>
    <APAuthor xmlns="4eb71313-1cf6-4961-b6ce-0c29fc5284b9">
      <UserInfo>
        <DisplayName>REDMOND\ncrowell</DisplayName>
        <AccountId>81</AccountId>
        <AccountType/>
      </UserInfo>
    </APAuthor>
    <LocManualTestRequired xmlns="4eb71313-1cf6-4961-b6ce-0c29fc5284b9">false</LocManualTestRequired>
    <TPCommandLine xmlns="4eb71313-1cf6-4961-b6ce-0c29fc5284b9" xsi:nil="true"/>
    <TPAppVersion xmlns="4eb71313-1cf6-4961-b6ce-0c29fc5284b9" xsi:nil="true"/>
    <EditorialStatus xmlns="4eb71313-1cf6-4961-b6ce-0c29fc5284b9">Complete</EditorialStatus>
    <LastModifiedDateTime xmlns="4eb71313-1cf6-4961-b6ce-0c29fc5284b9" xsi:nil="true"/>
    <ScenarioTagsTaxHTField0 xmlns="4eb71313-1cf6-4961-b6ce-0c29fc5284b9">
      <Terms xmlns="http://schemas.microsoft.com/office/infopath/2007/PartnerControls"/>
    </ScenarioTagsTaxHTField0>
    <LocProcessedForMarketsLookup xmlns="4eb71313-1cf6-4961-b6ce-0c29fc5284b9" xsi:nil="true"/>
    <TPLaunchHelpLinkType xmlns="4eb71313-1cf6-4961-b6ce-0c29fc5284b9">Template</TPLaunchHelpLinkType>
    <LocalizationTagsTaxHTField0 xmlns="4eb71313-1cf6-4961-b6ce-0c29fc5284b9">
      <Terms xmlns="http://schemas.microsoft.com/office/infopath/2007/PartnerControls"/>
    </LocalizationTagsTaxHTField0>
    <UACurrentWords xmlns="4eb71313-1cf6-4961-b6ce-0c29fc5284b9" xsi:nil="true"/>
    <ArtSampleDocs xmlns="4eb71313-1cf6-4961-b6ce-0c29fc5284b9" xsi:nil="true"/>
    <UALocRecommendation xmlns="4eb71313-1cf6-4961-b6ce-0c29fc5284b9">Localize</UALocRecommendation>
    <Manager xmlns="4eb71313-1cf6-4961-b6ce-0c29fc5284b9" xsi:nil="true"/>
    <LocOverallHandbackStatusLookup xmlns="4eb71313-1cf6-4961-b6ce-0c29fc5284b9" xsi:nil="true"/>
    <OriginalRelease xmlns="4eb71313-1cf6-4961-b6ce-0c29fc5284b9">15</OriginalRelease>
    <LocMarketGroupTiers2 xmlns="4eb71313-1cf6-4961-b6ce-0c29fc5284b9" xsi:nil="true"/>
  </documentManagement>
</p:properties>
</file>

<file path=customXml/item3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C6DD24B17643A43B5911557F59D23340400899CD97D2199F748BA22A48D93649A64" ma:contentTypeVersion="58" ma:contentTypeDescription="Create a new document." ma:contentTypeScope="" ma:versionID="cb85242d804791fa63a999220e43a0bf">
  <xsd:schema xmlns:xsd="http://www.w3.org/2001/XMLSchema" xmlns:xs="http://www.w3.org/2001/XMLSchema" xmlns:p="http://schemas.microsoft.com/office/2006/metadata/properties" xmlns:ns2="4eb71313-1cf6-4961-b6ce-0c29fc5284b9" targetNamespace="http://schemas.microsoft.com/office/2006/metadata/properties" ma:root="true" ma:fieldsID="2e13631c6b34a2889e7ce7c8f1efd12b" ns2:_="">
    <xsd:import namespace="4eb71313-1cf6-4961-b6ce-0c29fc5284b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1313-1cf6-4961-b6ce-0c29fc5284b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c3f4d027-4fd8-4cc2-8b85-0841a4458da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CA8D83B-96EC-4276-857B-79C0D68D41F2}" ma:internalName="CSXSubmissionMarket" ma:readOnly="false" ma:showField="MarketName" ma:web="4eb71313-1cf6-4961-b6ce-0c29fc5284b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95c8547-23fd-40ca-83e8-685fb4656d0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E8746B6-F860-4147-B98C-956DED1CEF1C}" ma:internalName="InProjectListLookup" ma:readOnly="true" ma:showField="InProjectLis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d8e871c-dee9-4360-89a8-b52fc050943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E8746B6-F860-4147-B98C-956DED1CEF1C}" ma:internalName="LastCompleteVersionLookup" ma:readOnly="true" ma:showField="LastComplete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E8746B6-F860-4147-B98C-956DED1CEF1C}" ma:internalName="LastPreviewErrorLookup" ma:readOnly="true" ma:showField="LastPreview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E8746B6-F860-4147-B98C-956DED1CEF1C}" ma:internalName="LastPreviewResultLookup" ma:readOnly="true" ma:showField="LastPreview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E8746B6-F860-4147-B98C-956DED1CEF1C}" ma:internalName="LastPreviewAttemptDateLookup" ma:readOnly="true" ma:showField="LastPreview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E8746B6-F860-4147-B98C-956DED1CEF1C}" ma:internalName="LastPreviewedByLookup" ma:readOnly="true" ma:showField="LastPreview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E8746B6-F860-4147-B98C-956DED1CEF1C}" ma:internalName="LastPreviewTimeLookup" ma:readOnly="true" ma:showField="LastPreview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E8746B6-F860-4147-B98C-956DED1CEF1C}" ma:internalName="LastPreviewVersionLookup" ma:readOnly="true" ma:showField="LastPreview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E8746B6-F860-4147-B98C-956DED1CEF1C}" ma:internalName="LastPublishErrorLookup" ma:readOnly="true" ma:showField="LastPublish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E8746B6-F860-4147-B98C-956DED1CEF1C}" ma:internalName="LastPublishResultLookup" ma:readOnly="true" ma:showField="LastPublish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E8746B6-F860-4147-B98C-956DED1CEF1C}" ma:internalName="LastPublishAttemptDateLookup" ma:readOnly="true" ma:showField="LastPublish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E8746B6-F860-4147-B98C-956DED1CEF1C}" ma:internalName="LastPublishedByLookup" ma:readOnly="true" ma:showField="LastPublish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E8746B6-F860-4147-B98C-956DED1CEF1C}" ma:internalName="LastPublishTimeLookup" ma:readOnly="true" ma:showField="LastPublish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E8746B6-F860-4147-B98C-956DED1CEF1C}" ma:internalName="LastPublishVersionLookup" ma:readOnly="true" ma:showField="LastPublish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C0E5B4-08EA-4DE1-951E-EEC9D1148E55}" ma:internalName="LocLastLocAttemptVersionLookup" ma:readOnly="false" ma:showField="LastLocAttemptVersion" ma:web="4eb71313-1cf6-4961-b6ce-0c29fc5284b9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C0E5B4-08EA-4DE1-951E-EEC9D1148E55}" ma:internalName="LocLastLocAttemptVersionTypeLookup" ma:readOnly="true" ma:showField="LastLocAttemptVersionType" ma:web="4eb71313-1cf6-4961-b6ce-0c29fc5284b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C0E5B4-08EA-4DE1-951E-EEC9D1148E55}" ma:internalName="LocNewPublishedVersionLookup" ma:readOnly="true" ma:showField="NewPublishedVersion" ma:web="4eb71313-1cf6-4961-b6ce-0c29fc5284b9">
      <xsd:simpleType>
        <xsd:restriction base="dms:Lookup"/>
      </xsd:simpleType>
    </xsd:element>
    <xsd:element name="LocOverallHandbackStatusLookup" ma:index="75" nillable="true" ma:displayName="Loc Overall Handback Status" ma:default="" ma:list="{23C0E5B4-08EA-4DE1-951E-EEC9D1148E55}" ma:internalName="LocOverallHandbackStatusLookup" ma:readOnly="true" ma:showField="OverallHandbackStatus" ma:web="4eb71313-1cf6-4961-b6ce-0c29fc5284b9">
      <xsd:simpleType>
        <xsd:restriction base="dms:Lookup"/>
      </xsd:simpleType>
    </xsd:element>
    <xsd:element name="LocOverallLocStatusLookup" ma:index="76" nillable="true" ma:displayName="Loc Overall Localize Status" ma:default="" ma:list="{23C0E5B4-08EA-4DE1-951E-EEC9D1148E55}" ma:internalName="LocOverallLocStatusLookup" ma:readOnly="true" ma:showField="OverallLocStatus" ma:web="4eb71313-1cf6-4961-b6ce-0c29fc5284b9">
      <xsd:simpleType>
        <xsd:restriction base="dms:Lookup"/>
      </xsd:simpleType>
    </xsd:element>
    <xsd:element name="LocOverallPreviewStatusLookup" ma:index="77" nillable="true" ma:displayName="Loc Overall Preview Status" ma:default="" ma:list="{23C0E5B4-08EA-4DE1-951E-EEC9D1148E55}" ma:internalName="LocOverallPreviewStatusLookup" ma:readOnly="true" ma:showField="OverallPreviewStatus" ma:web="4eb71313-1cf6-4961-b6ce-0c29fc5284b9">
      <xsd:simpleType>
        <xsd:restriction base="dms:Lookup"/>
      </xsd:simpleType>
    </xsd:element>
    <xsd:element name="LocOverallPublishStatusLookup" ma:index="78" nillable="true" ma:displayName="Loc Overall Publish Status" ma:default="" ma:list="{23C0E5B4-08EA-4DE1-951E-EEC9D1148E55}" ma:internalName="LocOverallPublishStatusLookup" ma:readOnly="true" ma:showField="OverallPublishStatus" ma:web="4eb71313-1cf6-4961-b6ce-0c29fc5284b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C0E5B4-08EA-4DE1-951E-EEC9D1148E55}" ma:internalName="LocProcessedForHandoffsLookup" ma:readOnly="true" ma:showField="ProcessedForHandoffs" ma:web="4eb71313-1cf6-4961-b6ce-0c29fc5284b9">
      <xsd:simpleType>
        <xsd:restriction base="dms:Lookup"/>
      </xsd:simpleType>
    </xsd:element>
    <xsd:element name="LocProcessedForMarketsLookup" ma:index="81" nillable="true" ma:displayName="Loc Processed For Markets" ma:default="" ma:list="{23C0E5B4-08EA-4DE1-951E-EEC9D1148E55}" ma:internalName="LocProcessedForMarketsLookup" ma:readOnly="true" ma:showField="ProcessedForMarkets" ma:web="4eb71313-1cf6-4961-b6ce-0c29fc5284b9">
      <xsd:simpleType>
        <xsd:restriction base="dms:Lookup"/>
      </xsd:simpleType>
    </xsd:element>
    <xsd:element name="LocPublishedDependentAssetsLookup" ma:index="82" nillable="true" ma:displayName="Loc Published Dependent Assets" ma:default="" ma:list="{23C0E5B4-08EA-4DE1-951E-EEC9D1148E55}" ma:internalName="LocPublishedDependentAssetsLookup" ma:readOnly="true" ma:showField="PublishedDependentAssets" ma:web="4eb71313-1cf6-4961-b6ce-0c29fc5284b9">
      <xsd:simpleType>
        <xsd:restriction base="dms:Lookup"/>
      </xsd:simpleType>
    </xsd:element>
    <xsd:element name="LocPublishedLinkedAssetsLookup" ma:index="83" nillable="true" ma:displayName="Loc Published Linked Assets" ma:default="" ma:list="{23C0E5B4-08EA-4DE1-951E-EEC9D1148E55}" ma:internalName="LocPublishedLinkedAssetsLookup" ma:readOnly="true" ma:showField="PublishedLinkedAssets" ma:web="4eb71313-1cf6-4961-b6ce-0c29fc5284b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64f61a5-8dda-4b60-92b7-5d2a1238c06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CA8D83B-96EC-4276-857B-79C0D68D41F2}" ma:internalName="Markets" ma:readOnly="false" ma:showField="MarketNa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E8746B6-F860-4147-B98C-956DED1CEF1C}" ma:internalName="NumOfRatingsLookup" ma:readOnly="true" ma:showField="NumOfRating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E8746B6-F860-4147-B98C-956DED1CEF1C}" ma:internalName="PublishStatusLookup" ma:readOnly="false" ma:showField="PublishStatu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cb8549bf-ef8d-4a3b-b930-30a5e5f6ddc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e3c5e03-5af4-47a0-b7f8-ada82367dacf}" ma:internalName="TaxCatchAll" ma:showField="CatchAllData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e3c5e03-5af4-47a0-b7f8-ada82367dacf}" ma:internalName="TaxCatchAllLabel" ma:readOnly="true" ma:showField="CatchAllDataLabel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5FB1D-7F5C-4B36-A33E-357920F89C1A}"/>
</file>

<file path=customXml/itemProps2.xml><?xml version="1.0" encoding="utf-8"?>
<ds:datastoreItem xmlns:ds="http://schemas.openxmlformats.org/officeDocument/2006/customXml" ds:itemID="{BCF78409-BDC4-4486-AAE7-10AD474ED0FF}"/>
</file>

<file path=customXml/itemProps3.xml><?xml version="1.0" encoding="utf-8"?>
<ds:datastoreItem xmlns:ds="http://schemas.openxmlformats.org/officeDocument/2006/customXml" ds:itemID="{EE87A778-34BD-43A9-8BDF-93EEEA29A30B}"/>
</file>

<file path=customXml/itemProps4.xml><?xml version="1.0" encoding="utf-8"?>
<ds:datastoreItem xmlns:ds="http://schemas.openxmlformats.org/officeDocument/2006/customXml" ds:itemID="{A348A2C5-F646-4F4C-86FA-C7CA55ACBBB9}"/>
</file>

<file path=docProps/app.xml><?xml version="1.0" encoding="utf-8"?>
<Properties xmlns="http://schemas.openxmlformats.org/officeDocument/2006/extended-properties" xmlns:vt="http://schemas.openxmlformats.org/officeDocument/2006/docPropsVTypes">
  <Template>Wedding Invitation_15_TP102790977</Template>
  <TotalTime>7</TotalTime>
  <Pages>1</Pages>
  <Words>71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Martin Haluska</cp:lastModifiedBy>
  <cp:revision>2</cp:revision>
  <dcterms:created xsi:type="dcterms:W3CDTF">2012-06-13T01:47:00Z</dcterms:created>
  <dcterms:modified xsi:type="dcterms:W3CDTF">2013-05-06T08:48:00Z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0x010100AC6DD24B17643A43B5911557F59D23340400899CD97D2199F748BA22A48D93649A64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