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71" w:type="pct"/>
        <w:tblInd w:w="144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Diseño de tarjeta de presentación para 10 tarjetas por página"/>
      </w:tblPr>
      <w:tblGrid>
        <w:gridCol w:w="5443"/>
        <w:gridCol w:w="5443"/>
      </w:tblGrid>
      <w:tr w:rsidR="00C307D8" w:rsidRPr="00CF76BE" w:rsidTr="00F13B0D">
        <w:trPr>
          <w:trHeight w:hRule="exact" w:val="2736"/>
        </w:trPr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9D4E26A" wp14:editId="16FEB59B">
                      <wp:extent cx="1143000" cy="777240"/>
                      <wp:effectExtent l="0" t="0" r="0" b="0"/>
                      <wp:docPr id="8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o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a libre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a libre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a libre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2E3A5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guL+IAAME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">
                      <o:lock v:ext="edit" aspectratio="t"/>
                      <v:group id="Grupo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a libre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CF76BE" w:rsidRDefault="007B3AC1">
            <w:pPr>
              <w:pStyle w:val="Nombre"/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tu nombre:"/>
                <w:tag w:val="Escribe tu nombre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Tu nombre</w:t>
                </w:r>
              </w:sdtContent>
            </w:sdt>
          </w:p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F16789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controlador de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p w:rsidR="00C307D8" w:rsidRPr="00CF76BE" w:rsidRDefault="007B3AC1" w:rsidP="00C307D8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la dirección web:"/>
                <w:tag w:val="Escribe la dirección web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Dirección web</w:t>
                </w:r>
              </w:sdtContent>
            </w:sdt>
          </w:p>
        </w:tc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489BE85" wp14:editId="735ECB88">
                      <wp:extent cx="1143000" cy="777240"/>
                      <wp:effectExtent l="0" t="0" r="0" b="0"/>
                      <wp:docPr id="82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o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orma libre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orma libre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orma libre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F05F1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q0O+IAAMk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CsU0q0O+IAAMkTBgAOAAAAAAAA&#10;AAAAAAAAAC4CAABkcnMvZTJvRG9jLnhtbFBLAQItABQABgAIAAAAIQDLysDT2wAAAAUBAAAPAAAA&#10;AAAAAAAAAAAAAJXkAABkcnMvZG93bnJldi54bWxQSwUGAAAAAAQABADzAAAAneUAAAAA&#10;">
                      <o:lock v:ext="edit" aspectratio="t"/>
                      <v:group id="Grupo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orma libre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  <w:tr w:rsidR="00C307D8" w:rsidRPr="00CF76BE" w:rsidTr="00F13B0D">
        <w:trPr>
          <w:trHeight w:hRule="exact" w:val="2736"/>
        </w:trPr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6B30ABB" wp14:editId="6DAF782E">
                      <wp:extent cx="1143000" cy="777240"/>
                      <wp:effectExtent l="0" t="0" r="0" b="0"/>
                      <wp:docPr id="87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o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orma libre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orma libre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orma libre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76964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AlUjx+3uEAAMkTBgAOAAAAAAAAAAAAAAAAAC4CAABkcnMvZTJvRG9jLnhtbFBLAQItABQABgAI&#10;AAAAIQDLysDT2wAAAAUBAAAPAAAAAAAAAAAAAAAAADjkAABkcnMvZG93bnJldi54bWxQSwUGAAAA&#10;AAQABADzAAAAQOUAAAAA&#10;">
                      <o:lock v:ext="edit" aspectratio="t"/>
                      <v:group id="Grupo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orma libre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FA26B27" wp14:editId="14F5AD7C">
                      <wp:extent cx="1143000" cy="777240"/>
                      <wp:effectExtent l="0" t="0" r="0" b="0"/>
                      <wp:docPr id="9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o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orma libre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orma libre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orma libre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B8681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z/O+IAAMk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C7c1z/O+IAAMkTBgAOAAAAAAAA&#10;AAAAAAAAAC4CAABkcnMvZTJvRG9jLnhtbFBLAQItABQABgAIAAAAIQDLysDT2wAAAAUBAAAPAAAA&#10;AAAAAAAAAAAAAJXkAABkcnMvZG93bnJldi54bWxQSwUGAAAAAAQABADzAAAAneUAAAAA&#10;">
                      <o:lock v:ext="edit" aspectratio="t"/>
                      <v:group id="Grupo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orma libre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  <w:tr w:rsidR="00C307D8" w:rsidRPr="00CF76BE" w:rsidTr="00F13B0D">
        <w:trPr>
          <w:trHeight w:hRule="exact" w:val="2736"/>
        </w:trPr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300D1A55" wp14:editId="01B7EFC5">
                      <wp:extent cx="1143000" cy="777240"/>
                      <wp:effectExtent l="0" t="0" r="0" b="0"/>
                      <wp:docPr id="10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o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a libre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a libre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a libre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069BD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EcTV0gW4gAA0hMGAA4AAAAAAAAAAAAAAAAALgIAAGRycy9lMm9Eb2MueG1sUEsBAi0AFAAGAAgA&#10;AAAhAMvKwNPbAAAABQEAAA8AAAAAAAAAAAAAAAAAcOQAAGRycy9kb3ducmV2LnhtbFBLBQYAAAAA&#10;BAAEAPMAAAB45QAAAAA=&#10;">
                      <o:lock v:ext="edit" aspectratio="t"/>
                      <v:group id="Grupo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a libre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0D51B2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8761796" wp14:editId="35737FC1">
                      <wp:extent cx="1143000" cy="777240"/>
                      <wp:effectExtent l="0" t="0" r="0" b="0"/>
                      <wp:docPr id="9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o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a libre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a libre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a libre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FDA47D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GZJQxNk4gAAzxMGAA4AAAAAAAAAAAAAAAAALgIAAGRycy9l&#10;Mm9Eb2MueG1sUEsBAi0AFAAGAAgAAAAhAMvKwNPbAAAABQEAAA8AAAAAAAAAAAAAAAAAvuQAAGRy&#10;cy9kb3ducmV2LnhtbFBLBQYAAAAABAAEAPMAAADG5QAAAAA=&#10;">
                      <o:lock v:ext="edit" aspectratio="t"/>
                      <v:group id="Grupo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a libre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  <w:tr w:rsidR="00C307D8" w:rsidRPr="00CF76BE" w:rsidTr="00F13B0D">
        <w:trPr>
          <w:trHeight w:hRule="exact" w:val="2736"/>
        </w:trPr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AF8EAAB" wp14:editId="2A4F6B54">
                      <wp:extent cx="1143000" cy="777240"/>
                      <wp:effectExtent l="0" t="0" r="0" b="0"/>
                      <wp:docPr id="10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o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orma libre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orma libre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orma libre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77867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oGwXDwPiAADSEwYADgAAAAAA&#10;AAAAAAAAAAAuAgAAZHJzL2Uyb0RvYy54bWxQSwECLQAUAAYACAAAACEAy8rA09sAAAAFAQAADwAA&#10;AAAAAAAAAAAAAABd5AAAZHJzL2Rvd25yZXYueG1sUEsFBgAAAAAEAAQA8wAAAGXlAAAAAA==&#10;">
                      <o:lock v:ext="edit" aspectratio="t"/>
                      <v:group id="Grupo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orma libre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3D53AC0" wp14:editId="663BAB4B">
                      <wp:extent cx="1143000" cy="777240"/>
                      <wp:effectExtent l="0" t="0" r="0" b="0"/>
                      <wp:docPr id="11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o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orma libre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orma libre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orma libre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75925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">
                      <o:lock v:ext="edit" aspectratio="t"/>
                      <v:group id="Grupo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orma libre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  <w:tr w:rsidR="00C307D8" w:rsidRPr="00CF76BE" w:rsidTr="00F13B0D">
        <w:trPr>
          <w:trHeight w:hRule="exact" w:val="2736"/>
        </w:trPr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bookmarkStart w:id="0" w:name="_GoBack" w:colFirst="0" w:colLast="1"/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C61CB59" wp14:editId="6EC2E534">
                      <wp:extent cx="1143000" cy="777240"/>
                      <wp:effectExtent l="0" t="0" r="0" b="0"/>
                      <wp:docPr id="11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o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orma libre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orma libre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orma libre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2E3D5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AhXSsAc4gAA0hMGAA4AAAAAAAAAAAAAAAAALgIAAGRycy9lMm9Eb2MueG1sUEsBAi0A&#10;FAAGAAgAAAAhAMvKwNPbAAAABQEAAA8AAAAAAAAAAAAAAAAAduQAAGRycy9kb3ducmV2LnhtbFBL&#10;BQYAAAAABAAEAPMAAAB+5QAAAAA=&#10;">
                      <o:lock v:ext="edit" aspectratio="t"/>
                      <v:group id="Grupo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orma libre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la dirección web:"/>
                <w:tag w:val="Escribe la dirección web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Dirección web</w:t>
                </w:r>
              </w:sdtContent>
            </w:sdt>
            <w:r w:rsidR="0020511A" w:rsidRPr="00CF76BE">
              <w:rPr>
                <w:lang w:val="es-MX" w:bidi="es-MX"/>
              </w:rPr>
              <w:t xml:space="preserve"> </w:t>
            </w:r>
          </w:p>
        </w:tc>
        <w:tc>
          <w:tcPr>
            <w:tcW w:w="5443" w:type="dxa"/>
          </w:tcPr>
          <w:p w:rsidR="00C307D8" w:rsidRPr="00CF76BE" w:rsidRDefault="00C307D8">
            <w:pPr>
              <w:rPr>
                <w:lang w:val="es-MX"/>
              </w:rPr>
            </w:pPr>
            <w:r w:rsidRPr="00CF76BE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5DFEDDB" wp14:editId="3AB4CF0A">
                      <wp:extent cx="1143000" cy="777240"/>
                      <wp:effectExtent l="0" t="0" r="0" b="0"/>
                      <wp:docPr id="12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o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orma libre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orma libre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orma libre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CCB08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czSOIAANI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JrPnM0ji&#10;AADSEwYADgAAAAAAAAAAAAAAAAAuAgAAZHJzL2Uyb0RvYy54bWxQSwECLQAUAAYACAAAACEAy8rA&#10;09sAAAAFAQAADwAAAAAAAAAAAAAAAACi5AAAZHJzL2Rvd25yZXYueG1sUEsFBgAAAAAEAAQA8wAA&#10;AKrlAAAAAA==&#10;">
                      <o:lock v:ext="edit" aspectratio="t"/>
                      <v:group id="Grupo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orma libre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alias w:val="Escribe tu nombre:"/>
              <w:tag w:val="Escribe tu nombre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pStyle w:val="Nombre"/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/>
              </w:rPr>
              <w:alias w:val="Escribe la dirección, ciudad y código postal:"/>
              <w:tag w:val="Escribe la dirección, ciudad y código postal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Dirección, ciudad, estado y código postal</w:t>
                </w:r>
              </w:p>
            </w:sdtContent>
          </w:sdt>
          <w:p w:rsidR="00C307D8" w:rsidRPr="00CF76BE" w:rsidRDefault="007B3AC1" w:rsidP="009D78A3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alias w:val="Escribe el teléfono:"/>
                <w:tag w:val="Escribe el teléfon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CF76BE">
                  <w:rPr>
                    <w:lang w:val="es-MX" w:bidi="es-MX"/>
                  </w:rPr>
                  <w:t>Teléfono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Escribe el correo:"/>
                <w:tag w:val="Escribe el correo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Correo</w:t>
                </w:r>
              </w:sdtContent>
            </w:sdt>
            <w:r w:rsidR="00C307D8" w:rsidRPr="00B33594">
              <w:t> </w:t>
            </w:r>
            <w:r w:rsidR="00C307D8" w:rsidRPr="00CF76BE">
              <w:rPr>
                <w:rStyle w:val="Textoennegrita"/>
                <w:lang w:val="es-MX" w:bidi="es-MX"/>
              </w:rPr>
              <w:t>|</w:t>
            </w:r>
            <w:r w:rsidR="00C307D8" w:rsidRPr="00B33594">
              <w:t> </w:t>
            </w:r>
            <w:sdt>
              <w:sdtPr>
                <w:rPr>
                  <w:lang w:val="es-MX"/>
                </w:r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@twitter</w:t>
                </w:r>
              </w:sdtContent>
            </w:sdt>
            <w:r w:rsidR="00C307D8" w:rsidRPr="00CF76BE">
              <w:rPr>
                <w:lang w:val="es-MX" w:bidi="es-MX"/>
              </w:rPr>
              <w:t xml:space="preserve">: </w:t>
            </w:r>
            <w:sdt>
              <w:sdtPr>
                <w:rPr>
                  <w:lang w:val="es-MX"/>
                </w:rPr>
                <w:alias w:val="Escribe el usuario de Twitter:"/>
                <w:tag w:val="Escribe el usuario de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CF76BE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/>
              </w:rPr>
              <w:alias w:val="Escribe la dirección web:"/>
              <w:tag w:val="Escribe la dirección web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CF76BE" w:rsidRDefault="00C307D8" w:rsidP="009D78A3">
                <w:pPr>
                  <w:rPr>
                    <w:lang w:val="es-MX"/>
                  </w:rPr>
                </w:pPr>
                <w:r w:rsidRPr="00CF76BE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  <w:bookmarkEnd w:id="0"/>
    </w:tbl>
    <w:p w:rsidR="00333B97" w:rsidRPr="00CF76BE" w:rsidRDefault="00333B97" w:rsidP="00360D51">
      <w:pPr>
        <w:rPr>
          <w:lang w:val="es-MX"/>
        </w:rPr>
      </w:pPr>
    </w:p>
    <w:sectPr w:rsidR="00333B97" w:rsidRPr="00CF76BE" w:rsidSect="00E362F3">
      <w:pgSz w:w="11906" w:h="16838" w:code="9"/>
      <w:pgMar w:top="1191" w:right="510" w:bottom="794" w:left="510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AC1" w:rsidRDefault="007B3AC1" w:rsidP="0093710A">
      <w:r>
        <w:separator/>
      </w:r>
    </w:p>
  </w:endnote>
  <w:endnote w:type="continuationSeparator" w:id="0">
    <w:p w:rsidR="007B3AC1" w:rsidRDefault="007B3AC1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AC1" w:rsidRDefault="007B3AC1" w:rsidP="0093710A">
      <w:r>
        <w:separator/>
      </w:r>
    </w:p>
  </w:footnote>
  <w:footnote w:type="continuationSeparator" w:id="0">
    <w:p w:rsidR="007B3AC1" w:rsidRDefault="007B3AC1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57"/>
    <w:rsid w:val="00002E3D"/>
    <w:rsid w:val="0003215B"/>
    <w:rsid w:val="000C3826"/>
    <w:rsid w:val="000D51B2"/>
    <w:rsid w:val="000F355E"/>
    <w:rsid w:val="00154E2D"/>
    <w:rsid w:val="0020511A"/>
    <w:rsid w:val="002527B4"/>
    <w:rsid w:val="00333B97"/>
    <w:rsid w:val="00360D51"/>
    <w:rsid w:val="003F1705"/>
    <w:rsid w:val="005A1BFE"/>
    <w:rsid w:val="006717E2"/>
    <w:rsid w:val="006E0AA0"/>
    <w:rsid w:val="0072404D"/>
    <w:rsid w:val="00747040"/>
    <w:rsid w:val="007B3AC1"/>
    <w:rsid w:val="00801F57"/>
    <w:rsid w:val="00843B08"/>
    <w:rsid w:val="008A3E0C"/>
    <w:rsid w:val="0092331B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33594"/>
    <w:rsid w:val="00B42F65"/>
    <w:rsid w:val="00C307D8"/>
    <w:rsid w:val="00C515E4"/>
    <w:rsid w:val="00CF76BE"/>
    <w:rsid w:val="00D154D3"/>
    <w:rsid w:val="00E362F3"/>
    <w:rsid w:val="00F13B0D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s-E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AA0"/>
  </w:style>
  <w:style w:type="paragraph" w:styleId="Ttulo1">
    <w:name w:val="heading 1"/>
    <w:basedOn w:val="Normal"/>
    <w:next w:val="Normal"/>
    <w:link w:val="Ttulo1C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mbre">
    <w:name w:val="Nombr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Textoennegrita">
    <w:name w:val="Strong"/>
    <w:basedOn w:val="Fuentedeprrafopredeter"/>
    <w:uiPriority w:val="1"/>
    <w:qFormat/>
    <w:rPr>
      <w:b w:val="0"/>
      <w:bCs w:val="0"/>
      <w:color w:val="D43293" w:themeColor="accent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333B97"/>
  </w:style>
  <w:style w:type="paragraph" w:styleId="Textodebloque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33B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33B97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33B9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33B97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33B97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33B97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33B97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33B9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33B97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33B97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33B97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333B97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33B97"/>
  </w:style>
  <w:style w:type="table" w:styleId="Cuadrculavistosa">
    <w:name w:val="Colorful Grid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333B97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B97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B97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B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B97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333B97"/>
  </w:style>
  <w:style w:type="character" w:customStyle="1" w:styleId="FechaCar">
    <w:name w:val="Fecha Car"/>
    <w:basedOn w:val="Fuentedeprrafopredeter"/>
    <w:link w:val="Fecha"/>
    <w:uiPriority w:val="99"/>
    <w:semiHidden/>
    <w:rsid w:val="00333B97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33B97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333B97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33B97"/>
  </w:style>
  <w:style w:type="character" w:styleId="nfasis">
    <w:name w:val="Emphasis"/>
    <w:basedOn w:val="Fuentedeprrafopredeter"/>
    <w:uiPriority w:val="20"/>
    <w:semiHidden/>
    <w:unhideWhenUsed/>
    <w:qFormat/>
    <w:rsid w:val="00333B97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33B97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33B97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3710A"/>
  </w:style>
  <w:style w:type="character" w:customStyle="1" w:styleId="PiedepginaCar">
    <w:name w:val="Pie de página Car"/>
    <w:basedOn w:val="Fuentedeprrafopredeter"/>
    <w:link w:val="Piedepgina"/>
    <w:uiPriority w:val="99"/>
    <w:rsid w:val="0093710A"/>
  </w:style>
  <w:style w:type="character" w:styleId="Refdenotaalpie">
    <w:name w:val="foot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97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97"/>
    <w:rPr>
      <w:szCs w:val="20"/>
    </w:rPr>
  </w:style>
  <w:style w:type="table" w:customStyle="1" w:styleId="Tabladecuadrcula1clara1">
    <w:name w:val="Tabla de cuadrícula 1 clara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710A"/>
  </w:style>
  <w:style w:type="character" w:customStyle="1" w:styleId="EncabezadoCar">
    <w:name w:val="Encabezado Car"/>
    <w:basedOn w:val="Fuentedeprrafopredeter"/>
    <w:link w:val="Encabezado"/>
    <w:uiPriority w:val="99"/>
    <w:rsid w:val="0093710A"/>
  </w:style>
  <w:style w:type="character" w:customStyle="1" w:styleId="Ttulo1Car">
    <w:name w:val="Título 1 Car"/>
    <w:basedOn w:val="Fuentedeprrafopredeter"/>
    <w:link w:val="Ttulo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333B97"/>
  </w:style>
  <w:style w:type="paragraph" w:styleId="DireccinHTML">
    <w:name w:val="HTML Address"/>
    <w:basedOn w:val="Normal"/>
    <w:link w:val="DireccinHTMLCar"/>
    <w:uiPriority w:val="99"/>
    <w:semiHidden/>
    <w:unhideWhenUsed/>
    <w:rsid w:val="00333B97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33B97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333B97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333B97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33B97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333B9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33B97"/>
    <w:rPr>
      <w:i/>
      <w:iCs/>
      <w:color w:val="D43293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333B97"/>
  </w:style>
  <w:style w:type="paragraph" w:styleId="Lista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adelista1clara1">
    <w:name w:val="Tabla de lista 1 clara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33B97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inespaciado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333B97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33B97"/>
  </w:style>
  <w:style w:type="character" w:styleId="Nmerodepgina">
    <w:name w:val="page number"/>
    <w:basedOn w:val="Fuentedeprrafopredeter"/>
    <w:uiPriority w:val="99"/>
    <w:semiHidden/>
    <w:unhideWhenUsed/>
    <w:rsid w:val="00333B97"/>
  </w:style>
  <w:style w:type="table" w:customStyle="1" w:styleId="Tablanormal11">
    <w:name w:val="Tabla normal 11"/>
    <w:basedOn w:val="Tabla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33B97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333B97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333B97"/>
  </w:style>
  <w:style w:type="character" w:customStyle="1" w:styleId="SaludoCar">
    <w:name w:val="Saludo Car"/>
    <w:basedOn w:val="Fuentedeprrafopredeter"/>
    <w:link w:val="Saludo"/>
    <w:uiPriority w:val="99"/>
    <w:semiHidden/>
    <w:rsid w:val="00333B97"/>
  </w:style>
  <w:style w:type="paragraph" w:styleId="Firma">
    <w:name w:val="Signature"/>
    <w:basedOn w:val="Normal"/>
    <w:link w:val="FirmaCar"/>
    <w:uiPriority w:val="99"/>
    <w:semiHidden/>
    <w:unhideWhenUsed/>
    <w:rsid w:val="00333B97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33B97"/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333B97"/>
    <w:rPr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333B97"/>
  </w:style>
  <w:style w:type="table" w:styleId="Tablaprofesional">
    <w:name w:val="Table Professional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2344AC" w:rsidP="002344AC">
          <w:pPr>
            <w:pStyle w:val="68BCF059FAE24D38B723189348A345DC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2344AC" w:rsidP="002344AC">
          <w:pPr>
            <w:pStyle w:val="25711D6A6F98415AB748D678F93F4B52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2344AC" w:rsidP="002344AC">
          <w:pPr>
            <w:pStyle w:val="4898521E74CA4AC4A665777C91565A53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2344AC" w:rsidP="002344AC">
          <w:pPr>
            <w:pStyle w:val="0F54E8A6A3F14036A587252711B66C0A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2344AC" w:rsidP="002344AC">
          <w:pPr>
            <w:pStyle w:val="FB81FE586FD54529AA77747711048982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2344AC" w:rsidP="002344AC">
          <w:pPr>
            <w:pStyle w:val="C74D7865BE4F4738928AA93E1B7940C6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2344AC" w:rsidP="002344AC">
          <w:pPr>
            <w:pStyle w:val="911EF5089B3F41BEA8242E1E5275D9F2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2344AC" w:rsidP="002344AC">
          <w:pPr>
            <w:pStyle w:val="C2228C0B858444C989F9A523BB2C4606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2344AC" w:rsidP="002344AC">
          <w:pPr>
            <w:pStyle w:val="53A276C4141143D49EFA007782EA94F5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2344AC" w:rsidP="002344AC">
          <w:pPr>
            <w:pStyle w:val="4671580BFA054C7FAA7068F88518775B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2344AC" w:rsidP="002344AC">
          <w:pPr>
            <w:pStyle w:val="F56CBFCB43C04DDE81B4214A724DEAD5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2344AC" w:rsidP="002344AC">
          <w:pPr>
            <w:pStyle w:val="17D090E138D14D3EB660095525D60E78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2344AC" w:rsidP="002344AC">
          <w:pPr>
            <w:pStyle w:val="06FB2EE686D3459987362FB395980A98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2344AC" w:rsidP="002344AC">
          <w:pPr>
            <w:pStyle w:val="D289354F1BB84BC9875E89BE1142A0FE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2344AC" w:rsidP="002344AC">
          <w:pPr>
            <w:pStyle w:val="836D6C47AFCA41A094B41410546A962A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2344AC" w:rsidP="002344AC">
          <w:pPr>
            <w:pStyle w:val="1DF3A65F52D8470C86C62BCABDB24B3F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2344AC" w:rsidP="002344AC">
          <w:pPr>
            <w:pStyle w:val="134BFA88A48D48BD88B0FBD0321AABAF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2344AC" w:rsidP="002344AC">
          <w:pPr>
            <w:pStyle w:val="CADD01BD0BAA4502B5CEE90C8B4DF702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2344AC" w:rsidP="002344AC">
          <w:pPr>
            <w:pStyle w:val="75EEEB20F5B34D7D9ECF85192353BACE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2344AC" w:rsidP="002344AC">
          <w:pPr>
            <w:pStyle w:val="3A5941D2D55C45FEBE8B22F3CAB73FFA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2344AC" w:rsidP="002344AC">
          <w:pPr>
            <w:pStyle w:val="88B138ABF5D544D99696E0454D8FF87D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2344AC" w:rsidP="002344AC">
          <w:pPr>
            <w:pStyle w:val="7A974F08C62D4BBD81F5BDD505CD9274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2344AC" w:rsidP="002344AC">
          <w:pPr>
            <w:pStyle w:val="D2415796CDBA4AA0A351502C43CF6C7A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2344AC" w:rsidP="002344AC">
          <w:pPr>
            <w:pStyle w:val="020B52A457F5451AB58C7085473939BC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2344AC" w:rsidP="002344AC">
          <w:pPr>
            <w:pStyle w:val="5C0376686605443687D41A0513C260E1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2344AC" w:rsidP="002344AC">
          <w:pPr>
            <w:pStyle w:val="BC970D8AC53D472785F0A450AB27948A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2344AC" w:rsidP="002344AC">
          <w:pPr>
            <w:pStyle w:val="4B3224B26F5F46889EF536831E18AE37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2344AC" w:rsidP="002344AC">
          <w:pPr>
            <w:pStyle w:val="DC98B87CCAD043D68524DEB180079005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2344AC" w:rsidP="002344AC">
          <w:pPr>
            <w:pStyle w:val="0CE4CD22C26E47B285FE50FC9856DF55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2344AC" w:rsidP="002344AC">
          <w:pPr>
            <w:pStyle w:val="BC6EE3D1166C416CBEA32417FADB2F21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2344AC" w:rsidP="002344AC">
          <w:pPr>
            <w:pStyle w:val="B4E9E80B12434AAAB175D67D3DBEF2B2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2344AC" w:rsidP="002344AC">
          <w:pPr>
            <w:pStyle w:val="469E39427D6A4480B9C8183605259751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2344AC" w:rsidP="002344AC">
          <w:pPr>
            <w:pStyle w:val="E492C42B7DB9478F805E69FDE1BB2E85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2344AC" w:rsidP="002344AC">
          <w:pPr>
            <w:pStyle w:val="1E3CD9BA47F24F188875E1CB9BEEFB5F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2344AC" w:rsidP="002344AC">
          <w:pPr>
            <w:pStyle w:val="8E03841F6D4A4E2EB7C9C1E4D73CD6F6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2344AC" w:rsidP="002344AC">
          <w:pPr>
            <w:pStyle w:val="B88388866C6A4B0BB74BAB15D14BC512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2344AC" w:rsidP="002344AC">
          <w:pPr>
            <w:pStyle w:val="4C47ED37C079438BBC66C5851BD1925D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2344AC" w:rsidP="002344AC">
          <w:pPr>
            <w:pStyle w:val="384DD45142A441E294BD0330CE141A12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2344AC" w:rsidP="002344AC">
          <w:pPr>
            <w:pStyle w:val="D29590122C004AF2B317541D970F67E8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2344AC" w:rsidP="002344AC">
          <w:pPr>
            <w:pStyle w:val="B2F13D0F285B4952A91C0F1FFC3689DD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2344AC" w:rsidP="002344AC">
          <w:pPr>
            <w:pStyle w:val="30C1EEDC19C84B8CB88DB624B309CA72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2344AC" w:rsidP="002344AC">
          <w:pPr>
            <w:pStyle w:val="64D6869E2F27452899A03445E7864D4E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2344AC" w:rsidP="002344AC">
          <w:pPr>
            <w:pStyle w:val="28C52F7957D846868FBC42E17A39E0BA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2344AC" w:rsidP="002344AC">
          <w:pPr>
            <w:pStyle w:val="AF864A5AAF9B4A118D17C448ABEA9E27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2344AC" w:rsidP="002344AC">
          <w:pPr>
            <w:pStyle w:val="C4718C5F2B2C412D86B769FFB5B17621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2344AC" w:rsidP="002344AC">
          <w:pPr>
            <w:pStyle w:val="F4D34214B1A24A7095B86F696F0E986A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2344AC" w:rsidP="002344AC">
          <w:pPr>
            <w:pStyle w:val="8F092CB4BA3F4BAB871745C540EE6BFF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2344AC" w:rsidP="002344AC">
          <w:pPr>
            <w:pStyle w:val="A7C102AA256F419486B5C3335672F53E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2344AC" w:rsidP="002344AC">
          <w:pPr>
            <w:pStyle w:val="BD25B0C6B5C740748DCF4ACC0C0E2FE4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2344AC" w:rsidP="002344AC">
          <w:pPr>
            <w:pStyle w:val="B55A39CD4B7D46A0864FC752550A0F4A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2344AC" w:rsidP="002344AC">
          <w:pPr>
            <w:pStyle w:val="5945A2B905E94B4CB264E5EC7558BE1A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2344AC" w:rsidP="002344AC">
          <w:pPr>
            <w:pStyle w:val="F0664A7F0C684DE6A29437227796EE8A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2344AC" w:rsidP="002344AC">
          <w:pPr>
            <w:pStyle w:val="FF886BF7CCF546288FB2B1586A425C32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2344AC" w:rsidP="002344AC">
          <w:pPr>
            <w:pStyle w:val="84D281CA5B9C474B967E3C1320B0C346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2344AC" w:rsidP="002344AC">
          <w:pPr>
            <w:pStyle w:val="6167FE8D7A3244BCA2D5DC38178734F2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2344AC" w:rsidP="002344AC">
          <w:pPr>
            <w:pStyle w:val="BDB92089DB9D4818A13CD21C3FEC9501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2344AC" w:rsidP="002344AC">
          <w:pPr>
            <w:pStyle w:val="E41E0BBFA0F143139E77A314489D7F0D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2344AC" w:rsidP="002344AC">
          <w:pPr>
            <w:pStyle w:val="3A37C2ED64D54ACB8CF9F18242B7D572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2344AC" w:rsidP="002344AC">
          <w:pPr>
            <w:pStyle w:val="EBFC6E2E6496474E83667500E1262770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2344AC" w:rsidP="002344AC">
          <w:pPr>
            <w:pStyle w:val="8242CCDE9B1941539C09DA36F72640EF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2344AC" w:rsidP="002344AC">
          <w:pPr>
            <w:pStyle w:val="F3C10E87F2B24ECD9C8F54ADA8D21240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2344AC" w:rsidP="002344AC">
          <w:pPr>
            <w:pStyle w:val="FB00085B61894040A5FF6A57299BA698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2344AC" w:rsidP="002344AC">
          <w:pPr>
            <w:pStyle w:val="15C3D6A510ED4F36882396FD9A3D415A4"/>
          </w:pPr>
          <w:r w:rsidRPr="00CF76BE">
            <w:rPr>
              <w:lang w:val="es-MX" w:bidi="es-MX"/>
            </w:rPr>
            <w:t>Dirección web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2344AC" w:rsidP="002344AC">
          <w:pPr>
            <w:pStyle w:val="9294AFAD310E4A65A999FB81107F07E34"/>
          </w:pPr>
          <w:r w:rsidRPr="00CF76BE">
            <w:rPr>
              <w:lang w:val="es-MX" w:bidi="es-MX"/>
            </w:rPr>
            <w:t>Tu nombre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2344AC" w:rsidP="002344AC">
          <w:pPr>
            <w:pStyle w:val="419630686892454BADDA01E257114F6F4"/>
          </w:pPr>
          <w:r w:rsidRPr="00CF76BE">
            <w:rPr>
              <w:lang w:val="es-MX" w:bidi="es-MX"/>
            </w:rPr>
            <w:t>Dirección, ciudad, estado y código postal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2344AC" w:rsidP="002344AC">
          <w:pPr>
            <w:pStyle w:val="C112CEF2E3CC44B085959EAB173BFB674"/>
          </w:pPr>
          <w:r w:rsidRPr="00CF76BE">
            <w:rPr>
              <w:lang w:val="es-MX" w:bidi="es-MX"/>
            </w:rPr>
            <w:t>Teléfono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2344AC" w:rsidP="002344AC">
          <w:pPr>
            <w:pStyle w:val="271FD75FC3694D779FA59A21B53B85654"/>
          </w:pPr>
          <w:r w:rsidRPr="00CF76BE">
            <w:rPr>
              <w:lang w:val="es-MX" w:bidi="es-MX"/>
            </w:rPr>
            <w:t>Correo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2344AC" w:rsidP="002344AC">
          <w:pPr>
            <w:pStyle w:val="F9B8B15D1FE346A4B9149E6A1813600D4"/>
          </w:pPr>
          <w:r w:rsidRPr="00CF76BE">
            <w:rPr>
              <w:lang w:val="es-MX" w:bidi="es-MX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2344AC" w:rsidP="002344AC">
          <w:pPr>
            <w:pStyle w:val="F87025AF2765492F98D5240C335027D04"/>
          </w:pPr>
          <w:r w:rsidRPr="00CF76BE">
            <w:rPr>
              <w:lang w:val="es-MX" w:bidi="es-MX"/>
            </w:rPr>
            <w:t>Usuario de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2344AC" w:rsidP="002344AC">
          <w:pPr>
            <w:pStyle w:val="BF4A191842F440EB9FCDB7D4749049584"/>
          </w:pPr>
          <w:r w:rsidRPr="00CF76BE">
            <w:rPr>
              <w:lang w:val="es-MX" w:bidi="es-MX"/>
            </w:rPr>
            <w:t>Dirección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8C"/>
    <w:rsid w:val="0002151B"/>
    <w:rsid w:val="000B111C"/>
    <w:rsid w:val="000D6D30"/>
    <w:rsid w:val="000E60E0"/>
    <w:rsid w:val="00162EA4"/>
    <w:rsid w:val="002344AC"/>
    <w:rsid w:val="00365BEB"/>
    <w:rsid w:val="003931F4"/>
    <w:rsid w:val="00401735"/>
    <w:rsid w:val="0048747D"/>
    <w:rsid w:val="00491C4C"/>
    <w:rsid w:val="005B32DB"/>
    <w:rsid w:val="007144E5"/>
    <w:rsid w:val="00802FB6"/>
    <w:rsid w:val="00A406F8"/>
    <w:rsid w:val="00BF3574"/>
    <w:rsid w:val="00CC218C"/>
    <w:rsid w:val="00CF66BB"/>
    <w:rsid w:val="00DA0AAE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44AC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4">
    <w:name w:val="68BCF059FAE24D38B723189348A345DC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25711D6A6F98415AB748D678F93F4B524">
    <w:name w:val="25711D6A6F98415AB748D678F93F4B5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4">
    <w:name w:val="4898521E74CA4AC4A665777C91565A53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4">
    <w:name w:val="0F54E8A6A3F14036A587252711B66C0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4">
    <w:name w:val="FB81FE586FD54529AA7774771104898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4">
    <w:name w:val="C74D7865BE4F4738928AA93E1B7940C6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4">
    <w:name w:val="911EF5089B3F41BEA8242E1E5275D9F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4">
    <w:name w:val="C2228C0B858444C989F9A523BB2C4606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3A276C4141143D49EFA007782EA94F54">
    <w:name w:val="53A276C4141143D49EFA007782EA94F5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4">
    <w:name w:val="4671580BFA054C7FAA7068F88518775B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4">
    <w:name w:val="F56CBFCB43C04DDE81B4214A724DEAD5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4">
    <w:name w:val="17D090E138D14D3EB660095525D60E78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4">
    <w:name w:val="06FB2EE686D3459987362FB395980A98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4">
    <w:name w:val="D289354F1BB84BC9875E89BE1142A0FE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4">
    <w:name w:val="836D6C47AFCA41A094B41410546A962A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1DF3A65F52D8470C86C62BCABDB24B3F4">
    <w:name w:val="1DF3A65F52D8470C86C62BCABDB24B3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4">
    <w:name w:val="134BFA88A48D48BD88B0FBD0321AABA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4">
    <w:name w:val="CADD01BD0BAA4502B5CEE90C8B4DF70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4">
    <w:name w:val="75EEEB20F5B34D7D9ECF85192353BACE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4">
    <w:name w:val="3A5941D2D55C45FEBE8B22F3CAB73FF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4">
    <w:name w:val="88B138ABF5D544D99696E0454D8FF87D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4">
    <w:name w:val="7A974F08C62D4BBD81F5BDD505CD9274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D2415796CDBA4AA0A351502C43CF6C7A4">
    <w:name w:val="D2415796CDBA4AA0A351502C43CF6C7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4">
    <w:name w:val="020B52A457F5451AB58C7085473939BC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4">
    <w:name w:val="5C0376686605443687D41A0513C260E1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4">
    <w:name w:val="BC970D8AC53D472785F0A450AB27948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4">
    <w:name w:val="4B3224B26F5F46889EF536831E18AE37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4">
    <w:name w:val="DC98B87CCAD043D68524DEB180079005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4">
    <w:name w:val="0CE4CD22C26E47B285FE50FC9856DF55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BC6EE3D1166C416CBEA32417FADB2F214">
    <w:name w:val="BC6EE3D1166C416CBEA32417FADB2F21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4">
    <w:name w:val="B4E9E80B12434AAAB175D67D3DBEF2B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4">
    <w:name w:val="469E39427D6A4480B9C8183605259751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4">
    <w:name w:val="E492C42B7DB9478F805E69FDE1BB2E85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4">
    <w:name w:val="1E3CD9BA47F24F188875E1CB9BEEFB5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4">
    <w:name w:val="8E03841F6D4A4E2EB7C9C1E4D73CD6F6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4">
    <w:name w:val="B88388866C6A4B0BB74BAB15D14BC512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C47ED37C079438BBC66C5851BD1925D4">
    <w:name w:val="4C47ED37C079438BBC66C5851BD1925D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4">
    <w:name w:val="384DD45142A441E294BD0330CE141A1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4">
    <w:name w:val="D29590122C004AF2B317541D970F67E8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4">
    <w:name w:val="B2F13D0F285B4952A91C0F1FFC3689DD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4">
    <w:name w:val="30C1EEDC19C84B8CB88DB624B309CA7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4">
    <w:name w:val="64D6869E2F27452899A03445E7864D4E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4">
    <w:name w:val="28C52F7957D846868FBC42E17A39E0BA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AF864A5AAF9B4A118D17C448ABEA9E274">
    <w:name w:val="AF864A5AAF9B4A118D17C448ABEA9E27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4">
    <w:name w:val="C4718C5F2B2C412D86B769FFB5B17621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4">
    <w:name w:val="F4D34214B1A24A7095B86F696F0E986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4">
    <w:name w:val="8F092CB4BA3F4BAB871745C540EE6BF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4">
    <w:name w:val="A7C102AA256F419486B5C3335672F53E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4">
    <w:name w:val="BD25B0C6B5C740748DCF4ACC0C0E2FE4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4">
    <w:name w:val="B55A39CD4B7D46A0864FC752550A0F4A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5945A2B905E94B4CB264E5EC7558BE1A4">
    <w:name w:val="5945A2B905E94B4CB264E5EC7558BE1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4">
    <w:name w:val="F0664A7F0C684DE6A29437227796EE8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4">
    <w:name w:val="FF886BF7CCF546288FB2B1586A425C3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4">
    <w:name w:val="84D281CA5B9C474B967E3C1320B0C346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4">
    <w:name w:val="6167FE8D7A3244BCA2D5DC38178734F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4">
    <w:name w:val="BDB92089DB9D4818A13CD21C3FEC9501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4">
    <w:name w:val="E41E0BBFA0F143139E77A314489D7F0D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3A37C2ED64D54ACB8CF9F18242B7D5724">
    <w:name w:val="3A37C2ED64D54ACB8CF9F18242B7D572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4">
    <w:name w:val="EBFC6E2E6496474E83667500E1262770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4">
    <w:name w:val="8242CCDE9B1941539C09DA36F72640E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4">
    <w:name w:val="F3C10E87F2B24ECD9C8F54ADA8D21240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4">
    <w:name w:val="FB00085B61894040A5FF6A57299BA698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4">
    <w:name w:val="15C3D6A510ED4F36882396FD9A3D415A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4">
    <w:name w:val="9294AFAD310E4A65A999FB81107F07E34"/>
    <w:rsid w:val="002344AC"/>
    <w:pPr>
      <w:spacing w:after="0" w:line="240" w:lineRule="auto"/>
      <w:jc w:val="center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customStyle="1" w:styleId="419630686892454BADDA01E257114F6F4">
    <w:name w:val="419630686892454BADDA01E257114F6F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4">
    <w:name w:val="C112CEF2E3CC44B085959EAB173BFB67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4">
    <w:name w:val="271FD75FC3694D779FA59A21B53B8565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4">
    <w:name w:val="F9B8B15D1FE346A4B9149E6A1813600D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4">
    <w:name w:val="F87025AF2765492F98D5240C335027D0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4">
    <w:name w:val="BF4A191842F440EB9FCDB7D4749049584"/>
    <w:rsid w:val="002344AC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Office_17150530_TF03424896.dotx</Template>
  <TotalTime>21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tester</cp:lastModifiedBy>
  <cp:revision>6</cp:revision>
  <cp:lastPrinted>2012-08-29T19:15:00Z</cp:lastPrinted>
  <dcterms:created xsi:type="dcterms:W3CDTF">2018-01-16T14:31:00Z</dcterms:created>
  <dcterms:modified xsi:type="dcterms:W3CDTF">2018-01-18T12:05:00Z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