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Таблица содержимого верхнего колонтитула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F1326B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F1326B" w:rsidRDefault="004562B5">
            <w:pPr>
              <w:pStyle w:val="a7"/>
              <w:rPr>
                <w:noProof/>
              </w:rPr>
            </w:pPr>
            <w:r w:rsidRPr="00F1326B">
              <w:rPr>
                <w:noProof/>
                <w:lang w:bidi="ru-RU"/>
              </w:rPr>
              <w:t>Понедельник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F1326B" w:rsidRDefault="004562B5">
            <w:pPr>
              <w:pStyle w:val="af6"/>
              <w:rPr>
                <w:noProof/>
              </w:rPr>
            </w:pPr>
            <w:r w:rsidRPr="00F1326B">
              <w:rPr>
                <w:noProof/>
                <w:lang w:bidi="ru-RU"/>
              </w:rPr>
              <w:t>Вторник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F1326B" w:rsidRDefault="004562B5">
            <w:pPr>
              <w:pStyle w:val="a7"/>
              <w:rPr>
                <w:noProof/>
              </w:rPr>
            </w:pPr>
            <w:r w:rsidRPr="00F1326B">
              <w:rPr>
                <w:noProof/>
                <w:lang w:bidi="ru-RU"/>
              </w:rPr>
              <w:t>Среда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F1326B" w:rsidRDefault="004562B5">
            <w:pPr>
              <w:pStyle w:val="af6"/>
              <w:rPr>
                <w:noProof/>
              </w:rPr>
            </w:pPr>
            <w:r w:rsidRPr="00F1326B">
              <w:rPr>
                <w:noProof/>
                <w:lang w:bidi="ru-RU"/>
              </w:rPr>
              <w:t>Четверг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F1326B" w:rsidRDefault="004562B5">
            <w:pPr>
              <w:pStyle w:val="a7"/>
              <w:rPr>
                <w:noProof/>
              </w:rPr>
            </w:pPr>
            <w:r w:rsidRPr="00F1326B">
              <w:rPr>
                <w:noProof/>
                <w:lang w:bidi="ru-RU"/>
              </w:rPr>
              <w:t>Пятница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F1326B" w:rsidRDefault="004562B5">
            <w:pPr>
              <w:pStyle w:val="af6"/>
              <w:rPr>
                <w:noProof/>
              </w:rPr>
            </w:pPr>
            <w:r w:rsidRPr="00F1326B">
              <w:rPr>
                <w:noProof/>
                <w:lang w:bidi="ru-RU"/>
              </w:rPr>
              <w:t>Суббота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F1326B" w:rsidRDefault="004562B5">
            <w:pPr>
              <w:pStyle w:val="a7"/>
              <w:rPr>
                <w:noProof/>
              </w:rPr>
            </w:pPr>
            <w:r w:rsidRPr="00F1326B">
              <w:rPr>
                <w:noProof/>
                <w:lang w:bidi="ru-RU"/>
              </w:rPr>
              <w:t>Воскресенье</w:t>
            </w:r>
          </w:p>
        </w:tc>
      </w:tr>
    </w:tbl>
    <w:p w14:paraId="030A0F2F" w14:textId="77777777" w:rsidR="00F154D0" w:rsidRPr="00F1326B" w:rsidRDefault="004562B5">
      <w:pPr>
        <w:pStyle w:val="a4"/>
        <w:rPr>
          <w:noProof/>
          <w:sz w:val="2"/>
        </w:rPr>
      </w:pPr>
      <w:r w:rsidRPr="00F1326B">
        <w:rPr>
          <w:noProof/>
          <w:sz w:val="2"/>
          <w:szCs w:val="2"/>
          <w:lang w:bidi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Сетка календаря — заголовки таблиц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Полилиния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Полилиния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Полилиния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Полилиния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Полилиния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Полилиния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Полилиния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Текстура" descr="Фоновая текстур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40D3C" id="Сетка календаря — заголовки таблицы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">
                <v:shape id="Полилиния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Полилиния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Полилиния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Полилиния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Полилиния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Полилиния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Полилиния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Текстура" o:spid="_x0000_s1034" type="#_x0000_t75" alt="Фоновая текстура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Фоновая текстура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Макетная таблица календаря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F1326B" w14:paraId="030A0F3E" w14:textId="77777777" w:rsidTr="00314C8D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1" w14:textId="556B2CAE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MonthStart \@ dddd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суббота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"</w:instrText>
            </w:r>
            <w:r w:rsidR="00314C8D" w:rsidRPr="00F1326B">
              <w:rPr>
                <w:noProof/>
                <w:lang w:bidi="ru-RU"/>
              </w:rPr>
              <w:instrText>понедельник</w:instrText>
            </w:r>
            <w:r w:rsidRPr="00F1326B">
              <w:rPr>
                <w:noProof/>
                <w:lang w:bidi="ru-RU"/>
              </w:rPr>
              <w:instrText>" 1 ""</w:instrTex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3" w14:textId="3C5DA8FB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MonthStart \@ dddd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суббота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"</w:instrText>
            </w:r>
            <w:r w:rsidR="00314C8D" w:rsidRPr="00F1326B">
              <w:rPr>
                <w:noProof/>
                <w:lang w:bidi="ru-RU"/>
              </w:rPr>
              <w:instrText>вторник</w:instrText>
            </w:r>
            <w:r w:rsidRPr="00F1326B">
              <w:rPr>
                <w:noProof/>
                <w:lang w:bidi="ru-RU"/>
              </w:rPr>
              <w:instrText xml:space="preserve">" 1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0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&lt;&gt; 0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=B1+1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Pr="00F1326B">
              <w:rPr>
                <w:noProof/>
                <w:lang w:bidi="ru-RU"/>
              </w:rPr>
              <w:instrText>2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5" w14:textId="4F8AC4AD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MonthStart \@ dddd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суббота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"</w:instrText>
            </w:r>
            <w:r w:rsidR="00314C8D" w:rsidRPr="00F1326B">
              <w:rPr>
                <w:noProof/>
                <w:lang w:bidi="ru-RU"/>
              </w:rPr>
              <w:instrText>среда</w:instrText>
            </w:r>
            <w:r w:rsidRPr="00F1326B">
              <w:rPr>
                <w:noProof/>
                <w:lang w:bidi="ru-RU"/>
              </w:rPr>
              <w:instrText xml:space="preserve">" 1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=D1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0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&lt;&gt; 0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=D1+1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6B5A63" w:rsidRPr="00F1326B">
              <w:rPr>
                <w:noProof/>
                <w:lang w:bidi="ru-RU"/>
              </w:rPr>
              <w:instrText>2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7" w14:textId="5C12D27D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MonthStart \@ dddd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суббота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"</w:instrText>
            </w:r>
            <w:r w:rsidR="00314C8D" w:rsidRPr="00F1326B">
              <w:rPr>
                <w:noProof/>
                <w:lang w:bidi="ru-RU"/>
              </w:rPr>
              <w:instrText>четверг</w:instrText>
            </w:r>
            <w:r w:rsidRPr="00F1326B">
              <w:rPr>
                <w:noProof/>
                <w:lang w:bidi="ru-RU"/>
              </w:rPr>
              <w:instrText xml:space="preserve">" 1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=F1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0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&lt;&gt; 0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=F1+1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6B5A63" w:rsidRPr="00F1326B">
              <w:rPr>
                <w:noProof/>
                <w:lang w:bidi="ru-RU"/>
              </w:rPr>
              <w:instrText>3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9" w14:textId="5BD17203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MonthStart \@ dddd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суббота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>= "</w:instrText>
            </w:r>
            <w:r w:rsidR="00314C8D" w:rsidRPr="00F1326B">
              <w:rPr>
                <w:noProof/>
                <w:lang w:bidi="ru-RU"/>
              </w:rPr>
              <w:instrText>пятница</w:instrText>
            </w:r>
            <w:r w:rsidRPr="00F1326B">
              <w:rPr>
                <w:noProof/>
                <w:lang w:bidi="ru-RU"/>
              </w:rPr>
              <w:instrText xml:space="preserve">" 1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=H1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0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&lt;&gt; 0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=H1+1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433F1" w:rsidRPr="00F1326B">
              <w:rPr>
                <w:noProof/>
                <w:lang w:bidi="ru-RU"/>
              </w:rPr>
              <w:instrText>2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B" w14:textId="0FC2E3C9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MonthStart \@ dddd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суббота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"</w:instrText>
            </w:r>
            <w:r w:rsidR="00314C8D" w:rsidRPr="00F1326B">
              <w:rPr>
                <w:noProof/>
                <w:lang w:bidi="ru-RU"/>
              </w:rPr>
              <w:instrText>суббота</w:instrText>
            </w:r>
            <w:r w:rsidRPr="00F1326B">
              <w:rPr>
                <w:noProof/>
                <w:lang w:bidi="ru-RU"/>
              </w:rPr>
              <w:instrText xml:space="preserve">" 1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=J1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433F1" w:rsidRPr="00F1326B">
              <w:rPr>
                <w:noProof/>
                <w:lang w:bidi="ru-RU"/>
              </w:rPr>
              <w:instrText>2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&lt;&gt; 0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=J1+1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433F1" w:rsidRPr="00F1326B">
              <w:rPr>
                <w:noProof/>
                <w:lang w:bidi="ru-RU"/>
              </w:rPr>
              <w:instrText>3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433F1" w:rsidRPr="00F1326B">
              <w:rPr>
                <w:noProof/>
                <w:lang w:bidi="ru-RU"/>
              </w:rPr>
              <w:instrText>3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 w:rsidRPr="00F1326B">
              <w:rPr>
                <w:noProof/>
                <w:lang w:bidi="ru-RU"/>
              </w:rPr>
              <w:t>1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3D" w14:textId="6CF2F2F4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MonthStart \@ dddd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суббота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"</w:instrText>
            </w:r>
            <w:r w:rsidR="00314C8D" w:rsidRPr="00F1326B">
              <w:rPr>
                <w:noProof/>
                <w:lang w:bidi="ru-RU"/>
              </w:rPr>
              <w:instrText>воскресенье</w:instrText>
            </w:r>
            <w:r w:rsidRPr="00F1326B">
              <w:rPr>
                <w:noProof/>
                <w:lang w:bidi="ru-RU"/>
              </w:rPr>
              <w:instrText xml:space="preserve">" 1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=L1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1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&lt;&gt; 0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=L1+1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</w:tr>
      <w:tr w:rsidR="00F154D0" w:rsidRPr="00F1326B" w14:paraId="030A0F4D" w14:textId="77777777" w:rsidTr="00314C8D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0" w14:textId="4D4EBE56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=N1+1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3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2" w14:textId="5C4331CB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=B2+1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4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4" w14:textId="0063FD8A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=D2+1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5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6" w14:textId="4E98ECF9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=F2+1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6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8" w14:textId="203B9B6D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=H2+1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7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A" w14:textId="3E0D2A72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=J2+1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8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4C" w14:textId="2EE4C3F9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=L2+1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9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</w:tr>
      <w:tr w:rsidR="00F154D0" w:rsidRPr="00F1326B" w14:paraId="030A0F5C" w14:textId="77777777" w:rsidTr="00314C8D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F" w14:textId="1FF0DFFE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=N2+1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10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1" w14:textId="51766C97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=B3+1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11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3" w14:textId="34FA0406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=D3+1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12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5" w14:textId="219CC333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=F3+1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13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7" w14:textId="15B4F235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=H3+1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14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9" w14:textId="33D3158D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=J3+1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15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5B" w14:textId="33F162F8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=L3+1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16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</w:tr>
      <w:tr w:rsidR="00F154D0" w:rsidRPr="00F1326B" w14:paraId="030A0F6B" w14:textId="77777777" w:rsidTr="00314C8D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E" w14:textId="022408BA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=N3+1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17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0" w14:textId="40573B72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=B4+1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18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2" w14:textId="565D16B5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=D4+1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19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4" w14:textId="5AF04882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=F4+1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20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6" w14:textId="49506369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=H4+1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21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8" w14:textId="7C17CC7D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=J4+1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22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6A" w14:textId="5CBBD62E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=L4+1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23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</w:tr>
      <w:tr w:rsidR="00F154D0" w:rsidRPr="00F1326B" w14:paraId="030A0F7A" w14:textId="77777777" w:rsidTr="00314C8D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D" w14:textId="58F91BEF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=N4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23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=N4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23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=N4+1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24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24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24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F" w14:textId="20A3C56D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=B5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24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=B5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24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=B5+1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25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25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25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1" w14:textId="1DDB2778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=D5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25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=D5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25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=D5+1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26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26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26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3" w14:textId="53D3E03E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=F5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26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=F5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26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=F5+1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27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27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27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5" w14:textId="7BBA8C78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=H5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27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=H5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27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=H5+1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28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28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28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7" w14:textId="16FE91C6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=J5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28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=J5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28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=J5+1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29</w:t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79" w14:textId="60D37FBE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=L5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=L5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=L5+1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4A0FBC" w:rsidRPr="00F1326B">
              <w:rPr>
                <w:noProof/>
                <w:lang w:bidi="ru-RU"/>
              </w:rPr>
              <w:instrText>28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</w:tr>
      <w:tr w:rsidR="00F154D0" w:rsidRPr="00F1326B" w14:paraId="030A0F89" w14:textId="77777777" w:rsidTr="00314C8D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C" w14:textId="54B86811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=N5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0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=N5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4A0FBC" w:rsidRPr="00F1326B">
              <w:rPr>
                <w:noProof/>
                <w:lang w:bidi="ru-RU"/>
              </w:rPr>
              <w:instrText>28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4A0FBC" w:rsidRPr="00F1326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=N5+1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4A0FBC" w:rsidRPr="00F1326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4A0FBC" w:rsidRPr="00F1326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E" w14:textId="6838C6B1" w:rsidR="00F154D0" w:rsidRPr="00F1326B" w:rsidRDefault="004562B5">
            <w:pPr>
              <w:pStyle w:val="a8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=B6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instrText>0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= 0,""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IF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=B6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4A0FBC" w:rsidRPr="00F1326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&lt;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MonthEnd \@ d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4A0FBC" w:rsidRPr="00F1326B">
              <w:rPr>
                <w:noProof/>
                <w:lang w:bidi="ru-RU"/>
              </w:rPr>
              <w:instrText>29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 </w:instrText>
            </w: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=B6+1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5F1DB1" w:rsidRPr="00F1326B">
              <w:rPr>
                <w:noProof/>
                <w:lang w:bidi="ru-RU"/>
              </w:rPr>
              <w:instrText>31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instrText xml:space="preserve"> "" </w:instrText>
            </w:r>
            <w:r w:rsidRPr="00F1326B">
              <w:rPr>
                <w:noProof/>
                <w:lang w:bidi="ru-RU"/>
              </w:rPr>
              <w:fldChar w:fldCharType="end"/>
            </w:r>
            <w:r w:rsidRPr="00F1326B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F1326B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F1326B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F1326B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F1326B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88" w14:textId="77777777" w:rsidR="00F154D0" w:rsidRPr="00F1326B" w:rsidRDefault="00F154D0">
            <w:pPr>
              <w:pStyle w:val="a8"/>
              <w:rPr>
                <w:noProof/>
              </w:rPr>
            </w:pPr>
          </w:p>
        </w:tc>
      </w:tr>
    </w:tbl>
    <w:p w14:paraId="030A0F8A" w14:textId="77777777" w:rsidR="00F154D0" w:rsidRPr="00F1326B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Макетная таблица"/>
      </w:tblPr>
      <w:tblGrid>
        <w:gridCol w:w="5760"/>
        <w:gridCol w:w="629"/>
        <w:gridCol w:w="4411"/>
      </w:tblGrid>
      <w:tr w:rsidR="00F154D0" w:rsidRPr="00F1326B" w14:paraId="030A0FFC" w14:textId="77777777" w:rsidTr="00314C8D">
        <w:trPr>
          <w:trHeight w:hRule="exact" w:val="4535"/>
          <w:jc w:val="center"/>
        </w:trPr>
        <w:tc>
          <w:tcPr>
            <w:tcW w:w="5760" w:type="dxa"/>
          </w:tcPr>
          <w:p w14:paraId="030A0F8B" w14:textId="77BC7E6B" w:rsidR="00F154D0" w:rsidRPr="00F1326B" w:rsidRDefault="004562B5">
            <w:pPr>
              <w:pStyle w:val="ab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 MonthStart \@ MMMM \* MERGEFORMAT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февраль</w:t>
            </w:r>
            <w:r w:rsidRPr="00F1326B">
              <w:rPr>
                <w:noProof/>
                <w:lang w:bidi="ru-RU"/>
              </w:rPr>
              <w:fldChar w:fldCharType="end"/>
            </w:r>
          </w:p>
          <w:p w14:paraId="030A0F8C" w14:textId="4EEE741C" w:rsidR="00F154D0" w:rsidRPr="00F1326B" w:rsidRDefault="004562B5">
            <w:pPr>
              <w:pStyle w:val="ac"/>
              <w:spacing w:after="240"/>
              <w:rPr>
                <w:noProof/>
              </w:rPr>
            </w:pPr>
            <w:r w:rsidRPr="00F1326B">
              <w:rPr>
                <w:noProof/>
                <w:lang w:bidi="ru-RU"/>
              </w:rPr>
              <w:fldChar w:fldCharType="begin"/>
            </w:r>
            <w:r w:rsidRPr="00F1326B">
              <w:rPr>
                <w:noProof/>
                <w:lang w:bidi="ru-RU"/>
              </w:rPr>
              <w:instrText xml:space="preserve"> DOCVARIABLE  MonthStart \@  yyyy   \* MERGEFORMAT </w:instrText>
            </w:r>
            <w:r w:rsidRPr="00F1326B">
              <w:rPr>
                <w:noProof/>
                <w:lang w:bidi="ru-RU"/>
              </w:rPr>
              <w:fldChar w:fldCharType="separate"/>
            </w:r>
            <w:r w:rsidR="008138CB">
              <w:rPr>
                <w:noProof/>
                <w:lang w:bidi="ru-RU"/>
              </w:rPr>
              <w:t>2020</w:t>
            </w:r>
            <w:r w:rsidRPr="00F1326B">
              <w:rPr>
                <w:noProof/>
                <w:lang w:bidi="ru-RU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есяцы до и после"/>
            </w:tblPr>
            <w:tblGrid>
              <w:gridCol w:w="2254"/>
              <w:gridCol w:w="482"/>
              <w:gridCol w:w="2254"/>
            </w:tblGrid>
            <w:tr w:rsidR="00F154D0" w:rsidRPr="00F1326B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Макет таблицы календаря за прошлый месяц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F1326B" w14:paraId="030A0F94" w14:textId="77777777" w:rsidTr="00314C8D">
                    <w:tc>
                      <w:tcPr>
                        <w:tcW w:w="714" w:type="pct"/>
                      </w:tcPr>
                      <w:p w14:paraId="030A0F8D" w14:textId="2ACFABE2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понедельник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>" 1 ""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3EFCA795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вторник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433F1" w:rsidRPr="00F1326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36C64733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433F1" w:rsidRPr="00F1326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433F1" w:rsidRPr="00F1326B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433F1" w:rsidRPr="00F1326B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 w:rsidRPr="00F1326B">
                          <w:rPr>
                            <w:noProof/>
                            <w:lang w:bidi="ru-RU"/>
                          </w:rPr>
                          <w:t>1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1426252A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четверг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1F2916D2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>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пятница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3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7FB1B14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суббота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4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7FB5CA0A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5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9C" w14:textId="77777777" w:rsidTr="00314C8D">
                    <w:tc>
                      <w:tcPr>
                        <w:tcW w:w="714" w:type="pct"/>
                      </w:tcPr>
                      <w:p w14:paraId="030A0F95" w14:textId="4728CC13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6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756EA662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7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4CFF0364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8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0EE55F75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9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5C5E3287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10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3E5AB227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11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6FC6CBB0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12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A4" w14:textId="77777777" w:rsidTr="00314C8D">
                    <w:tc>
                      <w:tcPr>
                        <w:tcW w:w="714" w:type="pct"/>
                      </w:tcPr>
                      <w:p w14:paraId="030A0F9D" w14:textId="4CF075B0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13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038367B0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14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61A56DB5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15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082E350E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16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390A5E44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17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6F722295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18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5318B2EC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19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AC" w14:textId="77777777" w:rsidTr="00314C8D">
                    <w:tc>
                      <w:tcPr>
                        <w:tcW w:w="714" w:type="pct"/>
                      </w:tcPr>
                      <w:p w14:paraId="030A0FA5" w14:textId="6F394C8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20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652CEC81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21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6C8F5D27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22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32F1FA0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23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55109323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24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54E60FB6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25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235AECEA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26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B4" w14:textId="77777777" w:rsidTr="00314C8D">
                    <w:tc>
                      <w:tcPr>
                        <w:tcW w:w="714" w:type="pct"/>
                      </w:tcPr>
                      <w:p w14:paraId="030A0FAD" w14:textId="23C7AB3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=G4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27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4F2D3C38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28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7DDF694E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29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47802F71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30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599FAD64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31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6381876E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3AB06BEB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BC" w14:textId="77777777" w:rsidTr="00314C8D">
                    <w:tc>
                      <w:tcPr>
                        <w:tcW w:w="714" w:type="pct"/>
                      </w:tcPr>
                      <w:p w14:paraId="030A0FB5" w14:textId="28DBF0E5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1FDF5E4D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=A6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=A6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=A6+1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4A0FBC" w:rsidRPr="00F1326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BD" w14:textId="77777777" w:rsidR="00F154D0" w:rsidRPr="00F1326B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F1326B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Макет таблицы календаря за будущий месяц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F1326B" w14:paraId="030A0FC6" w14:textId="77777777" w:rsidTr="00314C8D">
                    <w:tc>
                      <w:tcPr>
                        <w:tcW w:w="714" w:type="pct"/>
                      </w:tcPr>
                      <w:p w14:paraId="030A0FBF" w14:textId="7E0947C2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понедельник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>" 1 ""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1ED276A6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вторник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6A701A41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08EAE584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четверг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5F1DB1" w:rsidRPr="00F1326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7DD1EA6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>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пятница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5F1DB1" w:rsidRPr="00F1326B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00CD69C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суббота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B5A63" w:rsidRPr="00F1326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6FEDD52B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314C8D" w:rsidRPr="00F1326B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433F1" w:rsidRPr="00F1326B">
                          <w:rPr>
                            <w:noProof/>
                            <w:lang w:bidi="ru-RU"/>
                          </w:rPr>
                          <w:instrText>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433F1" w:rsidRPr="00F1326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433F1" w:rsidRPr="00F1326B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 w:rsidRPr="00F1326B">
                          <w:rPr>
                            <w:noProof/>
                            <w:lang w:bidi="ru-RU"/>
                          </w:rPr>
                          <w:t>1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CE" w14:textId="77777777" w:rsidTr="00314C8D">
                    <w:tc>
                      <w:tcPr>
                        <w:tcW w:w="714" w:type="pct"/>
                      </w:tcPr>
                      <w:p w14:paraId="030A0FC7" w14:textId="36F15B1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=G1+1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4151747D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3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1DE9768D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4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63519547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5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51F9AB20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6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5393E32E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7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0972BCB1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8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D6" w14:textId="77777777" w:rsidTr="00314C8D">
                    <w:tc>
                      <w:tcPr>
                        <w:tcW w:w="714" w:type="pct"/>
                      </w:tcPr>
                      <w:p w14:paraId="030A0FCF" w14:textId="3076E14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=G2+1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9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4BB8EF4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10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6908AC03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11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1E933C0B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12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0D65371C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13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3A5CC656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14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52548117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15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DE" w14:textId="77777777" w:rsidTr="00314C8D">
                    <w:tc>
                      <w:tcPr>
                        <w:tcW w:w="714" w:type="pct"/>
                      </w:tcPr>
                      <w:p w14:paraId="030A0FD7" w14:textId="24005C44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=G3+1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16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07C3A01B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17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53597884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18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576953E5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19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5034E46B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20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5FDF37DB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21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6102F9E9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22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E6" w14:textId="77777777" w:rsidTr="00314C8D">
                    <w:tc>
                      <w:tcPr>
                        <w:tcW w:w="714" w:type="pct"/>
                      </w:tcPr>
                      <w:p w14:paraId="030A0FDF" w14:textId="07667BB1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=G4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22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=G4+1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23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0D3ECD38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23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24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345A4112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24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=B5+1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25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27AD22E7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=C5+1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26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032266FF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=D5+1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27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5F31ABFD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=E5+1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28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79C19BD5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=F5+1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29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F1326B" w14:paraId="030A0FEE" w14:textId="77777777" w:rsidTr="00314C8D">
                    <w:tc>
                      <w:tcPr>
                        <w:tcW w:w="714" w:type="pct"/>
                      </w:tcPr>
                      <w:p w14:paraId="030A0FE7" w14:textId="0AAF2671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=G5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=G5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=G5+1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30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31325B22" w:rsidR="00F154D0" w:rsidRPr="00F1326B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=A6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=A6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=A6+1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8138CB">
                          <w:rPr>
                            <w:noProof/>
                            <w:lang w:bidi="ru-RU"/>
                          </w:rPr>
                          <w:t>31</w:t>
                        </w:r>
                        <w:r w:rsidRPr="00F1326B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F1326B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EF" w14:textId="77777777" w:rsidR="00F154D0" w:rsidRPr="00F1326B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030A0FF1" w14:textId="77777777" w:rsidR="00F154D0" w:rsidRPr="00F1326B" w:rsidRDefault="00F154D0">
            <w:pPr>
              <w:pStyle w:val="a4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Макетная таблица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F1326B" w14:paraId="030A0FF7" w14:textId="77777777" w:rsidTr="00314C8D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33578A34" w:rsidR="00F154D0" w:rsidRPr="00F1326B" w:rsidRDefault="004562B5">
                  <w:pPr>
                    <w:pStyle w:val="ae"/>
                    <w:rPr>
                      <w:noProof/>
                    </w:rPr>
                  </w:pPr>
                  <w:r w:rsidRPr="00F1326B">
                    <w:rPr>
                      <w:noProof/>
                      <w:lang w:bidi="ru-RU"/>
                    </w:rPr>
                    <w:fldChar w:fldCharType="begin"/>
                  </w:r>
                  <w:r w:rsidRPr="00F1326B">
                    <w:rPr>
                      <w:noProof/>
                      <w:lang w:bidi="ru-RU"/>
                    </w:rPr>
                    <w:instrText xml:space="preserve"> DOCVARIABLE  MonthStartB \@ MMMM \* MERGEFORMAT </w:instrText>
                  </w:r>
                  <w:r w:rsidRPr="00F1326B">
                    <w:rPr>
                      <w:noProof/>
                      <w:lang w:bidi="ru-RU"/>
                    </w:rPr>
                    <w:fldChar w:fldCharType="separate"/>
                  </w:r>
                  <w:r w:rsidR="008138CB">
                    <w:rPr>
                      <w:noProof/>
                      <w:lang w:bidi="ru-RU"/>
                    </w:rPr>
                    <w:t>январь</w:t>
                  </w:r>
                  <w:r w:rsidRPr="00F1326B">
                    <w:rPr>
                      <w:noProof/>
                      <w:lang w:bidi="ru-RU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217E75F2" w:rsidR="00F154D0" w:rsidRPr="00F1326B" w:rsidRDefault="004562B5">
                  <w:pPr>
                    <w:pStyle w:val="af"/>
                    <w:rPr>
                      <w:noProof/>
                    </w:rPr>
                  </w:pPr>
                  <w:r w:rsidRPr="00F1326B">
                    <w:rPr>
                      <w:noProof/>
                      <w:lang w:bidi="ru-RU"/>
                    </w:rPr>
                    <w:fldChar w:fldCharType="begin"/>
                  </w:r>
                  <w:r w:rsidRPr="00F1326B">
                    <w:rPr>
                      <w:noProof/>
                      <w:lang w:bidi="ru-RU"/>
                    </w:rPr>
                    <w:instrText xml:space="preserve"> DOCVARIABLE  MonthStartB \@  yyyy   \* MERGEFORMAT </w:instrText>
                  </w:r>
                  <w:r w:rsidRPr="00F1326B">
                    <w:rPr>
                      <w:noProof/>
                      <w:lang w:bidi="ru-RU"/>
                    </w:rPr>
                    <w:fldChar w:fldCharType="separate"/>
                  </w:r>
                  <w:r w:rsidR="008138CB">
                    <w:rPr>
                      <w:noProof/>
                      <w:lang w:bidi="ru-RU"/>
                    </w:rPr>
                    <w:t>2020</w:t>
                  </w:r>
                  <w:r w:rsidRPr="00F1326B">
                    <w:rPr>
                      <w:noProof/>
                      <w:lang w:bidi="ru-RU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F1326B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63CFF8E9" w:rsidR="00F154D0" w:rsidRPr="00F1326B" w:rsidRDefault="004562B5">
                  <w:pPr>
                    <w:pStyle w:val="ae"/>
                    <w:rPr>
                      <w:noProof/>
                    </w:rPr>
                  </w:pPr>
                  <w:r w:rsidRPr="00F1326B">
                    <w:rPr>
                      <w:noProof/>
                      <w:lang w:bidi="ru-RU"/>
                    </w:rPr>
                    <w:fldChar w:fldCharType="begin"/>
                  </w:r>
                  <w:r w:rsidRPr="00F1326B">
                    <w:rPr>
                      <w:noProof/>
                      <w:lang w:bidi="ru-RU"/>
                    </w:rPr>
                    <w:instrText xml:space="preserve"> DOCVARIABLE  MonthStartA \@ MMMM \* MERGEFORMAT </w:instrText>
                  </w:r>
                  <w:r w:rsidRPr="00F1326B">
                    <w:rPr>
                      <w:noProof/>
                      <w:lang w:bidi="ru-RU"/>
                    </w:rPr>
                    <w:fldChar w:fldCharType="separate"/>
                  </w:r>
                  <w:r w:rsidR="008138CB">
                    <w:rPr>
                      <w:noProof/>
                      <w:lang w:bidi="ru-RU"/>
                    </w:rPr>
                    <w:t>март</w:t>
                  </w:r>
                  <w:r w:rsidRPr="00F1326B">
                    <w:rPr>
                      <w:noProof/>
                      <w:lang w:bidi="ru-RU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443745FB" w:rsidR="00F154D0" w:rsidRPr="00F1326B" w:rsidRDefault="004562B5">
                  <w:pPr>
                    <w:pStyle w:val="af"/>
                    <w:rPr>
                      <w:noProof/>
                    </w:rPr>
                  </w:pPr>
                  <w:r w:rsidRPr="00F1326B">
                    <w:rPr>
                      <w:noProof/>
                      <w:lang w:bidi="ru-RU"/>
                    </w:rPr>
                    <w:fldChar w:fldCharType="begin"/>
                  </w:r>
                  <w:r w:rsidRPr="00F1326B">
                    <w:rPr>
                      <w:noProof/>
                      <w:lang w:bidi="ru-RU"/>
                    </w:rPr>
                    <w:instrText xml:space="preserve"> DOCVARIABLE  MonthStartA \@  yyyy   \* MERGEFORMAT </w:instrText>
                  </w:r>
                  <w:r w:rsidRPr="00F1326B">
                    <w:rPr>
                      <w:noProof/>
                      <w:lang w:bidi="ru-RU"/>
                    </w:rPr>
                    <w:fldChar w:fldCharType="separate"/>
                  </w:r>
                  <w:r w:rsidR="008138CB">
                    <w:rPr>
                      <w:noProof/>
                      <w:lang w:bidi="ru-RU"/>
                    </w:rPr>
                    <w:t>2020</w:t>
                  </w:r>
                  <w:r w:rsidRPr="00F1326B">
                    <w:rPr>
                      <w:noProof/>
                      <w:lang w:bidi="ru-RU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030A0FF9" w14:textId="77777777" w:rsidR="00F154D0" w:rsidRPr="00F1326B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F1326B" w:rsidRDefault="004562B5">
            <w:pPr>
              <w:pStyle w:val="1"/>
              <w:rPr>
                <w:noProof/>
              </w:rPr>
            </w:pPr>
            <w:r w:rsidRPr="00F1326B">
              <w:rPr>
                <w:noProof/>
                <w:lang w:bidi="ru-RU"/>
              </w:rPr>
              <w:t>Примечания.</w:t>
            </w:r>
          </w:p>
          <w:p w14:paraId="030A0FFB" w14:textId="77777777" w:rsidR="00F154D0" w:rsidRPr="00F1326B" w:rsidRDefault="008138CB">
            <w:pPr>
              <w:pStyle w:val="a9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 w:rsidRPr="00F1326B">
                  <w:rPr>
                    <w:noProof/>
                    <w:lang w:bidi="ru-RU"/>
                  </w:rPr>
                  <w:t>Чтобы приступить к работе, щелкните замещающий текст и начните ввод.</w:t>
                </w:r>
                <w:r w:rsidR="004562B5" w:rsidRPr="00F1326B">
                  <w:rPr>
                    <w:noProof/>
                    <w:lang w:bidi="ru-RU"/>
                  </w:rPr>
                  <w:br/>
                  <w:t>Документ можно сохранять в облаке из Word на компьютере с Windows, Mac, устройстве iOS или Android.</w:t>
                </w:r>
              </w:sdtContent>
            </w:sdt>
          </w:p>
        </w:tc>
      </w:tr>
    </w:tbl>
    <w:p w14:paraId="030A0FFD" w14:textId="77777777" w:rsidR="00F154D0" w:rsidRPr="00F1326B" w:rsidRDefault="00F154D0">
      <w:pPr>
        <w:pStyle w:val="a4"/>
        <w:rPr>
          <w:noProof/>
        </w:rPr>
      </w:pPr>
    </w:p>
    <w:sectPr w:rsidR="00F154D0" w:rsidRPr="00F1326B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F1A97" w14:textId="77777777" w:rsidR="00521D37" w:rsidRDefault="00521D37">
      <w:pPr>
        <w:spacing w:after="0"/>
      </w:pPr>
      <w:r>
        <w:separator/>
      </w:r>
    </w:p>
  </w:endnote>
  <w:endnote w:type="continuationSeparator" w:id="0">
    <w:p w14:paraId="652D81D6" w14:textId="77777777" w:rsidR="00521D37" w:rsidRDefault="00521D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2317CC" w:rsidRDefault="002317CC">
    <w:pPr>
      <w:pStyle w:val="af2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Предыдущий год" title="Рисунок предыдущего год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Полилиния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Прямоугольник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Полилиния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Полилиния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Полилиния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Полилиния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Полилиния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Полилиния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Полилиния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Полилиния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EEA11E" id="Предыдущий год" o:spid="_x0000_s1026" alt="Название: Рисунок предыдущего года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">
              <v:shape id="Полилиния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Прямоугольник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Полилиния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Полилиния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Полилиния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Полилиния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Полилиния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Полилиния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Полилиния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Полилиния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Полилиния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94665E" id="Полилиния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Полилиния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263424" id="Полилиния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Полилиния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A6A94C" id="Полилиния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Полилиния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A6AECE" id="Полилиния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Полилиния 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B93FF9" id="Полилиния 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Прямоугольник 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A0C70A1" id="Прямоугольник 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Полилиния 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DAB8FA" id="Полилиния 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Полилиния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B224D6" id="Полилиния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Полилиния 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894031" id="Полилиния 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Полилини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66A128" id="Полилиния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Полилиния 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6AB91F" id="Полилиния 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Прямоугольник 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5D24A3D" id="Прямоугольник 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Полилиния 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679292" id="Полилиния 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Полилиния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48494E" id="Полилиния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Полилиния 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EC2CF5" id="Полилиния 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Полилиния 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B60F35" id="Полилиния 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Полилиния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9595DA" id="Полилиния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Прямоугольник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4916F7E" id="Прямоугольник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Полилиния 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4D6ACD" id="Полилиния 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Полилиния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2A7AAD" id="Полилиния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Полилиния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35E4C8" id="Полилиния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Полилиния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D945A6" id="Полилиния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Полилиния 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03D0EF" id="Полилиния 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Прямоугольник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5B58D6E" id="Прямоугольник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Полилиния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CA46CA" id="Полилиния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Полилиния 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92A72D" id="Полилиния 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Полилиния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60F4CF" id="Полилиния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Полилиния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4A2856" id="Полилиния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Полилиния 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D8480A" id="Полилиния 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Прямоугольник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C23CAF3" id="Прямоугольник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Полилиния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3BCB64" id="Полилиния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Предыдущее примечание" descr="Рисунок предыдущего примечания" title="Рисунок предыдущего примечания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Полилиния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Рисунок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92EF89" id="Предыдущее примечание" o:spid="_x0000_s1026" alt="Название: Рисунок предыдущего примечания - описание: Рисунок предыдущего примечания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">
              <v:shape id="Полилиния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CEFD1" w14:textId="77777777" w:rsidR="00521D37" w:rsidRDefault="00521D37">
      <w:pPr>
        <w:spacing w:after="0"/>
      </w:pPr>
      <w:r>
        <w:separator/>
      </w:r>
    </w:p>
  </w:footnote>
  <w:footnote w:type="continuationSeparator" w:id="0">
    <w:p w14:paraId="0440494D" w14:textId="77777777" w:rsidR="00521D37" w:rsidRDefault="00521D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2317CC" w:rsidRDefault="002317CC">
    <w:pPr>
      <w:pStyle w:val="af0"/>
    </w:pPr>
    <w:r>
      <w:rPr>
        <w:noProof/>
        <w:lang w:bidi="ru-RU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Текстура" descr="Фоновая текстур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Текстура" descr="Фоновая текстур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Полилиния 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726DB4" id="Полилиния 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Поли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5F788E" id="Полилиния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Прямоугольник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54D63E4" id="Прямоугольник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Полилиния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E86E30" id="Полилиния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Полилиния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50CF94" id="Полилиния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Полилиния 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A51413" id="Полилиния 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Полилиния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F04F1C" id="Полилиния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Полилиния 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5BBBD5" id="Полилиния 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Полилиния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B2C94F" id="Полилиния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Прямоугольник 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5BA3AE9" id="Прямоугольник 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Полилиния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B87773" id="Полилиния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Полилиния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3D93B1" id="Полилиния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Полилиния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B7AE8E" id="Полилиния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Полилиния 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C6CAC7" id="Полилиния 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Полилиния 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1C98DF" id="Полилиния 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Полилиния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3C3A0C" id="Полилиния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03A33AC" id="Прямоугольник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Полилиния 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2CB4A1" id="Полилиния 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Полилиния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0E0DAC" id="Полилиния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Полилиния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B9B48E" id="Полилиния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Полилиния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DC8BED" id="Полилиния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Полилиния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97AC8B" id="Полилиния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Полилиния 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94BC49" id="Полилиния 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Прямоугольник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216DC24" id="Прямоугольник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Полилиния 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0F8D02" id="Полилиния 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Полилиния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81C5D8" id="Полилиния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Полилиния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0144EA" id="Полилиния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Полилиния 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95DFD5" id="Полилиния 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Полилиния 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C69AB8" id="Полилиния 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Полилиния 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E8F6D7" id="Полилиния 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Прямоугольник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C4F8F99" id="Прямоугольник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Полилиния 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41D208" id="Полилиния 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Полилиния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1E37F2" id="Полилиния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Полилиния 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CF2051" id="Полилиния 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Полилиния 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8B6FA8" id="Полилиния 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Полилиния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B1996C" id="Полилиния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Полилиния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2C1398" id="Полилиния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Полилиния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E53A5D" id="Полилиния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Прямоугольник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AB57F7C" id="Прямоугольник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Полилиния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7BA555" id="Полилиния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Полилиния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17486F" id="Полилиния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Полилиния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9E2A66" id="Полилиния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Полилиния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EF2198" id="Полилиния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Полилиния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A9A352" id="Полилиния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Полилиния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39C604" id="Полилиния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Полилиния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F19D7F" id="Полилиния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Полилиния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3C3075" id="Полилиния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Полилиния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D5A489" id="Полилиния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Полилиния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C11089" id="Полилиния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Полилиния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AE1A8A" id="Полилиния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Полилиния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77EEF0" id="Полилиния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Полилиния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806535" id="Полилиния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Полилиния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C8FBB1" id="Полилиния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Прямоугольник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1864AFA" id="Прямоугольник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.02.2020"/>
    <w:docVar w:name="MonthEndA" w:val="31.03.2020"/>
    <w:docVar w:name="MonthEndB" w:val="31.01.2020"/>
    <w:docVar w:name="MonthStart" w:val="01.02.2020"/>
    <w:docVar w:name="MonthStartA" w:val="01.03.2020"/>
    <w:docVar w:name="MonthStartB" w:val="01.01.2020"/>
  </w:docVars>
  <w:rsids>
    <w:rsidRoot w:val="00F154D0"/>
    <w:rsid w:val="000E7F53"/>
    <w:rsid w:val="00115511"/>
    <w:rsid w:val="00141533"/>
    <w:rsid w:val="002317CC"/>
    <w:rsid w:val="00272ADA"/>
    <w:rsid w:val="00314C8D"/>
    <w:rsid w:val="0042715E"/>
    <w:rsid w:val="004341E1"/>
    <w:rsid w:val="004562B5"/>
    <w:rsid w:val="004A0FBC"/>
    <w:rsid w:val="004D048B"/>
    <w:rsid w:val="00521D37"/>
    <w:rsid w:val="005635FD"/>
    <w:rsid w:val="00571D78"/>
    <w:rsid w:val="005C28FA"/>
    <w:rsid w:val="005F1DB1"/>
    <w:rsid w:val="00644DC3"/>
    <w:rsid w:val="00692A5F"/>
    <w:rsid w:val="006B5A63"/>
    <w:rsid w:val="006D52F3"/>
    <w:rsid w:val="006E4EDF"/>
    <w:rsid w:val="00700E7F"/>
    <w:rsid w:val="007635B6"/>
    <w:rsid w:val="008138CB"/>
    <w:rsid w:val="008433F1"/>
    <w:rsid w:val="008A57DD"/>
    <w:rsid w:val="0093355F"/>
    <w:rsid w:val="00A823E2"/>
    <w:rsid w:val="00AF5697"/>
    <w:rsid w:val="00B41633"/>
    <w:rsid w:val="00DA742E"/>
    <w:rsid w:val="00EA09D3"/>
    <w:rsid w:val="00F1326B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36"/>
    <w:unhideWhenUsed/>
    <w:qFormat/>
    <w:pPr>
      <w:spacing w:after="0"/>
    </w:p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7">
    <w:name w:val="Дни_"/>
    <w:basedOn w:val="a"/>
    <w:uiPriority w:val="1"/>
    <w:qFormat/>
    <w:rsid w:val="0042715E"/>
    <w:pPr>
      <w:spacing w:after="0"/>
      <w:jc w:val="center"/>
    </w:pPr>
    <w:rPr>
      <w:b/>
      <w:caps/>
      <w:color w:val="FFFFFF" w:themeColor="background1"/>
    </w:rPr>
  </w:style>
  <w:style w:type="paragraph" w:customStyle="1" w:styleId="a8">
    <w:name w:val="Даты"/>
    <w:basedOn w:val="a"/>
    <w:uiPriority w:val="2"/>
    <w:qFormat/>
    <w:pPr>
      <w:jc w:val="right"/>
    </w:pPr>
    <w:rPr>
      <w:b/>
    </w:rPr>
  </w:style>
  <w:style w:type="paragraph" w:customStyle="1" w:styleId="a9">
    <w:name w:val="Примечания"/>
    <w:basedOn w:val="a"/>
    <w:uiPriority w:val="10"/>
    <w:qFormat/>
    <w:pPr>
      <w:spacing w:after="20" w:line="552" w:lineRule="auto"/>
    </w:pPr>
  </w:style>
  <w:style w:type="character" w:styleId="aa">
    <w:name w:val="Placeholder Text"/>
    <w:basedOn w:val="a0"/>
    <w:uiPriority w:val="99"/>
    <w:semiHidden/>
    <w:rPr>
      <w:color w:val="808080"/>
    </w:rPr>
  </w:style>
  <w:style w:type="paragraph" w:customStyle="1" w:styleId="ab">
    <w:name w:val="Месяц"/>
    <w:basedOn w:val="a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c">
    <w:name w:val="Год"/>
    <w:basedOn w:val="a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ad">
    <w:name w:val="Числа"/>
    <w:basedOn w:val="a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ae">
    <w:name w:val="Месяцы"/>
    <w:basedOn w:val="a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af">
    <w:name w:val="Годы"/>
    <w:basedOn w:val="a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af0">
    <w:name w:val="header"/>
    <w:basedOn w:val="a"/>
    <w:link w:val="af1"/>
    <w:uiPriority w:val="99"/>
    <w:unhideWhenUsed/>
    <w:pPr>
      <w:spacing w:after="0"/>
    </w:pPr>
  </w:style>
  <w:style w:type="character" w:customStyle="1" w:styleId="af1">
    <w:name w:val="Верхний колонтитул Знак"/>
    <w:basedOn w:val="a0"/>
    <w:link w:val="af0"/>
    <w:uiPriority w:val="99"/>
  </w:style>
  <w:style w:type="paragraph" w:styleId="af2">
    <w:name w:val="footer"/>
    <w:basedOn w:val="a"/>
    <w:link w:val="af3"/>
    <w:uiPriority w:val="99"/>
    <w:unhideWhenUsed/>
    <w:pPr>
      <w:spacing w:after="0"/>
    </w:pPr>
  </w:style>
  <w:style w:type="character" w:customStyle="1" w:styleId="af3">
    <w:name w:val="Нижний колонтитул Знак"/>
    <w:basedOn w:val="a0"/>
    <w:link w:val="af2"/>
    <w:uiPriority w:val="99"/>
  </w:style>
  <w:style w:type="paragraph" w:styleId="af4">
    <w:name w:val="Title"/>
    <w:basedOn w:val="a"/>
    <w:link w:val="af5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af6">
    <w:name w:val="Дни"/>
    <w:aliases w:val="темные"/>
    <w:basedOn w:val="a"/>
    <w:uiPriority w:val="1"/>
    <w:qFormat/>
    <w:rsid w:val="0042715E"/>
    <w:pPr>
      <w:spacing w:after="0"/>
      <w:jc w:val="center"/>
    </w:pPr>
    <w:rPr>
      <w:b/>
      <w:caps/>
      <w:color w:val="0B4053" w:themeColor="accent1" w:themeShade="80"/>
    </w:rPr>
  </w:style>
  <w:style w:type="character" w:customStyle="1" w:styleId="af5">
    <w:name w:val="Заголовок Знак"/>
    <w:basedOn w:val="a0"/>
    <w:link w:val="af4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7">
    <w:name w:val="Subtitle"/>
    <w:basedOn w:val="a"/>
    <w:link w:val="af8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f8">
    <w:name w:val="Подзаголовок Знак"/>
    <w:basedOn w:val="a0"/>
    <w:link w:val="af7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B47404" w:rsidP="00B47404">
          <w:pPr>
            <w:pStyle w:val="26F24D41C48947CDAA4674FD4BB2AFB11"/>
          </w:pPr>
          <w:r w:rsidRPr="00F1326B">
            <w:rPr>
              <w:noProof/>
              <w:lang w:bidi="ru-RU"/>
            </w:rPr>
            <w:t>Чтобы приступить к работе, щелкните замещающий текст и начните ввод.</w:t>
          </w:r>
          <w:r w:rsidRPr="00F1326B">
            <w:rPr>
              <w:noProof/>
              <w:lang w:bidi="ru-RU"/>
            </w:rPr>
            <w:br/>
            <w:t>Документ можно сохранять в облаке из Word на компьютере с Windows, Mac, устройстве iOS или Android.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0651B2"/>
    <w:rsid w:val="000D2796"/>
    <w:rsid w:val="00166985"/>
    <w:rsid w:val="00240925"/>
    <w:rsid w:val="0060728C"/>
    <w:rsid w:val="007A76C2"/>
    <w:rsid w:val="00B47404"/>
    <w:rsid w:val="00DA6E8E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47404"/>
    <w:rPr>
      <w:color w:val="808080"/>
    </w:rPr>
  </w:style>
  <w:style w:type="paragraph" w:customStyle="1" w:styleId="26F24D41C48947CDAA4674FD4BB2AFB1">
    <w:name w:val="26F24D41C48947CDAA4674FD4BB2AFB1"/>
    <w:rsid w:val="000D2796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B47404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Календарь" insertBeforeMso="TabHome">
        <group id="Calendar" label="Календарь">
          <button id="NewDates" visible="true" size="large" label="Выбрать новые даты" keytip="D" screentip="Выберите новый месяц и год для этого календаря." onAction="CustomizeCalendar" imageMso="CalendarMonthDetailsSplitButton"/>
        </group>
        <group id="Themes" label="Темы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Office_41885217_TF02805138</Template>
  <TotalTime>30</TotalTime>
  <Pages>1</Pages>
  <Words>928</Words>
  <Characters>5290</Characters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2020-02-20T10:57:00Z</dcterms:created>
  <dcterms:modified xsi:type="dcterms:W3CDTF">2020-02-26T08:02:00Z</dcterms:modified>
  <cp:version/>
</cp:coreProperties>
</file>