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84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Rozloženie vizitky pri 10 vizitkách na stranu"/>
      </w:tblPr>
      <w:tblGrid>
        <w:gridCol w:w="5088"/>
        <w:gridCol w:w="5083"/>
      </w:tblGrid>
      <w:tr w:rsidR="00C307D8" w:rsidRPr="00110BE4" w:rsidTr="00391E04">
        <w:trPr>
          <w:trHeight w:hRule="exact" w:val="2920"/>
        </w:trPr>
        <w:tc>
          <w:tcPr>
            <w:tcW w:w="5088" w:type="dxa"/>
          </w:tcPr>
          <w:p w:rsidR="00C307D8" w:rsidRPr="00110BE4" w:rsidRDefault="00C307D8">
            <w:bookmarkStart w:id="0" w:name="_GoBack"/>
            <w:bookmarkEnd w:id="0"/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12BC7F86" wp14:editId="6474E263">
                      <wp:extent cx="1143000" cy="777240"/>
                      <wp:effectExtent l="0" t="0" r="0" b="0"/>
                      <wp:docPr id="88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Skupin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Voľný tvar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Voľný tvar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Voľný tvar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8506D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">
                      <o:lock v:ext="edit" aspectratio="t"/>
                      <v:group id="Skupin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Voľný tvar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110BE4" w:rsidRDefault="0094475E">
            <w:pPr>
              <w:pStyle w:val="Meno"/>
            </w:pPr>
            <w:sdt>
              <w:sdtPr>
                <w:alias w:val="Zadajte svoje meno:"/>
                <w:tag w:val="Zadajte svoje meno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110BE4">
                  <w:rPr>
                    <w:lang w:bidi="sk-SK"/>
                  </w:rPr>
                  <w:t>Vaše meno</w:t>
                </w:r>
              </w:sdtContent>
            </w:sdt>
          </w:p>
          <w:sdt>
            <w:sdtPr>
              <w:alias w:val="Zadajte ulicu, PSČ, mesto:"/>
              <w:tag w:val="Zadajte ulicu, PSČ, mesto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F16789">
            <w:sdt>
              <w:sdtPr>
                <w:alias w:val="Zadajte telefónne číslo:"/>
                <w:tag w:val="Zadajte telefónne číslo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p w:rsidR="00C307D8" w:rsidRPr="00110BE4" w:rsidRDefault="0094475E" w:rsidP="00C307D8">
            <w:sdt>
              <w:sdtPr>
                <w:alias w:val="Zadajte webovú adresu:"/>
                <w:tag w:val="Zadajte webovú adresu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Webová adresa</w:t>
                </w:r>
              </w:sdtContent>
            </w:sdt>
          </w:p>
        </w:tc>
        <w:tc>
          <w:tcPr>
            <w:tcW w:w="5083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31DDE55" wp14:editId="5BE75212">
                      <wp:extent cx="1143000" cy="777240"/>
                      <wp:effectExtent l="0" t="0" r="0" b="0"/>
                      <wp:docPr id="82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Skupina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Voľný tvar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Voľný tvar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Voľný tvar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156D2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">
                      <o:lock v:ext="edit" aspectratio="t"/>
                      <v:group id="Skupina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Voľný tvar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</w:tr>
      <w:tr w:rsidR="00C307D8" w:rsidRPr="00110BE4" w:rsidTr="00391E04">
        <w:trPr>
          <w:trHeight w:hRule="exact" w:val="2920"/>
        </w:trPr>
        <w:tc>
          <w:tcPr>
            <w:tcW w:w="5088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54446BA8" wp14:editId="5FE2F42E">
                      <wp:extent cx="1143000" cy="777240"/>
                      <wp:effectExtent l="0" t="0" r="0" b="0"/>
                      <wp:docPr id="87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Skupina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Voľný tvar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Voľný tvar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Voľný tvar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FE7285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">
                      <o:lock v:ext="edit" aspectratio="t"/>
                      <v:group id="Skupina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Voľný tvar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5083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20BE74FC" wp14:editId="459AAD15">
                      <wp:extent cx="1143000" cy="777240"/>
                      <wp:effectExtent l="0" t="0" r="0" b="0"/>
                      <wp:docPr id="93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Skupina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Voľný tvar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Voľný tvar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Voľný tvar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1E35B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zodvRkji&#10;AADFEwYADgAAAAAAAAAAAAAAAAAuAgAAZHJzL2Uyb0RvYy54bWxQSwECLQAUAAYACAAAACEAy8rA&#10;09sAAAAFAQAADwAAAAAAAAAAAAAAAACi5AAAZHJzL2Rvd25yZXYueG1sUEsFBgAAAAAEAAQA8wAA&#10;AKrlAAAAAA==&#10;">
                      <o:lock v:ext="edit" aspectratio="t"/>
                      <v:group id="Skupina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Voľný tvar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</w:tr>
      <w:tr w:rsidR="00C307D8" w:rsidRPr="00110BE4" w:rsidTr="00391E04">
        <w:trPr>
          <w:trHeight w:hRule="exact" w:val="2920"/>
        </w:trPr>
        <w:tc>
          <w:tcPr>
            <w:tcW w:w="5088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59EEC7AF" wp14:editId="386F623C">
                      <wp:extent cx="1143000" cy="777240"/>
                      <wp:effectExtent l="0" t="0" r="0" b="0"/>
                      <wp:docPr id="103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Skupin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Voľný tvar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Voľný tvar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Voľný tvar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F7AC3A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">
                      <o:lock v:ext="edit" aspectratio="t"/>
                      <v:group id="Skupin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Voľný tvar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5083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24187396" wp14:editId="59170886">
                      <wp:extent cx="1143000" cy="777240"/>
                      <wp:effectExtent l="0" t="0" r="0" b="0"/>
                      <wp:docPr id="98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Skupin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Voľný tvar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Voľný tvar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Voľný tvar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701AC5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FK2sfZz4gAAyxMGAA4AAAAAAAAA&#10;AAAAAAAALgIAAGRycy9lMm9Eb2MueG1sUEsBAi0AFAAGAAgAAAAhAMvKwNPbAAAABQEAAA8AAAAA&#10;AAAAAAAAAAAAzeQAAGRycy9kb3ducmV2LnhtbFBLBQYAAAAABAAEAPMAAADV5QAAAAA=&#10;">
                      <o:lock v:ext="edit" aspectratio="t"/>
                      <v:group id="Skupin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Voľný tvar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</w:tr>
      <w:tr w:rsidR="00C307D8" w:rsidRPr="00110BE4" w:rsidTr="00391E04">
        <w:trPr>
          <w:trHeight w:hRule="exact" w:val="2920"/>
        </w:trPr>
        <w:tc>
          <w:tcPr>
            <w:tcW w:w="5088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3AEDE02" wp14:editId="4687F10E">
                      <wp:extent cx="1143000" cy="777240"/>
                      <wp:effectExtent l="0" t="0" r="0" b="0"/>
                      <wp:docPr id="108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Skupina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Voľný tvar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Voľný tvar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Voľný tvar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804F0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">
                      <o:lock v:ext="edit" aspectratio="t"/>
                      <v:group id="Skupina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Voľný tvar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  <w:tc>
          <w:tcPr>
            <w:tcW w:w="5083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837895D" wp14:editId="359DA87A">
                      <wp:extent cx="1143000" cy="777240"/>
                      <wp:effectExtent l="0" t="0" r="0" b="0"/>
                      <wp:docPr id="113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Skupina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Voľný tvar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Voľný tvar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Voľný tvar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87485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">
                      <o:lock v:ext="edit" aspectratio="t"/>
                      <v:group id="Skupina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Voľný tvar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</w:tr>
      <w:tr w:rsidR="00C307D8" w:rsidRPr="00110BE4" w:rsidTr="00391E04">
        <w:trPr>
          <w:trHeight w:hRule="exact" w:val="2920"/>
        </w:trPr>
        <w:tc>
          <w:tcPr>
            <w:tcW w:w="5088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56B940E9" wp14:editId="1BFC1B57">
                      <wp:extent cx="1143000" cy="777240"/>
                      <wp:effectExtent l="0" t="0" r="0" b="0"/>
                      <wp:docPr id="118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Skupina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Voľný tvar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Voľný tvar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Voľný tvar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1E11E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">
                      <o:lock v:ext="edit" aspectratio="t"/>
                      <v:group id="Skupina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Voľný tvar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p w:rsidR="00C307D8" w:rsidRPr="00110BE4" w:rsidRDefault="0094475E" w:rsidP="009D78A3">
            <w:sdt>
              <w:sdtPr>
                <w:alias w:val="Zadajte webovú adresu:"/>
                <w:tag w:val="Zadajte webovú adresu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Webová adresa</w:t>
                </w:r>
              </w:sdtContent>
            </w:sdt>
            <w:r w:rsidR="0020511A" w:rsidRPr="00110BE4">
              <w:rPr>
                <w:lang w:bidi="sk-SK"/>
              </w:rPr>
              <w:t xml:space="preserve"> </w:t>
            </w:r>
          </w:p>
        </w:tc>
        <w:tc>
          <w:tcPr>
            <w:tcW w:w="5083" w:type="dxa"/>
          </w:tcPr>
          <w:p w:rsidR="00C307D8" w:rsidRPr="00110BE4" w:rsidRDefault="00C307D8">
            <w:r w:rsidRPr="00110BE4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31B19347" wp14:editId="046BC6E4">
                      <wp:extent cx="1143000" cy="777240"/>
                      <wp:effectExtent l="0" t="0" r="0" b="0"/>
                      <wp:docPr id="123" name="Skupina 87" descr="Ružovo-žltý obrázok kvetu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Skupina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Voľný tvar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Voľný tvar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Voľný tvar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9998C" id="Skupina 87" o:spid="_x0000_s1026" alt="Ružovo-žltý obrázok kvetu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O7qv75V4gAAzhMGAA4AAAAAAAAAAAAAAAAALgIAAGRycy9lMm9Eb2MueG1sUEsBAi0A&#10;FAAGAAgAAAAhAMvKwNPbAAAABQEAAA8AAAAAAAAAAAAAAAAAr+QAAGRycy9kb3ducmV2LnhtbFBL&#10;BQYAAAAABAAEAPMAAAC35QAAAAA=&#10;">
                      <o:lock v:ext="edit" aspectratio="t"/>
                      <v:group id="Skupina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Voľný tvar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oľný tvar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oľný tvar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Zadajte svoje meno:"/>
              <w:tag w:val="Zadajte svoje meno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pPr>
                  <w:pStyle w:val="Meno"/>
                </w:pPr>
                <w:r w:rsidRPr="00110BE4">
                  <w:rPr>
                    <w:lang w:bidi="sk-SK"/>
                  </w:rPr>
                  <w:t>Vaše meno</w:t>
                </w:r>
              </w:p>
            </w:sdtContent>
          </w:sdt>
          <w:sdt>
            <w:sdtPr>
              <w:alias w:val="Zadajte ulicu, PSČ, mesto:"/>
              <w:tag w:val="Zadajte ulicu, PSČ, mesto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Ulica, PSČ, mesto</w:t>
                </w:r>
              </w:p>
            </w:sdtContent>
          </w:sdt>
          <w:p w:rsidR="00C307D8" w:rsidRPr="00110BE4" w:rsidRDefault="0094475E" w:rsidP="009D78A3">
            <w:sdt>
              <w:sdtPr>
                <w:alias w:val="Zadajte telefónne číslo:"/>
                <w:tag w:val="Zadajte telefónne číslo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110BE4">
                  <w:rPr>
                    <w:lang w:bidi="sk-SK"/>
                  </w:rPr>
                  <w:t>Telefón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Zadajte e-mailovú adresu:"/>
                <w:tag w:val="Zadajte e-mailovú adresu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E-mail</w:t>
                </w:r>
              </w:sdtContent>
            </w:sdt>
            <w:r w:rsidR="00C307D8" w:rsidRPr="00110BE4">
              <w:t> </w:t>
            </w:r>
            <w:r w:rsidR="00C307D8" w:rsidRPr="00110BE4">
              <w:rPr>
                <w:rStyle w:val="Strong"/>
                <w:lang w:bidi="sk-SK"/>
              </w:rPr>
              <w:t>|</w:t>
            </w:r>
            <w:r w:rsidR="00C307D8" w:rsidRPr="00110BE4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110BE4">
                  <w:rPr>
                    <w:lang w:bidi="sk-SK"/>
                  </w:rPr>
                  <w:t>@twitter</w:t>
                </w:r>
              </w:sdtContent>
            </w:sdt>
            <w:r w:rsidR="00C307D8" w:rsidRPr="00110BE4">
              <w:rPr>
                <w:lang w:bidi="sk-SK"/>
              </w:rPr>
              <w:t xml:space="preserve">: </w:t>
            </w:r>
            <w:sdt>
              <w:sdtPr>
                <w:alias w:val="Zadajte popisovač pre Twitter:"/>
                <w:tag w:val="Zadajte popisovač pre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110BE4">
                  <w:rPr>
                    <w:lang w:bidi="sk-SK"/>
                  </w:rPr>
                  <w:t>Popisovač pre Twitter</w:t>
                </w:r>
              </w:sdtContent>
            </w:sdt>
          </w:p>
          <w:sdt>
            <w:sdtPr>
              <w:alias w:val="Zadajte webovú adresu:"/>
              <w:tag w:val="Zadajte webovú adresu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110BE4" w:rsidRDefault="00C307D8" w:rsidP="009D78A3">
                <w:r w:rsidRPr="00110BE4">
                  <w:rPr>
                    <w:lang w:bidi="sk-SK"/>
                  </w:rPr>
                  <w:t>Webová adresa</w:t>
                </w:r>
              </w:p>
            </w:sdtContent>
          </w:sdt>
        </w:tc>
      </w:tr>
    </w:tbl>
    <w:p w:rsidR="00333B97" w:rsidRPr="00110BE4" w:rsidRDefault="00333B97" w:rsidP="00360D51"/>
    <w:sectPr w:rsidR="00333B97" w:rsidRPr="00110BE4" w:rsidSect="00110BE4">
      <w:pgSz w:w="11906" w:h="16838" w:code="9"/>
      <w:pgMar w:top="737" w:right="851" w:bottom="431" w:left="85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75E" w:rsidRDefault="0094475E" w:rsidP="0093710A">
      <w:r>
        <w:separator/>
      </w:r>
    </w:p>
  </w:endnote>
  <w:endnote w:type="continuationSeparator" w:id="0">
    <w:p w:rsidR="0094475E" w:rsidRDefault="0094475E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75E" w:rsidRDefault="0094475E" w:rsidP="0093710A">
      <w:r>
        <w:separator/>
      </w:r>
    </w:p>
  </w:footnote>
  <w:footnote w:type="continuationSeparator" w:id="0">
    <w:p w:rsidR="0094475E" w:rsidRDefault="0094475E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10BE4"/>
    <w:rsid w:val="00154E2D"/>
    <w:rsid w:val="00201DE6"/>
    <w:rsid w:val="0020511A"/>
    <w:rsid w:val="00333B97"/>
    <w:rsid w:val="00360D51"/>
    <w:rsid w:val="00391E04"/>
    <w:rsid w:val="003F1705"/>
    <w:rsid w:val="006E0AA0"/>
    <w:rsid w:val="0072404D"/>
    <w:rsid w:val="00747040"/>
    <w:rsid w:val="00801F57"/>
    <w:rsid w:val="00843B08"/>
    <w:rsid w:val="008A3E0C"/>
    <w:rsid w:val="0093710A"/>
    <w:rsid w:val="0094475E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C307D8"/>
    <w:rsid w:val="00C515E4"/>
    <w:rsid w:val="00D154D3"/>
    <w:rsid w:val="00E50513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sk-SK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no">
    <w:name w:val="Meno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Tabukasmriekou1svetl1">
    <w:name w:val="Tabuľka s mriežkou 1 – svetlá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11">
    <w:name w:val="Tabuľka s mriežkou 1 – svetlá – zvýraznenie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21">
    <w:name w:val="Tabuľka s mriežkou 1 – svetlá – zvýraznenie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31">
    <w:name w:val="Tabuľka s mriežkou 1 – svetlá – zvýraznenie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41">
    <w:name w:val="Tabuľka s mriežkou 1 – svetlá – zvýraznenie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51">
    <w:name w:val="Tabuľka s mriežkou 1 – svetlá – zvýraznenie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1svetlzvraznenie61">
    <w:name w:val="Tabuľka s mriežkou 1 – svetlá – zvýraznenie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kasmriekou21">
    <w:name w:val="Tabuľka s mriežkou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2zvraznenie11">
    <w:name w:val="Tabuľka s mriežkou 2 – zvýraznenie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mriekou2zvraznenie21">
    <w:name w:val="Tabuľka s mriežkou 2 – zvýraznenie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mriekou2zvraznenie31">
    <w:name w:val="Tabuľka s mriežkou 2 – zvýraznenie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mriekou2zvraznenie41">
    <w:name w:val="Tabuľka s mriežkou 2 – zvýraznenie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mriekou2zvraznenie51">
    <w:name w:val="Tabuľka s mriežkou 2 – zvýraznenie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mriekou2zvraznenie61">
    <w:name w:val="Tabuľka s mriežkou 2 – zvýraznenie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mriekou31">
    <w:name w:val="Tabuľka s mriežkou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kasmriekou3zvraznenie11">
    <w:name w:val="Tabuľka s mriežkou 3 – zvýraznenie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ukasmriekou3zvraznenie21">
    <w:name w:val="Tabuľka s mriežkou 3 – zvýraznenie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ukasmriekou3zvraznenie31">
    <w:name w:val="Tabuľka s mriežkou 3 – zvýrazneni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ukasmriekou3zvraznenie41">
    <w:name w:val="Tabuľka s mriežkou 3 – zvýraznenie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ukasmriekou3zvraznenie51">
    <w:name w:val="Tabuľka s mriežkou 3 – zvýraznenie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ukasmriekou3zvraznenie61">
    <w:name w:val="Tabuľka s mriežkou 3 – zvýraznenie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ukasmriekou41">
    <w:name w:val="Tabuľka s mriežkou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4zvraznenie11">
    <w:name w:val="Tabuľka s mriežkou 4 – zvýraznenie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mriekou4zvraznenie21">
    <w:name w:val="Tabuľka s mriežkou 4 – zvýraznenie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mriekou4zvraznenie31">
    <w:name w:val="Tabuľka s mriežkou 4 – zvýraznenie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mriekou4zvraznenie41">
    <w:name w:val="Tabuľka s mriežkou 4 – zvýrazneni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mriekou4zvraznenie51">
    <w:name w:val="Tabuľka s mriežkou 4 – zvýraznenie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mriekou4zvraznenie61">
    <w:name w:val="Tabuľka s mriežkou 4 – zvýraznenie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mriekou5tmav1">
    <w:name w:val="Tabuľka s mriežkou 5 – tmavá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ukasmriekou5tmavzvraznenie11">
    <w:name w:val="Tabuľka s mriežkou 5 – tmavá – zvýraznenie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ukasmriekou5tmavzvraznenie21">
    <w:name w:val="Tabuľka s mriežkou 5 – tmavá – zvýraznenie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ukasmriekou5tmavzvraznenie31">
    <w:name w:val="Tabuľka s mriežkou 5 – tmavá – zvýraznenie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ukasmriekou5tmavzvraznenie41">
    <w:name w:val="Tabuľka s mriežkou 5 – tmavá – zvýraznenie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ukasmriekou5tmavzvraznenie51">
    <w:name w:val="Tabuľka s mriežkou 5 – tmavá – zvýraznenie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ukasmriekou5tmavzvraznenie61">
    <w:name w:val="Tabuľka s mriežkou 5 – tmavá – zvýraznenie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ukasmriekou6farebn1">
    <w:name w:val="Tabuľka s mriežkou 6 – farebná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mriekou6farebnzvraznenie11">
    <w:name w:val="Tabuľka s mriežkou 6 – farebná – zvýraznenie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mriekou6farebnzvraznenie21">
    <w:name w:val="Tabuľka s mriežkou 6 – farebná – zvýraznenie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mriekou6farebnzvraznenie31">
    <w:name w:val="Tabuľka s mriežkou 6 – farebná – zvýraznenie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mriekou6farebnzvraznenie41">
    <w:name w:val="Tabuľka s mriežkou 6 – farebná – zvýraznenie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mriekou6farebnzvraznenie51">
    <w:name w:val="Tabuľka s mriežkou 6 – farebná – zvýraznenie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mriekou6farebnzvraznenie61">
    <w:name w:val="Tabuľka s mriežkou 6 – farebná – zvýraznenie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mriekou7farebn1">
    <w:name w:val="Tabuľka s mriežkou 7 – farebná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kasmriekou7farebnzvraznenie11">
    <w:name w:val="Tabuľka s mriežkou 7 – farebná – zvýraznenie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ukasmriekou7farebnzvraznenie21">
    <w:name w:val="Tabuľka s mriežkou 7 – farebná – zvýraznenie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ukasmriekou7farebnzvraznenie31">
    <w:name w:val="Tabuľka s mriežkou 7 – farebná – zvýraznenie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ukasmriekou7farebnzvraznenie41">
    <w:name w:val="Tabuľka s mriežkou 7 – farebná – zvýraznenie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ukasmriekou7farebnzvraznenie51">
    <w:name w:val="Tabuľka s mriežkou 7 – farebná – zvýraznenie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ukasmriekou7farebnzvraznenie61">
    <w:name w:val="Tabuľka s mriežkou 7 – farebná – zvýraznenie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ukasozoznamom1svetl1">
    <w:name w:val="Tabuľka so zoznamom 1 – svetlá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1svetlzvraznenie11">
    <w:name w:val="Tabuľka so zoznamom 1 – svetlá – zvýraznenie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1svetlzvraznenie21">
    <w:name w:val="Tabuľka so zoznamom 1 – svetlá – zvýraznenie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1svetlzvraznenie31">
    <w:name w:val="Tabuľka so zoznamom 1 – svetlá – zvýraznenie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1svetlzvraznenie41">
    <w:name w:val="Tabuľka so zoznamom 1 – svetlá – zvýraznenie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1svetlzvraznenie51">
    <w:name w:val="Tabuľka so zoznamom 1 – svetlá – zvýraznenie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1svetlzvraznenie61">
    <w:name w:val="Tabuľka so zoznamom 1 – svetlá – zvýraznenie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21">
    <w:name w:val="Tabuľka so zoznamom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2zvraznenie11">
    <w:name w:val="Tabuľka so zoznamom 2 – zvýraznenie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2zvraznenie21">
    <w:name w:val="Tabuľka so zoznamom 2 – zvýraznenie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2zvraznenie31">
    <w:name w:val="Tabuľka so zoznamom 2 – zvýraznenie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2zvraznenie41">
    <w:name w:val="Tabuľka so zoznamom 2 – zvýraznenie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2zvraznenie51">
    <w:name w:val="Tabuľka so zoznamom 2 – zvýraznenie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2zvraznenie61">
    <w:name w:val="Tabuľka so zoznamom 2 – zvýraznenie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31">
    <w:name w:val="Tabuľka so zoznamom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kasozoznamom3zvraznenie11">
    <w:name w:val="Tabuľka so zoznamom 3 – zvýraznenie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ukasozoznamom3zvraznenie21">
    <w:name w:val="Tabuľka so zoznamom 3 – zvýraznenie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ukasozoznamom3zvraznenie31">
    <w:name w:val="Tabuľka so zoznamom 3 – zvýrazneni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ukasozoznamom3zvraznenie41">
    <w:name w:val="Tabuľka so zoznamom 3 – zvýraznenie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ukasozoznamom3zvraznenie51">
    <w:name w:val="Tabuľka so zoznamom 3 – zvýraznenie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ukasozoznamom3zvraznenie61">
    <w:name w:val="Tabuľka so zoznamom 3 – zvýraznenie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ukasozoznamom41">
    <w:name w:val="Tabuľka so zoznamom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4zvraznenie11">
    <w:name w:val="Tabuľka so zoznamom 4 – zvýraznenie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4zvraznenie21">
    <w:name w:val="Tabuľka so zoznamom 4 – zvýraznenie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4zvraznenie31">
    <w:name w:val="Tabuľka so zoznamom 4 – zvýraznenie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4zvraznenie41">
    <w:name w:val="Tabuľka so zoznamom 4 – zvýrazneni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4zvraznenie51">
    <w:name w:val="Tabuľka so zoznamom 4 – zvýraznenie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4zvraznenie61">
    <w:name w:val="Tabuľka so zoznamom 4 – zvýraznenie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5tmav1">
    <w:name w:val="Tabuľka so zoznamom 5 – tmavá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11">
    <w:name w:val="Tabuľka so zoznamom 5 – tmavá – zvýraznenie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21">
    <w:name w:val="Tabuľka so zoznamom 5 – tmavá – zvýraznenie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31">
    <w:name w:val="Tabuľka so zoznamom 5 – tmavá – zvýraznenie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41">
    <w:name w:val="Tabuľka so zoznamom 5 – tmavá – zvýraznenie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51">
    <w:name w:val="Tabuľka so zoznamom 5 – tmavá – zvýraznenie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5tmavzvraznenie61">
    <w:name w:val="Tabuľka so zoznamom 5 – tmavá – zvýraznenie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ukasozoznamom6farebn1">
    <w:name w:val="Tabuľka so zoznamom 6 – farebná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kasozoznamom6farebnzvraznenie11">
    <w:name w:val="Tabuľka so zoznamom 6 – farebná – zvýraznenie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ukasozoznamom6farebnzvraznenie21">
    <w:name w:val="Tabuľka so zoznamom 6 – farebná – zvýraznenie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ukasozoznamom6farebnzvraznenie31">
    <w:name w:val="Tabuľka so zoznamom 6 – farebná – zvýraznenie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ukasozoznamom6farebnzvraznenie41">
    <w:name w:val="Tabuľka so zoznamom 6 – farebná – zvýraznenie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ukasozoznamom6farebnzvraznenie51">
    <w:name w:val="Tabuľka so zoznamom 6 – farebná – zvýraznenie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ukasozoznamom6farebnzvraznenie61">
    <w:name w:val="Tabuľka so zoznamom 6 – farebná – zvýraznenie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ukasozoznamom7farebn1">
    <w:name w:val="Tabuľka so zoznamom 7 – farebná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11">
    <w:name w:val="Tabuľka so zoznamom 7 – farebná – zvýraznenie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21">
    <w:name w:val="Tabuľka so zoznamom 7 – farebná – zvýraznenie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31">
    <w:name w:val="Tabuľka so zoznamom 7 – farebná – zvýraznenie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41">
    <w:name w:val="Tabuľka so zoznamom 7 – farebná – zvýraznenie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51">
    <w:name w:val="Tabuľka so zoznamom 7 – farebná – zvýraznenie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ukasozoznamom7farebnzvraznenie61">
    <w:name w:val="Tabuľka so zoznamom 7 – farebná – zvýraznenie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Obyajntabuka11">
    <w:name w:val="Obyčajná tabuľka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21">
    <w:name w:val="Obyčajná tabuľka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byajntabuka31">
    <w:name w:val="Obyčajná tabuľka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byajntabuka41">
    <w:name w:val="Obyčajná tabuľka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byajntabuka51">
    <w:name w:val="Obyčajná tabuľka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riekatabukysvetl1">
    <w:name w:val="Mriežka tabuľky – svetlá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7144E5" w:rsidP="007144E5">
          <w:pPr>
            <w:pStyle w:val="C2228C0B858444C989F9A523BB2C4606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7144E5" w:rsidP="007144E5">
          <w:pPr>
            <w:pStyle w:val="53A276C4141143D49EFA007782EA94F5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7144E5" w:rsidP="007144E5">
          <w:pPr>
            <w:pStyle w:val="4671580BFA054C7FAA7068F88518775B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7144E5" w:rsidP="007144E5">
          <w:pPr>
            <w:pStyle w:val="F56CBFCB43C04DDE81B4214A724DEAD5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7144E5" w:rsidP="007144E5">
          <w:pPr>
            <w:pStyle w:val="17D090E138D14D3EB660095525D60E78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7144E5" w:rsidP="007144E5">
          <w:pPr>
            <w:pStyle w:val="06FB2EE686D3459987362FB395980A98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7144E5" w:rsidP="007144E5">
          <w:pPr>
            <w:pStyle w:val="D289354F1BB84BC9875E89BE1142A0FE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7144E5" w:rsidP="007144E5">
          <w:pPr>
            <w:pStyle w:val="836D6C47AFCA41A094B41410546A962A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7144E5" w:rsidP="007144E5">
          <w:pPr>
            <w:pStyle w:val="1DF3A65F52D8470C86C62BCABDB24B3F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7144E5" w:rsidP="007144E5">
          <w:pPr>
            <w:pStyle w:val="134BFA88A48D48BD88B0FBD0321AABAF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7144E5" w:rsidP="007144E5">
          <w:pPr>
            <w:pStyle w:val="CADD01BD0BAA4502B5CEE90C8B4DF702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7144E5" w:rsidP="007144E5">
          <w:pPr>
            <w:pStyle w:val="75EEEB20F5B34D7D9ECF85192353BACE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7144E5" w:rsidP="007144E5">
          <w:pPr>
            <w:pStyle w:val="3A5941D2D55C45FEBE8B22F3CAB73FFA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7144E5" w:rsidP="007144E5">
          <w:pPr>
            <w:pStyle w:val="88B138ABF5D544D99696E0454D8FF87D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7144E5" w:rsidP="007144E5">
          <w:pPr>
            <w:pStyle w:val="7A974F08C62D4BBD81F5BDD505CD9274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7144E5" w:rsidP="007144E5">
          <w:pPr>
            <w:pStyle w:val="D2415796CDBA4AA0A351502C43CF6C7A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7144E5" w:rsidP="007144E5">
          <w:pPr>
            <w:pStyle w:val="020B52A457F5451AB58C7085473939BC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7144E5" w:rsidP="007144E5">
          <w:pPr>
            <w:pStyle w:val="5C0376686605443687D41A0513C260E1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7144E5" w:rsidP="007144E5">
          <w:pPr>
            <w:pStyle w:val="BC970D8AC53D472785F0A450AB27948A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7144E5" w:rsidP="007144E5">
          <w:pPr>
            <w:pStyle w:val="4B3224B26F5F46889EF536831E18AE37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7144E5" w:rsidP="007144E5">
          <w:pPr>
            <w:pStyle w:val="DC98B87CCAD043D68524DEB180079005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7144E5" w:rsidP="007144E5">
          <w:pPr>
            <w:pStyle w:val="0CE4CD22C26E47B285FE50FC9856DF55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7144E5" w:rsidP="007144E5">
          <w:pPr>
            <w:pStyle w:val="BC6EE3D1166C416CBEA32417FADB2F21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7144E5" w:rsidP="007144E5">
          <w:pPr>
            <w:pStyle w:val="B4E9E80B12434AAAB175D67D3DBEF2B2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7144E5" w:rsidP="007144E5">
          <w:pPr>
            <w:pStyle w:val="469E39427D6A4480B9C8183605259751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7144E5" w:rsidP="007144E5">
          <w:pPr>
            <w:pStyle w:val="E492C42B7DB9478F805E69FDE1BB2E85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7144E5" w:rsidP="007144E5">
          <w:pPr>
            <w:pStyle w:val="1E3CD9BA47F24F188875E1CB9BEEFB5F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7144E5" w:rsidP="007144E5">
          <w:pPr>
            <w:pStyle w:val="8E03841F6D4A4E2EB7C9C1E4D73CD6F6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7144E5" w:rsidP="007144E5">
          <w:pPr>
            <w:pStyle w:val="B88388866C6A4B0BB74BAB15D14BC512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7144E5" w:rsidP="007144E5">
          <w:pPr>
            <w:pStyle w:val="4C47ED37C079438BBC66C5851BD1925D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7144E5" w:rsidP="007144E5">
          <w:pPr>
            <w:pStyle w:val="384DD45142A441E294BD0330CE141A12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7144E5" w:rsidP="007144E5">
          <w:pPr>
            <w:pStyle w:val="D29590122C004AF2B317541D970F67E8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7144E5" w:rsidP="007144E5">
          <w:pPr>
            <w:pStyle w:val="B2F13D0F285B4952A91C0F1FFC3689DD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7144E5" w:rsidP="007144E5">
          <w:pPr>
            <w:pStyle w:val="30C1EEDC19C84B8CB88DB624B309CA72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7144E5" w:rsidP="007144E5">
          <w:pPr>
            <w:pStyle w:val="64D6869E2F27452899A03445E7864D4E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7144E5" w:rsidP="007144E5">
          <w:pPr>
            <w:pStyle w:val="28C52F7957D846868FBC42E17A39E0BA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7144E5" w:rsidP="007144E5">
          <w:pPr>
            <w:pStyle w:val="AF864A5AAF9B4A118D17C448ABEA9E27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7144E5" w:rsidP="007144E5">
          <w:pPr>
            <w:pStyle w:val="C4718C5F2B2C412D86B769FFB5B17621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7144E5" w:rsidP="007144E5">
          <w:pPr>
            <w:pStyle w:val="F4D34214B1A24A7095B86F696F0E986A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7144E5" w:rsidP="007144E5">
          <w:pPr>
            <w:pStyle w:val="8F092CB4BA3F4BAB871745C540EE6BFF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7144E5" w:rsidP="007144E5">
          <w:pPr>
            <w:pStyle w:val="A7C102AA256F419486B5C3335672F53E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7144E5" w:rsidP="007144E5">
          <w:pPr>
            <w:pStyle w:val="BD25B0C6B5C740748DCF4ACC0C0E2FE4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7144E5" w:rsidP="007144E5">
          <w:pPr>
            <w:pStyle w:val="B55A39CD4B7D46A0864FC752550A0F4A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7144E5" w:rsidP="007144E5">
          <w:pPr>
            <w:pStyle w:val="5945A2B905E94B4CB264E5EC7558BE1A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7144E5" w:rsidP="007144E5">
          <w:pPr>
            <w:pStyle w:val="F0664A7F0C684DE6A29437227796EE8A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7144E5" w:rsidP="007144E5">
          <w:pPr>
            <w:pStyle w:val="FF886BF7CCF546288FB2B1586A425C32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7144E5" w:rsidP="007144E5">
          <w:pPr>
            <w:pStyle w:val="84D281CA5B9C474B967E3C1320B0C346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7144E5" w:rsidP="007144E5">
          <w:pPr>
            <w:pStyle w:val="6167FE8D7A3244BCA2D5DC38178734F2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7144E5" w:rsidP="007144E5">
          <w:pPr>
            <w:pStyle w:val="BDB92089DB9D4818A13CD21C3FEC9501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7144E5" w:rsidP="007144E5">
          <w:pPr>
            <w:pStyle w:val="E41E0BBFA0F143139E77A314489D7F0D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7144E5" w:rsidP="007144E5">
          <w:pPr>
            <w:pStyle w:val="3A37C2ED64D54ACB8CF9F18242B7D572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7144E5" w:rsidP="007144E5">
          <w:pPr>
            <w:pStyle w:val="EBFC6E2E6496474E83667500E1262770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7144E5" w:rsidP="007144E5">
          <w:pPr>
            <w:pStyle w:val="8242CCDE9B1941539C09DA36F72640EF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7144E5" w:rsidP="007144E5">
          <w:pPr>
            <w:pStyle w:val="F3C10E87F2B24ECD9C8F54ADA8D21240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7144E5" w:rsidP="007144E5">
          <w:pPr>
            <w:pStyle w:val="FB00085B61894040A5FF6A57299BA698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7144E5" w:rsidP="007144E5">
          <w:pPr>
            <w:pStyle w:val="15C3D6A510ED4F36882396FD9A3D415A"/>
          </w:pPr>
          <w:r>
            <w:rPr>
              <w:lang w:bidi="sk-SK"/>
            </w:rPr>
            <w:t>Webová adresa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7144E5" w:rsidP="007144E5">
          <w:pPr>
            <w:pStyle w:val="9294AFAD310E4A65A999FB81107F07E3"/>
          </w:pPr>
          <w:r>
            <w:rPr>
              <w:lang w:bidi="sk-SK"/>
            </w:rPr>
            <w:t>Vaše meno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7144E5" w:rsidP="007144E5">
          <w:pPr>
            <w:pStyle w:val="419630686892454BADDA01E257114F6F"/>
          </w:pPr>
          <w:r>
            <w:rPr>
              <w:lang w:bidi="sk-SK"/>
            </w:rPr>
            <w:t>Ulica, PSČ, mesto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7144E5" w:rsidP="007144E5">
          <w:pPr>
            <w:pStyle w:val="C112CEF2E3CC44B085959EAB173BFB67"/>
          </w:pPr>
          <w:r>
            <w:rPr>
              <w:lang w:bidi="sk-SK"/>
            </w:rPr>
            <w:t>Telefón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7144E5" w:rsidP="007144E5">
          <w:pPr>
            <w:pStyle w:val="271FD75FC3694D779FA59A21B53B8565"/>
          </w:pPr>
          <w:r>
            <w:rPr>
              <w:lang w:bidi="sk-SK"/>
            </w:rPr>
            <w:t>E-mail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7144E5" w:rsidP="007144E5">
          <w:pPr>
            <w:pStyle w:val="F9B8B15D1FE346A4B9149E6A1813600D"/>
          </w:pPr>
          <w:r>
            <w:rPr>
              <w:lang w:bidi="sk-SK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7144E5" w:rsidP="007144E5">
          <w:pPr>
            <w:pStyle w:val="F87025AF2765492F98D5240C335027D0"/>
          </w:pPr>
          <w:r>
            <w:rPr>
              <w:lang w:bidi="sk-SK"/>
            </w:rPr>
            <w:t>Popisovač pre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7144E5" w:rsidP="007144E5">
          <w:pPr>
            <w:pStyle w:val="BF4A191842F440EB9FCDB7D474904958"/>
          </w:pPr>
          <w:r>
            <w:rPr>
              <w:lang w:bidi="sk-SK"/>
            </w:rPr>
            <w:t>Webová adresa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747D"/>
    <w:rsid w:val="00491C4C"/>
    <w:rsid w:val="005B32DB"/>
    <w:rsid w:val="007144E5"/>
    <w:rsid w:val="00802FB6"/>
    <w:rsid w:val="00A406F8"/>
    <w:rsid w:val="00AE0AAD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Office_17150457_TF03424896</Template>
  <TotalTime>21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5</cp:revision>
  <cp:lastPrinted>2012-08-29T19:15:00Z</cp:lastPrinted>
  <dcterms:created xsi:type="dcterms:W3CDTF">2018-01-16T14:42:00Z</dcterms:created>
  <dcterms:modified xsi:type="dcterms:W3CDTF">2018-01-19T11:09:00Z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