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glossary/webSettings.xml" ContentType="application/vnd.openxmlformats-officedocument.wordprocessingml.web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4515" w:type="dxa"/>
        <w:jc w:val="center"/>
        <w:tblCellSpacing w:w="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7"/>
        <w:gridCol w:w="2000"/>
        <w:gridCol w:w="1950"/>
        <w:gridCol w:w="2049"/>
        <w:gridCol w:w="2000"/>
        <w:gridCol w:w="1999"/>
        <w:gridCol w:w="2000"/>
        <w:gridCol w:w="2000"/>
      </w:tblGrid>
      <w:tr w:rsidR="00075D7E" w:rsidRPr="00B258BC" w:rsidTr="00B258BC">
        <w:trPr>
          <w:trHeight w:val="363"/>
          <w:tblCellSpacing w:w="29" w:type="dxa"/>
          <w:jc w:val="center"/>
        </w:trPr>
        <w:tc>
          <w:tcPr>
            <w:tcW w:w="430" w:type="dxa"/>
            <w:vMerge w:val="restart"/>
          </w:tcPr>
          <w:p w:rsidR="00075D7E" w:rsidRPr="00B258BC" w:rsidRDefault="00075D7E">
            <w:pPr>
              <w:rPr>
                <w:lang w:val="ru-RU"/>
              </w:rPr>
            </w:pPr>
          </w:p>
        </w:tc>
        <w:tc>
          <w:tcPr>
            <w:tcW w:w="5941" w:type="dxa"/>
            <w:gridSpan w:val="3"/>
            <w:vMerge w:val="restart"/>
          </w:tcPr>
          <w:p w:rsidR="00075D7E" w:rsidRPr="00B258BC" w:rsidRDefault="00CA6E78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-635</wp:posOffset>
                      </wp:positionV>
                      <wp:extent cx="3764280" cy="724535"/>
                      <wp:effectExtent l="2540" t="0" r="0" b="1270"/>
                      <wp:wrapNone/>
                      <wp:docPr id="243" name="Text Box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64280" cy="724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D7E" w:rsidRPr="00C078F3" w:rsidRDefault="00CA6E78">
                                  <w:pPr>
                                    <w:rPr>
                                      <w:lang w:val="ru-RU"/>
                                    </w:rPr>
                                  </w:pPr>
                                  <w:sdt>
                                    <w:sdtPr>
                                      <w:rPr>
                                        <w:rStyle w:val="af0"/>
                                        <w:lang w:val="ru-RU"/>
                                      </w:rPr>
                                      <w:id w:val="9136637"/>
                                      <w:placeholder>
                                        <w:docPart w:val="F57CA3959F9F447897973518F69A56EB"/>
                                      </w:placeholder>
                                      <w:showingPlcHdr/>
                                    </w:sdtPr>
                                    <w:sdtEndPr>
                                      <w:rPr>
                                        <w:rStyle w:val="af0"/>
                                      </w:rPr>
                                    </w:sdtEndPr>
                                    <w:sdtContent>
                                      <w:r w:rsidR="00C078F3" w:rsidRPr="00C078F3">
                                        <w:rPr>
                                          <w:rStyle w:val="af0"/>
                                          <w:lang w:val="ru-RU"/>
                                        </w:rPr>
                                        <w:t>Название школы</w:t>
                                      </w:r>
                                    </w:sdtContent>
                                  </w:sdt>
                                </w:p>
                                <w:p w:rsidR="00075D7E" w:rsidRPr="00C078F3" w:rsidRDefault="00CA6E78">
                                  <w:pPr>
                                    <w:rPr>
                                      <w:lang w:val="ru-RU"/>
                                    </w:rPr>
                                  </w:pPr>
                                  <w:sdt>
                                    <w:sdtPr>
                                      <w:rPr>
                                        <w:rStyle w:val="af0"/>
                                        <w:lang w:val="ru-RU"/>
                                      </w:rPr>
                                      <w:id w:val="9136639"/>
                                      <w:placeholder>
                                        <w:docPart w:val="9755A1E4E1AC45CFBE799BF894AE78E4"/>
                                      </w:placeholder>
                                      <w:showingPlcHdr/>
                                    </w:sdtPr>
                                    <w:sdtEndPr>
                                      <w:rPr>
                                        <w:rStyle w:val="af0"/>
                                      </w:rPr>
                                    </w:sdtEndPr>
                                    <w:sdtContent>
                                      <w:r w:rsidR="00C078F3" w:rsidRPr="00C078F3">
                                        <w:rPr>
                                          <w:rStyle w:val="af0"/>
                                          <w:lang w:val="ru-RU"/>
                                        </w:rPr>
                                        <w:t>Класс</w:t>
                                      </w:r>
                                    </w:sdtContent>
                                  </w:sdt>
                                </w:p>
                                <w:p w:rsidR="00075D7E" w:rsidRPr="00C078F3" w:rsidRDefault="00CA6E78">
                                  <w:pPr>
                                    <w:rPr>
                                      <w:lang w:val="ru-RU"/>
                                    </w:rPr>
                                  </w:pPr>
                                  <w:sdt>
                                    <w:sdtPr>
                                      <w:rPr>
                                        <w:rStyle w:val="af0"/>
                                        <w:lang w:val="ru-RU"/>
                                      </w:rPr>
                                      <w:id w:val="9136641"/>
                                      <w:placeholder>
                                        <w:docPart w:val="BA7F4121168B4869836EE5F3E8E3EA75"/>
                                      </w:placeholder>
                                      <w:showingPlcHdr/>
                                    </w:sdtPr>
                                    <w:sdtEndPr>
                                      <w:rPr>
                                        <w:rStyle w:val="af0"/>
                                      </w:rPr>
                                    </w:sdtEndPr>
                                    <w:sdtContent>
                                      <w:r w:rsidR="00C078F3" w:rsidRPr="00C078F3">
                                        <w:rPr>
                                          <w:rStyle w:val="af0"/>
                                          <w:lang w:val="ru-RU"/>
                                        </w:rPr>
                                        <w:t>ФИО учителя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18288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1" o:spid="_x0000_s1026" type="#_x0000_t202" style="position:absolute;margin-left:.3pt;margin-top:-.05pt;width:296.4pt;height:57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" fillcolor="#f79646 [3209]" stroked="f">
                      <v:textbox inset=",1.44pt,0,0">
                        <w:txbxContent>
                          <w:p w:rsidR="00075D7E" w:rsidRPr="00C078F3" w:rsidRDefault="00CA6E78">
                            <w:pPr>
                              <w:rPr>
                                <w:lang w:val="ru-RU"/>
                              </w:rPr>
                            </w:pPr>
                            <w:sdt>
                              <w:sdtPr>
                                <w:rPr>
                                  <w:rStyle w:val="af0"/>
                                  <w:lang w:val="ru-RU"/>
                                </w:rPr>
                                <w:id w:val="9136637"/>
                                <w:placeholder>
                                  <w:docPart w:val="F57CA3959F9F447897973518F69A56EB"/>
                                </w:placeholder>
                                <w:showingPlcHdr/>
                              </w:sdtPr>
                              <w:sdtEndPr>
                                <w:rPr>
                                  <w:rStyle w:val="af0"/>
                                </w:rPr>
                              </w:sdtEndPr>
                              <w:sdtContent>
                                <w:r w:rsidR="00C078F3" w:rsidRPr="00C078F3">
                                  <w:rPr>
                                    <w:rStyle w:val="af0"/>
                                    <w:lang w:val="ru-RU"/>
                                  </w:rPr>
                                  <w:t>Название школы</w:t>
                                </w:r>
                              </w:sdtContent>
                            </w:sdt>
                          </w:p>
                          <w:p w:rsidR="00075D7E" w:rsidRPr="00C078F3" w:rsidRDefault="00CA6E78">
                            <w:pPr>
                              <w:rPr>
                                <w:lang w:val="ru-RU"/>
                              </w:rPr>
                            </w:pPr>
                            <w:sdt>
                              <w:sdtPr>
                                <w:rPr>
                                  <w:rStyle w:val="af0"/>
                                  <w:lang w:val="ru-RU"/>
                                </w:rPr>
                                <w:id w:val="9136639"/>
                                <w:placeholder>
                                  <w:docPart w:val="9755A1E4E1AC45CFBE799BF894AE78E4"/>
                                </w:placeholder>
                                <w:showingPlcHdr/>
                              </w:sdtPr>
                              <w:sdtEndPr>
                                <w:rPr>
                                  <w:rStyle w:val="af0"/>
                                </w:rPr>
                              </w:sdtEndPr>
                              <w:sdtContent>
                                <w:r w:rsidR="00C078F3" w:rsidRPr="00C078F3">
                                  <w:rPr>
                                    <w:rStyle w:val="af0"/>
                                    <w:lang w:val="ru-RU"/>
                                  </w:rPr>
                                  <w:t>Класс</w:t>
                                </w:r>
                              </w:sdtContent>
                            </w:sdt>
                          </w:p>
                          <w:p w:rsidR="00075D7E" w:rsidRPr="00C078F3" w:rsidRDefault="00CA6E78">
                            <w:pPr>
                              <w:rPr>
                                <w:lang w:val="ru-RU"/>
                              </w:rPr>
                            </w:pPr>
                            <w:sdt>
                              <w:sdtPr>
                                <w:rPr>
                                  <w:rStyle w:val="af0"/>
                                  <w:lang w:val="ru-RU"/>
                                </w:rPr>
                                <w:id w:val="9136641"/>
                                <w:placeholder>
                                  <w:docPart w:val="BA7F4121168B4869836EE5F3E8E3EA75"/>
                                </w:placeholder>
                                <w:showingPlcHdr/>
                              </w:sdtPr>
                              <w:sdtEndPr>
                                <w:rPr>
                                  <w:rStyle w:val="af0"/>
                                </w:rPr>
                              </w:sdtEndPr>
                              <w:sdtContent>
                                <w:r w:rsidR="00C078F3" w:rsidRPr="00C078F3">
                                  <w:rPr>
                                    <w:rStyle w:val="af0"/>
                                    <w:lang w:val="ru-RU"/>
                                  </w:rPr>
                                  <w:t>ФИО учителя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912" w:type="dxa"/>
            <w:gridSpan w:val="4"/>
            <w:shd w:val="clear" w:color="auto" w:fill="FABF8F" w:themeFill="accent6" w:themeFillTint="99"/>
          </w:tcPr>
          <w:p w:rsidR="00075D7E" w:rsidRPr="00B258BC" w:rsidRDefault="00CA6E78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19685</wp:posOffset>
                      </wp:positionV>
                      <wp:extent cx="4834890" cy="160020"/>
                      <wp:effectExtent l="635" t="0" r="3175" b="2540"/>
                      <wp:wrapNone/>
                      <wp:docPr id="242" name="Text Box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3489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D7E" w:rsidRPr="00C078F3" w:rsidRDefault="00C078F3">
                                  <w:pPr>
                                    <w:pStyle w:val="a9"/>
                                    <w:rPr>
                                      <w:lang w:val="ru-RU"/>
                                    </w:rPr>
                                  </w:pPr>
                                  <w:r w:rsidRPr="00C078F3">
                                    <w:rPr>
                                      <w:lang w:val="ru-RU"/>
                                    </w:rPr>
                                    <w:t>Используйте эти значки в расписании или скопируйте и вставьте собственные</w:t>
                                  </w:r>
                                  <w:r w:rsidR="007D4C88" w:rsidRPr="00C078F3">
                                    <w:rPr>
                                      <w:lang w:val="ru-RU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3" o:spid="_x0000_s1027" type="#_x0000_t202" style="position:absolute;margin-left:6.2pt;margin-top:1.55pt;width:380.7pt;height:12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" filled="f" stroked="f">
                      <v:textbox inset="0,0,0,0">
                        <w:txbxContent>
                          <w:p w:rsidR="00075D7E" w:rsidRPr="00C078F3" w:rsidRDefault="00C078F3">
                            <w:pPr>
                              <w:pStyle w:val="a9"/>
                              <w:rPr>
                                <w:lang w:val="ru-RU"/>
                              </w:rPr>
                            </w:pPr>
                            <w:r w:rsidRPr="00C078F3">
                              <w:rPr>
                                <w:lang w:val="ru-RU"/>
                              </w:rPr>
                              <w:t>Используйте эти значки в расписании или скопируйте и вставьте собственные</w:t>
                            </w:r>
                            <w:r w:rsidR="007D4C88" w:rsidRPr="00C078F3">
                              <w:rPr>
                                <w:lang w:val="ru-RU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75D7E" w:rsidRPr="00B258BC" w:rsidTr="00B258BC">
        <w:trPr>
          <w:trHeight w:val="744"/>
          <w:tblCellSpacing w:w="29" w:type="dxa"/>
          <w:jc w:val="center"/>
        </w:trPr>
        <w:tc>
          <w:tcPr>
            <w:tcW w:w="430" w:type="dxa"/>
            <w:vMerge/>
          </w:tcPr>
          <w:p w:rsidR="00075D7E" w:rsidRPr="00B258BC" w:rsidRDefault="00075D7E">
            <w:pPr>
              <w:rPr>
                <w:lang w:val="ru-RU"/>
              </w:rPr>
            </w:pPr>
          </w:p>
        </w:tc>
        <w:tc>
          <w:tcPr>
            <w:tcW w:w="5941" w:type="dxa"/>
            <w:gridSpan w:val="3"/>
            <w:vMerge/>
          </w:tcPr>
          <w:p w:rsidR="00075D7E" w:rsidRPr="00B258BC" w:rsidRDefault="00075D7E" w:rsidP="00EE47D1">
            <w:pPr>
              <w:pStyle w:val="ab"/>
              <w:rPr>
                <w:lang w:val="ru-RU"/>
              </w:rPr>
            </w:pPr>
          </w:p>
        </w:tc>
        <w:tc>
          <w:tcPr>
            <w:tcW w:w="7912" w:type="dxa"/>
            <w:gridSpan w:val="4"/>
            <w:shd w:val="clear" w:color="auto" w:fill="E36C0A" w:themeFill="accent6" w:themeFillShade="BF"/>
          </w:tcPr>
          <w:p w:rsidR="00075D7E" w:rsidRPr="00B258BC" w:rsidRDefault="00CA6E78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3866515</wp:posOffset>
                      </wp:positionH>
                      <wp:positionV relativeFrom="paragraph">
                        <wp:posOffset>88900</wp:posOffset>
                      </wp:positionV>
                      <wp:extent cx="251460" cy="215265"/>
                      <wp:effectExtent l="6985" t="2540" r="8255" b="1270"/>
                      <wp:wrapNone/>
                      <wp:docPr id="219" name="Group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1460" cy="215265"/>
                                <a:chOff x="0" y="0"/>
                                <a:chExt cx="2344" cy="2819"/>
                              </a:xfrm>
                            </wpg:grpSpPr>
                            <wps:wsp>
                              <wps:cNvPr id="220" name="Freeform 20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77" y="311"/>
                                  <a:ext cx="561" cy="1039"/>
                                </a:xfrm>
                                <a:custGeom>
                                  <a:avLst/>
                                  <a:gdLst>
                                    <a:gd name="T0" fmla="*/ 1657 w 3369"/>
                                    <a:gd name="T1" fmla="*/ 63 h 6232"/>
                                    <a:gd name="T2" fmla="*/ 2067 w 3369"/>
                                    <a:gd name="T3" fmla="*/ 307 h 6232"/>
                                    <a:gd name="T4" fmla="*/ 2447 w 3369"/>
                                    <a:gd name="T5" fmla="*/ 712 h 6232"/>
                                    <a:gd name="T6" fmla="*/ 2782 w 3369"/>
                                    <a:gd name="T7" fmla="*/ 1251 h 6232"/>
                                    <a:gd name="T8" fmla="*/ 3056 w 3369"/>
                                    <a:gd name="T9" fmla="*/ 1904 h 6232"/>
                                    <a:gd name="T10" fmla="*/ 3254 w 3369"/>
                                    <a:gd name="T11" fmla="*/ 2642 h 6232"/>
                                    <a:gd name="T12" fmla="*/ 3357 w 3369"/>
                                    <a:gd name="T13" fmla="*/ 3434 h 6232"/>
                                    <a:gd name="T14" fmla="*/ 3354 w 3369"/>
                                    <a:gd name="T15" fmla="*/ 4187 h 6232"/>
                                    <a:gd name="T16" fmla="*/ 3251 w 3369"/>
                                    <a:gd name="T17" fmla="*/ 4857 h 6232"/>
                                    <a:gd name="T18" fmla="*/ 3060 w 3369"/>
                                    <a:gd name="T19" fmla="*/ 5422 h 6232"/>
                                    <a:gd name="T20" fmla="*/ 2790 w 3369"/>
                                    <a:gd name="T21" fmla="*/ 5855 h 6232"/>
                                    <a:gd name="T22" fmla="*/ 2450 w 3369"/>
                                    <a:gd name="T23" fmla="*/ 6133 h 6232"/>
                                    <a:gd name="T24" fmla="*/ 2050 w 3369"/>
                                    <a:gd name="T25" fmla="*/ 6232 h 6232"/>
                                    <a:gd name="T26" fmla="*/ 1627 w 3369"/>
                                    <a:gd name="T27" fmla="*/ 6133 h 6232"/>
                                    <a:gd name="T28" fmla="*/ 1223 w 3369"/>
                                    <a:gd name="T29" fmla="*/ 5855 h 6232"/>
                                    <a:gd name="T30" fmla="*/ 850 w 3369"/>
                                    <a:gd name="T31" fmla="*/ 5422 h 6232"/>
                                    <a:gd name="T32" fmla="*/ 525 w 3369"/>
                                    <a:gd name="T33" fmla="*/ 4857 h 6232"/>
                                    <a:gd name="T34" fmla="*/ 266 w 3369"/>
                                    <a:gd name="T35" fmla="*/ 4187 h 6232"/>
                                    <a:gd name="T36" fmla="*/ 86 w 3369"/>
                                    <a:gd name="T37" fmla="*/ 3434 h 6232"/>
                                    <a:gd name="T38" fmla="*/ 4 w 3369"/>
                                    <a:gd name="T39" fmla="*/ 2642 h 6232"/>
                                    <a:gd name="T40" fmla="*/ 27 w 3369"/>
                                    <a:gd name="T41" fmla="*/ 1904 h 6232"/>
                                    <a:gd name="T42" fmla="*/ 148 w 3369"/>
                                    <a:gd name="T43" fmla="*/ 1251 h 6232"/>
                                    <a:gd name="T44" fmla="*/ 356 w 3369"/>
                                    <a:gd name="T45" fmla="*/ 712 h 6232"/>
                                    <a:gd name="T46" fmla="*/ 642 w 3369"/>
                                    <a:gd name="T47" fmla="*/ 307 h 6232"/>
                                    <a:gd name="T48" fmla="*/ 995 w 3369"/>
                                    <a:gd name="T49" fmla="*/ 63 h 6232"/>
                                    <a:gd name="T50" fmla="*/ 1698 w 3369"/>
                                    <a:gd name="T51" fmla="*/ 519 h 6232"/>
                                    <a:gd name="T52" fmla="*/ 2050 w 3369"/>
                                    <a:gd name="T53" fmla="*/ 603 h 6232"/>
                                    <a:gd name="T54" fmla="*/ 2370 w 3369"/>
                                    <a:gd name="T55" fmla="*/ 842 h 6232"/>
                                    <a:gd name="T56" fmla="*/ 2647 w 3369"/>
                                    <a:gd name="T57" fmla="*/ 1214 h 6232"/>
                                    <a:gd name="T58" fmla="*/ 2869 w 3369"/>
                                    <a:gd name="T59" fmla="*/ 1700 h 6232"/>
                                    <a:gd name="T60" fmla="*/ 3024 w 3369"/>
                                    <a:gd name="T61" fmla="*/ 2276 h 6232"/>
                                    <a:gd name="T62" fmla="*/ 3102 w 3369"/>
                                    <a:gd name="T63" fmla="*/ 2922 h 6232"/>
                                    <a:gd name="T64" fmla="*/ 3093 w 3369"/>
                                    <a:gd name="T65" fmla="*/ 3603 h 6232"/>
                                    <a:gd name="T66" fmla="*/ 2999 w 3369"/>
                                    <a:gd name="T67" fmla="*/ 4237 h 6232"/>
                                    <a:gd name="T68" fmla="*/ 2829 w 3369"/>
                                    <a:gd name="T69" fmla="*/ 4796 h 6232"/>
                                    <a:gd name="T70" fmla="*/ 2595 w 3369"/>
                                    <a:gd name="T71" fmla="*/ 5260 h 6232"/>
                                    <a:gd name="T72" fmla="*/ 2310 w 3369"/>
                                    <a:gd name="T73" fmla="*/ 5608 h 6232"/>
                                    <a:gd name="T74" fmla="*/ 1983 w 3369"/>
                                    <a:gd name="T75" fmla="*/ 5817 h 6232"/>
                                    <a:gd name="T76" fmla="*/ 1625 w 3369"/>
                                    <a:gd name="T77" fmla="*/ 5868 h 6232"/>
                                    <a:gd name="T78" fmla="*/ 1278 w 3369"/>
                                    <a:gd name="T79" fmla="*/ 5752 h 6232"/>
                                    <a:gd name="T80" fmla="*/ 966 w 3369"/>
                                    <a:gd name="T81" fmla="*/ 5484 h 6232"/>
                                    <a:gd name="T82" fmla="*/ 700 w 3369"/>
                                    <a:gd name="T83" fmla="*/ 5088 h 6232"/>
                                    <a:gd name="T84" fmla="*/ 491 w 3369"/>
                                    <a:gd name="T85" fmla="*/ 4582 h 6232"/>
                                    <a:gd name="T86" fmla="*/ 349 w 3369"/>
                                    <a:gd name="T87" fmla="*/ 3992 h 6232"/>
                                    <a:gd name="T88" fmla="*/ 288 w 3369"/>
                                    <a:gd name="T89" fmla="*/ 3333 h 6232"/>
                                    <a:gd name="T90" fmla="*/ 314 w 3369"/>
                                    <a:gd name="T91" fmla="*/ 2656 h 6232"/>
                                    <a:gd name="T92" fmla="*/ 425 w 3369"/>
                                    <a:gd name="T93" fmla="*/ 2036 h 6232"/>
                                    <a:gd name="T94" fmla="*/ 608 w 3369"/>
                                    <a:gd name="T95" fmla="*/ 1494 h 6232"/>
                                    <a:gd name="T96" fmla="*/ 853 w 3369"/>
                                    <a:gd name="T97" fmla="*/ 1051 h 6232"/>
                                    <a:gd name="T98" fmla="*/ 1148 w 3369"/>
                                    <a:gd name="T99" fmla="*/ 729 h 6232"/>
                                    <a:gd name="T100" fmla="*/ 1483 w 3369"/>
                                    <a:gd name="T101" fmla="*/ 551 h 62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369" h="6232">
                                      <a:moveTo>
                                        <a:pt x="1318" y="0"/>
                                      </a:moveTo>
                                      <a:lnTo>
                                        <a:pt x="1404" y="4"/>
                                      </a:lnTo>
                                      <a:lnTo>
                                        <a:pt x="1488" y="17"/>
                                      </a:lnTo>
                                      <a:lnTo>
                                        <a:pt x="1573" y="37"/>
                                      </a:lnTo>
                                      <a:lnTo>
                                        <a:pt x="1657" y="63"/>
                                      </a:lnTo>
                                      <a:lnTo>
                                        <a:pt x="1741" y="98"/>
                                      </a:lnTo>
                                      <a:lnTo>
                                        <a:pt x="1823" y="140"/>
                                      </a:lnTo>
                                      <a:lnTo>
                                        <a:pt x="1905" y="189"/>
                                      </a:lnTo>
                                      <a:lnTo>
                                        <a:pt x="1987" y="245"/>
                                      </a:lnTo>
                                      <a:lnTo>
                                        <a:pt x="2067" y="307"/>
                                      </a:lnTo>
                                      <a:lnTo>
                                        <a:pt x="2145" y="376"/>
                                      </a:lnTo>
                                      <a:lnTo>
                                        <a:pt x="2223" y="451"/>
                                      </a:lnTo>
                                      <a:lnTo>
                                        <a:pt x="2299" y="533"/>
                                      </a:lnTo>
                                      <a:lnTo>
                                        <a:pt x="2374" y="619"/>
                                      </a:lnTo>
                                      <a:lnTo>
                                        <a:pt x="2447" y="712"/>
                                      </a:lnTo>
                                      <a:lnTo>
                                        <a:pt x="2518" y="810"/>
                                      </a:lnTo>
                                      <a:lnTo>
                                        <a:pt x="2588" y="913"/>
                                      </a:lnTo>
                                      <a:lnTo>
                                        <a:pt x="2654" y="1021"/>
                                      </a:lnTo>
                                      <a:lnTo>
                                        <a:pt x="2720" y="1134"/>
                                      </a:lnTo>
                                      <a:lnTo>
                                        <a:pt x="2782" y="1251"/>
                                      </a:lnTo>
                                      <a:lnTo>
                                        <a:pt x="2843" y="1374"/>
                                      </a:lnTo>
                                      <a:lnTo>
                                        <a:pt x="2900" y="1501"/>
                                      </a:lnTo>
                                      <a:lnTo>
                                        <a:pt x="2955" y="1631"/>
                                      </a:lnTo>
                                      <a:lnTo>
                                        <a:pt x="3007" y="1765"/>
                                      </a:lnTo>
                                      <a:lnTo>
                                        <a:pt x="3056" y="1904"/>
                                      </a:lnTo>
                                      <a:lnTo>
                                        <a:pt x="3102" y="2044"/>
                                      </a:lnTo>
                                      <a:lnTo>
                                        <a:pt x="3145" y="2189"/>
                                      </a:lnTo>
                                      <a:lnTo>
                                        <a:pt x="3185" y="2337"/>
                                      </a:lnTo>
                                      <a:lnTo>
                                        <a:pt x="3221" y="2488"/>
                                      </a:lnTo>
                                      <a:lnTo>
                                        <a:pt x="3254" y="2642"/>
                                      </a:lnTo>
                                      <a:lnTo>
                                        <a:pt x="3282" y="2797"/>
                                      </a:lnTo>
                                      <a:lnTo>
                                        <a:pt x="3306" y="2956"/>
                                      </a:lnTo>
                                      <a:lnTo>
                                        <a:pt x="3328" y="3116"/>
                                      </a:lnTo>
                                      <a:lnTo>
                                        <a:pt x="3344" y="3276"/>
                                      </a:lnTo>
                                      <a:lnTo>
                                        <a:pt x="3357" y="3434"/>
                                      </a:lnTo>
                                      <a:lnTo>
                                        <a:pt x="3364" y="3590"/>
                                      </a:lnTo>
                                      <a:lnTo>
                                        <a:pt x="3369" y="3744"/>
                                      </a:lnTo>
                                      <a:lnTo>
                                        <a:pt x="3368" y="3894"/>
                                      </a:lnTo>
                                      <a:lnTo>
                                        <a:pt x="3362" y="4042"/>
                                      </a:lnTo>
                                      <a:lnTo>
                                        <a:pt x="3354" y="4187"/>
                                      </a:lnTo>
                                      <a:lnTo>
                                        <a:pt x="3341" y="4329"/>
                                      </a:lnTo>
                                      <a:lnTo>
                                        <a:pt x="3324" y="4466"/>
                                      </a:lnTo>
                                      <a:lnTo>
                                        <a:pt x="3304" y="4600"/>
                                      </a:lnTo>
                                      <a:lnTo>
                                        <a:pt x="3280" y="4732"/>
                                      </a:lnTo>
                                      <a:lnTo>
                                        <a:pt x="3251" y="4857"/>
                                      </a:lnTo>
                                      <a:lnTo>
                                        <a:pt x="3220" y="4980"/>
                                      </a:lnTo>
                                      <a:lnTo>
                                        <a:pt x="3185" y="5097"/>
                                      </a:lnTo>
                                      <a:lnTo>
                                        <a:pt x="3147" y="5210"/>
                                      </a:lnTo>
                                      <a:lnTo>
                                        <a:pt x="3106" y="5319"/>
                                      </a:lnTo>
                                      <a:lnTo>
                                        <a:pt x="3060" y="5422"/>
                                      </a:lnTo>
                                      <a:lnTo>
                                        <a:pt x="3012" y="5520"/>
                                      </a:lnTo>
                                      <a:lnTo>
                                        <a:pt x="2961" y="5612"/>
                                      </a:lnTo>
                                      <a:lnTo>
                                        <a:pt x="2907" y="5699"/>
                                      </a:lnTo>
                                      <a:lnTo>
                                        <a:pt x="2849" y="5780"/>
                                      </a:lnTo>
                                      <a:lnTo>
                                        <a:pt x="2790" y="5855"/>
                                      </a:lnTo>
                                      <a:lnTo>
                                        <a:pt x="2726" y="5924"/>
                                      </a:lnTo>
                                      <a:lnTo>
                                        <a:pt x="2661" y="5986"/>
                                      </a:lnTo>
                                      <a:lnTo>
                                        <a:pt x="2593" y="6042"/>
                                      </a:lnTo>
                                      <a:lnTo>
                                        <a:pt x="2522" y="6091"/>
                                      </a:lnTo>
                                      <a:lnTo>
                                        <a:pt x="2450" y="6133"/>
                                      </a:lnTo>
                                      <a:lnTo>
                                        <a:pt x="2373" y="6168"/>
                                      </a:lnTo>
                                      <a:lnTo>
                                        <a:pt x="2296" y="6196"/>
                                      </a:lnTo>
                                      <a:lnTo>
                                        <a:pt x="2216" y="6216"/>
                                      </a:lnTo>
                                      <a:lnTo>
                                        <a:pt x="2135" y="6227"/>
                                      </a:lnTo>
                                      <a:lnTo>
                                        <a:pt x="2050" y="6232"/>
                                      </a:lnTo>
                                      <a:lnTo>
                                        <a:pt x="1965" y="6227"/>
                                      </a:lnTo>
                                      <a:lnTo>
                                        <a:pt x="1880" y="6216"/>
                                      </a:lnTo>
                                      <a:lnTo>
                                        <a:pt x="1795" y="6196"/>
                                      </a:lnTo>
                                      <a:lnTo>
                                        <a:pt x="1711" y="6168"/>
                                      </a:lnTo>
                                      <a:lnTo>
                                        <a:pt x="1627" y="6133"/>
                                      </a:lnTo>
                                      <a:lnTo>
                                        <a:pt x="1545" y="6091"/>
                                      </a:lnTo>
                                      <a:lnTo>
                                        <a:pt x="1463" y="6042"/>
                                      </a:lnTo>
                                      <a:lnTo>
                                        <a:pt x="1381" y="5986"/>
                                      </a:lnTo>
                                      <a:lnTo>
                                        <a:pt x="1301" y="5924"/>
                                      </a:lnTo>
                                      <a:lnTo>
                                        <a:pt x="1223" y="5855"/>
                                      </a:lnTo>
                                      <a:lnTo>
                                        <a:pt x="1145" y="5780"/>
                                      </a:lnTo>
                                      <a:lnTo>
                                        <a:pt x="1069" y="5699"/>
                                      </a:lnTo>
                                      <a:lnTo>
                                        <a:pt x="994" y="5612"/>
                                      </a:lnTo>
                                      <a:lnTo>
                                        <a:pt x="921" y="5520"/>
                                      </a:lnTo>
                                      <a:lnTo>
                                        <a:pt x="850" y="5422"/>
                                      </a:lnTo>
                                      <a:lnTo>
                                        <a:pt x="780" y="5319"/>
                                      </a:lnTo>
                                      <a:lnTo>
                                        <a:pt x="714" y="5210"/>
                                      </a:lnTo>
                                      <a:lnTo>
                                        <a:pt x="648" y="5097"/>
                                      </a:lnTo>
                                      <a:lnTo>
                                        <a:pt x="586" y="4980"/>
                                      </a:lnTo>
                                      <a:lnTo>
                                        <a:pt x="525" y="4857"/>
                                      </a:lnTo>
                                      <a:lnTo>
                                        <a:pt x="468" y="4732"/>
                                      </a:lnTo>
                                      <a:lnTo>
                                        <a:pt x="413" y="4600"/>
                                      </a:lnTo>
                                      <a:lnTo>
                                        <a:pt x="361" y="4466"/>
                                      </a:lnTo>
                                      <a:lnTo>
                                        <a:pt x="312" y="4329"/>
                                      </a:lnTo>
                                      <a:lnTo>
                                        <a:pt x="266" y="4187"/>
                                      </a:lnTo>
                                      <a:lnTo>
                                        <a:pt x="223" y="4042"/>
                                      </a:lnTo>
                                      <a:lnTo>
                                        <a:pt x="183" y="3894"/>
                                      </a:lnTo>
                                      <a:lnTo>
                                        <a:pt x="147" y="3744"/>
                                      </a:lnTo>
                                      <a:lnTo>
                                        <a:pt x="114" y="3590"/>
                                      </a:lnTo>
                                      <a:lnTo>
                                        <a:pt x="86" y="3434"/>
                                      </a:lnTo>
                                      <a:lnTo>
                                        <a:pt x="62" y="3276"/>
                                      </a:lnTo>
                                      <a:lnTo>
                                        <a:pt x="41" y="3116"/>
                                      </a:lnTo>
                                      <a:lnTo>
                                        <a:pt x="24" y="2956"/>
                                      </a:lnTo>
                                      <a:lnTo>
                                        <a:pt x="11" y="2797"/>
                                      </a:lnTo>
                                      <a:lnTo>
                                        <a:pt x="4" y="2642"/>
                                      </a:lnTo>
                                      <a:lnTo>
                                        <a:pt x="0" y="2488"/>
                                      </a:lnTo>
                                      <a:lnTo>
                                        <a:pt x="0" y="2337"/>
                                      </a:lnTo>
                                      <a:lnTo>
                                        <a:pt x="6" y="2189"/>
                                      </a:lnTo>
                                      <a:lnTo>
                                        <a:pt x="14" y="2044"/>
                                      </a:lnTo>
                                      <a:lnTo>
                                        <a:pt x="27" y="1904"/>
                                      </a:lnTo>
                                      <a:lnTo>
                                        <a:pt x="44" y="1765"/>
                                      </a:lnTo>
                                      <a:lnTo>
                                        <a:pt x="64" y="1631"/>
                                      </a:lnTo>
                                      <a:lnTo>
                                        <a:pt x="88" y="1501"/>
                                      </a:lnTo>
                                      <a:lnTo>
                                        <a:pt x="117" y="1374"/>
                                      </a:lnTo>
                                      <a:lnTo>
                                        <a:pt x="148" y="1251"/>
                                      </a:lnTo>
                                      <a:lnTo>
                                        <a:pt x="183" y="1134"/>
                                      </a:lnTo>
                                      <a:lnTo>
                                        <a:pt x="221" y="1021"/>
                                      </a:lnTo>
                                      <a:lnTo>
                                        <a:pt x="263" y="913"/>
                                      </a:lnTo>
                                      <a:lnTo>
                                        <a:pt x="308" y="810"/>
                                      </a:lnTo>
                                      <a:lnTo>
                                        <a:pt x="356" y="712"/>
                                      </a:lnTo>
                                      <a:lnTo>
                                        <a:pt x="407" y="619"/>
                                      </a:lnTo>
                                      <a:lnTo>
                                        <a:pt x="461" y="533"/>
                                      </a:lnTo>
                                      <a:lnTo>
                                        <a:pt x="519" y="451"/>
                                      </a:lnTo>
                                      <a:lnTo>
                                        <a:pt x="578" y="376"/>
                                      </a:lnTo>
                                      <a:lnTo>
                                        <a:pt x="642" y="307"/>
                                      </a:lnTo>
                                      <a:lnTo>
                                        <a:pt x="707" y="245"/>
                                      </a:lnTo>
                                      <a:lnTo>
                                        <a:pt x="775" y="189"/>
                                      </a:lnTo>
                                      <a:lnTo>
                                        <a:pt x="846" y="140"/>
                                      </a:lnTo>
                                      <a:lnTo>
                                        <a:pt x="919" y="98"/>
                                      </a:lnTo>
                                      <a:lnTo>
                                        <a:pt x="995" y="63"/>
                                      </a:lnTo>
                                      <a:lnTo>
                                        <a:pt x="1072" y="37"/>
                                      </a:lnTo>
                                      <a:lnTo>
                                        <a:pt x="1152" y="17"/>
                                      </a:lnTo>
                                      <a:lnTo>
                                        <a:pt x="1233" y="4"/>
                                      </a:lnTo>
                                      <a:lnTo>
                                        <a:pt x="1318" y="0"/>
                                      </a:lnTo>
                                      <a:close/>
                                      <a:moveTo>
                                        <a:pt x="1698" y="519"/>
                                      </a:moveTo>
                                      <a:lnTo>
                                        <a:pt x="1770" y="523"/>
                                      </a:lnTo>
                                      <a:lnTo>
                                        <a:pt x="1842" y="533"/>
                                      </a:lnTo>
                                      <a:lnTo>
                                        <a:pt x="1913" y="551"/>
                                      </a:lnTo>
                                      <a:lnTo>
                                        <a:pt x="1983" y="574"/>
                                      </a:lnTo>
                                      <a:lnTo>
                                        <a:pt x="2050" y="603"/>
                                      </a:lnTo>
                                      <a:lnTo>
                                        <a:pt x="2118" y="639"/>
                                      </a:lnTo>
                                      <a:lnTo>
                                        <a:pt x="2183" y="682"/>
                                      </a:lnTo>
                                      <a:lnTo>
                                        <a:pt x="2248" y="729"/>
                                      </a:lnTo>
                                      <a:lnTo>
                                        <a:pt x="2310" y="783"/>
                                      </a:lnTo>
                                      <a:lnTo>
                                        <a:pt x="2370" y="842"/>
                                      </a:lnTo>
                                      <a:lnTo>
                                        <a:pt x="2429" y="907"/>
                                      </a:lnTo>
                                      <a:lnTo>
                                        <a:pt x="2488" y="977"/>
                                      </a:lnTo>
                                      <a:lnTo>
                                        <a:pt x="2542" y="1051"/>
                                      </a:lnTo>
                                      <a:lnTo>
                                        <a:pt x="2595" y="1131"/>
                                      </a:lnTo>
                                      <a:lnTo>
                                        <a:pt x="2647" y="1214"/>
                                      </a:lnTo>
                                      <a:lnTo>
                                        <a:pt x="2696" y="1303"/>
                                      </a:lnTo>
                                      <a:lnTo>
                                        <a:pt x="2743" y="1396"/>
                                      </a:lnTo>
                                      <a:lnTo>
                                        <a:pt x="2788" y="1494"/>
                                      </a:lnTo>
                                      <a:lnTo>
                                        <a:pt x="2829" y="1594"/>
                                      </a:lnTo>
                                      <a:lnTo>
                                        <a:pt x="2869" y="1700"/>
                                      </a:lnTo>
                                      <a:lnTo>
                                        <a:pt x="2905" y="1808"/>
                                      </a:lnTo>
                                      <a:lnTo>
                                        <a:pt x="2939" y="1920"/>
                                      </a:lnTo>
                                      <a:lnTo>
                                        <a:pt x="2970" y="2036"/>
                                      </a:lnTo>
                                      <a:lnTo>
                                        <a:pt x="2999" y="2154"/>
                                      </a:lnTo>
                                      <a:lnTo>
                                        <a:pt x="3024" y="2276"/>
                                      </a:lnTo>
                                      <a:lnTo>
                                        <a:pt x="3046" y="2399"/>
                                      </a:lnTo>
                                      <a:lnTo>
                                        <a:pt x="3065" y="2526"/>
                                      </a:lnTo>
                                      <a:lnTo>
                                        <a:pt x="3081" y="2656"/>
                                      </a:lnTo>
                                      <a:lnTo>
                                        <a:pt x="3093" y="2787"/>
                                      </a:lnTo>
                                      <a:lnTo>
                                        <a:pt x="3102" y="2922"/>
                                      </a:lnTo>
                                      <a:lnTo>
                                        <a:pt x="3108" y="3058"/>
                                      </a:lnTo>
                                      <a:lnTo>
                                        <a:pt x="3110" y="3196"/>
                                      </a:lnTo>
                                      <a:lnTo>
                                        <a:pt x="3108" y="3333"/>
                                      </a:lnTo>
                                      <a:lnTo>
                                        <a:pt x="3102" y="3469"/>
                                      </a:lnTo>
                                      <a:lnTo>
                                        <a:pt x="3093" y="3603"/>
                                      </a:lnTo>
                                      <a:lnTo>
                                        <a:pt x="3081" y="3735"/>
                                      </a:lnTo>
                                      <a:lnTo>
                                        <a:pt x="3065" y="3864"/>
                                      </a:lnTo>
                                      <a:lnTo>
                                        <a:pt x="3046" y="3992"/>
                                      </a:lnTo>
                                      <a:lnTo>
                                        <a:pt x="3024" y="4115"/>
                                      </a:lnTo>
                                      <a:lnTo>
                                        <a:pt x="2999" y="4237"/>
                                      </a:lnTo>
                                      <a:lnTo>
                                        <a:pt x="2970" y="4355"/>
                                      </a:lnTo>
                                      <a:lnTo>
                                        <a:pt x="2939" y="4470"/>
                                      </a:lnTo>
                                      <a:lnTo>
                                        <a:pt x="2905" y="4582"/>
                                      </a:lnTo>
                                      <a:lnTo>
                                        <a:pt x="2869" y="4691"/>
                                      </a:lnTo>
                                      <a:lnTo>
                                        <a:pt x="2829" y="4796"/>
                                      </a:lnTo>
                                      <a:lnTo>
                                        <a:pt x="2788" y="4897"/>
                                      </a:lnTo>
                                      <a:lnTo>
                                        <a:pt x="2743" y="4995"/>
                                      </a:lnTo>
                                      <a:lnTo>
                                        <a:pt x="2696" y="5088"/>
                                      </a:lnTo>
                                      <a:lnTo>
                                        <a:pt x="2647" y="5177"/>
                                      </a:lnTo>
                                      <a:lnTo>
                                        <a:pt x="2595" y="5260"/>
                                      </a:lnTo>
                                      <a:lnTo>
                                        <a:pt x="2542" y="5339"/>
                                      </a:lnTo>
                                      <a:lnTo>
                                        <a:pt x="2488" y="5414"/>
                                      </a:lnTo>
                                      <a:lnTo>
                                        <a:pt x="2429" y="5484"/>
                                      </a:lnTo>
                                      <a:lnTo>
                                        <a:pt x="2370" y="5549"/>
                                      </a:lnTo>
                                      <a:lnTo>
                                        <a:pt x="2310" y="5608"/>
                                      </a:lnTo>
                                      <a:lnTo>
                                        <a:pt x="2248" y="5661"/>
                                      </a:lnTo>
                                      <a:lnTo>
                                        <a:pt x="2183" y="5709"/>
                                      </a:lnTo>
                                      <a:lnTo>
                                        <a:pt x="2118" y="5752"/>
                                      </a:lnTo>
                                      <a:lnTo>
                                        <a:pt x="2050" y="5788"/>
                                      </a:lnTo>
                                      <a:lnTo>
                                        <a:pt x="1983" y="5817"/>
                                      </a:lnTo>
                                      <a:lnTo>
                                        <a:pt x="1913" y="5840"/>
                                      </a:lnTo>
                                      <a:lnTo>
                                        <a:pt x="1842" y="5857"/>
                                      </a:lnTo>
                                      <a:lnTo>
                                        <a:pt x="1770" y="5868"/>
                                      </a:lnTo>
                                      <a:lnTo>
                                        <a:pt x="1698" y="5871"/>
                                      </a:lnTo>
                                      <a:lnTo>
                                        <a:pt x="1625" y="5868"/>
                                      </a:lnTo>
                                      <a:lnTo>
                                        <a:pt x="1554" y="5857"/>
                                      </a:lnTo>
                                      <a:lnTo>
                                        <a:pt x="1483" y="5840"/>
                                      </a:lnTo>
                                      <a:lnTo>
                                        <a:pt x="1413" y="5817"/>
                                      </a:lnTo>
                                      <a:lnTo>
                                        <a:pt x="1345" y="5788"/>
                                      </a:lnTo>
                                      <a:lnTo>
                                        <a:pt x="1278" y="5752"/>
                                      </a:lnTo>
                                      <a:lnTo>
                                        <a:pt x="1212" y="5709"/>
                                      </a:lnTo>
                                      <a:lnTo>
                                        <a:pt x="1148" y="5661"/>
                                      </a:lnTo>
                                      <a:lnTo>
                                        <a:pt x="1085" y="5608"/>
                                      </a:lnTo>
                                      <a:lnTo>
                                        <a:pt x="1025" y="5549"/>
                                      </a:lnTo>
                                      <a:lnTo>
                                        <a:pt x="966" y="5484"/>
                                      </a:lnTo>
                                      <a:lnTo>
                                        <a:pt x="908" y="5414"/>
                                      </a:lnTo>
                                      <a:lnTo>
                                        <a:pt x="853" y="5339"/>
                                      </a:lnTo>
                                      <a:lnTo>
                                        <a:pt x="800" y="5260"/>
                                      </a:lnTo>
                                      <a:lnTo>
                                        <a:pt x="748" y="5177"/>
                                      </a:lnTo>
                                      <a:lnTo>
                                        <a:pt x="700" y="5088"/>
                                      </a:lnTo>
                                      <a:lnTo>
                                        <a:pt x="652" y="4995"/>
                                      </a:lnTo>
                                      <a:lnTo>
                                        <a:pt x="608" y="4897"/>
                                      </a:lnTo>
                                      <a:lnTo>
                                        <a:pt x="567" y="4796"/>
                                      </a:lnTo>
                                      <a:lnTo>
                                        <a:pt x="527" y="4691"/>
                                      </a:lnTo>
                                      <a:lnTo>
                                        <a:pt x="491" y="4582"/>
                                      </a:lnTo>
                                      <a:lnTo>
                                        <a:pt x="457" y="4470"/>
                                      </a:lnTo>
                                      <a:lnTo>
                                        <a:pt x="425" y="4355"/>
                                      </a:lnTo>
                                      <a:lnTo>
                                        <a:pt x="397" y="4237"/>
                                      </a:lnTo>
                                      <a:lnTo>
                                        <a:pt x="371" y="4115"/>
                                      </a:lnTo>
                                      <a:lnTo>
                                        <a:pt x="349" y="3992"/>
                                      </a:lnTo>
                                      <a:lnTo>
                                        <a:pt x="330" y="3864"/>
                                      </a:lnTo>
                                      <a:lnTo>
                                        <a:pt x="314" y="3735"/>
                                      </a:lnTo>
                                      <a:lnTo>
                                        <a:pt x="303" y="3603"/>
                                      </a:lnTo>
                                      <a:lnTo>
                                        <a:pt x="293" y="3469"/>
                                      </a:lnTo>
                                      <a:lnTo>
                                        <a:pt x="288" y="3333"/>
                                      </a:lnTo>
                                      <a:lnTo>
                                        <a:pt x="286" y="3196"/>
                                      </a:lnTo>
                                      <a:lnTo>
                                        <a:pt x="288" y="3058"/>
                                      </a:lnTo>
                                      <a:lnTo>
                                        <a:pt x="293" y="2922"/>
                                      </a:lnTo>
                                      <a:lnTo>
                                        <a:pt x="303" y="2787"/>
                                      </a:lnTo>
                                      <a:lnTo>
                                        <a:pt x="314" y="2656"/>
                                      </a:lnTo>
                                      <a:lnTo>
                                        <a:pt x="330" y="2526"/>
                                      </a:lnTo>
                                      <a:lnTo>
                                        <a:pt x="349" y="2399"/>
                                      </a:lnTo>
                                      <a:lnTo>
                                        <a:pt x="371" y="2276"/>
                                      </a:lnTo>
                                      <a:lnTo>
                                        <a:pt x="397" y="2154"/>
                                      </a:lnTo>
                                      <a:lnTo>
                                        <a:pt x="425" y="2036"/>
                                      </a:lnTo>
                                      <a:lnTo>
                                        <a:pt x="457" y="1920"/>
                                      </a:lnTo>
                                      <a:lnTo>
                                        <a:pt x="491" y="1808"/>
                                      </a:lnTo>
                                      <a:lnTo>
                                        <a:pt x="527" y="1700"/>
                                      </a:lnTo>
                                      <a:lnTo>
                                        <a:pt x="567" y="1594"/>
                                      </a:lnTo>
                                      <a:lnTo>
                                        <a:pt x="608" y="1494"/>
                                      </a:lnTo>
                                      <a:lnTo>
                                        <a:pt x="652" y="1396"/>
                                      </a:lnTo>
                                      <a:lnTo>
                                        <a:pt x="700" y="1303"/>
                                      </a:lnTo>
                                      <a:lnTo>
                                        <a:pt x="748" y="1214"/>
                                      </a:lnTo>
                                      <a:lnTo>
                                        <a:pt x="800" y="1131"/>
                                      </a:lnTo>
                                      <a:lnTo>
                                        <a:pt x="853" y="1051"/>
                                      </a:lnTo>
                                      <a:lnTo>
                                        <a:pt x="908" y="977"/>
                                      </a:lnTo>
                                      <a:lnTo>
                                        <a:pt x="966" y="907"/>
                                      </a:lnTo>
                                      <a:lnTo>
                                        <a:pt x="1025" y="842"/>
                                      </a:lnTo>
                                      <a:lnTo>
                                        <a:pt x="1085" y="783"/>
                                      </a:lnTo>
                                      <a:lnTo>
                                        <a:pt x="1148" y="729"/>
                                      </a:lnTo>
                                      <a:lnTo>
                                        <a:pt x="1212" y="682"/>
                                      </a:lnTo>
                                      <a:lnTo>
                                        <a:pt x="1278" y="639"/>
                                      </a:lnTo>
                                      <a:lnTo>
                                        <a:pt x="1345" y="603"/>
                                      </a:lnTo>
                                      <a:lnTo>
                                        <a:pt x="1413" y="574"/>
                                      </a:lnTo>
                                      <a:lnTo>
                                        <a:pt x="1483" y="551"/>
                                      </a:lnTo>
                                      <a:lnTo>
                                        <a:pt x="1554" y="533"/>
                                      </a:lnTo>
                                      <a:lnTo>
                                        <a:pt x="1625" y="523"/>
                                      </a:lnTo>
                                      <a:lnTo>
                                        <a:pt x="1698" y="5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" name="Freeform 2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5" y="397"/>
                                  <a:ext cx="470" cy="893"/>
                                </a:xfrm>
                                <a:custGeom>
                                  <a:avLst/>
                                  <a:gdLst>
                                    <a:gd name="T0" fmla="*/ 1556 w 2824"/>
                                    <a:gd name="T1" fmla="*/ 14 h 5352"/>
                                    <a:gd name="T2" fmla="*/ 1764 w 2824"/>
                                    <a:gd name="T3" fmla="*/ 84 h 5352"/>
                                    <a:gd name="T4" fmla="*/ 1962 w 2824"/>
                                    <a:gd name="T5" fmla="*/ 210 h 5352"/>
                                    <a:gd name="T6" fmla="*/ 2143 w 2824"/>
                                    <a:gd name="T7" fmla="*/ 388 h 5352"/>
                                    <a:gd name="T8" fmla="*/ 2309 w 2824"/>
                                    <a:gd name="T9" fmla="*/ 612 h 5352"/>
                                    <a:gd name="T10" fmla="*/ 2457 w 2824"/>
                                    <a:gd name="T11" fmla="*/ 877 h 5352"/>
                                    <a:gd name="T12" fmla="*/ 2583 w 2824"/>
                                    <a:gd name="T13" fmla="*/ 1181 h 5352"/>
                                    <a:gd name="T14" fmla="*/ 2684 w 2824"/>
                                    <a:gd name="T15" fmla="*/ 1517 h 5352"/>
                                    <a:gd name="T16" fmla="*/ 2760 w 2824"/>
                                    <a:gd name="T17" fmla="*/ 1880 h 5352"/>
                                    <a:gd name="T18" fmla="*/ 2807 w 2824"/>
                                    <a:gd name="T19" fmla="*/ 2268 h 5352"/>
                                    <a:gd name="T20" fmla="*/ 2824 w 2824"/>
                                    <a:gd name="T21" fmla="*/ 2677 h 5352"/>
                                    <a:gd name="T22" fmla="*/ 2807 w 2824"/>
                                    <a:gd name="T23" fmla="*/ 3084 h 5352"/>
                                    <a:gd name="T24" fmla="*/ 2760 w 2824"/>
                                    <a:gd name="T25" fmla="*/ 3473 h 5352"/>
                                    <a:gd name="T26" fmla="*/ 2684 w 2824"/>
                                    <a:gd name="T27" fmla="*/ 3836 h 5352"/>
                                    <a:gd name="T28" fmla="*/ 2583 w 2824"/>
                                    <a:gd name="T29" fmla="*/ 4172 h 5352"/>
                                    <a:gd name="T30" fmla="*/ 2457 w 2824"/>
                                    <a:gd name="T31" fmla="*/ 4476 h 5352"/>
                                    <a:gd name="T32" fmla="*/ 2309 w 2824"/>
                                    <a:gd name="T33" fmla="*/ 4741 h 5352"/>
                                    <a:gd name="T34" fmla="*/ 2143 w 2824"/>
                                    <a:gd name="T35" fmla="*/ 4965 h 5352"/>
                                    <a:gd name="T36" fmla="*/ 1962 w 2824"/>
                                    <a:gd name="T37" fmla="*/ 5142 h 5352"/>
                                    <a:gd name="T38" fmla="*/ 1764 w 2824"/>
                                    <a:gd name="T39" fmla="*/ 5269 h 5352"/>
                                    <a:gd name="T40" fmla="*/ 1556 w 2824"/>
                                    <a:gd name="T41" fmla="*/ 5338 h 5352"/>
                                    <a:gd name="T42" fmla="*/ 1339 w 2824"/>
                                    <a:gd name="T43" fmla="*/ 5349 h 5352"/>
                                    <a:gd name="T44" fmla="*/ 1127 w 2824"/>
                                    <a:gd name="T45" fmla="*/ 5298 h 5352"/>
                                    <a:gd name="T46" fmla="*/ 926 w 2824"/>
                                    <a:gd name="T47" fmla="*/ 5190 h 5352"/>
                                    <a:gd name="T48" fmla="*/ 739 w 2824"/>
                                    <a:gd name="T49" fmla="*/ 5030 h 5352"/>
                                    <a:gd name="T50" fmla="*/ 567 w 2824"/>
                                    <a:gd name="T51" fmla="*/ 4820 h 5352"/>
                                    <a:gd name="T52" fmla="*/ 414 w 2824"/>
                                    <a:gd name="T53" fmla="*/ 4569 h 5352"/>
                                    <a:gd name="T54" fmla="*/ 281 w 2824"/>
                                    <a:gd name="T55" fmla="*/ 4277 h 5352"/>
                                    <a:gd name="T56" fmla="*/ 171 w 2824"/>
                                    <a:gd name="T57" fmla="*/ 3951 h 5352"/>
                                    <a:gd name="T58" fmla="*/ 85 w 2824"/>
                                    <a:gd name="T59" fmla="*/ 3596 h 5352"/>
                                    <a:gd name="T60" fmla="*/ 28 w 2824"/>
                                    <a:gd name="T61" fmla="*/ 3216 h 5352"/>
                                    <a:gd name="T62" fmla="*/ 2 w 2824"/>
                                    <a:gd name="T63" fmla="*/ 2814 h 5352"/>
                                    <a:gd name="T64" fmla="*/ 7 w 2824"/>
                                    <a:gd name="T65" fmla="*/ 2403 h 5352"/>
                                    <a:gd name="T66" fmla="*/ 44 w 2824"/>
                                    <a:gd name="T67" fmla="*/ 2007 h 5352"/>
                                    <a:gd name="T68" fmla="*/ 111 w 2824"/>
                                    <a:gd name="T69" fmla="*/ 1635 h 5352"/>
                                    <a:gd name="T70" fmla="*/ 205 w 2824"/>
                                    <a:gd name="T71" fmla="*/ 1289 h 5352"/>
                                    <a:gd name="T72" fmla="*/ 322 w 2824"/>
                                    <a:gd name="T73" fmla="*/ 975 h 5352"/>
                                    <a:gd name="T74" fmla="*/ 462 w 2824"/>
                                    <a:gd name="T75" fmla="*/ 695 h 5352"/>
                                    <a:gd name="T76" fmla="*/ 622 w 2824"/>
                                    <a:gd name="T77" fmla="*/ 458 h 5352"/>
                                    <a:gd name="T78" fmla="*/ 799 w 2824"/>
                                    <a:gd name="T79" fmla="*/ 264 h 5352"/>
                                    <a:gd name="T80" fmla="*/ 992 w 2824"/>
                                    <a:gd name="T81" fmla="*/ 120 h 5352"/>
                                    <a:gd name="T82" fmla="*/ 1197 w 2824"/>
                                    <a:gd name="T83" fmla="*/ 32 h 5352"/>
                                    <a:gd name="T84" fmla="*/ 1412 w 2824"/>
                                    <a:gd name="T85" fmla="*/ 0 h 53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2824" h="5352">
                                      <a:moveTo>
                                        <a:pt x="1412" y="0"/>
                                      </a:moveTo>
                                      <a:lnTo>
                                        <a:pt x="1484" y="4"/>
                                      </a:lnTo>
                                      <a:lnTo>
                                        <a:pt x="1556" y="14"/>
                                      </a:lnTo>
                                      <a:lnTo>
                                        <a:pt x="1627" y="32"/>
                                      </a:lnTo>
                                      <a:lnTo>
                                        <a:pt x="1697" y="55"/>
                                      </a:lnTo>
                                      <a:lnTo>
                                        <a:pt x="1764" y="84"/>
                                      </a:lnTo>
                                      <a:lnTo>
                                        <a:pt x="1832" y="120"/>
                                      </a:lnTo>
                                      <a:lnTo>
                                        <a:pt x="1897" y="163"/>
                                      </a:lnTo>
                                      <a:lnTo>
                                        <a:pt x="1962" y="210"/>
                                      </a:lnTo>
                                      <a:lnTo>
                                        <a:pt x="2024" y="264"/>
                                      </a:lnTo>
                                      <a:lnTo>
                                        <a:pt x="2084" y="323"/>
                                      </a:lnTo>
                                      <a:lnTo>
                                        <a:pt x="2143" y="388"/>
                                      </a:lnTo>
                                      <a:lnTo>
                                        <a:pt x="2202" y="458"/>
                                      </a:lnTo>
                                      <a:lnTo>
                                        <a:pt x="2256" y="532"/>
                                      </a:lnTo>
                                      <a:lnTo>
                                        <a:pt x="2309" y="612"/>
                                      </a:lnTo>
                                      <a:lnTo>
                                        <a:pt x="2361" y="695"/>
                                      </a:lnTo>
                                      <a:lnTo>
                                        <a:pt x="2410" y="784"/>
                                      </a:lnTo>
                                      <a:lnTo>
                                        <a:pt x="2457" y="877"/>
                                      </a:lnTo>
                                      <a:lnTo>
                                        <a:pt x="2502" y="975"/>
                                      </a:lnTo>
                                      <a:lnTo>
                                        <a:pt x="2543" y="1075"/>
                                      </a:lnTo>
                                      <a:lnTo>
                                        <a:pt x="2583" y="1181"/>
                                      </a:lnTo>
                                      <a:lnTo>
                                        <a:pt x="2619" y="1289"/>
                                      </a:lnTo>
                                      <a:lnTo>
                                        <a:pt x="2653" y="1401"/>
                                      </a:lnTo>
                                      <a:lnTo>
                                        <a:pt x="2684" y="1517"/>
                                      </a:lnTo>
                                      <a:lnTo>
                                        <a:pt x="2713" y="1635"/>
                                      </a:lnTo>
                                      <a:lnTo>
                                        <a:pt x="2738" y="1757"/>
                                      </a:lnTo>
                                      <a:lnTo>
                                        <a:pt x="2760" y="1880"/>
                                      </a:lnTo>
                                      <a:lnTo>
                                        <a:pt x="2779" y="2007"/>
                                      </a:lnTo>
                                      <a:lnTo>
                                        <a:pt x="2795" y="2137"/>
                                      </a:lnTo>
                                      <a:lnTo>
                                        <a:pt x="2807" y="2268"/>
                                      </a:lnTo>
                                      <a:lnTo>
                                        <a:pt x="2816" y="2403"/>
                                      </a:lnTo>
                                      <a:lnTo>
                                        <a:pt x="2822" y="2539"/>
                                      </a:lnTo>
                                      <a:lnTo>
                                        <a:pt x="2824" y="2677"/>
                                      </a:lnTo>
                                      <a:lnTo>
                                        <a:pt x="2822" y="2814"/>
                                      </a:lnTo>
                                      <a:lnTo>
                                        <a:pt x="2816" y="2950"/>
                                      </a:lnTo>
                                      <a:lnTo>
                                        <a:pt x="2807" y="3084"/>
                                      </a:lnTo>
                                      <a:lnTo>
                                        <a:pt x="2795" y="3216"/>
                                      </a:lnTo>
                                      <a:lnTo>
                                        <a:pt x="2779" y="3345"/>
                                      </a:lnTo>
                                      <a:lnTo>
                                        <a:pt x="2760" y="3473"/>
                                      </a:lnTo>
                                      <a:lnTo>
                                        <a:pt x="2738" y="3596"/>
                                      </a:lnTo>
                                      <a:lnTo>
                                        <a:pt x="2713" y="3718"/>
                                      </a:lnTo>
                                      <a:lnTo>
                                        <a:pt x="2684" y="3836"/>
                                      </a:lnTo>
                                      <a:lnTo>
                                        <a:pt x="2653" y="3951"/>
                                      </a:lnTo>
                                      <a:lnTo>
                                        <a:pt x="2619" y="4063"/>
                                      </a:lnTo>
                                      <a:lnTo>
                                        <a:pt x="2583" y="4172"/>
                                      </a:lnTo>
                                      <a:lnTo>
                                        <a:pt x="2543" y="4277"/>
                                      </a:lnTo>
                                      <a:lnTo>
                                        <a:pt x="2502" y="4378"/>
                                      </a:lnTo>
                                      <a:lnTo>
                                        <a:pt x="2457" y="4476"/>
                                      </a:lnTo>
                                      <a:lnTo>
                                        <a:pt x="2410" y="4569"/>
                                      </a:lnTo>
                                      <a:lnTo>
                                        <a:pt x="2361" y="4658"/>
                                      </a:lnTo>
                                      <a:lnTo>
                                        <a:pt x="2309" y="4741"/>
                                      </a:lnTo>
                                      <a:lnTo>
                                        <a:pt x="2256" y="4820"/>
                                      </a:lnTo>
                                      <a:lnTo>
                                        <a:pt x="2202" y="4895"/>
                                      </a:lnTo>
                                      <a:lnTo>
                                        <a:pt x="2143" y="4965"/>
                                      </a:lnTo>
                                      <a:lnTo>
                                        <a:pt x="2084" y="5030"/>
                                      </a:lnTo>
                                      <a:lnTo>
                                        <a:pt x="2024" y="5089"/>
                                      </a:lnTo>
                                      <a:lnTo>
                                        <a:pt x="1962" y="5142"/>
                                      </a:lnTo>
                                      <a:lnTo>
                                        <a:pt x="1897" y="5190"/>
                                      </a:lnTo>
                                      <a:lnTo>
                                        <a:pt x="1832" y="5233"/>
                                      </a:lnTo>
                                      <a:lnTo>
                                        <a:pt x="1764" y="5269"/>
                                      </a:lnTo>
                                      <a:lnTo>
                                        <a:pt x="1697" y="5298"/>
                                      </a:lnTo>
                                      <a:lnTo>
                                        <a:pt x="1627" y="5321"/>
                                      </a:lnTo>
                                      <a:lnTo>
                                        <a:pt x="1556" y="5338"/>
                                      </a:lnTo>
                                      <a:lnTo>
                                        <a:pt x="1484" y="5349"/>
                                      </a:lnTo>
                                      <a:lnTo>
                                        <a:pt x="1412" y="5352"/>
                                      </a:lnTo>
                                      <a:lnTo>
                                        <a:pt x="1339" y="5349"/>
                                      </a:lnTo>
                                      <a:lnTo>
                                        <a:pt x="1268" y="5338"/>
                                      </a:lnTo>
                                      <a:lnTo>
                                        <a:pt x="1197" y="5321"/>
                                      </a:lnTo>
                                      <a:lnTo>
                                        <a:pt x="1127" y="5298"/>
                                      </a:lnTo>
                                      <a:lnTo>
                                        <a:pt x="1059" y="5269"/>
                                      </a:lnTo>
                                      <a:lnTo>
                                        <a:pt x="992" y="5233"/>
                                      </a:lnTo>
                                      <a:lnTo>
                                        <a:pt x="926" y="5190"/>
                                      </a:lnTo>
                                      <a:lnTo>
                                        <a:pt x="862" y="5142"/>
                                      </a:lnTo>
                                      <a:lnTo>
                                        <a:pt x="799" y="5089"/>
                                      </a:lnTo>
                                      <a:lnTo>
                                        <a:pt x="739" y="5030"/>
                                      </a:lnTo>
                                      <a:lnTo>
                                        <a:pt x="680" y="4965"/>
                                      </a:lnTo>
                                      <a:lnTo>
                                        <a:pt x="622" y="4895"/>
                                      </a:lnTo>
                                      <a:lnTo>
                                        <a:pt x="567" y="4820"/>
                                      </a:lnTo>
                                      <a:lnTo>
                                        <a:pt x="514" y="4741"/>
                                      </a:lnTo>
                                      <a:lnTo>
                                        <a:pt x="462" y="4658"/>
                                      </a:lnTo>
                                      <a:lnTo>
                                        <a:pt x="414" y="4569"/>
                                      </a:lnTo>
                                      <a:lnTo>
                                        <a:pt x="366" y="4476"/>
                                      </a:lnTo>
                                      <a:lnTo>
                                        <a:pt x="322" y="4378"/>
                                      </a:lnTo>
                                      <a:lnTo>
                                        <a:pt x="281" y="4277"/>
                                      </a:lnTo>
                                      <a:lnTo>
                                        <a:pt x="241" y="4172"/>
                                      </a:lnTo>
                                      <a:lnTo>
                                        <a:pt x="205" y="4063"/>
                                      </a:lnTo>
                                      <a:lnTo>
                                        <a:pt x="171" y="3951"/>
                                      </a:lnTo>
                                      <a:lnTo>
                                        <a:pt x="139" y="3836"/>
                                      </a:lnTo>
                                      <a:lnTo>
                                        <a:pt x="111" y="3718"/>
                                      </a:lnTo>
                                      <a:lnTo>
                                        <a:pt x="85" y="3596"/>
                                      </a:lnTo>
                                      <a:lnTo>
                                        <a:pt x="63" y="3473"/>
                                      </a:lnTo>
                                      <a:lnTo>
                                        <a:pt x="44" y="3345"/>
                                      </a:lnTo>
                                      <a:lnTo>
                                        <a:pt x="28" y="3216"/>
                                      </a:lnTo>
                                      <a:lnTo>
                                        <a:pt x="17" y="3084"/>
                                      </a:lnTo>
                                      <a:lnTo>
                                        <a:pt x="7" y="2950"/>
                                      </a:lnTo>
                                      <a:lnTo>
                                        <a:pt x="2" y="2814"/>
                                      </a:lnTo>
                                      <a:lnTo>
                                        <a:pt x="0" y="2677"/>
                                      </a:lnTo>
                                      <a:lnTo>
                                        <a:pt x="2" y="2539"/>
                                      </a:lnTo>
                                      <a:lnTo>
                                        <a:pt x="7" y="2403"/>
                                      </a:lnTo>
                                      <a:lnTo>
                                        <a:pt x="17" y="2268"/>
                                      </a:lnTo>
                                      <a:lnTo>
                                        <a:pt x="28" y="2137"/>
                                      </a:lnTo>
                                      <a:lnTo>
                                        <a:pt x="44" y="2007"/>
                                      </a:lnTo>
                                      <a:lnTo>
                                        <a:pt x="63" y="1880"/>
                                      </a:lnTo>
                                      <a:lnTo>
                                        <a:pt x="85" y="1757"/>
                                      </a:lnTo>
                                      <a:lnTo>
                                        <a:pt x="111" y="1635"/>
                                      </a:lnTo>
                                      <a:lnTo>
                                        <a:pt x="139" y="1517"/>
                                      </a:lnTo>
                                      <a:lnTo>
                                        <a:pt x="171" y="1401"/>
                                      </a:lnTo>
                                      <a:lnTo>
                                        <a:pt x="205" y="1289"/>
                                      </a:lnTo>
                                      <a:lnTo>
                                        <a:pt x="241" y="1181"/>
                                      </a:lnTo>
                                      <a:lnTo>
                                        <a:pt x="281" y="1075"/>
                                      </a:lnTo>
                                      <a:lnTo>
                                        <a:pt x="322" y="975"/>
                                      </a:lnTo>
                                      <a:lnTo>
                                        <a:pt x="366" y="877"/>
                                      </a:lnTo>
                                      <a:lnTo>
                                        <a:pt x="414" y="784"/>
                                      </a:lnTo>
                                      <a:lnTo>
                                        <a:pt x="462" y="695"/>
                                      </a:lnTo>
                                      <a:lnTo>
                                        <a:pt x="514" y="612"/>
                                      </a:lnTo>
                                      <a:lnTo>
                                        <a:pt x="567" y="532"/>
                                      </a:lnTo>
                                      <a:lnTo>
                                        <a:pt x="622" y="458"/>
                                      </a:lnTo>
                                      <a:lnTo>
                                        <a:pt x="680" y="388"/>
                                      </a:lnTo>
                                      <a:lnTo>
                                        <a:pt x="739" y="323"/>
                                      </a:lnTo>
                                      <a:lnTo>
                                        <a:pt x="799" y="264"/>
                                      </a:lnTo>
                                      <a:lnTo>
                                        <a:pt x="862" y="210"/>
                                      </a:lnTo>
                                      <a:lnTo>
                                        <a:pt x="926" y="163"/>
                                      </a:lnTo>
                                      <a:lnTo>
                                        <a:pt x="992" y="120"/>
                                      </a:lnTo>
                                      <a:lnTo>
                                        <a:pt x="1059" y="84"/>
                                      </a:lnTo>
                                      <a:lnTo>
                                        <a:pt x="1127" y="55"/>
                                      </a:lnTo>
                                      <a:lnTo>
                                        <a:pt x="1197" y="32"/>
                                      </a:lnTo>
                                      <a:lnTo>
                                        <a:pt x="1268" y="14"/>
                                      </a:lnTo>
                                      <a:lnTo>
                                        <a:pt x="1339" y="4"/>
                                      </a:lnTo>
                                      <a:lnTo>
                                        <a:pt x="14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EDE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" name="Freeform 2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7" y="872"/>
                                  <a:ext cx="208" cy="394"/>
                                </a:xfrm>
                                <a:custGeom>
                                  <a:avLst/>
                                  <a:gdLst>
                                    <a:gd name="T0" fmla="*/ 689 w 1249"/>
                                    <a:gd name="T1" fmla="*/ 6 h 2368"/>
                                    <a:gd name="T2" fmla="*/ 781 w 1249"/>
                                    <a:gd name="T3" fmla="*/ 37 h 2368"/>
                                    <a:gd name="T4" fmla="*/ 868 w 1249"/>
                                    <a:gd name="T5" fmla="*/ 93 h 2368"/>
                                    <a:gd name="T6" fmla="*/ 949 w 1249"/>
                                    <a:gd name="T7" fmla="*/ 171 h 2368"/>
                                    <a:gd name="T8" fmla="*/ 1022 w 1249"/>
                                    <a:gd name="T9" fmla="*/ 270 h 2368"/>
                                    <a:gd name="T10" fmla="*/ 1088 w 1249"/>
                                    <a:gd name="T11" fmla="*/ 388 h 2368"/>
                                    <a:gd name="T12" fmla="*/ 1143 w 1249"/>
                                    <a:gd name="T13" fmla="*/ 522 h 2368"/>
                                    <a:gd name="T14" fmla="*/ 1188 w 1249"/>
                                    <a:gd name="T15" fmla="*/ 670 h 2368"/>
                                    <a:gd name="T16" fmla="*/ 1222 w 1249"/>
                                    <a:gd name="T17" fmla="*/ 832 h 2368"/>
                                    <a:gd name="T18" fmla="*/ 1242 w 1249"/>
                                    <a:gd name="T19" fmla="*/ 1003 h 2368"/>
                                    <a:gd name="T20" fmla="*/ 1249 w 1249"/>
                                    <a:gd name="T21" fmla="*/ 1184 h 2368"/>
                                    <a:gd name="T22" fmla="*/ 1242 w 1249"/>
                                    <a:gd name="T23" fmla="*/ 1363 h 2368"/>
                                    <a:gd name="T24" fmla="*/ 1222 w 1249"/>
                                    <a:gd name="T25" fmla="*/ 1536 h 2368"/>
                                    <a:gd name="T26" fmla="*/ 1188 w 1249"/>
                                    <a:gd name="T27" fmla="*/ 1696 h 2368"/>
                                    <a:gd name="T28" fmla="*/ 1143 w 1249"/>
                                    <a:gd name="T29" fmla="*/ 1845 h 2368"/>
                                    <a:gd name="T30" fmla="*/ 1088 w 1249"/>
                                    <a:gd name="T31" fmla="*/ 1980 h 2368"/>
                                    <a:gd name="T32" fmla="*/ 1022 w 1249"/>
                                    <a:gd name="T33" fmla="*/ 2097 h 2368"/>
                                    <a:gd name="T34" fmla="*/ 949 w 1249"/>
                                    <a:gd name="T35" fmla="*/ 2196 h 2368"/>
                                    <a:gd name="T36" fmla="*/ 868 w 1249"/>
                                    <a:gd name="T37" fmla="*/ 2275 h 2368"/>
                                    <a:gd name="T38" fmla="*/ 781 w 1249"/>
                                    <a:gd name="T39" fmla="*/ 2330 h 2368"/>
                                    <a:gd name="T40" fmla="*/ 689 w 1249"/>
                                    <a:gd name="T41" fmla="*/ 2361 h 2368"/>
                                    <a:gd name="T42" fmla="*/ 593 w 1249"/>
                                    <a:gd name="T43" fmla="*/ 2366 h 2368"/>
                                    <a:gd name="T44" fmla="*/ 499 w 1249"/>
                                    <a:gd name="T45" fmla="*/ 2343 h 2368"/>
                                    <a:gd name="T46" fmla="*/ 410 w 1249"/>
                                    <a:gd name="T47" fmla="*/ 2296 h 2368"/>
                                    <a:gd name="T48" fmla="*/ 327 w 1249"/>
                                    <a:gd name="T49" fmla="*/ 2224 h 2368"/>
                                    <a:gd name="T50" fmla="*/ 251 w 1249"/>
                                    <a:gd name="T51" fmla="*/ 2132 h 2368"/>
                                    <a:gd name="T52" fmla="*/ 183 w 1249"/>
                                    <a:gd name="T53" fmla="*/ 2021 h 2368"/>
                                    <a:gd name="T54" fmla="*/ 124 w 1249"/>
                                    <a:gd name="T55" fmla="*/ 1892 h 2368"/>
                                    <a:gd name="T56" fmla="*/ 75 w 1249"/>
                                    <a:gd name="T57" fmla="*/ 1748 h 2368"/>
                                    <a:gd name="T58" fmla="*/ 38 w 1249"/>
                                    <a:gd name="T59" fmla="*/ 1591 h 2368"/>
                                    <a:gd name="T60" fmla="*/ 13 w 1249"/>
                                    <a:gd name="T61" fmla="*/ 1421 h 2368"/>
                                    <a:gd name="T62" fmla="*/ 1 w 1249"/>
                                    <a:gd name="T63" fmla="*/ 1244 h 2368"/>
                                    <a:gd name="T64" fmla="*/ 4 w 1249"/>
                                    <a:gd name="T65" fmla="*/ 1062 h 2368"/>
                                    <a:gd name="T66" fmla="*/ 20 w 1249"/>
                                    <a:gd name="T67" fmla="*/ 888 h 2368"/>
                                    <a:gd name="T68" fmla="*/ 49 w 1249"/>
                                    <a:gd name="T69" fmla="*/ 723 h 2368"/>
                                    <a:gd name="T70" fmla="*/ 91 w 1249"/>
                                    <a:gd name="T71" fmla="*/ 569 h 2368"/>
                                    <a:gd name="T72" fmla="*/ 143 w 1249"/>
                                    <a:gd name="T73" fmla="*/ 431 h 2368"/>
                                    <a:gd name="T74" fmla="*/ 205 w 1249"/>
                                    <a:gd name="T75" fmla="*/ 307 h 2368"/>
                                    <a:gd name="T76" fmla="*/ 276 w 1249"/>
                                    <a:gd name="T77" fmla="*/ 202 h 2368"/>
                                    <a:gd name="T78" fmla="*/ 354 w 1249"/>
                                    <a:gd name="T79" fmla="*/ 116 h 2368"/>
                                    <a:gd name="T80" fmla="*/ 439 w 1249"/>
                                    <a:gd name="T81" fmla="*/ 53 h 2368"/>
                                    <a:gd name="T82" fmla="*/ 530 w 1249"/>
                                    <a:gd name="T83" fmla="*/ 13 h 2368"/>
                                    <a:gd name="T84" fmla="*/ 625 w 1249"/>
                                    <a:gd name="T85" fmla="*/ 0 h 23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249" h="2368">
                                      <a:moveTo>
                                        <a:pt x="625" y="0"/>
                                      </a:moveTo>
                                      <a:lnTo>
                                        <a:pt x="658" y="1"/>
                                      </a:lnTo>
                                      <a:lnTo>
                                        <a:pt x="689" y="6"/>
                                      </a:lnTo>
                                      <a:lnTo>
                                        <a:pt x="720" y="13"/>
                                      </a:lnTo>
                                      <a:lnTo>
                                        <a:pt x="751" y="24"/>
                                      </a:lnTo>
                                      <a:lnTo>
                                        <a:pt x="781" y="37"/>
                                      </a:lnTo>
                                      <a:lnTo>
                                        <a:pt x="811" y="53"/>
                                      </a:lnTo>
                                      <a:lnTo>
                                        <a:pt x="839" y="72"/>
                                      </a:lnTo>
                                      <a:lnTo>
                                        <a:pt x="868" y="93"/>
                                      </a:lnTo>
                                      <a:lnTo>
                                        <a:pt x="895" y="116"/>
                                      </a:lnTo>
                                      <a:lnTo>
                                        <a:pt x="923" y="142"/>
                                      </a:lnTo>
                                      <a:lnTo>
                                        <a:pt x="949" y="171"/>
                                      </a:lnTo>
                                      <a:lnTo>
                                        <a:pt x="975" y="202"/>
                                      </a:lnTo>
                                      <a:lnTo>
                                        <a:pt x="999" y="234"/>
                                      </a:lnTo>
                                      <a:lnTo>
                                        <a:pt x="1022" y="270"/>
                                      </a:lnTo>
                                      <a:lnTo>
                                        <a:pt x="1045" y="307"/>
                                      </a:lnTo>
                                      <a:lnTo>
                                        <a:pt x="1066" y="346"/>
                                      </a:lnTo>
                                      <a:lnTo>
                                        <a:pt x="1088" y="388"/>
                                      </a:lnTo>
                                      <a:lnTo>
                                        <a:pt x="1107" y="431"/>
                                      </a:lnTo>
                                      <a:lnTo>
                                        <a:pt x="1126" y="475"/>
                                      </a:lnTo>
                                      <a:lnTo>
                                        <a:pt x="1143" y="522"/>
                                      </a:lnTo>
                                      <a:lnTo>
                                        <a:pt x="1159" y="569"/>
                                      </a:lnTo>
                                      <a:lnTo>
                                        <a:pt x="1174" y="619"/>
                                      </a:lnTo>
                                      <a:lnTo>
                                        <a:pt x="1188" y="670"/>
                                      </a:lnTo>
                                      <a:lnTo>
                                        <a:pt x="1201" y="723"/>
                                      </a:lnTo>
                                      <a:lnTo>
                                        <a:pt x="1211" y="777"/>
                                      </a:lnTo>
                                      <a:lnTo>
                                        <a:pt x="1222" y="832"/>
                                      </a:lnTo>
                                      <a:lnTo>
                                        <a:pt x="1230" y="888"/>
                                      </a:lnTo>
                                      <a:lnTo>
                                        <a:pt x="1237" y="945"/>
                                      </a:lnTo>
                                      <a:lnTo>
                                        <a:pt x="1242" y="1003"/>
                                      </a:lnTo>
                                      <a:lnTo>
                                        <a:pt x="1246" y="1062"/>
                                      </a:lnTo>
                                      <a:lnTo>
                                        <a:pt x="1249" y="1122"/>
                                      </a:lnTo>
                                      <a:lnTo>
                                        <a:pt x="1249" y="1184"/>
                                      </a:lnTo>
                                      <a:lnTo>
                                        <a:pt x="1249" y="1244"/>
                                      </a:lnTo>
                                      <a:lnTo>
                                        <a:pt x="1246" y="1304"/>
                                      </a:lnTo>
                                      <a:lnTo>
                                        <a:pt x="1242" y="1363"/>
                                      </a:lnTo>
                                      <a:lnTo>
                                        <a:pt x="1237" y="1421"/>
                                      </a:lnTo>
                                      <a:lnTo>
                                        <a:pt x="1230" y="1480"/>
                                      </a:lnTo>
                                      <a:lnTo>
                                        <a:pt x="1222" y="1536"/>
                                      </a:lnTo>
                                      <a:lnTo>
                                        <a:pt x="1211" y="1591"/>
                                      </a:lnTo>
                                      <a:lnTo>
                                        <a:pt x="1201" y="1645"/>
                                      </a:lnTo>
                                      <a:lnTo>
                                        <a:pt x="1188" y="1696"/>
                                      </a:lnTo>
                                      <a:lnTo>
                                        <a:pt x="1174" y="1748"/>
                                      </a:lnTo>
                                      <a:lnTo>
                                        <a:pt x="1159" y="1797"/>
                                      </a:lnTo>
                                      <a:lnTo>
                                        <a:pt x="1143" y="1845"/>
                                      </a:lnTo>
                                      <a:lnTo>
                                        <a:pt x="1126" y="1892"/>
                                      </a:lnTo>
                                      <a:lnTo>
                                        <a:pt x="1107" y="1936"/>
                                      </a:lnTo>
                                      <a:lnTo>
                                        <a:pt x="1088" y="1980"/>
                                      </a:lnTo>
                                      <a:lnTo>
                                        <a:pt x="1066" y="2021"/>
                                      </a:lnTo>
                                      <a:lnTo>
                                        <a:pt x="1045" y="2060"/>
                                      </a:lnTo>
                                      <a:lnTo>
                                        <a:pt x="1022" y="2097"/>
                                      </a:lnTo>
                                      <a:lnTo>
                                        <a:pt x="999" y="2132"/>
                                      </a:lnTo>
                                      <a:lnTo>
                                        <a:pt x="975" y="2165"/>
                                      </a:lnTo>
                                      <a:lnTo>
                                        <a:pt x="949" y="2196"/>
                                      </a:lnTo>
                                      <a:lnTo>
                                        <a:pt x="923" y="2224"/>
                                      </a:lnTo>
                                      <a:lnTo>
                                        <a:pt x="895" y="2250"/>
                                      </a:lnTo>
                                      <a:lnTo>
                                        <a:pt x="868" y="2275"/>
                                      </a:lnTo>
                                      <a:lnTo>
                                        <a:pt x="839" y="2296"/>
                                      </a:lnTo>
                                      <a:lnTo>
                                        <a:pt x="811" y="2314"/>
                                      </a:lnTo>
                                      <a:lnTo>
                                        <a:pt x="781" y="2330"/>
                                      </a:lnTo>
                                      <a:lnTo>
                                        <a:pt x="751" y="2343"/>
                                      </a:lnTo>
                                      <a:lnTo>
                                        <a:pt x="720" y="2354"/>
                                      </a:lnTo>
                                      <a:lnTo>
                                        <a:pt x="689" y="2361"/>
                                      </a:lnTo>
                                      <a:lnTo>
                                        <a:pt x="658" y="2366"/>
                                      </a:lnTo>
                                      <a:lnTo>
                                        <a:pt x="625" y="2368"/>
                                      </a:lnTo>
                                      <a:lnTo>
                                        <a:pt x="593" y="2366"/>
                                      </a:lnTo>
                                      <a:lnTo>
                                        <a:pt x="561" y="2361"/>
                                      </a:lnTo>
                                      <a:lnTo>
                                        <a:pt x="530" y="2354"/>
                                      </a:lnTo>
                                      <a:lnTo>
                                        <a:pt x="499" y="2343"/>
                                      </a:lnTo>
                                      <a:lnTo>
                                        <a:pt x="468" y="2330"/>
                                      </a:lnTo>
                                      <a:lnTo>
                                        <a:pt x="439" y="2314"/>
                                      </a:lnTo>
                                      <a:lnTo>
                                        <a:pt x="410" y="2296"/>
                                      </a:lnTo>
                                      <a:lnTo>
                                        <a:pt x="382" y="2275"/>
                                      </a:lnTo>
                                      <a:lnTo>
                                        <a:pt x="354" y="2250"/>
                                      </a:lnTo>
                                      <a:lnTo>
                                        <a:pt x="327" y="2224"/>
                                      </a:lnTo>
                                      <a:lnTo>
                                        <a:pt x="302" y="2196"/>
                                      </a:lnTo>
                                      <a:lnTo>
                                        <a:pt x="276" y="2165"/>
                                      </a:lnTo>
                                      <a:lnTo>
                                        <a:pt x="251" y="2132"/>
                                      </a:lnTo>
                                      <a:lnTo>
                                        <a:pt x="228" y="2097"/>
                                      </a:lnTo>
                                      <a:lnTo>
                                        <a:pt x="205" y="2060"/>
                                      </a:lnTo>
                                      <a:lnTo>
                                        <a:pt x="183" y="2021"/>
                                      </a:lnTo>
                                      <a:lnTo>
                                        <a:pt x="163" y="1980"/>
                                      </a:lnTo>
                                      <a:lnTo>
                                        <a:pt x="143" y="1936"/>
                                      </a:lnTo>
                                      <a:lnTo>
                                        <a:pt x="124" y="1892"/>
                                      </a:lnTo>
                                      <a:lnTo>
                                        <a:pt x="107" y="1845"/>
                                      </a:lnTo>
                                      <a:lnTo>
                                        <a:pt x="91" y="1797"/>
                                      </a:lnTo>
                                      <a:lnTo>
                                        <a:pt x="75" y="1748"/>
                                      </a:lnTo>
                                      <a:lnTo>
                                        <a:pt x="62" y="1696"/>
                                      </a:lnTo>
                                      <a:lnTo>
                                        <a:pt x="49" y="1645"/>
                                      </a:lnTo>
                                      <a:lnTo>
                                        <a:pt x="38" y="1591"/>
                                      </a:lnTo>
                                      <a:lnTo>
                                        <a:pt x="29" y="1536"/>
                                      </a:lnTo>
                                      <a:lnTo>
                                        <a:pt x="20" y="1480"/>
                                      </a:lnTo>
                                      <a:lnTo>
                                        <a:pt x="13" y="1421"/>
                                      </a:lnTo>
                                      <a:lnTo>
                                        <a:pt x="8" y="1363"/>
                                      </a:lnTo>
                                      <a:lnTo>
                                        <a:pt x="4" y="1304"/>
                                      </a:lnTo>
                                      <a:lnTo>
                                        <a:pt x="1" y="1244"/>
                                      </a:lnTo>
                                      <a:lnTo>
                                        <a:pt x="0" y="1184"/>
                                      </a:lnTo>
                                      <a:lnTo>
                                        <a:pt x="1" y="1122"/>
                                      </a:lnTo>
                                      <a:lnTo>
                                        <a:pt x="4" y="1062"/>
                                      </a:lnTo>
                                      <a:lnTo>
                                        <a:pt x="8" y="1003"/>
                                      </a:lnTo>
                                      <a:lnTo>
                                        <a:pt x="13" y="945"/>
                                      </a:lnTo>
                                      <a:lnTo>
                                        <a:pt x="20" y="888"/>
                                      </a:lnTo>
                                      <a:lnTo>
                                        <a:pt x="29" y="832"/>
                                      </a:lnTo>
                                      <a:lnTo>
                                        <a:pt x="38" y="777"/>
                                      </a:lnTo>
                                      <a:lnTo>
                                        <a:pt x="49" y="723"/>
                                      </a:lnTo>
                                      <a:lnTo>
                                        <a:pt x="62" y="670"/>
                                      </a:lnTo>
                                      <a:lnTo>
                                        <a:pt x="75" y="619"/>
                                      </a:lnTo>
                                      <a:lnTo>
                                        <a:pt x="91" y="569"/>
                                      </a:lnTo>
                                      <a:lnTo>
                                        <a:pt x="107" y="522"/>
                                      </a:lnTo>
                                      <a:lnTo>
                                        <a:pt x="124" y="475"/>
                                      </a:lnTo>
                                      <a:lnTo>
                                        <a:pt x="143" y="431"/>
                                      </a:lnTo>
                                      <a:lnTo>
                                        <a:pt x="163" y="388"/>
                                      </a:lnTo>
                                      <a:lnTo>
                                        <a:pt x="183" y="346"/>
                                      </a:lnTo>
                                      <a:lnTo>
                                        <a:pt x="205" y="307"/>
                                      </a:lnTo>
                                      <a:lnTo>
                                        <a:pt x="228" y="270"/>
                                      </a:lnTo>
                                      <a:lnTo>
                                        <a:pt x="251" y="234"/>
                                      </a:lnTo>
                                      <a:lnTo>
                                        <a:pt x="276" y="202"/>
                                      </a:lnTo>
                                      <a:lnTo>
                                        <a:pt x="302" y="171"/>
                                      </a:lnTo>
                                      <a:lnTo>
                                        <a:pt x="327" y="142"/>
                                      </a:lnTo>
                                      <a:lnTo>
                                        <a:pt x="354" y="116"/>
                                      </a:lnTo>
                                      <a:lnTo>
                                        <a:pt x="382" y="93"/>
                                      </a:lnTo>
                                      <a:lnTo>
                                        <a:pt x="410" y="72"/>
                                      </a:lnTo>
                                      <a:lnTo>
                                        <a:pt x="439" y="53"/>
                                      </a:lnTo>
                                      <a:lnTo>
                                        <a:pt x="468" y="37"/>
                                      </a:lnTo>
                                      <a:lnTo>
                                        <a:pt x="499" y="24"/>
                                      </a:lnTo>
                                      <a:lnTo>
                                        <a:pt x="530" y="13"/>
                                      </a:lnTo>
                                      <a:lnTo>
                                        <a:pt x="561" y="6"/>
                                      </a:lnTo>
                                      <a:lnTo>
                                        <a:pt x="593" y="1"/>
                                      </a:lnTo>
                                      <a:lnTo>
                                        <a:pt x="6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" name="Freeform 21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215" y="311"/>
                                  <a:ext cx="561" cy="1039"/>
                                </a:xfrm>
                                <a:custGeom>
                                  <a:avLst/>
                                  <a:gdLst>
                                    <a:gd name="T0" fmla="*/ 1712 w 3369"/>
                                    <a:gd name="T1" fmla="*/ 63 h 6232"/>
                                    <a:gd name="T2" fmla="*/ 1302 w 3369"/>
                                    <a:gd name="T3" fmla="*/ 307 h 6232"/>
                                    <a:gd name="T4" fmla="*/ 921 w 3369"/>
                                    <a:gd name="T5" fmla="*/ 712 h 6232"/>
                                    <a:gd name="T6" fmla="*/ 587 w 3369"/>
                                    <a:gd name="T7" fmla="*/ 1251 h 6232"/>
                                    <a:gd name="T8" fmla="*/ 313 w 3369"/>
                                    <a:gd name="T9" fmla="*/ 1904 h 6232"/>
                                    <a:gd name="T10" fmla="*/ 115 w 3369"/>
                                    <a:gd name="T11" fmla="*/ 2642 h 6232"/>
                                    <a:gd name="T12" fmla="*/ 12 w 3369"/>
                                    <a:gd name="T13" fmla="*/ 3434 h 6232"/>
                                    <a:gd name="T14" fmla="*/ 15 w 3369"/>
                                    <a:gd name="T15" fmla="*/ 4187 h 6232"/>
                                    <a:gd name="T16" fmla="*/ 117 w 3369"/>
                                    <a:gd name="T17" fmla="*/ 4857 h 6232"/>
                                    <a:gd name="T18" fmla="*/ 309 w 3369"/>
                                    <a:gd name="T19" fmla="*/ 5422 h 6232"/>
                                    <a:gd name="T20" fmla="*/ 579 w 3369"/>
                                    <a:gd name="T21" fmla="*/ 5855 h 6232"/>
                                    <a:gd name="T22" fmla="*/ 919 w 3369"/>
                                    <a:gd name="T23" fmla="*/ 6133 h 6232"/>
                                    <a:gd name="T24" fmla="*/ 1319 w 3369"/>
                                    <a:gd name="T25" fmla="*/ 6232 h 6232"/>
                                    <a:gd name="T26" fmla="*/ 1741 w 3369"/>
                                    <a:gd name="T27" fmla="*/ 6133 h 6232"/>
                                    <a:gd name="T28" fmla="*/ 2146 w 3369"/>
                                    <a:gd name="T29" fmla="*/ 5855 h 6232"/>
                                    <a:gd name="T30" fmla="*/ 2519 w 3369"/>
                                    <a:gd name="T31" fmla="*/ 5422 h 6232"/>
                                    <a:gd name="T32" fmla="*/ 2843 w 3369"/>
                                    <a:gd name="T33" fmla="*/ 4857 h 6232"/>
                                    <a:gd name="T34" fmla="*/ 3103 w 3369"/>
                                    <a:gd name="T35" fmla="*/ 4187 h 6232"/>
                                    <a:gd name="T36" fmla="*/ 3283 w 3369"/>
                                    <a:gd name="T37" fmla="*/ 3434 h 6232"/>
                                    <a:gd name="T38" fmla="*/ 3365 w 3369"/>
                                    <a:gd name="T39" fmla="*/ 2642 h 6232"/>
                                    <a:gd name="T40" fmla="*/ 3342 w 3369"/>
                                    <a:gd name="T41" fmla="*/ 1904 h 6232"/>
                                    <a:gd name="T42" fmla="*/ 3221 w 3369"/>
                                    <a:gd name="T43" fmla="*/ 1251 h 6232"/>
                                    <a:gd name="T44" fmla="*/ 3012 w 3369"/>
                                    <a:gd name="T45" fmla="*/ 712 h 6232"/>
                                    <a:gd name="T46" fmla="*/ 2727 w 3369"/>
                                    <a:gd name="T47" fmla="*/ 307 h 6232"/>
                                    <a:gd name="T48" fmla="*/ 2374 w 3369"/>
                                    <a:gd name="T49" fmla="*/ 63 h 6232"/>
                                    <a:gd name="T50" fmla="*/ 1672 w 3369"/>
                                    <a:gd name="T51" fmla="*/ 519 h 6232"/>
                                    <a:gd name="T52" fmla="*/ 1319 w 3369"/>
                                    <a:gd name="T53" fmla="*/ 603 h 6232"/>
                                    <a:gd name="T54" fmla="*/ 999 w 3369"/>
                                    <a:gd name="T55" fmla="*/ 842 h 6232"/>
                                    <a:gd name="T56" fmla="*/ 722 w 3369"/>
                                    <a:gd name="T57" fmla="*/ 1214 h 6232"/>
                                    <a:gd name="T58" fmla="*/ 500 w 3369"/>
                                    <a:gd name="T59" fmla="*/ 1700 h 6232"/>
                                    <a:gd name="T60" fmla="*/ 345 w 3369"/>
                                    <a:gd name="T61" fmla="*/ 2276 h 6232"/>
                                    <a:gd name="T62" fmla="*/ 266 w 3369"/>
                                    <a:gd name="T63" fmla="*/ 2922 h 6232"/>
                                    <a:gd name="T64" fmla="*/ 276 w 3369"/>
                                    <a:gd name="T65" fmla="*/ 3603 h 6232"/>
                                    <a:gd name="T66" fmla="*/ 370 w 3369"/>
                                    <a:gd name="T67" fmla="*/ 4237 h 6232"/>
                                    <a:gd name="T68" fmla="*/ 540 w 3369"/>
                                    <a:gd name="T69" fmla="*/ 4796 h 6232"/>
                                    <a:gd name="T70" fmla="*/ 774 w 3369"/>
                                    <a:gd name="T71" fmla="*/ 5260 h 6232"/>
                                    <a:gd name="T72" fmla="*/ 1059 w 3369"/>
                                    <a:gd name="T73" fmla="*/ 5608 h 6232"/>
                                    <a:gd name="T74" fmla="*/ 1386 w 3369"/>
                                    <a:gd name="T75" fmla="*/ 5817 h 6232"/>
                                    <a:gd name="T76" fmla="*/ 1744 w 3369"/>
                                    <a:gd name="T77" fmla="*/ 5868 h 6232"/>
                                    <a:gd name="T78" fmla="*/ 2091 w 3369"/>
                                    <a:gd name="T79" fmla="*/ 5752 h 6232"/>
                                    <a:gd name="T80" fmla="*/ 2403 w 3369"/>
                                    <a:gd name="T81" fmla="*/ 5484 h 6232"/>
                                    <a:gd name="T82" fmla="*/ 2669 w 3369"/>
                                    <a:gd name="T83" fmla="*/ 5088 h 6232"/>
                                    <a:gd name="T84" fmla="*/ 2878 w 3369"/>
                                    <a:gd name="T85" fmla="*/ 4582 h 6232"/>
                                    <a:gd name="T86" fmla="*/ 3020 w 3369"/>
                                    <a:gd name="T87" fmla="*/ 3992 h 6232"/>
                                    <a:gd name="T88" fmla="*/ 3081 w 3369"/>
                                    <a:gd name="T89" fmla="*/ 3333 h 6232"/>
                                    <a:gd name="T90" fmla="*/ 3055 w 3369"/>
                                    <a:gd name="T91" fmla="*/ 2656 h 6232"/>
                                    <a:gd name="T92" fmla="*/ 2944 w 3369"/>
                                    <a:gd name="T93" fmla="*/ 2036 h 6232"/>
                                    <a:gd name="T94" fmla="*/ 2761 w 3369"/>
                                    <a:gd name="T95" fmla="*/ 1494 h 6232"/>
                                    <a:gd name="T96" fmla="*/ 2516 w 3369"/>
                                    <a:gd name="T97" fmla="*/ 1051 h 6232"/>
                                    <a:gd name="T98" fmla="*/ 2221 w 3369"/>
                                    <a:gd name="T99" fmla="*/ 729 h 6232"/>
                                    <a:gd name="T100" fmla="*/ 1886 w 3369"/>
                                    <a:gd name="T101" fmla="*/ 551 h 62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369" h="6232">
                                      <a:moveTo>
                                        <a:pt x="2051" y="0"/>
                                      </a:moveTo>
                                      <a:lnTo>
                                        <a:pt x="1965" y="4"/>
                                      </a:lnTo>
                                      <a:lnTo>
                                        <a:pt x="1881" y="17"/>
                                      </a:lnTo>
                                      <a:lnTo>
                                        <a:pt x="1796" y="37"/>
                                      </a:lnTo>
                                      <a:lnTo>
                                        <a:pt x="1712" y="63"/>
                                      </a:lnTo>
                                      <a:lnTo>
                                        <a:pt x="1628" y="98"/>
                                      </a:lnTo>
                                      <a:lnTo>
                                        <a:pt x="1546" y="140"/>
                                      </a:lnTo>
                                      <a:lnTo>
                                        <a:pt x="1464" y="189"/>
                                      </a:lnTo>
                                      <a:lnTo>
                                        <a:pt x="1382" y="245"/>
                                      </a:lnTo>
                                      <a:lnTo>
                                        <a:pt x="1302" y="307"/>
                                      </a:lnTo>
                                      <a:lnTo>
                                        <a:pt x="1223" y="376"/>
                                      </a:lnTo>
                                      <a:lnTo>
                                        <a:pt x="1145" y="451"/>
                                      </a:lnTo>
                                      <a:lnTo>
                                        <a:pt x="1069" y="533"/>
                                      </a:lnTo>
                                      <a:lnTo>
                                        <a:pt x="994" y="619"/>
                                      </a:lnTo>
                                      <a:lnTo>
                                        <a:pt x="921" y="712"/>
                                      </a:lnTo>
                                      <a:lnTo>
                                        <a:pt x="851" y="810"/>
                                      </a:lnTo>
                                      <a:lnTo>
                                        <a:pt x="781" y="913"/>
                                      </a:lnTo>
                                      <a:lnTo>
                                        <a:pt x="714" y="1021"/>
                                      </a:lnTo>
                                      <a:lnTo>
                                        <a:pt x="649" y="1134"/>
                                      </a:lnTo>
                                      <a:lnTo>
                                        <a:pt x="587" y="1251"/>
                                      </a:lnTo>
                                      <a:lnTo>
                                        <a:pt x="526" y="1374"/>
                                      </a:lnTo>
                                      <a:lnTo>
                                        <a:pt x="469" y="1501"/>
                                      </a:lnTo>
                                      <a:lnTo>
                                        <a:pt x="414" y="1631"/>
                                      </a:lnTo>
                                      <a:lnTo>
                                        <a:pt x="362" y="1765"/>
                                      </a:lnTo>
                                      <a:lnTo>
                                        <a:pt x="313" y="1904"/>
                                      </a:lnTo>
                                      <a:lnTo>
                                        <a:pt x="266" y="2044"/>
                                      </a:lnTo>
                                      <a:lnTo>
                                        <a:pt x="224" y="2189"/>
                                      </a:lnTo>
                                      <a:lnTo>
                                        <a:pt x="184" y="2337"/>
                                      </a:lnTo>
                                      <a:lnTo>
                                        <a:pt x="148" y="2488"/>
                                      </a:lnTo>
                                      <a:lnTo>
                                        <a:pt x="115" y="2642"/>
                                      </a:lnTo>
                                      <a:lnTo>
                                        <a:pt x="87" y="2797"/>
                                      </a:lnTo>
                                      <a:lnTo>
                                        <a:pt x="62" y="2956"/>
                                      </a:lnTo>
                                      <a:lnTo>
                                        <a:pt x="41" y="3116"/>
                                      </a:lnTo>
                                      <a:lnTo>
                                        <a:pt x="24" y="3276"/>
                                      </a:lnTo>
                                      <a:lnTo>
                                        <a:pt x="12" y="3434"/>
                                      </a:lnTo>
                                      <a:lnTo>
                                        <a:pt x="4" y="3590"/>
                                      </a:lnTo>
                                      <a:lnTo>
                                        <a:pt x="0" y="3744"/>
                                      </a:lnTo>
                                      <a:lnTo>
                                        <a:pt x="1" y="3894"/>
                                      </a:lnTo>
                                      <a:lnTo>
                                        <a:pt x="7" y="4042"/>
                                      </a:lnTo>
                                      <a:lnTo>
                                        <a:pt x="15" y="4187"/>
                                      </a:lnTo>
                                      <a:lnTo>
                                        <a:pt x="28" y="4329"/>
                                      </a:lnTo>
                                      <a:lnTo>
                                        <a:pt x="45" y="4466"/>
                                      </a:lnTo>
                                      <a:lnTo>
                                        <a:pt x="65" y="4600"/>
                                      </a:lnTo>
                                      <a:lnTo>
                                        <a:pt x="89" y="4732"/>
                                      </a:lnTo>
                                      <a:lnTo>
                                        <a:pt x="117" y="4857"/>
                                      </a:lnTo>
                                      <a:lnTo>
                                        <a:pt x="148" y="4980"/>
                                      </a:lnTo>
                                      <a:lnTo>
                                        <a:pt x="184" y="5097"/>
                                      </a:lnTo>
                                      <a:lnTo>
                                        <a:pt x="222" y="5210"/>
                                      </a:lnTo>
                                      <a:lnTo>
                                        <a:pt x="263" y="5319"/>
                                      </a:lnTo>
                                      <a:lnTo>
                                        <a:pt x="309" y="5422"/>
                                      </a:lnTo>
                                      <a:lnTo>
                                        <a:pt x="357" y="5520"/>
                                      </a:lnTo>
                                      <a:lnTo>
                                        <a:pt x="408" y="5612"/>
                                      </a:lnTo>
                                      <a:lnTo>
                                        <a:pt x="462" y="5699"/>
                                      </a:lnTo>
                                      <a:lnTo>
                                        <a:pt x="519" y="5780"/>
                                      </a:lnTo>
                                      <a:lnTo>
                                        <a:pt x="579" y="5855"/>
                                      </a:lnTo>
                                      <a:lnTo>
                                        <a:pt x="643" y="5924"/>
                                      </a:lnTo>
                                      <a:lnTo>
                                        <a:pt x="708" y="5986"/>
                                      </a:lnTo>
                                      <a:lnTo>
                                        <a:pt x="776" y="6042"/>
                                      </a:lnTo>
                                      <a:lnTo>
                                        <a:pt x="846" y="6091"/>
                                      </a:lnTo>
                                      <a:lnTo>
                                        <a:pt x="919" y="6133"/>
                                      </a:lnTo>
                                      <a:lnTo>
                                        <a:pt x="995" y="6168"/>
                                      </a:lnTo>
                                      <a:lnTo>
                                        <a:pt x="1073" y="6196"/>
                                      </a:lnTo>
                                      <a:lnTo>
                                        <a:pt x="1153" y="6216"/>
                                      </a:lnTo>
                                      <a:lnTo>
                                        <a:pt x="1234" y="6227"/>
                                      </a:lnTo>
                                      <a:lnTo>
                                        <a:pt x="1319" y="6232"/>
                                      </a:lnTo>
                                      <a:lnTo>
                                        <a:pt x="1404" y="6227"/>
                                      </a:lnTo>
                                      <a:lnTo>
                                        <a:pt x="1489" y="6216"/>
                                      </a:lnTo>
                                      <a:lnTo>
                                        <a:pt x="1573" y="6196"/>
                                      </a:lnTo>
                                      <a:lnTo>
                                        <a:pt x="1658" y="6168"/>
                                      </a:lnTo>
                                      <a:lnTo>
                                        <a:pt x="1741" y="6133"/>
                                      </a:lnTo>
                                      <a:lnTo>
                                        <a:pt x="1824" y="6091"/>
                                      </a:lnTo>
                                      <a:lnTo>
                                        <a:pt x="1906" y="6042"/>
                                      </a:lnTo>
                                      <a:lnTo>
                                        <a:pt x="1988" y="5986"/>
                                      </a:lnTo>
                                      <a:lnTo>
                                        <a:pt x="2068" y="5924"/>
                                      </a:lnTo>
                                      <a:lnTo>
                                        <a:pt x="2146" y="5855"/>
                                      </a:lnTo>
                                      <a:lnTo>
                                        <a:pt x="2224" y="5780"/>
                                      </a:lnTo>
                                      <a:lnTo>
                                        <a:pt x="2300" y="5699"/>
                                      </a:lnTo>
                                      <a:lnTo>
                                        <a:pt x="2375" y="5612"/>
                                      </a:lnTo>
                                      <a:lnTo>
                                        <a:pt x="2448" y="5520"/>
                                      </a:lnTo>
                                      <a:lnTo>
                                        <a:pt x="2519" y="5422"/>
                                      </a:lnTo>
                                      <a:lnTo>
                                        <a:pt x="2589" y="5319"/>
                                      </a:lnTo>
                                      <a:lnTo>
                                        <a:pt x="2655" y="5210"/>
                                      </a:lnTo>
                                      <a:lnTo>
                                        <a:pt x="2721" y="5097"/>
                                      </a:lnTo>
                                      <a:lnTo>
                                        <a:pt x="2783" y="4980"/>
                                      </a:lnTo>
                                      <a:lnTo>
                                        <a:pt x="2843" y="4857"/>
                                      </a:lnTo>
                                      <a:lnTo>
                                        <a:pt x="2900" y="4732"/>
                                      </a:lnTo>
                                      <a:lnTo>
                                        <a:pt x="2955" y="4600"/>
                                      </a:lnTo>
                                      <a:lnTo>
                                        <a:pt x="3008" y="4466"/>
                                      </a:lnTo>
                                      <a:lnTo>
                                        <a:pt x="3057" y="4329"/>
                                      </a:lnTo>
                                      <a:lnTo>
                                        <a:pt x="3103" y="4187"/>
                                      </a:lnTo>
                                      <a:lnTo>
                                        <a:pt x="3146" y="4042"/>
                                      </a:lnTo>
                                      <a:lnTo>
                                        <a:pt x="3186" y="3894"/>
                                      </a:lnTo>
                                      <a:lnTo>
                                        <a:pt x="3222" y="3744"/>
                                      </a:lnTo>
                                      <a:lnTo>
                                        <a:pt x="3254" y="3590"/>
                                      </a:lnTo>
                                      <a:lnTo>
                                        <a:pt x="3283" y="3434"/>
                                      </a:lnTo>
                                      <a:lnTo>
                                        <a:pt x="3307" y="3276"/>
                                      </a:lnTo>
                                      <a:lnTo>
                                        <a:pt x="3328" y="3116"/>
                                      </a:lnTo>
                                      <a:lnTo>
                                        <a:pt x="3345" y="2956"/>
                                      </a:lnTo>
                                      <a:lnTo>
                                        <a:pt x="3358" y="2797"/>
                                      </a:lnTo>
                                      <a:lnTo>
                                        <a:pt x="3365" y="2642"/>
                                      </a:lnTo>
                                      <a:lnTo>
                                        <a:pt x="3369" y="2488"/>
                                      </a:lnTo>
                                      <a:lnTo>
                                        <a:pt x="3369" y="2337"/>
                                      </a:lnTo>
                                      <a:lnTo>
                                        <a:pt x="3363" y="2189"/>
                                      </a:lnTo>
                                      <a:lnTo>
                                        <a:pt x="3355" y="2044"/>
                                      </a:lnTo>
                                      <a:lnTo>
                                        <a:pt x="3342" y="1904"/>
                                      </a:lnTo>
                                      <a:lnTo>
                                        <a:pt x="3325" y="1765"/>
                                      </a:lnTo>
                                      <a:lnTo>
                                        <a:pt x="3305" y="1631"/>
                                      </a:lnTo>
                                      <a:lnTo>
                                        <a:pt x="3281" y="1501"/>
                                      </a:lnTo>
                                      <a:lnTo>
                                        <a:pt x="3252" y="1374"/>
                                      </a:lnTo>
                                      <a:lnTo>
                                        <a:pt x="3221" y="1251"/>
                                      </a:lnTo>
                                      <a:lnTo>
                                        <a:pt x="3186" y="1134"/>
                                      </a:lnTo>
                                      <a:lnTo>
                                        <a:pt x="3148" y="1021"/>
                                      </a:lnTo>
                                      <a:lnTo>
                                        <a:pt x="3105" y="913"/>
                                      </a:lnTo>
                                      <a:lnTo>
                                        <a:pt x="3061" y="810"/>
                                      </a:lnTo>
                                      <a:lnTo>
                                        <a:pt x="3012" y="712"/>
                                      </a:lnTo>
                                      <a:lnTo>
                                        <a:pt x="2962" y="619"/>
                                      </a:lnTo>
                                      <a:lnTo>
                                        <a:pt x="2908" y="533"/>
                                      </a:lnTo>
                                      <a:lnTo>
                                        <a:pt x="2850" y="451"/>
                                      </a:lnTo>
                                      <a:lnTo>
                                        <a:pt x="2791" y="376"/>
                                      </a:lnTo>
                                      <a:lnTo>
                                        <a:pt x="2727" y="307"/>
                                      </a:lnTo>
                                      <a:lnTo>
                                        <a:pt x="2662" y="245"/>
                                      </a:lnTo>
                                      <a:lnTo>
                                        <a:pt x="2594" y="189"/>
                                      </a:lnTo>
                                      <a:lnTo>
                                        <a:pt x="2523" y="140"/>
                                      </a:lnTo>
                                      <a:lnTo>
                                        <a:pt x="2450" y="98"/>
                                      </a:lnTo>
                                      <a:lnTo>
                                        <a:pt x="2374" y="63"/>
                                      </a:lnTo>
                                      <a:lnTo>
                                        <a:pt x="2297" y="37"/>
                                      </a:lnTo>
                                      <a:lnTo>
                                        <a:pt x="2217" y="17"/>
                                      </a:lnTo>
                                      <a:lnTo>
                                        <a:pt x="2135" y="4"/>
                                      </a:lnTo>
                                      <a:lnTo>
                                        <a:pt x="2051" y="0"/>
                                      </a:lnTo>
                                      <a:close/>
                                      <a:moveTo>
                                        <a:pt x="1672" y="519"/>
                                      </a:moveTo>
                                      <a:lnTo>
                                        <a:pt x="1599" y="523"/>
                                      </a:lnTo>
                                      <a:lnTo>
                                        <a:pt x="1527" y="533"/>
                                      </a:lnTo>
                                      <a:lnTo>
                                        <a:pt x="1456" y="551"/>
                                      </a:lnTo>
                                      <a:lnTo>
                                        <a:pt x="1386" y="574"/>
                                      </a:lnTo>
                                      <a:lnTo>
                                        <a:pt x="1319" y="603"/>
                                      </a:lnTo>
                                      <a:lnTo>
                                        <a:pt x="1251" y="639"/>
                                      </a:lnTo>
                                      <a:lnTo>
                                        <a:pt x="1186" y="682"/>
                                      </a:lnTo>
                                      <a:lnTo>
                                        <a:pt x="1121" y="729"/>
                                      </a:lnTo>
                                      <a:lnTo>
                                        <a:pt x="1059" y="783"/>
                                      </a:lnTo>
                                      <a:lnTo>
                                        <a:pt x="999" y="842"/>
                                      </a:lnTo>
                                      <a:lnTo>
                                        <a:pt x="939" y="907"/>
                                      </a:lnTo>
                                      <a:lnTo>
                                        <a:pt x="881" y="977"/>
                                      </a:lnTo>
                                      <a:lnTo>
                                        <a:pt x="826" y="1051"/>
                                      </a:lnTo>
                                      <a:lnTo>
                                        <a:pt x="774" y="1131"/>
                                      </a:lnTo>
                                      <a:lnTo>
                                        <a:pt x="722" y="1214"/>
                                      </a:lnTo>
                                      <a:lnTo>
                                        <a:pt x="673" y="1303"/>
                                      </a:lnTo>
                                      <a:lnTo>
                                        <a:pt x="626" y="1396"/>
                                      </a:lnTo>
                                      <a:lnTo>
                                        <a:pt x="581" y="1494"/>
                                      </a:lnTo>
                                      <a:lnTo>
                                        <a:pt x="540" y="1594"/>
                                      </a:lnTo>
                                      <a:lnTo>
                                        <a:pt x="500" y="1700"/>
                                      </a:lnTo>
                                      <a:lnTo>
                                        <a:pt x="464" y="1808"/>
                                      </a:lnTo>
                                      <a:lnTo>
                                        <a:pt x="430" y="1920"/>
                                      </a:lnTo>
                                      <a:lnTo>
                                        <a:pt x="398" y="2036"/>
                                      </a:lnTo>
                                      <a:lnTo>
                                        <a:pt x="370" y="2154"/>
                                      </a:lnTo>
                                      <a:lnTo>
                                        <a:pt x="345" y="2276"/>
                                      </a:lnTo>
                                      <a:lnTo>
                                        <a:pt x="322" y="2399"/>
                                      </a:lnTo>
                                      <a:lnTo>
                                        <a:pt x="303" y="2526"/>
                                      </a:lnTo>
                                      <a:lnTo>
                                        <a:pt x="288" y="2656"/>
                                      </a:lnTo>
                                      <a:lnTo>
                                        <a:pt x="276" y="2787"/>
                                      </a:lnTo>
                                      <a:lnTo>
                                        <a:pt x="266" y="2922"/>
                                      </a:lnTo>
                                      <a:lnTo>
                                        <a:pt x="261" y="3058"/>
                                      </a:lnTo>
                                      <a:lnTo>
                                        <a:pt x="259" y="3196"/>
                                      </a:lnTo>
                                      <a:lnTo>
                                        <a:pt x="261" y="3333"/>
                                      </a:lnTo>
                                      <a:lnTo>
                                        <a:pt x="266" y="3469"/>
                                      </a:lnTo>
                                      <a:lnTo>
                                        <a:pt x="276" y="3603"/>
                                      </a:lnTo>
                                      <a:lnTo>
                                        <a:pt x="288" y="3735"/>
                                      </a:lnTo>
                                      <a:lnTo>
                                        <a:pt x="303" y="3864"/>
                                      </a:lnTo>
                                      <a:lnTo>
                                        <a:pt x="322" y="3992"/>
                                      </a:lnTo>
                                      <a:lnTo>
                                        <a:pt x="345" y="4115"/>
                                      </a:lnTo>
                                      <a:lnTo>
                                        <a:pt x="370" y="4237"/>
                                      </a:lnTo>
                                      <a:lnTo>
                                        <a:pt x="398" y="4355"/>
                                      </a:lnTo>
                                      <a:lnTo>
                                        <a:pt x="430" y="4470"/>
                                      </a:lnTo>
                                      <a:lnTo>
                                        <a:pt x="464" y="4582"/>
                                      </a:lnTo>
                                      <a:lnTo>
                                        <a:pt x="500" y="4691"/>
                                      </a:lnTo>
                                      <a:lnTo>
                                        <a:pt x="540" y="4796"/>
                                      </a:lnTo>
                                      <a:lnTo>
                                        <a:pt x="581" y="4897"/>
                                      </a:lnTo>
                                      <a:lnTo>
                                        <a:pt x="626" y="4995"/>
                                      </a:lnTo>
                                      <a:lnTo>
                                        <a:pt x="673" y="5088"/>
                                      </a:lnTo>
                                      <a:lnTo>
                                        <a:pt x="722" y="5177"/>
                                      </a:lnTo>
                                      <a:lnTo>
                                        <a:pt x="774" y="5260"/>
                                      </a:lnTo>
                                      <a:lnTo>
                                        <a:pt x="826" y="5339"/>
                                      </a:lnTo>
                                      <a:lnTo>
                                        <a:pt x="881" y="5414"/>
                                      </a:lnTo>
                                      <a:lnTo>
                                        <a:pt x="939" y="5484"/>
                                      </a:lnTo>
                                      <a:lnTo>
                                        <a:pt x="999" y="5549"/>
                                      </a:lnTo>
                                      <a:lnTo>
                                        <a:pt x="1059" y="5608"/>
                                      </a:lnTo>
                                      <a:lnTo>
                                        <a:pt x="1121" y="5661"/>
                                      </a:lnTo>
                                      <a:lnTo>
                                        <a:pt x="1186" y="5709"/>
                                      </a:lnTo>
                                      <a:lnTo>
                                        <a:pt x="1251" y="5752"/>
                                      </a:lnTo>
                                      <a:lnTo>
                                        <a:pt x="1319" y="5788"/>
                                      </a:lnTo>
                                      <a:lnTo>
                                        <a:pt x="1386" y="5817"/>
                                      </a:lnTo>
                                      <a:lnTo>
                                        <a:pt x="1456" y="5840"/>
                                      </a:lnTo>
                                      <a:lnTo>
                                        <a:pt x="1527" y="5857"/>
                                      </a:lnTo>
                                      <a:lnTo>
                                        <a:pt x="1599" y="5868"/>
                                      </a:lnTo>
                                      <a:lnTo>
                                        <a:pt x="1672" y="5871"/>
                                      </a:lnTo>
                                      <a:lnTo>
                                        <a:pt x="1744" y="5868"/>
                                      </a:lnTo>
                                      <a:lnTo>
                                        <a:pt x="1815" y="5857"/>
                                      </a:lnTo>
                                      <a:lnTo>
                                        <a:pt x="1886" y="5840"/>
                                      </a:lnTo>
                                      <a:lnTo>
                                        <a:pt x="1956" y="5817"/>
                                      </a:lnTo>
                                      <a:lnTo>
                                        <a:pt x="2023" y="5788"/>
                                      </a:lnTo>
                                      <a:lnTo>
                                        <a:pt x="2091" y="5752"/>
                                      </a:lnTo>
                                      <a:lnTo>
                                        <a:pt x="2157" y="5709"/>
                                      </a:lnTo>
                                      <a:lnTo>
                                        <a:pt x="2221" y="5661"/>
                                      </a:lnTo>
                                      <a:lnTo>
                                        <a:pt x="2283" y="5608"/>
                                      </a:lnTo>
                                      <a:lnTo>
                                        <a:pt x="2344" y="5549"/>
                                      </a:lnTo>
                                      <a:lnTo>
                                        <a:pt x="2403" y="5484"/>
                                      </a:lnTo>
                                      <a:lnTo>
                                        <a:pt x="2461" y="5414"/>
                                      </a:lnTo>
                                      <a:lnTo>
                                        <a:pt x="2516" y="5339"/>
                                      </a:lnTo>
                                      <a:lnTo>
                                        <a:pt x="2569" y="5260"/>
                                      </a:lnTo>
                                      <a:lnTo>
                                        <a:pt x="2620" y="5177"/>
                                      </a:lnTo>
                                      <a:lnTo>
                                        <a:pt x="2669" y="5088"/>
                                      </a:lnTo>
                                      <a:lnTo>
                                        <a:pt x="2717" y="4995"/>
                                      </a:lnTo>
                                      <a:lnTo>
                                        <a:pt x="2761" y="4897"/>
                                      </a:lnTo>
                                      <a:lnTo>
                                        <a:pt x="2802" y="4796"/>
                                      </a:lnTo>
                                      <a:lnTo>
                                        <a:pt x="2842" y="4691"/>
                                      </a:lnTo>
                                      <a:lnTo>
                                        <a:pt x="2878" y="4582"/>
                                      </a:lnTo>
                                      <a:lnTo>
                                        <a:pt x="2912" y="4470"/>
                                      </a:lnTo>
                                      <a:lnTo>
                                        <a:pt x="2944" y="4355"/>
                                      </a:lnTo>
                                      <a:lnTo>
                                        <a:pt x="2972" y="4237"/>
                                      </a:lnTo>
                                      <a:lnTo>
                                        <a:pt x="2998" y="4115"/>
                                      </a:lnTo>
                                      <a:lnTo>
                                        <a:pt x="3020" y="3992"/>
                                      </a:lnTo>
                                      <a:lnTo>
                                        <a:pt x="3039" y="3864"/>
                                      </a:lnTo>
                                      <a:lnTo>
                                        <a:pt x="3055" y="3735"/>
                                      </a:lnTo>
                                      <a:lnTo>
                                        <a:pt x="3066" y="3603"/>
                                      </a:lnTo>
                                      <a:lnTo>
                                        <a:pt x="3076" y="3469"/>
                                      </a:lnTo>
                                      <a:lnTo>
                                        <a:pt x="3081" y="3333"/>
                                      </a:lnTo>
                                      <a:lnTo>
                                        <a:pt x="3083" y="3196"/>
                                      </a:lnTo>
                                      <a:lnTo>
                                        <a:pt x="3081" y="3058"/>
                                      </a:lnTo>
                                      <a:lnTo>
                                        <a:pt x="3076" y="2922"/>
                                      </a:lnTo>
                                      <a:lnTo>
                                        <a:pt x="3066" y="2787"/>
                                      </a:lnTo>
                                      <a:lnTo>
                                        <a:pt x="3055" y="2656"/>
                                      </a:lnTo>
                                      <a:lnTo>
                                        <a:pt x="3039" y="2526"/>
                                      </a:lnTo>
                                      <a:lnTo>
                                        <a:pt x="3020" y="2399"/>
                                      </a:lnTo>
                                      <a:lnTo>
                                        <a:pt x="2998" y="2276"/>
                                      </a:lnTo>
                                      <a:lnTo>
                                        <a:pt x="2972" y="2154"/>
                                      </a:lnTo>
                                      <a:lnTo>
                                        <a:pt x="2944" y="2036"/>
                                      </a:lnTo>
                                      <a:lnTo>
                                        <a:pt x="2912" y="1920"/>
                                      </a:lnTo>
                                      <a:lnTo>
                                        <a:pt x="2878" y="1808"/>
                                      </a:lnTo>
                                      <a:lnTo>
                                        <a:pt x="2842" y="1700"/>
                                      </a:lnTo>
                                      <a:lnTo>
                                        <a:pt x="2802" y="1594"/>
                                      </a:lnTo>
                                      <a:lnTo>
                                        <a:pt x="2761" y="1494"/>
                                      </a:lnTo>
                                      <a:lnTo>
                                        <a:pt x="2717" y="1396"/>
                                      </a:lnTo>
                                      <a:lnTo>
                                        <a:pt x="2669" y="1303"/>
                                      </a:lnTo>
                                      <a:lnTo>
                                        <a:pt x="2620" y="1214"/>
                                      </a:lnTo>
                                      <a:lnTo>
                                        <a:pt x="2569" y="1131"/>
                                      </a:lnTo>
                                      <a:lnTo>
                                        <a:pt x="2516" y="1051"/>
                                      </a:lnTo>
                                      <a:lnTo>
                                        <a:pt x="2461" y="977"/>
                                      </a:lnTo>
                                      <a:lnTo>
                                        <a:pt x="2403" y="907"/>
                                      </a:lnTo>
                                      <a:lnTo>
                                        <a:pt x="2344" y="842"/>
                                      </a:lnTo>
                                      <a:lnTo>
                                        <a:pt x="2283" y="783"/>
                                      </a:lnTo>
                                      <a:lnTo>
                                        <a:pt x="2221" y="729"/>
                                      </a:lnTo>
                                      <a:lnTo>
                                        <a:pt x="2157" y="682"/>
                                      </a:lnTo>
                                      <a:lnTo>
                                        <a:pt x="2091" y="639"/>
                                      </a:lnTo>
                                      <a:lnTo>
                                        <a:pt x="2023" y="603"/>
                                      </a:lnTo>
                                      <a:lnTo>
                                        <a:pt x="1956" y="574"/>
                                      </a:lnTo>
                                      <a:lnTo>
                                        <a:pt x="1886" y="551"/>
                                      </a:lnTo>
                                      <a:lnTo>
                                        <a:pt x="1815" y="533"/>
                                      </a:lnTo>
                                      <a:lnTo>
                                        <a:pt x="1744" y="523"/>
                                      </a:lnTo>
                                      <a:lnTo>
                                        <a:pt x="1672" y="5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" name="Freeform 2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58" y="397"/>
                                  <a:ext cx="470" cy="893"/>
                                </a:xfrm>
                                <a:custGeom>
                                  <a:avLst/>
                                  <a:gdLst>
                                    <a:gd name="T0" fmla="*/ 1268 w 2824"/>
                                    <a:gd name="T1" fmla="*/ 14 h 5352"/>
                                    <a:gd name="T2" fmla="*/ 1060 w 2824"/>
                                    <a:gd name="T3" fmla="*/ 84 h 5352"/>
                                    <a:gd name="T4" fmla="*/ 862 w 2824"/>
                                    <a:gd name="T5" fmla="*/ 210 h 5352"/>
                                    <a:gd name="T6" fmla="*/ 680 w 2824"/>
                                    <a:gd name="T7" fmla="*/ 388 h 5352"/>
                                    <a:gd name="T8" fmla="*/ 515 w 2824"/>
                                    <a:gd name="T9" fmla="*/ 612 h 5352"/>
                                    <a:gd name="T10" fmla="*/ 367 w 2824"/>
                                    <a:gd name="T11" fmla="*/ 877 h 5352"/>
                                    <a:gd name="T12" fmla="*/ 241 w 2824"/>
                                    <a:gd name="T13" fmla="*/ 1181 h 5352"/>
                                    <a:gd name="T14" fmla="*/ 139 w 2824"/>
                                    <a:gd name="T15" fmla="*/ 1517 h 5352"/>
                                    <a:gd name="T16" fmla="*/ 63 w 2824"/>
                                    <a:gd name="T17" fmla="*/ 1880 h 5352"/>
                                    <a:gd name="T18" fmla="*/ 17 w 2824"/>
                                    <a:gd name="T19" fmla="*/ 2268 h 5352"/>
                                    <a:gd name="T20" fmla="*/ 0 w 2824"/>
                                    <a:gd name="T21" fmla="*/ 2677 h 5352"/>
                                    <a:gd name="T22" fmla="*/ 17 w 2824"/>
                                    <a:gd name="T23" fmla="*/ 3084 h 5352"/>
                                    <a:gd name="T24" fmla="*/ 63 w 2824"/>
                                    <a:gd name="T25" fmla="*/ 3473 h 5352"/>
                                    <a:gd name="T26" fmla="*/ 139 w 2824"/>
                                    <a:gd name="T27" fmla="*/ 3836 h 5352"/>
                                    <a:gd name="T28" fmla="*/ 241 w 2824"/>
                                    <a:gd name="T29" fmla="*/ 4172 h 5352"/>
                                    <a:gd name="T30" fmla="*/ 367 w 2824"/>
                                    <a:gd name="T31" fmla="*/ 4476 h 5352"/>
                                    <a:gd name="T32" fmla="*/ 515 w 2824"/>
                                    <a:gd name="T33" fmla="*/ 4741 h 5352"/>
                                    <a:gd name="T34" fmla="*/ 680 w 2824"/>
                                    <a:gd name="T35" fmla="*/ 4965 h 5352"/>
                                    <a:gd name="T36" fmla="*/ 862 w 2824"/>
                                    <a:gd name="T37" fmla="*/ 5142 h 5352"/>
                                    <a:gd name="T38" fmla="*/ 1060 w 2824"/>
                                    <a:gd name="T39" fmla="*/ 5269 h 5352"/>
                                    <a:gd name="T40" fmla="*/ 1268 w 2824"/>
                                    <a:gd name="T41" fmla="*/ 5338 h 5352"/>
                                    <a:gd name="T42" fmla="*/ 1485 w 2824"/>
                                    <a:gd name="T43" fmla="*/ 5349 h 5352"/>
                                    <a:gd name="T44" fmla="*/ 1697 w 2824"/>
                                    <a:gd name="T45" fmla="*/ 5298 h 5352"/>
                                    <a:gd name="T46" fmla="*/ 1898 w 2824"/>
                                    <a:gd name="T47" fmla="*/ 5190 h 5352"/>
                                    <a:gd name="T48" fmla="*/ 2085 w 2824"/>
                                    <a:gd name="T49" fmla="*/ 5030 h 5352"/>
                                    <a:gd name="T50" fmla="*/ 2257 w 2824"/>
                                    <a:gd name="T51" fmla="*/ 4820 h 5352"/>
                                    <a:gd name="T52" fmla="*/ 2410 w 2824"/>
                                    <a:gd name="T53" fmla="*/ 4569 h 5352"/>
                                    <a:gd name="T54" fmla="*/ 2543 w 2824"/>
                                    <a:gd name="T55" fmla="*/ 4277 h 5352"/>
                                    <a:gd name="T56" fmla="*/ 2653 w 2824"/>
                                    <a:gd name="T57" fmla="*/ 3951 h 5352"/>
                                    <a:gd name="T58" fmla="*/ 2739 w 2824"/>
                                    <a:gd name="T59" fmla="*/ 3596 h 5352"/>
                                    <a:gd name="T60" fmla="*/ 2796 w 2824"/>
                                    <a:gd name="T61" fmla="*/ 3216 h 5352"/>
                                    <a:gd name="T62" fmla="*/ 2822 w 2824"/>
                                    <a:gd name="T63" fmla="*/ 2814 h 5352"/>
                                    <a:gd name="T64" fmla="*/ 2817 w 2824"/>
                                    <a:gd name="T65" fmla="*/ 2403 h 5352"/>
                                    <a:gd name="T66" fmla="*/ 2780 w 2824"/>
                                    <a:gd name="T67" fmla="*/ 2007 h 5352"/>
                                    <a:gd name="T68" fmla="*/ 2713 w 2824"/>
                                    <a:gd name="T69" fmla="*/ 1635 h 5352"/>
                                    <a:gd name="T70" fmla="*/ 2619 w 2824"/>
                                    <a:gd name="T71" fmla="*/ 1289 h 5352"/>
                                    <a:gd name="T72" fmla="*/ 2502 w 2824"/>
                                    <a:gd name="T73" fmla="*/ 975 h 5352"/>
                                    <a:gd name="T74" fmla="*/ 2361 w 2824"/>
                                    <a:gd name="T75" fmla="*/ 695 h 5352"/>
                                    <a:gd name="T76" fmla="*/ 2202 w 2824"/>
                                    <a:gd name="T77" fmla="*/ 458 h 5352"/>
                                    <a:gd name="T78" fmla="*/ 2024 w 2824"/>
                                    <a:gd name="T79" fmla="*/ 264 h 5352"/>
                                    <a:gd name="T80" fmla="*/ 1832 w 2824"/>
                                    <a:gd name="T81" fmla="*/ 120 h 5352"/>
                                    <a:gd name="T82" fmla="*/ 1627 w 2824"/>
                                    <a:gd name="T83" fmla="*/ 32 h 5352"/>
                                    <a:gd name="T84" fmla="*/ 1413 w 2824"/>
                                    <a:gd name="T85" fmla="*/ 0 h 53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2824" h="5352">
                                      <a:moveTo>
                                        <a:pt x="1413" y="0"/>
                                      </a:moveTo>
                                      <a:lnTo>
                                        <a:pt x="1340" y="4"/>
                                      </a:lnTo>
                                      <a:lnTo>
                                        <a:pt x="1268" y="14"/>
                                      </a:lnTo>
                                      <a:lnTo>
                                        <a:pt x="1197" y="32"/>
                                      </a:lnTo>
                                      <a:lnTo>
                                        <a:pt x="1127" y="55"/>
                                      </a:lnTo>
                                      <a:lnTo>
                                        <a:pt x="1060" y="84"/>
                                      </a:lnTo>
                                      <a:lnTo>
                                        <a:pt x="992" y="120"/>
                                      </a:lnTo>
                                      <a:lnTo>
                                        <a:pt x="927" y="163"/>
                                      </a:lnTo>
                                      <a:lnTo>
                                        <a:pt x="862" y="210"/>
                                      </a:lnTo>
                                      <a:lnTo>
                                        <a:pt x="800" y="264"/>
                                      </a:lnTo>
                                      <a:lnTo>
                                        <a:pt x="740" y="323"/>
                                      </a:lnTo>
                                      <a:lnTo>
                                        <a:pt x="680" y="388"/>
                                      </a:lnTo>
                                      <a:lnTo>
                                        <a:pt x="622" y="458"/>
                                      </a:lnTo>
                                      <a:lnTo>
                                        <a:pt x="567" y="532"/>
                                      </a:lnTo>
                                      <a:lnTo>
                                        <a:pt x="515" y="612"/>
                                      </a:lnTo>
                                      <a:lnTo>
                                        <a:pt x="463" y="695"/>
                                      </a:lnTo>
                                      <a:lnTo>
                                        <a:pt x="414" y="784"/>
                                      </a:lnTo>
                                      <a:lnTo>
                                        <a:pt x="367" y="877"/>
                                      </a:lnTo>
                                      <a:lnTo>
                                        <a:pt x="322" y="975"/>
                                      </a:lnTo>
                                      <a:lnTo>
                                        <a:pt x="281" y="1075"/>
                                      </a:lnTo>
                                      <a:lnTo>
                                        <a:pt x="241" y="1181"/>
                                      </a:lnTo>
                                      <a:lnTo>
                                        <a:pt x="205" y="1289"/>
                                      </a:lnTo>
                                      <a:lnTo>
                                        <a:pt x="171" y="1401"/>
                                      </a:lnTo>
                                      <a:lnTo>
                                        <a:pt x="139" y="1517"/>
                                      </a:lnTo>
                                      <a:lnTo>
                                        <a:pt x="111" y="1635"/>
                                      </a:lnTo>
                                      <a:lnTo>
                                        <a:pt x="86" y="1757"/>
                                      </a:lnTo>
                                      <a:lnTo>
                                        <a:pt x="63" y="1880"/>
                                      </a:lnTo>
                                      <a:lnTo>
                                        <a:pt x="44" y="2007"/>
                                      </a:lnTo>
                                      <a:lnTo>
                                        <a:pt x="29" y="2137"/>
                                      </a:lnTo>
                                      <a:lnTo>
                                        <a:pt x="17" y="2268"/>
                                      </a:lnTo>
                                      <a:lnTo>
                                        <a:pt x="7" y="2403"/>
                                      </a:lnTo>
                                      <a:lnTo>
                                        <a:pt x="2" y="2539"/>
                                      </a:lnTo>
                                      <a:lnTo>
                                        <a:pt x="0" y="2677"/>
                                      </a:lnTo>
                                      <a:lnTo>
                                        <a:pt x="2" y="2814"/>
                                      </a:lnTo>
                                      <a:lnTo>
                                        <a:pt x="7" y="2950"/>
                                      </a:lnTo>
                                      <a:lnTo>
                                        <a:pt x="17" y="3084"/>
                                      </a:lnTo>
                                      <a:lnTo>
                                        <a:pt x="29" y="3216"/>
                                      </a:lnTo>
                                      <a:lnTo>
                                        <a:pt x="44" y="3345"/>
                                      </a:lnTo>
                                      <a:lnTo>
                                        <a:pt x="63" y="3473"/>
                                      </a:lnTo>
                                      <a:lnTo>
                                        <a:pt x="86" y="3596"/>
                                      </a:lnTo>
                                      <a:lnTo>
                                        <a:pt x="111" y="3718"/>
                                      </a:lnTo>
                                      <a:lnTo>
                                        <a:pt x="139" y="3836"/>
                                      </a:lnTo>
                                      <a:lnTo>
                                        <a:pt x="171" y="3951"/>
                                      </a:lnTo>
                                      <a:lnTo>
                                        <a:pt x="205" y="4065"/>
                                      </a:lnTo>
                                      <a:lnTo>
                                        <a:pt x="241" y="4172"/>
                                      </a:lnTo>
                                      <a:lnTo>
                                        <a:pt x="281" y="4277"/>
                                      </a:lnTo>
                                      <a:lnTo>
                                        <a:pt x="322" y="4378"/>
                                      </a:lnTo>
                                      <a:lnTo>
                                        <a:pt x="367" y="4476"/>
                                      </a:lnTo>
                                      <a:lnTo>
                                        <a:pt x="414" y="4569"/>
                                      </a:lnTo>
                                      <a:lnTo>
                                        <a:pt x="463" y="4658"/>
                                      </a:lnTo>
                                      <a:lnTo>
                                        <a:pt x="515" y="4741"/>
                                      </a:lnTo>
                                      <a:lnTo>
                                        <a:pt x="567" y="4820"/>
                                      </a:lnTo>
                                      <a:lnTo>
                                        <a:pt x="622" y="4895"/>
                                      </a:lnTo>
                                      <a:lnTo>
                                        <a:pt x="680" y="4965"/>
                                      </a:lnTo>
                                      <a:lnTo>
                                        <a:pt x="740" y="5030"/>
                                      </a:lnTo>
                                      <a:lnTo>
                                        <a:pt x="800" y="5089"/>
                                      </a:lnTo>
                                      <a:lnTo>
                                        <a:pt x="862" y="5142"/>
                                      </a:lnTo>
                                      <a:lnTo>
                                        <a:pt x="927" y="5190"/>
                                      </a:lnTo>
                                      <a:lnTo>
                                        <a:pt x="992" y="5233"/>
                                      </a:lnTo>
                                      <a:lnTo>
                                        <a:pt x="1060" y="5269"/>
                                      </a:lnTo>
                                      <a:lnTo>
                                        <a:pt x="1127" y="5298"/>
                                      </a:lnTo>
                                      <a:lnTo>
                                        <a:pt x="1197" y="5321"/>
                                      </a:lnTo>
                                      <a:lnTo>
                                        <a:pt x="1268" y="5338"/>
                                      </a:lnTo>
                                      <a:lnTo>
                                        <a:pt x="1340" y="5349"/>
                                      </a:lnTo>
                                      <a:lnTo>
                                        <a:pt x="1413" y="5352"/>
                                      </a:lnTo>
                                      <a:lnTo>
                                        <a:pt x="1485" y="5349"/>
                                      </a:lnTo>
                                      <a:lnTo>
                                        <a:pt x="1556" y="5338"/>
                                      </a:lnTo>
                                      <a:lnTo>
                                        <a:pt x="1627" y="5321"/>
                                      </a:lnTo>
                                      <a:lnTo>
                                        <a:pt x="1697" y="5298"/>
                                      </a:lnTo>
                                      <a:lnTo>
                                        <a:pt x="1764" y="5269"/>
                                      </a:lnTo>
                                      <a:lnTo>
                                        <a:pt x="1832" y="5233"/>
                                      </a:lnTo>
                                      <a:lnTo>
                                        <a:pt x="1898" y="5190"/>
                                      </a:lnTo>
                                      <a:lnTo>
                                        <a:pt x="1962" y="5142"/>
                                      </a:lnTo>
                                      <a:lnTo>
                                        <a:pt x="2024" y="5089"/>
                                      </a:lnTo>
                                      <a:lnTo>
                                        <a:pt x="2085" y="5030"/>
                                      </a:lnTo>
                                      <a:lnTo>
                                        <a:pt x="2144" y="4965"/>
                                      </a:lnTo>
                                      <a:lnTo>
                                        <a:pt x="2202" y="4895"/>
                                      </a:lnTo>
                                      <a:lnTo>
                                        <a:pt x="2257" y="4820"/>
                                      </a:lnTo>
                                      <a:lnTo>
                                        <a:pt x="2310" y="4741"/>
                                      </a:lnTo>
                                      <a:lnTo>
                                        <a:pt x="2361" y="4658"/>
                                      </a:lnTo>
                                      <a:lnTo>
                                        <a:pt x="2410" y="4569"/>
                                      </a:lnTo>
                                      <a:lnTo>
                                        <a:pt x="2458" y="4476"/>
                                      </a:lnTo>
                                      <a:lnTo>
                                        <a:pt x="2502" y="4378"/>
                                      </a:lnTo>
                                      <a:lnTo>
                                        <a:pt x="2543" y="4277"/>
                                      </a:lnTo>
                                      <a:lnTo>
                                        <a:pt x="2583" y="4172"/>
                                      </a:lnTo>
                                      <a:lnTo>
                                        <a:pt x="2619" y="4065"/>
                                      </a:lnTo>
                                      <a:lnTo>
                                        <a:pt x="2653" y="3951"/>
                                      </a:lnTo>
                                      <a:lnTo>
                                        <a:pt x="2685" y="3836"/>
                                      </a:lnTo>
                                      <a:lnTo>
                                        <a:pt x="2713" y="3718"/>
                                      </a:lnTo>
                                      <a:lnTo>
                                        <a:pt x="2739" y="3596"/>
                                      </a:lnTo>
                                      <a:lnTo>
                                        <a:pt x="2761" y="3473"/>
                                      </a:lnTo>
                                      <a:lnTo>
                                        <a:pt x="2780" y="3345"/>
                                      </a:lnTo>
                                      <a:lnTo>
                                        <a:pt x="2796" y="3216"/>
                                      </a:lnTo>
                                      <a:lnTo>
                                        <a:pt x="2807" y="3084"/>
                                      </a:lnTo>
                                      <a:lnTo>
                                        <a:pt x="2817" y="2950"/>
                                      </a:lnTo>
                                      <a:lnTo>
                                        <a:pt x="2822" y="2814"/>
                                      </a:lnTo>
                                      <a:lnTo>
                                        <a:pt x="2824" y="2677"/>
                                      </a:lnTo>
                                      <a:lnTo>
                                        <a:pt x="2822" y="2539"/>
                                      </a:lnTo>
                                      <a:lnTo>
                                        <a:pt x="2817" y="2403"/>
                                      </a:lnTo>
                                      <a:lnTo>
                                        <a:pt x="2807" y="2268"/>
                                      </a:lnTo>
                                      <a:lnTo>
                                        <a:pt x="2796" y="2137"/>
                                      </a:lnTo>
                                      <a:lnTo>
                                        <a:pt x="2780" y="2007"/>
                                      </a:lnTo>
                                      <a:lnTo>
                                        <a:pt x="2761" y="1880"/>
                                      </a:lnTo>
                                      <a:lnTo>
                                        <a:pt x="2739" y="1757"/>
                                      </a:lnTo>
                                      <a:lnTo>
                                        <a:pt x="2713" y="1635"/>
                                      </a:lnTo>
                                      <a:lnTo>
                                        <a:pt x="2685" y="1517"/>
                                      </a:lnTo>
                                      <a:lnTo>
                                        <a:pt x="2653" y="1401"/>
                                      </a:lnTo>
                                      <a:lnTo>
                                        <a:pt x="2619" y="1289"/>
                                      </a:lnTo>
                                      <a:lnTo>
                                        <a:pt x="2583" y="1181"/>
                                      </a:lnTo>
                                      <a:lnTo>
                                        <a:pt x="2543" y="1075"/>
                                      </a:lnTo>
                                      <a:lnTo>
                                        <a:pt x="2502" y="975"/>
                                      </a:lnTo>
                                      <a:lnTo>
                                        <a:pt x="2458" y="877"/>
                                      </a:lnTo>
                                      <a:lnTo>
                                        <a:pt x="2410" y="784"/>
                                      </a:lnTo>
                                      <a:lnTo>
                                        <a:pt x="2361" y="695"/>
                                      </a:lnTo>
                                      <a:lnTo>
                                        <a:pt x="2310" y="612"/>
                                      </a:lnTo>
                                      <a:lnTo>
                                        <a:pt x="2257" y="532"/>
                                      </a:lnTo>
                                      <a:lnTo>
                                        <a:pt x="2202" y="458"/>
                                      </a:lnTo>
                                      <a:lnTo>
                                        <a:pt x="2144" y="388"/>
                                      </a:lnTo>
                                      <a:lnTo>
                                        <a:pt x="2085" y="323"/>
                                      </a:lnTo>
                                      <a:lnTo>
                                        <a:pt x="2024" y="264"/>
                                      </a:lnTo>
                                      <a:lnTo>
                                        <a:pt x="1962" y="210"/>
                                      </a:lnTo>
                                      <a:lnTo>
                                        <a:pt x="1898" y="163"/>
                                      </a:lnTo>
                                      <a:lnTo>
                                        <a:pt x="1832" y="120"/>
                                      </a:lnTo>
                                      <a:lnTo>
                                        <a:pt x="1764" y="84"/>
                                      </a:lnTo>
                                      <a:lnTo>
                                        <a:pt x="1697" y="55"/>
                                      </a:lnTo>
                                      <a:lnTo>
                                        <a:pt x="1627" y="32"/>
                                      </a:lnTo>
                                      <a:lnTo>
                                        <a:pt x="1556" y="14"/>
                                      </a:lnTo>
                                      <a:lnTo>
                                        <a:pt x="1485" y="4"/>
                                      </a:lnTo>
                                      <a:lnTo>
                                        <a:pt x="1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EDE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" name="Freeform 2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78" y="872"/>
                                  <a:ext cx="208" cy="394"/>
                                </a:xfrm>
                                <a:custGeom>
                                  <a:avLst/>
                                  <a:gdLst>
                                    <a:gd name="T0" fmla="*/ 560 w 1249"/>
                                    <a:gd name="T1" fmla="*/ 6 h 2368"/>
                                    <a:gd name="T2" fmla="*/ 468 w 1249"/>
                                    <a:gd name="T3" fmla="*/ 37 h 2368"/>
                                    <a:gd name="T4" fmla="*/ 381 w 1249"/>
                                    <a:gd name="T5" fmla="*/ 93 h 2368"/>
                                    <a:gd name="T6" fmla="*/ 300 w 1249"/>
                                    <a:gd name="T7" fmla="*/ 171 h 2368"/>
                                    <a:gd name="T8" fmla="*/ 227 w 1249"/>
                                    <a:gd name="T9" fmla="*/ 270 h 2368"/>
                                    <a:gd name="T10" fmla="*/ 161 w 1249"/>
                                    <a:gd name="T11" fmla="*/ 388 h 2368"/>
                                    <a:gd name="T12" fmla="*/ 106 w 1249"/>
                                    <a:gd name="T13" fmla="*/ 522 h 2368"/>
                                    <a:gd name="T14" fmla="*/ 61 w 1249"/>
                                    <a:gd name="T15" fmla="*/ 670 h 2368"/>
                                    <a:gd name="T16" fmla="*/ 27 w 1249"/>
                                    <a:gd name="T17" fmla="*/ 832 h 2368"/>
                                    <a:gd name="T18" fmla="*/ 7 w 1249"/>
                                    <a:gd name="T19" fmla="*/ 1003 h 2368"/>
                                    <a:gd name="T20" fmla="*/ 0 w 1249"/>
                                    <a:gd name="T21" fmla="*/ 1184 h 2368"/>
                                    <a:gd name="T22" fmla="*/ 7 w 1249"/>
                                    <a:gd name="T23" fmla="*/ 1363 h 2368"/>
                                    <a:gd name="T24" fmla="*/ 27 w 1249"/>
                                    <a:gd name="T25" fmla="*/ 1536 h 2368"/>
                                    <a:gd name="T26" fmla="*/ 61 w 1249"/>
                                    <a:gd name="T27" fmla="*/ 1696 h 2368"/>
                                    <a:gd name="T28" fmla="*/ 106 w 1249"/>
                                    <a:gd name="T29" fmla="*/ 1845 h 2368"/>
                                    <a:gd name="T30" fmla="*/ 161 w 1249"/>
                                    <a:gd name="T31" fmla="*/ 1980 h 2368"/>
                                    <a:gd name="T32" fmla="*/ 227 w 1249"/>
                                    <a:gd name="T33" fmla="*/ 2097 h 2368"/>
                                    <a:gd name="T34" fmla="*/ 300 w 1249"/>
                                    <a:gd name="T35" fmla="*/ 2196 h 2368"/>
                                    <a:gd name="T36" fmla="*/ 381 w 1249"/>
                                    <a:gd name="T37" fmla="*/ 2275 h 2368"/>
                                    <a:gd name="T38" fmla="*/ 468 w 1249"/>
                                    <a:gd name="T39" fmla="*/ 2330 h 2368"/>
                                    <a:gd name="T40" fmla="*/ 560 w 1249"/>
                                    <a:gd name="T41" fmla="*/ 2361 h 2368"/>
                                    <a:gd name="T42" fmla="*/ 656 w 1249"/>
                                    <a:gd name="T43" fmla="*/ 2366 h 2368"/>
                                    <a:gd name="T44" fmla="*/ 750 w 1249"/>
                                    <a:gd name="T45" fmla="*/ 2343 h 2368"/>
                                    <a:gd name="T46" fmla="*/ 839 w 1249"/>
                                    <a:gd name="T47" fmla="*/ 2296 h 2368"/>
                                    <a:gd name="T48" fmla="*/ 922 w 1249"/>
                                    <a:gd name="T49" fmla="*/ 2224 h 2368"/>
                                    <a:gd name="T50" fmla="*/ 997 w 1249"/>
                                    <a:gd name="T51" fmla="*/ 2132 h 2368"/>
                                    <a:gd name="T52" fmla="*/ 1066 w 1249"/>
                                    <a:gd name="T53" fmla="*/ 2021 h 2368"/>
                                    <a:gd name="T54" fmla="*/ 1125 w 1249"/>
                                    <a:gd name="T55" fmla="*/ 1892 h 2368"/>
                                    <a:gd name="T56" fmla="*/ 1173 w 1249"/>
                                    <a:gd name="T57" fmla="*/ 1748 h 2368"/>
                                    <a:gd name="T58" fmla="*/ 1210 w 1249"/>
                                    <a:gd name="T59" fmla="*/ 1591 h 2368"/>
                                    <a:gd name="T60" fmla="*/ 1236 w 1249"/>
                                    <a:gd name="T61" fmla="*/ 1421 h 2368"/>
                                    <a:gd name="T62" fmla="*/ 1247 w 1249"/>
                                    <a:gd name="T63" fmla="*/ 1244 h 2368"/>
                                    <a:gd name="T64" fmla="*/ 1245 w 1249"/>
                                    <a:gd name="T65" fmla="*/ 1062 h 2368"/>
                                    <a:gd name="T66" fmla="*/ 1228 w 1249"/>
                                    <a:gd name="T67" fmla="*/ 888 h 2368"/>
                                    <a:gd name="T68" fmla="*/ 1200 w 1249"/>
                                    <a:gd name="T69" fmla="*/ 723 h 2368"/>
                                    <a:gd name="T70" fmla="*/ 1158 w 1249"/>
                                    <a:gd name="T71" fmla="*/ 569 h 2368"/>
                                    <a:gd name="T72" fmla="*/ 1106 w 1249"/>
                                    <a:gd name="T73" fmla="*/ 431 h 2368"/>
                                    <a:gd name="T74" fmla="*/ 1044 w 1249"/>
                                    <a:gd name="T75" fmla="*/ 307 h 2368"/>
                                    <a:gd name="T76" fmla="*/ 973 w 1249"/>
                                    <a:gd name="T77" fmla="*/ 202 h 2368"/>
                                    <a:gd name="T78" fmla="*/ 895 w 1249"/>
                                    <a:gd name="T79" fmla="*/ 116 h 2368"/>
                                    <a:gd name="T80" fmla="*/ 810 w 1249"/>
                                    <a:gd name="T81" fmla="*/ 53 h 2368"/>
                                    <a:gd name="T82" fmla="*/ 719 w 1249"/>
                                    <a:gd name="T83" fmla="*/ 13 h 2368"/>
                                    <a:gd name="T84" fmla="*/ 624 w 1249"/>
                                    <a:gd name="T85" fmla="*/ 0 h 23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249" h="2368">
                                      <a:moveTo>
                                        <a:pt x="624" y="0"/>
                                      </a:moveTo>
                                      <a:lnTo>
                                        <a:pt x="591" y="1"/>
                                      </a:lnTo>
                                      <a:lnTo>
                                        <a:pt x="560" y="6"/>
                                      </a:lnTo>
                                      <a:lnTo>
                                        <a:pt x="529" y="13"/>
                                      </a:lnTo>
                                      <a:lnTo>
                                        <a:pt x="498" y="24"/>
                                      </a:lnTo>
                                      <a:lnTo>
                                        <a:pt x="468" y="37"/>
                                      </a:lnTo>
                                      <a:lnTo>
                                        <a:pt x="438" y="53"/>
                                      </a:lnTo>
                                      <a:lnTo>
                                        <a:pt x="410" y="72"/>
                                      </a:lnTo>
                                      <a:lnTo>
                                        <a:pt x="381" y="93"/>
                                      </a:lnTo>
                                      <a:lnTo>
                                        <a:pt x="354" y="116"/>
                                      </a:lnTo>
                                      <a:lnTo>
                                        <a:pt x="326" y="142"/>
                                      </a:lnTo>
                                      <a:lnTo>
                                        <a:pt x="300" y="171"/>
                                      </a:lnTo>
                                      <a:lnTo>
                                        <a:pt x="274" y="202"/>
                                      </a:lnTo>
                                      <a:lnTo>
                                        <a:pt x="250" y="235"/>
                                      </a:lnTo>
                                      <a:lnTo>
                                        <a:pt x="227" y="270"/>
                                      </a:lnTo>
                                      <a:lnTo>
                                        <a:pt x="204" y="307"/>
                                      </a:lnTo>
                                      <a:lnTo>
                                        <a:pt x="182" y="346"/>
                                      </a:lnTo>
                                      <a:lnTo>
                                        <a:pt x="161" y="388"/>
                                      </a:lnTo>
                                      <a:lnTo>
                                        <a:pt x="142" y="431"/>
                                      </a:lnTo>
                                      <a:lnTo>
                                        <a:pt x="123" y="475"/>
                                      </a:lnTo>
                                      <a:lnTo>
                                        <a:pt x="106" y="522"/>
                                      </a:lnTo>
                                      <a:lnTo>
                                        <a:pt x="89" y="569"/>
                                      </a:lnTo>
                                      <a:lnTo>
                                        <a:pt x="75" y="619"/>
                                      </a:lnTo>
                                      <a:lnTo>
                                        <a:pt x="61" y="670"/>
                                      </a:lnTo>
                                      <a:lnTo>
                                        <a:pt x="48" y="723"/>
                                      </a:lnTo>
                                      <a:lnTo>
                                        <a:pt x="38" y="777"/>
                                      </a:lnTo>
                                      <a:lnTo>
                                        <a:pt x="27" y="832"/>
                                      </a:lnTo>
                                      <a:lnTo>
                                        <a:pt x="19" y="888"/>
                                      </a:lnTo>
                                      <a:lnTo>
                                        <a:pt x="12" y="945"/>
                                      </a:lnTo>
                                      <a:lnTo>
                                        <a:pt x="7" y="1003"/>
                                      </a:lnTo>
                                      <a:lnTo>
                                        <a:pt x="3" y="1062"/>
                                      </a:lnTo>
                                      <a:lnTo>
                                        <a:pt x="0" y="1122"/>
                                      </a:lnTo>
                                      <a:lnTo>
                                        <a:pt x="0" y="1184"/>
                                      </a:lnTo>
                                      <a:lnTo>
                                        <a:pt x="0" y="1244"/>
                                      </a:lnTo>
                                      <a:lnTo>
                                        <a:pt x="3" y="1304"/>
                                      </a:lnTo>
                                      <a:lnTo>
                                        <a:pt x="7" y="1363"/>
                                      </a:lnTo>
                                      <a:lnTo>
                                        <a:pt x="12" y="1421"/>
                                      </a:lnTo>
                                      <a:lnTo>
                                        <a:pt x="19" y="1480"/>
                                      </a:lnTo>
                                      <a:lnTo>
                                        <a:pt x="27" y="1536"/>
                                      </a:lnTo>
                                      <a:lnTo>
                                        <a:pt x="38" y="1591"/>
                                      </a:lnTo>
                                      <a:lnTo>
                                        <a:pt x="48" y="1645"/>
                                      </a:lnTo>
                                      <a:lnTo>
                                        <a:pt x="61" y="1696"/>
                                      </a:lnTo>
                                      <a:lnTo>
                                        <a:pt x="75" y="1748"/>
                                      </a:lnTo>
                                      <a:lnTo>
                                        <a:pt x="89" y="1797"/>
                                      </a:lnTo>
                                      <a:lnTo>
                                        <a:pt x="106" y="1845"/>
                                      </a:lnTo>
                                      <a:lnTo>
                                        <a:pt x="123" y="1892"/>
                                      </a:lnTo>
                                      <a:lnTo>
                                        <a:pt x="142" y="1936"/>
                                      </a:lnTo>
                                      <a:lnTo>
                                        <a:pt x="161" y="1980"/>
                                      </a:lnTo>
                                      <a:lnTo>
                                        <a:pt x="182" y="2021"/>
                                      </a:lnTo>
                                      <a:lnTo>
                                        <a:pt x="204" y="2060"/>
                                      </a:lnTo>
                                      <a:lnTo>
                                        <a:pt x="227" y="2097"/>
                                      </a:lnTo>
                                      <a:lnTo>
                                        <a:pt x="250" y="2132"/>
                                      </a:lnTo>
                                      <a:lnTo>
                                        <a:pt x="274" y="2165"/>
                                      </a:lnTo>
                                      <a:lnTo>
                                        <a:pt x="300" y="2196"/>
                                      </a:lnTo>
                                      <a:lnTo>
                                        <a:pt x="326" y="2224"/>
                                      </a:lnTo>
                                      <a:lnTo>
                                        <a:pt x="354" y="2250"/>
                                      </a:lnTo>
                                      <a:lnTo>
                                        <a:pt x="381" y="2275"/>
                                      </a:lnTo>
                                      <a:lnTo>
                                        <a:pt x="410" y="2296"/>
                                      </a:lnTo>
                                      <a:lnTo>
                                        <a:pt x="438" y="2314"/>
                                      </a:lnTo>
                                      <a:lnTo>
                                        <a:pt x="468" y="2330"/>
                                      </a:lnTo>
                                      <a:lnTo>
                                        <a:pt x="498" y="2343"/>
                                      </a:lnTo>
                                      <a:lnTo>
                                        <a:pt x="529" y="2354"/>
                                      </a:lnTo>
                                      <a:lnTo>
                                        <a:pt x="560" y="2361"/>
                                      </a:lnTo>
                                      <a:lnTo>
                                        <a:pt x="591" y="2366"/>
                                      </a:lnTo>
                                      <a:lnTo>
                                        <a:pt x="624" y="2368"/>
                                      </a:lnTo>
                                      <a:lnTo>
                                        <a:pt x="656" y="2366"/>
                                      </a:lnTo>
                                      <a:lnTo>
                                        <a:pt x="687" y="2361"/>
                                      </a:lnTo>
                                      <a:lnTo>
                                        <a:pt x="719" y="2354"/>
                                      </a:lnTo>
                                      <a:lnTo>
                                        <a:pt x="750" y="2343"/>
                                      </a:lnTo>
                                      <a:lnTo>
                                        <a:pt x="780" y="2330"/>
                                      </a:lnTo>
                                      <a:lnTo>
                                        <a:pt x="810" y="2314"/>
                                      </a:lnTo>
                                      <a:lnTo>
                                        <a:pt x="839" y="2296"/>
                                      </a:lnTo>
                                      <a:lnTo>
                                        <a:pt x="867" y="2275"/>
                                      </a:lnTo>
                                      <a:lnTo>
                                        <a:pt x="895" y="2250"/>
                                      </a:lnTo>
                                      <a:lnTo>
                                        <a:pt x="922" y="2224"/>
                                      </a:lnTo>
                                      <a:lnTo>
                                        <a:pt x="947" y="2196"/>
                                      </a:lnTo>
                                      <a:lnTo>
                                        <a:pt x="973" y="2165"/>
                                      </a:lnTo>
                                      <a:lnTo>
                                        <a:pt x="997" y="2132"/>
                                      </a:lnTo>
                                      <a:lnTo>
                                        <a:pt x="1021" y="2097"/>
                                      </a:lnTo>
                                      <a:lnTo>
                                        <a:pt x="1044" y="2060"/>
                                      </a:lnTo>
                                      <a:lnTo>
                                        <a:pt x="1066" y="2021"/>
                                      </a:lnTo>
                                      <a:lnTo>
                                        <a:pt x="1086" y="1980"/>
                                      </a:lnTo>
                                      <a:lnTo>
                                        <a:pt x="1106" y="1936"/>
                                      </a:lnTo>
                                      <a:lnTo>
                                        <a:pt x="1125" y="1892"/>
                                      </a:lnTo>
                                      <a:lnTo>
                                        <a:pt x="1142" y="1845"/>
                                      </a:lnTo>
                                      <a:lnTo>
                                        <a:pt x="1158" y="1797"/>
                                      </a:lnTo>
                                      <a:lnTo>
                                        <a:pt x="1173" y="1748"/>
                                      </a:lnTo>
                                      <a:lnTo>
                                        <a:pt x="1187" y="1696"/>
                                      </a:lnTo>
                                      <a:lnTo>
                                        <a:pt x="1200" y="1645"/>
                                      </a:lnTo>
                                      <a:lnTo>
                                        <a:pt x="1210" y="1591"/>
                                      </a:lnTo>
                                      <a:lnTo>
                                        <a:pt x="1220" y="1536"/>
                                      </a:lnTo>
                                      <a:lnTo>
                                        <a:pt x="1228" y="1480"/>
                                      </a:lnTo>
                                      <a:lnTo>
                                        <a:pt x="1236" y="1421"/>
                                      </a:lnTo>
                                      <a:lnTo>
                                        <a:pt x="1241" y="1363"/>
                                      </a:lnTo>
                                      <a:lnTo>
                                        <a:pt x="1245" y="1304"/>
                                      </a:lnTo>
                                      <a:lnTo>
                                        <a:pt x="1247" y="1244"/>
                                      </a:lnTo>
                                      <a:lnTo>
                                        <a:pt x="1249" y="1184"/>
                                      </a:lnTo>
                                      <a:lnTo>
                                        <a:pt x="1247" y="1122"/>
                                      </a:lnTo>
                                      <a:lnTo>
                                        <a:pt x="1245" y="1062"/>
                                      </a:lnTo>
                                      <a:lnTo>
                                        <a:pt x="1241" y="1003"/>
                                      </a:lnTo>
                                      <a:lnTo>
                                        <a:pt x="1236" y="945"/>
                                      </a:lnTo>
                                      <a:lnTo>
                                        <a:pt x="1228" y="888"/>
                                      </a:lnTo>
                                      <a:lnTo>
                                        <a:pt x="1220" y="832"/>
                                      </a:lnTo>
                                      <a:lnTo>
                                        <a:pt x="1210" y="777"/>
                                      </a:lnTo>
                                      <a:lnTo>
                                        <a:pt x="1200" y="723"/>
                                      </a:lnTo>
                                      <a:lnTo>
                                        <a:pt x="1187" y="670"/>
                                      </a:lnTo>
                                      <a:lnTo>
                                        <a:pt x="1173" y="619"/>
                                      </a:lnTo>
                                      <a:lnTo>
                                        <a:pt x="1158" y="569"/>
                                      </a:lnTo>
                                      <a:lnTo>
                                        <a:pt x="1142" y="522"/>
                                      </a:lnTo>
                                      <a:lnTo>
                                        <a:pt x="1125" y="475"/>
                                      </a:lnTo>
                                      <a:lnTo>
                                        <a:pt x="1106" y="431"/>
                                      </a:lnTo>
                                      <a:lnTo>
                                        <a:pt x="1086" y="388"/>
                                      </a:lnTo>
                                      <a:lnTo>
                                        <a:pt x="1066" y="346"/>
                                      </a:lnTo>
                                      <a:lnTo>
                                        <a:pt x="1044" y="307"/>
                                      </a:lnTo>
                                      <a:lnTo>
                                        <a:pt x="1021" y="270"/>
                                      </a:lnTo>
                                      <a:lnTo>
                                        <a:pt x="997" y="235"/>
                                      </a:lnTo>
                                      <a:lnTo>
                                        <a:pt x="973" y="202"/>
                                      </a:lnTo>
                                      <a:lnTo>
                                        <a:pt x="947" y="171"/>
                                      </a:lnTo>
                                      <a:lnTo>
                                        <a:pt x="922" y="142"/>
                                      </a:lnTo>
                                      <a:lnTo>
                                        <a:pt x="895" y="116"/>
                                      </a:lnTo>
                                      <a:lnTo>
                                        <a:pt x="867" y="93"/>
                                      </a:lnTo>
                                      <a:lnTo>
                                        <a:pt x="839" y="72"/>
                                      </a:lnTo>
                                      <a:lnTo>
                                        <a:pt x="810" y="53"/>
                                      </a:lnTo>
                                      <a:lnTo>
                                        <a:pt x="780" y="37"/>
                                      </a:lnTo>
                                      <a:lnTo>
                                        <a:pt x="750" y="24"/>
                                      </a:lnTo>
                                      <a:lnTo>
                                        <a:pt x="719" y="13"/>
                                      </a:lnTo>
                                      <a:lnTo>
                                        <a:pt x="687" y="6"/>
                                      </a:lnTo>
                                      <a:lnTo>
                                        <a:pt x="656" y="1"/>
                                      </a:lnTo>
                                      <a:lnTo>
                                        <a:pt x="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" name="Freeform 2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" y="964"/>
                                  <a:ext cx="994" cy="1809"/>
                                </a:xfrm>
                                <a:custGeom>
                                  <a:avLst/>
                                  <a:gdLst>
                                    <a:gd name="T0" fmla="*/ 1175 w 5968"/>
                                    <a:gd name="T1" fmla="*/ 7235 h 10851"/>
                                    <a:gd name="T2" fmla="*/ 1195 w 5968"/>
                                    <a:gd name="T3" fmla="*/ 7043 h 10851"/>
                                    <a:gd name="T4" fmla="*/ 1214 w 5968"/>
                                    <a:gd name="T5" fmla="*/ 6817 h 10851"/>
                                    <a:gd name="T6" fmla="*/ 1234 w 5968"/>
                                    <a:gd name="T7" fmla="*/ 6515 h 10851"/>
                                    <a:gd name="T8" fmla="*/ 1250 w 5968"/>
                                    <a:gd name="T9" fmla="*/ 6146 h 10851"/>
                                    <a:gd name="T10" fmla="*/ 1259 w 5968"/>
                                    <a:gd name="T11" fmla="*/ 5719 h 10851"/>
                                    <a:gd name="T12" fmla="*/ 1254 w 5968"/>
                                    <a:gd name="T13" fmla="*/ 5241 h 10851"/>
                                    <a:gd name="T14" fmla="*/ 1234 w 5968"/>
                                    <a:gd name="T15" fmla="*/ 4722 h 10851"/>
                                    <a:gd name="T16" fmla="*/ 1194 w 5968"/>
                                    <a:gd name="T17" fmla="*/ 4171 h 10851"/>
                                    <a:gd name="T18" fmla="*/ 1131 w 5968"/>
                                    <a:gd name="T19" fmla="*/ 3595 h 10851"/>
                                    <a:gd name="T20" fmla="*/ 1038 w 5968"/>
                                    <a:gd name="T21" fmla="*/ 3004 h 10851"/>
                                    <a:gd name="T22" fmla="*/ 912 w 5968"/>
                                    <a:gd name="T23" fmla="*/ 2406 h 10851"/>
                                    <a:gd name="T24" fmla="*/ 749 w 5968"/>
                                    <a:gd name="T25" fmla="*/ 1808 h 10851"/>
                                    <a:gd name="T26" fmla="*/ 546 w 5968"/>
                                    <a:gd name="T27" fmla="*/ 1222 h 10851"/>
                                    <a:gd name="T28" fmla="*/ 298 w 5968"/>
                                    <a:gd name="T29" fmla="*/ 654 h 10851"/>
                                    <a:gd name="T30" fmla="*/ 0 w 5968"/>
                                    <a:gd name="T31" fmla="*/ 113 h 10851"/>
                                    <a:gd name="T32" fmla="*/ 572 w 5968"/>
                                    <a:gd name="T33" fmla="*/ 21 h 10851"/>
                                    <a:gd name="T34" fmla="*/ 1136 w 5968"/>
                                    <a:gd name="T35" fmla="*/ 0 h 10851"/>
                                    <a:gd name="T36" fmla="*/ 1689 w 5968"/>
                                    <a:gd name="T37" fmla="*/ 41 h 10851"/>
                                    <a:gd name="T38" fmla="*/ 2225 w 5968"/>
                                    <a:gd name="T39" fmla="*/ 135 h 10851"/>
                                    <a:gd name="T40" fmla="*/ 2742 w 5968"/>
                                    <a:gd name="T41" fmla="*/ 275 h 10851"/>
                                    <a:gd name="T42" fmla="*/ 3234 w 5968"/>
                                    <a:gd name="T43" fmla="*/ 448 h 10851"/>
                                    <a:gd name="T44" fmla="*/ 3699 w 5968"/>
                                    <a:gd name="T45" fmla="*/ 649 h 10851"/>
                                    <a:gd name="T46" fmla="*/ 4132 w 5968"/>
                                    <a:gd name="T47" fmla="*/ 865 h 10851"/>
                                    <a:gd name="T48" fmla="*/ 4530 w 5968"/>
                                    <a:gd name="T49" fmla="*/ 1092 h 10851"/>
                                    <a:gd name="T50" fmla="*/ 4887 w 5968"/>
                                    <a:gd name="T51" fmla="*/ 1316 h 10851"/>
                                    <a:gd name="T52" fmla="*/ 5201 w 5968"/>
                                    <a:gd name="T53" fmla="*/ 1530 h 10851"/>
                                    <a:gd name="T54" fmla="*/ 5466 w 5968"/>
                                    <a:gd name="T55" fmla="*/ 1727 h 10851"/>
                                    <a:gd name="T56" fmla="*/ 5679 w 5968"/>
                                    <a:gd name="T57" fmla="*/ 1895 h 10851"/>
                                    <a:gd name="T58" fmla="*/ 5837 w 5968"/>
                                    <a:gd name="T59" fmla="*/ 2026 h 10851"/>
                                    <a:gd name="T60" fmla="*/ 5968 w 5968"/>
                                    <a:gd name="T61" fmla="*/ 2142 h 10851"/>
                                    <a:gd name="T62" fmla="*/ 5845 w 5968"/>
                                    <a:gd name="T63" fmla="*/ 2046 h 10851"/>
                                    <a:gd name="T64" fmla="*/ 5697 w 5968"/>
                                    <a:gd name="T65" fmla="*/ 1938 h 10851"/>
                                    <a:gd name="T66" fmla="*/ 5499 w 5968"/>
                                    <a:gd name="T67" fmla="*/ 1800 h 10851"/>
                                    <a:gd name="T68" fmla="*/ 5251 w 5968"/>
                                    <a:gd name="T69" fmla="*/ 1638 h 10851"/>
                                    <a:gd name="T70" fmla="*/ 4961 w 5968"/>
                                    <a:gd name="T71" fmla="*/ 1462 h 10851"/>
                                    <a:gd name="T72" fmla="*/ 4630 w 5968"/>
                                    <a:gd name="T73" fmla="*/ 1278 h 10851"/>
                                    <a:gd name="T74" fmla="*/ 4263 w 5968"/>
                                    <a:gd name="T75" fmla="*/ 1093 h 10851"/>
                                    <a:gd name="T76" fmla="*/ 3865 w 5968"/>
                                    <a:gd name="T77" fmla="*/ 916 h 10851"/>
                                    <a:gd name="T78" fmla="*/ 3439 w 5968"/>
                                    <a:gd name="T79" fmla="*/ 753 h 10851"/>
                                    <a:gd name="T80" fmla="*/ 2990 w 5968"/>
                                    <a:gd name="T81" fmla="*/ 613 h 10851"/>
                                    <a:gd name="T82" fmla="*/ 2521 w 5968"/>
                                    <a:gd name="T83" fmla="*/ 502 h 10851"/>
                                    <a:gd name="T84" fmla="*/ 2036 w 5968"/>
                                    <a:gd name="T85" fmla="*/ 429 h 10851"/>
                                    <a:gd name="T86" fmla="*/ 1541 w 5968"/>
                                    <a:gd name="T87" fmla="*/ 400 h 10851"/>
                                    <a:gd name="T88" fmla="*/ 1037 w 5968"/>
                                    <a:gd name="T89" fmla="*/ 424 h 10851"/>
                                    <a:gd name="T90" fmla="*/ 529 w 5968"/>
                                    <a:gd name="T91" fmla="*/ 507 h 10851"/>
                                    <a:gd name="T92" fmla="*/ 613 w 5968"/>
                                    <a:gd name="T93" fmla="*/ 592 h 10851"/>
                                    <a:gd name="T94" fmla="*/ 708 w 5968"/>
                                    <a:gd name="T95" fmla="*/ 763 h 10851"/>
                                    <a:gd name="T96" fmla="*/ 813 w 5968"/>
                                    <a:gd name="T97" fmla="*/ 1015 h 10851"/>
                                    <a:gd name="T98" fmla="*/ 923 w 5968"/>
                                    <a:gd name="T99" fmla="*/ 1334 h 10851"/>
                                    <a:gd name="T100" fmla="*/ 1035 w 5968"/>
                                    <a:gd name="T101" fmla="*/ 1712 h 10851"/>
                                    <a:gd name="T102" fmla="*/ 1144 w 5968"/>
                                    <a:gd name="T103" fmla="*/ 2141 h 10851"/>
                                    <a:gd name="T104" fmla="*/ 1250 w 5968"/>
                                    <a:gd name="T105" fmla="*/ 2610 h 10851"/>
                                    <a:gd name="T106" fmla="*/ 1348 w 5968"/>
                                    <a:gd name="T107" fmla="*/ 3109 h 10851"/>
                                    <a:gd name="T108" fmla="*/ 1434 w 5968"/>
                                    <a:gd name="T109" fmla="*/ 3629 h 10851"/>
                                    <a:gd name="T110" fmla="*/ 1506 w 5968"/>
                                    <a:gd name="T111" fmla="*/ 4161 h 10851"/>
                                    <a:gd name="T112" fmla="*/ 1559 w 5968"/>
                                    <a:gd name="T113" fmla="*/ 4693 h 10851"/>
                                    <a:gd name="T114" fmla="*/ 1589 w 5968"/>
                                    <a:gd name="T115" fmla="*/ 5219 h 10851"/>
                                    <a:gd name="T116" fmla="*/ 1596 w 5968"/>
                                    <a:gd name="T117" fmla="*/ 5726 h 10851"/>
                                    <a:gd name="T118" fmla="*/ 1572 w 5968"/>
                                    <a:gd name="T119" fmla="*/ 6206 h 10851"/>
                                    <a:gd name="T120" fmla="*/ 1518 w 5968"/>
                                    <a:gd name="T121" fmla="*/ 6649 h 10851"/>
                                    <a:gd name="T122" fmla="*/ 1429 w 5968"/>
                                    <a:gd name="T123" fmla="*/ 7046 h 108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5968" h="10851">
                                      <a:moveTo>
                                        <a:pt x="5968" y="10851"/>
                                      </a:moveTo>
                                      <a:lnTo>
                                        <a:pt x="1175" y="7235"/>
                                      </a:lnTo>
                                      <a:lnTo>
                                        <a:pt x="1181" y="7185"/>
                                      </a:lnTo>
                                      <a:lnTo>
                                        <a:pt x="1195" y="7043"/>
                                      </a:lnTo>
                                      <a:lnTo>
                                        <a:pt x="1205" y="6940"/>
                                      </a:lnTo>
                                      <a:lnTo>
                                        <a:pt x="1214" y="6817"/>
                                      </a:lnTo>
                                      <a:lnTo>
                                        <a:pt x="1225" y="6674"/>
                                      </a:lnTo>
                                      <a:lnTo>
                                        <a:pt x="1234" y="6515"/>
                                      </a:lnTo>
                                      <a:lnTo>
                                        <a:pt x="1243" y="6338"/>
                                      </a:lnTo>
                                      <a:lnTo>
                                        <a:pt x="1250" y="6146"/>
                                      </a:lnTo>
                                      <a:lnTo>
                                        <a:pt x="1255" y="5939"/>
                                      </a:lnTo>
                                      <a:lnTo>
                                        <a:pt x="1259" y="5719"/>
                                      </a:lnTo>
                                      <a:lnTo>
                                        <a:pt x="1259" y="5485"/>
                                      </a:lnTo>
                                      <a:lnTo>
                                        <a:pt x="1254" y="5241"/>
                                      </a:lnTo>
                                      <a:lnTo>
                                        <a:pt x="1247" y="4986"/>
                                      </a:lnTo>
                                      <a:lnTo>
                                        <a:pt x="1234" y="4722"/>
                                      </a:lnTo>
                                      <a:lnTo>
                                        <a:pt x="1217" y="4450"/>
                                      </a:lnTo>
                                      <a:lnTo>
                                        <a:pt x="1194" y="4171"/>
                                      </a:lnTo>
                                      <a:lnTo>
                                        <a:pt x="1166" y="3886"/>
                                      </a:lnTo>
                                      <a:lnTo>
                                        <a:pt x="1131" y="3595"/>
                                      </a:lnTo>
                                      <a:lnTo>
                                        <a:pt x="1087" y="3301"/>
                                      </a:lnTo>
                                      <a:lnTo>
                                        <a:pt x="1038" y="3004"/>
                                      </a:lnTo>
                                      <a:lnTo>
                                        <a:pt x="979" y="2705"/>
                                      </a:lnTo>
                                      <a:lnTo>
                                        <a:pt x="912" y="2406"/>
                                      </a:lnTo>
                                      <a:lnTo>
                                        <a:pt x="836" y="2107"/>
                                      </a:lnTo>
                                      <a:lnTo>
                                        <a:pt x="749" y="1808"/>
                                      </a:lnTo>
                                      <a:lnTo>
                                        <a:pt x="653" y="1514"/>
                                      </a:lnTo>
                                      <a:lnTo>
                                        <a:pt x="546" y="1222"/>
                                      </a:lnTo>
                                      <a:lnTo>
                                        <a:pt x="428" y="935"/>
                                      </a:lnTo>
                                      <a:lnTo>
                                        <a:pt x="298" y="654"/>
                                      </a:lnTo>
                                      <a:lnTo>
                                        <a:pt x="155" y="379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288" y="57"/>
                                      </a:lnTo>
                                      <a:lnTo>
                                        <a:pt x="572" y="21"/>
                                      </a:lnTo>
                                      <a:lnTo>
                                        <a:pt x="855" y="2"/>
                                      </a:lnTo>
                                      <a:lnTo>
                                        <a:pt x="1136" y="0"/>
                                      </a:lnTo>
                                      <a:lnTo>
                                        <a:pt x="1414" y="13"/>
                                      </a:lnTo>
                                      <a:lnTo>
                                        <a:pt x="1689" y="41"/>
                                      </a:lnTo>
                                      <a:lnTo>
                                        <a:pt x="1959" y="82"/>
                                      </a:lnTo>
                                      <a:lnTo>
                                        <a:pt x="2225" y="135"/>
                                      </a:lnTo>
                                      <a:lnTo>
                                        <a:pt x="2486" y="199"/>
                                      </a:lnTo>
                                      <a:lnTo>
                                        <a:pt x="2742" y="275"/>
                                      </a:lnTo>
                                      <a:lnTo>
                                        <a:pt x="2991" y="357"/>
                                      </a:lnTo>
                                      <a:lnTo>
                                        <a:pt x="3234" y="448"/>
                                      </a:lnTo>
                                      <a:lnTo>
                                        <a:pt x="3471" y="545"/>
                                      </a:lnTo>
                                      <a:lnTo>
                                        <a:pt x="3699" y="649"/>
                                      </a:lnTo>
                                      <a:lnTo>
                                        <a:pt x="3920" y="756"/>
                                      </a:lnTo>
                                      <a:lnTo>
                                        <a:pt x="4132" y="865"/>
                                      </a:lnTo>
                                      <a:lnTo>
                                        <a:pt x="4335" y="978"/>
                                      </a:lnTo>
                                      <a:lnTo>
                                        <a:pt x="4530" y="1092"/>
                                      </a:lnTo>
                                      <a:lnTo>
                                        <a:pt x="4713" y="1205"/>
                                      </a:lnTo>
                                      <a:lnTo>
                                        <a:pt x="4887" y="1316"/>
                                      </a:lnTo>
                                      <a:lnTo>
                                        <a:pt x="5049" y="1426"/>
                                      </a:lnTo>
                                      <a:lnTo>
                                        <a:pt x="5201" y="1530"/>
                                      </a:lnTo>
                                      <a:lnTo>
                                        <a:pt x="5339" y="1632"/>
                                      </a:lnTo>
                                      <a:lnTo>
                                        <a:pt x="5466" y="1727"/>
                                      </a:lnTo>
                                      <a:lnTo>
                                        <a:pt x="5579" y="1815"/>
                                      </a:lnTo>
                                      <a:lnTo>
                                        <a:pt x="5679" y="1895"/>
                                      </a:lnTo>
                                      <a:lnTo>
                                        <a:pt x="5765" y="1966"/>
                                      </a:lnTo>
                                      <a:lnTo>
                                        <a:pt x="5837" y="2026"/>
                                      </a:lnTo>
                                      <a:lnTo>
                                        <a:pt x="5934" y="2112"/>
                                      </a:lnTo>
                                      <a:lnTo>
                                        <a:pt x="5968" y="2142"/>
                                      </a:lnTo>
                                      <a:lnTo>
                                        <a:pt x="5936" y="2117"/>
                                      </a:lnTo>
                                      <a:lnTo>
                                        <a:pt x="5845" y="2046"/>
                                      </a:lnTo>
                                      <a:lnTo>
                                        <a:pt x="5777" y="1997"/>
                                      </a:lnTo>
                                      <a:lnTo>
                                        <a:pt x="5697" y="1938"/>
                                      </a:lnTo>
                                      <a:lnTo>
                                        <a:pt x="5604" y="1873"/>
                                      </a:lnTo>
                                      <a:lnTo>
                                        <a:pt x="5499" y="1800"/>
                                      </a:lnTo>
                                      <a:lnTo>
                                        <a:pt x="5380" y="1722"/>
                                      </a:lnTo>
                                      <a:lnTo>
                                        <a:pt x="5251" y="1638"/>
                                      </a:lnTo>
                                      <a:lnTo>
                                        <a:pt x="5111" y="1552"/>
                                      </a:lnTo>
                                      <a:lnTo>
                                        <a:pt x="4961" y="1462"/>
                                      </a:lnTo>
                                      <a:lnTo>
                                        <a:pt x="4800" y="1371"/>
                                      </a:lnTo>
                                      <a:lnTo>
                                        <a:pt x="4630" y="1278"/>
                                      </a:lnTo>
                                      <a:lnTo>
                                        <a:pt x="4450" y="1185"/>
                                      </a:lnTo>
                                      <a:lnTo>
                                        <a:pt x="4263" y="1093"/>
                                      </a:lnTo>
                                      <a:lnTo>
                                        <a:pt x="4068" y="1003"/>
                                      </a:lnTo>
                                      <a:lnTo>
                                        <a:pt x="3865" y="916"/>
                                      </a:lnTo>
                                      <a:lnTo>
                                        <a:pt x="3656" y="833"/>
                                      </a:lnTo>
                                      <a:lnTo>
                                        <a:pt x="3439" y="753"/>
                                      </a:lnTo>
                                      <a:lnTo>
                                        <a:pt x="3217" y="680"/>
                                      </a:lnTo>
                                      <a:lnTo>
                                        <a:pt x="2990" y="613"/>
                                      </a:lnTo>
                                      <a:lnTo>
                                        <a:pt x="2758" y="554"/>
                                      </a:lnTo>
                                      <a:lnTo>
                                        <a:pt x="2521" y="502"/>
                                      </a:lnTo>
                                      <a:lnTo>
                                        <a:pt x="2280" y="461"/>
                                      </a:lnTo>
                                      <a:lnTo>
                                        <a:pt x="2036" y="429"/>
                                      </a:lnTo>
                                      <a:lnTo>
                                        <a:pt x="1790" y="409"/>
                                      </a:lnTo>
                                      <a:lnTo>
                                        <a:pt x="1541" y="400"/>
                                      </a:lnTo>
                                      <a:lnTo>
                                        <a:pt x="1289" y="406"/>
                                      </a:lnTo>
                                      <a:lnTo>
                                        <a:pt x="1037" y="424"/>
                                      </a:lnTo>
                                      <a:lnTo>
                                        <a:pt x="783" y="457"/>
                                      </a:lnTo>
                                      <a:lnTo>
                                        <a:pt x="529" y="507"/>
                                      </a:lnTo>
                                      <a:lnTo>
                                        <a:pt x="570" y="538"/>
                                      </a:lnTo>
                                      <a:lnTo>
                                        <a:pt x="613" y="592"/>
                                      </a:lnTo>
                                      <a:lnTo>
                                        <a:pt x="659" y="667"/>
                                      </a:lnTo>
                                      <a:lnTo>
                                        <a:pt x="708" y="763"/>
                                      </a:lnTo>
                                      <a:lnTo>
                                        <a:pt x="760" y="879"/>
                                      </a:lnTo>
                                      <a:lnTo>
                                        <a:pt x="813" y="1015"/>
                                      </a:lnTo>
                                      <a:lnTo>
                                        <a:pt x="867" y="1166"/>
                                      </a:lnTo>
                                      <a:lnTo>
                                        <a:pt x="923" y="1334"/>
                                      </a:lnTo>
                                      <a:lnTo>
                                        <a:pt x="979" y="1517"/>
                                      </a:lnTo>
                                      <a:lnTo>
                                        <a:pt x="1035" y="1712"/>
                                      </a:lnTo>
                                      <a:lnTo>
                                        <a:pt x="1089" y="1922"/>
                                      </a:lnTo>
                                      <a:lnTo>
                                        <a:pt x="1144" y="2141"/>
                                      </a:lnTo>
                                      <a:lnTo>
                                        <a:pt x="1198" y="2371"/>
                                      </a:lnTo>
                                      <a:lnTo>
                                        <a:pt x="1250" y="2610"/>
                                      </a:lnTo>
                                      <a:lnTo>
                                        <a:pt x="1301" y="2856"/>
                                      </a:lnTo>
                                      <a:lnTo>
                                        <a:pt x="1348" y="3109"/>
                                      </a:lnTo>
                                      <a:lnTo>
                                        <a:pt x="1393" y="3367"/>
                                      </a:lnTo>
                                      <a:lnTo>
                                        <a:pt x="1434" y="3629"/>
                                      </a:lnTo>
                                      <a:lnTo>
                                        <a:pt x="1472" y="3894"/>
                                      </a:lnTo>
                                      <a:lnTo>
                                        <a:pt x="1506" y="4161"/>
                                      </a:lnTo>
                                      <a:lnTo>
                                        <a:pt x="1534" y="4427"/>
                                      </a:lnTo>
                                      <a:lnTo>
                                        <a:pt x="1559" y="4693"/>
                                      </a:lnTo>
                                      <a:lnTo>
                                        <a:pt x="1577" y="4958"/>
                                      </a:lnTo>
                                      <a:lnTo>
                                        <a:pt x="1589" y="5219"/>
                                      </a:lnTo>
                                      <a:lnTo>
                                        <a:pt x="1596" y="5475"/>
                                      </a:lnTo>
                                      <a:lnTo>
                                        <a:pt x="1596" y="5726"/>
                                      </a:lnTo>
                                      <a:lnTo>
                                        <a:pt x="1588" y="5970"/>
                                      </a:lnTo>
                                      <a:lnTo>
                                        <a:pt x="1572" y="6206"/>
                                      </a:lnTo>
                                      <a:lnTo>
                                        <a:pt x="1549" y="6432"/>
                                      </a:lnTo>
                                      <a:lnTo>
                                        <a:pt x="1518" y="6649"/>
                                      </a:lnTo>
                                      <a:lnTo>
                                        <a:pt x="1478" y="6854"/>
                                      </a:lnTo>
                                      <a:lnTo>
                                        <a:pt x="1429" y="7046"/>
                                      </a:lnTo>
                                      <a:lnTo>
                                        <a:pt x="5968" y="108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" name="Freeform 21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085" y="1322"/>
                                  <a:ext cx="178" cy="1497"/>
                                </a:xfrm>
                                <a:custGeom>
                                  <a:avLst/>
                                  <a:gdLst>
                                    <a:gd name="T0" fmla="*/ 52 w 1065"/>
                                    <a:gd name="T1" fmla="*/ 70 h 8985"/>
                                    <a:gd name="T2" fmla="*/ 140 w 1065"/>
                                    <a:gd name="T3" fmla="*/ 158 h 8985"/>
                                    <a:gd name="T4" fmla="*/ 235 w 1065"/>
                                    <a:gd name="T5" fmla="*/ 225 h 8985"/>
                                    <a:gd name="T6" fmla="*/ 337 w 1065"/>
                                    <a:gd name="T7" fmla="*/ 270 h 8985"/>
                                    <a:gd name="T8" fmla="*/ 442 w 1065"/>
                                    <a:gd name="T9" fmla="*/ 294 h 8985"/>
                                    <a:gd name="T10" fmla="*/ 550 w 1065"/>
                                    <a:gd name="T11" fmla="*/ 298 h 8985"/>
                                    <a:gd name="T12" fmla="*/ 659 w 1065"/>
                                    <a:gd name="T13" fmla="*/ 280 h 8985"/>
                                    <a:gd name="T14" fmla="*/ 767 w 1065"/>
                                    <a:gd name="T15" fmla="*/ 240 h 8985"/>
                                    <a:gd name="T16" fmla="*/ 871 w 1065"/>
                                    <a:gd name="T17" fmla="*/ 181 h 8985"/>
                                    <a:gd name="T18" fmla="*/ 972 w 1065"/>
                                    <a:gd name="T19" fmla="*/ 101 h 8985"/>
                                    <a:gd name="T20" fmla="*/ 1065 w 1065"/>
                                    <a:gd name="T21" fmla="*/ 0 h 8985"/>
                                    <a:gd name="T22" fmla="*/ 1037 w 1065"/>
                                    <a:gd name="T23" fmla="*/ 8769 h 8985"/>
                                    <a:gd name="T24" fmla="*/ 971 w 1065"/>
                                    <a:gd name="T25" fmla="*/ 8847 h 8985"/>
                                    <a:gd name="T26" fmla="*/ 878 w 1065"/>
                                    <a:gd name="T27" fmla="*/ 8908 h 8985"/>
                                    <a:gd name="T28" fmla="*/ 767 w 1065"/>
                                    <a:gd name="T29" fmla="*/ 8952 h 8985"/>
                                    <a:gd name="T30" fmla="*/ 643 w 1065"/>
                                    <a:gd name="T31" fmla="*/ 8978 h 8985"/>
                                    <a:gd name="T32" fmla="*/ 514 w 1065"/>
                                    <a:gd name="T33" fmla="*/ 8985 h 8985"/>
                                    <a:gd name="T34" fmla="*/ 385 w 1065"/>
                                    <a:gd name="T35" fmla="*/ 8972 h 8985"/>
                                    <a:gd name="T36" fmla="*/ 263 w 1065"/>
                                    <a:gd name="T37" fmla="*/ 8940 h 8985"/>
                                    <a:gd name="T38" fmla="*/ 153 w 1065"/>
                                    <a:gd name="T39" fmla="*/ 8885 h 8985"/>
                                    <a:gd name="T40" fmla="*/ 63 w 1065"/>
                                    <a:gd name="T41" fmla="*/ 8808 h 8985"/>
                                    <a:gd name="T42" fmla="*/ 0 w 1065"/>
                                    <a:gd name="T43" fmla="*/ 8709 h 8985"/>
                                    <a:gd name="T44" fmla="*/ 140 w 1065"/>
                                    <a:gd name="T45" fmla="*/ 281 h 8985"/>
                                    <a:gd name="T46" fmla="*/ 199 w 1065"/>
                                    <a:gd name="T47" fmla="*/ 370 h 8985"/>
                                    <a:gd name="T48" fmla="*/ 264 w 1065"/>
                                    <a:gd name="T49" fmla="*/ 440 h 8985"/>
                                    <a:gd name="T50" fmla="*/ 334 w 1065"/>
                                    <a:gd name="T51" fmla="*/ 490 h 8985"/>
                                    <a:gd name="T52" fmla="*/ 407 w 1065"/>
                                    <a:gd name="T53" fmla="*/ 520 h 8985"/>
                                    <a:gd name="T54" fmla="*/ 482 w 1065"/>
                                    <a:gd name="T55" fmla="*/ 529 h 8985"/>
                                    <a:gd name="T56" fmla="*/ 559 w 1065"/>
                                    <a:gd name="T57" fmla="*/ 518 h 8985"/>
                                    <a:gd name="T58" fmla="*/ 635 w 1065"/>
                                    <a:gd name="T59" fmla="*/ 489 h 8985"/>
                                    <a:gd name="T60" fmla="*/ 709 w 1065"/>
                                    <a:gd name="T61" fmla="*/ 439 h 8985"/>
                                    <a:gd name="T62" fmla="*/ 779 w 1065"/>
                                    <a:gd name="T63" fmla="*/ 369 h 8985"/>
                                    <a:gd name="T64" fmla="*/ 847 w 1065"/>
                                    <a:gd name="T65" fmla="*/ 281 h 8985"/>
                                    <a:gd name="T66" fmla="*/ 860 w 1065"/>
                                    <a:gd name="T67" fmla="*/ 8512 h 8985"/>
                                    <a:gd name="T68" fmla="*/ 820 w 1065"/>
                                    <a:gd name="T69" fmla="*/ 8591 h 8985"/>
                                    <a:gd name="T70" fmla="*/ 760 w 1065"/>
                                    <a:gd name="T71" fmla="*/ 8654 h 8985"/>
                                    <a:gd name="T72" fmla="*/ 686 w 1065"/>
                                    <a:gd name="T73" fmla="*/ 8702 h 8985"/>
                                    <a:gd name="T74" fmla="*/ 603 w 1065"/>
                                    <a:gd name="T75" fmla="*/ 8731 h 8985"/>
                                    <a:gd name="T76" fmla="*/ 513 w 1065"/>
                                    <a:gd name="T77" fmla="*/ 8744 h 8985"/>
                                    <a:gd name="T78" fmla="*/ 421 w 1065"/>
                                    <a:gd name="T79" fmla="*/ 8739 h 8985"/>
                                    <a:gd name="T80" fmla="*/ 334 w 1065"/>
                                    <a:gd name="T81" fmla="*/ 8714 h 8985"/>
                                    <a:gd name="T82" fmla="*/ 253 w 1065"/>
                                    <a:gd name="T83" fmla="*/ 8669 h 8985"/>
                                    <a:gd name="T84" fmla="*/ 186 w 1065"/>
                                    <a:gd name="T85" fmla="*/ 8604 h 8985"/>
                                    <a:gd name="T86" fmla="*/ 134 w 1065"/>
                                    <a:gd name="T87" fmla="*/ 8517 h 89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1065" h="8985">
                                      <a:moveTo>
                                        <a:pt x="0" y="0"/>
                                      </a:moveTo>
                                      <a:lnTo>
                                        <a:pt x="25" y="36"/>
                                      </a:lnTo>
                                      <a:lnTo>
                                        <a:pt x="52" y="70"/>
                                      </a:lnTo>
                                      <a:lnTo>
                                        <a:pt x="81" y="102"/>
                                      </a:lnTo>
                                      <a:lnTo>
                                        <a:pt x="110" y="132"/>
                                      </a:lnTo>
                                      <a:lnTo>
                                        <a:pt x="140" y="158"/>
                                      </a:lnTo>
                                      <a:lnTo>
                                        <a:pt x="171" y="182"/>
                                      </a:lnTo>
                                      <a:lnTo>
                                        <a:pt x="203" y="205"/>
                                      </a:lnTo>
                                      <a:lnTo>
                                        <a:pt x="235" y="225"/>
                                      </a:lnTo>
                                      <a:lnTo>
                                        <a:pt x="269" y="242"/>
                                      </a:lnTo>
                                      <a:lnTo>
                                        <a:pt x="303" y="257"/>
                                      </a:lnTo>
                                      <a:lnTo>
                                        <a:pt x="337" y="270"/>
                                      </a:lnTo>
                                      <a:lnTo>
                                        <a:pt x="372" y="281"/>
                                      </a:lnTo>
                                      <a:lnTo>
                                        <a:pt x="406" y="288"/>
                                      </a:lnTo>
                                      <a:lnTo>
                                        <a:pt x="442" y="294"/>
                                      </a:lnTo>
                                      <a:lnTo>
                                        <a:pt x="478" y="298"/>
                                      </a:lnTo>
                                      <a:lnTo>
                                        <a:pt x="514" y="299"/>
                                      </a:lnTo>
                                      <a:lnTo>
                                        <a:pt x="550" y="298"/>
                                      </a:lnTo>
                                      <a:lnTo>
                                        <a:pt x="586" y="293"/>
                                      </a:lnTo>
                                      <a:lnTo>
                                        <a:pt x="623" y="288"/>
                                      </a:lnTo>
                                      <a:lnTo>
                                        <a:pt x="659" y="280"/>
                                      </a:lnTo>
                                      <a:lnTo>
                                        <a:pt x="695" y="269"/>
                                      </a:lnTo>
                                      <a:lnTo>
                                        <a:pt x="731" y="256"/>
                                      </a:lnTo>
                                      <a:lnTo>
                                        <a:pt x="767" y="240"/>
                                      </a:lnTo>
                                      <a:lnTo>
                                        <a:pt x="802" y="224"/>
                                      </a:lnTo>
                                      <a:lnTo>
                                        <a:pt x="836" y="203"/>
                                      </a:lnTo>
                                      <a:lnTo>
                                        <a:pt x="871" y="181"/>
                                      </a:lnTo>
                                      <a:lnTo>
                                        <a:pt x="905" y="157"/>
                                      </a:lnTo>
                                      <a:lnTo>
                                        <a:pt x="939" y="131"/>
                                      </a:lnTo>
                                      <a:lnTo>
                                        <a:pt x="972" y="101"/>
                                      </a:lnTo>
                                      <a:lnTo>
                                        <a:pt x="1003" y="70"/>
                                      </a:lnTo>
                                      <a:lnTo>
                                        <a:pt x="1035" y="36"/>
                                      </a:lnTo>
                                      <a:lnTo>
                                        <a:pt x="1065" y="0"/>
                                      </a:lnTo>
                                      <a:lnTo>
                                        <a:pt x="1065" y="8709"/>
                                      </a:lnTo>
                                      <a:lnTo>
                                        <a:pt x="1053" y="8740"/>
                                      </a:lnTo>
                                      <a:lnTo>
                                        <a:pt x="1037" y="8769"/>
                                      </a:lnTo>
                                      <a:lnTo>
                                        <a:pt x="1018" y="8797"/>
                                      </a:lnTo>
                                      <a:lnTo>
                                        <a:pt x="996" y="8823"/>
                                      </a:lnTo>
                                      <a:lnTo>
                                        <a:pt x="971" y="8847"/>
                                      </a:lnTo>
                                      <a:lnTo>
                                        <a:pt x="942" y="8869"/>
                                      </a:lnTo>
                                      <a:lnTo>
                                        <a:pt x="911" y="8890"/>
                                      </a:lnTo>
                                      <a:lnTo>
                                        <a:pt x="878" y="8908"/>
                                      </a:lnTo>
                                      <a:lnTo>
                                        <a:pt x="843" y="8925"/>
                                      </a:lnTo>
                                      <a:lnTo>
                                        <a:pt x="806" y="8940"/>
                                      </a:lnTo>
                                      <a:lnTo>
                                        <a:pt x="767" y="8952"/>
                                      </a:lnTo>
                                      <a:lnTo>
                                        <a:pt x="727" y="8963"/>
                                      </a:lnTo>
                                      <a:lnTo>
                                        <a:pt x="685" y="8971"/>
                                      </a:lnTo>
                                      <a:lnTo>
                                        <a:pt x="643" y="8978"/>
                                      </a:lnTo>
                                      <a:lnTo>
                                        <a:pt x="601" y="8983"/>
                                      </a:lnTo>
                                      <a:lnTo>
                                        <a:pt x="558" y="8985"/>
                                      </a:lnTo>
                                      <a:lnTo>
                                        <a:pt x="514" y="8985"/>
                                      </a:lnTo>
                                      <a:lnTo>
                                        <a:pt x="471" y="8983"/>
                                      </a:lnTo>
                                      <a:lnTo>
                                        <a:pt x="428" y="8979"/>
                                      </a:lnTo>
                                      <a:lnTo>
                                        <a:pt x="385" y="8972"/>
                                      </a:lnTo>
                                      <a:lnTo>
                                        <a:pt x="343" y="8964"/>
                                      </a:lnTo>
                                      <a:lnTo>
                                        <a:pt x="302" y="8952"/>
                                      </a:lnTo>
                                      <a:lnTo>
                                        <a:pt x="263" y="8940"/>
                                      </a:lnTo>
                                      <a:lnTo>
                                        <a:pt x="225" y="8924"/>
                                      </a:lnTo>
                                      <a:lnTo>
                                        <a:pt x="188" y="8906"/>
                                      </a:lnTo>
                                      <a:lnTo>
                                        <a:pt x="153" y="8885"/>
                                      </a:lnTo>
                                      <a:lnTo>
                                        <a:pt x="121" y="8862"/>
                                      </a:lnTo>
                                      <a:lnTo>
                                        <a:pt x="91" y="8836"/>
                                      </a:lnTo>
                                      <a:lnTo>
                                        <a:pt x="63" y="8808"/>
                                      </a:lnTo>
                                      <a:lnTo>
                                        <a:pt x="39" y="8778"/>
                                      </a:lnTo>
                                      <a:lnTo>
                                        <a:pt x="18" y="8745"/>
                                      </a:lnTo>
                                      <a:lnTo>
                                        <a:pt x="0" y="87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21" y="247"/>
                                      </a:moveTo>
                                      <a:lnTo>
                                        <a:pt x="140" y="281"/>
                                      </a:lnTo>
                                      <a:lnTo>
                                        <a:pt x="159" y="313"/>
                                      </a:lnTo>
                                      <a:lnTo>
                                        <a:pt x="178" y="343"/>
                                      </a:lnTo>
                                      <a:lnTo>
                                        <a:pt x="199" y="370"/>
                                      </a:lnTo>
                                      <a:lnTo>
                                        <a:pt x="220" y="396"/>
                                      </a:lnTo>
                                      <a:lnTo>
                                        <a:pt x="242" y="419"/>
                                      </a:lnTo>
                                      <a:lnTo>
                                        <a:pt x="264" y="440"/>
                                      </a:lnTo>
                                      <a:lnTo>
                                        <a:pt x="287" y="459"/>
                                      </a:lnTo>
                                      <a:lnTo>
                                        <a:pt x="310" y="475"/>
                                      </a:lnTo>
                                      <a:lnTo>
                                        <a:pt x="334" y="490"/>
                                      </a:lnTo>
                                      <a:lnTo>
                                        <a:pt x="358" y="502"/>
                                      </a:lnTo>
                                      <a:lnTo>
                                        <a:pt x="382" y="511"/>
                                      </a:lnTo>
                                      <a:lnTo>
                                        <a:pt x="407" y="520"/>
                                      </a:lnTo>
                                      <a:lnTo>
                                        <a:pt x="432" y="525"/>
                                      </a:lnTo>
                                      <a:lnTo>
                                        <a:pt x="457" y="528"/>
                                      </a:lnTo>
                                      <a:lnTo>
                                        <a:pt x="482" y="529"/>
                                      </a:lnTo>
                                      <a:lnTo>
                                        <a:pt x="508" y="528"/>
                                      </a:lnTo>
                                      <a:lnTo>
                                        <a:pt x="533" y="524"/>
                                      </a:lnTo>
                                      <a:lnTo>
                                        <a:pt x="559" y="518"/>
                                      </a:lnTo>
                                      <a:lnTo>
                                        <a:pt x="584" y="511"/>
                                      </a:lnTo>
                                      <a:lnTo>
                                        <a:pt x="609" y="501"/>
                                      </a:lnTo>
                                      <a:lnTo>
                                        <a:pt x="635" y="489"/>
                                      </a:lnTo>
                                      <a:lnTo>
                                        <a:pt x="659" y="474"/>
                                      </a:lnTo>
                                      <a:lnTo>
                                        <a:pt x="684" y="458"/>
                                      </a:lnTo>
                                      <a:lnTo>
                                        <a:pt x="709" y="439"/>
                                      </a:lnTo>
                                      <a:lnTo>
                                        <a:pt x="733" y="418"/>
                                      </a:lnTo>
                                      <a:lnTo>
                                        <a:pt x="756" y="395"/>
                                      </a:lnTo>
                                      <a:lnTo>
                                        <a:pt x="779" y="369"/>
                                      </a:lnTo>
                                      <a:lnTo>
                                        <a:pt x="803" y="342"/>
                                      </a:lnTo>
                                      <a:lnTo>
                                        <a:pt x="825" y="312"/>
                                      </a:lnTo>
                                      <a:lnTo>
                                        <a:pt x="847" y="281"/>
                                      </a:lnTo>
                                      <a:lnTo>
                                        <a:pt x="868" y="247"/>
                                      </a:lnTo>
                                      <a:lnTo>
                                        <a:pt x="868" y="8483"/>
                                      </a:lnTo>
                                      <a:lnTo>
                                        <a:pt x="860" y="8512"/>
                                      </a:lnTo>
                                      <a:lnTo>
                                        <a:pt x="849" y="8541"/>
                                      </a:lnTo>
                                      <a:lnTo>
                                        <a:pt x="835" y="8566"/>
                                      </a:lnTo>
                                      <a:lnTo>
                                        <a:pt x="820" y="8591"/>
                                      </a:lnTo>
                                      <a:lnTo>
                                        <a:pt x="802" y="8614"/>
                                      </a:lnTo>
                                      <a:lnTo>
                                        <a:pt x="783" y="8635"/>
                                      </a:lnTo>
                                      <a:lnTo>
                                        <a:pt x="760" y="8654"/>
                                      </a:lnTo>
                                      <a:lnTo>
                                        <a:pt x="737" y="8672"/>
                                      </a:lnTo>
                                      <a:lnTo>
                                        <a:pt x="713" y="8688"/>
                                      </a:lnTo>
                                      <a:lnTo>
                                        <a:pt x="686" y="8702"/>
                                      </a:lnTo>
                                      <a:lnTo>
                                        <a:pt x="659" y="8713"/>
                                      </a:lnTo>
                                      <a:lnTo>
                                        <a:pt x="631" y="8724"/>
                                      </a:lnTo>
                                      <a:lnTo>
                                        <a:pt x="603" y="8731"/>
                                      </a:lnTo>
                                      <a:lnTo>
                                        <a:pt x="573" y="8738"/>
                                      </a:lnTo>
                                      <a:lnTo>
                                        <a:pt x="543" y="8742"/>
                                      </a:lnTo>
                                      <a:lnTo>
                                        <a:pt x="513" y="8744"/>
                                      </a:lnTo>
                                      <a:lnTo>
                                        <a:pt x="482" y="8745"/>
                                      </a:lnTo>
                                      <a:lnTo>
                                        <a:pt x="452" y="8743"/>
                                      </a:lnTo>
                                      <a:lnTo>
                                        <a:pt x="421" y="8739"/>
                                      </a:lnTo>
                                      <a:lnTo>
                                        <a:pt x="392" y="8732"/>
                                      </a:lnTo>
                                      <a:lnTo>
                                        <a:pt x="362" y="8725"/>
                                      </a:lnTo>
                                      <a:lnTo>
                                        <a:pt x="334" y="8714"/>
                                      </a:lnTo>
                                      <a:lnTo>
                                        <a:pt x="306" y="8702"/>
                                      </a:lnTo>
                                      <a:lnTo>
                                        <a:pt x="280" y="8687"/>
                                      </a:lnTo>
                                      <a:lnTo>
                                        <a:pt x="253" y="8669"/>
                                      </a:lnTo>
                                      <a:lnTo>
                                        <a:pt x="229" y="8650"/>
                                      </a:lnTo>
                                      <a:lnTo>
                                        <a:pt x="207" y="8628"/>
                                      </a:lnTo>
                                      <a:lnTo>
                                        <a:pt x="186" y="8604"/>
                                      </a:lnTo>
                                      <a:lnTo>
                                        <a:pt x="167" y="8578"/>
                                      </a:lnTo>
                                      <a:lnTo>
                                        <a:pt x="150" y="8548"/>
                                      </a:lnTo>
                                      <a:lnTo>
                                        <a:pt x="134" y="8517"/>
                                      </a:lnTo>
                                      <a:lnTo>
                                        <a:pt x="121" y="8483"/>
                                      </a:lnTo>
                                      <a:lnTo>
                                        <a:pt x="121" y="2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8166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" name="Freeform 2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6" y="1363"/>
                                  <a:ext cx="124" cy="1416"/>
                                </a:xfrm>
                                <a:custGeom>
                                  <a:avLst/>
                                  <a:gdLst>
                                    <a:gd name="T0" fmla="*/ 19 w 747"/>
                                    <a:gd name="T1" fmla="*/ 34 h 8498"/>
                                    <a:gd name="T2" fmla="*/ 57 w 747"/>
                                    <a:gd name="T3" fmla="*/ 96 h 8498"/>
                                    <a:gd name="T4" fmla="*/ 99 w 747"/>
                                    <a:gd name="T5" fmla="*/ 149 h 8498"/>
                                    <a:gd name="T6" fmla="*/ 143 w 747"/>
                                    <a:gd name="T7" fmla="*/ 193 h 8498"/>
                                    <a:gd name="T8" fmla="*/ 189 w 747"/>
                                    <a:gd name="T9" fmla="*/ 228 h 8498"/>
                                    <a:gd name="T10" fmla="*/ 237 w 747"/>
                                    <a:gd name="T11" fmla="*/ 255 h 8498"/>
                                    <a:gd name="T12" fmla="*/ 286 w 747"/>
                                    <a:gd name="T13" fmla="*/ 273 h 8498"/>
                                    <a:gd name="T14" fmla="*/ 336 w 747"/>
                                    <a:gd name="T15" fmla="*/ 281 h 8498"/>
                                    <a:gd name="T16" fmla="*/ 387 w 747"/>
                                    <a:gd name="T17" fmla="*/ 281 h 8498"/>
                                    <a:gd name="T18" fmla="*/ 438 w 747"/>
                                    <a:gd name="T19" fmla="*/ 271 h 8498"/>
                                    <a:gd name="T20" fmla="*/ 488 w 747"/>
                                    <a:gd name="T21" fmla="*/ 254 h 8498"/>
                                    <a:gd name="T22" fmla="*/ 538 w 747"/>
                                    <a:gd name="T23" fmla="*/ 227 h 8498"/>
                                    <a:gd name="T24" fmla="*/ 588 w 747"/>
                                    <a:gd name="T25" fmla="*/ 192 h 8498"/>
                                    <a:gd name="T26" fmla="*/ 635 w 747"/>
                                    <a:gd name="T27" fmla="*/ 148 h 8498"/>
                                    <a:gd name="T28" fmla="*/ 682 w 747"/>
                                    <a:gd name="T29" fmla="*/ 95 h 8498"/>
                                    <a:gd name="T30" fmla="*/ 726 w 747"/>
                                    <a:gd name="T31" fmla="*/ 34 h 8498"/>
                                    <a:gd name="T32" fmla="*/ 747 w 747"/>
                                    <a:gd name="T33" fmla="*/ 8236 h 8498"/>
                                    <a:gd name="T34" fmla="*/ 728 w 747"/>
                                    <a:gd name="T35" fmla="*/ 8294 h 8498"/>
                                    <a:gd name="T36" fmla="*/ 699 w 747"/>
                                    <a:gd name="T37" fmla="*/ 8344 h 8498"/>
                                    <a:gd name="T38" fmla="*/ 662 w 747"/>
                                    <a:gd name="T39" fmla="*/ 8388 h 8498"/>
                                    <a:gd name="T40" fmla="*/ 616 w 747"/>
                                    <a:gd name="T41" fmla="*/ 8425 h 8498"/>
                                    <a:gd name="T42" fmla="*/ 565 w 747"/>
                                    <a:gd name="T43" fmla="*/ 8455 h 8498"/>
                                    <a:gd name="T44" fmla="*/ 510 w 747"/>
                                    <a:gd name="T45" fmla="*/ 8477 h 8498"/>
                                    <a:gd name="T46" fmla="*/ 452 w 747"/>
                                    <a:gd name="T47" fmla="*/ 8491 h 8498"/>
                                    <a:gd name="T48" fmla="*/ 392 w 747"/>
                                    <a:gd name="T49" fmla="*/ 8497 h 8498"/>
                                    <a:gd name="T50" fmla="*/ 331 w 747"/>
                                    <a:gd name="T51" fmla="*/ 8496 h 8498"/>
                                    <a:gd name="T52" fmla="*/ 271 w 747"/>
                                    <a:gd name="T53" fmla="*/ 8485 h 8498"/>
                                    <a:gd name="T54" fmla="*/ 213 w 747"/>
                                    <a:gd name="T55" fmla="*/ 8467 h 8498"/>
                                    <a:gd name="T56" fmla="*/ 159 w 747"/>
                                    <a:gd name="T57" fmla="*/ 8440 h 8498"/>
                                    <a:gd name="T58" fmla="*/ 108 w 747"/>
                                    <a:gd name="T59" fmla="*/ 8403 h 8498"/>
                                    <a:gd name="T60" fmla="*/ 65 w 747"/>
                                    <a:gd name="T61" fmla="*/ 8357 h 8498"/>
                                    <a:gd name="T62" fmla="*/ 29 w 747"/>
                                    <a:gd name="T63" fmla="*/ 8301 h 8498"/>
                                    <a:gd name="T64" fmla="*/ 0 w 747"/>
                                    <a:gd name="T65" fmla="*/ 8236 h 84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47" h="8498">
                                      <a:moveTo>
                                        <a:pt x="0" y="0"/>
                                      </a:moveTo>
                                      <a:lnTo>
                                        <a:pt x="19" y="34"/>
                                      </a:lnTo>
                                      <a:lnTo>
                                        <a:pt x="38" y="66"/>
                                      </a:lnTo>
                                      <a:lnTo>
                                        <a:pt x="57" y="96"/>
                                      </a:lnTo>
                                      <a:lnTo>
                                        <a:pt x="78" y="123"/>
                                      </a:lnTo>
                                      <a:lnTo>
                                        <a:pt x="99" y="149"/>
                                      </a:lnTo>
                                      <a:lnTo>
                                        <a:pt x="121" y="172"/>
                                      </a:lnTo>
                                      <a:lnTo>
                                        <a:pt x="143" y="193"/>
                                      </a:lnTo>
                                      <a:lnTo>
                                        <a:pt x="166" y="212"/>
                                      </a:lnTo>
                                      <a:lnTo>
                                        <a:pt x="189" y="228"/>
                                      </a:lnTo>
                                      <a:lnTo>
                                        <a:pt x="213" y="243"/>
                                      </a:lnTo>
                                      <a:lnTo>
                                        <a:pt x="237" y="255"/>
                                      </a:lnTo>
                                      <a:lnTo>
                                        <a:pt x="261" y="264"/>
                                      </a:lnTo>
                                      <a:lnTo>
                                        <a:pt x="286" y="273"/>
                                      </a:lnTo>
                                      <a:lnTo>
                                        <a:pt x="311" y="278"/>
                                      </a:lnTo>
                                      <a:lnTo>
                                        <a:pt x="336" y="281"/>
                                      </a:lnTo>
                                      <a:lnTo>
                                        <a:pt x="361" y="282"/>
                                      </a:lnTo>
                                      <a:lnTo>
                                        <a:pt x="387" y="281"/>
                                      </a:lnTo>
                                      <a:lnTo>
                                        <a:pt x="412" y="277"/>
                                      </a:lnTo>
                                      <a:lnTo>
                                        <a:pt x="438" y="271"/>
                                      </a:lnTo>
                                      <a:lnTo>
                                        <a:pt x="463" y="264"/>
                                      </a:lnTo>
                                      <a:lnTo>
                                        <a:pt x="488" y="254"/>
                                      </a:lnTo>
                                      <a:lnTo>
                                        <a:pt x="514" y="242"/>
                                      </a:lnTo>
                                      <a:lnTo>
                                        <a:pt x="538" y="227"/>
                                      </a:lnTo>
                                      <a:lnTo>
                                        <a:pt x="563" y="211"/>
                                      </a:lnTo>
                                      <a:lnTo>
                                        <a:pt x="588" y="192"/>
                                      </a:lnTo>
                                      <a:lnTo>
                                        <a:pt x="612" y="171"/>
                                      </a:lnTo>
                                      <a:lnTo>
                                        <a:pt x="635" y="148"/>
                                      </a:lnTo>
                                      <a:lnTo>
                                        <a:pt x="658" y="122"/>
                                      </a:lnTo>
                                      <a:lnTo>
                                        <a:pt x="682" y="95"/>
                                      </a:lnTo>
                                      <a:lnTo>
                                        <a:pt x="704" y="65"/>
                                      </a:lnTo>
                                      <a:lnTo>
                                        <a:pt x="726" y="34"/>
                                      </a:lnTo>
                                      <a:lnTo>
                                        <a:pt x="747" y="0"/>
                                      </a:lnTo>
                                      <a:lnTo>
                                        <a:pt x="747" y="8236"/>
                                      </a:lnTo>
                                      <a:lnTo>
                                        <a:pt x="739" y="8265"/>
                                      </a:lnTo>
                                      <a:lnTo>
                                        <a:pt x="728" y="8294"/>
                                      </a:lnTo>
                                      <a:lnTo>
                                        <a:pt x="714" y="8319"/>
                                      </a:lnTo>
                                      <a:lnTo>
                                        <a:pt x="699" y="8344"/>
                                      </a:lnTo>
                                      <a:lnTo>
                                        <a:pt x="681" y="8367"/>
                                      </a:lnTo>
                                      <a:lnTo>
                                        <a:pt x="662" y="8388"/>
                                      </a:lnTo>
                                      <a:lnTo>
                                        <a:pt x="639" y="8407"/>
                                      </a:lnTo>
                                      <a:lnTo>
                                        <a:pt x="616" y="8425"/>
                                      </a:lnTo>
                                      <a:lnTo>
                                        <a:pt x="592" y="8441"/>
                                      </a:lnTo>
                                      <a:lnTo>
                                        <a:pt x="565" y="8455"/>
                                      </a:lnTo>
                                      <a:lnTo>
                                        <a:pt x="538" y="8466"/>
                                      </a:lnTo>
                                      <a:lnTo>
                                        <a:pt x="510" y="8477"/>
                                      </a:lnTo>
                                      <a:lnTo>
                                        <a:pt x="482" y="8484"/>
                                      </a:lnTo>
                                      <a:lnTo>
                                        <a:pt x="452" y="8491"/>
                                      </a:lnTo>
                                      <a:lnTo>
                                        <a:pt x="422" y="8495"/>
                                      </a:lnTo>
                                      <a:lnTo>
                                        <a:pt x="392" y="8497"/>
                                      </a:lnTo>
                                      <a:lnTo>
                                        <a:pt x="361" y="8498"/>
                                      </a:lnTo>
                                      <a:lnTo>
                                        <a:pt x="331" y="8496"/>
                                      </a:lnTo>
                                      <a:lnTo>
                                        <a:pt x="300" y="8492"/>
                                      </a:lnTo>
                                      <a:lnTo>
                                        <a:pt x="271" y="8485"/>
                                      </a:lnTo>
                                      <a:lnTo>
                                        <a:pt x="241" y="8478"/>
                                      </a:lnTo>
                                      <a:lnTo>
                                        <a:pt x="213" y="8467"/>
                                      </a:lnTo>
                                      <a:lnTo>
                                        <a:pt x="185" y="8455"/>
                                      </a:lnTo>
                                      <a:lnTo>
                                        <a:pt x="159" y="8440"/>
                                      </a:lnTo>
                                      <a:lnTo>
                                        <a:pt x="132" y="8422"/>
                                      </a:lnTo>
                                      <a:lnTo>
                                        <a:pt x="108" y="8403"/>
                                      </a:lnTo>
                                      <a:lnTo>
                                        <a:pt x="86" y="8381"/>
                                      </a:lnTo>
                                      <a:lnTo>
                                        <a:pt x="65" y="8357"/>
                                      </a:lnTo>
                                      <a:lnTo>
                                        <a:pt x="46" y="8331"/>
                                      </a:lnTo>
                                      <a:lnTo>
                                        <a:pt x="29" y="8301"/>
                                      </a:lnTo>
                                      <a:lnTo>
                                        <a:pt x="13" y="8270"/>
                                      </a:lnTo>
                                      <a:lnTo>
                                        <a:pt x="0" y="82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A251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" name="Freeform 2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9" y="1031"/>
                                  <a:ext cx="906" cy="1742"/>
                                </a:xfrm>
                                <a:custGeom>
                                  <a:avLst/>
                                  <a:gdLst>
                                    <a:gd name="T0" fmla="*/ 5439 w 5439"/>
                                    <a:gd name="T1" fmla="*/ 1742 h 10451"/>
                                    <a:gd name="T2" fmla="*/ 5316 w 5439"/>
                                    <a:gd name="T3" fmla="*/ 1646 h 10451"/>
                                    <a:gd name="T4" fmla="*/ 5168 w 5439"/>
                                    <a:gd name="T5" fmla="*/ 1538 h 10451"/>
                                    <a:gd name="T6" fmla="*/ 4970 w 5439"/>
                                    <a:gd name="T7" fmla="*/ 1400 h 10451"/>
                                    <a:gd name="T8" fmla="*/ 4722 w 5439"/>
                                    <a:gd name="T9" fmla="*/ 1238 h 10451"/>
                                    <a:gd name="T10" fmla="*/ 4432 w 5439"/>
                                    <a:gd name="T11" fmla="*/ 1062 h 10451"/>
                                    <a:gd name="T12" fmla="*/ 4101 w 5439"/>
                                    <a:gd name="T13" fmla="*/ 878 h 10451"/>
                                    <a:gd name="T14" fmla="*/ 3734 w 5439"/>
                                    <a:gd name="T15" fmla="*/ 693 h 10451"/>
                                    <a:gd name="T16" fmla="*/ 3336 w 5439"/>
                                    <a:gd name="T17" fmla="*/ 516 h 10451"/>
                                    <a:gd name="T18" fmla="*/ 2910 w 5439"/>
                                    <a:gd name="T19" fmla="*/ 353 h 10451"/>
                                    <a:gd name="T20" fmla="*/ 2461 w 5439"/>
                                    <a:gd name="T21" fmla="*/ 213 h 10451"/>
                                    <a:gd name="T22" fmla="*/ 1992 w 5439"/>
                                    <a:gd name="T23" fmla="*/ 102 h 10451"/>
                                    <a:gd name="T24" fmla="*/ 1507 w 5439"/>
                                    <a:gd name="T25" fmla="*/ 29 h 10451"/>
                                    <a:gd name="T26" fmla="*/ 1012 w 5439"/>
                                    <a:gd name="T27" fmla="*/ 0 h 10451"/>
                                    <a:gd name="T28" fmla="*/ 508 w 5439"/>
                                    <a:gd name="T29" fmla="*/ 24 h 10451"/>
                                    <a:gd name="T30" fmla="*/ 0 w 5439"/>
                                    <a:gd name="T31" fmla="*/ 107 h 10451"/>
                                    <a:gd name="T32" fmla="*/ 84 w 5439"/>
                                    <a:gd name="T33" fmla="*/ 192 h 10451"/>
                                    <a:gd name="T34" fmla="*/ 179 w 5439"/>
                                    <a:gd name="T35" fmla="*/ 363 h 10451"/>
                                    <a:gd name="T36" fmla="*/ 284 w 5439"/>
                                    <a:gd name="T37" fmla="*/ 615 h 10451"/>
                                    <a:gd name="T38" fmla="*/ 394 w 5439"/>
                                    <a:gd name="T39" fmla="*/ 934 h 10451"/>
                                    <a:gd name="T40" fmla="*/ 506 w 5439"/>
                                    <a:gd name="T41" fmla="*/ 1312 h 10451"/>
                                    <a:gd name="T42" fmla="*/ 615 w 5439"/>
                                    <a:gd name="T43" fmla="*/ 1741 h 10451"/>
                                    <a:gd name="T44" fmla="*/ 721 w 5439"/>
                                    <a:gd name="T45" fmla="*/ 2210 h 10451"/>
                                    <a:gd name="T46" fmla="*/ 819 w 5439"/>
                                    <a:gd name="T47" fmla="*/ 2709 h 10451"/>
                                    <a:gd name="T48" fmla="*/ 905 w 5439"/>
                                    <a:gd name="T49" fmla="*/ 3229 h 10451"/>
                                    <a:gd name="T50" fmla="*/ 977 w 5439"/>
                                    <a:gd name="T51" fmla="*/ 3761 h 10451"/>
                                    <a:gd name="T52" fmla="*/ 1030 w 5439"/>
                                    <a:gd name="T53" fmla="*/ 4293 h 10451"/>
                                    <a:gd name="T54" fmla="*/ 1060 w 5439"/>
                                    <a:gd name="T55" fmla="*/ 4819 h 10451"/>
                                    <a:gd name="T56" fmla="*/ 1067 w 5439"/>
                                    <a:gd name="T57" fmla="*/ 5326 h 10451"/>
                                    <a:gd name="T58" fmla="*/ 1043 w 5439"/>
                                    <a:gd name="T59" fmla="*/ 5806 h 10451"/>
                                    <a:gd name="T60" fmla="*/ 989 w 5439"/>
                                    <a:gd name="T61" fmla="*/ 6249 h 10451"/>
                                    <a:gd name="T62" fmla="*/ 900 w 5439"/>
                                    <a:gd name="T63" fmla="*/ 6646 h 104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5439" h="10451">
                                      <a:moveTo>
                                        <a:pt x="5439" y="10451"/>
                                      </a:moveTo>
                                      <a:lnTo>
                                        <a:pt x="5439" y="1742"/>
                                      </a:lnTo>
                                      <a:lnTo>
                                        <a:pt x="5407" y="1717"/>
                                      </a:lnTo>
                                      <a:lnTo>
                                        <a:pt x="5316" y="1646"/>
                                      </a:lnTo>
                                      <a:lnTo>
                                        <a:pt x="5248" y="1597"/>
                                      </a:lnTo>
                                      <a:lnTo>
                                        <a:pt x="5168" y="1538"/>
                                      </a:lnTo>
                                      <a:lnTo>
                                        <a:pt x="5075" y="1473"/>
                                      </a:lnTo>
                                      <a:lnTo>
                                        <a:pt x="4970" y="1400"/>
                                      </a:lnTo>
                                      <a:lnTo>
                                        <a:pt x="4851" y="1322"/>
                                      </a:lnTo>
                                      <a:lnTo>
                                        <a:pt x="4722" y="1238"/>
                                      </a:lnTo>
                                      <a:lnTo>
                                        <a:pt x="4582" y="1152"/>
                                      </a:lnTo>
                                      <a:lnTo>
                                        <a:pt x="4432" y="1062"/>
                                      </a:lnTo>
                                      <a:lnTo>
                                        <a:pt x="4271" y="971"/>
                                      </a:lnTo>
                                      <a:lnTo>
                                        <a:pt x="4101" y="878"/>
                                      </a:lnTo>
                                      <a:lnTo>
                                        <a:pt x="3921" y="785"/>
                                      </a:lnTo>
                                      <a:lnTo>
                                        <a:pt x="3734" y="693"/>
                                      </a:lnTo>
                                      <a:lnTo>
                                        <a:pt x="3539" y="603"/>
                                      </a:lnTo>
                                      <a:lnTo>
                                        <a:pt x="3336" y="516"/>
                                      </a:lnTo>
                                      <a:lnTo>
                                        <a:pt x="3127" y="433"/>
                                      </a:lnTo>
                                      <a:lnTo>
                                        <a:pt x="2910" y="353"/>
                                      </a:lnTo>
                                      <a:lnTo>
                                        <a:pt x="2688" y="280"/>
                                      </a:lnTo>
                                      <a:lnTo>
                                        <a:pt x="2461" y="213"/>
                                      </a:lnTo>
                                      <a:lnTo>
                                        <a:pt x="2229" y="154"/>
                                      </a:lnTo>
                                      <a:lnTo>
                                        <a:pt x="1992" y="102"/>
                                      </a:lnTo>
                                      <a:lnTo>
                                        <a:pt x="1751" y="61"/>
                                      </a:lnTo>
                                      <a:lnTo>
                                        <a:pt x="1507" y="29"/>
                                      </a:lnTo>
                                      <a:lnTo>
                                        <a:pt x="1261" y="9"/>
                                      </a:lnTo>
                                      <a:lnTo>
                                        <a:pt x="1012" y="0"/>
                                      </a:lnTo>
                                      <a:lnTo>
                                        <a:pt x="760" y="6"/>
                                      </a:lnTo>
                                      <a:lnTo>
                                        <a:pt x="508" y="24"/>
                                      </a:lnTo>
                                      <a:lnTo>
                                        <a:pt x="254" y="57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41" y="138"/>
                                      </a:lnTo>
                                      <a:lnTo>
                                        <a:pt x="84" y="192"/>
                                      </a:lnTo>
                                      <a:lnTo>
                                        <a:pt x="130" y="267"/>
                                      </a:lnTo>
                                      <a:lnTo>
                                        <a:pt x="179" y="363"/>
                                      </a:lnTo>
                                      <a:lnTo>
                                        <a:pt x="231" y="479"/>
                                      </a:lnTo>
                                      <a:lnTo>
                                        <a:pt x="284" y="615"/>
                                      </a:lnTo>
                                      <a:lnTo>
                                        <a:pt x="338" y="766"/>
                                      </a:lnTo>
                                      <a:lnTo>
                                        <a:pt x="394" y="934"/>
                                      </a:lnTo>
                                      <a:lnTo>
                                        <a:pt x="450" y="1117"/>
                                      </a:lnTo>
                                      <a:lnTo>
                                        <a:pt x="506" y="1312"/>
                                      </a:lnTo>
                                      <a:lnTo>
                                        <a:pt x="560" y="1522"/>
                                      </a:lnTo>
                                      <a:lnTo>
                                        <a:pt x="615" y="1741"/>
                                      </a:lnTo>
                                      <a:lnTo>
                                        <a:pt x="669" y="1971"/>
                                      </a:lnTo>
                                      <a:lnTo>
                                        <a:pt x="721" y="2210"/>
                                      </a:lnTo>
                                      <a:lnTo>
                                        <a:pt x="772" y="2456"/>
                                      </a:lnTo>
                                      <a:lnTo>
                                        <a:pt x="819" y="2709"/>
                                      </a:lnTo>
                                      <a:lnTo>
                                        <a:pt x="864" y="2967"/>
                                      </a:lnTo>
                                      <a:lnTo>
                                        <a:pt x="905" y="3229"/>
                                      </a:lnTo>
                                      <a:lnTo>
                                        <a:pt x="943" y="3494"/>
                                      </a:lnTo>
                                      <a:lnTo>
                                        <a:pt x="977" y="3761"/>
                                      </a:lnTo>
                                      <a:lnTo>
                                        <a:pt x="1005" y="4027"/>
                                      </a:lnTo>
                                      <a:lnTo>
                                        <a:pt x="1030" y="4293"/>
                                      </a:lnTo>
                                      <a:lnTo>
                                        <a:pt x="1048" y="4558"/>
                                      </a:lnTo>
                                      <a:lnTo>
                                        <a:pt x="1060" y="4819"/>
                                      </a:lnTo>
                                      <a:lnTo>
                                        <a:pt x="1067" y="5075"/>
                                      </a:lnTo>
                                      <a:lnTo>
                                        <a:pt x="1067" y="5326"/>
                                      </a:lnTo>
                                      <a:lnTo>
                                        <a:pt x="1059" y="5570"/>
                                      </a:lnTo>
                                      <a:lnTo>
                                        <a:pt x="1043" y="5806"/>
                                      </a:lnTo>
                                      <a:lnTo>
                                        <a:pt x="1020" y="6032"/>
                                      </a:lnTo>
                                      <a:lnTo>
                                        <a:pt x="989" y="6249"/>
                                      </a:lnTo>
                                      <a:lnTo>
                                        <a:pt x="949" y="6454"/>
                                      </a:lnTo>
                                      <a:lnTo>
                                        <a:pt x="900" y="6646"/>
                                      </a:lnTo>
                                      <a:lnTo>
                                        <a:pt x="5439" y="104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78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" name="Freeform 2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60" y="964"/>
                                  <a:ext cx="995" cy="1809"/>
                                </a:xfrm>
                                <a:custGeom>
                                  <a:avLst/>
                                  <a:gdLst>
                                    <a:gd name="T0" fmla="*/ 4791 w 5966"/>
                                    <a:gd name="T1" fmla="*/ 7235 h 10851"/>
                                    <a:gd name="T2" fmla="*/ 4771 w 5966"/>
                                    <a:gd name="T3" fmla="*/ 7043 h 10851"/>
                                    <a:gd name="T4" fmla="*/ 4752 w 5966"/>
                                    <a:gd name="T5" fmla="*/ 6817 h 10851"/>
                                    <a:gd name="T6" fmla="*/ 4732 w 5966"/>
                                    <a:gd name="T7" fmla="*/ 6515 h 10851"/>
                                    <a:gd name="T8" fmla="*/ 4716 w 5966"/>
                                    <a:gd name="T9" fmla="*/ 6146 h 10851"/>
                                    <a:gd name="T10" fmla="*/ 4708 w 5966"/>
                                    <a:gd name="T11" fmla="*/ 5719 h 10851"/>
                                    <a:gd name="T12" fmla="*/ 4712 w 5966"/>
                                    <a:gd name="T13" fmla="*/ 5241 h 10851"/>
                                    <a:gd name="T14" fmla="*/ 4732 w 5966"/>
                                    <a:gd name="T15" fmla="*/ 4722 h 10851"/>
                                    <a:gd name="T16" fmla="*/ 4772 w 5966"/>
                                    <a:gd name="T17" fmla="*/ 4171 h 10851"/>
                                    <a:gd name="T18" fmla="*/ 4837 w 5966"/>
                                    <a:gd name="T19" fmla="*/ 3595 h 10851"/>
                                    <a:gd name="T20" fmla="*/ 4930 w 5966"/>
                                    <a:gd name="T21" fmla="*/ 3004 h 10851"/>
                                    <a:gd name="T22" fmla="*/ 5056 w 5966"/>
                                    <a:gd name="T23" fmla="*/ 2406 h 10851"/>
                                    <a:gd name="T24" fmla="*/ 5217 w 5966"/>
                                    <a:gd name="T25" fmla="*/ 1808 h 10851"/>
                                    <a:gd name="T26" fmla="*/ 5420 w 5966"/>
                                    <a:gd name="T27" fmla="*/ 1222 h 10851"/>
                                    <a:gd name="T28" fmla="*/ 5668 w 5966"/>
                                    <a:gd name="T29" fmla="*/ 654 h 10851"/>
                                    <a:gd name="T30" fmla="*/ 5966 w 5966"/>
                                    <a:gd name="T31" fmla="*/ 113 h 10851"/>
                                    <a:gd name="T32" fmla="*/ 5395 w 5966"/>
                                    <a:gd name="T33" fmla="*/ 21 h 10851"/>
                                    <a:gd name="T34" fmla="*/ 4831 w 5966"/>
                                    <a:gd name="T35" fmla="*/ 0 h 10851"/>
                                    <a:gd name="T36" fmla="*/ 4278 w 5966"/>
                                    <a:gd name="T37" fmla="*/ 41 h 10851"/>
                                    <a:gd name="T38" fmla="*/ 3742 w 5966"/>
                                    <a:gd name="T39" fmla="*/ 135 h 10851"/>
                                    <a:gd name="T40" fmla="*/ 3226 w 5966"/>
                                    <a:gd name="T41" fmla="*/ 275 h 10851"/>
                                    <a:gd name="T42" fmla="*/ 2732 w 5966"/>
                                    <a:gd name="T43" fmla="*/ 448 h 10851"/>
                                    <a:gd name="T44" fmla="*/ 2267 w 5966"/>
                                    <a:gd name="T45" fmla="*/ 649 h 10851"/>
                                    <a:gd name="T46" fmla="*/ 1834 w 5966"/>
                                    <a:gd name="T47" fmla="*/ 865 h 10851"/>
                                    <a:gd name="T48" fmla="*/ 1437 w 5966"/>
                                    <a:gd name="T49" fmla="*/ 1092 h 10851"/>
                                    <a:gd name="T50" fmla="*/ 1080 w 5966"/>
                                    <a:gd name="T51" fmla="*/ 1316 h 10851"/>
                                    <a:gd name="T52" fmla="*/ 767 w 5966"/>
                                    <a:gd name="T53" fmla="*/ 1530 h 10851"/>
                                    <a:gd name="T54" fmla="*/ 501 w 5966"/>
                                    <a:gd name="T55" fmla="*/ 1727 h 10851"/>
                                    <a:gd name="T56" fmla="*/ 287 w 5966"/>
                                    <a:gd name="T57" fmla="*/ 1895 h 10851"/>
                                    <a:gd name="T58" fmla="*/ 130 w 5966"/>
                                    <a:gd name="T59" fmla="*/ 2026 h 10851"/>
                                    <a:gd name="T60" fmla="*/ 0 w 5966"/>
                                    <a:gd name="T61" fmla="*/ 2142 h 10851"/>
                                    <a:gd name="T62" fmla="*/ 122 w 5966"/>
                                    <a:gd name="T63" fmla="*/ 2046 h 10851"/>
                                    <a:gd name="T64" fmla="*/ 269 w 5966"/>
                                    <a:gd name="T65" fmla="*/ 1938 h 10851"/>
                                    <a:gd name="T66" fmla="*/ 469 w 5966"/>
                                    <a:gd name="T67" fmla="*/ 1800 h 10851"/>
                                    <a:gd name="T68" fmla="*/ 715 w 5966"/>
                                    <a:gd name="T69" fmla="*/ 1638 h 10851"/>
                                    <a:gd name="T70" fmla="*/ 1007 w 5966"/>
                                    <a:gd name="T71" fmla="*/ 1462 h 10851"/>
                                    <a:gd name="T72" fmla="*/ 1336 w 5966"/>
                                    <a:gd name="T73" fmla="*/ 1278 h 10851"/>
                                    <a:gd name="T74" fmla="*/ 1703 w 5966"/>
                                    <a:gd name="T75" fmla="*/ 1093 h 10851"/>
                                    <a:gd name="T76" fmla="*/ 2101 w 5966"/>
                                    <a:gd name="T77" fmla="*/ 916 h 10851"/>
                                    <a:gd name="T78" fmla="*/ 2527 w 5966"/>
                                    <a:gd name="T79" fmla="*/ 753 h 10851"/>
                                    <a:gd name="T80" fmla="*/ 2976 w 5966"/>
                                    <a:gd name="T81" fmla="*/ 613 h 10851"/>
                                    <a:gd name="T82" fmla="*/ 3445 w 5966"/>
                                    <a:gd name="T83" fmla="*/ 502 h 10851"/>
                                    <a:gd name="T84" fmla="*/ 3930 w 5966"/>
                                    <a:gd name="T85" fmla="*/ 429 h 10851"/>
                                    <a:gd name="T86" fmla="*/ 4426 w 5966"/>
                                    <a:gd name="T87" fmla="*/ 400 h 10851"/>
                                    <a:gd name="T88" fmla="*/ 4930 w 5966"/>
                                    <a:gd name="T89" fmla="*/ 424 h 10851"/>
                                    <a:gd name="T90" fmla="*/ 5437 w 5966"/>
                                    <a:gd name="T91" fmla="*/ 507 h 10851"/>
                                    <a:gd name="T92" fmla="*/ 5354 w 5966"/>
                                    <a:gd name="T93" fmla="*/ 592 h 10851"/>
                                    <a:gd name="T94" fmla="*/ 5258 w 5966"/>
                                    <a:gd name="T95" fmla="*/ 763 h 10851"/>
                                    <a:gd name="T96" fmla="*/ 5154 w 5966"/>
                                    <a:gd name="T97" fmla="*/ 1015 h 10851"/>
                                    <a:gd name="T98" fmla="*/ 5044 w 5966"/>
                                    <a:gd name="T99" fmla="*/ 1334 h 10851"/>
                                    <a:gd name="T100" fmla="*/ 4932 w 5966"/>
                                    <a:gd name="T101" fmla="*/ 1712 h 10851"/>
                                    <a:gd name="T102" fmla="*/ 4822 w 5966"/>
                                    <a:gd name="T103" fmla="*/ 2141 h 10851"/>
                                    <a:gd name="T104" fmla="*/ 4716 w 5966"/>
                                    <a:gd name="T105" fmla="*/ 2610 h 10851"/>
                                    <a:gd name="T106" fmla="*/ 4618 w 5966"/>
                                    <a:gd name="T107" fmla="*/ 3109 h 10851"/>
                                    <a:gd name="T108" fmla="*/ 4533 w 5966"/>
                                    <a:gd name="T109" fmla="*/ 3629 h 10851"/>
                                    <a:gd name="T110" fmla="*/ 4462 w 5966"/>
                                    <a:gd name="T111" fmla="*/ 4161 h 10851"/>
                                    <a:gd name="T112" fmla="*/ 4409 w 5966"/>
                                    <a:gd name="T113" fmla="*/ 4693 h 10851"/>
                                    <a:gd name="T114" fmla="*/ 4377 w 5966"/>
                                    <a:gd name="T115" fmla="*/ 5219 h 10851"/>
                                    <a:gd name="T116" fmla="*/ 4372 w 5966"/>
                                    <a:gd name="T117" fmla="*/ 5726 h 10851"/>
                                    <a:gd name="T118" fmla="*/ 4394 w 5966"/>
                                    <a:gd name="T119" fmla="*/ 6206 h 10851"/>
                                    <a:gd name="T120" fmla="*/ 4449 w 5966"/>
                                    <a:gd name="T121" fmla="*/ 6649 h 10851"/>
                                    <a:gd name="T122" fmla="*/ 4539 w 5966"/>
                                    <a:gd name="T123" fmla="*/ 7046 h 108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5966" h="10851">
                                      <a:moveTo>
                                        <a:pt x="0" y="10851"/>
                                      </a:moveTo>
                                      <a:lnTo>
                                        <a:pt x="4791" y="7235"/>
                                      </a:lnTo>
                                      <a:lnTo>
                                        <a:pt x="4786" y="7185"/>
                                      </a:lnTo>
                                      <a:lnTo>
                                        <a:pt x="4771" y="7043"/>
                                      </a:lnTo>
                                      <a:lnTo>
                                        <a:pt x="4762" y="6940"/>
                                      </a:lnTo>
                                      <a:lnTo>
                                        <a:pt x="4752" y="6817"/>
                                      </a:lnTo>
                                      <a:lnTo>
                                        <a:pt x="4742" y="6674"/>
                                      </a:lnTo>
                                      <a:lnTo>
                                        <a:pt x="4732" y="6515"/>
                                      </a:lnTo>
                                      <a:lnTo>
                                        <a:pt x="4724" y="6338"/>
                                      </a:lnTo>
                                      <a:lnTo>
                                        <a:pt x="4716" y="6146"/>
                                      </a:lnTo>
                                      <a:lnTo>
                                        <a:pt x="4711" y="5939"/>
                                      </a:lnTo>
                                      <a:lnTo>
                                        <a:pt x="4708" y="5719"/>
                                      </a:lnTo>
                                      <a:lnTo>
                                        <a:pt x="4709" y="5485"/>
                                      </a:lnTo>
                                      <a:lnTo>
                                        <a:pt x="4712" y="5241"/>
                                      </a:lnTo>
                                      <a:lnTo>
                                        <a:pt x="4720" y="4986"/>
                                      </a:lnTo>
                                      <a:lnTo>
                                        <a:pt x="4732" y="4722"/>
                                      </a:lnTo>
                                      <a:lnTo>
                                        <a:pt x="4749" y="4450"/>
                                      </a:lnTo>
                                      <a:lnTo>
                                        <a:pt x="4772" y="4171"/>
                                      </a:lnTo>
                                      <a:lnTo>
                                        <a:pt x="4801" y="3886"/>
                                      </a:lnTo>
                                      <a:lnTo>
                                        <a:pt x="4837" y="3595"/>
                                      </a:lnTo>
                                      <a:lnTo>
                                        <a:pt x="4879" y="3301"/>
                                      </a:lnTo>
                                      <a:lnTo>
                                        <a:pt x="4930" y="3004"/>
                                      </a:lnTo>
                                      <a:lnTo>
                                        <a:pt x="4988" y="2705"/>
                                      </a:lnTo>
                                      <a:lnTo>
                                        <a:pt x="5056" y="2406"/>
                                      </a:lnTo>
                                      <a:lnTo>
                                        <a:pt x="5132" y="2107"/>
                                      </a:lnTo>
                                      <a:lnTo>
                                        <a:pt x="5217" y="1808"/>
                                      </a:lnTo>
                                      <a:lnTo>
                                        <a:pt x="5313" y="1514"/>
                                      </a:lnTo>
                                      <a:lnTo>
                                        <a:pt x="5420" y="1222"/>
                                      </a:lnTo>
                                      <a:lnTo>
                                        <a:pt x="5538" y="935"/>
                                      </a:lnTo>
                                      <a:lnTo>
                                        <a:pt x="5668" y="654"/>
                                      </a:lnTo>
                                      <a:lnTo>
                                        <a:pt x="5811" y="379"/>
                                      </a:lnTo>
                                      <a:lnTo>
                                        <a:pt x="5966" y="113"/>
                                      </a:lnTo>
                                      <a:lnTo>
                                        <a:pt x="5680" y="57"/>
                                      </a:lnTo>
                                      <a:lnTo>
                                        <a:pt x="5395" y="21"/>
                                      </a:lnTo>
                                      <a:lnTo>
                                        <a:pt x="5112" y="2"/>
                                      </a:lnTo>
                                      <a:lnTo>
                                        <a:pt x="4831" y="0"/>
                                      </a:lnTo>
                                      <a:lnTo>
                                        <a:pt x="4553" y="13"/>
                                      </a:lnTo>
                                      <a:lnTo>
                                        <a:pt x="4278" y="41"/>
                                      </a:lnTo>
                                      <a:lnTo>
                                        <a:pt x="4007" y="82"/>
                                      </a:lnTo>
                                      <a:lnTo>
                                        <a:pt x="3742" y="135"/>
                                      </a:lnTo>
                                      <a:lnTo>
                                        <a:pt x="3480" y="199"/>
                                      </a:lnTo>
                                      <a:lnTo>
                                        <a:pt x="3226" y="275"/>
                                      </a:lnTo>
                                      <a:lnTo>
                                        <a:pt x="2975" y="357"/>
                                      </a:lnTo>
                                      <a:lnTo>
                                        <a:pt x="2732" y="448"/>
                                      </a:lnTo>
                                      <a:lnTo>
                                        <a:pt x="2497" y="545"/>
                                      </a:lnTo>
                                      <a:lnTo>
                                        <a:pt x="2267" y="649"/>
                                      </a:lnTo>
                                      <a:lnTo>
                                        <a:pt x="2047" y="756"/>
                                      </a:lnTo>
                                      <a:lnTo>
                                        <a:pt x="1834" y="865"/>
                                      </a:lnTo>
                                      <a:lnTo>
                                        <a:pt x="1631" y="978"/>
                                      </a:lnTo>
                                      <a:lnTo>
                                        <a:pt x="1437" y="1092"/>
                                      </a:lnTo>
                                      <a:lnTo>
                                        <a:pt x="1253" y="1205"/>
                                      </a:lnTo>
                                      <a:lnTo>
                                        <a:pt x="1080" y="1316"/>
                                      </a:lnTo>
                                      <a:lnTo>
                                        <a:pt x="917" y="1426"/>
                                      </a:lnTo>
                                      <a:lnTo>
                                        <a:pt x="767" y="1530"/>
                                      </a:lnTo>
                                      <a:lnTo>
                                        <a:pt x="628" y="1632"/>
                                      </a:lnTo>
                                      <a:lnTo>
                                        <a:pt x="501" y="1727"/>
                                      </a:lnTo>
                                      <a:lnTo>
                                        <a:pt x="388" y="1815"/>
                                      </a:lnTo>
                                      <a:lnTo>
                                        <a:pt x="287" y="1895"/>
                                      </a:lnTo>
                                      <a:lnTo>
                                        <a:pt x="202" y="1966"/>
                                      </a:lnTo>
                                      <a:lnTo>
                                        <a:pt x="130" y="2026"/>
                                      </a:lnTo>
                                      <a:lnTo>
                                        <a:pt x="33" y="2112"/>
                                      </a:lnTo>
                                      <a:lnTo>
                                        <a:pt x="0" y="2142"/>
                                      </a:lnTo>
                                      <a:lnTo>
                                        <a:pt x="31" y="2117"/>
                                      </a:lnTo>
                                      <a:lnTo>
                                        <a:pt x="122" y="2046"/>
                                      </a:lnTo>
                                      <a:lnTo>
                                        <a:pt x="189" y="1997"/>
                                      </a:lnTo>
                                      <a:lnTo>
                                        <a:pt x="269" y="1938"/>
                                      </a:lnTo>
                                      <a:lnTo>
                                        <a:pt x="362" y="1873"/>
                                      </a:lnTo>
                                      <a:lnTo>
                                        <a:pt x="469" y="1800"/>
                                      </a:lnTo>
                                      <a:lnTo>
                                        <a:pt x="586" y="1722"/>
                                      </a:lnTo>
                                      <a:lnTo>
                                        <a:pt x="715" y="1638"/>
                                      </a:lnTo>
                                      <a:lnTo>
                                        <a:pt x="856" y="1552"/>
                                      </a:lnTo>
                                      <a:lnTo>
                                        <a:pt x="1007" y="1462"/>
                                      </a:lnTo>
                                      <a:lnTo>
                                        <a:pt x="1167" y="1371"/>
                                      </a:lnTo>
                                      <a:lnTo>
                                        <a:pt x="1336" y="1278"/>
                                      </a:lnTo>
                                      <a:lnTo>
                                        <a:pt x="1516" y="1185"/>
                                      </a:lnTo>
                                      <a:lnTo>
                                        <a:pt x="1703" y="1093"/>
                                      </a:lnTo>
                                      <a:lnTo>
                                        <a:pt x="1899" y="1003"/>
                                      </a:lnTo>
                                      <a:lnTo>
                                        <a:pt x="2101" y="916"/>
                                      </a:lnTo>
                                      <a:lnTo>
                                        <a:pt x="2311" y="833"/>
                                      </a:lnTo>
                                      <a:lnTo>
                                        <a:pt x="2527" y="753"/>
                                      </a:lnTo>
                                      <a:lnTo>
                                        <a:pt x="2749" y="680"/>
                                      </a:lnTo>
                                      <a:lnTo>
                                        <a:pt x="2976" y="613"/>
                                      </a:lnTo>
                                      <a:lnTo>
                                        <a:pt x="3209" y="554"/>
                                      </a:lnTo>
                                      <a:lnTo>
                                        <a:pt x="3445" y="502"/>
                                      </a:lnTo>
                                      <a:lnTo>
                                        <a:pt x="3686" y="461"/>
                                      </a:lnTo>
                                      <a:lnTo>
                                        <a:pt x="3930" y="429"/>
                                      </a:lnTo>
                                      <a:lnTo>
                                        <a:pt x="4177" y="409"/>
                                      </a:lnTo>
                                      <a:lnTo>
                                        <a:pt x="4426" y="400"/>
                                      </a:lnTo>
                                      <a:lnTo>
                                        <a:pt x="4677" y="406"/>
                                      </a:lnTo>
                                      <a:lnTo>
                                        <a:pt x="4930" y="424"/>
                                      </a:lnTo>
                                      <a:lnTo>
                                        <a:pt x="5183" y="457"/>
                                      </a:lnTo>
                                      <a:lnTo>
                                        <a:pt x="5437" y="507"/>
                                      </a:lnTo>
                                      <a:lnTo>
                                        <a:pt x="5397" y="538"/>
                                      </a:lnTo>
                                      <a:lnTo>
                                        <a:pt x="5354" y="592"/>
                                      </a:lnTo>
                                      <a:lnTo>
                                        <a:pt x="5307" y="667"/>
                                      </a:lnTo>
                                      <a:lnTo>
                                        <a:pt x="5258" y="763"/>
                                      </a:lnTo>
                                      <a:lnTo>
                                        <a:pt x="5207" y="879"/>
                                      </a:lnTo>
                                      <a:lnTo>
                                        <a:pt x="5154" y="1015"/>
                                      </a:lnTo>
                                      <a:lnTo>
                                        <a:pt x="5100" y="1166"/>
                                      </a:lnTo>
                                      <a:lnTo>
                                        <a:pt x="5044" y="1334"/>
                                      </a:lnTo>
                                      <a:lnTo>
                                        <a:pt x="4988" y="1517"/>
                                      </a:lnTo>
                                      <a:lnTo>
                                        <a:pt x="4932" y="1712"/>
                                      </a:lnTo>
                                      <a:lnTo>
                                        <a:pt x="4877" y="1922"/>
                                      </a:lnTo>
                                      <a:lnTo>
                                        <a:pt x="4822" y="2141"/>
                                      </a:lnTo>
                                      <a:lnTo>
                                        <a:pt x="4768" y="2371"/>
                                      </a:lnTo>
                                      <a:lnTo>
                                        <a:pt x="4716" y="2610"/>
                                      </a:lnTo>
                                      <a:lnTo>
                                        <a:pt x="4666" y="2856"/>
                                      </a:lnTo>
                                      <a:lnTo>
                                        <a:pt x="4618" y="3109"/>
                                      </a:lnTo>
                                      <a:lnTo>
                                        <a:pt x="4574" y="3367"/>
                                      </a:lnTo>
                                      <a:lnTo>
                                        <a:pt x="4533" y="3629"/>
                                      </a:lnTo>
                                      <a:lnTo>
                                        <a:pt x="4495" y="3894"/>
                                      </a:lnTo>
                                      <a:lnTo>
                                        <a:pt x="4462" y="4161"/>
                                      </a:lnTo>
                                      <a:lnTo>
                                        <a:pt x="4432" y="4427"/>
                                      </a:lnTo>
                                      <a:lnTo>
                                        <a:pt x="4409" y="4693"/>
                                      </a:lnTo>
                                      <a:lnTo>
                                        <a:pt x="4390" y="4958"/>
                                      </a:lnTo>
                                      <a:lnTo>
                                        <a:pt x="4377" y="5219"/>
                                      </a:lnTo>
                                      <a:lnTo>
                                        <a:pt x="4371" y="5475"/>
                                      </a:lnTo>
                                      <a:lnTo>
                                        <a:pt x="4372" y="5726"/>
                                      </a:lnTo>
                                      <a:lnTo>
                                        <a:pt x="4379" y="5970"/>
                                      </a:lnTo>
                                      <a:lnTo>
                                        <a:pt x="4394" y="6206"/>
                                      </a:lnTo>
                                      <a:lnTo>
                                        <a:pt x="4417" y="6432"/>
                                      </a:lnTo>
                                      <a:lnTo>
                                        <a:pt x="4449" y="6649"/>
                                      </a:lnTo>
                                      <a:lnTo>
                                        <a:pt x="4489" y="6854"/>
                                      </a:lnTo>
                                      <a:lnTo>
                                        <a:pt x="4539" y="7046"/>
                                      </a:lnTo>
                                      <a:lnTo>
                                        <a:pt x="0" y="108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" name="Freeform 2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60" y="1031"/>
                                  <a:ext cx="907" cy="1742"/>
                                </a:xfrm>
                                <a:custGeom>
                                  <a:avLst/>
                                  <a:gdLst>
                                    <a:gd name="T0" fmla="*/ 0 w 5437"/>
                                    <a:gd name="T1" fmla="*/ 1742 h 10451"/>
                                    <a:gd name="T2" fmla="*/ 122 w 5437"/>
                                    <a:gd name="T3" fmla="*/ 1646 h 10451"/>
                                    <a:gd name="T4" fmla="*/ 269 w 5437"/>
                                    <a:gd name="T5" fmla="*/ 1538 h 10451"/>
                                    <a:gd name="T6" fmla="*/ 469 w 5437"/>
                                    <a:gd name="T7" fmla="*/ 1400 h 10451"/>
                                    <a:gd name="T8" fmla="*/ 715 w 5437"/>
                                    <a:gd name="T9" fmla="*/ 1238 h 10451"/>
                                    <a:gd name="T10" fmla="*/ 1007 w 5437"/>
                                    <a:gd name="T11" fmla="*/ 1062 h 10451"/>
                                    <a:gd name="T12" fmla="*/ 1336 w 5437"/>
                                    <a:gd name="T13" fmla="*/ 878 h 10451"/>
                                    <a:gd name="T14" fmla="*/ 1703 w 5437"/>
                                    <a:gd name="T15" fmla="*/ 693 h 10451"/>
                                    <a:gd name="T16" fmla="*/ 2101 w 5437"/>
                                    <a:gd name="T17" fmla="*/ 516 h 10451"/>
                                    <a:gd name="T18" fmla="*/ 2527 w 5437"/>
                                    <a:gd name="T19" fmla="*/ 353 h 10451"/>
                                    <a:gd name="T20" fmla="*/ 2976 w 5437"/>
                                    <a:gd name="T21" fmla="*/ 213 h 10451"/>
                                    <a:gd name="T22" fmla="*/ 3445 w 5437"/>
                                    <a:gd name="T23" fmla="*/ 102 h 10451"/>
                                    <a:gd name="T24" fmla="*/ 3930 w 5437"/>
                                    <a:gd name="T25" fmla="*/ 29 h 10451"/>
                                    <a:gd name="T26" fmla="*/ 4426 w 5437"/>
                                    <a:gd name="T27" fmla="*/ 0 h 10451"/>
                                    <a:gd name="T28" fmla="*/ 4930 w 5437"/>
                                    <a:gd name="T29" fmla="*/ 24 h 10451"/>
                                    <a:gd name="T30" fmla="*/ 5437 w 5437"/>
                                    <a:gd name="T31" fmla="*/ 107 h 10451"/>
                                    <a:gd name="T32" fmla="*/ 5354 w 5437"/>
                                    <a:gd name="T33" fmla="*/ 192 h 10451"/>
                                    <a:gd name="T34" fmla="*/ 5258 w 5437"/>
                                    <a:gd name="T35" fmla="*/ 363 h 10451"/>
                                    <a:gd name="T36" fmla="*/ 5154 w 5437"/>
                                    <a:gd name="T37" fmla="*/ 615 h 10451"/>
                                    <a:gd name="T38" fmla="*/ 5044 w 5437"/>
                                    <a:gd name="T39" fmla="*/ 934 h 10451"/>
                                    <a:gd name="T40" fmla="*/ 4932 w 5437"/>
                                    <a:gd name="T41" fmla="*/ 1312 h 10451"/>
                                    <a:gd name="T42" fmla="*/ 4822 w 5437"/>
                                    <a:gd name="T43" fmla="*/ 1741 h 10451"/>
                                    <a:gd name="T44" fmla="*/ 4716 w 5437"/>
                                    <a:gd name="T45" fmla="*/ 2210 h 10451"/>
                                    <a:gd name="T46" fmla="*/ 4618 w 5437"/>
                                    <a:gd name="T47" fmla="*/ 2709 h 10451"/>
                                    <a:gd name="T48" fmla="*/ 4533 w 5437"/>
                                    <a:gd name="T49" fmla="*/ 3229 h 10451"/>
                                    <a:gd name="T50" fmla="*/ 4462 w 5437"/>
                                    <a:gd name="T51" fmla="*/ 3761 h 10451"/>
                                    <a:gd name="T52" fmla="*/ 4409 w 5437"/>
                                    <a:gd name="T53" fmla="*/ 4293 h 10451"/>
                                    <a:gd name="T54" fmla="*/ 4377 w 5437"/>
                                    <a:gd name="T55" fmla="*/ 4819 h 10451"/>
                                    <a:gd name="T56" fmla="*/ 4372 w 5437"/>
                                    <a:gd name="T57" fmla="*/ 5326 h 10451"/>
                                    <a:gd name="T58" fmla="*/ 4394 w 5437"/>
                                    <a:gd name="T59" fmla="*/ 5806 h 10451"/>
                                    <a:gd name="T60" fmla="*/ 4449 w 5437"/>
                                    <a:gd name="T61" fmla="*/ 6249 h 10451"/>
                                    <a:gd name="T62" fmla="*/ 4539 w 5437"/>
                                    <a:gd name="T63" fmla="*/ 6646 h 104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5437" h="10451">
                                      <a:moveTo>
                                        <a:pt x="0" y="10451"/>
                                      </a:moveTo>
                                      <a:lnTo>
                                        <a:pt x="0" y="1742"/>
                                      </a:lnTo>
                                      <a:lnTo>
                                        <a:pt x="31" y="1717"/>
                                      </a:lnTo>
                                      <a:lnTo>
                                        <a:pt x="122" y="1646"/>
                                      </a:lnTo>
                                      <a:lnTo>
                                        <a:pt x="189" y="1597"/>
                                      </a:lnTo>
                                      <a:lnTo>
                                        <a:pt x="269" y="1538"/>
                                      </a:lnTo>
                                      <a:lnTo>
                                        <a:pt x="362" y="1473"/>
                                      </a:lnTo>
                                      <a:lnTo>
                                        <a:pt x="469" y="1400"/>
                                      </a:lnTo>
                                      <a:lnTo>
                                        <a:pt x="586" y="1322"/>
                                      </a:lnTo>
                                      <a:lnTo>
                                        <a:pt x="715" y="1238"/>
                                      </a:lnTo>
                                      <a:lnTo>
                                        <a:pt x="856" y="1152"/>
                                      </a:lnTo>
                                      <a:lnTo>
                                        <a:pt x="1007" y="1062"/>
                                      </a:lnTo>
                                      <a:lnTo>
                                        <a:pt x="1167" y="971"/>
                                      </a:lnTo>
                                      <a:lnTo>
                                        <a:pt x="1336" y="878"/>
                                      </a:lnTo>
                                      <a:lnTo>
                                        <a:pt x="1516" y="785"/>
                                      </a:lnTo>
                                      <a:lnTo>
                                        <a:pt x="1703" y="693"/>
                                      </a:lnTo>
                                      <a:lnTo>
                                        <a:pt x="1899" y="603"/>
                                      </a:lnTo>
                                      <a:lnTo>
                                        <a:pt x="2101" y="516"/>
                                      </a:lnTo>
                                      <a:lnTo>
                                        <a:pt x="2311" y="433"/>
                                      </a:lnTo>
                                      <a:lnTo>
                                        <a:pt x="2527" y="353"/>
                                      </a:lnTo>
                                      <a:lnTo>
                                        <a:pt x="2749" y="280"/>
                                      </a:lnTo>
                                      <a:lnTo>
                                        <a:pt x="2976" y="213"/>
                                      </a:lnTo>
                                      <a:lnTo>
                                        <a:pt x="3209" y="154"/>
                                      </a:lnTo>
                                      <a:lnTo>
                                        <a:pt x="3445" y="102"/>
                                      </a:lnTo>
                                      <a:lnTo>
                                        <a:pt x="3686" y="61"/>
                                      </a:lnTo>
                                      <a:lnTo>
                                        <a:pt x="3930" y="29"/>
                                      </a:lnTo>
                                      <a:lnTo>
                                        <a:pt x="4177" y="9"/>
                                      </a:lnTo>
                                      <a:lnTo>
                                        <a:pt x="4426" y="0"/>
                                      </a:lnTo>
                                      <a:lnTo>
                                        <a:pt x="4677" y="6"/>
                                      </a:lnTo>
                                      <a:lnTo>
                                        <a:pt x="4930" y="24"/>
                                      </a:lnTo>
                                      <a:lnTo>
                                        <a:pt x="5183" y="57"/>
                                      </a:lnTo>
                                      <a:lnTo>
                                        <a:pt x="5437" y="107"/>
                                      </a:lnTo>
                                      <a:lnTo>
                                        <a:pt x="5397" y="138"/>
                                      </a:lnTo>
                                      <a:lnTo>
                                        <a:pt x="5354" y="192"/>
                                      </a:lnTo>
                                      <a:lnTo>
                                        <a:pt x="5307" y="267"/>
                                      </a:lnTo>
                                      <a:lnTo>
                                        <a:pt x="5258" y="363"/>
                                      </a:lnTo>
                                      <a:lnTo>
                                        <a:pt x="5207" y="479"/>
                                      </a:lnTo>
                                      <a:lnTo>
                                        <a:pt x="5154" y="615"/>
                                      </a:lnTo>
                                      <a:lnTo>
                                        <a:pt x="5100" y="766"/>
                                      </a:lnTo>
                                      <a:lnTo>
                                        <a:pt x="5044" y="934"/>
                                      </a:lnTo>
                                      <a:lnTo>
                                        <a:pt x="4988" y="1117"/>
                                      </a:lnTo>
                                      <a:lnTo>
                                        <a:pt x="4932" y="1312"/>
                                      </a:lnTo>
                                      <a:lnTo>
                                        <a:pt x="4877" y="1522"/>
                                      </a:lnTo>
                                      <a:lnTo>
                                        <a:pt x="4822" y="1741"/>
                                      </a:lnTo>
                                      <a:lnTo>
                                        <a:pt x="4768" y="1971"/>
                                      </a:lnTo>
                                      <a:lnTo>
                                        <a:pt x="4716" y="2210"/>
                                      </a:lnTo>
                                      <a:lnTo>
                                        <a:pt x="4666" y="2456"/>
                                      </a:lnTo>
                                      <a:lnTo>
                                        <a:pt x="4618" y="2709"/>
                                      </a:lnTo>
                                      <a:lnTo>
                                        <a:pt x="4574" y="2967"/>
                                      </a:lnTo>
                                      <a:lnTo>
                                        <a:pt x="4533" y="3229"/>
                                      </a:lnTo>
                                      <a:lnTo>
                                        <a:pt x="4495" y="3494"/>
                                      </a:lnTo>
                                      <a:lnTo>
                                        <a:pt x="4462" y="3761"/>
                                      </a:lnTo>
                                      <a:lnTo>
                                        <a:pt x="4432" y="4027"/>
                                      </a:lnTo>
                                      <a:lnTo>
                                        <a:pt x="4409" y="4293"/>
                                      </a:lnTo>
                                      <a:lnTo>
                                        <a:pt x="4390" y="4558"/>
                                      </a:lnTo>
                                      <a:lnTo>
                                        <a:pt x="4377" y="4819"/>
                                      </a:lnTo>
                                      <a:lnTo>
                                        <a:pt x="4371" y="5075"/>
                                      </a:lnTo>
                                      <a:lnTo>
                                        <a:pt x="4372" y="5326"/>
                                      </a:lnTo>
                                      <a:lnTo>
                                        <a:pt x="4379" y="5570"/>
                                      </a:lnTo>
                                      <a:lnTo>
                                        <a:pt x="4394" y="5806"/>
                                      </a:lnTo>
                                      <a:lnTo>
                                        <a:pt x="4417" y="6032"/>
                                      </a:lnTo>
                                      <a:lnTo>
                                        <a:pt x="4449" y="6249"/>
                                      </a:lnTo>
                                      <a:lnTo>
                                        <a:pt x="4489" y="6454"/>
                                      </a:lnTo>
                                      <a:lnTo>
                                        <a:pt x="4539" y="6646"/>
                                      </a:lnTo>
                                      <a:lnTo>
                                        <a:pt x="0" y="104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78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" name="Freeform 2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" y="1472"/>
                                  <a:ext cx="413" cy="302"/>
                                </a:xfrm>
                                <a:custGeom>
                                  <a:avLst/>
                                  <a:gdLst>
                                    <a:gd name="T0" fmla="*/ 2328 w 2478"/>
                                    <a:gd name="T1" fmla="*/ 1291 h 1811"/>
                                    <a:gd name="T2" fmla="*/ 2266 w 2478"/>
                                    <a:gd name="T3" fmla="*/ 1215 h 1811"/>
                                    <a:gd name="T4" fmla="*/ 2200 w 2478"/>
                                    <a:gd name="T5" fmla="*/ 1143 h 1811"/>
                                    <a:gd name="T6" fmla="*/ 2130 w 2478"/>
                                    <a:gd name="T7" fmla="*/ 1076 h 1811"/>
                                    <a:gd name="T8" fmla="*/ 2056 w 2478"/>
                                    <a:gd name="T9" fmla="*/ 1016 h 1811"/>
                                    <a:gd name="T10" fmla="*/ 1981 w 2478"/>
                                    <a:gd name="T11" fmla="*/ 961 h 1811"/>
                                    <a:gd name="T12" fmla="*/ 1905 w 2478"/>
                                    <a:gd name="T13" fmla="*/ 914 h 1811"/>
                                    <a:gd name="T14" fmla="*/ 1829 w 2478"/>
                                    <a:gd name="T15" fmla="*/ 874 h 1811"/>
                                    <a:gd name="T16" fmla="*/ 1754 w 2478"/>
                                    <a:gd name="T17" fmla="*/ 841 h 1811"/>
                                    <a:gd name="T18" fmla="*/ 1680 w 2478"/>
                                    <a:gd name="T19" fmla="*/ 819 h 1811"/>
                                    <a:gd name="T20" fmla="*/ 1609 w 2478"/>
                                    <a:gd name="T21" fmla="*/ 805 h 1811"/>
                                    <a:gd name="T22" fmla="*/ 1473 w 2478"/>
                                    <a:gd name="T23" fmla="*/ 813 h 1811"/>
                                    <a:gd name="T24" fmla="*/ 1305 w 2478"/>
                                    <a:gd name="T25" fmla="*/ 841 h 1811"/>
                                    <a:gd name="T26" fmla="*/ 1125 w 2478"/>
                                    <a:gd name="T27" fmla="*/ 881 h 1811"/>
                                    <a:gd name="T28" fmla="*/ 955 w 2478"/>
                                    <a:gd name="T29" fmla="*/ 930 h 1811"/>
                                    <a:gd name="T30" fmla="*/ 815 w 2478"/>
                                    <a:gd name="T31" fmla="*/ 980 h 1811"/>
                                    <a:gd name="T32" fmla="*/ 813 w 2478"/>
                                    <a:gd name="T33" fmla="*/ 980 h 1811"/>
                                    <a:gd name="T34" fmla="*/ 887 w 2478"/>
                                    <a:gd name="T35" fmla="*/ 954 h 1811"/>
                                    <a:gd name="T36" fmla="*/ 1001 w 2478"/>
                                    <a:gd name="T37" fmla="*/ 927 h 1811"/>
                                    <a:gd name="T38" fmla="*/ 1151 w 2478"/>
                                    <a:gd name="T39" fmla="*/ 906 h 1811"/>
                                    <a:gd name="T40" fmla="*/ 1298 w 2478"/>
                                    <a:gd name="T41" fmla="*/ 887 h 1811"/>
                                    <a:gd name="T42" fmla="*/ 1364 w 2478"/>
                                    <a:gd name="T43" fmla="*/ 824 h 1811"/>
                                    <a:gd name="T44" fmla="*/ 1346 w 2478"/>
                                    <a:gd name="T45" fmla="*/ 664 h 1811"/>
                                    <a:gd name="T46" fmla="*/ 1326 w 2478"/>
                                    <a:gd name="T47" fmla="*/ 497 h 1811"/>
                                    <a:gd name="T48" fmla="*/ 1304 w 2478"/>
                                    <a:gd name="T49" fmla="*/ 327 h 1811"/>
                                    <a:gd name="T50" fmla="*/ 1279 w 2478"/>
                                    <a:gd name="T51" fmla="*/ 159 h 1811"/>
                                    <a:gd name="T52" fmla="*/ 1254 w 2478"/>
                                    <a:gd name="T53" fmla="*/ 0 h 1811"/>
                                    <a:gd name="T54" fmla="*/ 1132 w 2478"/>
                                    <a:gd name="T55" fmla="*/ 143 h 1811"/>
                                    <a:gd name="T56" fmla="*/ 957 w 2478"/>
                                    <a:gd name="T57" fmla="*/ 274 h 1811"/>
                                    <a:gd name="T58" fmla="*/ 752 w 2478"/>
                                    <a:gd name="T59" fmla="*/ 398 h 1811"/>
                                    <a:gd name="T60" fmla="*/ 538 w 2478"/>
                                    <a:gd name="T61" fmla="*/ 516 h 1811"/>
                                    <a:gd name="T62" fmla="*/ 334 w 2478"/>
                                    <a:gd name="T63" fmla="*/ 632 h 1811"/>
                                    <a:gd name="T64" fmla="*/ 163 w 2478"/>
                                    <a:gd name="T65" fmla="*/ 749 h 1811"/>
                                    <a:gd name="T66" fmla="*/ 44 w 2478"/>
                                    <a:gd name="T67" fmla="*/ 869 h 1811"/>
                                    <a:gd name="T68" fmla="*/ 0 w 2478"/>
                                    <a:gd name="T69" fmla="*/ 995 h 1811"/>
                                    <a:gd name="T70" fmla="*/ 51 w 2478"/>
                                    <a:gd name="T71" fmla="*/ 1129 h 1811"/>
                                    <a:gd name="T72" fmla="*/ 217 w 2478"/>
                                    <a:gd name="T73" fmla="*/ 1276 h 1811"/>
                                    <a:gd name="T74" fmla="*/ 443 w 2478"/>
                                    <a:gd name="T75" fmla="*/ 1400 h 1811"/>
                                    <a:gd name="T76" fmla="*/ 620 w 2478"/>
                                    <a:gd name="T77" fmla="*/ 1472 h 1811"/>
                                    <a:gd name="T78" fmla="*/ 863 w 2478"/>
                                    <a:gd name="T79" fmla="*/ 1555 h 1811"/>
                                    <a:gd name="T80" fmla="*/ 1151 w 2478"/>
                                    <a:gd name="T81" fmla="*/ 1642 h 1811"/>
                                    <a:gd name="T82" fmla="*/ 1457 w 2478"/>
                                    <a:gd name="T83" fmla="*/ 1720 h 1811"/>
                                    <a:gd name="T84" fmla="*/ 1760 w 2478"/>
                                    <a:gd name="T85" fmla="*/ 1779 h 1811"/>
                                    <a:gd name="T86" fmla="*/ 2037 w 2478"/>
                                    <a:gd name="T87" fmla="*/ 1810 h 1811"/>
                                    <a:gd name="T88" fmla="*/ 2265 w 2478"/>
                                    <a:gd name="T89" fmla="*/ 1801 h 1811"/>
                                    <a:gd name="T90" fmla="*/ 2419 w 2478"/>
                                    <a:gd name="T91" fmla="*/ 1740 h 1811"/>
                                    <a:gd name="T92" fmla="*/ 2478 w 2478"/>
                                    <a:gd name="T93" fmla="*/ 1619 h 1811"/>
                                    <a:gd name="T94" fmla="*/ 2416 w 2478"/>
                                    <a:gd name="T95" fmla="*/ 1426 h 18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2478" h="1811">
                                      <a:moveTo>
                                        <a:pt x="2366" y="1344"/>
                                      </a:moveTo>
                                      <a:lnTo>
                                        <a:pt x="2347" y="1318"/>
                                      </a:lnTo>
                                      <a:lnTo>
                                        <a:pt x="2328" y="1291"/>
                                      </a:lnTo>
                                      <a:lnTo>
                                        <a:pt x="2307" y="1266"/>
                                      </a:lnTo>
                                      <a:lnTo>
                                        <a:pt x="2287" y="1240"/>
                                      </a:lnTo>
                                      <a:lnTo>
                                        <a:pt x="2266" y="1215"/>
                                      </a:lnTo>
                                      <a:lnTo>
                                        <a:pt x="2245" y="1191"/>
                                      </a:lnTo>
                                      <a:lnTo>
                                        <a:pt x="2223" y="1167"/>
                                      </a:lnTo>
                                      <a:lnTo>
                                        <a:pt x="2200" y="1143"/>
                                      </a:lnTo>
                                      <a:lnTo>
                                        <a:pt x="2176" y="1121"/>
                                      </a:lnTo>
                                      <a:lnTo>
                                        <a:pt x="2153" y="1099"/>
                                      </a:lnTo>
                                      <a:lnTo>
                                        <a:pt x="2130" y="1076"/>
                                      </a:lnTo>
                                      <a:lnTo>
                                        <a:pt x="2106" y="1056"/>
                                      </a:lnTo>
                                      <a:lnTo>
                                        <a:pt x="2081" y="1035"/>
                                      </a:lnTo>
                                      <a:lnTo>
                                        <a:pt x="2056" y="1016"/>
                                      </a:lnTo>
                                      <a:lnTo>
                                        <a:pt x="2032" y="997"/>
                                      </a:lnTo>
                                      <a:lnTo>
                                        <a:pt x="2006" y="978"/>
                                      </a:lnTo>
                                      <a:lnTo>
                                        <a:pt x="1981" y="961"/>
                                      </a:lnTo>
                                      <a:lnTo>
                                        <a:pt x="1956" y="944"/>
                                      </a:lnTo>
                                      <a:lnTo>
                                        <a:pt x="1930" y="928"/>
                                      </a:lnTo>
                                      <a:lnTo>
                                        <a:pt x="1905" y="914"/>
                                      </a:lnTo>
                                      <a:lnTo>
                                        <a:pt x="1880" y="899"/>
                                      </a:lnTo>
                                      <a:lnTo>
                                        <a:pt x="1854" y="885"/>
                                      </a:lnTo>
                                      <a:lnTo>
                                        <a:pt x="1829" y="874"/>
                                      </a:lnTo>
                                      <a:lnTo>
                                        <a:pt x="1803" y="862"/>
                                      </a:lnTo>
                                      <a:lnTo>
                                        <a:pt x="1778" y="851"/>
                                      </a:lnTo>
                                      <a:lnTo>
                                        <a:pt x="1754" y="841"/>
                                      </a:lnTo>
                                      <a:lnTo>
                                        <a:pt x="1728" y="832"/>
                                      </a:lnTo>
                                      <a:lnTo>
                                        <a:pt x="1704" y="825"/>
                                      </a:lnTo>
                                      <a:lnTo>
                                        <a:pt x="1680" y="819"/>
                                      </a:lnTo>
                                      <a:lnTo>
                                        <a:pt x="1656" y="812"/>
                                      </a:lnTo>
                                      <a:lnTo>
                                        <a:pt x="1632" y="808"/>
                                      </a:lnTo>
                                      <a:lnTo>
                                        <a:pt x="1609" y="805"/>
                                      </a:lnTo>
                                      <a:lnTo>
                                        <a:pt x="1569" y="805"/>
                                      </a:lnTo>
                                      <a:lnTo>
                                        <a:pt x="1522" y="808"/>
                                      </a:lnTo>
                                      <a:lnTo>
                                        <a:pt x="1473" y="813"/>
                                      </a:lnTo>
                                      <a:lnTo>
                                        <a:pt x="1419" y="821"/>
                                      </a:lnTo>
                                      <a:lnTo>
                                        <a:pt x="1363" y="830"/>
                                      </a:lnTo>
                                      <a:lnTo>
                                        <a:pt x="1305" y="841"/>
                                      </a:lnTo>
                                      <a:lnTo>
                                        <a:pt x="1245" y="853"/>
                                      </a:lnTo>
                                      <a:lnTo>
                                        <a:pt x="1185" y="866"/>
                                      </a:lnTo>
                                      <a:lnTo>
                                        <a:pt x="1125" y="881"/>
                                      </a:lnTo>
                                      <a:lnTo>
                                        <a:pt x="1066" y="897"/>
                                      </a:lnTo>
                                      <a:lnTo>
                                        <a:pt x="1010" y="913"/>
                                      </a:lnTo>
                                      <a:lnTo>
                                        <a:pt x="955" y="930"/>
                                      </a:lnTo>
                                      <a:lnTo>
                                        <a:pt x="903" y="946"/>
                                      </a:lnTo>
                                      <a:lnTo>
                                        <a:pt x="857" y="963"/>
                                      </a:lnTo>
                                      <a:lnTo>
                                        <a:pt x="815" y="980"/>
                                      </a:lnTo>
                                      <a:lnTo>
                                        <a:pt x="778" y="997"/>
                                      </a:lnTo>
                                      <a:lnTo>
                                        <a:pt x="796" y="989"/>
                                      </a:lnTo>
                                      <a:lnTo>
                                        <a:pt x="813" y="980"/>
                                      </a:lnTo>
                                      <a:lnTo>
                                        <a:pt x="833" y="973"/>
                                      </a:lnTo>
                                      <a:lnTo>
                                        <a:pt x="850" y="967"/>
                                      </a:lnTo>
                                      <a:lnTo>
                                        <a:pt x="887" y="954"/>
                                      </a:lnTo>
                                      <a:lnTo>
                                        <a:pt x="925" y="943"/>
                                      </a:lnTo>
                                      <a:lnTo>
                                        <a:pt x="962" y="935"/>
                                      </a:lnTo>
                                      <a:lnTo>
                                        <a:pt x="1001" y="927"/>
                                      </a:lnTo>
                                      <a:lnTo>
                                        <a:pt x="1037" y="921"/>
                                      </a:lnTo>
                                      <a:lnTo>
                                        <a:pt x="1076" y="916"/>
                                      </a:lnTo>
                                      <a:lnTo>
                                        <a:pt x="1151" y="906"/>
                                      </a:lnTo>
                                      <a:lnTo>
                                        <a:pt x="1226" y="898"/>
                                      </a:lnTo>
                                      <a:lnTo>
                                        <a:pt x="1261" y="893"/>
                                      </a:lnTo>
                                      <a:lnTo>
                                        <a:pt x="1298" y="887"/>
                                      </a:lnTo>
                                      <a:lnTo>
                                        <a:pt x="1334" y="881"/>
                                      </a:lnTo>
                                      <a:lnTo>
                                        <a:pt x="1370" y="874"/>
                                      </a:lnTo>
                                      <a:lnTo>
                                        <a:pt x="1364" y="824"/>
                                      </a:lnTo>
                                      <a:lnTo>
                                        <a:pt x="1359" y="772"/>
                                      </a:lnTo>
                                      <a:lnTo>
                                        <a:pt x="1352" y="719"/>
                                      </a:lnTo>
                                      <a:lnTo>
                                        <a:pt x="1346" y="664"/>
                                      </a:lnTo>
                                      <a:lnTo>
                                        <a:pt x="1340" y="609"/>
                                      </a:lnTo>
                                      <a:lnTo>
                                        <a:pt x="1333" y="553"/>
                                      </a:lnTo>
                                      <a:lnTo>
                                        <a:pt x="1326" y="497"/>
                                      </a:lnTo>
                                      <a:lnTo>
                                        <a:pt x="1319" y="440"/>
                                      </a:lnTo>
                                      <a:lnTo>
                                        <a:pt x="1311" y="383"/>
                                      </a:lnTo>
                                      <a:lnTo>
                                        <a:pt x="1304" y="327"/>
                                      </a:lnTo>
                                      <a:lnTo>
                                        <a:pt x="1296" y="270"/>
                                      </a:lnTo>
                                      <a:lnTo>
                                        <a:pt x="1288" y="214"/>
                                      </a:lnTo>
                                      <a:lnTo>
                                        <a:pt x="1279" y="159"/>
                                      </a:lnTo>
                                      <a:lnTo>
                                        <a:pt x="1272" y="105"/>
                                      </a:lnTo>
                                      <a:lnTo>
                                        <a:pt x="1263" y="52"/>
                                      </a:lnTo>
                                      <a:lnTo>
                                        <a:pt x="1254" y="0"/>
                                      </a:lnTo>
                                      <a:lnTo>
                                        <a:pt x="1220" y="50"/>
                                      </a:lnTo>
                                      <a:lnTo>
                                        <a:pt x="1179" y="97"/>
                                      </a:lnTo>
                                      <a:lnTo>
                                        <a:pt x="1132" y="143"/>
                                      </a:lnTo>
                                      <a:lnTo>
                                        <a:pt x="1078" y="187"/>
                                      </a:lnTo>
                                      <a:lnTo>
                                        <a:pt x="1020" y="232"/>
                                      </a:lnTo>
                                      <a:lnTo>
                                        <a:pt x="957" y="274"/>
                                      </a:lnTo>
                                      <a:lnTo>
                                        <a:pt x="891" y="316"/>
                                      </a:lnTo>
                                      <a:lnTo>
                                        <a:pt x="822" y="358"/>
                                      </a:lnTo>
                                      <a:lnTo>
                                        <a:pt x="752" y="398"/>
                                      </a:lnTo>
                                      <a:lnTo>
                                        <a:pt x="680" y="438"/>
                                      </a:lnTo>
                                      <a:lnTo>
                                        <a:pt x="609" y="477"/>
                                      </a:lnTo>
                                      <a:lnTo>
                                        <a:pt x="538" y="516"/>
                                      </a:lnTo>
                                      <a:lnTo>
                                        <a:pt x="467" y="555"/>
                                      </a:lnTo>
                                      <a:lnTo>
                                        <a:pt x="399" y="594"/>
                                      </a:lnTo>
                                      <a:lnTo>
                                        <a:pt x="334" y="632"/>
                                      </a:lnTo>
                                      <a:lnTo>
                                        <a:pt x="273" y="672"/>
                                      </a:lnTo>
                                      <a:lnTo>
                                        <a:pt x="215" y="710"/>
                                      </a:lnTo>
                                      <a:lnTo>
                                        <a:pt x="163" y="749"/>
                                      </a:lnTo>
                                      <a:lnTo>
                                        <a:pt x="116" y="789"/>
                                      </a:lnTo>
                                      <a:lnTo>
                                        <a:pt x="77" y="828"/>
                                      </a:lnTo>
                                      <a:lnTo>
                                        <a:pt x="44" y="869"/>
                                      </a:lnTo>
                                      <a:lnTo>
                                        <a:pt x="21" y="911"/>
                                      </a:lnTo>
                                      <a:lnTo>
                                        <a:pt x="5" y="952"/>
                                      </a:lnTo>
                                      <a:lnTo>
                                        <a:pt x="0" y="995"/>
                                      </a:lnTo>
                                      <a:lnTo>
                                        <a:pt x="5" y="1038"/>
                                      </a:lnTo>
                                      <a:lnTo>
                                        <a:pt x="22" y="1084"/>
                                      </a:lnTo>
                                      <a:lnTo>
                                        <a:pt x="51" y="1129"/>
                                      </a:lnTo>
                                      <a:lnTo>
                                        <a:pt x="92" y="1177"/>
                                      </a:lnTo>
                                      <a:lnTo>
                                        <a:pt x="147" y="1226"/>
                                      </a:lnTo>
                                      <a:lnTo>
                                        <a:pt x="217" y="1276"/>
                                      </a:lnTo>
                                      <a:lnTo>
                                        <a:pt x="301" y="1328"/>
                                      </a:lnTo>
                                      <a:lnTo>
                                        <a:pt x="402" y="1381"/>
                                      </a:lnTo>
                                      <a:lnTo>
                                        <a:pt x="443" y="1400"/>
                                      </a:lnTo>
                                      <a:lnTo>
                                        <a:pt x="492" y="1422"/>
                                      </a:lnTo>
                                      <a:lnTo>
                                        <a:pt x="553" y="1445"/>
                                      </a:lnTo>
                                      <a:lnTo>
                                        <a:pt x="620" y="1472"/>
                                      </a:lnTo>
                                      <a:lnTo>
                                        <a:pt x="695" y="1498"/>
                                      </a:lnTo>
                                      <a:lnTo>
                                        <a:pt x="777" y="1527"/>
                                      </a:lnTo>
                                      <a:lnTo>
                                        <a:pt x="863" y="1555"/>
                                      </a:lnTo>
                                      <a:lnTo>
                                        <a:pt x="955" y="1585"/>
                                      </a:lnTo>
                                      <a:lnTo>
                                        <a:pt x="1051" y="1614"/>
                                      </a:lnTo>
                                      <a:lnTo>
                                        <a:pt x="1151" y="1642"/>
                                      </a:lnTo>
                                      <a:lnTo>
                                        <a:pt x="1252" y="1670"/>
                                      </a:lnTo>
                                      <a:lnTo>
                                        <a:pt x="1354" y="1696"/>
                                      </a:lnTo>
                                      <a:lnTo>
                                        <a:pt x="1457" y="1720"/>
                                      </a:lnTo>
                                      <a:lnTo>
                                        <a:pt x="1559" y="1742"/>
                                      </a:lnTo>
                                      <a:lnTo>
                                        <a:pt x="1661" y="1763"/>
                                      </a:lnTo>
                                      <a:lnTo>
                                        <a:pt x="1760" y="1779"/>
                                      </a:lnTo>
                                      <a:lnTo>
                                        <a:pt x="1857" y="1793"/>
                                      </a:lnTo>
                                      <a:lnTo>
                                        <a:pt x="1949" y="1804"/>
                                      </a:lnTo>
                                      <a:lnTo>
                                        <a:pt x="2037" y="1810"/>
                                      </a:lnTo>
                                      <a:lnTo>
                                        <a:pt x="2119" y="1811"/>
                                      </a:lnTo>
                                      <a:lnTo>
                                        <a:pt x="2195" y="1809"/>
                                      </a:lnTo>
                                      <a:lnTo>
                                        <a:pt x="2265" y="1801"/>
                                      </a:lnTo>
                                      <a:lnTo>
                                        <a:pt x="2325" y="1786"/>
                                      </a:lnTo>
                                      <a:lnTo>
                                        <a:pt x="2377" y="1767"/>
                                      </a:lnTo>
                                      <a:lnTo>
                                        <a:pt x="2419" y="1740"/>
                                      </a:lnTo>
                                      <a:lnTo>
                                        <a:pt x="2450" y="1707"/>
                                      </a:lnTo>
                                      <a:lnTo>
                                        <a:pt x="2470" y="1666"/>
                                      </a:lnTo>
                                      <a:lnTo>
                                        <a:pt x="2478" y="1619"/>
                                      </a:lnTo>
                                      <a:lnTo>
                                        <a:pt x="2471" y="1563"/>
                                      </a:lnTo>
                                      <a:lnTo>
                                        <a:pt x="2451" y="1499"/>
                                      </a:lnTo>
                                      <a:lnTo>
                                        <a:pt x="2416" y="1426"/>
                                      </a:lnTo>
                                      <a:lnTo>
                                        <a:pt x="2366" y="1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" name="Freeform 2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" y="1724"/>
                                  <a:ext cx="411" cy="206"/>
                                </a:xfrm>
                                <a:custGeom>
                                  <a:avLst/>
                                  <a:gdLst>
                                    <a:gd name="T0" fmla="*/ 1197 w 2469"/>
                                    <a:gd name="T1" fmla="*/ 351 h 1235"/>
                                    <a:gd name="T2" fmla="*/ 1047 w 2469"/>
                                    <a:gd name="T3" fmla="*/ 320 h 1235"/>
                                    <a:gd name="T4" fmla="*/ 894 w 2469"/>
                                    <a:gd name="T5" fmla="*/ 287 h 1235"/>
                                    <a:gd name="T6" fmla="*/ 736 w 2469"/>
                                    <a:gd name="T7" fmla="*/ 250 h 1235"/>
                                    <a:gd name="T8" fmla="*/ 576 w 2469"/>
                                    <a:gd name="T9" fmla="*/ 207 h 1235"/>
                                    <a:gd name="T10" fmla="*/ 413 w 2469"/>
                                    <a:gd name="T11" fmla="*/ 158 h 1235"/>
                                    <a:gd name="T12" fmla="*/ 248 w 2469"/>
                                    <a:gd name="T13" fmla="*/ 102 h 1235"/>
                                    <a:gd name="T14" fmla="*/ 125 w 2469"/>
                                    <a:gd name="T15" fmla="*/ 53 h 1235"/>
                                    <a:gd name="T16" fmla="*/ 42 w 2469"/>
                                    <a:gd name="T17" fmla="*/ 18 h 1235"/>
                                    <a:gd name="T18" fmla="*/ 25 w 2469"/>
                                    <a:gd name="T19" fmla="*/ 50 h 1235"/>
                                    <a:gd name="T20" fmla="*/ 81 w 2469"/>
                                    <a:gd name="T21" fmla="*/ 168 h 1235"/>
                                    <a:gd name="T22" fmla="*/ 129 w 2469"/>
                                    <a:gd name="T23" fmla="*/ 267 h 1235"/>
                                    <a:gd name="T24" fmla="*/ 164 w 2469"/>
                                    <a:gd name="T25" fmla="*/ 336 h 1235"/>
                                    <a:gd name="T26" fmla="*/ 203 w 2469"/>
                                    <a:gd name="T27" fmla="*/ 405 h 1235"/>
                                    <a:gd name="T28" fmla="*/ 244 w 2469"/>
                                    <a:gd name="T29" fmla="*/ 473 h 1235"/>
                                    <a:gd name="T30" fmla="*/ 289 w 2469"/>
                                    <a:gd name="T31" fmla="*/ 538 h 1235"/>
                                    <a:gd name="T32" fmla="*/ 338 w 2469"/>
                                    <a:gd name="T33" fmla="*/ 602 h 1235"/>
                                    <a:gd name="T34" fmla="*/ 391 w 2469"/>
                                    <a:gd name="T35" fmla="*/ 659 h 1235"/>
                                    <a:gd name="T36" fmla="*/ 448 w 2469"/>
                                    <a:gd name="T37" fmla="*/ 710 h 1235"/>
                                    <a:gd name="T38" fmla="*/ 509 w 2469"/>
                                    <a:gd name="T39" fmla="*/ 755 h 1235"/>
                                    <a:gd name="T40" fmla="*/ 576 w 2469"/>
                                    <a:gd name="T41" fmla="*/ 791 h 1235"/>
                                    <a:gd name="T42" fmla="*/ 648 w 2469"/>
                                    <a:gd name="T43" fmla="*/ 817 h 1235"/>
                                    <a:gd name="T44" fmla="*/ 724 w 2469"/>
                                    <a:gd name="T45" fmla="*/ 832 h 1235"/>
                                    <a:gd name="T46" fmla="*/ 823 w 2469"/>
                                    <a:gd name="T47" fmla="*/ 837 h 1235"/>
                                    <a:gd name="T48" fmla="*/ 948 w 2469"/>
                                    <a:gd name="T49" fmla="*/ 850 h 1235"/>
                                    <a:gd name="T50" fmla="*/ 1078 w 2469"/>
                                    <a:gd name="T51" fmla="*/ 869 h 1235"/>
                                    <a:gd name="T52" fmla="*/ 1214 w 2469"/>
                                    <a:gd name="T53" fmla="*/ 895 h 1235"/>
                                    <a:gd name="T54" fmla="*/ 1307 w 2469"/>
                                    <a:gd name="T55" fmla="*/ 914 h 1235"/>
                                    <a:gd name="T56" fmla="*/ 1364 w 2469"/>
                                    <a:gd name="T57" fmla="*/ 926 h 1235"/>
                                    <a:gd name="T58" fmla="*/ 1461 w 2469"/>
                                    <a:gd name="T59" fmla="*/ 949 h 1235"/>
                                    <a:gd name="T60" fmla="*/ 1606 w 2469"/>
                                    <a:gd name="T61" fmla="*/ 991 h 1235"/>
                                    <a:gd name="T62" fmla="*/ 1761 w 2469"/>
                                    <a:gd name="T63" fmla="*/ 1038 h 1235"/>
                                    <a:gd name="T64" fmla="*/ 1914 w 2469"/>
                                    <a:gd name="T65" fmla="*/ 1089 h 1235"/>
                                    <a:gd name="T66" fmla="*/ 2057 w 2469"/>
                                    <a:gd name="T67" fmla="*/ 1139 h 1235"/>
                                    <a:gd name="T68" fmla="*/ 2177 w 2469"/>
                                    <a:gd name="T69" fmla="*/ 1183 h 1235"/>
                                    <a:gd name="T70" fmla="*/ 2266 w 2469"/>
                                    <a:gd name="T71" fmla="*/ 1219 h 1235"/>
                                    <a:gd name="T72" fmla="*/ 2302 w 2469"/>
                                    <a:gd name="T73" fmla="*/ 1235 h 1235"/>
                                    <a:gd name="T74" fmla="*/ 2320 w 2469"/>
                                    <a:gd name="T75" fmla="*/ 1232 h 1235"/>
                                    <a:gd name="T76" fmla="*/ 2340 w 2469"/>
                                    <a:gd name="T77" fmla="*/ 1220 h 1235"/>
                                    <a:gd name="T78" fmla="*/ 2363 w 2469"/>
                                    <a:gd name="T79" fmla="*/ 1200 h 1235"/>
                                    <a:gd name="T80" fmla="*/ 2387 w 2469"/>
                                    <a:gd name="T81" fmla="*/ 1170 h 1235"/>
                                    <a:gd name="T82" fmla="*/ 2409 w 2469"/>
                                    <a:gd name="T83" fmla="*/ 1134 h 1235"/>
                                    <a:gd name="T84" fmla="*/ 2430 w 2469"/>
                                    <a:gd name="T85" fmla="*/ 1092 h 1235"/>
                                    <a:gd name="T86" fmla="*/ 2447 w 2469"/>
                                    <a:gd name="T87" fmla="*/ 1042 h 1235"/>
                                    <a:gd name="T88" fmla="*/ 2461 w 2469"/>
                                    <a:gd name="T89" fmla="*/ 987 h 1235"/>
                                    <a:gd name="T90" fmla="*/ 2468 w 2469"/>
                                    <a:gd name="T91" fmla="*/ 926 h 1235"/>
                                    <a:gd name="T92" fmla="*/ 2468 w 2469"/>
                                    <a:gd name="T93" fmla="*/ 862 h 1235"/>
                                    <a:gd name="T94" fmla="*/ 2461 w 2469"/>
                                    <a:gd name="T95" fmla="*/ 792 h 1235"/>
                                    <a:gd name="T96" fmla="*/ 2443 w 2469"/>
                                    <a:gd name="T97" fmla="*/ 719 h 1235"/>
                                    <a:gd name="T98" fmla="*/ 2415 w 2469"/>
                                    <a:gd name="T99" fmla="*/ 642 h 1235"/>
                                    <a:gd name="T100" fmla="*/ 2375 w 2469"/>
                                    <a:gd name="T101" fmla="*/ 563 h 1235"/>
                                    <a:gd name="T102" fmla="*/ 2321 w 2469"/>
                                    <a:gd name="T103" fmla="*/ 482 h 1235"/>
                                    <a:gd name="T104" fmla="*/ 2277 w 2469"/>
                                    <a:gd name="T105" fmla="*/ 444 h 1235"/>
                                    <a:gd name="T106" fmla="*/ 2238 w 2469"/>
                                    <a:gd name="T107" fmla="*/ 449 h 1235"/>
                                    <a:gd name="T108" fmla="*/ 2153 w 2469"/>
                                    <a:gd name="T109" fmla="*/ 452 h 1235"/>
                                    <a:gd name="T110" fmla="*/ 2003 w 2469"/>
                                    <a:gd name="T111" fmla="*/ 451 h 1235"/>
                                    <a:gd name="T112" fmla="*/ 1829 w 2469"/>
                                    <a:gd name="T113" fmla="*/ 444 h 1235"/>
                                    <a:gd name="T114" fmla="*/ 1649 w 2469"/>
                                    <a:gd name="T115" fmla="*/ 431 h 1235"/>
                                    <a:gd name="T116" fmla="*/ 1484 w 2469"/>
                                    <a:gd name="T117" fmla="*/ 415 h 1235"/>
                                    <a:gd name="T118" fmla="*/ 1383 w 2469"/>
                                    <a:gd name="T119" fmla="*/ 402 h 1235"/>
                                    <a:gd name="T120" fmla="*/ 1331 w 2469"/>
                                    <a:gd name="T121" fmla="*/ 391 h 1235"/>
                                    <a:gd name="T122" fmla="*/ 1293 w 2469"/>
                                    <a:gd name="T123" fmla="*/ 382 h 1235"/>
                                    <a:gd name="T124" fmla="*/ 1273 w 2469"/>
                                    <a:gd name="T125" fmla="*/ 371 h 12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2469" h="1235">
                                      <a:moveTo>
                                        <a:pt x="1271" y="366"/>
                                      </a:moveTo>
                                      <a:lnTo>
                                        <a:pt x="1197" y="351"/>
                                      </a:lnTo>
                                      <a:lnTo>
                                        <a:pt x="1123" y="336"/>
                                      </a:lnTo>
                                      <a:lnTo>
                                        <a:pt x="1047" y="320"/>
                                      </a:lnTo>
                                      <a:lnTo>
                                        <a:pt x="971" y="304"/>
                                      </a:lnTo>
                                      <a:lnTo>
                                        <a:pt x="894" y="287"/>
                                      </a:lnTo>
                                      <a:lnTo>
                                        <a:pt x="814" y="269"/>
                                      </a:lnTo>
                                      <a:lnTo>
                                        <a:pt x="736" y="250"/>
                                      </a:lnTo>
                                      <a:lnTo>
                                        <a:pt x="656" y="228"/>
                                      </a:lnTo>
                                      <a:lnTo>
                                        <a:pt x="576" y="207"/>
                                      </a:lnTo>
                                      <a:lnTo>
                                        <a:pt x="494" y="183"/>
                                      </a:lnTo>
                                      <a:lnTo>
                                        <a:pt x="413" y="158"/>
                                      </a:lnTo>
                                      <a:lnTo>
                                        <a:pt x="331" y="130"/>
                                      </a:lnTo>
                                      <a:lnTo>
                                        <a:pt x="248" y="102"/>
                                      </a:lnTo>
                                      <a:lnTo>
                                        <a:pt x="166" y="70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83" y="36"/>
                                      </a:lnTo>
                                      <a:lnTo>
                                        <a:pt x="42" y="1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5" y="50"/>
                                      </a:lnTo>
                                      <a:lnTo>
                                        <a:pt x="53" y="107"/>
                                      </a:lnTo>
                                      <a:lnTo>
                                        <a:pt x="81" y="168"/>
                                      </a:lnTo>
                                      <a:lnTo>
                                        <a:pt x="113" y="234"/>
                                      </a:lnTo>
                                      <a:lnTo>
                                        <a:pt x="129" y="267"/>
                                      </a:lnTo>
                                      <a:lnTo>
                                        <a:pt x="147" y="301"/>
                                      </a:lnTo>
                                      <a:lnTo>
                                        <a:pt x="164" y="336"/>
                                      </a:lnTo>
                                      <a:lnTo>
                                        <a:pt x="183" y="370"/>
                                      </a:lnTo>
                                      <a:lnTo>
                                        <a:pt x="203" y="405"/>
                                      </a:lnTo>
                                      <a:lnTo>
                                        <a:pt x="223" y="439"/>
                                      </a:lnTo>
                                      <a:lnTo>
                                        <a:pt x="244" y="473"/>
                                      </a:lnTo>
                                      <a:lnTo>
                                        <a:pt x="266" y="506"/>
                                      </a:lnTo>
                                      <a:lnTo>
                                        <a:pt x="289" y="538"/>
                                      </a:lnTo>
                                      <a:lnTo>
                                        <a:pt x="313" y="570"/>
                                      </a:lnTo>
                                      <a:lnTo>
                                        <a:pt x="338" y="602"/>
                                      </a:lnTo>
                                      <a:lnTo>
                                        <a:pt x="363" y="630"/>
                                      </a:lnTo>
                                      <a:lnTo>
                                        <a:pt x="391" y="659"/>
                                      </a:lnTo>
                                      <a:lnTo>
                                        <a:pt x="418" y="685"/>
                                      </a:lnTo>
                                      <a:lnTo>
                                        <a:pt x="448" y="710"/>
                                      </a:lnTo>
                                      <a:lnTo>
                                        <a:pt x="477" y="734"/>
                                      </a:lnTo>
                                      <a:lnTo>
                                        <a:pt x="509" y="755"/>
                                      </a:lnTo>
                                      <a:lnTo>
                                        <a:pt x="542" y="774"/>
                                      </a:lnTo>
                                      <a:lnTo>
                                        <a:pt x="576" y="791"/>
                                      </a:lnTo>
                                      <a:lnTo>
                                        <a:pt x="611" y="806"/>
                                      </a:lnTo>
                                      <a:lnTo>
                                        <a:pt x="648" y="817"/>
                                      </a:lnTo>
                                      <a:lnTo>
                                        <a:pt x="684" y="826"/>
                                      </a:lnTo>
                                      <a:lnTo>
                                        <a:pt x="724" y="832"/>
                                      </a:lnTo>
                                      <a:lnTo>
                                        <a:pt x="765" y="834"/>
                                      </a:lnTo>
                                      <a:lnTo>
                                        <a:pt x="823" y="837"/>
                                      </a:lnTo>
                                      <a:lnTo>
                                        <a:pt x="884" y="843"/>
                                      </a:lnTo>
                                      <a:lnTo>
                                        <a:pt x="948" y="850"/>
                                      </a:lnTo>
                                      <a:lnTo>
                                        <a:pt x="1012" y="858"/>
                                      </a:lnTo>
                                      <a:lnTo>
                                        <a:pt x="1078" y="869"/>
                                      </a:lnTo>
                                      <a:lnTo>
                                        <a:pt x="1145" y="882"/>
                                      </a:lnTo>
                                      <a:lnTo>
                                        <a:pt x="1214" y="895"/>
                                      </a:lnTo>
                                      <a:lnTo>
                                        <a:pt x="1283" y="910"/>
                                      </a:lnTo>
                                      <a:lnTo>
                                        <a:pt x="1307" y="914"/>
                                      </a:lnTo>
                                      <a:lnTo>
                                        <a:pt x="1334" y="920"/>
                                      </a:lnTo>
                                      <a:lnTo>
                                        <a:pt x="1364" y="926"/>
                                      </a:lnTo>
                                      <a:lnTo>
                                        <a:pt x="1395" y="933"/>
                                      </a:lnTo>
                                      <a:lnTo>
                                        <a:pt x="1461" y="949"/>
                                      </a:lnTo>
                                      <a:lnTo>
                                        <a:pt x="1532" y="968"/>
                                      </a:lnTo>
                                      <a:lnTo>
                                        <a:pt x="1606" y="991"/>
                                      </a:lnTo>
                                      <a:lnTo>
                                        <a:pt x="1683" y="1013"/>
                                      </a:lnTo>
                                      <a:lnTo>
                                        <a:pt x="1761" y="1038"/>
                                      </a:lnTo>
                                      <a:lnTo>
                                        <a:pt x="1838" y="1062"/>
                                      </a:lnTo>
                                      <a:lnTo>
                                        <a:pt x="1914" y="1089"/>
                                      </a:lnTo>
                                      <a:lnTo>
                                        <a:pt x="1987" y="1114"/>
                                      </a:lnTo>
                                      <a:lnTo>
                                        <a:pt x="2057" y="1139"/>
                                      </a:lnTo>
                                      <a:lnTo>
                                        <a:pt x="2120" y="1162"/>
                                      </a:lnTo>
                                      <a:lnTo>
                                        <a:pt x="2177" y="1183"/>
                                      </a:lnTo>
                                      <a:lnTo>
                                        <a:pt x="2226" y="1203"/>
                                      </a:lnTo>
                                      <a:lnTo>
                                        <a:pt x="2266" y="1219"/>
                                      </a:lnTo>
                                      <a:lnTo>
                                        <a:pt x="2295" y="1233"/>
                                      </a:lnTo>
                                      <a:lnTo>
                                        <a:pt x="2302" y="1235"/>
                                      </a:lnTo>
                                      <a:lnTo>
                                        <a:pt x="2311" y="1235"/>
                                      </a:lnTo>
                                      <a:lnTo>
                                        <a:pt x="2320" y="1232"/>
                                      </a:lnTo>
                                      <a:lnTo>
                                        <a:pt x="2330" y="1227"/>
                                      </a:lnTo>
                                      <a:lnTo>
                                        <a:pt x="2340" y="1220"/>
                                      </a:lnTo>
                                      <a:lnTo>
                                        <a:pt x="2352" y="1210"/>
                                      </a:lnTo>
                                      <a:lnTo>
                                        <a:pt x="2363" y="1200"/>
                                      </a:lnTo>
                                      <a:lnTo>
                                        <a:pt x="2375" y="1186"/>
                                      </a:lnTo>
                                      <a:lnTo>
                                        <a:pt x="2387" y="1170"/>
                                      </a:lnTo>
                                      <a:lnTo>
                                        <a:pt x="2398" y="1153"/>
                                      </a:lnTo>
                                      <a:lnTo>
                                        <a:pt x="2409" y="1134"/>
                                      </a:lnTo>
                                      <a:lnTo>
                                        <a:pt x="2419" y="1114"/>
                                      </a:lnTo>
                                      <a:lnTo>
                                        <a:pt x="2430" y="1092"/>
                                      </a:lnTo>
                                      <a:lnTo>
                                        <a:pt x="2439" y="1068"/>
                                      </a:lnTo>
                                      <a:lnTo>
                                        <a:pt x="2447" y="1042"/>
                                      </a:lnTo>
                                      <a:lnTo>
                                        <a:pt x="2454" y="1015"/>
                                      </a:lnTo>
                                      <a:lnTo>
                                        <a:pt x="2461" y="987"/>
                                      </a:lnTo>
                                      <a:lnTo>
                                        <a:pt x="2465" y="957"/>
                                      </a:lnTo>
                                      <a:lnTo>
                                        <a:pt x="2468" y="926"/>
                                      </a:lnTo>
                                      <a:lnTo>
                                        <a:pt x="2469" y="894"/>
                                      </a:lnTo>
                                      <a:lnTo>
                                        <a:pt x="2468" y="862"/>
                                      </a:lnTo>
                                      <a:lnTo>
                                        <a:pt x="2466" y="827"/>
                                      </a:lnTo>
                                      <a:lnTo>
                                        <a:pt x="2461" y="792"/>
                                      </a:lnTo>
                                      <a:lnTo>
                                        <a:pt x="2453" y="756"/>
                                      </a:lnTo>
                                      <a:lnTo>
                                        <a:pt x="2443" y="719"/>
                                      </a:lnTo>
                                      <a:lnTo>
                                        <a:pt x="2430" y="681"/>
                                      </a:lnTo>
                                      <a:lnTo>
                                        <a:pt x="2415" y="642"/>
                                      </a:lnTo>
                                      <a:lnTo>
                                        <a:pt x="2396" y="603"/>
                                      </a:lnTo>
                                      <a:lnTo>
                                        <a:pt x="2375" y="563"/>
                                      </a:lnTo>
                                      <a:lnTo>
                                        <a:pt x="2350" y="523"/>
                                      </a:lnTo>
                                      <a:lnTo>
                                        <a:pt x="2321" y="482"/>
                                      </a:lnTo>
                                      <a:lnTo>
                                        <a:pt x="2289" y="442"/>
                                      </a:lnTo>
                                      <a:lnTo>
                                        <a:pt x="2277" y="444"/>
                                      </a:lnTo>
                                      <a:lnTo>
                                        <a:pt x="2259" y="447"/>
                                      </a:lnTo>
                                      <a:lnTo>
                                        <a:pt x="2238" y="449"/>
                                      </a:lnTo>
                                      <a:lnTo>
                                        <a:pt x="2213" y="450"/>
                                      </a:lnTo>
                                      <a:lnTo>
                                        <a:pt x="2153" y="452"/>
                                      </a:lnTo>
                                      <a:lnTo>
                                        <a:pt x="2082" y="452"/>
                                      </a:lnTo>
                                      <a:lnTo>
                                        <a:pt x="2003" y="451"/>
                                      </a:lnTo>
                                      <a:lnTo>
                                        <a:pt x="1918" y="448"/>
                                      </a:lnTo>
                                      <a:lnTo>
                                        <a:pt x="1829" y="444"/>
                                      </a:lnTo>
                                      <a:lnTo>
                                        <a:pt x="1738" y="438"/>
                                      </a:lnTo>
                                      <a:lnTo>
                                        <a:pt x="1649" y="431"/>
                                      </a:lnTo>
                                      <a:lnTo>
                                        <a:pt x="1564" y="424"/>
                                      </a:lnTo>
                                      <a:lnTo>
                                        <a:pt x="1484" y="415"/>
                                      </a:lnTo>
                                      <a:lnTo>
                                        <a:pt x="1415" y="406"/>
                                      </a:lnTo>
                                      <a:lnTo>
                                        <a:pt x="1383" y="402"/>
                                      </a:lnTo>
                                      <a:lnTo>
                                        <a:pt x="1355" y="396"/>
                                      </a:lnTo>
                                      <a:lnTo>
                                        <a:pt x="1331" y="391"/>
                                      </a:lnTo>
                                      <a:lnTo>
                                        <a:pt x="1310" y="387"/>
                                      </a:lnTo>
                                      <a:lnTo>
                                        <a:pt x="1293" y="382"/>
                                      </a:lnTo>
                                      <a:lnTo>
                                        <a:pt x="1281" y="376"/>
                                      </a:lnTo>
                                      <a:lnTo>
                                        <a:pt x="1273" y="371"/>
                                      </a:lnTo>
                                      <a:lnTo>
                                        <a:pt x="1271" y="3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" name="Freeform 2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9" y="1879"/>
                                  <a:ext cx="247" cy="176"/>
                                </a:xfrm>
                                <a:custGeom>
                                  <a:avLst/>
                                  <a:gdLst>
                                    <a:gd name="T0" fmla="*/ 1005 w 1481"/>
                                    <a:gd name="T1" fmla="*/ 205 h 1058"/>
                                    <a:gd name="T2" fmla="*/ 896 w 1481"/>
                                    <a:gd name="T3" fmla="*/ 180 h 1058"/>
                                    <a:gd name="T4" fmla="*/ 767 w 1481"/>
                                    <a:gd name="T5" fmla="*/ 150 h 1058"/>
                                    <a:gd name="T6" fmla="*/ 624 w 1481"/>
                                    <a:gd name="T7" fmla="*/ 119 h 1058"/>
                                    <a:gd name="T8" fmla="*/ 478 w 1481"/>
                                    <a:gd name="T9" fmla="*/ 87 h 1058"/>
                                    <a:gd name="T10" fmla="*/ 336 w 1481"/>
                                    <a:gd name="T11" fmla="*/ 56 h 1058"/>
                                    <a:gd name="T12" fmla="*/ 205 w 1481"/>
                                    <a:gd name="T13" fmla="*/ 31 h 1058"/>
                                    <a:gd name="T14" fmla="*/ 95 w 1481"/>
                                    <a:gd name="T15" fmla="*/ 12 h 1058"/>
                                    <a:gd name="T16" fmla="*/ 13 w 1481"/>
                                    <a:gd name="T17" fmla="*/ 1 h 1058"/>
                                    <a:gd name="T18" fmla="*/ 22 w 1481"/>
                                    <a:gd name="T19" fmla="*/ 9 h 1058"/>
                                    <a:gd name="T20" fmla="*/ 72 w 1481"/>
                                    <a:gd name="T21" fmla="*/ 37 h 1058"/>
                                    <a:gd name="T22" fmla="*/ 127 w 1481"/>
                                    <a:gd name="T23" fmla="*/ 78 h 1058"/>
                                    <a:gd name="T24" fmla="*/ 187 w 1481"/>
                                    <a:gd name="T25" fmla="*/ 129 h 1058"/>
                                    <a:gd name="T26" fmla="*/ 250 w 1481"/>
                                    <a:gd name="T27" fmla="*/ 188 h 1058"/>
                                    <a:gd name="T28" fmla="*/ 317 w 1481"/>
                                    <a:gd name="T29" fmla="*/ 256 h 1058"/>
                                    <a:gd name="T30" fmla="*/ 421 w 1481"/>
                                    <a:gd name="T31" fmla="*/ 367 h 1058"/>
                                    <a:gd name="T32" fmla="*/ 560 w 1481"/>
                                    <a:gd name="T33" fmla="*/ 526 h 1058"/>
                                    <a:gd name="T34" fmla="*/ 694 w 1481"/>
                                    <a:gd name="T35" fmla="*/ 685 h 1058"/>
                                    <a:gd name="T36" fmla="*/ 813 w 1481"/>
                                    <a:gd name="T37" fmla="*/ 834 h 1058"/>
                                    <a:gd name="T38" fmla="*/ 912 w 1481"/>
                                    <a:gd name="T39" fmla="*/ 959 h 1058"/>
                                    <a:gd name="T40" fmla="*/ 961 w 1481"/>
                                    <a:gd name="T41" fmla="*/ 1018 h 1058"/>
                                    <a:gd name="T42" fmla="*/ 984 w 1481"/>
                                    <a:gd name="T43" fmla="*/ 1033 h 1058"/>
                                    <a:gd name="T44" fmla="*/ 1012 w 1481"/>
                                    <a:gd name="T45" fmla="*/ 1044 h 1058"/>
                                    <a:gd name="T46" fmla="*/ 1042 w 1481"/>
                                    <a:gd name="T47" fmla="*/ 1052 h 1058"/>
                                    <a:gd name="T48" fmla="*/ 1074 w 1481"/>
                                    <a:gd name="T49" fmla="*/ 1056 h 1058"/>
                                    <a:gd name="T50" fmla="*/ 1108 w 1481"/>
                                    <a:gd name="T51" fmla="*/ 1058 h 1058"/>
                                    <a:gd name="T52" fmla="*/ 1143 w 1481"/>
                                    <a:gd name="T53" fmla="*/ 1056 h 1058"/>
                                    <a:gd name="T54" fmla="*/ 1179 w 1481"/>
                                    <a:gd name="T55" fmla="*/ 1052 h 1058"/>
                                    <a:gd name="T56" fmla="*/ 1216 w 1481"/>
                                    <a:gd name="T57" fmla="*/ 1045 h 1058"/>
                                    <a:gd name="T58" fmla="*/ 1252 w 1481"/>
                                    <a:gd name="T59" fmla="*/ 1034 h 1058"/>
                                    <a:gd name="T60" fmla="*/ 1287 w 1481"/>
                                    <a:gd name="T61" fmla="*/ 1021 h 1058"/>
                                    <a:gd name="T62" fmla="*/ 1320 w 1481"/>
                                    <a:gd name="T63" fmla="*/ 1006 h 1058"/>
                                    <a:gd name="T64" fmla="*/ 1353 w 1481"/>
                                    <a:gd name="T65" fmla="*/ 988 h 1058"/>
                                    <a:gd name="T66" fmla="*/ 1384 w 1481"/>
                                    <a:gd name="T67" fmla="*/ 967 h 1058"/>
                                    <a:gd name="T68" fmla="*/ 1411 w 1481"/>
                                    <a:gd name="T69" fmla="*/ 944 h 1058"/>
                                    <a:gd name="T70" fmla="*/ 1436 w 1481"/>
                                    <a:gd name="T71" fmla="*/ 919 h 1058"/>
                                    <a:gd name="T72" fmla="*/ 1457 w 1481"/>
                                    <a:gd name="T73" fmla="*/ 890 h 1058"/>
                                    <a:gd name="T74" fmla="*/ 1472 w 1481"/>
                                    <a:gd name="T75" fmla="*/ 858 h 1058"/>
                                    <a:gd name="T76" fmla="*/ 1479 w 1481"/>
                                    <a:gd name="T77" fmla="*/ 819 h 1058"/>
                                    <a:gd name="T78" fmla="*/ 1481 w 1481"/>
                                    <a:gd name="T79" fmla="*/ 779 h 1058"/>
                                    <a:gd name="T80" fmla="*/ 1478 w 1481"/>
                                    <a:gd name="T81" fmla="*/ 735 h 1058"/>
                                    <a:gd name="T82" fmla="*/ 1471 w 1481"/>
                                    <a:gd name="T83" fmla="*/ 690 h 1058"/>
                                    <a:gd name="T84" fmla="*/ 1454 w 1481"/>
                                    <a:gd name="T85" fmla="*/ 621 h 1058"/>
                                    <a:gd name="T86" fmla="*/ 1424 w 1481"/>
                                    <a:gd name="T87" fmla="*/ 529 h 1058"/>
                                    <a:gd name="T88" fmla="*/ 1391 w 1481"/>
                                    <a:gd name="T89" fmla="*/ 444 h 1058"/>
                                    <a:gd name="T90" fmla="*/ 1364 w 1481"/>
                                    <a:gd name="T91" fmla="*/ 372 h 1058"/>
                                    <a:gd name="T92" fmla="*/ 1349 w 1481"/>
                                    <a:gd name="T93" fmla="*/ 330 h 1058"/>
                                    <a:gd name="T94" fmla="*/ 1344 w 1481"/>
                                    <a:gd name="T95" fmla="*/ 309 h 1058"/>
                                    <a:gd name="T96" fmla="*/ 1305 w 1481"/>
                                    <a:gd name="T97" fmla="*/ 290 h 1058"/>
                                    <a:gd name="T98" fmla="*/ 1224 w 1481"/>
                                    <a:gd name="T99" fmla="*/ 266 h 1058"/>
                                    <a:gd name="T100" fmla="*/ 1140 w 1481"/>
                                    <a:gd name="T101" fmla="*/ 240 h 1058"/>
                                    <a:gd name="T102" fmla="*/ 1051 w 1481"/>
                                    <a:gd name="T103" fmla="*/ 215 h 10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1481" h="1058">
                                      <a:moveTo>
                                        <a:pt x="1005" y="202"/>
                                      </a:moveTo>
                                      <a:lnTo>
                                        <a:pt x="1005" y="205"/>
                                      </a:lnTo>
                                      <a:lnTo>
                                        <a:pt x="954" y="194"/>
                                      </a:lnTo>
                                      <a:lnTo>
                                        <a:pt x="896" y="180"/>
                                      </a:lnTo>
                                      <a:lnTo>
                                        <a:pt x="833" y="165"/>
                                      </a:lnTo>
                                      <a:lnTo>
                                        <a:pt x="767" y="150"/>
                                      </a:lnTo>
                                      <a:lnTo>
                                        <a:pt x="697" y="134"/>
                                      </a:lnTo>
                                      <a:lnTo>
                                        <a:pt x="624" y="119"/>
                                      </a:lnTo>
                                      <a:lnTo>
                                        <a:pt x="551" y="103"/>
                                      </a:lnTo>
                                      <a:lnTo>
                                        <a:pt x="478" y="87"/>
                                      </a:lnTo>
                                      <a:lnTo>
                                        <a:pt x="405" y="71"/>
                                      </a:lnTo>
                                      <a:lnTo>
                                        <a:pt x="336" y="56"/>
                                      </a:lnTo>
                                      <a:lnTo>
                                        <a:pt x="268" y="44"/>
                                      </a:lnTo>
                                      <a:lnTo>
                                        <a:pt x="205" y="31"/>
                                      </a:lnTo>
                                      <a:lnTo>
                                        <a:pt x="147" y="20"/>
                                      </a:lnTo>
                                      <a:lnTo>
                                        <a:pt x="95" y="12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13" y="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" y="9"/>
                                      </a:lnTo>
                                      <a:lnTo>
                                        <a:pt x="46" y="21"/>
                                      </a:lnTo>
                                      <a:lnTo>
                                        <a:pt x="72" y="37"/>
                                      </a:lnTo>
                                      <a:lnTo>
                                        <a:pt x="98" y="56"/>
                                      </a:lnTo>
                                      <a:lnTo>
                                        <a:pt x="127" y="78"/>
                                      </a:lnTo>
                                      <a:lnTo>
                                        <a:pt x="156" y="102"/>
                                      </a:lnTo>
                                      <a:lnTo>
                                        <a:pt x="187" y="129"/>
                                      </a:lnTo>
                                      <a:lnTo>
                                        <a:pt x="217" y="158"/>
                                      </a:lnTo>
                                      <a:lnTo>
                                        <a:pt x="250" y="188"/>
                                      </a:lnTo>
                                      <a:lnTo>
                                        <a:pt x="283" y="221"/>
                                      </a:lnTo>
                                      <a:lnTo>
                                        <a:pt x="317" y="256"/>
                                      </a:lnTo>
                                      <a:lnTo>
                                        <a:pt x="352" y="291"/>
                                      </a:lnTo>
                                      <a:lnTo>
                                        <a:pt x="421" y="367"/>
                                      </a:lnTo>
                                      <a:lnTo>
                                        <a:pt x="491" y="445"/>
                                      </a:lnTo>
                                      <a:lnTo>
                                        <a:pt x="560" y="526"/>
                                      </a:lnTo>
                                      <a:lnTo>
                                        <a:pt x="628" y="606"/>
                                      </a:lnTo>
                                      <a:lnTo>
                                        <a:pt x="694" y="685"/>
                                      </a:lnTo>
                                      <a:lnTo>
                                        <a:pt x="756" y="762"/>
                                      </a:lnTo>
                                      <a:lnTo>
                                        <a:pt x="813" y="834"/>
                                      </a:lnTo>
                                      <a:lnTo>
                                        <a:pt x="866" y="901"/>
                                      </a:lnTo>
                                      <a:lnTo>
                                        <a:pt x="912" y="959"/>
                                      </a:lnTo>
                                      <a:lnTo>
                                        <a:pt x="951" y="1009"/>
                                      </a:lnTo>
                                      <a:lnTo>
                                        <a:pt x="961" y="1018"/>
                                      </a:lnTo>
                                      <a:lnTo>
                                        <a:pt x="973" y="1026"/>
                                      </a:lnTo>
                                      <a:lnTo>
                                        <a:pt x="984" y="1033"/>
                                      </a:lnTo>
                                      <a:lnTo>
                                        <a:pt x="998" y="1038"/>
                                      </a:lnTo>
                                      <a:lnTo>
                                        <a:pt x="1012" y="1044"/>
                                      </a:lnTo>
                                      <a:lnTo>
                                        <a:pt x="1027" y="1048"/>
                                      </a:lnTo>
                                      <a:lnTo>
                                        <a:pt x="1042" y="1052"/>
                                      </a:lnTo>
                                      <a:lnTo>
                                        <a:pt x="1057" y="1054"/>
                                      </a:lnTo>
                                      <a:lnTo>
                                        <a:pt x="1074" y="1056"/>
                                      </a:lnTo>
                                      <a:lnTo>
                                        <a:pt x="1091" y="1057"/>
                                      </a:lnTo>
                                      <a:lnTo>
                                        <a:pt x="1108" y="1058"/>
                                      </a:lnTo>
                                      <a:lnTo>
                                        <a:pt x="1125" y="1057"/>
                                      </a:lnTo>
                                      <a:lnTo>
                                        <a:pt x="1143" y="1056"/>
                                      </a:lnTo>
                                      <a:lnTo>
                                        <a:pt x="1161" y="1055"/>
                                      </a:lnTo>
                                      <a:lnTo>
                                        <a:pt x="1179" y="1052"/>
                                      </a:lnTo>
                                      <a:lnTo>
                                        <a:pt x="1197" y="1049"/>
                                      </a:lnTo>
                                      <a:lnTo>
                                        <a:pt x="1216" y="1045"/>
                                      </a:lnTo>
                                      <a:lnTo>
                                        <a:pt x="1234" y="1040"/>
                                      </a:lnTo>
                                      <a:lnTo>
                                        <a:pt x="1252" y="1034"/>
                                      </a:lnTo>
                                      <a:lnTo>
                                        <a:pt x="1270" y="1029"/>
                                      </a:lnTo>
                                      <a:lnTo>
                                        <a:pt x="1287" y="1021"/>
                                      </a:lnTo>
                                      <a:lnTo>
                                        <a:pt x="1304" y="1014"/>
                                      </a:lnTo>
                                      <a:lnTo>
                                        <a:pt x="1320" y="1006"/>
                                      </a:lnTo>
                                      <a:lnTo>
                                        <a:pt x="1337" y="997"/>
                                      </a:lnTo>
                                      <a:lnTo>
                                        <a:pt x="1353" y="988"/>
                                      </a:lnTo>
                                      <a:lnTo>
                                        <a:pt x="1369" y="978"/>
                                      </a:lnTo>
                                      <a:lnTo>
                                        <a:pt x="1384" y="967"/>
                                      </a:lnTo>
                                      <a:lnTo>
                                        <a:pt x="1398" y="956"/>
                                      </a:lnTo>
                                      <a:lnTo>
                                        <a:pt x="1411" y="944"/>
                                      </a:lnTo>
                                      <a:lnTo>
                                        <a:pt x="1424" y="932"/>
                                      </a:lnTo>
                                      <a:lnTo>
                                        <a:pt x="1436" y="919"/>
                                      </a:lnTo>
                                      <a:lnTo>
                                        <a:pt x="1447" y="906"/>
                                      </a:lnTo>
                                      <a:lnTo>
                                        <a:pt x="1457" y="890"/>
                                      </a:lnTo>
                                      <a:lnTo>
                                        <a:pt x="1465" y="874"/>
                                      </a:lnTo>
                                      <a:lnTo>
                                        <a:pt x="1472" y="858"/>
                                      </a:lnTo>
                                      <a:lnTo>
                                        <a:pt x="1476" y="838"/>
                                      </a:lnTo>
                                      <a:lnTo>
                                        <a:pt x="1479" y="819"/>
                                      </a:lnTo>
                                      <a:lnTo>
                                        <a:pt x="1481" y="799"/>
                                      </a:lnTo>
                                      <a:lnTo>
                                        <a:pt x="1481" y="779"/>
                                      </a:lnTo>
                                      <a:lnTo>
                                        <a:pt x="1480" y="757"/>
                                      </a:lnTo>
                                      <a:lnTo>
                                        <a:pt x="1478" y="735"/>
                                      </a:lnTo>
                                      <a:lnTo>
                                        <a:pt x="1475" y="713"/>
                                      </a:lnTo>
                                      <a:lnTo>
                                        <a:pt x="1471" y="690"/>
                                      </a:lnTo>
                                      <a:lnTo>
                                        <a:pt x="1466" y="667"/>
                                      </a:lnTo>
                                      <a:lnTo>
                                        <a:pt x="1454" y="621"/>
                                      </a:lnTo>
                                      <a:lnTo>
                                        <a:pt x="1440" y="574"/>
                                      </a:lnTo>
                                      <a:lnTo>
                                        <a:pt x="1424" y="529"/>
                                      </a:lnTo>
                                      <a:lnTo>
                                        <a:pt x="1407" y="485"/>
                                      </a:lnTo>
                                      <a:lnTo>
                                        <a:pt x="1391" y="444"/>
                                      </a:lnTo>
                                      <a:lnTo>
                                        <a:pt x="1376" y="406"/>
                                      </a:lnTo>
                                      <a:lnTo>
                                        <a:pt x="1364" y="372"/>
                                      </a:lnTo>
                                      <a:lnTo>
                                        <a:pt x="1352" y="343"/>
                                      </a:lnTo>
                                      <a:lnTo>
                                        <a:pt x="1349" y="330"/>
                                      </a:lnTo>
                                      <a:lnTo>
                                        <a:pt x="1346" y="318"/>
                                      </a:lnTo>
                                      <a:lnTo>
                                        <a:pt x="1344" y="309"/>
                                      </a:lnTo>
                                      <a:lnTo>
                                        <a:pt x="1343" y="301"/>
                                      </a:lnTo>
                                      <a:lnTo>
                                        <a:pt x="1305" y="290"/>
                                      </a:lnTo>
                                      <a:lnTo>
                                        <a:pt x="1266" y="277"/>
                                      </a:lnTo>
                                      <a:lnTo>
                                        <a:pt x="1224" y="266"/>
                                      </a:lnTo>
                                      <a:lnTo>
                                        <a:pt x="1183" y="253"/>
                                      </a:lnTo>
                                      <a:lnTo>
                                        <a:pt x="1140" y="240"/>
                                      </a:lnTo>
                                      <a:lnTo>
                                        <a:pt x="1095" y="227"/>
                                      </a:lnTo>
                                      <a:lnTo>
                                        <a:pt x="1051" y="215"/>
                                      </a:lnTo>
                                      <a:lnTo>
                                        <a:pt x="1005" y="2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" name="Freeform 22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1458"/>
                                  <a:ext cx="523" cy="619"/>
                                </a:xfrm>
                                <a:custGeom>
                                  <a:avLst/>
                                  <a:gdLst>
                                    <a:gd name="T0" fmla="*/ 2542 w 3139"/>
                                    <a:gd name="T1" fmla="*/ 3011 h 3715"/>
                                    <a:gd name="T2" fmla="*/ 2616 w 3139"/>
                                    <a:gd name="T3" fmla="*/ 3305 h 3715"/>
                                    <a:gd name="T4" fmla="*/ 2558 w 3139"/>
                                    <a:gd name="T5" fmla="*/ 3460 h 3715"/>
                                    <a:gd name="T6" fmla="*/ 2413 w 3139"/>
                                    <a:gd name="T7" fmla="*/ 3551 h 3715"/>
                                    <a:gd name="T8" fmla="*/ 2245 w 3139"/>
                                    <a:gd name="T9" fmla="*/ 3584 h 3715"/>
                                    <a:gd name="T10" fmla="*/ 2105 w 3139"/>
                                    <a:gd name="T11" fmla="*/ 3549 h 3715"/>
                                    <a:gd name="T12" fmla="*/ 1713 w 3139"/>
                                    <a:gd name="T13" fmla="*/ 3060 h 3715"/>
                                    <a:gd name="T14" fmla="*/ 1396 w 3139"/>
                                    <a:gd name="T15" fmla="*/ 2697 h 3715"/>
                                    <a:gd name="T16" fmla="*/ 1135 w 3139"/>
                                    <a:gd name="T17" fmla="*/ 2526 h 3715"/>
                                    <a:gd name="T18" fmla="*/ 1629 w 3139"/>
                                    <a:gd name="T19" fmla="*/ 2602 h 3715"/>
                                    <a:gd name="T20" fmla="*/ 2406 w 3139"/>
                                    <a:gd name="T21" fmla="*/ 2805 h 3715"/>
                                    <a:gd name="T22" fmla="*/ 1501 w 3139"/>
                                    <a:gd name="T23" fmla="*/ 948 h 3715"/>
                                    <a:gd name="T24" fmla="*/ 1986 w 3139"/>
                                    <a:gd name="T25" fmla="*/ 856 h 3715"/>
                                    <a:gd name="T26" fmla="*/ 2486 w 3139"/>
                                    <a:gd name="T27" fmla="*/ 1030 h 3715"/>
                                    <a:gd name="T28" fmla="*/ 2941 w 3139"/>
                                    <a:gd name="T29" fmla="*/ 1491 h 3715"/>
                                    <a:gd name="T30" fmla="*/ 3047 w 3139"/>
                                    <a:gd name="T31" fmla="*/ 1714 h 3715"/>
                                    <a:gd name="T32" fmla="*/ 3028 w 3139"/>
                                    <a:gd name="T33" fmla="*/ 1886 h 3715"/>
                                    <a:gd name="T34" fmla="*/ 2898 w 3139"/>
                                    <a:gd name="T35" fmla="*/ 2004 h 3715"/>
                                    <a:gd name="T36" fmla="*/ 3083 w 3139"/>
                                    <a:gd name="T37" fmla="*/ 2309 h 3715"/>
                                    <a:gd name="T38" fmla="*/ 3112 w 3139"/>
                                    <a:gd name="T39" fmla="*/ 2664 h 3715"/>
                                    <a:gd name="T40" fmla="*/ 2930 w 3139"/>
                                    <a:gd name="T41" fmla="*/ 2889 h 3715"/>
                                    <a:gd name="T42" fmla="*/ 2766 w 3139"/>
                                    <a:gd name="T43" fmla="*/ 2927 h 3715"/>
                                    <a:gd name="T44" fmla="*/ 2542 w 3139"/>
                                    <a:gd name="T45" fmla="*/ 2886 h 3715"/>
                                    <a:gd name="T46" fmla="*/ 2677 w 3139"/>
                                    <a:gd name="T47" fmla="*/ 3248 h 3715"/>
                                    <a:gd name="T48" fmla="*/ 2689 w 3139"/>
                                    <a:gd name="T49" fmla="*/ 3452 h 3715"/>
                                    <a:gd name="T50" fmla="*/ 2578 w 3139"/>
                                    <a:gd name="T51" fmla="*/ 3622 h 3715"/>
                                    <a:gd name="T52" fmla="*/ 2332 w 3139"/>
                                    <a:gd name="T53" fmla="*/ 3712 h 3715"/>
                                    <a:gd name="T54" fmla="*/ 2057 w 3139"/>
                                    <a:gd name="T55" fmla="*/ 3671 h 3715"/>
                                    <a:gd name="T56" fmla="*/ 1854 w 3139"/>
                                    <a:gd name="T57" fmla="*/ 3461 h 3715"/>
                                    <a:gd name="T58" fmla="*/ 1397 w 3139"/>
                                    <a:gd name="T59" fmla="*/ 2859 h 3715"/>
                                    <a:gd name="T60" fmla="*/ 1045 w 3139"/>
                                    <a:gd name="T61" fmla="*/ 2508 h 3715"/>
                                    <a:gd name="T62" fmla="*/ 772 w 3139"/>
                                    <a:gd name="T63" fmla="*/ 2304 h 3715"/>
                                    <a:gd name="T64" fmla="*/ 598 w 3139"/>
                                    <a:gd name="T65" fmla="*/ 1979 h 3715"/>
                                    <a:gd name="T66" fmla="*/ 344 w 3139"/>
                                    <a:gd name="T67" fmla="*/ 1511 h 3715"/>
                                    <a:gd name="T68" fmla="*/ 39 w 3139"/>
                                    <a:gd name="T69" fmla="*/ 1023 h 3715"/>
                                    <a:gd name="T70" fmla="*/ 658 w 3139"/>
                                    <a:gd name="T71" fmla="*/ 616 h 3715"/>
                                    <a:gd name="T72" fmla="*/ 1434 w 3139"/>
                                    <a:gd name="T73" fmla="*/ 205 h 3715"/>
                                    <a:gd name="T74" fmla="*/ 1439 w 3139"/>
                                    <a:gd name="T75" fmla="*/ 257 h 3715"/>
                                    <a:gd name="T76" fmla="*/ 811 w 3139"/>
                                    <a:gd name="T77" fmla="*/ 669 h 3715"/>
                                    <a:gd name="T78" fmla="*/ 363 w 3139"/>
                                    <a:gd name="T79" fmla="*/ 1057 h 3715"/>
                                    <a:gd name="T80" fmla="*/ 737 w 3139"/>
                                    <a:gd name="T81" fmla="*/ 1467 h 3715"/>
                                    <a:gd name="T82" fmla="*/ 1713 w 3139"/>
                                    <a:gd name="T83" fmla="*/ 1794 h 3715"/>
                                    <a:gd name="T84" fmla="*/ 2478 w 3139"/>
                                    <a:gd name="T85" fmla="*/ 1879 h 3715"/>
                                    <a:gd name="T86" fmla="*/ 2783 w 3139"/>
                                    <a:gd name="T87" fmla="*/ 1695 h 3715"/>
                                    <a:gd name="T88" fmla="*/ 2468 w 3139"/>
                                    <a:gd name="T89" fmla="*/ 1273 h 3715"/>
                                    <a:gd name="T90" fmla="*/ 2020 w 3139"/>
                                    <a:gd name="T91" fmla="*/ 1021 h 3715"/>
                                    <a:gd name="T92" fmla="*/ 1579 w 3139"/>
                                    <a:gd name="T93" fmla="*/ 979 h 3715"/>
                                    <a:gd name="T94" fmla="*/ 1164 w 3139"/>
                                    <a:gd name="T95" fmla="*/ 1099 h 3715"/>
                                    <a:gd name="T96" fmla="*/ 2462 w 3139"/>
                                    <a:gd name="T97" fmla="*/ 2087 h 3715"/>
                                    <a:gd name="T98" fmla="*/ 1854 w 3139"/>
                                    <a:gd name="T99" fmla="*/ 2028 h 3715"/>
                                    <a:gd name="T100" fmla="*/ 1126 w 3139"/>
                                    <a:gd name="T101" fmla="*/ 1837 h 3715"/>
                                    <a:gd name="T102" fmla="*/ 573 w 3139"/>
                                    <a:gd name="T103" fmla="*/ 1705 h 3715"/>
                                    <a:gd name="T104" fmla="*/ 764 w 3139"/>
                                    <a:gd name="T105" fmla="*/ 2071 h 3715"/>
                                    <a:gd name="T106" fmla="*/ 997 w 3139"/>
                                    <a:gd name="T107" fmla="*/ 2332 h 3715"/>
                                    <a:gd name="T108" fmla="*/ 1337 w 3139"/>
                                    <a:gd name="T109" fmla="*/ 2435 h 3715"/>
                                    <a:gd name="T110" fmla="*/ 1860 w 3139"/>
                                    <a:gd name="T111" fmla="*/ 2522 h 3715"/>
                                    <a:gd name="T112" fmla="*/ 2685 w 3139"/>
                                    <a:gd name="T113" fmla="*/ 2778 h 3715"/>
                                    <a:gd name="T114" fmla="*/ 2879 w 3139"/>
                                    <a:gd name="T115" fmla="*/ 2813 h 3715"/>
                                    <a:gd name="T116" fmla="*/ 2975 w 3139"/>
                                    <a:gd name="T117" fmla="*/ 2644 h 3715"/>
                                    <a:gd name="T118" fmla="*/ 2975 w 3139"/>
                                    <a:gd name="T119" fmla="*/ 2355 h 37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3139" h="3715">
                                      <a:moveTo>
                                        <a:pt x="2478" y="2827"/>
                                      </a:moveTo>
                                      <a:lnTo>
                                        <a:pt x="2479" y="2835"/>
                                      </a:lnTo>
                                      <a:lnTo>
                                        <a:pt x="2481" y="2844"/>
                                      </a:lnTo>
                                      <a:lnTo>
                                        <a:pt x="2484" y="2856"/>
                                      </a:lnTo>
                                      <a:lnTo>
                                        <a:pt x="2487" y="2869"/>
                                      </a:lnTo>
                                      <a:lnTo>
                                        <a:pt x="2499" y="2898"/>
                                      </a:lnTo>
                                      <a:lnTo>
                                        <a:pt x="2511" y="2932"/>
                                      </a:lnTo>
                                      <a:lnTo>
                                        <a:pt x="2526" y="2970"/>
                                      </a:lnTo>
                                      <a:lnTo>
                                        <a:pt x="2542" y="3011"/>
                                      </a:lnTo>
                                      <a:lnTo>
                                        <a:pt x="2559" y="3055"/>
                                      </a:lnTo>
                                      <a:lnTo>
                                        <a:pt x="2575" y="3100"/>
                                      </a:lnTo>
                                      <a:lnTo>
                                        <a:pt x="2589" y="3147"/>
                                      </a:lnTo>
                                      <a:lnTo>
                                        <a:pt x="2601" y="3193"/>
                                      </a:lnTo>
                                      <a:lnTo>
                                        <a:pt x="2606" y="3216"/>
                                      </a:lnTo>
                                      <a:lnTo>
                                        <a:pt x="2610" y="3239"/>
                                      </a:lnTo>
                                      <a:lnTo>
                                        <a:pt x="2613" y="3261"/>
                                      </a:lnTo>
                                      <a:lnTo>
                                        <a:pt x="2615" y="3283"/>
                                      </a:lnTo>
                                      <a:lnTo>
                                        <a:pt x="2616" y="3305"/>
                                      </a:lnTo>
                                      <a:lnTo>
                                        <a:pt x="2616" y="3325"/>
                                      </a:lnTo>
                                      <a:lnTo>
                                        <a:pt x="2614" y="3345"/>
                                      </a:lnTo>
                                      <a:lnTo>
                                        <a:pt x="2611" y="3364"/>
                                      </a:lnTo>
                                      <a:lnTo>
                                        <a:pt x="2607" y="3384"/>
                                      </a:lnTo>
                                      <a:lnTo>
                                        <a:pt x="2600" y="3400"/>
                                      </a:lnTo>
                                      <a:lnTo>
                                        <a:pt x="2592" y="3416"/>
                                      </a:lnTo>
                                      <a:lnTo>
                                        <a:pt x="2582" y="3432"/>
                                      </a:lnTo>
                                      <a:lnTo>
                                        <a:pt x="2571" y="3446"/>
                                      </a:lnTo>
                                      <a:lnTo>
                                        <a:pt x="2558" y="3460"/>
                                      </a:lnTo>
                                      <a:lnTo>
                                        <a:pt x="2544" y="3472"/>
                                      </a:lnTo>
                                      <a:lnTo>
                                        <a:pt x="2530" y="3484"/>
                                      </a:lnTo>
                                      <a:lnTo>
                                        <a:pt x="2516" y="3496"/>
                                      </a:lnTo>
                                      <a:lnTo>
                                        <a:pt x="2500" y="3506"/>
                                      </a:lnTo>
                                      <a:lnTo>
                                        <a:pt x="2484" y="3517"/>
                                      </a:lnTo>
                                      <a:lnTo>
                                        <a:pt x="2467" y="3526"/>
                                      </a:lnTo>
                                      <a:lnTo>
                                        <a:pt x="2449" y="3536"/>
                                      </a:lnTo>
                                      <a:lnTo>
                                        <a:pt x="2431" y="3543"/>
                                      </a:lnTo>
                                      <a:lnTo>
                                        <a:pt x="2413" y="3551"/>
                                      </a:lnTo>
                                      <a:lnTo>
                                        <a:pt x="2395" y="3558"/>
                                      </a:lnTo>
                                      <a:lnTo>
                                        <a:pt x="2376" y="3563"/>
                                      </a:lnTo>
                                      <a:lnTo>
                                        <a:pt x="2357" y="3569"/>
                                      </a:lnTo>
                                      <a:lnTo>
                                        <a:pt x="2338" y="3574"/>
                                      </a:lnTo>
                                      <a:lnTo>
                                        <a:pt x="2320" y="3577"/>
                                      </a:lnTo>
                                      <a:lnTo>
                                        <a:pt x="2301" y="3580"/>
                                      </a:lnTo>
                                      <a:lnTo>
                                        <a:pt x="2282" y="3582"/>
                                      </a:lnTo>
                                      <a:lnTo>
                                        <a:pt x="2263" y="3583"/>
                                      </a:lnTo>
                                      <a:lnTo>
                                        <a:pt x="2245" y="3584"/>
                                      </a:lnTo>
                                      <a:lnTo>
                                        <a:pt x="2227" y="3583"/>
                                      </a:lnTo>
                                      <a:lnTo>
                                        <a:pt x="2210" y="3582"/>
                                      </a:lnTo>
                                      <a:lnTo>
                                        <a:pt x="2192" y="3580"/>
                                      </a:lnTo>
                                      <a:lnTo>
                                        <a:pt x="2177" y="3578"/>
                                      </a:lnTo>
                                      <a:lnTo>
                                        <a:pt x="2161" y="3574"/>
                                      </a:lnTo>
                                      <a:lnTo>
                                        <a:pt x="2146" y="3570"/>
                                      </a:lnTo>
                                      <a:lnTo>
                                        <a:pt x="2131" y="3563"/>
                                      </a:lnTo>
                                      <a:lnTo>
                                        <a:pt x="2117" y="3557"/>
                                      </a:lnTo>
                                      <a:lnTo>
                                        <a:pt x="2105" y="3549"/>
                                      </a:lnTo>
                                      <a:lnTo>
                                        <a:pt x="2093" y="3541"/>
                                      </a:lnTo>
                                      <a:lnTo>
                                        <a:pt x="2082" y="3532"/>
                                      </a:lnTo>
                                      <a:lnTo>
                                        <a:pt x="2073" y="3522"/>
                                      </a:lnTo>
                                      <a:lnTo>
                                        <a:pt x="2011" y="3446"/>
                                      </a:lnTo>
                                      <a:lnTo>
                                        <a:pt x="1950" y="3369"/>
                                      </a:lnTo>
                                      <a:lnTo>
                                        <a:pt x="1890" y="3290"/>
                                      </a:lnTo>
                                      <a:lnTo>
                                        <a:pt x="1830" y="3213"/>
                                      </a:lnTo>
                                      <a:lnTo>
                                        <a:pt x="1772" y="3136"/>
                                      </a:lnTo>
                                      <a:lnTo>
                                        <a:pt x="1713" y="3060"/>
                                      </a:lnTo>
                                      <a:lnTo>
                                        <a:pt x="1655" y="2986"/>
                                      </a:lnTo>
                                      <a:lnTo>
                                        <a:pt x="1598" y="2915"/>
                                      </a:lnTo>
                                      <a:lnTo>
                                        <a:pt x="1568" y="2881"/>
                                      </a:lnTo>
                                      <a:lnTo>
                                        <a:pt x="1539" y="2848"/>
                                      </a:lnTo>
                                      <a:lnTo>
                                        <a:pt x="1511" y="2815"/>
                                      </a:lnTo>
                                      <a:lnTo>
                                        <a:pt x="1482" y="2784"/>
                                      </a:lnTo>
                                      <a:lnTo>
                                        <a:pt x="1453" y="2753"/>
                                      </a:lnTo>
                                      <a:lnTo>
                                        <a:pt x="1424" y="2725"/>
                                      </a:lnTo>
                                      <a:lnTo>
                                        <a:pt x="1396" y="2697"/>
                                      </a:lnTo>
                                      <a:lnTo>
                                        <a:pt x="1367" y="2672"/>
                                      </a:lnTo>
                                      <a:lnTo>
                                        <a:pt x="1339" y="2648"/>
                                      </a:lnTo>
                                      <a:lnTo>
                                        <a:pt x="1309" y="2624"/>
                                      </a:lnTo>
                                      <a:lnTo>
                                        <a:pt x="1281" y="2603"/>
                                      </a:lnTo>
                                      <a:lnTo>
                                        <a:pt x="1252" y="2584"/>
                                      </a:lnTo>
                                      <a:lnTo>
                                        <a:pt x="1222" y="2566"/>
                                      </a:lnTo>
                                      <a:lnTo>
                                        <a:pt x="1194" y="2550"/>
                                      </a:lnTo>
                                      <a:lnTo>
                                        <a:pt x="1164" y="2538"/>
                                      </a:lnTo>
                                      <a:lnTo>
                                        <a:pt x="1135" y="2526"/>
                                      </a:lnTo>
                                      <a:lnTo>
                                        <a:pt x="1148" y="2527"/>
                                      </a:lnTo>
                                      <a:lnTo>
                                        <a:pt x="1183" y="2529"/>
                                      </a:lnTo>
                                      <a:lnTo>
                                        <a:pt x="1218" y="2534"/>
                                      </a:lnTo>
                                      <a:lnTo>
                                        <a:pt x="1255" y="2537"/>
                                      </a:lnTo>
                                      <a:lnTo>
                                        <a:pt x="1293" y="2542"/>
                                      </a:lnTo>
                                      <a:lnTo>
                                        <a:pt x="1372" y="2554"/>
                                      </a:lnTo>
                                      <a:lnTo>
                                        <a:pt x="1456" y="2567"/>
                                      </a:lnTo>
                                      <a:lnTo>
                                        <a:pt x="1542" y="2584"/>
                                      </a:lnTo>
                                      <a:lnTo>
                                        <a:pt x="1629" y="2602"/>
                                      </a:lnTo>
                                      <a:lnTo>
                                        <a:pt x="1719" y="2621"/>
                                      </a:lnTo>
                                      <a:lnTo>
                                        <a:pt x="1810" y="2642"/>
                                      </a:lnTo>
                                      <a:lnTo>
                                        <a:pt x="1900" y="2665"/>
                                      </a:lnTo>
                                      <a:lnTo>
                                        <a:pt x="1990" y="2688"/>
                                      </a:lnTo>
                                      <a:lnTo>
                                        <a:pt x="2078" y="2711"/>
                                      </a:lnTo>
                                      <a:lnTo>
                                        <a:pt x="2165" y="2735"/>
                                      </a:lnTo>
                                      <a:lnTo>
                                        <a:pt x="2249" y="2759"/>
                                      </a:lnTo>
                                      <a:lnTo>
                                        <a:pt x="2330" y="2782"/>
                                      </a:lnTo>
                                      <a:lnTo>
                                        <a:pt x="2406" y="2805"/>
                                      </a:lnTo>
                                      <a:lnTo>
                                        <a:pt x="2478" y="2827"/>
                                      </a:lnTo>
                                      <a:close/>
                                      <a:moveTo>
                                        <a:pt x="1121" y="1120"/>
                                      </a:moveTo>
                                      <a:lnTo>
                                        <a:pt x="1176" y="1093"/>
                                      </a:lnTo>
                                      <a:lnTo>
                                        <a:pt x="1231" y="1066"/>
                                      </a:lnTo>
                                      <a:lnTo>
                                        <a:pt x="1285" y="1040"/>
                                      </a:lnTo>
                                      <a:lnTo>
                                        <a:pt x="1340" y="1016"/>
                                      </a:lnTo>
                                      <a:lnTo>
                                        <a:pt x="1394" y="991"/>
                                      </a:lnTo>
                                      <a:lnTo>
                                        <a:pt x="1448" y="969"/>
                                      </a:lnTo>
                                      <a:lnTo>
                                        <a:pt x="1501" y="948"/>
                                      </a:lnTo>
                                      <a:lnTo>
                                        <a:pt x="1555" y="929"/>
                                      </a:lnTo>
                                      <a:lnTo>
                                        <a:pt x="1609" y="911"/>
                                      </a:lnTo>
                                      <a:lnTo>
                                        <a:pt x="1663" y="896"/>
                                      </a:lnTo>
                                      <a:lnTo>
                                        <a:pt x="1717" y="882"/>
                                      </a:lnTo>
                                      <a:lnTo>
                                        <a:pt x="1771" y="872"/>
                                      </a:lnTo>
                                      <a:lnTo>
                                        <a:pt x="1825" y="863"/>
                                      </a:lnTo>
                                      <a:lnTo>
                                        <a:pt x="1879" y="858"/>
                                      </a:lnTo>
                                      <a:lnTo>
                                        <a:pt x="1932" y="856"/>
                                      </a:lnTo>
                                      <a:lnTo>
                                        <a:pt x="1986" y="856"/>
                                      </a:lnTo>
                                      <a:lnTo>
                                        <a:pt x="2041" y="860"/>
                                      </a:lnTo>
                                      <a:lnTo>
                                        <a:pt x="2095" y="868"/>
                                      </a:lnTo>
                                      <a:lnTo>
                                        <a:pt x="2150" y="878"/>
                                      </a:lnTo>
                                      <a:lnTo>
                                        <a:pt x="2205" y="893"/>
                                      </a:lnTo>
                                      <a:lnTo>
                                        <a:pt x="2261" y="912"/>
                                      </a:lnTo>
                                      <a:lnTo>
                                        <a:pt x="2317" y="935"/>
                                      </a:lnTo>
                                      <a:lnTo>
                                        <a:pt x="2373" y="963"/>
                                      </a:lnTo>
                                      <a:lnTo>
                                        <a:pt x="2429" y="994"/>
                                      </a:lnTo>
                                      <a:lnTo>
                                        <a:pt x="2486" y="1030"/>
                                      </a:lnTo>
                                      <a:lnTo>
                                        <a:pt x="2544" y="1073"/>
                                      </a:lnTo>
                                      <a:lnTo>
                                        <a:pt x="2601" y="1119"/>
                                      </a:lnTo>
                                      <a:lnTo>
                                        <a:pt x="2660" y="1171"/>
                                      </a:lnTo>
                                      <a:lnTo>
                                        <a:pt x="2719" y="1228"/>
                                      </a:lnTo>
                                      <a:lnTo>
                                        <a:pt x="2779" y="1290"/>
                                      </a:lnTo>
                                      <a:lnTo>
                                        <a:pt x="2839" y="1359"/>
                                      </a:lnTo>
                                      <a:lnTo>
                                        <a:pt x="2899" y="1434"/>
                                      </a:lnTo>
                                      <a:lnTo>
                                        <a:pt x="2921" y="1463"/>
                                      </a:lnTo>
                                      <a:lnTo>
                                        <a:pt x="2941" y="1491"/>
                                      </a:lnTo>
                                      <a:lnTo>
                                        <a:pt x="2959" y="1519"/>
                                      </a:lnTo>
                                      <a:lnTo>
                                        <a:pt x="2976" y="1545"/>
                                      </a:lnTo>
                                      <a:lnTo>
                                        <a:pt x="2992" y="1572"/>
                                      </a:lnTo>
                                      <a:lnTo>
                                        <a:pt x="3005" y="1597"/>
                                      </a:lnTo>
                                      <a:lnTo>
                                        <a:pt x="3017" y="1622"/>
                                      </a:lnTo>
                                      <a:lnTo>
                                        <a:pt x="3027" y="1646"/>
                                      </a:lnTo>
                                      <a:lnTo>
                                        <a:pt x="3036" y="1670"/>
                                      </a:lnTo>
                                      <a:lnTo>
                                        <a:pt x="3042" y="1692"/>
                                      </a:lnTo>
                                      <a:lnTo>
                                        <a:pt x="3047" y="1714"/>
                                      </a:lnTo>
                                      <a:lnTo>
                                        <a:pt x="3051" y="1737"/>
                                      </a:lnTo>
                                      <a:lnTo>
                                        <a:pt x="3053" y="1757"/>
                                      </a:lnTo>
                                      <a:lnTo>
                                        <a:pt x="3055" y="1778"/>
                                      </a:lnTo>
                                      <a:lnTo>
                                        <a:pt x="3053" y="1797"/>
                                      </a:lnTo>
                                      <a:lnTo>
                                        <a:pt x="3051" y="1816"/>
                                      </a:lnTo>
                                      <a:lnTo>
                                        <a:pt x="3048" y="1834"/>
                                      </a:lnTo>
                                      <a:lnTo>
                                        <a:pt x="3043" y="1852"/>
                                      </a:lnTo>
                                      <a:lnTo>
                                        <a:pt x="3037" y="1869"/>
                                      </a:lnTo>
                                      <a:lnTo>
                                        <a:pt x="3028" y="1886"/>
                                      </a:lnTo>
                                      <a:lnTo>
                                        <a:pt x="3019" y="1901"/>
                                      </a:lnTo>
                                      <a:lnTo>
                                        <a:pt x="3008" y="1916"/>
                                      </a:lnTo>
                                      <a:lnTo>
                                        <a:pt x="2996" y="1930"/>
                                      </a:lnTo>
                                      <a:lnTo>
                                        <a:pt x="2983" y="1945"/>
                                      </a:lnTo>
                                      <a:lnTo>
                                        <a:pt x="2969" y="1957"/>
                                      </a:lnTo>
                                      <a:lnTo>
                                        <a:pt x="2953" y="1970"/>
                                      </a:lnTo>
                                      <a:lnTo>
                                        <a:pt x="2936" y="1982"/>
                                      </a:lnTo>
                                      <a:lnTo>
                                        <a:pt x="2917" y="1993"/>
                                      </a:lnTo>
                                      <a:lnTo>
                                        <a:pt x="2898" y="2004"/>
                                      </a:lnTo>
                                      <a:lnTo>
                                        <a:pt x="2878" y="2013"/>
                                      </a:lnTo>
                                      <a:lnTo>
                                        <a:pt x="2856" y="2023"/>
                                      </a:lnTo>
                                      <a:lnTo>
                                        <a:pt x="2833" y="2031"/>
                                      </a:lnTo>
                                      <a:lnTo>
                                        <a:pt x="2892" y="2079"/>
                                      </a:lnTo>
                                      <a:lnTo>
                                        <a:pt x="2943" y="2127"/>
                                      </a:lnTo>
                                      <a:lnTo>
                                        <a:pt x="2987" y="2173"/>
                                      </a:lnTo>
                                      <a:lnTo>
                                        <a:pt x="3025" y="2220"/>
                                      </a:lnTo>
                                      <a:lnTo>
                                        <a:pt x="3057" y="2265"/>
                                      </a:lnTo>
                                      <a:lnTo>
                                        <a:pt x="3083" y="2309"/>
                                      </a:lnTo>
                                      <a:lnTo>
                                        <a:pt x="3104" y="2354"/>
                                      </a:lnTo>
                                      <a:lnTo>
                                        <a:pt x="3120" y="2396"/>
                                      </a:lnTo>
                                      <a:lnTo>
                                        <a:pt x="3131" y="2438"/>
                                      </a:lnTo>
                                      <a:lnTo>
                                        <a:pt x="3137" y="2480"/>
                                      </a:lnTo>
                                      <a:lnTo>
                                        <a:pt x="3139" y="2519"/>
                                      </a:lnTo>
                                      <a:lnTo>
                                        <a:pt x="3137" y="2557"/>
                                      </a:lnTo>
                                      <a:lnTo>
                                        <a:pt x="3132" y="2594"/>
                                      </a:lnTo>
                                      <a:lnTo>
                                        <a:pt x="3123" y="2630"/>
                                      </a:lnTo>
                                      <a:lnTo>
                                        <a:pt x="3112" y="2664"/>
                                      </a:lnTo>
                                      <a:lnTo>
                                        <a:pt x="3098" y="2696"/>
                                      </a:lnTo>
                                      <a:lnTo>
                                        <a:pt x="3081" y="2727"/>
                                      </a:lnTo>
                                      <a:lnTo>
                                        <a:pt x="3063" y="2756"/>
                                      </a:lnTo>
                                      <a:lnTo>
                                        <a:pt x="3043" y="2783"/>
                                      </a:lnTo>
                                      <a:lnTo>
                                        <a:pt x="3022" y="2808"/>
                                      </a:lnTo>
                                      <a:lnTo>
                                        <a:pt x="3000" y="2832"/>
                                      </a:lnTo>
                                      <a:lnTo>
                                        <a:pt x="2976" y="2853"/>
                                      </a:lnTo>
                                      <a:lnTo>
                                        <a:pt x="2953" y="2872"/>
                                      </a:lnTo>
                                      <a:lnTo>
                                        <a:pt x="2930" y="2889"/>
                                      </a:lnTo>
                                      <a:lnTo>
                                        <a:pt x="2908" y="2904"/>
                                      </a:lnTo>
                                      <a:lnTo>
                                        <a:pt x="2884" y="2916"/>
                                      </a:lnTo>
                                      <a:lnTo>
                                        <a:pt x="2863" y="2926"/>
                                      </a:lnTo>
                                      <a:lnTo>
                                        <a:pt x="2843" y="2932"/>
                                      </a:lnTo>
                                      <a:lnTo>
                                        <a:pt x="2824" y="2937"/>
                                      </a:lnTo>
                                      <a:lnTo>
                                        <a:pt x="2807" y="2938"/>
                                      </a:lnTo>
                                      <a:lnTo>
                                        <a:pt x="2794" y="2937"/>
                                      </a:lnTo>
                                      <a:lnTo>
                                        <a:pt x="2781" y="2934"/>
                                      </a:lnTo>
                                      <a:lnTo>
                                        <a:pt x="2766" y="2927"/>
                                      </a:lnTo>
                                      <a:lnTo>
                                        <a:pt x="2744" y="2918"/>
                                      </a:lnTo>
                                      <a:lnTo>
                                        <a:pt x="2717" y="2908"/>
                                      </a:lnTo>
                                      <a:lnTo>
                                        <a:pt x="2686" y="2896"/>
                                      </a:lnTo>
                                      <a:lnTo>
                                        <a:pt x="2649" y="2883"/>
                                      </a:lnTo>
                                      <a:lnTo>
                                        <a:pt x="2607" y="2869"/>
                                      </a:lnTo>
                                      <a:lnTo>
                                        <a:pt x="2561" y="2854"/>
                                      </a:lnTo>
                                      <a:lnTo>
                                        <a:pt x="2511" y="2838"/>
                                      </a:lnTo>
                                      <a:lnTo>
                                        <a:pt x="2526" y="2859"/>
                                      </a:lnTo>
                                      <a:lnTo>
                                        <a:pt x="2542" y="2886"/>
                                      </a:lnTo>
                                      <a:lnTo>
                                        <a:pt x="2559" y="2917"/>
                                      </a:lnTo>
                                      <a:lnTo>
                                        <a:pt x="2577" y="2953"/>
                                      </a:lnTo>
                                      <a:lnTo>
                                        <a:pt x="2595" y="2992"/>
                                      </a:lnTo>
                                      <a:lnTo>
                                        <a:pt x="2612" y="3036"/>
                                      </a:lnTo>
                                      <a:lnTo>
                                        <a:pt x="2629" y="3081"/>
                                      </a:lnTo>
                                      <a:lnTo>
                                        <a:pt x="2645" y="3128"/>
                                      </a:lnTo>
                                      <a:lnTo>
                                        <a:pt x="2659" y="3175"/>
                                      </a:lnTo>
                                      <a:lnTo>
                                        <a:pt x="2672" y="3224"/>
                                      </a:lnTo>
                                      <a:lnTo>
                                        <a:pt x="2677" y="3248"/>
                                      </a:lnTo>
                                      <a:lnTo>
                                        <a:pt x="2682" y="3273"/>
                                      </a:lnTo>
                                      <a:lnTo>
                                        <a:pt x="2686" y="3297"/>
                                      </a:lnTo>
                                      <a:lnTo>
                                        <a:pt x="2689" y="3320"/>
                                      </a:lnTo>
                                      <a:lnTo>
                                        <a:pt x="2691" y="3343"/>
                                      </a:lnTo>
                                      <a:lnTo>
                                        <a:pt x="2692" y="3367"/>
                                      </a:lnTo>
                                      <a:lnTo>
                                        <a:pt x="2693" y="3389"/>
                                      </a:lnTo>
                                      <a:lnTo>
                                        <a:pt x="2693" y="3411"/>
                                      </a:lnTo>
                                      <a:lnTo>
                                        <a:pt x="2691" y="3432"/>
                                      </a:lnTo>
                                      <a:lnTo>
                                        <a:pt x="2689" y="3452"/>
                                      </a:lnTo>
                                      <a:lnTo>
                                        <a:pt x="2686" y="3471"/>
                                      </a:lnTo>
                                      <a:lnTo>
                                        <a:pt x="2681" y="3490"/>
                                      </a:lnTo>
                                      <a:lnTo>
                                        <a:pt x="2673" y="3511"/>
                                      </a:lnTo>
                                      <a:lnTo>
                                        <a:pt x="2663" y="3533"/>
                                      </a:lnTo>
                                      <a:lnTo>
                                        <a:pt x="2650" y="3552"/>
                                      </a:lnTo>
                                      <a:lnTo>
                                        <a:pt x="2635" y="3571"/>
                                      </a:lnTo>
                                      <a:lnTo>
                                        <a:pt x="2617" y="3589"/>
                                      </a:lnTo>
                                      <a:lnTo>
                                        <a:pt x="2598" y="3606"/>
                                      </a:lnTo>
                                      <a:lnTo>
                                        <a:pt x="2578" y="3622"/>
                                      </a:lnTo>
                                      <a:lnTo>
                                        <a:pt x="2555" y="3637"/>
                                      </a:lnTo>
                                      <a:lnTo>
                                        <a:pt x="2530" y="3651"/>
                                      </a:lnTo>
                                      <a:lnTo>
                                        <a:pt x="2505" y="3664"/>
                                      </a:lnTo>
                                      <a:lnTo>
                                        <a:pt x="2479" y="3675"/>
                                      </a:lnTo>
                                      <a:lnTo>
                                        <a:pt x="2451" y="3686"/>
                                      </a:lnTo>
                                      <a:lnTo>
                                        <a:pt x="2422" y="3694"/>
                                      </a:lnTo>
                                      <a:lnTo>
                                        <a:pt x="2393" y="3702"/>
                                      </a:lnTo>
                                      <a:lnTo>
                                        <a:pt x="2362" y="3708"/>
                                      </a:lnTo>
                                      <a:lnTo>
                                        <a:pt x="2332" y="3712"/>
                                      </a:lnTo>
                                      <a:lnTo>
                                        <a:pt x="2300" y="3714"/>
                                      </a:lnTo>
                                      <a:lnTo>
                                        <a:pt x="2270" y="3715"/>
                                      </a:lnTo>
                                      <a:lnTo>
                                        <a:pt x="2238" y="3715"/>
                                      </a:lnTo>
                                      <a:lnTo>
                                        <a:pt x="2207" y="3712"/>
                                      </a:lnTo>
                                      <a:lnTo>
                                        <a:pt x="2175" y="3708"/>
                                      </a:lnTo>
                                      <a:lnTo>
                                        <a:pt x="2145" y="3702"/>
                                      </a:lnTo>
                                      <a:lnTo>
                                        <a:pt x="2115" y="3693"/>
                                      </a:lnTo>
                                      <a:lnTo>
                                        <a:pt x="2086" y="3684"/>
                                      </a:lnTo>
                                      <a:lnTo>
                                        <a:pt x="2057" y="3671"/>
                                      </a:lnTo>
                                      <a:lnTo>
                                        <a:pt x="2030" y="3656"/>
                                      </a:lnTo>
                                      <a:lnTo>
                                        <a:pt x="2002" y="3639"/>
                                      </a:lnTo>
                                      <a:lnTo>
                                        <a:pt x="1977" y="3620"/>
                                      </a:lnTo>
                                      <a:lnTo>
                                        <a:pt x="1954" y="3599"/>
                                      </a:lnTo>
                                      <a:lnTo>
                                        <a:pt x="1931" y="3575"/>
                                      </a:lnTo>
                                      <a:lnTo>
                                        <a:pt x="1910" y="3548"/>
                                      </a:lnTo>
                                      <a:lnTo>
                                        <a:pt x="1891" y="3520"/>
                                      </a:lnTo>
                                      <a:lnTo>
                                        <a:pt x="1873" y="3491"/>
                                      </a:lnTo>
                                      <a:lnTo>
                                        <a:pt x="1854" y="3461"/>
                                      </a:lnTo>
                                      <a:lnTo>
                                        <a:pt x="1832" y="3428"/>
                                      </a:lnTo>
                                      <a:lnTo>
                                        <a:pt x="1810" y="3394"/>
                                      </a:lnTo>
                                      <a:lnTo>
                                        <a:pt x="1759" y="3323"/>
                                      </a:lnTo>
                                      <a:lnTo>
                                        <a:pt x="1703" y="3248"/>
                                      </a:lnTo>
                                      <a:lnTo>
                                        <a:pt x="1644" y="3170"/>
                                      </a:lnTo>
                                      <a:lnTo>
                                        <a:pt x="1583" y="3091"/>
                                      </a:lnTo>
                                      <a:lnTo>
                                        <a:pt x="1519" y="3012"/>
                                      </a:lnTo>
                                      <a:lnTo>
                                        <a:pt x="1457" y="2934"/>
                                      </a:lnTo>
                                      <a:lnTo>
                                        <a:pt x="1397" y="2859"/>
                                      </a:lnTo>
                                      <a:lnTo>
                                        <a:pt x="1339" y="2788"/>
                                      </a:lnTo>
                                      <a:lnTo>
                                        <a:pt x="1285" y="2724"/>
                                      </a:lnTo>
                                      <a:lnTo>
                                        <a:pt x="1236" y="2665"/>
                                      </a:lnTo>
                                      <a:lnTo>
                                        <a:pt x="1195" y="2614"/>
                                      </a:lnTo>
                                      <a:lnTo>
                                        <a:pt x="1161" y="2574"/>
                                      </a:lnTo>
                                      <a:lnTo>
                                        <a:pt x="1136" y="2543"/>
                                      </a:lnTo>
                                      <a:lnTo>
                                        <a:pt x="1122" y="2525"/>
                                      </a:lnTo>
                                      <a:lnTo>
                                        <a:pt x="1083" y="2518"/>
                                      </a:lnTo>
                                      <a:lnTo>
                                        <a:pt x="1045" y="2508"/>
                                      </a:lnTo>
                                      <a:lnTo>
                                        <a:pt x="1009" y="2496"/>
                                      </a:lnTo>
                                      <a:lnTo>
                                        <a:pt x="974" y="2480"/>
                                      </a:lnTo>
                                      <a:lnTo>
                                        <a:pt x="941" y="2462"/>
                                      </a:lnTo>
                                      <a:lnTo>
                                        <a:pt x="910" y="2441"/>
                                      </a:lnTo>
                                      <a:lnTo>
                                        <a:pt x="879" y="2417"/>
                                      </a:lnTo>
                                      <a:lnTo>
                                        <a:pt x="851" y="2392"/>
                                      </a:lnTo>
                                      <a:lnTo>
                                        <a:pt x="823" y="2364"/>
                                      </a:lnTo>
                                      <a:lnTo>
                                        <a:pt x="797" y="2335"/>
                                      </a:lnTo>
                                      <a:lnTo>
                                        <a:pt x="772" y="2304"/>
                                      </a:lnTo>
                                      <a:lnTo>
                                        <a:pt x="748" y="2271"/>
                                      </a:lnTo>
                                      <a:lnTo>
                                        <a:pt x="726" y="2238"/>
                                      </a:lnTo>
                                      <a:lnTo>
                                        <a:pt x="705" y="2203"/>
                                      </a:lnTo>
                                      <a:lnTo>
                                        <a:pt x="684" y="2167"/>
                                      </a:lnTo>
                                      <a:lnTo>
                                        <a:pt x="665" y="2131"/>
                                      </a:lnTo>
                                      <a:lnTo>
                                        <a:pt x="647" y="2093"/>
                                      </a:lnTo>
                                      <a:lnTo>
                                        <a:pt x="630" y="2055"/>
                                      </a:lnTo>
                                      <a:lnTo>
                                        <a:pt x="613" y="2017"/>
                                      </a:lnTo>
                                      <a:lnTo>
                                        <a:pt x="598" y="1979"/>
                                      </a:lnTo>
                                      <a:lnTo>
                                        <a:pt x="583" y="1941"/>
                                      </a:lnTo>
                                      <a:lnTo>
                                        <a:pt x="569" y="1902"/>
                                      </a:lnTo>
                                      <a:lnTo>
                                        <a:pt x="557" y="1865"/>
                                      </a:lnTo>
                                      <a:lnTo>
                                        <a:pt x="545" y="1828"/>
                                      </a:lnTo>
                                      <a:lnTo>
                                        <a:pt x="522" y="1757"/>
                                      </a:lnTo>
                                      <a:lnTo>
                                        <a:pt x="503" y="1690"/>
                                      </a:lnTo>
                                      <a:lnTo>
                                        <a:pt x="485" y="1628"/>
                                      </a:lnTo>
                                      <a:lnTo>
                                        <a:pt x="469" y="1574"/>
                                      </a:lnTo>
                                      <a:lnTo>
                                        <a:pt x="344" y="1511"/>
                                      </a:lnTo>
                                      <a:lnTo>
                                        <a:pt x="241" y="1450"/>
                                      </a:lnTo>
                                      <a:lnTo>
                                        <a:pt x="157" y="1391"/>
                                      </a:lnTo>
                                      <a:lnTo>
                                        <a:pt x="93" y="1334"/>
                                      </a:lnTo>
                                      <a:lnTo>
                                        <a:pt x="45" y="1279"/>
                                      </a:lnTo>
                                      <a:lnTo>
                                        <a:pt x="15" y="1225"/>
                                      </a:lnTo>
                                      <a:lnTo>
                                        <a:pt x="0" y="1172"/>
                                      </a:lnTo>
                                      <a:lnTo>
                                        <a:pt x="0" y="1121"/>
                                      </a:lnTo>
                                      <a:lnTo>
                                        <a:pt x="13" y="1072"/>
                                      </a:lnTo>
                                      <a:lnTo>
                                        <a:pt x="39" y="1023"/>
                                      </a:lnTo>
                                      <a:lnTo>
                                        <a:pt x="76" y="975"/>
                                      </a:lnTo>
                                      <a:lnTo>
                                        <a:pt x="124" y="929"/>
                                      </a:lnTo>
                                      <a:lnTo>
                                        <a:pt x="181" y="882"/>
                                      </a:lnTo>
                                      <a:lnTo>
                                        <a:pt x="245" y="837"/>
                                      </a:lnTo>
                                      <a:lnTo>
                                        <a:pt x="318" y="792"/>
                                      </a:lnTo>
                                      <a:lnTo>
                                        <a:pt x="396" y="747"/>
                                      </a:lnTo>
                                      <a:lnTo>
                                        <a:pt x="480" y="704"/>
                                      </a:lnTo>
                                      <a:lnTo>
                                        <a:pt x="567" y="659"/>
                                      </a:lnTo>
                                      <a:lnTo>
                                        <a:pt x="658" y="616"/>
                                      </a:lnTo>
                                      <a:lnTo>
                                        <a:pt x="750" y="572"/>
                                      </a:lnTo>
                                      <a:lnTo>
                                        <a:pt x="844" y="527"/>
                                      </a:lnTo>
                                      <a:lnTo>
                                        <a:pt x="937" y="483"/>
                                      </a:lnTo>
                                      <a:lnTo>
                                        <a:pt x="1029" y="438"/>
                                      </a:lnTo>
                                      <a:lnTo>
                                        <a:pt x="1119" y="393"/>
                                      </a:lnTo>
                                      <a:lnTo>
                                        <a:pt x="1206" y="347"/>
                                      </a:lnTo>
                                      <a:lnTo>
                                        <a:pt x="1288" y="301"/>
                                      </a:lnTo>
                                      <a:lnTo>
                                        <a:pt x="1364" y="253"/>
                                      </a:lnTo>
                                      <a:lnTo>
                                        <a:pt x="1434" y="205"/>
                                      </a:lnTo>
                                      <a:lnTo>
                                        <a:pt x="1497" y="155"/>
                                      </a:lnTo>
                                      <a:lnTo>
                                        <a:pt x="1551" y="104"/>
                                      </a:lnTo>
                                      <a:lnTo>
                                        <a:pt x="1595" y="53"/>
                                      </a:lnTo>
                                      <a:lnTo>
                                        <a:pt x="1629" y="0"/>
                                      </a:lnTo>
                                      <a:lnTo>
                                        <a:pt x="1608" y="53"/>
                                      </a:lnTo>
                                      <a:lnTo>
                                        <a:pt x="1577" y="105"/>
                                      </a:lnTo>
                                      <a:lnTo>
                                        <a:pt x="1538" y="156"/>
                                      </a:lnTo>
                                      <a:lnTo>
                                        <a:pt x="1492" y="207"/>
                                      </a:lnTo>
                                      <a:lnTo>
                                        <a:pt x="1439" y="257"/>
                                      </a:lnTo>
                                      <a:lnTo>
                                        <a:pt x="1381" y="304"/>
                                      </a:lnTo>
                                      <a:lnTo>
                                        <a:pt x="1318" y="353"/>
                                      </a:lnTo>
                                      <a:lnTo>
                                        <a:pt x="1250" y="399"/>
                                      </a:lnTo>
                                      <a:lnTo>
                                        <a:pt x="1179" y="446"/>
                                      </a:lnTo>
                                      <a:lnTo>
                                        <a:pt x="1107" y="491"/>
                                      </a:lnTo>
                                      <a:lnTo>
                                        <a:pt x="1032" y="536"/>
                                      </a:lnTo>
                                      <a:lnTo>
                                        <a:pt x="958" y="581"/>
                                      </a:lnTo>
                                      <a:lnTo>
                                        <a:pt x="884" y="624"/>
                                      </a:lnTo>
                                      <a:lnTo>
                                        <a:pt x="811" y="669"/>
                                      </a:lnTo>
                                      <a:lnTo>
                                        <a:pt x="741" y="712"/>
                                      </a:lnTo>
                                      <a:lnTo>
                                        <a:pt x="674" y="755"/>
                                      </a:lnTo>
                                      <a:lnTo>
                                        <a:pt x="611" y="798"/>
                                      </a:lnTo>
                                      <a:lnTo>
                                        <a:pt x="552" y="841"/>
                                      </a:lnTo>
                                      <a:lnTo>
                                        <a:pt x="499" y="884"/>
                                      </a:lnTo>
                                      <a:lnTo>
                                        <a:pt x="453" y="927"/>
                                      </a:lnTo>
                                      <a:lnTo>
                                        <a:pt x="414" y="970"/>
                                      </a:lnTo>
                                      <a:lnTo>
                                        <a:pt x="384" y="1013"/>
                                      </a:lnTo>
                                      <a:lnTo>
                                        <a:pt x="363" y="1057"/>
                                      </a:lnTo>
                                      <a:lnTo>
                                        <a:pt x="352" y="1100"/>
                                      </a:lnTo>
                                      <a:lnTo>
                                        <a:pt x="352" y="1145"/>
                                      </a:lnTo>
                                      <a:lnTo>
                                        <a:pt x="365" y="1189"/>
                                      </a:lnTo>
                                      <a:lnTo>
                                        <a:pt x="390" y="1233"/>
                                      </a:lnTo>
                                      <a:lnTo>
                                        <a:pt x="428" y="1279"/>
                                      </a:lnTo>
                                      <a:lnTo>
                                        <a:pt x="481" y="1325"/>
                                      </a:lnTo>
                                      <a:lnTo>
                                        <a:pt x="549" y="1372"/>
                                      </a:lnTo>
                                      <a:lnTo>
                                        <a:pt x="635" y="1419"/>
                                      </a:lnTo>
                                      <a:lnTo>
                                        <a:pt x="737" y="1467"/>
                                      </a:lnTo>
                                      <a:lnTo>
                                        <a:pt x="848" y="1515"/>
                                      </a:lnTo>
                                      <a:lnTo>
                                        <a:pt x="959" y="1559"/>
                                      </a:lnTo>
                                      <a:lnTo>
                                        <a:pt x="1070" y="1601"/>
                                      </a:lnTo>
                                      <a:lnTo>
                                        <a:pt x="1181" y="1640"/>
                                      </a:lnTo>
                                      <a:lnTo>
                                        <a:pt x="1291" y="1676"/>
                                      </a:lnTo>
                                      <a:lnTo>
                                        <a:pt x="1399" y="1710"/>
                                      </a:lnTo>
                                      <a:lnTo>
                                        <a:pt x="1506" y="1741"/>
                                      </a:lnTo>
                                      <a:lnTo>
                                        <a:pt x="1610" y="1769"/>
                                      </a:lnTo>
                                      <a:lnTo>
                                        <a:pt x="1713" y="1794"/>
                                      </a:lnTo>
                                      <a:lnTo>
                                        <a:pt x="1813" y="1816"/>
                                      </a:lnTo>
                                      <a:lnTo>
                                        <a:pt x="1910" y="1835"/>
                                      </a:lnTo>
                                      <a:lnTo>
                                        <a:pt x="2003" y="1851"/>
                                      </a:lnTo>
                                      <a:lnTo>
                                        <a:pt x="2093" y="1863"/>
                                      </a:lnTo>
                                      <a:lnTo>
                                        <a:pt x="2180" y="1873"/>
                                      </a:lnTo>
                                      <a:lnTo>
                                        <a:pt x="2261" y="1879"/>
                                      </a:lnTo>
                                      <a:lnTo>
                                        <a:pt x="2338" y="1882"/>
                                      </a:lnTo>
                                      <a:lnTo>
                                        <a:pt x="2411" y="1882"/>
                                      </a:lnTo>
                                      <a:lnTo>
                                        <a:pt x="2478" y="1879"/>
                                      </a:lnTo>
                                      <a:lnTo>
                                        <a:pt x="2539" y="1873"/>
                                      </a:lnTo>
                                      <a:lnTo>
                                        <a:pt x="2594" y="1862"/>
                                      </a:lnTo>
                                      <a:lnTo>
                                        <a:pt x="2642" y="1850"/>
                                      </a:lnTo>
                                      <a:lnTo>
                                        <a:pt x="2685" y="1833"/>
                                      </a:lnTo>
                                      <a:lnTo>
                                        <a:pt x="2720" y="1813"/>
                                      </a:lnTo>
                                      <a:lnTo>
                                        <a:pt x="2747" y="1788"/>
                                      </a:lnTo>
                                      <a:lnTo>
                                        <a:pt x="2767" y="1761"/>
                                      </a:lnTo>
                                      <a:lnTo>
                                        <a:pt x="2780" y="1730"/>
                                      </a:lnTo>
                                      <a:lnTo>
                                        <a:pt x="2783" y="1695"/>
                                      </a:lnTo>
                                      <a:lnTo>
                                        <a:pt x="2778" y="1657"/>
                                      </a:lnTo>
                                      <a:lnTo>
                                        <a:pt x="2764" y="1615"/>
                                      </a:lnTo>
                                      <a:lnTo>
                                        <a:pt x="2741" y="1569"/>
                                      </a:lnTo>
                                      <a:lnTo>
                                        <a:pt x="2707" y="1520"/>
                                      </a:lnTo>
                                      <a:lnTo>
                                        <a:pt x="2664" y="1467"/>
                                      </a:lnTo>
                                      <a:lnTo>
                                        <a:pt x="2615" y="1413"/>
                                      </a:lnTo>
                                      <a:lnTo>
                                        <a:pt x="2566" y="1363"/>
                                      </a:lnTo>
                                      <a:lnTo>
                                        <a:pt x="2517" y="1317"/>
                                      </a:lnTo>
                                      <a:lnTo>
                                        <a:pt x="2468" y="1273"/>
                                      </a:lnTo>
                                      <a:lnTo>
                                        <a:pt x="2418" y="1233"/>
                                      </a:lnTo>
                                      <a:lnTo>
                                        <a:pt x="2369" y="1196"/>
                                      </a:lnTo>
                                      <a:lnTo>
                                        <a:pt x="2319" y="1162"/>
                                      </a:lnTo>
                                      <a:lnTo>
                                        <a:pt x="2270" y="1132"/>
                                      </a:lnTo>
                                      <a:lnTo>
                                        <a:pt x="2220" y="1104"/>
                                      </a:lnTo>
                                      <a:lnTo>
                                        <a:pt x="2169" y="1079"/>
                                      </a:lnTo>
                                      <a:lnTo>
                                        <a:pt x="2119" y="1057"/>
                                      </a:lnTo>
                                      <a:lnTo>
                                        <a:pt x="2070" y="1037"/>
                                      </a:lnTo>
                                      <a:lnTo>
                                        <a:pt x="2020" y="1021"/>
                                      </a:lnTo>
                                      <a:lnTo>
                                        <a:pt x="1971" y="1006"/>
                                      </a:lnTo>
                                      <a:lnTo>
                                        <a:pt x="1921" y="994"/>
                                      </a:lnTo>
                                      <a:lnTo>
                                        <a:pt x="1871" y="986"/>
                                      </a:lnTo>
                                      <a:lnTo>
                                        <a:pt x="1822" y="979"/>
                                      </a:lnTo>
                                      <a:lnTo>
                                        <a:pt x="1773" y="974"/>
                                      </a:lnTo>
                                      <a:lnTo>
                                        <a:pt x="1724" y="972"/>
                                      </a:lnTo>
                                      <a:lnTo>
                                        <a:pt x="1676" y="972"/>
                                      </a:lnTo>
                                      <a:lnTo>
                                        <a:pt x="1627" y="974"/>
                                      </a:lnTo>
                                      <a:lnTo>
                                        <a:pt x="1579" y="979"/>
                                      </a:lnTo>
                                      <a:lnTo>
                                        <a:pt x="1531" y="985"/>
                                      </a:lnTo>
                                      <a:lnTo>
                                        <a:pt x="1483" y="993"/>
                                      </a:lnTo>
                                      <a:lnTo>
                                        <a:pt x="1437" y="1003"/>
                                      </a:lnTo>
                                      <a:lnTo>
                                        <a:pt x="1390" y="1016"/>
                                      </a:lnTo>
                                      <a:lnTo>
                                        <a:pt x="1344" y="1028"/>
                                      </a:lnTo>
                                      <a:lnTo>
                                        <a:pt x="1299" y="1044"/>
                                      </a:lnTo>
                                      <a:lnTo>
                                        <a:pt x="1253" y="1061"/>
                                      </a:lnTo>
                                      <a:lnTo>
                                        <a:pt x="1209" y="1079"/>
                                      </a:lnTo>
                                      <a:lnTo>
                                        <a:pt x="1164" y="1099"/>
                                      </a:lnTo>
                                      <a:lnTo>
                                        <a:pt x="1121" y="1120"/>
                                      </a:lnTo>
                                      <a:close/>
                                      <a:moveTo>
                                        <a:pt x="2809" y="2040"/>
                                      </a:moveTo>
                                      <a:lnTo>
                                        <a:pt x="2768" y="2052"/>
                                      </a:lnTo>
                                      <a:lnTo>
                                        <a:pt x="2724" y="2061"/>
                                      </a:lnTo>
                                      <a:lnTo>
                                        <a:pt x="2676" y="2070"/>
                                      </a:lnTo>
                                      <a:lnTo>
                                        <a:pt x="2627" y="2077"/>
                                      </a:lnTo>
                                      <a:lnTo>
                                        <a:pt x="2574" y="2082"/>
                                      </a:lnTo>
                                      <a:lnTo>
                                        <a:pt x="2519" y="2085"/>
                                      </a:lnTo>
                                      <a:lnTo>
                                        <a:pt x="2462" y="2087"/>
                                      </a:lnTo>
                                      <a:lnTo>
                                        <a:pt x="2403" y="2087"/>
                                      </a:lnTo>
                                      <a:lnTo>
                                        <a:pt x="2340" y="2085"/>
                                      </a:lnTo>
                                      <a:lnTo>
                                        <a:pt x="2277" y="2082"/>
                                      </a:lnTo>
                                      <a:lnTo>
                                        <a:pt x="2210" y="2077"/>
                                      </a:lnTo>
                                      <a:lnTo>
                                        <a:pt x="2143" y="2071"/>
                                      </a:lnTo>
                                      <a:lnTo>
                                        <a:pt x="2073" y="2062"/>
                                      </a:lnTo>
                                      <a:lnTo>
                                        <a:pt x="2002" y="2053"/>
                                      </a:lnTo>
                                      <a:lnTo>
                                        <a:pt x="1929" y="2041"/>
                                      </a:lnTo>
                                      <a:lnTo>
                                        <a:pt x="1854" y="2028"/>
                                      </a:lnTo>
                                      <a:lnTo>
                                        <a:pt x="1778" y="2013"/>
                                      </a:lnTo>
                                      <a:lnTo>
                                        <a:pt x="1701" y="1997"/>
                                      </a:lnTo>
                                      <a:lnTo>
                                        <a:pt x="1622" y="1979"/>
                                      </a:lnTo>
                                      <a:lnTo>
                                        <a:pt x="1542" y="1960"/>
                                      </a:lnTo>
                                      <a:lnTo>
                                        <a:pt x="1460" y="1937"/>
                                      </a:lnTo>
                                      <a:lnTo>
                                        <a:pt x="1379" y="1915"/>
                                      </a:lnTo>
                                      <a:lnTo>
                                        <a:pt x="1295" y="1891"/>
                                      </a:lnTo>
                                      <a:lnTo>
                                        <a:pt x="1212" y="1864"/>
                                      </a:lnTo>
                                      <a:lnTo>
                                        <a:pt x="1126" y="1837"/>
                                      </a:lnTo>
                                      <a:lnTo>
                                        <a:pt x="1042" y="1807"/>
                                      </a:lnTo>
                                      <a:lnTo>
                                        <a:pt x="955" y="1777"/>
                                      </a:lnTo>
                                      <a:lnTo>
                                        <a:pt x="869" y="1744"/>
                                      </a:lnTo>
                                      <a:lnTo>
                                        <a:pt x="782" y="1710"/>
                                      </a:lnTo>
                                      <a:lnTo>
                                        <a:pt x="695" y="1674"/>
                                      </a:lnTo>
                                      <a:lnTo>
                                        <a:pt x="608" y="1636"/>
                                      </a:lnTo>
                                      <a:lnTo>
                                        <a:pt x="520" y="1598"/>
                                      </a:lnTo>
                                      <a:lnTo>
                                        <a:pt x="545" y="1648"/>
                                      </a:lnTo>
                                      <a:lnTo>
                                        <a:pt x="573" y="1705"/>
                                      </a:lnTo>
                                      <a:lnTo>
                                        <a:pt x="601" y="1766"/>
                                      </a:lnTo>
                                      <a:lnTo>
                                        <a:pt x="633" y="1832"/>
                                      </a:lnTo>
                                      <a:lnTo>
                                        <a:pt x="649" y="1865"/>
                                      </a:lnTo>
                                      <a:lnTo>
                                        <a:pt x="667" y="1899"/>
                                      </a:lnTo>
                                      <a:lnTo>
                                        <a:pt x="684" y="1934"/>
                                      </a:lnTo>
                                      <a:lnTo>
                                        <a:pt x="703" y="1968"/>
                                      </a:lnTo>
                                      <a:lnTo>
                                        <a:pt x="723" y="2003"/>
                                      </a:lnTo>
                                      <a:lnTo>
                                        <a:pt x="743" y="2037"/>
                                      </a:lnTo>
                                      <a:lnTo>
                                        <a:pt x="764" y="2071"/>
                                      </a:lnTo>
                                      <a:lnTo>
                                        <a:pt x="786" y="2104"/>
                                      </a:lnTo>
                                      <a:lnTo>
                                        <a:pt x="809" y="2136"/>
                                      </a:lnTo>
                                      <a:lnTo>
                                        <a:pt x="833" y="2168"/>
                                      </a:lnTo>
                                      <a:lnTo>
                                        <a:pt x="858" y="2200"/>
                                      </a:lnTo>
                                      <a:lnTo>
                                        <a:pt x="883" y="2228"/>
                                      </a:lnTo>
                                      <a:lnTo>
                                        <a:pt x="911" y="2257"/>
                                      </a:lnTo>
                                      <a:lnTo>
                                        <a:pt x="938" y="2283"/>
                                      </a:lnTo>
                                      <a:lnTo>
                                        <a:pt x="968" y="2308"/>
                                      </a:lnTo>
                                      <a:lnTo>
                                        <a:pt x="997" y="2332"/>
                                      </a:lnTo>
                                      <a:lnTo>
                                        <a:pt x="1029" y="2353"/>
                                      </a:lnTo>
                                      <a:lnTo>
                                        <a:pt x="1062" y="2372"/>
                                      </a:lnTo>
                                      <a:lnTo>
                                        <a:pt x="1096" y="2389"/>
                                      </a:lnTo>
                                      <a:lnTo>
                                        <a:pt x="1131" y="2404"/>
                                      </a:lnTo>
                                      <a:lnTo>
                                        <a:pt x="1168" y="2415"/>
                                      </a:lnTo>
                                      <a:lnTo>
                                        <a:pt x="1204" y="2424"/>
                                      </a:lnTo>
                                      <a:lnTo>
                                        <a:pt x="1244" y="2430"/>
                                      </a:lnTo>
                                      <a:lnTo>
                                        <a:pt x="1285" y="2432"/>
                                      </a:lnTo>
                                      <a:lnTo>
                                        <a:pt x="1337" y="2435"/>
                                      </a:lnTo>
                                      <a:lnTo>
                                        <a:pt x="1389" y="2439"/>
                                      </a:lnTo>
                                      <a:lnTo>
                                        <a:pt x="1445" y="2445"/>
                                      </a:lnTo>
                                      <a:lnTo>
                                        <a:pt x="1501" y="2452"/>
                                      </a:lnTo>
                                      <a:lnTo>
                                        <a:pt x="1559" y="2461"/>
                                      </a:lnTo>
                                      <a:lnTo>
                                        <a:pt x="1619" y="2471"/>
                                      </a:lnTo>
                                      <a:lnTo>
                                        <a:pt x="1678" y="2483"/>
                                      </a:lnTo>
                                      <a:lnTo>
                                        <a:pt x="1738" y="2494"/>
                                      </a:lnTo>
                                      <a:lnTo>
                                        <a:pt x="1799" y="2508"/>
                                      </a:lnTo>
                                      <a:lnTo>
                                        <a:pt x="1860" y="2522"/>
                                      </a:lnTo>
                                      <a:lnTo>
                                        <a:pt x="1921" y="2537"/>
                                      </a:lnTo>
                                      <a:lnTo>
                                        <a:pt x="1981" y="2553"/>
                                      </a:lnTo>
                                      <a:lnTo>
                                        <a:pt x="2100" y="2585"/>
                                      </a:lnTo>
                                      <a:lnTo>
                                        <a:pt x="2217" y="2619"/>
                                      </a:lnTo>
                                      <a:lnTo>
                                        <a:pt x="2328" y="2654"/>
                                      </a:lnTo>
                                      <a:lnTo>
                                        <a:pt x="2431" y="2688"/>
                                      </a:lnTo>
                                      <a:lnTo>
                                        <a:pt x="2526" y="2721"/>
                                      </a:lnTo>
                                      <a:lnTo>
                                        <a:pt x="2612" y="2750"/>
                                      </a:lnTo>
                                      <a:lnTo>
                                        <a:pt x="2685" y="2778"/>
                                      </a:lnTo>
                                      <a:lnTo>
                                        <a:pt x="2744" y="2801"/>
                                      </a:lnTo>
                                      <a:lnTo>
                                        <a:pt x="2788" y="2819"/>
                                      </a:lnTo>
                                      <a:lnTo>
                                        <a:pt x="2815" y="2831"/>
                                      </a:lnTo>
                                      <a:lnTo>
                                        <a:pt x="2824" y="2834"/>
                                      </a:lnTo>
                                      <a:lnTo>
                                        <a:pt x="2834" y="2834"/>
                                      </a:lnTo>
                                      <a:lnTo>
                                        <a:pt x="2844" y="2833"/>
                                      </a:lnTo>
                                      <a:lnTo>
                                        <a:pt x="2856" y="2827"/>
                                      </a:lnTo>
                                      <a:lnTo>
                                        <a:pt x="2868" y="2821"/>
                                      </a:lnTo>
                                      <a:lnTo>
                                        <a:pt x="2879" y="2813"/>
                                      </a:lnTo>
                                      <a:lnTo>
                                        <a:pt x="2891" y="2801"/>
                                      </a:lnTo>
                                      <a:lnTo>
                                        <a:pt x="2903" y="2788"/>
                                      </a:lnTo>
                                      <a:lnTo>
                                        <a:pt x="2915" y="2772"/>
                                      </a:lnTo>
                                      <a:lnTo>
                                        <a:pt x="2927" y="2756"/>
                                      </a:lnTo>
                                      <a:lnTo>
                                        <a:pt x="2937" y="2737"/>
                                      </a:lnTo>
                                      <a:lnTo>
                                        <a:pt x="2948" y="2716"/>
                                      </a:lnTo>
                                      <a:lnTo>
                                        <a:pt x="2958" y="2694"/>
                                      </a:lnTo>
                                      <a:lnTo>
                                        <a:pt x="2967" y="2670"/>
                                      </a:lnTo>
                                      <a:lnTo>
                                        <a:pt x="2975" y="2644"/>
                                      </a:lnTo>
                                      <a:lnTo>
                                        <a:pt x="2982" y="2617"/>
                                      </a:lnTo>
                                      <a:lnTo>
                                        <a:pt x="2987" y="2589"/>
                                      </a:lnTo>
                                      <a:lnTo>
                                        <a:pt x="2991" y="2558"/>
                                      </a:lnTo>
                                      <a:lnTo>
                                        <a:pt x="2993" y="2527"/>
                                      </a:lnTo>
                                      <a:lnTo>
                                        <a:pt x="2994" y="2494"/>
                                      </a:lnTo>
                                      <a:lnTo>
                                        <a:pt x="2992" y="2462"/>
                                      </a:lnTo>
                                      <a:lnTo>
                                        <a:pt x="2989" y="2427"/>
                                      </a:lnTo>
                                      <a:lnTo>
                                        <a:pt x="2984" y="2391"/>
                                      </a:lnTo>
                                      <a:lnTo>
                                        <a:pt x="2975" y="2355"/>
                                      </a:lnTo>
                                      <a:lnTo>
                                        <a:pt x="2965" y="2318"/>
                                      </a:lnTo>
                                      <a:lnTo>
                                        <a:pt x="2952" y="2280"/>
                                      </a:lnTo>
                                      <a:lnTo>
                                        <a:pt x="2936" y="2241"/>
                                      </a:lnTo>
                                      <a:lnTo>
                                        <a:pt x="2917" y="2202"/>
                                      </a:lnTo>
                                      <a:lnTo>
                                        <a:pt x="2895" y="2161"/>
                                      </a:lnTo>
                                      <a:lnTo>
                                        <a:pt x="2870" y="2121"/>
                                      </a:lnTo>
                                      <a:lnTo>
                                        <a:pt x="2841" y="2080"/>
                                      </a:lnTo>
                                      <a:lnTo>
                                        <a:pt x="2809" y="20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" name="Freeform 2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75" y="1472"/>
                                  <a:ext cx="413" cy="302"/>
                                </a:xfrm>
                                <a:custGeom>
                                  <a:avLst/>
                                  <a:gdLst>
                                    <a:gd name="T0" fmla="*/ 150 w 2478"/>
                                    <a:gd name="T1" fmla="*/ 1291 h 1811"/>
                                    <a:gd name="T2" fmla="*/ 212 w 2478"/>
                                    <a:gd name="T3" fmla="*/ 1215 h 1811"/>
                                    <a:gd name="T4" fmla="*/ 278 w 2478"/>
                                    <a:gd name="T5" fmla="*/ 1143 h 1811"/>
                                    <a:gd name="T6" fmla="*/ 348 w 2478"/>
                                    <a:gd name="T7" fmla="*/ 1076 h 1811"/>
                                    <a:gd name="T8" fmla="*/ 421 w 2478"/>
                                    <a:gd name="T9" fmla="*/ 1016 h 1811"/>
                                    <a:gd name="T10" fmla="*/ 497 w 2478"/>
                                    <a:gd name="T11" fmla="*/ 961 h 1811"/>
                                    <a:gd name="T12" fmla="*/ 573 w 2478"/>
                                    <a:gd name="T13" fmla="*/ 914 h 1811"/>
                                    <a:gd name="T14" fmla="*/ 649 w 2478"/>
                                    <a:gd name="T15" fmla="*/ 874 h 1811"/>
                                    <a:gd name="T16" fmla="*/ 724 w 2478"/>
                                    <a:gd name="T17" fmla="*/ 841 h 1811"/>
                                    <a:gd name="T18" fmla="*/ 798 w 2478"/>
                                    <a:gd name="T19" fmla="*/ 819 h 1811"/>
                                    <a:gd name="T20" fmla="*/ 869 w 2478"/>
                                    <a:gd name="T21" fmla="*/ 805 h 1811"/>
                                    <a:gd name="T22" fmla="*/ 1005 w 2478"/>
                                    <a:gd name="T23" fmla="*/ 813 h 1811"/>
                                    <a:gd name="T24" fmla="*/ 1173 w 2478"/>
                                    <a:gd name="T25" fmla="*/ 841 h 1811"/>
                                    <a:gd name="T26" fmla="*/ 1353 w 2478"/>
                                    <a:gd name="T27" fmla="*/ 881 h 1811"/>
                                    <a:gd name="T28" fmla="*/ 1523 w 2478"/>
                                    <a:gd name="T29" fmla="*/ 930 h 1811"/>
                                    <a:gd name="T30" fmla="*/ 1663 w 2478"/>
                                    <a:gd name="T31" fmla="*/ 980 h 1811"/>
                                    <a:gd name="T32" fmla="*/ 1665 w 2478"/>
                                    <a:gd name="T33" fmla="*/ 980 h 1811"/>
                                    <a:gd name="T34" fmla="*/ 1591 w 2478"/>
                                    <a:gd name="T35" fmla="*/ 954 h 1811"/>
                                    <a:gd name="T36" fmla="*/ 1477 w 2478"/>
                                    <a:gd name="T37" fmla="*/ 927 h 1811"/>
                                    <a:gd name="T38" fmla="*/ 1327 w 2478"/>
                                    <a:gd name="T39" fmla="*/ 906 h 1811"/>
                                    <a:gd name="T40" fmla="*/ 1180 w 2478"/>
                                    <a:gd name="T41" fmla="*/ 887 h 1811"/>
                                    <a:gd name="T42" fmla="*/ 1113 w 2478"/>
                                    <a:gd name="T43" fmla="*/ 824 h 1811"/>
                                    <a:gd name="T44" fmla="*/ 1132 w 2478"/>
                                    <a:gd name="T45" fmla="*/ 664 h 1811"/>
                                    <a:gd name="T46" fmla="*/ 1152 w 2478"/>
                                    <a:gd name="T47" fmla="*/ 497 h 1811"/>
                                    <a:gd name="T48" fmla="*/ 1174 w 2478"/>
                                    <a:gd name="T49" fmla="*/ 327 h 1811"/>
                                    <a:gd name="T50" fmla="*/ 1198 w 2478"/>
                                    <a:gd name="T51" fmla="*/ 159 h 1811"/>
                                    <a:gd name="T52" fmla="*/ 1224 w 2478"/>
                                    <a:gd name="T53" fmla="*/ 0 h 1811"/>
                                    <a:gd name="T54" fmla="*/ 1346 w 2478"/>
                                    <a:gd name="T55" fmla="*/ 143 h 1811"/>
                                    <a:gd name="T56" fmla="*/ 1521 w 2478"/>
                                    <a:gd name="T57" fmla="*/ 274 h 1811"/>
                                    <a:gd name="T58" fmla="*/ 1726 w 2478"/>
                                    <a:gd name="T59" fmla="*/ 398 h 1811"/>
                                    <a:gd name="T60" fmla="*/ 1940 w 2478"/>
                                    <a:gd name="T61" fmla="*/ 516 h 1811"/>
                                    <a:gd name="T62" fmla="*/ 2144 w 2478"/>
                                    <a:gd name="T63" fmla="*/ 632 h 1811"/>
                                    <a:gd name="T64" fmla="*/ 2315 w 2478"/>
                                    <a:gd name="T65" fmla="*/ 749 h 1811"/>
                                    <a:gd name="T66" fmla="*/ 2434 w 2478"/>
                                    <a:gd name="T67" fmla="*/ 869 h 1811"/>
                                    <a:gd name="T68" fmla="*/ 2478 w 2478"/>
                                    <a:gd name="T69" fmla="*/ 995 h 1811"/>
                                    <a:gd name="T70" fmla="*/ 2427 w 2478"/>
                                    <a:gd name="T71" fmla="*/ 1129 h 1811"/>
                                    <a:gd name="T72" fmla="*/ 2261 w 2478"/>
                                    <a:gd name="T73" fmla="*/ 1276 h 1811"/>
                                    <a:gd name="T74" fmla="*/ 2035 w 2478"/>
                                    <a:gd name="T75" fmla="*/ 1400 h 1811"/>
                                    <a:gd name="T76" fmla="*/ 1858 w 2478"/>
                                    <a:gd name="T77" fmla="*/ 1472 h 1811"/>
                                    <a:gd name="T78" fmla="*/ 1614 w 2478"/>
                                    <a:gd name="T79" fmla="*/ 1555 h 1811"/>
                                    <a:gd name="T80" fmla="*/ 1327 w 2478"/>
                                    <a:gd name="T81" fmla="*/ 1642 h 1811"/>
                                    <a:gd name="T82" fmla="*/ 1021 w 2478"/>
                                    <a:gd name="T83" fmla="*/ 1720 h 1811"/>
                                    <a:gd name="T84" fmla="*/ 718 w 2478"/>
                                    <a:gd name="T85" fmla="*/ 1779 h 1811"/>
                                    <a:gd name="T86" fmla="*/ 440 w 2478"/>
                                    <a:gd name="T87" fmla="*/ 1810 h 1811"/>
                                    <a:gd name="T88" fmla="*/ 213 w 2478"/>
                                    <a:gd name="T89" fmla="*/ 1801 h 1811"/>
                                    <a:gd name="T90" fmla="*/ 59 w 2478"/>
                                    <a:gd name="T91" fmla="*/ 1740 h 1811"/>
                                    <a:gd name="T92" fmla="*/ 0 w 2478"/>
                                    <a:gd name="T93" fmla="*/ 1619 h 1811"/>
                                    <a:gd name="T94" fmla="*/ 62 w 2478"/>
                                    <a:gd name="T95" fmla="*/ 1426 h 18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2478" h="1811">
                                      <a:moveTo>
                                        <a:pt x="112" y="1344"/>
                                      </a:moveTo>
                                      <a:lnTo>
                                        <a:pt x="130" y="1318"/>
                                      </a:lnTo>
                                      <a:lnTo>
                                        <a:pt x="150" y="1291"/>
                                      </a:lnTo>
                                      <a:lnTo>
                                        <a:pt x="169" y="1266"/>
                                      </a:lnTo>
                                      <a:lnTo>
                                        <a:pt x="191" y="1240"/>
                                      </a:lnTo>
                                      <a:lnTo>
                                        <a:pt x="212" y="1215"/>
                                      </a:lnTo>
                                      <a:lnTo>
                                        <a:pt x="233" y="1191"/>
                                      </a:lnTo>
                                      <a:lnTo>
                                        <a:pt x="255" y="1167"/>
                                      </a:lnTo>
                                      <a:lnTo>
                                        <a:pt x="278" y="1143"/>
                                      </a:lnTo>
                                      <a:lnTo>
                                        <a:pt x="300" y="1121"/>
                                      </a:lnTo>
                                      <a:lnTo>
                                        <a:pt x="325" y="1099"/>
                                      </a:lnTo>
                                      <a:lnTo>
                                        <a:pt x="348" y="1076"/>
                                      </a:lnTo>
                                      <a:lnTo>
                                        <a:pt x="372" y="1056"/>
                                      </a:lnTo>
                                      <a:lnTo>
                                        <a:pt x="397" y="1035"/>
                                      </a:lnTo>
                                      <a:lnTo>
                                        <a:pt x="421" y="1016"/>
                                      </a:lnTo>
                                      <a:lnTo>
                                        <a:pt x="446" y="997"/>
                                      </a:lnTo>
                                      <a:lnTo>
                                        <a:pt x="472" y="978"/>
                                      </a:lnTo>
                                      <a:lnTo>
                                        <a:pt x="497" y="961"/>
                                      </a:lnTo>
                                      <a:lnTo>
                                        <a:pt x="522" y="944"/>
                                      </a:lnTo>
                                      <a:lnTo>
                                        <a:pt x="548" y="928"/>
                                      </a:lnTo>
                                      <a:lnTo>
                                        <a:pt x="573" y="914"/>
                                      </a:lnTo>
                                      <a:lnTo>
                                        <a:pt x="598" y="899"/>
                                      </a:lnTo>
                                      <a:lnTo>
                                        <a:pt x="624" y="885"/>
                                      </a:lnTo>
                                      <a:lnTo>
                                        <a:pt x="649" y="874"/>
                                      </a:lnTo>
                                      <a:lnTo>
                                        <a:pt x="675" y="862"/>
                                      </a:lnTo>
                                      <a:lnTo>
                                        <a:pt x="700" y="851"/>
                                      </a:lnTo>
                                      <a:lnTo>
                                        <a:pt x="724" y="841"/>
                                      </a:lnTo>
                                      <a:lnTo>
                                        <a:pt x="750" y="832"/>
                                      </a:lnTo>
                                      <a:lnTo>
                                        <a:pt x="774" y="825"/>
                                      </a:lnTo>
                                      <a:lnTo>
                                        <a:pt x="798" y="819"/>
                                      </a:lnTo>
                                      <a:lnTo>
                                        <a:pt x="821" y="812"/>
                                      </a:lnTo>
                                      <a:lnTo>
                                        <a:pt x="846" y="808"/>
                                      </a:lnTo>
                                      <a:lnTo>
                                        <a:pt x="869" y="805"/>
                                      </a:lnTo>
                                      <a:lnTo>
                                        <a:pt x="909" y="805"/>
                                      </a:lnTo>
                                      <a:lnTo>
                                        <a:pt x="956" y="808"/>
                                      </a:lnTo>
                                      <a:lnTo>
                                        <a:pt x="1005" y="813"/>
                                      </a:lnTo>
                                      <a:lnTo>
                                        <a:pt x="1059" y="821"/>
                                      </a:lnTo>
                                      <a:lnTo>
                                        <a:pt x="1115" y="830"/>
                                      </a:lnTo>
                                      <a:lnTo>
                                        <a:pt x="1173" y="841"/>
                                      </a:lnTo>
                                      <a:lnTo>
                                        <a:pt x="1232" y="853"/>
                                      </a:lnTo>
                                      <a:lnTo>
                                        <a:pt x="1293" y="866"/>
                                      </a:lnTo>
                                      <a:lnTo>
                                        <a:pt x="1353" y="881"/>
                                      </a:lnTo>
                                      <a:lnTo>
                                        <a:pt x="1411" y="897"/>
                                      </a:lnTo>
                                      <a:lnTo>
                                        <a:pt x="1468" y="913"/>
                                      </a:lnTo>
                                      <a:lnTo>
                                        <a:pt x="1523" y="930"/>
                                      </a:lnTo>
                                      <a:lnTo>
                                        <a:pt x="1574" y="946"/>
                                      </a:lnTo>
                                      <a:lnTo>
                                        <a:pt x="1621" y="963"/>
                                      </a:lnTo>
                                      <a:lnTo>
                                        <a:pt x="1663" y="980"/>
                                      </a:lnTo>
                                      <a:lnTo>
                                        <a:pt x="1700" y="997"/>
                                      </a:lnTo>
                                      <a:lnTo>
                                        <a:pt x="1682" y="989"/>
                                      </a:lnTo>
                                      <a:lnTo>
                                        <a:pt x="1665" y="980"/>
                                      </a:lnTo>
                                      <a:lnTo>
                                        <a:pt x="1645" y="973"/>
                                      </a:lnTo>
                                      <a:lnTo>
                                        <a:pt x="1628" y="967"/>
                                      </a:lnTo>
                                      <a:lnTo>
                                        <a:pt x="1591" y="954"/>
                                      </a:lnTo>
                                      <a:lnTo>
                                        <a:pt x="1553" y="943"/>
                                      </a:lnTo>
                                      <a:lnTo>
                                        <a:pt x="1516" y="935"/>
                                      </a:lnTo>
                                      <a:lnTo>
                                        <a:pt x="1477" y="927"/>
                                      </a:lnTo>
                                      <a:lnTo>
                                        <a:pt x="1441" y="921"/>
                                      </a:lnTo>
                                      <a:lnTo>
                                        <a:pt x="1402" y="916"/>
                                      </a:lnTo>
                                      <a:lnTo>
                                        <a:pt x="1327" y="906"/>
                                      </a:lnTo>
                                      <a:lnTo>
                                        <a:pt x="1252" y="898"/>
                                      </a:lnTo>
                                      <a:lnTo>
                                        <a:pt x="1215" y="893"/>
                                      </a:lnTo>
                                      <a:lnTo>
                                        <a:pt x="1180" y="887"/>
                                      </a:lnTo>
                                      <a:lnTo>
                                        <a:pt x="1144" y="881"/>
                                      </a:lnTo>
                                      <a:lnTo>
                                        <a:pt x="1108" y="874"/>
                                      </a:lnTo>
                                      <a:lnTo>
                                        <a:pt x="1113" y="824"/>
                                      </a:lnTo>
                                      <a:lnTo>
                                        <a:pt x="1119" y="772"/>
                                      </a:lnTo>
                                      <a:lnTo>
                                        <a:pt x="1126" y="719"/>
                                      </a:lnTo>
                                      <a:lnTo>
                                        <a:pt x="1132" y="664"/>
                                      </a:lnTo>
                                      <a:lnTo>
                                        <a:pt x="1138" y="609"/>
                                      </a:lnTo>
                                      <a:lnTo>
                                        <a:pt x="1145" y="553"/>
                                      </a:lnTo>
                                      <a:lnTo>
                                        <a:pt x="1152" y="497"/>
                                      </a:lnTo>
                                      <a:lnTo>
                                        <a:pt x="1159" y="440"/>
                                      </a:lnTo>
                                      <a:lnTo>
                                        <a:pt x="1167" y="383"/>
                                      </a:lnTo>
                                      <a:lnTo>
                                        <a:pt x="1174" y="327"/>
                                      </a:lnTo>
                                      <a:lnTo>
                                        <a:pt x="1182" y="270"/>
                                      </a:lnTo>
                                      <a:lnTo>
                                        <a:pt x="1190" y="214"/>
                                      </a:lnTo>
                                      <a:lnTo>
                                        <a:pt x="1198" y="159"/>
                                      </a:lnTo>
                                      <a:lnTo>
                                        <a:pt x="1206" y="105"/>
                                      </a:lnTo>
                                      <a:lnTo>
                                        <a:pt x="1215" y="52"/>
                                      </a:lnTo>
                                      <a:lnTo>
                                        <a:pt x="1224" y="0"/>
                                      </a:lnTo>
                                      <a:lnTo>
                                        <a:pt x="1258" y="50"/>
                                      </a:lnTo>
                                      <a:lnTo>
                                        <a:pt x="1299" y="97"/>
                                      </a:lnTo>
                                      <a:lnTo>
                                        <a:pt x="1346" y="143"/>
                                      </a:lnTo>
                                      <a:lnTo>
                                        <a:pt x="1400" y="187"/>
                                      </a:lnTo>
                                      <a:lnTo>
                                        <a:pt x="1458" y="232"/>
                                      </a:lnTo>
                                      <a:lnTo>
                                        <a:pt x="1521" y="274"/>
                                      </a:lnTo>
                                      <a:lnTo>
                                        <a:pt x="1587" y="316"/>
                                      </a:lnTo>
                                      <a:lnTo>
                                        <a:pt x="1656" y="358"/>
                                      </a:lnTo>
                                      <a:lnTo>
                                        <a:pt x="1726" y="398"/>
                                      </a:lnTo>
                                      <a:lnTo>
                                        <a:pt x="1798" y="438"/>
                                      </a:lnTo>
                                      <a:lnTo>
                                        <a:pt x="1869" y="477"/>
                                      </a:lnTo>
                                      <a:lnTo>
                                        <a:pt x="1940" y="516"/>
                                      </a:lnTo>
                                      <a:lnTo>
                                        <a:pt x="2011" y="555"/>
                                      </a:lnTo>
                                      <a:lnTo>
                                        <a:pt x="2079" y="594"/>
                                      </a:lnTo>
                                      <a:lnTo>
                                        <a:pt x="2144" y="632"/>
                                      </a:lnTo>
                                      <a:lnTo>
                                        <a:pt x="2205" y="672"/>
                                      </a:lnTo>
                                      <a:lnTo>
                                        <a:pt x="2263" y="710"/>
                                      </a:lnTo>
                                      <a:lnTo>
                                        <a:pt x="2315" y="749"/>
                                      </a:lnTo>
                                      <a:lnTo>
                                        <a:pt x="2362" y="789"/>
                                      </a:lnTo>
                                      <a:lnTo>
                                        <a:pt x="2401" y="828"/>
                                      </a:lnTo>
                                      <a:lnTo>
                                        <a:pt x="2434" y="869"/>
                                      </a:lnTo>
                                      <a:lnTo>
                                        <a:pt x="2457" y="911"/>
                                      </a:lnTo>
                                      <a:lnTo>
                                        <a:pt x="2473" y="952"/>
                                      </a:lnTo>
                                      <a:lnTo>
                                        <a:pt x="2478" y="995"/>
                                      </a:lnTo>
                                      <a:lnTo>
                                        <a:pt x="2473" y="1038"/>
                                      </a:lnTo>
                                      <a:lnTo>
                                        <a:pt x="2456" y="1084"/>
                                      </a:lnTo>
                                      <a:lnTo>
                                        <a:pt x="2427" y="1129"/>
                                      </a:lnTo>
                                      <a:lnTo>
                                        <a:pt x="2386" y="1177"/>
                                      </a:lnTo>
                                      <a:lnTo>
                                        <a:pt x="2331" y="1226"/>
                                      </a:lnTo>
                                      <a:lnTo>
                                        <a:pt x="2261" y="1276"/>
                                      </a:lnTo>
                                      <a:lnTo>
                                        <a:pt x="2177" y="1328"/>
                                      </a:lnTo>
                                      <a:lnTo>
                                        <a:pt x="2076" y="1381"/>
                                      </a:lnTo>
                                      <a:lnTo>
                                        <a:pt x="2035" y="1400"/>
                                      </a:lnTo>
                                      <a:lnTo>
                                        <a:pt x="1985" y="1422"/>
                                      </a:lnTo>
                                      <a:lnTo>
                                        <a:pt x="1925" y="1445"/>
                                      </a:lnTo>
                                      <a:lnTo>
                                        <a:pt x="1858" y="1472"/>
                                      </a:lnTo>
                                      <a:lnTo>
                                        <a:pt x="1783" y="1498"/>
                                      </a:lnTo>
                                      <a:lnTo>
                                        <a:pt x="1701" y="1527"/>
                                      </a:lnTo>
                                      <a:lnTo>
                                        <a:pt x="1614" y="1555"/>
                                      </a:lnTo>
                                      <a:lnTo>
                                        <a:pt x="1522" y="1585"/>
                                      </a:lnTo>
                                      <a:lnTo>
                                        <a:pt x="1427" y="1614"/>
                                      </a:lnTo>
                                      <a:lnTo>
                                        <a:pt x="1327" y="1642"/>
                                      </a:lnTo>
                                      <a:lnTo>
                                        <a:pt x="1226" y="1670"/>
                                      </a:lnTo>
                                      <a:lnTo>
                                        <a:pt x="1124" y="1696"/>
                                      </a:lnTo>
                                      <a:lnTo>
                                        <a:pt x="1021" y="1720"/>
                                      </a:lnTo>
                                      <a:lnTo>
                                        <a:pt x="919" y="1742"/>
                                      </a:lnTo>
                                      <a:lnTo>
                                        <a:pt x="817" y="1763"/>
                                      </a:lnTo>
                                      <a:lnTo>
                                        <a:pt x="718" y="1779"/>
                                      </a:lnTo>
                                      <a:lnTo>
                                        <a:pt x="621" y="1793"/>
                                      </a:lnTo>
                                      <a:lnTo>
                                        <a:pt x="529" y="1804"/>
                                      </a:lnTo>
                                      <a:lnTo>
                                        <a:pt x="440" y="1810"/>
                                      </a:lnTo>
                                      <a:lnTo>
                                        <a:pt x="358" y="1811"/>
                                      </a:lnTo>
                                      <a:lnTo>
                                        <a:pt x="281" y="1809"/>
                                      </a:lnTo>
                                      <a:lnTo>
                                        <a:pt x="213" y="1801"/>
                                      </a:lnTo>
                                      <a:lnTo>
                                        <a:pt x="153" y="1786"/>
                                      </a:lnTo>
                                      <a:lnTo>
                                        <a:pt x="101" y="1767"/>
                                      </a:lnTo>
                                      <a:lnTo>
                                        <a:pt x="59" y="1740"/>
                                      </a:lnTo>
                                      <a:lnTo>
                                        <a:pt x="28" y="1707"/>
                                      </a:lnTo>
                                      <a:lnTo>
                                        <a:pt x="8" y="1666"/>
                                      </a:lnTo>
                                      <a:lnTo>
                                        <a:pt x="0" y="1619"/>
                                      </a:lnTo>
                                      <a:lnTo>
                                        <a:pt x="7" y="1563"/>
                                      </a:lnTo>
                                      <a:lnTo>
                                        <a:pt x="27" y="1499"/>
                                      </a:lnTo>
                                      <a:lnTo>
                                        <a:pt x="62" y="1426"/>
                                      </a:lnTo>
                                      <a:lnTo>
                                        <a:pt x="112" y="1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" name="Freeform 2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6" y="1724"/>
                                  <a:ext cx="411" cy="206"/>
                                </a:xfrm>
                                <a:custGeom>
                                  <a:avLst/>
                                  <a:gdLst>
                                    <a:gd name="T0" fmla="*/ 1272 w 2469"/>
                                    <a:gd name="T1" fmla="*/ 351 h 1235"/>
                                    <a:gd name="T2" fmla="*/ 1421 w 2469"/>
                                    <a:gd name="T3" fmla="*/ 320 h 1235"/>
                                    <a:gd name="T4" fmla="*/ 1575 w 2469"/>
                                    <a:gd name="T5" fmla="*/ 287 h 1235"/>
                                    <a:gd name="T6" fmla="*/ 1733 w 2469"/>
                                    <a:gd name="T7" fmla="*/ 250 h 1235"/>
                                    <a:gd name="T8" fmla="*/ 1893 w 2469"/>
                                    <a:gd name="T9" fmla="*/ 207 h 1235"/>
                                    <a:gd name="T10" fmla="*/ 2056 w 2469"/>
                                    <a:gd name="T11" fmla="*/ 158 h 1235"/>
                                    <a:gd name="T12" fmla="*/ 2221 w 2469"/>
                                    <a:gd name="T13" fmla="*/ 102 h 1235"/>
                                    <a:gd name="T14" fmla="*/ 2344 w 2469"/>
                                    <a:gd name="T15" fmla="*/ 53 h 1235"/>
                                    <a:gd name="T16" fmla="*/ 2427 w 2469"/>
                                    <a:gd name="T17" fmla="*/ 18 h 1235"/>
                                    <a:gd name="T18" fmla="*/ 2444 w 2469"/>
                                    <a:gd name="T19" fmla="*/ 50 h 1235"/>
                                    <a:gd name="T20" fmla="*/ 2388 w 2469"/>
                                    <a:gd name="T21" fmla="*/ 168 h 1235"/>
                                    <a:gd name="T22" fmla="*/ 2322 w 2469"/>
                                    <a:gd name="T23" fmla="*/ 301 h 1235"/>
                                    <a:gd name="T24" fmla="*/ 2266 w 2469"/>
                                    <a:gd name="T25" fmla="*/ 405 h 1235"/>
                                    <a:gd name="T26" fmla="*/ 2225 w 2469"/>
                                    <a:gd name="T27" fmla="*/ 473 h 1235"/>
                                    <a:gd name="T28" fmla="*/ 2180 w 2469"/>
                                    <a:gd name="T29" fmla="*/ 538 h 1235"/>
                                    <a:gd name="T30" fmla="*/ 2131 w 2469"/>
                                    <a:gd name="T31" fmla="*/ 602 h 1235"/>
                                    <a:gd name="T32" fmla="*/ 2078 w 2469"/>
                                    <a:gd name="T33" fmla="*/ 659 h 1235"/>
                                    <a:gd name="T34" fmla="*/ 2021 w 2469"/>
                                    <a:gd name="T35" fmla="*/ 710 h 1235"/>
                                    <a:gd name="T36" fmla="*/ 1960 w 2469"/>
                                    <a:gd name="T37" fmla="*/ 755 h 1235"/>
                                    <a:gd name="T38" fmla="*/ 1893 w 2469"/>
                                    <a:gd name="T39" fmla="*/ 791 h 1235"/>
                                    <a:gd name="T40" fmla="*/ 1821 w 2469"/>
                                    <a:gd name="T41" fmla="*/ 817 h 1235"/>
                                    <a:gd name="T42" fmla="*/ 1745 w 2469"/>
                                    <a:gd name="T43" fmla="*/ 832 h 1235"/>
                                    <a:gd name="T44" fmla="*/ 1646 w 2469"/>
                                    <a:gd name="T45" fmla="*/ 837 h 1235"/>
                                    <a:gd name="T46" fmla="*/ 1521 w 2469"/>
                                    <a:gd name="T47" fmla="*/ 850 h 1235"/>
                                    <a:gd name="T48" fmla="*/ 1390 w 2469"/>
                                    <a:gd name="T49" fmla="*/ 869 h 1235"/>
                                    <a:gd name="T50" fmla="*/ 1255 w 2469"/>
                                    <a:gd name="T51" fmla="*/ 895 h 1235"/>
                                    <a:gd name="T52" fmla="*/ 1161 w 2469"/>
                                    <a:gd name="T53" fmla="*/ 914 h 1235"/>
                                    <a:gd name="T54" fmla="*/ 1105 w 2469"/>
                                    <a:gd name="T55" fmla="*/ 926 h 1235"/>
                                    <a:gd name="T56" fmla="*/ 1008 w 2469"/>
                                    <a:gd name="T57" fmla="*/ 949 h 1235"/>
                                    <a:gd name="T58" fmla="*/ 862 w 2469"/>
                                    <a:gd name="T59" fmla="*/ 991 h 1235"/>
                                    <a:gd name="T60" fmla="*/ 708 w 2469"/>
                                    <a:gd name="T61" fmla="*/ 1038 h 1235"/>
                                    <a:gd name="T62" fmla="*/ 555 w 2469"/>
                                    <a:gd name="T63" fmla="*/ 1089 h 1235"/>
                                    <a:gd name="T64" fmla="*/ 412 w 2469"/>
                                    <a:gd name="T65" fmla="*/ 1139 h 1235"/>
                                    <a:gd name="T66" fmla="*/ 292 w 2469"/>
                                    <a:gd name="T67" fmla="*/ 1183 h 1235"/>
                                    <a:gd name="T68" fmla="*/ 203 w 2469"/>
                                    <a:gd name="T69" fmla="*/ 1219 h 1235"/>
                                    <a:gd name="T70" fmla="*/ 167 w 2469"/>
                                    <a:gd name="T71" fmla="*/ 1235 h 1235"/>
                                    <a:gd name="T72" fmla="*/ 149 w 2469"/>
                                    <a:gd name="T73" fmla="*/ 1232 h 1235"/>
                                    <a:gd name="T74" fmla="*/ 128 w 2469"/>
                                    <a:gd name="T75" fmla="*/ 1220 h 1235"/>
                                    <a:gd name="T76" fmla="*/ 106 w 2469"/>
                                    <a:gd name="T77" fmla="*/ 1200 h 1235"/>
                                    <a:gd name="T78" fmla="*/ 82 w 2469"/>
                                    <a:gd name="T79" fmla="*/ 1170 h 1235"/>
                                    <a:gd name="T80" fmla="*/ 60 w 2469"/>
                                    <a:gd name="T81" fmla="*/ 1134 h 1235"/>
                                    <a:gd name="T82" fmla="*/ 39 w 2469"/>
                                    <a:gd name="T83" fmla="*/ 1092 h 1235"/>
                                    <a:gd name="T84" fmla="*/ 21 w 2469"/>
                                    <a:gd name="T85" fmla="*/ 1042 h 1235"/>
                                    <a:gd name="T86" fmla="*/ 8 w 2469"/>
                                    <a:gd name="T87" fmla="*/ 987 h 1235"/>
                                    <a:gd name="T88" fmla="*/ 1 w 2469"/>
                                    <a:gd name="T89" fmla="*/ 926 h 1235"/>
                                    <a:gd name="T90" fmla="*/ 1 w 2469"/>
                                    <a:gd name="T91" fmla="*/ 862 h 1235"/>
                                    <a:gd name="T92" fmla="*/ 8 w 2469"/>
                                    <a:gd name="T93" fmla="*/ 792 h 1235"/>
                                    <a:gd name="T94" fmla="*/ 25 w 2469"/>
                                    <a:gd name="T95" fmla="*/ 719 h 1235"/>
                                    <a:gd name="T96" fmla="*/ 54 w 2469"/>
                                    <a:gd name="T97" fmla="*/ 642 h 1235"/>
                                    <a:gd name="T98" fmla="*/ 94 w 2469"/>
                                    <a:gd name="T99" fmla="*/ 563 h 1235"/>
                                    <a:gd name="T100" fmla="*/ 148 w 2469"/>
                                    <a:gd name="T101" fmla="*/ 482 h 1235"/>
                                    <a:gd name="T102" fmla="*/ 192 w 2469"/>
                                    <a:gd name="T103" fmla="*/ 444 h 1235"/>
                                    <a:gd name="T104" fmla="*/ 231 w 2469"/>
                                    <a:gd name="T105" fmla="*/ 449 h 1235"/>
                                    <a:gd name="T106" fmla="*/ 316 w 2469"/>
                                    <a:gd name="T107" fmla="*/ 452 h 1235"/>
                                    <a:gd name="T108" fmla="*/ 466 w 2469"/>
                                    <a:gd name="T109" fmla="*/ 451 h 1235"/>
                                    <a:gd name="T110" fmla="*/ 640 w 2469"/>
                                    <a:gd name="T111" fmla="*/ 444 h 1235"/>
                                    <a:gd name="T112" fmla="*/ 820 w 2469"/>
                                    <a:gd name="T113" fmla="*/ 431 h 1235"/>
                                    <a:gd name="T114" fmla="*/ 985 w 2469"/>
                                    <a:gd name="T115" fmla="*/ 415 h 1235"/>
                                    <a:gd name="T116" fmla="*/ 1085 w 2469"/>
                                    <a:gd name="T117" fmla="*/ 402 h 1235"/>
                                    <a:gd name="T118" fmla="*/ 1138 w 2469"/>
                                    <a:gd name="T119" fmla="*/ 391 h 1235"/>
                                    <a:gd name="T120" fmla="*/ 1176 w 2469"/>
                                    <a:gd name="T121" fmla="*/ 382 h 1235"/>
                                    <a:gd name="T122" fmla="*/ 1196 w 2469"/>
                                    <a:gd name="T123" fmla="*/ 371 h 12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2469" h="1235">
                                      <a:moveTo>
                                        <a:pt x="1198" y="366"/>
                                      </a:moveTo>
                                      <a:lnTo>
                                        <a:pt x="1272" y="351"/>
                                      </a:lnTo>
                                      <a:lnTo>
                                        <a:pt x="1346" y="336"/>
                                      </a:lnTo>
                                      <a:lnTo>
                                        <a:pt x="1421" y="320"/>
                                      </a:lnTo>
                                      <a:lnTo>
                                        <a:pt x="1498" y="304"/>
                                      </a:lnTo>
                                      <a:lnTo>
                                        <a:pt x="1575" y="287"/>
                                      </a:lnTo>
                                      <a:lnTo>
                                        <a:pt x="1653" y="269"/>
                                      </a:lnTo>
                                      <a:lnTo>
                                        <a:pt x="1733" y="250"/>
                                      </a:lnTo>
                                      <a:lnTo>
                                        <a:pt x="1813" y="228"/>
                                      </a:lnTo>
                                      <a:lnTo>
                                        <a:pt x="1893" y="207"/>
                                      </a:lnTo>
                                      <a:lnTo>
                                        <a:pt x="1975" y="183"/>
                                      </a:lnTo>
                                      <a:lnTo>
                                        <a:pt x="2056" y="158"/>
                                      </a:lnTo>
                                      <a:lnTo>
                                        <a:pt x="2138" y="130"/>
                                      </a:lnTo>
                                      <a:lnTo>
                                        <a:pt x="2221" y="102"/>
                                      </a:lnTo>
                                      <a:lnTo>
                                        <a:pt x="2303" y="70"/>
                                      </a:lnTo>
                                      <a:lnTo>
                                        <a:pt x="2344" y="53"/>
                                      </a:lnTo>
                                      <a:lnTo>
                                        <a:pt x="2386" y="36"/>
                                      </a:lnTo>
                                      <a:lnTo>
                                        <a:pt x="2427" y="18"/>
                                      </a:lnTo>
                                      <a:lnTo>
                                        <a:pt x="2469" y="0"/>
                                      </a:lnTo>
                                      <a:lnTo>
                                        <a:pt x="2444" y="50"/>
                                      </a:lnTo>
                                      <a:lnTo>
                                        <a:pt x="2416" y="107"/>
                                      </a:lnTo>
                                      <a:lnTo>
                                        <a:pt x="2388" y="168"/>
                                      </a:lnTo>
                                      <a:lnTo>
                                        <a:pt x="2356" y="234"/>
                                      </a:lnTo>
                                      <a:lnTo>
                                        <a:pt x="2322" y="301"/>
                                      </a:lnTo>
                                      <a:lnTo>
                                        <a:pt x="2286" y="370"/>
                                      </a:lnTo>
                                      <a:lnTo>
                                        <a:pt x="2266" y="405"/>
                                      </a:lnTo>
                                      <a:lnTo>
                                        <a:pt x="2246" y="439"/>
                                      </a:lnTo>
                                      <a:lnTo>
                                        <a:pt x="2225" y="473"/>
                                      </a:lnTo>
                                      <a:lnTo>
                                        <a:pt x="2203" y="506"/>
                                      </a:lnTo>
                                      <a:lnTo>
                                        <a:pt x="2180" y="538"/>
                                      </a:lnTo>
                                      <a:lnTo>
                                        <a:pt x="2156" y="570"/>
                                      </a:lnTo>
                                      <a:lnTo>
                                        <a:pt x="2131" y="602"/>
                                      </a:lnTo>
                                      <a:lnTo>
                                        <a:pt x="2106" y="630"/>
                                      </a:lnTo>
                                      <a:lnTo>
                                        <a:pt x="2078" y="659"/>
                                      </a:lnTo>
                                      <a:lnTo>
                                        <a:pt x="2051" y="685"/>
                                      </a:lnTo>
                                      <a:lnTo>
                                        <a:pt x="2021" y="710"/>
                                      </a:lnTo>
                                      <a:lnTo>
                                        <a:pt x="1992" y="734"/>
                                      </a:lnTo>
                                      <a:lnTo>
                                        <a:pt x="1960" y="755"/>
                                      </a:lnTo>
                                      <a:lnTo>
                                        <a:pt x="1927" y="774"/>
                                      </a:lnTo>
                                      <a:lnTo>
                                        <a:pt x="1893" y="791"/>
                                      </a:lnTo>
                                      <a:lnTo>
                                        <a:pt x="1858" y="806"/>
                                      </a:lnTo>
                                      <a:lnTo>
                                        <a:pt x="1821" y="817"/>
                                      </a:lnTo>
                                      <a:lnTo>
                                        <a:pt x="1785" y="826"/>
                                      </a:lnTo>
                                      <a:lnTo>
                                        <a:pt x="1745" y="832"/>
                                      </a:lnTo>
                                      <a:lnTo>
                                        <a:pt x="1704" y="834"/>
                                      </a:lnTo>
                                      <a:lnTo>
                                        <a:pt x="1646" y="837"/>
                                      </a:lnTo>
                                      <a:lnTo>
                                        <a:pt x="1585" y="843"/>
                                      </a:lnTo>
                                      <a:lnTo>
                                        <a:pt x="1521" y="850"/>
                                      </a:lnTo>
                                      <a:lnTo>
                                        <a:pt x="1457" y="858"/>
                                      </a:lnTo>
                                      <a:lnTo>
                                        <a:pt x="1390" y="869"/>
                                      </a:lnTo>
                                      <a:lnTo>
                                        <a:pt x="1324" y="882"/>
                                      </a:lnTo>
                                      <a:lnTo>
                                        <a:pt x="1255" y="895"/>
                                      </a:lnTo>
                                      <a:lnTo>
                                        <a:pt x="1186" y="910"/>
                                      </a:lnTo>
                                      <a:lnTo>
                                        <a:pt x="1161" y="914"/>
                                      </a:lnTo>
                                      <a:lnTo>
                                        <a:pt x="1135" y="920"/>
                                      </a:lnTo>
                                      <a:lnTo>
                                        <a:pt x="1105" y="926"/>
                                      </a:lnTo>
                                      <a:lnTo>
                                        <a:pt x="1074" y="933"/>
                                      </a:lnTo>
                                      <a:lnTo>
                                        <a:pt x="1008" y="949"/>
                                      </a:lnTo>
                                      <a:lnTo>
                                        <a:pt x="937" y="968"/>
                                      </a:lnTo>
                                      <a:lnTo>
                                        <a:pt x="862" y="991"/>
                                      </a:lnTo>
                                      <a:lnTo>
                                        <a:pt x="786" y="1013"/>
                                      </a:lnTo>
                                      <a:lnTo>
                                        <a:pt x="708" y="1038"/>
                                      </a:lnTo>
                                      <a:lnTo>
                                        <a:pt x="631" y="1062"/>
                                      </a:lnTo>
                                      <a:lnTo>
                                        <a:pt x="555" y="1089"/>
                                      </a:lnTo>
                                      <a:lnTo>
                                        <a:pt x="481" y="1114"/>
                                      </a:lnTo>
                                      <a:lnTo>
                                        <a:pt x="412" y="1139"/>
                                      </a:lnTo>
                                      <a:lnTo>
                                        <a:pt x="349" y="1162"/>
                                      </a:lnTo>
                                      <a:lnTo>
                                        <a:pt x="292" y="1183"/>
                                      </a:lnTo>
                                      <a:lnTo>
                                        <a:pt x="243" y="1203"/>
                                      </a:lnTo>
                                      <a:lnTo>
                                        <a:pt x="203" y="1219"/>
                                      </a:lnTo>
                                      <a:lnTo>
                                        <a:pt x="174" y="1233"/>
                                      </a:lnTo>
                                      <a:lnTo>
                                        <a:pt x="167" y="1235"/>
                                      </a:lnTo>
                                      <a:lnTo>
                                        <a:pt x="158" y="1235"/>
                                      </a:lnTo>
                                      <a:lnTo>
                                        <a:pt x="149" y="1232"/>
                                      </a:lnTo>
                                      <a:lnTo>
                                        <a:pt x="139" y="1227"/>
                                      </a:lnTo>
                                      <a:lnTo>
                                        <a:pt x="128" y="1220"/>
                                      </a:lnTo>
                                      <a:lnTo>
                                        <a:pt x="117" y="1210"/>
                                      </a:lnTo>
                                      <a:lnTo>
                                        <a:pt x="106" y="1200"/>
                                      </a:lnTo>
                                      <a:lnTo>
                                        <a:pt x="94" y="1186"/>
                                      </a:lnTo>
                                      <a:lnTo>
                                        <a:pt x="82" y="1170"/>
                                      </a:lnTo>
                                      <a:lnTo>
                                        <a:pt x="71" y="1153"/>
                                      </a:lnTo>
                                      <a:lnTo>
                                        <a:pt x="60" y="1134"/>
                                      </a:lnTo>
                                      <a:lnTo>
                                        <a:pt x="50" y="1114"/>
                                      </a:lnTo>
                                      <a:lnTo>
                                        <a:pt x="39" y="1092"/>
                                      </a:lnTo>
                                      <a:lnTo>
                                        <a:pt x="30" y="1068"/>
                                      </a:lnTo>
                                      <a:lnTo>
                                        <a:pt x="21" y="1042"/>
                                      </a:lnTo>
                                      <a:lnTo>
                                        <a:pt x="15" y="1015"/>
                                      </a:lnTo>
                                      <a:lnTo>
                                        <a:pt x="8" y="987"/>
                                      </a:lnTo>
                                      <a:lnTo>
                                        <a:pt x="4" y="957"/>
                                      </a:lnTo>
                                      <a:lnTo>
                                        <a:pt x="1" y="926"/>
                                      </a:lnTo>
                                      <a:lnTo>
                                        <a:pt x="0" y="894"/>
                                      </a:lnTo>
                                      <a:lnTo>
                                        <a:pt x="1" y="862"/>
                                      </a:lnTo>
                                      <a:lnTo>
                                        <a:pt x="3" y="827"/>
                                      </a:lnTo>
                                      <a:lnTo>
                                        <a:pt x="8" y="792"/>
                                      </a:lnTo>
                                      <a:lnTo>
                                        <a:pt x="16" y="756"/>
                                      </a:lnTo>
                                      <a:lnTo>
                                        <a:pt x="25" y="719"/>
                                      </a:lnTo>
                                      <a:lnTo>
                                        <a:pt x="38" y="681"/>
                                      </a:lnTo>
                                      <a:lnTo>
                                        <a:pt x="54" y="642"/>
                                      </a:lnTo>
                                      <a:lnTo>
                                        <a:pt x="73" y="603"/>
                                      </a:lnTo>
                                      <a:lnTo>
                                        <a:pt x="94" y="563"/>
                                      </a:lnTo>
                                      <a:lnTo>
                                        <a:pt x="119" y="523"/>
                                      </a:lnTo>
                                      <a:lnTo>
                                        <a:pt x="148" y="482"/>
                                      </a:lnTo>
                                      <a:lnTo>
                                        <a:pt x="180" y="442"/>
                                      </a:lnTo>
                                      <a:lnTo>
                                        <a:pt x="192" y="444"/>
                                      </a:lnTo>
                                      <a:lnTo>
                                        <a:pt x="209" y="447"/>
                                      </a:lnTo>
                                      <a:lnTo>
                                        <a:pt x="231" y="449"/>
                                      </a:lnTo>
                                      <a:lnTo>
                                        <a:pt x="256" y="450"/>
                                      </a:lnTo>
                                      <a:lnTo>
                                        <a:pt x="316" y="452"/>
                                      </a:lnTo>
                                      <a:lnTo>
                                        <a:pt x="387" y="452"/>
                                      </a:lnTo>
                                      <a:lnTo>
                                        <a:pt x="466" y="451"/>
                                      </a:lnTo>
                                      <a:lnTo>
                                        <a:pt x="551" y="448"/>
                                      </a:lnTo>
                                      <a:lnTo>
                                        <a:pt x="640" y="444"/>
                                      </a:lnTo>
                                      <a:lnTo>
                                        <a:pt x="731" y="438"/>
                                      </a:lnTo>
                                      <a:lnTo>
                                        <a:pt x="820" y="431"/>
                                      </a:lnTo>
                                      <a:lnTo>
                                        <a:pt x="905" y="424"/>
                                      </a:lnTo>
                                      <a:lnTo>
                                        <a:pt x="985" y="415"/>
                                      </a:lnTo>
                                      <a:lnTo>
                                        <a:pt x="1054" y="406"/>
                                      </a:lnTo>
                                      <a:lnTo>
                                        <a:pt x="1085" y="402"/>
                                      </a:lnTo>
                                      <a:lnTo>
                                        <a:pt x="1114" y="396"/>
                                      </a:lnTo>
                                      <a:lnTo>
                                        <a:pt x="1138" y="391"/>
                                      </a:lnTo>
                                      <a:lnTo>
                                        <a:pt x="1159" y="387"/>
                                      </a:lnTo>
                                      <a:lnTo>
                                        <a:pt x="1176" y="382"/>
                                      </a:lnTo>
                                      <a:lnTo>
                                        <a:pt x="1188" y="376"/>
                                      </a:lnTo>
                                      <a:lnTo>
                                        <a:pt x="1196" y="371"/>
                                      </a:lnTo>
                                      <a:lnTo>
                                        <a:pt x="1198" y="3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8" name="Freeform 2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08" y="1879"/>
                                  <a:ext cx="247" cy="176"/>
                                </a:xfrm>
                                <a:custGeom>
                                  <a:avLst/>
                                  <a:gdLst>
                                    <a:gd name="T0" fmla="*/ 476 w 1481"/>
                                    <a:gd name="T1" fmla="*/ 205 h 1058"/>
                                    <a:gd name="T2" fmla="*/ 584 w 1481"/>
                                    <a:gd name="T3" fmla="*/ 180 h 1058"/>
                                    <a:gd name="T4" fmla="*/ 714 w 1481"/>
                                    <a:gd name="T5" fmla="*/ 150 h 1058"/>
                                    <a:gd name="T6" fmla="*/ 856 w 1481"/>
                                    <a:gd name="T7" fmla="*/ 119 h 1058"/>
                                    <a:gd name="T8" fmla="*/ 1003 w 1481"/>
                                    <a:gd name="T9" fmla="*/ 87 h 1058"/>
                                    <a:gd name="T10" fmla="*/ 1145 w 1481"/>
                                    <a:gd name="T11" fmla="*/ 56 h 1058"/>
                                    <a:gd name="T12" fmla="*/ 1276 w 1481"/>
                                    <a:gd name="T13" fmla="*/ 31 h 1058"/>
                                    <a:gd name="T14" fmla="*/ 1386 w 1481"/>
                                    <a:gd name="T15" fmla="*/ 12 h 1058"/>
                                    <a:gd name="T16" fmla="*/ 1468 w 1481"/>
                                    <a:gd name="T17" fmla="*/ 1 h 1058"/>
                                    <a:gd name="T18" fmla="*/ 1459 w 1481"/>
                                    <a:gd name="T19" fmla="*/ 9 h 1058"/>
                                    <a:gd name="T20" fmla="*/ 1409 w 1481"/>
                                    <a:gd name="T21" fmla="*/ 37 h 1058"/>
                                    <a:gd name="T22" fmla="*/ 1354 w 1481"/>
                                    <a:gd name="T23" fmla="*/ 78 h 1058"/>
                                    <a:gd name="T24" fmla="*/ 1294 w 1481"/>
                                    <a:gd name="T25" fmla="*/ 129 h 1058"/>
                                    <a:gd name="T26" fmla="*/ 1231 w 1481"/>
                                    <a:gd name="T27" fmla="*/ 188 h 1058"/>
                                    <a:gd name="T28" fmla="*/ 1163 w 1481"/>
                                    <a:gd name="T29" fmla="*/ 256 h 1058"/>
                                    <a:gd name="T30" fmla="*/ 1060 w 1481"/>
                                    <a:gd name="T31" fmla="*/ 367 h 1058"/>
                                    <a:gd name="T32" fmla="*/ 920 w 1481"/>
                                    <a:gd name="T33" fmla="*/ 526 h 1058"/>
                                    <a:gd name="T34" fmla="*/ 787 w 1481"/>
                                    <a:gd name="T35" fmla="*/ 685 h 1058"/>
                                    <a:gd name="T36" fmla="*/ 668 w 1481"/>
                                    <a:gd name="T37" fmla="*/ 834 h 1058"/>
                                    <a:gd name="T38" fmla="*/ 569 w 1481"/>
                                    <a:gd name="T39" fmla="*/ 959 h 1058"/>
                                    <a:gd name="T40" fmla="*/ 520 w 1481"/>
                                    <a:gd name="T41" fmla="*/ 1018 h 1058"/>
                                    <a:gd name="T42" fmla="*/ 495 w 1481"/>
                                    <a:gd name="T43" fmla="*/ 1033 h 1058"/>
                                    <a:gd name="T44" fmla="*/ 469 w 1481"/>
                                    <a:gd name="T45" fmla="*/ 1044 h 1058"/>
                                    <a:gd name="T46" fmla="*/ 438 w 1481"/>
                                    <a:gd name="T47" fmla="*/ 1052 h 1058"/>
                                    <a:gd name="T48" fmla="*/ 407 w 1481"/>
                                    <a:gd name="T49" fmla="*/ 1056 h 1058"/>
                                    <a:gd name="T50" fmla="*/ 373 w 1481"/>
                                    <a:gd name="T51" fmla="*/ 1058 h 1058"/>
                                    <a:gd name="T52" fmla="*/ 338 w 1481"/>
                                    <a:gd name="T53" fmla="*/ 1056 h 1058"/>
                                    <a:gd name="T54" fmla="*/ 302 w 1481"/>
                                    <a:gd name="T55" fmla="*/ 1052 h 1058"/>
                                    <a:gd name="T56" fmla="*/ 265 w 1481"/>
                                    <a:gd name="T57" fmla="*/ 1045 h 1058"/>
                                    <a:gd name="T58" fmla="*/ 229 w 1481"/>
                                    <a:gd name="T59" fmla="*/ 1034 h 1058"/>
                                    <a:gd name="T60" fmla="*/ 194 w 1481"/>
                                    <a:gd name="T61" fmla="*/ 1021 h 1058"/>
                                    <a:gd name="T62" fmla="*/ 159 w 1481"/>
                                    <a:gd name="T63" fmla="*/ 1006 h 1058"/>
                                    <a:gd name="T64" fmla="*/ 128 w 1481"/>
                                    <a:gd name="T65" fmla="*/ 988 h 1058"/>
                                    <a:gd name="T66" fmla="*/ 97 w 1481"/>
                                    <a:gd name="T67" fmla="*/ 967 h 1058"/>
                                    <a:gd name="T68" fmla="*/ 70 w 1481"/>
                                    <a:gd name="T69" fmla="*/ 944 h 1058"/>
                                    <a:gd name="T70" fmla="*/ 45 w 1481"/>
                                    <a:gd name="T71" fmla="*/ 919 h 1058"/>
                                    <a:gd name="T72" fmla="*/ 24 w 1481"/>
                                    <a:gd name="T73" fmla="*/ 890 h 1058"/>
                                    <a:gd name="T74" fmla="*/ 9 w 1481"/>
                                    <a:gd name="T75" fmla="*/ 858 h 1058"/>
                                    <a:gd name="T76" fmla="*/ 2 w 1481"/>
                                    <a:gd name="T77" fmla="*/ 819 h 1058"/>
                                    <a:gd name="T78" fmla="*/ 0 w 1481"/>
                                    <a:gd name="T79" fmla="*/ 779 h 1058"/>
                                    <a:gd name="T80" fmla="*/ 3 w 1481"/>
                                    <a:gd name="T81" fmla="*/ 735 h 1058"/>
                                    <a:gd name="T82" fmla="*/ 10 w 1481"/>
                                    <a:gd name="T83" fmla="*/ 690 h 1058"/>
                                    <a:gd name="T84" fmla="*/ 21 w 1481"/>
                                    <a:gd name="T85" fmla="*/ 644 h 1058"/>
                                    <a:gd name="T86" fmla="*/ 34 w 1481"/>
                                    <a:gd name="T87" fmla="*/ 597 h 1058"/>
                                    <a:gd name="T88" fmla="*/ 57 w 1481"/>
                                    <a:gd name="T89" fmla="*/ 529 h 1058"/>
                                    <a:gd name="T90" fmla="*/ 90 w 1481"/>
                                    <a:gd name="T91" fmla="*/ 444 h 1058"/>
                                    <a:gd name="T92" fmla="*/ 117 w 1481"/>
                                    <a:gd name="T93" fmla="*/ 372 h 1058"/>
                                    <a:gd name="T94" fmla="*/ 132 w 1481"/>
                                    <a:gd name="T95" fmla="*/ 330 h 1058"/>
                                    <a:gd name="T96" fmla="*/ 137 w 1481"/>
                                    <a:gd name="T97" fmla="*/ 309 h 1058"/>
                                    <a:gd name="T98" fmla="*/ 176 w 1481"/>
                                    <a:gd name="T99" fmla="*/ 290 h 1058"/>
                                    <a:gd name="T100" fmla="*/ 257 w 1481"/>
                                    <a:gd name="T101" fmla="*/ 266 h 1058"/>
                                    <a:gd name="T102" fmla="*/ 341 w 1481"/>
                                    <a:gd name="T103" fmla="*/ 240 h 1058"/>
                                    <a:gd name="T104" fmla="*/ 430 w 1481"/>
                                    <a:gd name="T105" fmla="*/ 215 h 10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1481" h="1058">
                                      <a:moveTo>
                                        <a:pt x="476" y="202"/>
                                      </a:moveTo>
                                      <a:lnTo>
                                        <a:pt x="476" y="205"/>
                                      </a:lnTo>
                                      <a:lnTo>
                                        <a:pt x="527" y="194"/>
                                      </a:lnTo>
                                      <a:lnTo>
                                        <a:pt x="584" y="180"/>
                                      </a:lnTo>
                                      <a:lnTo>
                                        <a:pt x="648" y="165"/>
                                      </a:lnTo>
                                      <a:lnTo>
                                        <a:pt x="714" y="150"/>
                                      </a:lnTo>
                                      <a:lnTo>
                                        <a:pt x="784" y="134"/>
                                      </a:lnTo>
                                      <a:lnTo>
                                        <a:pt x="856" y="119"/>
                                      </a:lnTo>
                                      <a:lnTo>
                                        <a:pt x="930" y="103"/>
                                      </a:lnTo>
                                      <a:lnTo>
                                        <a:pt x="1003" y="87"/>
                                      </a:lnTo>
                                      <a:lnTo>
                                        <a:pt x="1076" y="71"/>
                                      </a:lnTo>
                                      <a:lnTo>
                                        <a:pt x="1145" y="56"/>
                                      </a:lnTo>
                                      <a:lnTo>
                                        <a:pt x="1213" y="44"/>
                                      </a:lnTo>
                                      <a:lnTo>
                                        <a:pt x="1276" y="31"/>
                                      </a:lnTo>
                                      <a:lnTo>
                                        <a:pt x="1334" y="20"/>
                                      </a:lnTo>
                                      <a:lnTo>
                                        <a:pt x="1386" y="12"/>
                                      </a:lnTo>
                                      <a:lnTo>
                                        <a:pt x="1431" y="5"/>
                                      </a:lnTo>
                                      <a:lnTo>
                                        <a:pt x="1468" y="1"/>
                                      </a:lnTo>
                                      <a:lnTo>
                                        <a:pt x="1481" y="0"/>
                                      </a:lnTo>
                                      <a:lnTo>
                                        <a:pt x="1459" y="9"/>
                                      </a:lnTo>
                                      <a:lnTo>
                                        <a:pt x="1435" y="21"/>
                                      </a:lnTo>
                                      <a:lnTo>
                                        <a:pt x="1409" y="37"/>
                                      </a:lnTo>
                                      <a:lnTo>
                                        <a:pt x="1383" y="56"/>
                                      </a:lnTo>
                                      <a:lnTo>
                                        <a:pt x="1354" y="78"/>
                                      </a:lnTo>
                                      <a:lnTo>
                                        <a:pt x="1325" y="102"/>
                                      </a:lnTo>
                                      <a:lnTo>
                                        <a:pt x="1294" y="129"/>
                                      </a:lnTo>
                                      <a:lnTo>
                                        <a:pt x="1263" y="158"/>
                                      </a:lnTo>
                                      <a:lnTo>
                                        <a:pt x="1231" y="188"/>
                                      </a:lnTo>
                                      <a:lnTo>
                                        <a:pt x="1197" y="221"/>
                                      </a:lnTo>
                                      <a:lnTo>
                                        <a:pt x="1163" y="256"/>
                                      </a:lnTo>
                                      <a:lnTo>
                                        <a:pt x="1129" y="291"/>
                                      </a:lnTo>
                                      <a:lnTo>
                                        <a:pt x="1060" y="367"/>
                                      </a:lnTo>
                                      <a:lnTo>
                                        <a:pt x="990" y="445"/>
                                      </a:lnTo>
                                      <a:lnTo>
                                        <a:pt x="920" y="526"/>
                                      </a:lnTo>
                                      <a:lnTo>
                                        <a:pt x="853" y="606"/>
                                      </a:lnTo>
                                      <a:lnTo>
                                        <a:pt x="787" y="685"/>
                                      </a:lnTo>
                                      <a:lnTo>
                                        <a:pt x="725" y="762"/>
                                      </a:lnTo>
                                      <a:lnTo>
                                        <a:pt x="668" y="834"/>
                                      </a:lnTo>
                                      <a:lnTo>
                                        <a:pt x="615" y="901"/>
                                      </a:lnTo>
                                      <a:lnTo>
                                        <a:pt x="569" y="959"/>
                                      </a:lnTo>
                                      <a:lnTo>
                                        <a:pt x="530" y="1009"/>
                                      </a:lnTo>
                                      <a:lnTo>
                                        <a:pt x="520" y="1018"/>
                                      </a:lnTo>
                                      <a:lnTo>
                                        <a:pt x="508" y="1026"/>
                                      </a:lnTo>
                                      <a:lnTo>
                                        <a:pt x="495" y="1033"/>
                                      </a:lnTo>
                                      <a:lnTo>
                                        <a:pt x="483" y="1038"/>
                                      </a:lnTo>
                                      <a:lnTo>
                                        <a:pt x="469" y="1044"/>
                                      </a:lnTo>
                                      <a:lnTo>
                                        <a:pt x="454" y="1048"/>
                                      </a:lnTo>
                                      <a:lnTo>
                                        <a:pt x="438" y="1052"/>
                                      </a:lnTo>
                                      <a:lnTo>
                                        <a:pt x="424" y="1054"/>
                                      </a:lnTo>
                                      <a:lnTo>
                                        <a:pt x="407" y="1056"/>
                                      </a:lnTo>
                                      <a:lnTo>
                                        <a:pt x="390" y="1057"/>
                                      </a:lnTo>
                                      <a:lnTo>
                                        <a:pt x="373" y="1058"/>
                                      </a:lnTo>
                                      <a:lnTo>
                                        <a:pt x="355" y="1057"/>
                                      </a:lnTo>
                                      <a:lnTo>
                                        <a:pt x="338" y="1056"/>
                                      </a:lnTo>
                                      <a:lnTo>
                                        <a:pt x="320" y="1055"/>
                                      </a:lnTo>
                                      <a:lnTo>
                                        <a:pt x="302" y="1052"/>
                                      </a:lnTo>
                                      <a:lnTo>
                                        <a:pt x="284" y="1049"/>
                                      </a:lnTo>
                                      <a:lnTo>
                                        <a:pt x="265" y="1045"/>
                                      </a:lnTo>
                                      <a:lnTo>
                                        <a:pt x="247" y="1040"/>
                                      </a:lnTo>
                                      <a:lnTo>
                                        <a:pt x="229" y="1034"/>
                                      </a:lnTo>
                                      <a:lnTo>
                                        <a:pt x="211" y="1029"/>
                                      </a:lnTo>
                                      <a:lnTo>
                                        <a:pt x="194" y="1021"/>
                                      </a:lnTo>
                                      <a:lnTo>
                                        <a:pt x="176" y="1014"/>
                                      </a:lnTo>
                                      <a:lnTo>
                                        <a:pt x="159" y="1006"/>
                                      </a:lnTo>
                                      <a:lnTo>
                                        <a:pt x="144" y="997"/>
                                      </a:lnTo>
                                      <a:lnTo>
                                        <a:pt x="128" y="988"/>
                                      </a:lnTo>
                                      <a:lnTo>
                                        <a:pt x="112" y="978"/>
                                      </a:lnTo>
                                      <a:lnTo>
                                        <a:pt x="97" y="967"/>
                                      </a:lnTo>
                                      <a:lnTo>
                                        <a:pt x="83" y="956"/>
                                      </a:lnTo>
                                      <a:lnTo>
                                        <a:pt x="70" y="944"/>
                                      </a:lnTo>
                                      <a:lnTo>
                                        <a:pt x="57" y="932"/>
                                      </a:lnTo>
                                      <a:lnTo>
                                        <a:pt x="45" y="919"/>
                                      </a:lnTo>
                                      <a:lnTo>
                                        <a:pt x="34" y="906"/>
                                      </a:lnTo>
                                      <a:lnTo>
                                        <a:pt x="24" y="890"/>
                                      </a:lnTo>
                                      <a:lnTo>
                                        <a:pt x="16" y="874"/>
                                      </a:lnTo>
                                      <a:lnTo>
                                        <a:pt x="9" y="858"/>
                                      </a:lnTo>
                                      <a:lnTo>
                                        <a:pt x="5" y="838"/>
                                      </a:lnTo>
                                      <a:lnTo>
                                        <a:pt x="2" y="819"/>
                                      </a:lnTo>
                                      <a:lnTo>
                                        <a:pt x="0" y="799"/>
                                      </a:lnTo>
                                      <a:lnTo>
                                        <a:pt x="0" y="779"/>
                                      </a:lnTo>
                                      <a:lnTo>
                                        <a:pt x="1" y="757"/>
                                      </a:lnTo>
                                      <a:lnTo>
                                        <a:pt x="3" y="735"/>
                                      </a:lnTo>
                                      <a:lnTo>
                                        <a:pt x="6" y="713"/>
                                      </a:lnTo>
                                      <a:lnTo>
                                        <a:pt x="10" y="690"/>
                                      </a:lnTo>
                                      <a:lnTo>
                                        <a:pt x="15" y="667"/>
                                      </a:lnTo>
                                      <a:lnTo>
                                        <a:pt x="21" y="644"/>
                                      </a:lnTo>
                                      <a:lnTo>
                                        <a:pt x="27" y="621"/>
                                      </a:lnTo>
                                      <a:lnTo>
                                        <a:pt x="34" y="597"/>
                                      </a:lnTo>
                                      <a:lnTo>
                                        <a:pt x="41" y="574"/>
                                      </a:lnTo>
                                      <a:lnTo>
                                        <a:pt x="57" y="529"/>
                                      </a:lnTo>
                                      <a:lnTo>
                                        <a:pt x="73" y="485"/>
                                      </a:lnTo>
                                      <a:lnTo>
                                        <a:pt x="90" y="444"/>
                                      </a:lnTo>
                                      <a:lnTo>
                                        <a:pt x="105" y="406"/>
                                      </a:lnTo>
                                      <a:lnTo>
                                        <a:pt x="117" y="372"/>
                                      </a:lnTo>
                                      <a:lnTo>
                                        <a:pt x="128" y="343"/>
                                      </a:lnTo>
                                      <a:lnTo>
                                        <a:pt x="132" y="330"/>
                                      </a:lnTo>
                                      <a:lnTo>
                                        <a:pt x="135" y="318"/>
                                      </a:lnTo>
                                      <a:lnTo>
                                        <a:pt x="137" y="309"/>
                                      </a:lnTo>
                                      <a:lnTo>
                                        <a:pt x="138" y="301"/>
                                      </a:lnTo>
                                      <a:lnTo>
                                        <a:pt x="176" y="290"/>
                                      </a:lnTo>
                                      <a:lnTo>
                                        <a:pt x="215" y="277"/>
                                      </a:lnTo>
                                      <a:lnTo>
                                        <a:pt x="257" y="266"/>
                                      </a:lnTo>
                                      <a:lnTo>
                                        <a:pt x="298" y="253"/>
                                      </a:lnTo>
                                      <a:lnTo>
                                        <a:pt x="341" y="240"/>
                                      </a:lnTo>
                                      <a:lnTo>
                                        <a:pt x="386" y="227"/>
                                      </a:lnTo>
                                      <a:lnTo>
                                        <a:pt x="430" y="215"/>
                                      </a:lnTo>
                                      <a:lnTo>
                                        <a:pt x="476" y="2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" name="Freeform 22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821" y="1458"/>
                                  <a:ext cx="523" cy="619"/>
                                </a:xfrm>
                                <a:custGeom>
                                  <a:avLst/>
                                  <a:gdLst>
                                    <a:gd name="T0" fmla="*/ 596 w 3139"/>
                                    <a:gd name="T1" fmla="*/ 3011 h 3715"/>
                                    <a:gd name="T2" fmla="*/ 526 w 3139"/>
                                    <a:gd name="T3" fmla="*/ 3261 h 3715"/>
                                    <a:gd name="T4" fmla="*/ 557 w 3139"/>
                                    <a:gd name="T5" fmla="*/ 3432 h 3715"/>
                                    <a:gd name="T6" fmla="*/ 690 w 3139"/>
                                    <a:gd name="T7" fmla="*/ 3536 h 3715"/>
                                    <a:gd name="T8" fmla="*/ 857 w 3139"/>
                                    <a:gd name="T9" fmla="*/ 3582 h 3715"/>
                                    <a:gd name="T10" fmla="*/ 1008 w 3139"/>
                                    <a:gd name="T11" fmla="*/ 3563 h 3715"/>
                                    <a:gd name="T12" fmla="*/ 1309 w 3139"/>
                                    <a:gd name="T13" fmla="*/ 3213 h 3715"/>
                                    <a:gd name="T14" fmla="*/ 1685 w 3139"/>
                                    <a:gd name="T15" fmla="*/ 2753 h 3715"/>
                                    <a:gd name="T16" fmla="*/ 1945 w 3139"/>
                                    <a:gd name="T17" fmla="*/ 2550 h 3715"/>
                                    <a:gd name="T18" fmla="*/ 1683 w 3139"/>
                                    <a:gd name="T19" fmla="*/ 2567 h 3715"/>
                                    <a:gd name="T20" fmla="*/ 890 w 3139"/>
                                    <a:gd name="T21" fmla="*/ 2759 h 3715"/>
                                    <a:gd name="T22" fmla="*/ 1745 w 3139"/>
                                    <a:gd name="T23" fmla="*/ 991 h 3715"/>
                                    <a:gd name="T24" fmla="*/ 1260 w 3139"/>
                                    <a:gd name="T25" fmla="*/ 858 h 3715"/>
                                    <a:gd name="T26" fmla="*/ 766 w 3139"/>
                                    <a:gd name="T27" fmla="*/ 963 h 3715"/>
                                    <a:gd name="T28" fmla="*/ 240 w 3139"/>
                                    <a:gd name="T29" fmla="*/ 1434 h 3715"/>
                                    <a:gd name="T30" fmla="*/ 103 w 3139"/>
                                    <a:gd name="T31" fmla="*/ 1670 h 3715"/>
                                    <a:gd name="T32" fmla="*/ 96 w 3139"/>
                                    <a:gd name="T33" fmla="*/ 1852 h 3715"/>
                                    <a:gd name="T34" fmla="*/ 203 w 3139"/>
                                    <a:gd name="T35" fmla="*/ 1982 h 3715"/>
                                    <a:gd name="T36" fmla="*/ 114 w 3139"/>
                                    <a:gd name="T37" fmla="*/ 2220 h 3715"/>
                                    <a:gd name="T38" fmla="*/ 7 w 3139"/>
                                    <a:gd name="T39" fmla="*/ 2594 h 3715"/>
                                    <a:gd name="T40" fmla="*/ 162 w 3139"/>
                                    <a:gd name="T41" fmla="*/ 2853 h 3715"/>
                                    <a:gd name="T42" fmla="*/ 345 w 3139"/>
                                    <a:gd name="T43" fmla="*/ 2937 h 3715"/>
                                    <a:gd name="T44" fmla="*/ 628 w 3139"/>
                                    <a:gd name="T45" fmla="*/ 2838 h 3715"/>
                                    <a:gd name="T46" fmla="*/ 480 w 3139"/>
                                    <a:gd name="T47" fmla="*/ 3175 h 3715"/>
                                    <a:gd name="T48" fmla="*/ 446 w 3139"/>
                                    <a:gd name="T49" fmla="*/ 3411 h 3715"/>
                                    <a:gd name="T50" fmla="*/ 521 w 3139"/>
                                    <a:gd name="T51" fmla="*/ 3589 h 3715"/>
                                    <a:gd name="T52" fmla="*/ 746 w 3139"/>
                                    <a:gd name="T53" fmla="*/ 3702 h 3715"/>
                                    <a:gd name="T54" fmla="*/ 1024 w 3139"/>
                                    <a:gd name="T55" fmla="*/ 3693 h 3715"/>
                                    <a:gd name="T56" fmla="*/ 1248 w 3139"/>
                                    <a:gd name="T57" fmla="*/ 3520 h 3715"/>
                                    <a:gd name="T58" fmla="*/ 1620 w 3139"/>
                                    <a:gd name="T59" fmla="*/ 3012 h 3715"/>
                                    <a:gd name="T60" fmla="*/ 2017 w 3139"/>
                                    <a:gd name="T61" fmla="*/ 2525 h 3715"/>
                                    <a:gd name="T62" fmla="*/ 2316 w 3139"/>
                                    <a:gd name="T63" fmla="*/ 2364 h 3715"/>
                                    <a:gd name="T64" fmla="*/ 2509 w 3139"/>
                                    <a:gd name="T65" fmla="*/ 2055 h 3715"/>
                                    <a:gd name="T66" fmla="*/ 2654 w 3139"/>
                                    <a:gd name="T67" fmla="*/ 1628 h 3715"/>
                                    <a:gd name="T68" fmla="*/ 3139 w 3139"/>
                                    <a:gd name="T69" fmla="*/ 1121 h 3715"/>
                                    <a:gd name="T70" fmla="*/ 2659 w 3139"/>
                                    <a:gd name="T71" fmla="*/ 704 h 3715"/>
                                    <a:gd name="T72" fmla="*/ 1851 w 3139"/>
                                    <a:gd name="T73" fmla="*/ 301 h 3715"/>
                                    <a:gd name="T74" fmla="*/ 1601 w 3139"/>
                                    <a:gd name="T75" fmla="*/ 156 h 3715"/>
                                    <a:gd name="T76" fmla="*/ 2181 w 3139"/>
                                    <a:gd name="T77" fmla="*/ 581 h 3715"/>
                                    <a:gd name="T78" fmla="*/ 2725 w 3139"/>
                                    <a:gd name="T79" fmla="*/ 970 h 3715"/>
                                    <a:gd name="T80" fmla="*/ 2590 w 3139"/>
                                    <a:gd name="T81" fmla="*/ 1372 h 3715"/>
                                    <a:gd name="T82" fmla="*/ 1633 w 3139"/>
                                    <a:gd name="T83" fmla="*/ 1741 h 3715"/>
                                    <a:gd name="T84" fmla="*/ 801 w 3139"/>
                                    <a:gd name="T85" fmla="*/ 1882 h 3715"/>
                                    <a:gd name="T86" fmla="*/ 372 w 3139"/>
                                    <a:gd name="T87" fmla="*/ 1761 h 3715"/>
                                    <a:gd name="T88" fmla="*/ 573 w 3139"/>
                                    <a:gd name="T89" fmla="*/ 1363 h 3715"/>
                                    <a:gd name="T90" fmla="*/ 1020 w 3139"/>
                                    <a:gd name="T91" fmla="*/ 1057 h 3715"/>
                                    <a:gd name="T92" fmla="*/ 1463 w 3139"/>
                                    <a:gd name="T93" fmla="*/ 972 h 3715"/>
                                    <a:gd name="T94" fmla="*/ 1886 w 3139"/>
                                    <a:gd name="T95" fmla="*/ 1061 h 3715"/>
                                    <a:gd name="T96" fmla="*/ 565 w 3139"/>
                                    <a:gd name="T97" fmla="*/ 2082 h 3715"/>
                                    <a:gd name="T98" fmla="*/ 1137 w 3139"/>
                                    <a:gd name="T99" fmla="*/ 2053 h 3715"/>
                                    <a:gd name="T100" fmla="*/ 1844 w 3139"/>
                                    <a:gd name="T101" fmla="*/ 1891 h 3715"/>
                                    <a:gd name="T102" fmla="*/ 2619 w 3139"/>
                                    <a:gd name="T103" fmla="*/ 1598 h 3715"/>
                                    <a:gd name="T104" fmla="*/ 2375 w 3139"/>
                                    <a:gd name="T105" fmla="*/ 2071 h 3715"/>
                                    <a:gd name="T106" fmla="*/ 2142 w 3139"/>
                                    <a:gd name="T107" fmla="*/ 2332 h 3715"/>
                                    <a:gd name="T108" fmla="*/ 1802 w 3139"/>
                                    <a:gd name="T109" fmla="*/ 2435 h 3715"/>
                                    <a:gd name="T110" fmla="*/ 1278 w 3139"/>
                                    <a:gd name="T111" fmla="*/ 2522 h 3715"/>
                                    <a:gd name="T112" fmla="*/ 613 w 3139"/>
                                    <a:gd name="T113" fmla="*/ 2721 h 3715"/>
                                    <a:gd name="T114" fmla="*/ 283 w 3139"/>
                                    <a:gd name="T115" fmla="*/ 2827 h 3715"/>
                                    <a:gd name="T116" fmla="*/ 181 w 3139"/>
                                    <a:gd name="T117" fmla="*/ 2694 h 3715"/>
                                    <a:gd name="T118" fmla="*/ 150 w 3139"/>
                                    <a:gd name="T119" fmla="*/ 2427 h 3715"/>
                                    <a:gd name="T120" fmla="*/ 298 w 3139"/>
                                    <a:gd name="T121" fmla="*/ 2080 h 37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139" h="3715">
                                      <a:moveTo>
                                        <a:pt x="661" y="2827"/>
                                      </a:moveTo>
                                      <a:lnTo>
                                        <a:pt x="660" y="2835"/>
                                      </a:lnTo>
                                      <a:lnTo>
                                        <a:pt x="658" y="2844"/>
                                      </a:lnTo>
                                      <a:lnTo>
                                        <a:pt x="655" y="2856"/>
                                      </a:lnTo>
                                      <a:lnTo>
                                        <a:pt x="651" y="2869"/>
                                      </a:lnTo>
                                      <a:lnTo>
                                        <a:pt x="640" y="2898"/>
                                      </a:lnTo>
                                      <a:lnTo>
                                        <a:pt x="628" y="2932"/>
                                      </a:lnTo>
                                      <a:lnTo>
                                        <a:pt x="613" y="2970"/>
                                      </a:lnTo>
                                      <a:lnTo>
                                        <a:pt x="596" y="3011"/>
                                      </a:lnTo>
                                      <a:lnTo>
                                        <a:pt x="580" y="3055"/>
                                      </a:lnTo>
                                      <a:lnTo>
                                        <a:pt x="564" y="3100"/>
                                      </a:lnTo>
                                      <a:lnTo>
                                        <a:pt x="557" y="3123"/>
                                      </a:lnTo>
                                      <a:lnTo>
                                        <a:pt x="550" y="3147"/>
                                      </a:lnTo>
                                      <a:lnTo>
                                        <a:pt x="544" y="3170"/>
                                      </a:lnTo>
                                      <a:lnTo>
                                        <a:pt x="538" y="3193"/>
                                      </a:lnTo>
                                      <a:lnTo>
                                        <a:pt x="533" y="3216"/>
                                      </a:lnTo>
                                      <a:lnTo>
                                        <a:pt x="529" y="3239"/>
                                      </a:lnTo>
                                      <a:lnTo>
                                        <a:pt x="526" y="3261"/>
                                      </a:lnTo>
                                      <a:lnTo>
                                        <a:pt x="524" y="3283"/>
                                      </a:lnTo>
                                      <a:lnTo>
                                        <a:pt x="523" y="3305"/>
                                      </a:lnTo>
                                      <a:lnTo>
                                        <a:pt x="523" y="3325"/>
                                      </a:lnTo>
                                      <a:lnTo>
                                        <a:pt x="525" y="3345"/>
                                      </a:lnTo>
                                      <a:lnTo>
                                        <a:pt x="528" y="3364"/>
                                      </a:lnTo>
                                      <a:lnTo>
                                        <a:pt x="532" y="3384"/>
                                      </a:lnTo>
                                      <a:lnTo>
                                        <a:pt x="539" y="3400"/>
                                      </a:lnTo>
                                      <a:lnTo>
                                        <a:pt x="547" y="3416"/>
                                      </a:lnTo>
                                      <a:lnTo>
                                        <a:pt x="557" y="3432"/>
                                      </a:lnTo>
                                      <a:lnTo>
                                        <a:pt x="568" y="3446"/>
                                      </a:lnTo>
                                      <a:lnTo>
                                        <a:pt x="581" y="3460"/>
                                      </a:lnTo>
                                      <a:lnTo>
                                        <a:pt x="594" y="3472"/>
                                      </a:lnTo>
                                      <a:lnTo>
                                        <a:pt x="609" y="3484"/>
                                      </a:lnTo>
                                      <a:lnTo>
                                        <a:pt x="623" y="3496"/>
                                      </a:lnTo>
                                      <a:lnTo>
                                        <a:pt x="639" y="3506"/>
                                      </a:lnTo>
                                      <a:lnTo>
                                        <a:pt x="655" y="3517"/>
                                      </a:lnTo>
                                      <a:lnTo>
                                        <a:pt x="672" y="3526"/>
                                      </a:lnTo>
                                      <a:lnTo>
                                        <a:pt x="690" y="3536"/>
                                      </a:lnTo>
                                      <a:lnTo>
                                        <a:pt x="707" y="3543"/>
                                      </a:lnTo>
                                      <a:lnTo>
                                        <a:pt x="726" y="3551"/>
                                      </a:lnTo>
                                      <a:lnTo>
                                        <a:pt x="744" y="3558"/>
                                      </a:lnTo>
                                      <a:lnTo>
                                        <a:pt x="763" y="3563"/>
                                      </a:lnTo>
                                      <a:lnTo>
                                        <a:pt x="782" y="3569"/>
                                      </a:lnTo>
                                      <a:lnTo>
                                        <a:pt x="800" y="3574"/>
                                      </a:lnTo>
                                      <a:lnTo>
                                        <a:pt x="819" y="3577"/>
                                      </a:lnTo>
                                      <a:lnTo>
                                        <a:pt x="838" y="3580"/>
                                      </a:lnTo>
                                      <a:lnTo>
                                        <a:pt x="857" y="3582"/>
                                      </a:lnTo>
                                      <a:lnTo>
                                        <a:pt x="875" y="3583"/>
                                      </a:lnTo>
                                      <a:lnTo>
                                        <a:pt x="894" y="3584"/>
                                      </a:lnTo>
                                      <a:lnTo>
                                        <a:pt x="912" y="3583"/>
                                      </a:lnTo>
                                      <a:lnTo>
                                        <a:pt x="929" y="3582"/>
                                      </a:lnTo>
                                      <a:lnTo>
                                        <a:pt x="946" y="3580"/>
                                      </a:lnTo>
                                      <a:lnTo>
                                        <a:pt x="962" y="3578"/>
                                      </a:lnTo>
                                      <a:lnTo>
                                        <a:pt x="978" y="3574"/>
                                      </a:lnTo>
                                      <a:lnTo>
                                        <a:pt x="993" y="3570"/>
                                      </a:lnTo>
                                      <a:lnTo>
                                        <a:pt x="1008" y="3563"/>
                                      </a:lnTo>
                                      <a:lnTo>
                                        <a:pt x="1022" y="3557"/>
                                      </a:lnTo>
                                      <a:lnTo>
                                        <a:pt x="1034" y="3549"/>
                                      </a:lnTo>
                                      <a:lnTo>
                                        <a:pt x="1046" y="3541"/>
                                      </a:lnTo>
                                      <a:lnTo>
                                        <a:pt x="1057" y="3532"/>
                                      </a:lnTo>
                                      <a:lnTo>
                                        <a:pt x="1066" y="3522"/>
                                      </a:lnTo>
                                      <a:lnTo>
                                        <a:pt x="1128" y="3446"/>
                                      </a:lnTo>
                                      <a:lnTo>
                                        <a:pt x="1189" y="3369"/>
                                      </a:lnTo>
                                      <a:lnTo>
                                        <a:pt x="1249" y="3290"/>
                                      </a:lnTo>
                                      <a:lnTo>
                                        <a:pt x="1309" y="3213"/>
                                      </a:lnTo>
                                      <a:lnTo>
                                        <a:pt x="1367" y="3136"/>
                                      </a:lnTo>
                                      <a:lnTo>
                                        <a:pt x="1426" y="3060"/>
                                      </a:lnTo>
                                      <a:lnTo>
                                        <a:pt x="1484" y="2986"/>
                                      </a:lnTo>
                                      <a:lnTo>
                                        <a:pt x="1541" y="2915"/>
                                      </a:lnTo>
                                      <a:lnTo>
                                        <a:pt x="1571" y="2881"/>
                                      </a:lnTo>
                                      <a:lnTo>
                                        <a:pt x="1600" y="2848"/>
                                      </a:lnTo>
                                      <a:lnTo>
                                        <a:pt x="1628" y="2815"/>
                                      </a:lnTo>
                                      <a:lnTo>
                                        <a:pt x="1657" y="2784"/>
                                      </a:lnTo>
                                      <a:lnTo>
                                        <a:pt x="1685" y="2753"/>
                                      </a:lnTo>
                                      <a:lnTo>
                                        <a:pt x="1715" y="2725"/>
                                      </a:lnTo>
                                      <a:lnTo>
                                        <a:pt x="1743" y="2697"/>
                                      </a:lnTo>
                                      <a:lnTo>
                                        <a:pt x="1772" y="2672"/>
                                      </a:lnTo>
                                      <a:lnTo>
                                        <a:pt x="1800" y="2648"/>
                                      </a:lnTo>
                                      <a:lnTo>
                                        <a:pt x="1829" y="2624"/>
                                      </a:lnTo>
                                      <a:lnTo>
                                        <a:pt x="1858" y="2603"/>
                                      </a:lnTo>
                                      <a:lnTo>
                                        <a:pt x="1887" y="2584"/>
                                      </a:lnTo>
                                      <a:lnTo>
                                        <a:pt x="1917" y="2566"/>
                                      </a:lnTo>
                                      <a:lnTo>
                                        <a:pt x="1945" y="2550"/>
                                      </a:lnTo>
                                      <a:lnTo>
                                        <a:pt x="1975" y="2538"/>
                                      </a:lnTo>
                                      <a:lnTo>
                                        <a:pt x="2004" y="2526"/>
                                      </a:lnTo>
                                      <a:lnTo>
                                        <a:pt x="1991" y="2527"/>
                                      </a:lnTo>
                                      <a:lnTo>
                                        <a:pt x="1956" y="2529"/>
                                      </a:lnTo>
                                      <a:lnTo>
                                        <a:pt x="1921" y="2534"/>
                                      </a:lnTo>
                                      <a:lnTo>
                                        <a:pt x="1884" y="2537"/>
                                      </a:lnTo>
                                      <a:lnTo>
                                        <a:pt x="1846" y="2542"/>
                                      </a:lnTo>
                                      <a:lnTo>
                                        <a:pt x="1767" y="2554"/>
                                      </a:lnTo>
                                      <a:lnTo>
                                        <a:pt x="1683" y="2567"/>
                                      </a:lnTo>
                                      <a:lnTo>
                                        <a:pt x="1597" y="2584"/>
                                      </a:lnTo>
                                      <a:lnTo>
                                        <a:pt x="1509" y="2602"/>
                                      </a:lnTo>
                                      <a:lnTo>
                                        <a:pt x="1420" y="2621"/>
                                      </a:lnTo>
                                      <a:lnTo>
                                        <a:pt x="1329" y="2642"/>
                                      </a:lnTo>
                                      <a:lnTo>
                                        <a:pt x="1239" y="2665"/>
                                      </a:lnTo>
                                      <a:lnTo>
                                        <a:pt x="1149" y="2688"/>
                                      </a:lnTo>
                                      <a:lnTo>
                                        <a:pt x="1061" y="2711"/>
                                      </a:lnTo>
                                      <a:lnTo>
                                        <a:pt x="974" y="2735"/>
                                      </a:lnTo>
                                      <a:lnTo>
                                        <a:pt x="890" y="2759"/>
                                      </a:lnTo>
                                      <a:lnTo>
                                        <a:pt x="809" y="2782"/>
                                      </a:lnTo>
                                      <a:lnTo>
                                        <a:pt x="733" y="2805"/>
                                      </a:lnTo>
                                      <a:lnTo>
                                        <a:pt x="661" y="2827"/>
                                      </a:lnTo>
                                      <a:close/>
                                      <a:moveTo>
                                        <a:pt x="2018" y="1120"/>
                                      </a:moveTo>
                                      <a:lnTo>
                                        <a:pt x="1963" y="1093"/>
                                      </a:lnTo>
                                      <a:lnTo>
                                        <a:pt x="1908" y="1066"/>
                                      </a:lnTo>
                                      <a:lnTo>
                                        <a:pt x="1854" y="1040"/>
                                      </a:lnTo>
                                      <a:lnTo>
                                        <a:pt x="1799" y="1016"/>
                                      </a:lnTo>
                                      <a:lnTo>
                                        <a:pt x="1745" y="991"/>
                                      </a:lnTo>
                                      <a:lnTo>
                                        <a:pt x="1691" y="969"/>
                                      </a:lnTo>
                                      <a:lnTo>
                                        <a:pt x="1638" y="948"/>
                                      </a:lnTo>
                                      <a:lnTo>
                                        <a:pt x="1584" y="929"/>
                                      </a:lnTo>
                                      <a:lnTo>
                                        <a:pt x="1530" y="911"/>
                                      </a:lnTo>
                                      <a:lnTo>
                                        <a:pt x="1476" y="896"/>
                                      </a:lnTo>
                                      <a:lnTo>
                                        <a:pt x="1422" y="882"/>
                                      </a:lnTo>
                                      <a:lnTo>
                                        <a:pt x="1368" y="872"/>
                                      </a:lnTo>
                                      <a:lnTo>
                                        <a:pt x="1314" y="863"/>
                                      </a:lnTo>
                                      <a:lnTo>
                                        <a:pt x="1260" y="858"/>
                                      </a:lnTo>
                                      <a:lnTo>
                                        <a:pt x="1207" y="856"/>
                                      </a:lnTo>
                                      <a:lnTo>
                                        <a:pt x="1153" y="856"/>
                                      </a:lnTo>
                                      <a:lnTo>
                                        <a:pt x="1098" y="860"/>
                                      </a:lnTo>
                                      <a:lnTo>
                                        <a:pt x="1044" y="868"/>
                                      </a:lnTo>
                                      <a:lnTo>
                                        <a:pt x="989" y="878"/>
                                      </a:lnTo>
                                      <a:lnTo>
                                        <a:pt x="933" y="893"/>
                                      </a:lnTo>
                                      <a:lnTo>
                                        <a:pt x="878" y="912"/>
                                      </a:lnTo>
                                      <a:lnTo>
                                        <a:pt x="822" y="935"/>
                                      </a:lnTo>
                                      <a:lnTo>
                                        <a:pt x="766" y="963"/>
                                      </a:lnTo>
                                      <a:lnTo>
                                        <a:pt x="710" y="994"/>
                                      </a:lnTo>
                                      <a:lnTo>
                                        <a:pt x="653" y="1030"/>
                                      </a:lnTo>
                                      <a:lnTo>
                                        <a:pt x="595" y="1073"/>
                                      </a:lnTo>
                                      <a:lnTo>
                                        <a:pt x="538" y="1119"/>
                                      </a:lnTo>
                                      <a:lnTo>
                                        <a:pt x="479" y="1171"/>
                                      </a:lnTo>
                                      <a:lnTo>
                                        <a:pt x="419" y="1228"/>
                                      </a:lnTo>
                                      <a:lnTo>
                                        <a:pt x="360" y="1290"/>
                                      </a:lnTo>
                                      <a:lnTo>
                                        <a:pt x="300" y="1359"/>
                                      </a:lnTo>
                                      <a:lnTo>
                                        <a:pt x="240" y="1434"/>
                                      </a:lnTo>
                                      <a:lnTo>
                                        <a:pt x="218" y="1463"/>
                                      </a:lnTo>
                                      <a:lnTo>
                                        <a:pt x="198" y="1491"/>
                                      </a:lnTo>
                                      <a:lnTo>
                                        <a:pt x="178" y="1519"/>
                                      </a:lnTo>
                                      <a:lnTo>
                                        <a:pt x="163" y="1545"/>
                                      </a:lnTo>
                                      <a:lnTo>
                                        <a:pt x="147" y="1572"/>
                                      </a:lnTo>
                                      <a:lnTo>
                                        <a:pt x="134" y="1597"/>
                                      </a:lnTo>
                                      <a:lnTo>
                                        <a:pt x="122" y="1622"/>
                                      </a:lnTo>
                                      <a:lnTo>
                                        <a:pt x="112" y="1646"/>
                                      </a:lnTo>
                                      <a:lnTo>
                                        <a:pt x="103" y="1670"/>
                                      </a:lnTo>
                                      <a:lnTo>
                                        <a:pt x="96" y="1692"/>
                                      </a:lnTo>
                                      <a:lnTo>
                                        <a:pt x="91" y="1714"/>
                                      </a:lnTo>
                                      <a:lnTo>
                                        <a:pt x="88" y="1737"/>
                                      </a:lnTo>
                                      <a:lnTo>
                                        <a:pt x="86" y="1757"/>
                                      </a:lnTo>
                                      <a:lnTo>
                                        <a:pt x="84" y="1778"/>
                                      </a:lnTo>
                                      <a:lnTo>
                                        <a:pt x="86" y="1797"/>
                                      </a:lnTo>
                                      <a:lnTo>
                                        <a:pt x="88" y="1816"/>
                                      </a:lnTo>
                                      <a:lnTo>
                                        <a:pt x="91" y="1834"/>
                                      </a:lnTo>
                                      <a:lnTo>
                                        <a:pt x="96" y="1852"/>
                                      </a:lnTo>
                                      <a:lnTo>
                                        <a:pt x="102" y="1869"/>
                                      </a:lnTo>
                                      <a:lnTo>
                                        <a:pt x="111" y="1886"/>
                                      </a:lnTo>
                                      <a:lnTo>
                                        <a:pt x="120" y="1901"/>
                                      </a:lnTo>
                                      <a:lnTo>
                                        <a:pt x="131" y="1916"/>
                                      </a:lnTo>
                                      <a:lnTo>
                                        <a:pt x="143" y="1930"/>
                                      </a:lnTo>
                                      <a:lnTo>
                                        <a:pt x="155" y="1945"/>
                                      </a:lnTo>
                                      <a:lnTo>
                                        <a:pt x="170" y="1957"/>
                                      </a:lnTo>
                                      <a:lnTo>
                                        <a:pt x="186" y="1970"/>
                                      </a:lnTo>
                                      <a:lnTo>
                                        <a:pt x="203" y="1982"/>
                                      </a:lnTo>
                                      <a:lnTo>
                                        <a:pt x="221" y="1993"/>
                                      </a:lnTo>
                                      <a:lnTo>
                                        <a:pt x="241" y="2004"/>
                                      </a:lnTo>
                                      <a:lnTo>
                                        <a:pt x="261" y="2013"/>
                                      </a:lnTo>
                                      <a:lnTo>
                                        <a:pt x="283" y="2023"/>
                                      </a:lnTo>
                                      <a:lnTo>
                                        <a:pt x="306" y="2031"/>
                                      </a:lnTo>
                                      <a:lnTo>
                                        <a:pt x="247" y="2079"/>
                                      </a:lnTo>
                                      <a:lnTo>
                                        <a:pt x="196" y="2127"/>
                                      </a:lnTo>
                                      <a:lnTo>
                                        <a:pt x="152" y="2173"/>
                                      </a:lnTo>
                                      <a:lnTo>
                                        <a:pt x="114" y="2220"/>
                                      </a:lnTo>
                                      <a:lnTo>
                                        <a:pt x="81" y="2265"/>
                                      </a:lnTo>
                                      <a:lnTo>
                                        <a:pt x="56" y="2309"/>
                                      </a:lnTo>
                                      <a:lnTo>
                                        <a:pt x="35" y="2354"/>
                                      </a:lnTo>
                                      <a:lnTo>
                                        <a:pt x="19" y="2396"/>
                                      </a:lnTo>
                                      <a:lnTo>
                                        <a:pt x="8" y="2438"/>
                                      </a:lnTo>
                                      <a:lnTo>
                                        <a:pt x="2" y="2480"/>
                                      </a:lnTo>
                                      <a:lnTo>
                                        <a:pt x="0" y="2519"/>
                                      </a:lnTo>
                                      <a:lnTo>
                                        <a:pt x="2" y="2557"/>
                                      </a:lnTo>
                                      <a:lnTo>
                                        <a:pt x="7" y="2594"/>
                                      </a:lnTo>
                                      <a:lnTo>
                                        <a:pt x="16" y="2630"/>
                                      </a:lnTo>
                                      <a:lnTo>
                                        <a:pt x="27" y="2664"/>
                                      </a:lnTo>
                                      <a:lnTo>
                                        <a:pt x="41" y="2696"/>
                                      </a:lnTo>
                                      <a:lnTo>
                                        <a:pt x="57" y="2727"/>
                                      </a:lnTo>
                                      <a:lnTo>
                                        <a:pt x="76" y="2756"/>
                                      </a:lnTo>
                                      <a:lnTo>
                                        <a:pt x="96" y="2783"/>
                                      </a:lnTo>
                                      <a:lnTo>
                                        <a:pt x="117" y="2808"/>
                                      </a:lnTo>
                                      <a:lnTo>
                                        <a:pt x="139" y="2832"/>
                                      </a:lnTo>
                                      <a:lnTo>
                                        <a:pt x="162" y="2853"/>
                                      </a:lnTo>
                                      <a:lnTo>
                                        <a:pt x="185" y="2872"/>
                                      </a:lnTo>
                                      <a:lnTo>
                                        <a:pt x="208" y="2889"/>
                                      </a:lnTo>
                                      <a:lnTo>
                                        <a:pt x="231" y="2904"/>
                                      </a:lnTo>
                                      <a:lnTo>
                                        <a:pt x="254" y="2916"/>
                                      </a:lnTo>
                                      <a:lnTo>
                                        <a:pt x="276" y="2926"/>
                                      </a:lnTo>
                                      <a:lnTo>
                                        <a:pt x="296" y="2932"/>
                                      </a:lnTo>
                                      <a:lnTo>
                                        <a:pt x="315" y="2937"/>
                                      </a:lnTo>
                                      <a:lnTo>
                                        <a:pt x="332" y="2938"/>
                                      </a:lnTo>
                                      <a:lnTo>
                                        <a:pt x="345" y="2937"/>
                                      </a:lnTo>
                                      <a:lnTo>
                                        <a:pt x="358" y="2934"/>
                                      </a:lnTo>
                                      <a:lnTo>
                                        <a:pt x="373" y="2927"/>
                                      </a:lnTo>
                                      <a:lnTo>
                                        <a:pt x="395" y="2918"/>
                                      </a:lnTo>
                                      <a:lnTo>
                                        <a:pt x="422" y="2908"/>
                                      </a:lnTo>
                                      <a:lnTo>
                                        <a:pt x="453" y="2896"/>
                                      </a:lnTo>
                                      <a:lnTo>
                                        <a:pt x="490" y="2883"/>
                                      </a:lnTo>
                                      <a:lnTo>
                                        <a:pt x="532" y="2869"/>
                                      </a:lnTo>
                                      <a:lnTo>
                                        <a:pt x="578" y="2854"/>
                                      </a:lnTo>
                                      <a:lnTo>
                                        <a:pt x="628" y="2838"/>
                                      </a:lnTo>
                                      <a:lnTo>
                                        <a:pt x="613" y="2859"/>
                                      </a:lnTo>
                                      <a:lnTo>
                                        <a:pt x="597" y="2886"/>
                                      </a:lnTo>
                                      <a:lnTo>
                                        <a:pt x="580" y="2917"/>
                                      </a:lnTo>
                                      <a:lnTo>
                                        <a:pt x="562" y="2953"/>
                                      </a:lnTo>
                                      <a:lnTo>
                                        <a:pt x="544" y="2992"/>
                                      </a:lnTo>
                                      <a:lnTo>
                                        <a:pt x="527" y="3036"/>
                                      </a:lnTo>
                                      <a:lnTo>
                                        <a:pt x="509" y="3081"/>
                                      </a:lnTo>
                                      <a:lnTo>
                                        <a:pt x="493" y="3128"/>
                                      </a:lnTo>
                                      <a:lnTo>
                                        <a:pt x="480" y="3175"/>
                                      </a:lnTo>
                                      <a:lnTo>
                                        <a:pt x="467" y="3224"/>
                                      </a:lnTo>
                                      <a:lnTo>
                                        <a:pt x="462" y="3248"/>
                                      </a:lnTo>
                                      <a:lnTo>
                                        <a:pt x="457" y="3273"/>
                                      </a:lnTo>
                                      <a:lnTo>
                                        <a:pt x="453" y="3297"/>
                                      </a:lnTo>
                                      <a:lnTo>
                                        <a:pt x="450" y="3320"/>
                                      </a:lnTo>
                                      <a:lnTo>
                                        <a:pt x="448" y="3343"/>
                                      </a:lnTo>
                                      <a:lnTo>
                                        <a:pt x="446" y="3367"/>
                                      </a:lnTo>
                                      <a:lnTo>
                                        <a:pt x="446" y="3389"/>
                                      </a:lnTo>
                                      <a:lnTo>
                                        <a:pt x="446" y="3411"/>
                                      </a:lnTo>
                                      <a:lnTo>
                                        <a:pt x="448" y="3432"/>
                                      </a:lnTo>
                                      <a:lnTo>
                                        <a:pt x="450" y="3452"/>
                                      </a:lnTo>
                                      <a:lnTo>
                                        <a:pt x="453" y="3471"/>
                                      </a:lnTo>
                                      <a:lnTo>
                                        <a:pt x="458" y="3490"/>
                                      </a:lnTo>
                                      <a:lnTo>
                                        <a:pt x="466" y="3511"/>
                                      </a:lnTo>
                                      <a:lnTo>
                                        <a:pt x="476" y="3533"/>
                                      </a:lnTo>
                                      <a:lnTo>
                                        <a:pt x="489" y="3552"/>
                                      </a:lnTo>
                                      <a:lnTo>
                                        <a:pt x="504" y="3571"/>
                                      </a:lnTo>
                                      <a:lnTo>
                                        <a:pt x="521" y="3589"/>
                                      </a:lnTo>
                                      <a:lnTo>
                                        <a:pt x="541" y="3606"/>
                                      </a:lnTo>
                                      <a:lnTo>
                                        <a:pt x="561" y="3622"/>
                                      </a:lnTo>
                                      <a:lnTo>
                                        <a:pt x="584" y="3637"/>
                                      </a:lnTo>
                                      <a:lnTo>
                                        <a:pt x="607" y="3651"/>
                                      </a:lnTo>
                                      <a:lnTo>
                                        <a:pt x="634" y="3664"/>
                                      </a:lnTo>
                                      <a:lnTo>
                                        <a:pt x="660" y="3675"/>
                                      </a:lnTo>
                                      <a:lnTo>
                                        <a:pt x="688" y="3686"/>
                                      </a:lnTo>
                                      <a:lnTo>
                                        <a:pt x="716" y="3694"/>
                                      </a:lnTo>
                                      <a:lnTo>
                                        <a:pt x="746" y="3702"/>
                                      </a:lnTo>
                                      <a:lnTo>
                                        <a:pt x="777" y="3708"/>
                                      </a:lnTo>
                                      <a:lnTo>
                                        <a:pt x="807" y="3712"/>
                                      </a:lnTo>
                                      <a:lnTo>
                                        <a:pt x="838" y="3714"/>
                                      </a:lnTo>
                                      <a:lnTo>
                                        <a:pt x="869" y="3715"/>
                                      </a:lnTo>
                                      <a:lnTo>
                                        <a:pt x="901" y="3715"/>
                                      </a:lnTo>
                                      <a:lnTo>
                                        <a:pt x="932" y="3712"/>
                                      </a:lnTo>
                                      <a:lnTo>
                                        <a:pt x="964" y="3708"/>
                                      </a:lnTo>
                                      <a:lnTo>
                                        <a:pt x="994" y="3702"/>
                                      </a:lnTo>
                                      <a:lnTo>
                                        <a:pt x="1024" y="3693"/>
                                      </a:lnTo>
                                      <a:lnTo>
                                        <a:pt x="1053" y="3684"/>
                                      </a:lnTo>
                                      <a:lnTo>
                                        <a:pt x="1082" y="3671"/>
                                      </a:lnTo>
                                      <a:lnTo>
                                        <a:pt x="1109" y="3656"/>
                                      </a:lnTo>
                                      <a:lnTo>
                                        <a:pt x="1136" y="3639"/>
                                      </a:lnTo>
                                      <a:lnTo>
                                        <a:pt x="1162" y="3620"/>
                                      </a:lnTo>
                                      <a:lnTo>
                                        <a:pt x="1185" y="3599"/>
                                      </a:lnTo>
                                      <a:lnTo>
                                        <a:pt x="1208" y="3575"/>
                                      </a:lnTo>
                                      <a:lnTo>
                                        <a:pt x="1229" y="3548"/>
                                      </a:lnTo>
                                      <a:lnTo>
                                        <a:pt x="1248" y="3520"/>
                                      </a:lnTo>
                                      <a:lnTo>
                                        <a:pt x="1265" y="3491"/>
                                      </a:lnTo>
                                      <a:lnTo>
                                        <a:pt x="1285" y="3461"/>
                                      </a:lnTo>
                                      <a:lnTo>
                                        <a:pt x="1306" y="3428"/>
                                      </a:lnTo>
                                      <a:lnTo>
                                        <a:pt x="1329" y="3394"/>
                                      </a:lnTo>
                                      <a:lnTo>
                                        <a:pt x="1380" y="3323"/>
                                      </a:lnTo>
                                      <a:lnTo>
                                        <a:pt x="1436" y="3248"/>
                                      </a:lnTo>
                                      <a:lnTo>
                                        <a:pt x="1495" y="3170"/>
                                      </a:lnTo>
                                      <a:lnTo>
                                        <a:pt x="1556" y="3091"/>
                                      </a:lnTo>
                                      <a:lnTo>
                                        <a:pt x="1620" y="3012"/>
                                      </a:lnTo>
                                      <a:lnTo>
                                        <a:pt x="1682" y="2934"/>
                                      </a:lnTo>
                                      <a:lnTo>
                                        <a:pt x="1742" y="2859"/>
                                      </a:lnTo>
                                      <a:lnTo>
                                        <a:pt x="1800" y="2788"/>
                                      </a:lnTo>
                                      <a:lnTo>
                                        <a:pt x="1854" y="2724"/>
                                      </a:lnTo>
                                      <a:lnTo>
                                        <a:pt x="1903" y="2665"/>
                                      </a:lnTo>
                                      <a:lnTo>
                                        <a:pt x="1944" y="2614"/>
                                      </a:lnTo>
                                      <a:lnTo>
                                        <a:pt x="1978" y="2574"/>
                                      </a:lnTo>
                                      <a:lnTo>
                                        <a:pt x="2003" y="2543"/>
                                      </a:lnTo>
                                      <a:lnTo>
                                        <a:pt x="2017" y="2525"/>
                                      </a:lnTo>
                                      <a:lnTo>
                                        <a:pt x="2056" y="2518"/>
                                      </a:lnTo>
                                      <a:lnTo>
                                        <a:pt x="2094" y="2508"/>
                                      </a:lnTo>
                                      <a:lnTo>
                                        <a:pt x="2130" y="2496"/>
                                      </a:lnTo>
                                      <a:lnTo>
                                        <a:pt x="2165" y="2480"/>
                                      </a:lnTo>
                                      <a:lnTo>
                                        <a:pt x="2198" y="2462"/>
                                      </a:lnTo>
                                      <a:lnTo>
                                        <a:pt x="2229" y="2441"/>
                                      </a:lnTo>
                                      <a:lnTo>
                                        <a:pt x="2260" y="2417"/>
                                      </a:lnTo>
                                      <a:lnTo>
                                        <a:pt x="2288" y="2392"/>
                                      </a:lnTo>
                                      <a:lnTo>
                                        <a:pt x="2316" y="2364"/>
                                      </a:lnTo>
                                      <a:lnTo>
                                        <a:pt x="2342" y="2335"/>
                                      </a:lnTo>
                                      <a:lnTo>
                                        <a:pt x="2367" y="2304"/>
                                      </a:lnTo>
                                      <a:lnTo>
                                        <a:pt x="2391" y="2271"/>
                                      </a:lnTo>
                                      <a:lnTo>
                                        <a:pt x="2413" y="2238"/>
                                      </a:lnTo>
                                      <a:lnTo>
                                        <a:pt x="2434" y="2203"/>
                                      </a:lnTo>
                                      <a:lnTo>
                                        <a:pt x="2454" y="2167"/>
                                      </a:lnTo>
                                      <a:lnTo>
                                        <a:pt x="2474" y="2131"/>
                                      </a:lnTo>
                                      <a:lnTo>
                                        <a:pt x="2492" y="2093"/>
                                      </a:lnTo>
                                      <a:lnTo>
                                        <a:pt x="2509" y="2055"/>
                                      </a:lnTo>
                                      <a:lnTo>
                                        <a:pt x="2525" y="2017"/>
                                      </a:lnTo>
                                      <a:lnTo>
                                        <a:pt x="2541" y="1979"/>
                                      </a:lnTo>
                                      <a:lnTo>
                                        <a:pt x="2556" y="1941"/>
                                      </a:lnTo>
                                      <a:lnTo>
                                        <a:pt x="2570" y="1902"/>
                                      </a:lnTo>
                                      <a:lnTo>
                                        <a:pt x="2582" y="1865"/>
                                      </a:lnTo>
                                      <a:lnTo>
                                        <a:pt x="2594" y="1828"/>
                                      </a:lnTo>
                                      <a:lnTo>
                                        <a:pt x="2616" y="1757"/>
                                      </a:lnTo>
                                      <a:lnTo>
                                        <a:pt x="2636" y="1690"/>
                                      </a:lnTo>
                                      <a:lnTo>
                                        <a:pt x="2654" y="1628"/>
                                      </a:lnTo>
                                      <a:lnTo>
                                        <a:pt x="2670" y="1574"/>
                                      </a:lnTo>
                                      <a:lnTo>
                                        <a:pt x="2795" y="1511"/>
                                      </a:lnTo>
                                      <a:lnTo>
                                        <a:pt x="2898" y="1450"/>
                                      </a:lnTo>
                                      <a:lnTo>
                                        <a:pt x="2982" y="1391"/>
                                      </a:lnTo>
                                      <a:lnTo>
                                        <a:pt x="3046" y="1334"/>
                                      </a:lnTo>
                                      <a:lnTo>
                                        <a:pt x="3094" y="1279"/>
                                      </a:lnTo>
                                      <a:lnTo>
                                        <a:pt x="3124" y="1225"/>
                                      </a:lnTo>
                                      <a:lnTo>
                                        <a:pt x="3139" y="1172"/>
                                      </a:lnTo>
                                      <a:lnTo>
                                        <a:pt x="3139" y="1121"/>
                                      </a:lnTo>
                                      <a:lnTo>
                                        <a:pt x="3125" y="1072"/>
                                      </a:lnTo>
                                      <a:lnTo>
                                        <a:pt x="3100" y="1023"/>
                                      </a:lnTo>
                                      <a:lnTo>
                                        <a:pt x="3063" y="975"/>
                                      </a:lnTo>
                                      <a:lnTo>
                                        <a:pt x="3015" y="929"/>
                                      </a:lnTo>
                                      <a:lnTo>
                                        <a:pt x="2958" y="882"/>
                                      </a:lnTo>
                                      <a:lnTo>
                                        <a:pt x="2893" y="837"/>
                                      </a:lnTo>
                                      <a:lnTo>
                                        <a:pt x="2821" y="792"/>
                                      </a:lnTo>
                                      <a:lnTo>
                                        <a:pt x="2743" y="747"/>
                                      </a:lnTo>
                                      <a:lnTo>
                                        <a:pt x="2659" y="704"/>
                                      </a:lnTo>
                                      <a:lnTo>
                                        <a:pt x="2572" y="659"/>
                                      </a:lnTo>
                                      <a:lnTo>
                                        <a:pt x="2481" y="616"/>
                                      </a:lnTo>
                                      <a:lnTo>
                                        <a:pt x="2388" y="572"/>
                                      </a:lnTo>
                                      <a:lnTo>
                                        <a:pt x="2295" y="527"/>
                                      </a:lnTo>
                                      <a:lnTo>
                                        <a:pt x="2202" y="483"/>
                                      </a:lnTo>
                                      <a:lnTo>
                                        <a:pt x="2110" y="438"/>
                                      </a:lnTo>
                                      <a:lnTo>
                                        <a:pt x="2020" y="393"/>
                                      </a:lnTo>
                                      <a:lnTo>
                                        <a:pt x="1933" y="347"/>
                                      </a:lnTo>
                                      <a:lnTo>
                                        <a:pt x="1851" y="301"/>
                                      </a:lnTo>
                                      <a:lnTo>
                                        <a:pt x="1775" y="253"/>
                                      </a:lnTo>
                                      <a:lnTo>
                                        <a:pt x="1704" y="205"/>
                                      </a:lnTo>
                                      <a:lnTo>
                                        <a:pt x="1642" y="155"/>
                                      </a:lnTo>
                                      <a:lnTo>
                                        <a:pt x="1588" y="104"/>
                                      </a:lnTo>
                                      <a:lnTo>
                                        <a:pt x="1544" y="53"/>
                                      </a:lnTo>
                                      <a:lnTo>
                                        <a:pt x="1510" y="0"/>
                                      </a:lnTo>
                                      <a:lnTo>
                                        <a:pt x="1531" y="53"/>
                                      </a:lnTo>
                                      <a:lnTo>
                                        <a:pt x="1562" y="105"/>
                                      </a:lnTo>
                                      <a:lnTo>
                                        <a:pt x="1601" y="156"/>
                                      </a:lnTo>
                                      <a:lnTo>
                                        <a:pt x="1647" y="207"/>
                                      </a:lnTo>
                                      <a:lnTo>
                                        <a:pt x="1699" y="257"/>
                                      </a:lnTo>
                                      <a:lnTo>
                                        <a:pt x="1758" y="304"/>
                                      </a:lnTo>
                                      <a:lnTo>
                                        <a:pt x="1821" y="353"/>
                                      </a:lnTo>
                                      <a:lnTo>
                                        <a:pt x="1889" y="399"/>
                                      </a:lnTo>
                                      <a:lnTo>
                                        <a:pt x="1960" y="446"/>
                                      </a:lnTo>
                                      <a:lnTo>
                                        <a:pt x="2032" y="491"/>
                                      </a:lnTo>
                                      <a:lnTo>
                                        <a:pt x="2106" y="536"/>
                                      </a:lnTo>
                                      <a:lnTo>
                                        <a:pt x="2181" y="581"/>
                                      </a:lnTo>
                                      <a:lnTo>
                                        <a:pt x="2255" y="624"/>
                                      </a:lnTo>
                                      <a:lnTo>
                                        <a:pt x="2328" y="669"/>
                                      </a:lnTo>
                                      <a:lnTo>
                                        <a:pt x="2397" y="712"/>
                                      </a:lnTo>
                                      <a:lnTo>
                                        <a:pt x="2465" y="755"/>
                                      </a:lnTo>
                                      <a:lnTo>
                                        <a:pt x="2528" y="798"/>
                                      </a:lnTo>
                                      <a:lnTo>
                                        <a:pt x="2587" y="841"/>
                                      </a:lnTo>
                                      <a:lnTo>
                                        <a:pt x="2639" y="884"/>
                                      </a:lnTo>
                                      <a:lnTo>
                                        <a:pt x="2686" y="927"/>
                                      </a:lnTo>
                                      <a:lnTo>
                                        <a:pt x="2725" y="970"/>
                                      </a:lnTo>
                                      <a:lnTo>
                                        <a:pt x="2754" y="1013"/>
                                      </a:lnTo>
                                      <a:lnTo>
                                        <a:pt x="2776" y="1057"/>
                                      </a:lnTo>
                                      <a:lnTo>
                                        <a:pt x="2787" y="1100"/>
                                      </a:lnTo>
                                      <a:lnTo>
                                        <a:pt x="2786" y="1145"/>
                                      </a:lnTo>
                                      <a:lnTo>
                                        <a:pt x="2774" y="1189"/>
                                      </a:lnTo>
                                      <a:lnTo>
                                        <a:pt x="2749" y="1233"/>
                                      </a:lnTo>
                                      <a:lnTo>
                                        <a:pt x="2711" y="1279"/>
                                      </a:lnTo>
                                      <a:lnTo>
                                        <a:pt x="2657" y="1325"/>
                                      </a:lnTo>
                                      <a:lnTo>
                                        <a:pt x="2590" y="1372"/>
                                      </a:lnTo>
                                      <a:lnTo>
                                        <a:pt x="2504" y="1419"/>
                                      </a:lnTo>
                                      <a:lnTo>
                                        <a:pt x="2402" y="1467"/>
                                      </a:lnTo>
                                      <a:lnTo>
                                        <a:pt x="2291" y="1515"/>
                                      </a:lnTo>
                                      <a:lnTo>
                                        <a:pt x="2180" y="1559"/>
                                      </a:lnTo>
                                      <a:lnTo>
                                        <a:pt x="2069" y="1601"/>
                                      </a:lnTo>
                                      <a:lnTo>
                                        <a:pt x="1958" y="1640"/>
                                      </a:lnTo>
                                      <a:lnTo>
                                        <a:pt x="1848" y="1676"/>
                                      </a:lnTo>
                                      <a:lnTo>
                                        <a:pt x="1740" y="1710"/>
                                      </a:lnTo>
                                      <a:lnTo>
                                        <a:pt x="1633" y="1741"/>
                                      </a:lnTo>
                                      <a:lnTo>
                                        <a:pt x="1529" y="1769"/>
                                      </a:lnTo>
                                      <a:lnTo>
                                        <a:pt x="1426" y="1794"/>
                                      </a:lnTo>
                                      <a:lnTo>
                                        <a:pt x="1326" y="1816"/>
                                      </a:lnTo>
                                      <a:lnTo>
                                        <a:pt x="1229" y="1835"/>
                                      </a:lnTo>
                                      <a:lnTo>
                                        <a:pt x="1136" y="1851"/>
                                      </a:lnTo>
                                      <a:lnTo>
                                        <a:pt x="1045" y="1863"/>
                                      </a:lnTo>
                                      <a:lnTo>
                                        <a:pt x="959" y="1873"/>
                                      </a:lnTo>
                                      <a:lnTo>
                                        <a:pt x="878" y="1879"/>
                                      </a:lnTo>
                                      <a:lnTo>
                                        <a:pt x="801" y="1882"/>
                                      </a:lnTo>
                                      <a:lnTo>
                                        <a:pt x="728" y="1882"/>
                                      </a:lnTo>
                                      <a:lnTo>
                                        <a:pt x="661" y="1879"/>
                                      </a:lnTo>
                                      <a:lnTo>
                                        <a:pt x="600" y="1873"/>
                                      </a:lnTo>
                                      <a:lnTo>
                                        <a:pt x="545" y="1862"/>
                                      </a:lnTo>
                                      <a:lnTo>
                                        <a:pt x="497" y="1850"/>
                                      </a:lnTo>
                                      <a:lnTo>
                                        <a:pt x="454" y="1833"/>
                                      </a:lnTo>
                                      <a:lnTo>
                                        <a:pt x="419" y="1813"/>
                                      </a:lnTo>
                                      <a:lnTo>
                                        <a:pt x="392" y="1788"/>
                                      </a:lnTo>
                                      <a:lnTo>
                                        <a:pt x="372" y="1761"/>
                                      </a:lnTo>
                                      <a:lnTo>
                                        <a:pt x="359" y="1730"/>
                                      </a:lnTo>
                                      <a:lnTo>
                                        <a:pt x="356" y="1695"/>
                                      </a:lnTo>
                                      <a:lnTo>
                                        <a:pt x="361" y="1657"/>
                                      </a:lnTo>
                                      <a:lnTo>
                                        <a:pt x="375" y="1615"/>
                                      </a:lnTo>
                                      <a:lnTo>
                                        <a:pt x="398" y="1569"/>
                                      </a:lnTo>
                                      <a:lnTo>
                                        <a:pt x="432" y="1520"/>
                                      </a:lnTo>
                                      <a:lnTo>
                                        <a:pt x="475" y="1467"/>
                                      </a:lnTo>
                                      <a:lnTo>
                                        <a:pt x="524" y="1413"/>
                                      </a:lnTo>
                                      <a:lnTo>
                                        <a:pt x="573" y="1363"/>
                                      </a:lnTo>
                                      <a:lnTo>
                                        <a:pt x="622" y="1317"/>
                                      </a:lnTo>
                                      <a:lnTo>
                                        <a:pt x="671" y="1273"/>
                                      </a:lnTo>
                                      <a:lnTo>
                                        <a:pt x="721" y="1233"/>
                                      </a:lnTo>
                                      <a:lnTo>
                                        <a:pt x="770" y="1196"/>
                                      </a:lnTo>
                                      <a:lnTo>
                                        <a:pt x="820" y="1162"/>
                                      </a:lnTo>
                                      <a:lnTo>
                                        <a:pt x="869" y="1132"/>
                                      </a:lnTo>
                                      <a:lnTo>
                                        <a:pt x="919" y="1104"/>
                                      </a:lnTo>
                                      <a:lnTo>
                                        <a:pt x="969" y="1079"/>
                                      </a:lnTo>
                                      <a:lnTo>
                                        <a:pt x="1020" y="1057"/>
                                      </a:lnTo>
                                      <a:lnTo>
                                        <a:pt x="1069" y="1037"/>
                                      </a:lnTo>
                                      <a:lnTo>
                                        <a:pt x="1119" y="1021"/>
                                      </a:lnTo>
                                      <a:lnTo>
                                        <a:pt x="1168" y="1006"/>
                                      </a:lnTo>
                                      <a:lnTo>
                                        <a:pt x="1218" y="994"/>
                                      </a:lnTo>
                                      <a:lnTo>
                                        <a:pt x="1268" y="986"/>
                                      </a:lnTo>
                                      <a:lnTo>
                                        <a:pt x="1316" y="979"/>
                                      </a:lnTo>
                                      <a:lnTo>
                                        <a:pt x="1366" y="974"/>
                                      </a:lnTo>
                                      <a:lnTo>
                                        <a:pt x="1415" y="972"/>
                                      </a:lnTo>
                                      <a:lnTo>
                                        <a:pt x="1463" y="972"/>
                                      </a:lnTo>
                                      <a:lnTo>
                                        <a:pt x="1512" y="974"/>
                                      </a:lnTo>
                                      <a:lnTo>
                                        <a:pt x="1559" y="979"/>
                                      </a:lnTo>
                                      <a:lnTo>
                                        <a:pt x="1608" y="985"/>
                                      </a:lnTo>
                                      <a:lnTo>
                                        <a:pt x="1656" y="993"/>
                                      </a:lnTo>
                                      <a:lnTo>
                                        <a:pt x="1702" y="1003"/>
                                      </a:lnTo>
                                      <a:lnTo>
                                        <a:pt x="1749" y="1016"/>
                                      </a:lnTo>
                                      <a:lnTo>
                                        <a:pt x="1795" y="1028"/>
                                      </a:lnTo>
                                      <a:lnTo>
                                        <a:pt x="1840" y="1044"/>
                                      </a:lnTo>
                                      <a:lnTo>
                                        <a:pt x="1886" y="1061"/>
                                      </a:lnTo>
                                      <a:lnTo>
                                        <a:pt x="1930" y="1079"/>
                                      </a:lnTo>
                                      <a:lnTo>
                                        <a:pt x="1975" y="1099"/>
                                      </a:lnTo>
                                      <a:lnTo>
                                        <a:pt x="2018" y="1120"/>
                                      </a:lnTo>
                                      <a:close/>
                                      <a:moveTo>
                                        <a:pt x="330" y="2040"/>
                                      </a:moveTo>
                                      <a:lnTo>
                                        <a:pt x="371" y="2052"/>
                                      </a:lnTo>
                                      <a:lnTo>
                                        <a:pt x="415" y="2061"/>
                                      </a:lnTo>
                                      <a:lnTo>
                                        <a:pt x="463" y="2070"/>
                                      </a:lnTo>
                                      <a:lnTo>
                                        <a:pt x="512" y="2077"/>
                                      </a:lnTo>
                                      <a:lnTo>
                                        <a:pt x="565" y="2082"/>
                                      </a:lnTo>
                                      <a:lnTo>
                                        <a:pt x="620" y="2085"/>
                                      </a:lnTo>
                                      <a:lnTo>
                                        <a:pt x="677" y="2087"/>
                                      </a:lnTo>
                                      <a:lnTo>
                                        <a:pt x="736" y="2087"/>
                                      </a:lnTo>
                                      <a:lnTo>
                                        <a:pt x="799" y="2085"/>
                                      </a:lnTo>
                                      <a:lnTo>
                                        <a:pt x="862" y="2082"/>
                                      </a:lnTo>
                                      <a:lnTo>
                                        <a:pt x="928" y="2077"/>
                                      </a:lnTo>
                                      <a:lnTo>
                                        <a:pt x="996" y="2071"/>
                                      </a:lnTo>
                                      <a:lnTo>
                                        <a:pt x="1066" y="2062"/>
                                      </a:lnTo>
                                      <a:lnTo>
                                        <a:pt x="1137" y="2053"/>
                                      </a:lnTo>
                                      <a:lnTo>
                                        <a:pt x="1210" y="2041"/>
                                      </a:lnTo>
                                      <a:lnTo>
                                        <a:pt x="1285" y="2028"/>
                                      </a:lnTo>
                                      <a:lnTo>
                                        <a:pt x="1361" y="2013"/>
                                      </a:lnTo>
                                      <a:lnTo>
                                        <a:pt x="1438" y="1997"/>
                                      </a:lnTo>
                                      <a:lnTo>
                                        <a:pt x="1517" y="1979"/>
                                      </a:lnTo>
                                      <a:lnTo>
                                        <a:pt x="1597" y="1960"/>
                                      </a:lnTo>
                                      <a:lnTo>
                                        <a:pt x="1678" y="1937"/>
                                      </a:lnTo>
                                      <a:lnTo>
                                        <a:pt x="1760" y="1915"/>
                                      </a:lnTo>
                                      <a:lnTo>
                                        <a:pt x="1844" y="1891"/>
                                      </a:lnTo>
                                      <a:lnTo>
                                        <a:pt x="1927" y="1864"/>
                                      </a:lnTo>
                                      <a:lnTo>
                                        <a:pt x="2013" y="1837"/>
                                      </a:lnTo>
                                      <a:lnTo>
                                        <a:pt x="2097" y="1807"/>
                                      </a:lnTo>
                                      <a:lnTo>
                                        <a:pt x="2184" y="1777"/>
                                      </a:lnTo>
                                      <a:lnTo>
                                        <a:pt x="2270" y="1744"/>
                                      </a:lnTo>
                                      <a:lnTo>
                                        <a:pt x="2357" y="1710"/>
                                      </a:lnTo>
                                      <a:lnTo>
                                        <a:pt x="2444" y="1674"/>
                                      </a:lnTo>
                                      <a:lnTo>
                                        <a:pt x="2531" y="1636"/>
                                      </a:lnTo>
                                      <a:lnTo>
                                        <a:pt x="2619" y="1598"/>
                                      </a:lnTo>
                                      <a:lnTo>
                                        <a:pt x="2594" y="1648"/>
                                      </a:lnTo>
                                      <a:lnTo>
                                        <a:pt x="2566" y="1705"/>
                                      </a:lnTo>
                                      <a:lnTo>
                                        <a:pt x="2538" y="1766"/>
                                      </a:lnTo>
                                      <a:lnTo>
                                        <a:pt x="2506" y="1832"/>
                                      </a:lnTo>
                                      <a:lnTo>
                                        <a:pt x="2472" y="1899"/>
                                      </a:lnTo>
                                      <a:lnTo>
                                        <a:pt x="2436" y="1968"/>
                                      </a:lnTo>
                                      <a:lnTo>
                                        <a:pt x="2416" y="2003"/>
                                      </a:lnTo>
                                      <a:lnTo>
                                        <a:pt x="2396" y="2037"/>
                                      </a:lnTo>
                                      <a:lnTo>
                                        <a:pt x="2375" y="2071"/>
                                      </a:lnTo>
                                      <a:lnTo>
                                        <a:pt x="2353" y="2104"/>
                                      </a:lnTo>
                                      <a:lnTo>
                                        <a:pt x="2330" y="2136"/>
                                      </a:lnTo>
                                      <a:lnTo>
                                        <a:pt x="2306" y="2168"/>
                                      </a:lnTo>
                                      <a:lnTo>
                                        <a:pt x="2281" y="2200"/>
                                      </a:lnTo>
                                      <a:lnTo>
                                        <a:pt x="2256" y="2228"/>
                                      </a:lnTo>
                                      <a:lnTo>
                                        <a:pt x="2228" y="2257"/>
                                      </a:lnTo>
                                      <a:lnTo>
                                        <a:pt x="2201" y="2283"/>
                                      </a:lnTo>
                                      <a:lnTo>
                                        <a:pt x="2171" y="2308"/>
                                      </a:lnTo>
                                      <a:lnTo>
                                        <a:pt x="2142" y="2332"/>
                                      </a:lnTo>
                                      <a:lnTo>
                                        <a:pt x="2110" y="2353"/>
                                      </a:lnTo>
                                      <a:lnTo>
                                        <a:pt x="2077" y="2372"/>
                                      </a:lnTo>
                                      <a:lnTo>
                                        <a:pt x="2043" y="2389"/>
                                      </a:lnTo>
                                      <a:lnTo>
                                        <a:pt x="2008" y="2404"/>
                                      </a:lnTo>
                                      <a:lnTo>
                                        <a:pt x="1971" y="2415"/>
                                      </a:lnTo>
                                      <a:lnTo>
                                        <a:pt x="1935" y="2424"/>
                                      </a:lnTo>
                                      <a:lnTo>
                                        <a:pt x="1895" y="2430"/>
                                      </a:lnTo>
                                      <a:lnTo>
                                        <a:pt x="1854" y="2432"/>
                                      </a:lnTo>
                                      <a:lnTo>
                                        <a:pt x="1802" y="2435"/>
                                      </a:lnTo>
                                      <a:lnTo>
                                        <a:pt x="1749" y="2439"/>
                                      </a:lnTo>
                                      <a:lnTo>
                                        <a:pt x="1694" y="2445"/>
                                      </a:lnTo>
                                      <a:lnTo>
                                        <a:pt x="1638" y="2452"/>
                                      </a:lnTo>
                                      <a:lnTo>
                                        <a:pt x="1580" y="2461"/>
                                      </a:lnTo>
                                      <a:lnTo>
                                        <a:pt x="1520" y="2471"/>
                                      </a:lnTo>
                                      <a:lnTo>
                                        <a:pt x="1461" y="2483"/>
                                      </a:lnTo>
                                      <a:lnTo>
                                        <a:pt x="1400" y="2494"/>
                                      </a:lnTo>
                                      <a:lnTo>
                                        <a:pt x="1340" y="2508"/>
                                      </a:lnTo>
                                      <a:lnTo>
                                        <a:pt x="1278" y="2522"/>
                                      </a:lnTo>
                                      <a:lnTo>
                                        <a:pt x="1218" y="2537"/>
                                      </a:lnTo>
                                      <a:lnTo>
                                        <a:pt x="1158" y="2553"/>
                                      </a:lnTo>
                                      <a:lnTo>
                                        <a:pt x="1098" y="2570"/>
                                      </a:lnTo>
                                      <a:lnTo>
                                        <a:pt x="1039" y="2585"/>
                                      </a:lnTo>
                                      <a:lnTo>
                                        <a:pt x="979" y="2602"/>
                                      </a:lnTo>
                                      <a:lnTo>
                                        <a:pt x="922" y="2619"/>
                                      </a:lnTo>
                                      <a:lnTo>
                                        <a:pt x="811" y="2654"/>
                                      </a:lnTo>
                                      <a:lnTo>
                                        <a:pt x="708" y="2688"/>
                                      </a:lnTo>
                                      <a:lnTo>
                                        <a:pt x="613" y="2721"/>
                                      </a:lnTo>
                                      <a:lnTo>
                                        <a:pt x="527" y="2750"/>
                                      </a:lnTo>
                                      <a:lnTo>
                                        <a:pt x="454" y="2778"/>
                                      </a:lnTo>
                                      <a:lnTo>
                                        <a:pt x="395" y="2801"/>
                                      </a:lnTo>
                                      <a:lnTo>
                                        <a:pt x="351" y="2819"/>
                                      </a:lnTo>
                                      <a:lnTo>
                                        <a:pt x="324" y="2831"/>
                                      </a:lnTo>
                                      <a:lnTo>
                                        <a:pt x="315" y="2834"/>
                                      </a:lnTo>
                                      <a:lnTo>
                                        <a:pt x="305" y="2834"/>
                                      </a:lnTo>
                                      <a:lnTo>
                                        <a:pt x="295" y="2833"/>
                                      </a:lnTo>
                                      <a:lnTo>
                                        <a:pt x="283" y="2827"/>
                                      </a:lnTo>
                                      <a:lnTo>
                                        <a:pt x="271" y="2821"/>
                                      </a:lnTo>
                                      <a:lnTo>
                                        <a:pt x="260" y="2813"/>
                                      </a:lnTo>
                                      <a:lnTo>
                                        <a:pt x="248" y="2801"/>
                                      </a:lnTo>
                                      <a:lnTo>
                                        <a:pt x="236" y="2788"/>
                                      </a:lnTo>
                                      <a:lnTo>
                                        <a:pt x="224" y="2772"/>
                                      </a:lnTo>
                                      <a:lnTo>
                                        <a:pt x="212" y="2756"/>
                                      </a:lnTo>
                                      <a:lnTo>
                                        <a:pt x="201" y="2737"/>
                                      </a:lnTo>
                                      <a:lnTo>
                                        <a:pt x="190" y="2716"/>
                                      </a:lnTo>
                                      <a:lnTo>
                                        <a:pt x="181" y="2694"/>
                                      </a:lnTo>
                                      <a:lnTo>
                                        <a:pt x="172" y="2670"/>
                                      </a:lnTo>
                                      <a:lnTo>
                                        <a:pt x="164" y="2644"/>
                                      </a:lnTo>
                                      <a:lnTo>
                                        <a:pt x="157" y="2617"/>
                                      </a:lnTo>
                                      <a:lnTo>
                                        <a:pt x="152" y="2589"/>
                                      </a:lnTo>
                                      <a:lnTo>
                                        <a:pt x="148" y="2558"/>
                                      </a:lnTo>
                                      <a:lnTo>
                                        <a:pt x="146" y="2527"/>
                                      </a:lnTo>
                                      <a:lnTo>
                                        <a:pt x="145" y="2494"/>
                                      </a:lnTo>
                                      <a:lnTo>
                                        <a:pt x="146" y="2462"/>
                                      </a:lnTo>
                                      <a:lnTo>
                                        <a:pt x="150" y="2427"/>
                                      </a:lnTo>
                                      <a:lnTo>
                                        <a:pt x="155" y="2391"/>
                                      </a:lnTo>
                                      <a:lnTo>
                                        <a:pt x="164" y="2355"/>
                                      </a:lnTo>
                                      <a:lnTo>
                                        <a:pt x="173" y="2318"/>
                                      </a:lnTo>
                                      <a:lnTo>
                                        <a:pt x="187" y="2280"/>
                                      </a:lnTo>
                                      <a:lnTo>
                                        <a:pt x="203" y="2241"/>
                                      </a:lnTo>
                                      <a:lnTo>
                                        <a:pt x="222" y="2202"/>
                                      </a:lnTo>
                                      <a:lnTo>
                                        <a:pt x="244" y="2161"/>
                                      </a:lnTo>
                                      <a:lnTo>
                                        <a:pt x="268" y="2121"/>
                                      </a:lnTo>
                                      <a:lnTo>
                                        <a:pt x="298" y="2080"/>
                                      </a:lnTo>
                                      <a:lnTo>
                                        <a:pt x="330" y="20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" name="Freeform 2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4" y="0"/>
                                  <a:ext cx="454" cy="695"/>
                                </a:xfrm>
                                <a:custGeom>
                                  <a:avLst/>
                                  <a:gdLst>
                                    <a:gd name="T0" fmla="*/ 2570 w 2724"/>
                                    <a:gd name="T1" fmla="*/ 311 h 4167"/>
                                    <a:gd name="T2" fmla="*/ 2528 w 2724"/>
                                    <a:gd name="T3" fmla="*/ 273 h 4167"/>
                                    <a:gd name="T4" fmla="*/ 2449 w 2724"/>
                                    <a:gd name="T5" fmla="*/ 210 h 4167"/>
                                    <a:gd name="T6" fmla="*/ 2337 w 2724"/>
                                    <a:gd name="T7" fmla="*/ 137 h 4167"/>
                                    <a:gd name="T8" fmla="*/ 2197 w 2724"/>
                                    <a:gd name="T9" fmla="*/ 69 h 4167"/>
                                    <a:gd name="T10" fmla="*/ 2032 w 2724"/>
                                    <a:gd name="T11" fmla="*/ 18 h 4167"/>
                                    <a:gd name="T12" fmla="*/ 1848 w 2724"/>
                                    <a:gd name="T13" fmla="*/ 0 h 4167"/>
                                    <a:gd name="T14" fmla="*/ 1649 w 2724"/>
                                    <a:gd name="T15" fmla="*/ 29 h 4167"/>
                                    <a:gd name="T16" fmla="*/ 1440 w 2724"/>
                                    <a:gd name="T17" fmla="*/ 118 h 4167"/>
                                    <a:gd name="T18" fmla="*/ 1226 w 2724"/>
                                    <a:gd name="T19" fmla="*/ 282 h 4167"/>
                                    <a:gd name="T20" fmla="*/ 1010 w 2724"/>
                                    <a:gd name="T21" fmla="*/ 537 h 4167"/>
                                    <a:gd name="T22" fmla="*/ 797 w 2724"/>
                                    <a:gd name="T23" fmla="*/ 894 h 4167"/>
                                    <a:gd name="T24" fmla="*/ 592 w 2724"/>
                                    <a:gd name="T25" fmla="*/ 1370 h 4167"/>
                                    <a:gd name="T26" fmla="*/ 398 w 2724"/>
                                    <a:gd name="T27" fmla="*/ 1977 h 4167"/>
                                    <a:gd name="T28" fmla="*/ 223 w 2724"/>
                                    <a:gd name="T29" fmla="*/ 2732 h 4167"/>
                                    <a:gd name="T30" fmla="*/ 68 w 2724"/>
                                    <a:gd name="T31" fmla="*/ 3645 h 4167"/>
                                    <a:gd name="T32" fmla="*/ 133 w 2724"/>
                                    <a:gd name="T33" fmla="*/ 3748 h 4167"/>
                                    <a:gd name="T34" fmla="*/ 407 w 2724"/>
                                    <a:gd name="T35" fmla="*/ 3015 h 4167"/>
                                    <a:gd name="T36" fmla="*/ 684 w 2724"/>
                                    <a:gd name="T37" fmla="*/ 2416 h 4167"/>
                                    <a:gd name="T38" fmla="*/ 959 w 2724"/>
                                    <a:gd name="T39" fmla="*/ 1933 h 4167"/>
                                    <a:gd name="T40" fmla="*/ 1231 w 2724"/>
                                    <a:gd name="T41" fmla="*/ 1557 h 4167"/>
                                    <a:gd name="T42" fmla="*/ 1492 w 2724"/>
                                    <a:gd name="T43" fmla="*/ 1271 h 4167"/>
                                    <a:gd name="T44" fmla="*/ 1740 w 2724"/>
                                    <a:gd name="T45" fmla="*/ 1062 h 4167"/>
                                    <a:gd name="T46" fmla="*/ 1969 w 2724"/>
                                    <a:gd name="T47" fmla="*/ 918 h 4167"/>
                                    <a:gd name="T48" fmla="*/ 2177 w 2724"/>
                                    <a:gd name="T49" fmla="*/ 822 h 4167"/>
                                    <a:gd name="T50" fmla="*/ 2357 w 2724"/>
                                    <a:gd name="T51" fmla="*/ 763 h 4167"/>
                                    <a:gd name="T52" fmla="*/ 2506 w 2724"/>
                                    <a:gd name="T53" fmla="*/ 727 h 4167"/>
                                    <a:gd name="T54" fmla="*/ 2620 w 2724"/>
                                    <a:gd name="T55" fmla="*/ 700 h 4167"/>
                                    <a:gd name="T56" fmla="*/ 2694 w 2724"/>
                                    <a:gd name="T57" fmla="*/ 667 h 4167"/>
                                    <a:gd name="T58" fmla="*/ 2724 w 2724"/>
                                    <a:gd name="T59" fmla="*/ 616 h 4167"/>
                                    <a:gd name="T60" fmla="*/ 2705 w 2724"/>
                                    <a:gd name="T61" fmla="*/ 533 h 4167"/>
                                    <a:gd name="T62" fmla="*/ 2632 w 2724"/>
                                    <a:gd name="T63" fmla="*/ 403 h 41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724" h="4167">
                                      <a:moveTo>
                                        <a:pt x="2575" y="316"/>
                                      </a:moveTo>
                                      <a:lnTo>
                                        <a:pt x="2570" y="311"/>
                                      </a:lnTo>
                                      <a:lnTo>
                                        <a:pt x="2554" y="296"/>
                                      </a:lnTo>
                                      <a:lnTo>
                                        <a:pt x="2528" y="273"/>
                                      </a:lnTo>
                                      <a:lnTo>
                                        <a:pt x="2493" y="244"/>
                                      </a:lnTo>
                                      <a:lnTo>
                                        <a:pt x="2449" y="210"/>
                                      </a:lnTo>
                                      <a:lnTo>
                                        <a:pt x="2396" y="174"/>
                                      </a:lnTo>
                                      <a:lnTo>
                                        <a:pt x="2337" y="137"/>
                                      </a:lnTo>
                                      <a:lnTo>
                                        <a:pt x="2270" y="101"/>
                                      </a:lnTo>
                                      <a:lnTo>
                                        <a:pt x="2197" y="69"/>
                                      </a:lnTo>
                                      <a:lnTo>
                                        <a:pt x="2116" y="40"/>
                                      </a:lnTo>
                                      <a:lnTo>
                                        <a:pt x="2032" y="18"/>
                                      </a:lnTo>
                                      <a:lnTo>
                                        <a:pt x="1942" y="4"/>
                                      </a:lnTo>
                                      <a:lnTo>
                                        <a:pt x="1848" y="0"/>
                                      </a:lnTo>
                                      <a:lnTo>
                                        <a:pt x="1751" y="7"/>
                                      </a:lnTo>
                                      <a:lnTo>
                                        <a:pt x="1649" y="29"/>
                                      </a:lnTo>
                                      <a:lnTo>
                                        <a:pt x="1546" y="64"/>
                                      </a:lnTo>
                                      <a:lnTo>
                                        <a:pt x="1440" y="118"/>
                                      </a:lnTo>
                                      <a:lnTo>
                                        <a:pt x="1333" y="190"/>
                                      </a:lnTo>
                                      <a:lnTo>
                                        <a:pt x="1226" y="282"/>
                                      </a:lnTo>
                                      <a:lnTo>
                                        <a:pt x="1118" y="397"/>
                                      </a:lnTo>
                                      <a:lnTo>
                                        <a:pt x="1010" y="537"/>
                                      </a:lnTo>
                                      <a:lnTo>
                                        <a:pt x="902" y="702"/>
                                      </a:lnTo>
                                      <a:lnTo>
                                        <a:pt x="797" y="894"/>
                                      </a:lnTo>
                                      <a:lnTo>
                                        <a:pt x="693" y="1116"/>
                                      </a:lnTo>
                                      <a:lnTo>
                                        <a:pt x="592" y="1370"/>
                                      </a:lnTo>
                                      <a:lnTo>
                                        <a:pt x="493" y="1657"/>
                                      </a:lnTo>
                                      <a:lnTo>
                                        <a:pt x="398" y="1977"/>
                                      </a:lnTo>
                                      <a:lnTo>
                                        <a:pt x="309" y="2335"/>
                                      </a:lnTo>
                                      <a:lnTo>
                                        <a:pt x="223" y="2732"/>
                                      </a:lnTo>
                                      <a:lnTo>
                                        <a:pt x="143" y="3167"/>
                                      </a:lnTo>
                                      <a:lnTo>
                                        <a:pt x="68" y="3645"/>
                                      </a:lnTo>
                                      <a:lnTo>
                                        <a:pt x="0" y="4167"/>
                                      </a:lnTo>
                                      <a:lnTo>
                                        <a:pt x="133" y="3748"/>
                                      </a:lnTo>
                                      <a:lnTo>
                                        <a:pt x="269" y="3364"/>
                                      </a:lnTo>
                                      <a:lnTo>
                                        <a:pt x="407" y="3015"/>
                                      </a:lnTo>
                                      <a:lnTo>
                                        <a:pt x="545" y="2700"/>
                                      </a:lnTo>
                                      <a:lnTo>
                                        <a:pt x="684" y="2416"/>
                                      </a:lnTo>
                                      <a:lnTo>
                                        <a:pt x="822" y="2161"/>
                                      </a:lnTo>
                                      <a:lnTo>
                                        <a:pt x="959" y="1933"/>
                                      </a:lnTo>
                                      <a:lnTo>
                                        <a:pt x="1096" y="1733"/>
                                      </a:lnTo>
                                      <a:lnTo>
                                        <a:pt x="1231" y="1557"/>
                                      </a:lnTo>
                                      <a:lnTo>
                                        <a:pt x="1363" y="1403"/>
                                      </a:lnTo>
                                      <a:lnTo>
                                        <a:pt x="1492" y="1271"/>
                                      </a:lnTo>
                                      <a:lnTo>
                                        <a:pt x="1618" y="1158"/>
                                      </a:lnTo>
                                      <a:lnTo>
                                        <a:pt x="1740" y="1062"/>
                                      </a:lnTo>
                                      <a:lnTo>
                                        <a:pt x="1858" y="983"/>
                                      </a:lnTo>
                                      <a:lnTo>
                                        <a:pt x="1969" y="918"/>
                                      </a:lnTo>
                                      <a:lnTo>
                                        <a:pt x="2076" y="865"/>
                                      </a:lnTo>
                                      <a:lnTo>
                                        <a:pt x="2177" y="822"/>
                                      </a:lnTo>
                                      <a:lnTo>
                                        <a:pt x="2271" y="790"/>
                                      </a:lnTo>
                                      <a:lnTo>
                                        <a:pt x="2357" y="763"/>
                                      </a:lnTo>
                                      <a:lnTo>
                                        <a:pt x="2437" y="743"/>
                                      </a:lnTo>
                                      <a:lnTo>
                                        <a:pt x="2506" y="727"/>
                                      </a:lnTo>
                                      <a:lnTo>
                                        <a:pt x="2569" y="714"/>
                                      </a:lnTo>
                                      <a:lnTo>
                                        <a:pt x="2620" y="700"/>
                                      </a:lnTo>
                                      <a:lnTo>
                                        <a:pt x="2663" y="685"/>
                                      </a:lnTo>
                                      <a:lnTo>
                                        <a:pt x="2694" y="667"/>
                                      </a:lnTo>
                                      <a:lnTo>
                                        <a:pt x="2714" y="645"/>
                                      </a:lnTo>
                                      <a:lnTo>
                                        <a:pt x="2724" y="616"/>
                                      </a:lnTo>
                                      <a:lnTo>
                                        <a:pt x="2721" y="579"/>
                                      </a:lnTo>
                                      <a:lnTo>
                                        <a:pt x="2705" y="533"/>
                                      </a:lnTo>
                                      <a:lnTo>
                                        <a:pt x="2675" y="475"/>
                                      </a:lnTo>
                                      <a:lnTo>
                                        <a:pt x="2632" y="403"/>
                                      </a:lnTo>
                                      <a:lnTo>
                                        <a:pt x="2575" y="3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1" name="Freeform 2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60" y="0"/>
                                  <a:ext cx="454" cy="695"/>
                                </a:xfrm>
                                <a:custGeom>
                                  <a:avLst/>
                                  <a:gdLst>
                                    <a:gd name="T0" fmla="*/ 154 w 2724"/>
                                    <a:gd name="T1" fmla="*/ 311 h 4167"/>
                                    <a:gd name="T2" fmla="*/ 196 w 2724"/>
                                    <a:gd name="T3" fmla="*/ 273 h 4167"/>
                                    <a:gd name="T4" fmla="*/ 275 w 2724"/>
                                    <a:gd name="T5" fmla="*/ 210 h 4167"/>
                                    <a:gd name="T6" fmla="*/ 387 w 2724"/>
                                    <a:gd name="T7" fmla="*/ 137 h 4167"/>
                                    <a:gd name="T8" fmla="*/ 527 w 2724"/>
                                    <a:gd name="T9" fmla="*/ 69 h 4167"/>
                                    <a:gd name="T10" fmla="*/ 692 w 2724"/>
                                    <a:gd name="T11" fmla="*/ 18 h 4167"/>
                                    <a:gd name="T12" fmla="*/ 876 w 2724"/>
                                    <a:gd name="T13" fmla="*/ 0 h 4167"/>
                                    <a:gd name="T14" fmla="*/ 1075 w 2724"/>
                                    <a:gd name="T15" fmla="*/ 29 h 4167"/>
                                    <a:gd name="T16" fmla="*/ 1284 w 2724"/>
                                    <a:gd name="T17" fmla="*/ 118 h 4167"/>
                                    <a:gd name="T18" fmla="*/ 1498 w 2724"/>
                                    <a:gd name="T19" fmla="*/ 282 h 4167"/>
                                    <a:gd name="T20" fmla="*/ 1714 w 2724"/>
                                    <a:gd name="T21" fmla="*/ 537 h 4167"/>
                                    <a:gd name="T22" fmla="*/ 1927 w 2724"/>
                                    <a:gd name="T23" fmla="*/ 894 h 4167"/>
                                    <a:gd name="T24" fmla="*/ 2132 w 2724"/>
                                    <a:gd name="T25" fmla="*/ 1370 h 4167"/>
                                    <a:gd name="T26" fmla="*/ 2325 w 2724"/>
                                    <a:gd name="T27" fmla="*/ 1977 h 4167"/>
                                    <a:gd name="T28" fmla="*/ 2501 w 2724"/>
                                    <a:gd name="T29" fmla="*/ 2732 h 4167"/>
                                    <a:gd name="T30" fmla="*/ 2656 w 2724"/>
                                    <a:gd name="T31" fmla="*/ 3645 h 4167"/>
                                    <a:gd name="T32" fmla="*/ 2590 w 2724"/>
                                    <a:gd name="T33" fmla="*/ 3748 h 4167"/>
                                    <a:gd name="T34" fmla="*/ 2317 w 2724"/>
                                    <a:gd name="T35" fmla="*/ 3015 h 4167"/>
                                    <a:gd name="T36" fmla="*/ 2040 w 2724"/>
                                    <a:gd name="T37" fmla="*/ 2416 h 4167"/>
                                    <a:gd name="T38" fmla="*/ 1765 w 2724"/>
                                    <a:gd name="T39" fmla="*/ 1933 h 4167"/>
                                    <a:gd name="T40" fmla="*/ 1493 w 2724"/>
                                    <a:gd name="T41" fmla="*/ 1557 h 4167"/>
                                    <a:gd name="T42" fmla="*/ 1232 w 2724"/>
                                    <a:gd name="T43" fmla="*/ 1271 h 4167"/>
                                    <a:gd name="T44" fmla="*/ 984 w 2724"/>
                                    <a:gd name="T45" fmla="*/ 1062 h 4167"/>
                                    <a:gd name="T46" fmla="*/ 754 w 2724"/>
                                    <a:gd name="T47" fmla="*/ 918 h 4167"/>
                                    <a:gd name="T48" fmla="*/ 546 w 2724"/>
                                    <a:gd name="T49" fmla="*/ 822 h 4167"/>
                                    <a:gd name="T50" fmla="*/ 367 w 2724"/>
                                    <a:gd name="T51" fmla="*/ 763 h 4167"/>
                                    <a:gd name="T52" fmla="*/ 217 w 2724"/>
                                    <a:gd name="T53" fmla="*/ 727 h 4167"/>
                                    <a:gd name="T54" fmla="*/ 104 w 2724"/>
                                    <a:gd name="T55" fmla="*/ 700 h 4167"/>
                                    <a:gd name="T56" fmla="*/ 30 w 2724"/>
                                    <a:gd name="T57" fmla="*/ 667 h 4167"/>
                                    <a:gd name="T58" fmla="*/ 0 w 2724"/>
                                    <a:gd name="T59" fmla="*/ 616 h 4167"/>
                                    <a:gd name="T60" fmla="*/ 19 w 2724"/>
                                    <a:gd name="T61" fmla="*/ 533 h 4167"/>
                                    <a:gd name="T62" fmla="*/ 91 w 2724"/>
                                    <a:gd name="T63" fmla="*/ 403 h 41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724" h="4167">
                                      <a:moveTo>
                                        <a:pt x="149" y="316"/>
                                      </a:moveTo>
                                      <a:lnTo>
                                        <a:pt x="154" y="311"/>
                                      </a:lnTo>
                                      <a:lnTo>
                                        <a:pt x="170" y="296"/>
                                      </a:lnTo>
                                      <a:lnTo>
                                        <a:pt x="196" y="273"/>
                                      </a:lnTo>
                                      <a:lnTo>
                                        <a:pt x="231" y="244"/>
                                      </a:lnTo>
                                      <a:lnTo>
                                        <a:pt x="275" y="210"/>
                                      </a:lnTo>
                                      <a:lnTo>
                                        <a:pt x="328" y="174"/>
                                      </a:lnTo>
                                      <a:lnTo>
                                        <a:pt x="387" y="137"/>
                                      </a:lnTo>
                                      <a:lnTo>
                                        <a:pt x="454" y="101"/>
                                      </a:lnTo>
                                      <a:lnTo>
                                        <a:pt x="527" y="69"/>
                                      </a:lnTo>
                                      <a:lnTo>
                                        <a:pt x="608" y="40"/>
                                      </a:lnTo>
                                      <a:lnTo>
                                        <a:pt x="692" y="18"/>
                                      </a:lnTo>
                                      <a:lnTo>
                                        <a:pt x="782" y="4"/>
                                      </a:lnTo>
                                      <a:lnTo>
                                        <a:pt x="876" y="0"/>
                                      </a:lnTo>
                                      <a:lnTo>
                                        <a:pt x="973" y="7"/>
                                      </a:lnTo>
                                      <a:lnTo>
                                        <a:pt x="1075" y="29"/>
                                      </a:lnTo>
                                      <a:lnTo>
                                        <a:pt x="1178" y="64"/>
                                      </a:lnTo>
                                      <a:lnTo>
                                        <a:pt x="1284" y="118"/>
                                      </a:lnTo>
                                      <a:lnTo>
                                        <a:pt x="1391" y="190"/>
                                      </a:lnTo>
                                      <a:lnTo>
                                        <a:pt x="1498" y="282"/>
                                      </a:lnTo>
                                      <a:lnTo>
                                        <a:pt x="1606" y="397"/>
                                      </a:lnTo>
                                      <a:lnTo>
                                        <a:pt x="1714" y="537"/>
                                      </a:lnTo>
                                      <a:lnTo>
                                        <a:pt x="1822" y="702"/>
                                      </a:lnTo>
                                      <a:lnTo>
                                        <a:pt x="1927" y="894"/>
                                      </a:lnTo>
                                      <a:lnTo>
                                        <a:pt x="2031" y="1116"/>
                                      </a:lnTo>
                                      <a:lnTo>
                                        <a:pt x="2132" y="1370"/>
                                      </a:lnTo>
                                      <a:lnTo>
                                        <a:pt x="2230" y="1657"/>
                                      </a:lnTo>
                                      <a:lnTo>
                                        <a:pt x="2325" y="1977"/>
                                      </a:lnTo>
                                      <a:lnTo>
                                        <a:pt x="2415" y="2335"/>
                                      </a:lnTo>
                                      <a:lnTo>
                                        <a:pt x="2501" y="2732"/>
                                      </a:lnTo>
                                      <a:lnTo>
                                        <a:pt x="2581" y="3167"/>
                                      </a:lnTo>
                                      <a:lnTo>
                                        <a:pt x="2656" y="3645"/>
                                      </a:lnTo>
                                      <a:lnTo>
                                        <a:pt x="2724" y="4167"/>
                                      </a:lnTo>
                                      <a:lnTo>
                                        <a:pt x="2590" y="3748"/>
                                      </a:lnTo>
                                      <a:lnTo>
                                        <a:pt x="2454" y="3364"/>
                                      </a:lnTo>
                                      <a:lnTo>
                                        <a:pt x="2317" y="3015"/>
                                      </a:lnTo>
                                      <a:lnTo>
                                        <a:pt x="2179" y="2700"/>
                                      </a:lnTo>
                                      <a:lnTo>
                                        <a:pt x="2040" y="2416"/>
                                      </a:lnTo>
                                      <a:lnTo>
                                        <a:pt x="1902" y="2161"/>
                                      </a:lnTo>
                                      <a:lnTo>
                                        <a:pt x="1765" y="1933"/>
                                      </a:lnTo>
                                      <a:lnTo>
                                        <a:pt x="1628" y="1733"/>
                                      </a:lnTo>
                                      <a:lnTo>
                                        <a:pt x="1493" y="1557"/>
                                      </a:lnTo>
                                      <a:lnTo>
                                        <a:pt x="1361" y="1403"/>
                                      </a:lnTo>
                                      <a:lnTo>
                                        <a:pt x="1232" y="1271"/>
                                      </a:lnTo>
                                      <a:lnTo>
                                        <a:pt x="1105" y="1158"/>
                                      </a:lnTo>
                                      <a:lnTo>
                                        <a:pt x="984" y="1062"/>
                                      </a:lnTo>
                                      <a:lnTo>
                                        <a:pt x="866" y="983"/>
                                      </a:lnTo>
                                      <a:lnTo>
                                        <a:pt x="754" y="918"/>
                                      </a:lnTo>
                                      <a:lnTo>
                                        <a:pt x="648" y="865"/>
                                      </a:lnTo>
                                      <a:lnTo>
                                        <a:pt x="546" y="822"/>
                                      </a:lnTo>
                                      <a:lnTo>
                                        <a:pt x="453" y="790"/>
                                      </a:lnTo>
                                      <a:lnTo>
                                        <a:pt x="367" y="763"/>
                                      </a:lnTo>
                                      <a:lnTo>
                                        <a:pt x="287" y="743"/>
                                      </a:lnTo>
                                      <a:lnTo>
                                        <a:pt x="217" y="727"/>
                                      </a:lnTo>
                                      <a:lnTo>
                                        <a:pt x="155" y="714"/>
                                      </a:lnTo>
                                      <a:lnTo>
                                        <a:pt x="104" y="700"/>
                                      </a:lnTo>
                                      <a:lnTo>
                                        <a:pt x="61" y="685"/>
                                      </a:lnTo>
                                      <a:lnTo>
                                        <a:pt x="30" y="667"/>
                                      </a:lnTo>
                                      <a:lnTo>
                                        <a:pt x="10" y="645"/>
                                      </a:lnTo>
                                      <a:lnTo>
                                        <a:pt x="0" y="616"/>
                                      </a:lnTo>
                                      <a:lnTo>
                                        <a:pt x="3" y="579"/>
                                      </a:lnTo>
                                      <a:lnTo>
                                        <a:pt x="19" y="533"/>
                                      </a:lnTo>
                                      <a:lnTo>
                                        <a:pt x="49" y="475"/>
                                      </a:lnTo>
                                      <a:lnTo>
                                        <a:pt x="91" y="403"/>
                                      </a:lnTo>
                                      <a:lnTo>
                                        <a:pt x="149" y="3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7" o:spid="_x0000_s1026" style="position:absolute;margin-left:304.45pt;margin-top:7pt;width:19.8pt;height:16.95pt;z-index:251754496" coordsize="2344,2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">
                      <v:shape id="Freeform 208" o:spid="_x0000_s1027" style="position:absolute;left:577;top:311;width:561;height:1039;visibility:visible;mso-wrap-style:square;v-text-anchor:top" coordsize="3369,6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y5/MIA&#10;AADcAAAADwAAAGRycy9kb3ducmV2LnhtbERPz2vCMBS+D/wfwhN2GZpacEg1ighCLzLmPOjt0Tzb&#10;avNSk2jr/npzGOz48f1erHrTiAc5X1tWMBknIIgLq2suFRx+tqMZCB+QNTaWScGTPKyWg7cFZtp2&#10;/E2PfShFDGGfoYIqhDaT0hcVGfRj2xJH7mydwRChK6V22MVw08g0ST6lwZpjQ4UtbSoqrvu7UXDa&#10;ufbjK8nz529xzHt/6W5TuVbqfdiv5yAC9eFf/OfOtYI0jfPj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Ln8wgAAANwAAAAPAAAAAAAAAAAAAAAAAJgCAABkcnMvZG93&#10;bnJldi54bWxQSwUGAAAAAAQABAD1AAAAhwMAAAAA&#10;" path="m1318,r86,4l1488,17r85,20l1657,63r84,35l1823,140r82,49l1987,245r80,62l2145,376r78,75l2299,533r75,86l2447,712r71,98l2588,913r66,108l2720,1134r62,117l2843,1374r57,127l2955,1631r52,134l3056,1904r46,140l3145,2189r40,148l3221,2488r33,154l3282,2797r24,159l3328,3116r16,160l3357,3434r7,156l3369,3744r-1,150l3362,4042r-8,145l3341,4329r-17,137l3304,4600r-24,132l3251,4857r-31,123l3185,5097r-38,113l3106,5319r-46,103l3012,5520r-51,92l2907,5699r-58,81l2790,5855r-64,69l2661,5986r-68,56l2522,6091r-72,42l2373,6168r-77,28l2216,6216r-81,11l2050,6232r-85,-5l1880,6216r-85,-20l1711,6168r-84,-35l1545,6091r-82,-49l1381,5986r-80,-62l1223,5855r-78,-75l1069,5699r-75,-87l921,5520r-71,-98l780,5319,714,5210,648,5097,586,4980,525,4857,468,4732,413,4600,361,4466,312,4329,266,4187,223,4042,183,3894,147,3744,114,3590,86,3434,62,3276,41,3116,24,2956,11,2797,4,2642,,2488,,2337,6,2189r8,-145l27,1904,44,1765,64,1631,88,1501r29,-127l148,1251r35,-117l221,1021,263,913,308,810r48,-98l407,619r54,-86l519,451r59,-75l642,307r65,-62l775,189r71,-49l919,98,995,63r77,-26l1152,17,1233,4,1318,xm1698,519r72,4l1842,533r71,18l1983,574r67,29l2118,639r65,43l2248,729r62,54l2370,842r59,65l2488,977r54,74l2595,1131r52,83l2696,1303r47,93l2788,1494r41,100l2869,1700r36,108l2939,1920r31,116l2999,2154r25,122l3046,2399r19,127l3081,2656r12,131l3102,2922r6,136l3110,3196r-2,137l3102,3469r-9,134l3081,3735r-16,129l3046,3992r-22,123l2999,4237r-29,118l2939,4470r-34,112l2869,4691r-40,105l2788,4897r-45,98l2696,5088r-49,89l2595,5260r-53,79l2488,5414r-59,70l2370,5549r-60,59l2248,5661r-65,48l2118,5752r-68,36l1983,5817r-70,23l1842,5857r-72,11l1698,5871r-73,-3l1554,5857r-71,-17l1413,5817r-68,-29l1278,5752r-66,-43l1148,5661r-63,-53l1025,5549r-59,-65l908,5414r-55,-75l800,5260r-52,-83l700,5088r-48,-93l608,4897,567,4796,527,4691,491,4582,457,4470,425,4355,397,4237,371,4115,349,3992,330,3864,314,3735,303,3603,293,3469r-5,-136l286,3196r2,-138l293,2922r10,-135l314,2656r16,-130l349,2399r22,-123l397,2154r28,-118l457,1920r34,-112l527,1700r40,-106l608,1494r44,-98l700,1303r48,-89l800,1131r53,-80l908,977r58,-70l1025,842r60,-59l1148,729r64,-47l1278,639r67,-36l1413,574r70,-23l1554,533r71,-10l1698,519xe" fillcolor="#1f1a17" stroked="f">
                        <v:path arrowok="t" o:connecttype="custom" o:connectlocs="276,11;344,51;407,119;463,209;509,317;542,440;559,573;559,698;541,810;510,904;465,976;408,1022;341,1039;271,1022;204,976;142,904;87,810;44,698;14,573;1,440;4,317;25,209;59,119;107,51;166,11;283,87;341,101;395,140;441,202;478,283;504,379;517,487;515,601;499,706;471,800;432,877;385,935;330,970;271,978;213,959;161,914;117,848;82,764;58,666;48,556;52,443;71,339;101,249;142,175;191,122;247,92" o:connectangles="0,0,0,0,0,0,0,0,0,0,0,0,0,0,0,0,0,0,0,0,0,0,0,0,0,0,0,0,0,0,0,0,0,0,0,0,0,0,0,0,0,0,0,0,0,0,0,0,0,0,0"/>
                        <o:lock v:ext="edit" verticies="t"/>
                      </v:shape>
                      <v:shape id="Freeform 209" o:spid="_x0000_s1028" style="position:absolute;left:625;top:397;width:470;height:893;visibility:visible;mso-wrap-style:square;v-text-anchor:top" coordsize="2824,5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MuEMIA&#10;AADcAAAADwAAAGRycy9kb3ducmV2LnhtbESPT4vCMBTE7wt+h/CEva2pPYhWoxRxF9mbf/D8aJ5p&#10;MXkpTdS6n34jCB6HmfkNs1j1zoobdaHxrGA8ykAQV143bBQcD99fUxAhImu0nknBgwKsloOPBRba&#10;33lHt300IkE4FKigjrEtpAxVTQ7DyLfEyTv7zmFMsjNSd3hPcGdlnmUT6bDhtFBjS+uaqsv+6hQY&#10;81eeNtlPuBi7ieVs+rt+WFTqc9iXcxCR+vgOv9pbrSDPx/A8k4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Ey4QwgAAANwAAAAPAAAAAAAAAAAAAAAAAJgCAABkcnMvZG93&#10;bnJldi54bWxQSwUGAAAAAAQABAD1AAAAhwMAAAAA&#10;" path="m1412,r72,4l1556,14r71,18l1697,55r67,29l1832,120r65,43l1962,210r62,54l2084,323r59,65l2202,458r54,74l2309,612r52,83l2410,784r47,93l2502,975r41,100l2583,1181r36,108l2653,1401r31,116l2713,1635r25,122l2760,1880r19,127l2795,2137r12,131l2816,2403r6,136l2824,2677r-2,137l2816,2950r-9,134l2795,3216r-16,129l2760,3473r-22,123l2713,3718r-29,118l2653,3951r-34,112l2583,4172r-40,105l2502,4378r-45,98l2410,4569r-49,89l2309,4741r-53,79l2202,4895r-59,70l2084,5030r-60,59l1962,5142r-65,48l1832,5233r-68,36l1697,5298r-70,23l1556,5338r-72,11l1412,5352r-73,-3l1268,5338r-71,-17l1127,5298r-68,-29l992,5233r-66,-43l862,5142r-63,-53l739,5030r-59,-65l622,4895r-55,-75l514,4741r-52,-83l414,4569r-48,-93l322,4378,281,4277,241,4172,205,4063,171,3951,139,3836,111,3718,85,3596,63,3473,44,3345,28,3216,17,3084,7,2950,2,2814,,2677,2,2539,7,2403,17,2268,28,2137,44,2007,63,1880,85,1757r26,-122l139,1517r32,-116l205,1289r36,-108l281,1075,322,975r44,-98l414,784r48,-89l514,612r53,-80l622,458r58,-70l739,323r60,-59l862,210r64,-47l992,120r67,-36l1127,55r70,-23l1268,14,1339,4,1412,xe" fillcolor="#dededd" stroked="f">
                        <v:path arrowok="t" o:connecttype="custom" o:connectlocs="259,2;294,14;327,35;357,65;384,102;409,146;430,197;447,253;459,314;467,378;470,447;467,515;459,579;447,640;430,696;409,747;384,791;357,828;327,858;294,879;259,891;223,892;188,884;154,866;123,839;94,804;69,762;47,714;28,659;14,600;5,537;0,470;1,401;7,335;18,273;34,215;54,163;77,116;104,76;133,44;165,20;199,5;235,0" o:connectangles="0,0,0,0,0,0,0,0,0,0,0,0,0,0,0,0,0,0,0,0,0,0,0,0,0,0,0,0,0,0,0,0,0,0,0,0,0,0,0,0,0,0,0"/>
                      </v:shape>
                      <v:shape id="Freeform 210" o:spid="_x0000_s1029" style="position:absolute;left:867;top:872;width:208;height:394;visibility:visible;mso-wrap-style:square;v-text-anchor:top" coordsize="1249,2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op08MA&#10;AADcAAAADwAAAGRycy9kb3ducmV2LnhtbESP3WrCQBSE7wt9h+UUelc3SUFsdJUgWAr2xtgHOGSP&#10;STR7NmQ3f2/vFgQvh5n5htnsJtOIgTpXW1YQLyIQxIXVNZcK/s6HjxUI55E1NpZJwUwOdtvXlw2m&#10;2o58oiH3pQgQdikqqLxvUyldUZFBt7AtcfAutjPog+xKqTscA9w0MomipTRYc1iosKV9RcUt742C&#10;r6v97ac5a3s62WI+fn7nUWyUen+bsjUIT5N/hh/tH60gSRL4PxOO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op08MAAADcAAAADwAAAAAAAAAAAAAAAACYAgAAZHJzL2Rv&#10;d25yZXYueG1sUEsFBgAAAAAEAAQA9QAAAIgDAAAAAA==&#10;" path="m625,r33,1l689,6r31,7l751,24r30,13l811,53r28,19l868,93r27,23l923,142r26,29l975,202r24,32l1022,270r23,37l1066,346r22,42l1107,431r19,44l1143,522r16,47l1174,619r14,51l1201,723r10,54l1222,832r8,56l1237,945r5,58l1246,1062r3,60l1249,1184r,60l1246,1304r-4,59l1237,1421r-7,59l1222,1536r-11,55l1201,1645r-13,51l1174,1748r-15,49l1143,1845r-17,47l1107,1936r-19,44l1066,2021r-21,39l1022,2097r-23,35l975,2165r-26,31l923,2224r-28,26l868,2275r-29,21l811,2314r-30,16l751,2343r-31,11l689,2361r-31,5l625,2368r-32,-2l561,2361r-31,-7l499,2343r-31,-13l439,2314r-29,-18l382,2275r-28,-25l327,2224r-25,-28l276,2165r-25,-33l228,2097r-23,-37l183,2021r-20,-41l143,1936r-19,-44l107,1845,91,1797,75,1748,62,1696,49,1645,38,1591r-9,-55l20,1480r-7,-59l8,1363,4,1304,1,1244,,1184r1,-62l4,1062r4,-59l13,945r7,-57l29,832r9,-55l49,723,62,670,75,619,91,569r16,-47l124,475r19,-44l163,388r20,-42l205,307r23,-37l251,234r25,-32l302,171r25,-29l354,116,382,93,410,72,439,53,468,37,499,24,530,13,561,6,593,1,625,xe" fillcolor="#1f1a17" stroked="f">
                        <v:path arrowok="t" o:connecttype="custom" o:connectlocs="115,1;130,6;145,15;158,28;170,45;181,65;190,87;198,111;204,138;207,167;208,197;207,227;204,256;198,282;190,307;181,329;170,349;158,365;145,379;130,388;115,393;99,394;83,390;68,382;54,370;42,355;30,336;21,315;12,291;6,265;2,236;0,207;1,177;3,148;8,120;15,95;24,72;34,51;46,34;59,19;73,9;88,2;104,0" o:connectangles="0,0,0,0,0,0,0,0,0,0,0,0,0,0,0,0,0,0,0,0,0,0,0,0,0,0,0,0,0,0,0,0,0,0,0,0,0,0,0,0,0,0,0"/>
                      </v:shape>
                      <v:shape id="Freeform 211" o:spid="_x0000_s1030" style="position:absolute;left:1215;top:311;width:561;height:1039;visibility:visible;mso-wrap-style:square;v-text-anchor:top" coordsize="3369,6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4ni8YA&#10;AADcAAAADwAAAGRycy9kb3ducmV2LnhtbESPQWvCQBSE7wX/w/KEXorZNNIi0VVEKORSSrUHvT2y&#10;zySafRt3tyb667uFQo/DzHzDLFaDacWVnG8sK3hOUhDEpdUNVwq+dm+TGQgfkDW2lknBjTyslqOH&#10;Beba9vxJ122oRISwz1FBHUKXS+nLmgz6xHbE0TtaZzBE6SqpHfYRblqZpemrNNhwXKixo01N5Xn7&#10;bRQc3l339JEWxe1e7ovBn/rLi1wr9Tge1nMQgYbwH/5rF1pBlk3h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4ni8YAAADcAAAADwAAAAAAAAAAAAAAAACYAgAAZHJz&#10;L2Rvd25yZXYueG1sUEsFBgAAAAAEAAQA9QAAAIsDAAAAAA==&#10;" path="m2051,r-86,4l1881,17r-85,20l1712,63r-84,35l1546,140r-82,49l1382,245r-80,62l1223,376r-78,75l1069,533r-75,86l921,712r-70,98l781,913r-67,108l649,1134r-62,117l526,1374r-57,127l414,1631r-52,134l313,1904r-47,140l224,2189r-40,148l148,2488r-33,154l87,2797,62,2956,41,3116,24,3276,12,3434,4,3590,,3744r1,150l7,4042r8,145l28,4329r17,137l65,4600r24,132l117,4857r31,123l184,5097r38,113l263,5319r46,103l357,5520r51,92l462,5699r57,81l579,5855r64,69l708,5986r68,56l846,6091r73,42l995,6168r78,28l1153,6216r81,11l1319,6232r85,-5l1489,6216r84,-20l1658,6168r83,-35l1824,6091r82,-49l1988,5986r80,-62l2146,5855r78,-75l2300,5699r75,-87l2448,5520r71,-98l2589,5319r66,-109l2721,5097r62,-117l2843,4857r57,-125l2955,4600r53,-134l3057,4329r46,-142l3146,4042r40,-148l3222,3744r32,-154l3283,3434r24,-158l3328,3116r17,-160l3358,2797r7,-155l3369,2488r,-151l3363,2189r-8,-145l3342,1904r-17,-139l3305,1631r-24,-130l3252,1374r-31,-123l3186,1134r-38,-113l3105,913,3061,810r-49,-98l2962,619r-54,-86l2850,451r-59,-75l2727,307r-65,-62l2594,189r-71,-49l2450,98,2374,63,2297,37,2217,17,2135,4,2051,xm1672,519r-73,4l1527,533r-71,18l1386,574r-67,29l1251,639r-65,43l1121,729r-62,54l999,842r-60,65l881,977r-55,74l774,1131r-52,83l673,1303r-47,93l581,1494r-41,100l500,1700r-36,108l430,1920r-32,116l370,2154r-25,122l322,2399r-19,127l288,2656r-12,131l266,2922r-5,136l259,3196r2,137l266,3469r10,134l288,3735r15,129l322,3992r23,123l370,4237r28,118l430,4470r34,112l500,4691r40,105l581,4897r45,98l673,5088r49,89l774,5260r52,79l881,5414r58,70l999,5549r60,59l1121,5661r65,48l1251,5752r68,36l1386,5817r70,23l1527,5857r72,11l1672,5871r72,-3l1815,5857r71,-17l1956,5817r67,-29l2091,5752r66,-43l2221,5661r62,-53l2344,5549r59,-65l2461,5414r55,-75l2569,5260r51,-83l2669,5088r48,-93l2761,4897r41,-101l2842,4691r36,-109l2912,4470r32,-115l2972,4237r26,-122l3020,3992r19,-128l3055,3735r11,-132l3076,3469r5,-136l3083,3196r-2,-138l3076,2922r-10,-135l3055,2656r-16,-130l3020,2399r-22,-123l2972,2154r-28,-118l2912,1920r-34,-112l2842,1700r-40,-106l2761,1494r-44,-98l2669,1303r-49,-89l2569,1131r-53,-80l2461,977r-58,-70l2344,842r-61,-59l2221,729r-64,-47l2091,639r-68,-36l1956,574r-70,-23l1815,533r-71,-10l1672,519xe" fillcolor="#1f1a17" stroked="f">
                        <v:path arrowok="t" o:connecttype="custom" o:connectlocs="285,11;217,51;153,119;98,209;52,317;19,440;2,573;2,698;19,810;51,904;96,976;153,1022;220,1039;290,1022;357,976;419,904;473,810;517,698;547,573;560,440;557,317;536,209;502,119;454,51;395,11;278,87;220,101;166,140;120,202;83,283;57,379;44,487;46,601;62,706;90,800;129,877;176,935;231,970;290,978;348,959;400,914;444,848;479,764;503,666;513,556;509,443;490,339;460,249;419,175;370,122;314,92" o:connectangles="0,0,0,0,0,0,0,0,0,0,0,0,0,0,0,0,0,0,0,0,0,0,0,0,0,0,0,0,0,0,0,0,0,0,0,0,0,0,0,0,0,0,0,0,0,0,0,0,0,0,0"/>
                        <o:lock v:ext="edit" verticies="t"/>
                      </v:shape>
                      <v:shape id="Freeform 212" o:spid="_x0000_s1031" style="position:absolute;left:1258;top:397;width:470;height:893;visibility:visible;mso-wrap-style:square;v-text-anchor:top" coordsize="2824,5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SNiMIA&#10;AADcAAAADwAAAGRycy9kb3ducmV2LnhtbESPQWsCMRSE70L/Q3iF3jTrIqJboyyiIt6q0vNj88wu&#10;Ji/LJuraX28KhR6HmfmGWax6Z8WdutB4VjAeZSCIK68bNgrOp+1wBiJEZI3WMyl4UoDV8m2wwEL7&#10;B3/R/RiNSBAOBSqoY2wLKUNVk8Mw8i1x8i6+cxiT7IzUHT4S3FmZZ9lUOmw4LdTY0rqm6nq8OQXG&#10;/JTfm2wXrsZuYjmfHdZPi0p9vPflJ4hIffwP/7X3WkGeT+D3TDo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I2IwgAAANwAAAAPAAAAAAAAAAAAAAAAAJgCAABkcnMvZG93&#10;bnJldi54bWxQSwUGAAAAAAQABAD1AAAAhwMAAAAA&#10;" path="m1413,r-73,4l1268,14r-71,18l1127,55r-67,29l992,120r-65,43l862,210r-62,54l740,323r-60,65l622,458r-55,74l515,612r-52,83l414,784r-47,93l322,975r-41,100l241,1181r-36,108l171,1401r-32,116l111,1635,86,1757,63,1880,44,2007,29,2137,17,2268,7,2403,2,2539,,2677r2,137l7,2950r10,134l29,3216r15,129l63,3473r23,123l111,3718r28,118l171,3951r34,114l241,4172r40,105l322,4378r45,98l414,4569r49,89l515,4741r52,79l622,4895r58,70l740,5030r60,59l862,5142r65,48l992,5233r68,36l1127,5298r70,23l1268,5338r72,11l1413,5352r72,-3l1556,5338r71,-17l1697,5298r67,-29l1832,5233r66,-43l1962,5142r62,-53l2085,5030r59,-65l2202,4895r55,-75l2310,4741r51,-83l2410,4569r48,-93l2502,4378r41,-101l2583,4172r36,-107l2653,3951r32,-115l2713,3718r26,-122l2761,3473r19,-128l2796,3216r11,-132l2817,2950r5,-136l2824,2677r-2,-138l2817,2403r-10,-135l2796,2137r-16,-130l2761,1880r-22,-123l2713,1635r-28,-118l2653,1401r-34,-112l2583,1181r-40,-106l2502,975r-44,-98l2410,784r-49,-89l2310,612r-53,-80l2202,458r-58,-70l2085,323r-61,-59l1962,210r-64,-47l1832,120,1764,84,1697,55,1627,32,1556,14,1485,4,1413,xe" fillcolor="#dededd" stroked="f">
                        <v:path arrowok="t" o:connecttype="custom" o:connectlocs="211,2;176,14;143,35;113,65;86,102;61,146;40,197;23,253;10,314;3,378;0,447;3,515;10,579;23,640;40,696;61,747;86,791;113,828;143,858;176,879;211,891;247,892;282,884;316,866;347,839;376,804;401,762;423,714;442,659;456,600;465,537;470,470;469,401;463,335;452,273;436,215;416,163;393,116;366,76;337,44;305,20;271,5;235,0" o:connectangles="0,0,0,0,0,0,0,0,0,0,0,0,0,0,0,0,0,0,0,0,0,0,0,0,0,0,0,0,0,0,0,0,0,0,0,0,0,0,0,0,0,0,0"/>
                      </v:shape>
                      <v:shape id="Freeform 213" o:spid="_x0000_s1032" style="position:absolute;left:1278;top:872;width:208;height:394;visibility:visible;mso-wrap-style:square;v-text-anchor:top" coordsize="1249,2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Oxp8MA&#10;AADcAAAADwAAAGRycy9kb3ducmV2LnhtbESP0YrCMBRE3wX/IVxh32xqF2W3GkUElwV9sbsfcGmu&#10;bbW5KU2q7d8bQfBxmJkzzGrTm1rcqHWVZQWzKAZBnFtdcaHg/28//QLhPLLG2jIpGMjBZj0erTDV&#10;9s4numW+EAHCLkUFpfdNKqXLSzLoItsQB+9sW4M+yLaQusV7gJtaJnG8kAYrDgslNrQrKb9mnVHw&#10;fbHHrh+2TUcnmw+Hz58snhmlPib9dgnCU+/f4Vf7VytIkjk8z4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Oxp8MAAADcAAAADwAAAAAAAAAAAAAAAACYAgAAZHJzL2Rv&#10;d25yZXYueG1sUEsFBgAAAAAEAAQA9QAAAIgDAAAAAA==&#10;" path="m624,l591,1,560,6r-31,7l498,24,468,37,438,53,410,72,381,93r-27,23l326,142r-26,29l274,202r-24,33l227,270r-23,37l182,346r-21,42l142,431r-19,44l106,522,89,569,75,619,61,670,48,723,38,777,27,832r-8,56l12,945r-5,58l3,1062,,1122r,62l,1244r3,60l7,1363r5,58l19,1480r8,56l38,1591r10,54l61,1696r14,52l89,1797r17,48l123,1892r19,44l161,1980r21,41l204,2060r23,37l250,2132r24,33l300,2196r26,28l354,2250r27,25l410,2296r28,18l468,2330r30,13l529,2354r31,7l591,2366r33,2l656,2366r31,-5l719,2354r31,-11l780,2330r30,-16l839,2296r28,-21l895,2250r27,-26l947,2196r26,-31l997,2132r24,-35l1044,2060r22,-39l1086,1980r20,-44l1125,1892r17,-47l1158,1797r15,-49l1187,1696r13,-51l1210,1591r10,-55l1228,1480r8,-59l1241,1363r4,-59l1247,1244r2,-60l1247,1122r-2,-60l1241,1003r-5,-58l1228,888r-8,-56l1210,777r-10,-54l1187,670r-14,-51l1158,569r-16,-47l1125,475r-19,-44l1086,388r-20,-42l1044,307r-23,-37l997,235,973,202,947,171,922,142,895,116,867,93,839,72,810,53,780,37,750,24,719,13,687,6,656,1,624,xe" fillcolor="#1f1a17" stroked="f">
                        <v:path arrowok="t" o:connecttype="custom" o:connectlocs="93,1;78,6;63,15;50,28;38,45;27,65;18,87;10,111;4,138;1,167;0,197;1,227;4,256;10,282;18,307;27,329;38,349;50,365;63,379;78,388;93,393;109,394;125,390;140,382;154,370;166,355;178,336;187,315;195,291;202,265;206,236;208,207;207,177;205,148;200,120;193,95;184,72;174,51;162,34;149,19;135,9;120,2;104,0" o:connectangles="0,0,0,0,0,0,0,0,0,0,0,0,0,0,0,0,0,0,0,0,0,0,0,0,0,0,0,0,0,0,0,0,0,0,0,0,0,0,0,0,0,0,0"/>
                      </v:shape>
                      <v:shape id="Freeform 214" o:spid="_x0000_s1033" style="position:absolute;left:91;top:964;width:994;height:1809;visibility:visible;mso-wrap-style:square;v-text-anchor:top" coordsize="5968,10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tsWcMA&#10;AADcAAAADwAAAGRycy9kb3ducmV2LnhtbESP3YrCMBSE7xd8h3AE79bUglKqUaqy4IWr+PMAh+bY&#10;FJuT0mS1vv1mYcHLYWa+YRar3jbiQZ2vHSuYjBMQxKXTNVcKrpevzwyED8gaG8ek4EUeVsvBxwJz&#10;7Z58osc5VCJC2OeowITQ5lL60pBFP3YtcfRurrMYouwqqTt8RrhtZJokM2mx5rhgsKWNofJ+/rEK&#10;iqPJ9rf6QOtXc6Viug2HbPut1GjYF3MQgfrwDv+3d1pBms7g70w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tsWcMAAADcAAAADwAAAAAAAAAAAAAAAACYAgAAZHJzL2Rv&#10;d25yZXYueG1sUEsFBgAAAAAEAAQA9QAAAIgDAAAAAA==&#10;" path="m5968,10851l1175,7235r6,-50l1195,7043r10,-103l1214,6817r11,-143l1234,6515r9,-177l1250,6146r5,-207l1259,5719r,-234l1254,5241r-7,-255l1234,4722r-17,-272l1194,4171r-28,-285l1131,3595r-44,-294l1038,3004,979,2705,912,2406,836,2107,749,1808,653,1514,546,1222,428,935,298,654,155,379,,113,288,57,572,21,855,2,1136,r278,13l1689,41r270,41l2225,135r261,64l2742,275r249,82l3234,448r237,97l3699,649r221,107l4132,865r203,113l4530,1092r183,113l4887,1316r162,110l5201,1530r138,102l5466,1727r113,88l5679,1895r86,71l5837,2026r97,86l5968,2142r-32,-25l5845,2046r-68,-49l5697,1938r-93,-65l5499,1800r-119,-78l5251,1638r-140,-86l4961,1462r-161,-91l4630,1278r-180,-93l4263,1093r-195,-90l3865,916,3656,833,3439,753,3217,680,2990,613,2758,554,2521,502,2280,461,2036,429,1790,409r-249,-9l1289,406r-252,18l783,457,529,507r41,31l613,592r46,75l708,763r52,116l813,1015r54,151l923,1334r56,183l1035,1712r54,210l1144,2141r54,230l1250,2610r51,246l1348,3109r45,258l1434,3629r38,265l1506,4161r28,266l1559,4693r18,265l1589,5219r7,256l1596,5726r-8,244l1572,6206r-23,226l1518,6649r-40,205l1429,7046r4539,3805xe" fillcolor="#1f1a17" stroked="f">
                        <v:path arrowok="t" o:connecttype="custom" o:connectlocs="196,1206;199,1174;202,1136;206,1086;208,1025;210,953;209,874;206,787;199,695;188,599;173,501;152,401;125,301;91,204;50,109;0,19;95,4;189,0;281,7;371,23;457,46;539,75;616,108;688,144;754,182;814,219;866,255;910,288;946,316;972,338;994,357;974,341;949,323;916,300;875,273;826,244;771,213;710,182;644,153;573,126;498,102;420,84;339,72;257,67;173,71;88,85;102,99;118,127;135,169;154,222;172,285;191,357;208,435;225,518;239,605;251,694;260,782;265,870;266,955;262,1035;253,1108;238,1175" o:connectangles="0,0,0,0,0,0,0,0,0,0,0,0,0,0,0,0,0,0,0,0,0,0,0,0,0,0,0,0,0,0,0,0,0,0,0,0,0,0,0,0,0,0,0,0,0,0,0,0,0,0,0,0,0,0,0,0,0,0,0,0,0,0"/>
                      </v:shape>
                      <v:shape id="Freeform 215" o:spid="_x0000_s1034" style="position:absolute;left:1085;top:1322;width:178;height:1497;visibility:visible;mso-wrap-style:square;v-text-anchor:top" coordsize="1065,8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yJscA&#10;AADcAAAADwAAAGRycy9kb3ducmV2LnhtbESP3WoCMRSE7wXfIRyhN0WzXWiV1SilpaUtYqktXh82&#10;Z3/s5mRJ4rr69E1B8HKYmW+Yxao3jejI+dqygrtJAoI4t7rmUsHP98t4BsIHZI2NZVJwIg+r5XCw&#10;wEzbI39Rtw2liBD2GSqoQmgzKX1ekUE/sS1x9ArrDIYoXSm1w2OEm0amSfIgDdYcFyps6ami/Hd7&#10;MArei+dDWHfn8vPj9d5tiv3utt3slLoZ9Y9zEIH6cA1f2m9aQZpO4f9MP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A8ibHAAAA3AAAAA8AAAAAAAAAAAAAAAAAmAIAAGRy&#10;cy9kb3ducmV2LnhtbFBLBQYAAAAABAAEAPUAAACMAwAAAAA=&#10;" path="m,l25,36,52,70r29,32l110,132r30,26l171,182r32,23l235,225r34,17l303,257r34,13l372,281r34,7l442,294r36,4l514,299r36,-1l586,293r37,-5l659,280r36,-11l731,256r36,-16l802,224r34,-21l871,181r34,-24l939,131r33,-30l1003,70r32,-34l1065,r,8709l1053,8740r-16,29l1018,8797r-22,26l971,8847r-29,22l911,8890r-33,18l843,8925r-37,15l767,8952r-40,11l685,8971r-42,7l601,8983r-43,2l514,8985r-43,-2l428,8979r-43,-7l343,8964r-41,-12l263,8940r-38,-16l188,8906r-35,-21l121,8862,91,8836,63,8808,39,8778,18,8745,,8709,,xm121,247r19,34l159,313r19,30l199,370r21,26l242,419r22,21l287,459r23,16l334,490r24,12l382,511r25,9l432,525r25,3l482,529r26,-1l533,524r26,-6l584,511r25,-10l635,489r24,-15l684,458r25,-19l733,418r23,-23l779,369r24,-27l825,312r22,-31l868,247r,8236l860,8512r-11,29l835,8566r-15,25l802,8614r-19,21l760,8654r-23,18l713,8688r-27,14l659,8713r-28,11l603,8731r-30,7l543,8742r-30,2l482,8745r-30,-2l421,8739r-29,-7l362,8725r-28,-11l306,8702r-26,-15l253,8669r-24,-19l207,8628r-21,-24l167,8578r-17,-30l134,8517r-13,-34l121,247xe" fillcolor="#28166f" stroked="f">
                        <v:path arrowok="t" o:connecttype="custom" o:connectlocs="9,12;23,26;39,37;56,45;74,49;92,50;110,47;128,40;146,30;162,17;178,0;173,1461;162,1474;147,1484;128,1492;107,1496;86,1497;64,1495;44,1490;26,1480;11,1468;0,1451;23,47;33,62;44,73;56,82;68,87;81,88;93,86;106,81;118,73;130,61;142,47;144,1418;137,1431;127,1442;115,1450;101,1455;86,1457;70,1456;56,1452;42,1444;31,1434;22,1419" o:connectangles="0,0,0,0,0,0,0,0,0,0,0,0,0,0,0,0,0,0,0,0,0,0,0,0,0,0,0,0,0,0,0,0,0,0,0,0,0,0,0,0,0,0,0,0"/>
                        <o:lock v:ext="edit" verticies="t"/>
                      </v:shape>
                      <v:shape id="Freeform 216" o:spid="_x0000_s1035" style="position:absolute;left:1106;top:1363;width:124;height:1416;visibility:visible;mso-wrap-style:square;v-text-anchor:top" coordsize="747,8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23JcEA&#10;AADcAAAADwAAAGRycy9kb3ducmV2LnhtbERPy4rCMBTdD/gP4QpuBk3tQqVjFBUEBWF8gds7zZ2m&#10;THNTmmjr35vFgMvDec+Xna3EgxpfOlYwHiUgiHOnSy4UXC/b4QyED8gaK8ek4Ekelovexxwz7Vo+&#10;0eMcChFD2GeowIRQZ1L63JBFP3I1ceR+XWMxRNgUUjfYxnBbyTRJJtJiybHBYE0bQ/nf+W4VfB9v&#10;vL8df9r159WuanPIp53zSg363eoLRKAuvMX/7p1WkKZxbTwTj4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NtyXBAAAA3AAAAA8AAAAAAAAAAAAAAAAAmAIAAGRycy9kb3du&#10;cmV2LnhtbFBLBQYAAAAABAAEAPUAAACGAwAAAAA=&#10;" path="m,l19,34,38,66,57,96r21,27l99,149r22,23l143,193r23,19l189,228r24,15l237,255r24,9l286,273r25,5l336,281r25,1l387,281r25,-4l438,271r25,-7l488,254r26,-12l538,227r25,-16l588,192r24,-21l635,148r23,-26l682,95,704,65,726,34,747,r,8236l739,8265r-11,29l714,8319r-15,25l681,8367r-19,21l639,8407r-23,18l592,8441r-27,14l538,8466r-28,11l482,8484r-30,7l422,8495r-30,2l361,8498r-30,-2l300,8492r-29,-7l241,8478r-28,-11l185,8455r-26,-15l132,8422r-24,-19l86,8381,65,8357,46,8331,29,8301,13,8270,,8236,,xe" fillcolor="#da251d" stroked="f">
                        <v:path arrowok="t" o:connecttype="custom" o:connectlocs="3,6;9,16;16,25;24,32;31,38;39,42;47,45;56,47;64,47;73,45;81,42;89,38;98,32;105,25;113,16;121,6;124,1372;121,1382;116,1390;110,1398;102,1404;94,1409;85,1413;75,1415;65,1416;55,1416;45,1414;35,1411;26,1406;18,1400;11,1393;5,1383;0,1372" o:connectangles="0,0,0,0,0,0,0,0,0,0,0,0,0,0,0,0,0,0,0,0,0,0,0,0,0,0,0,0,0,0,0,0,0"/>
                      </v:shape>
                      <v:shape id="Freeform 217" o:spid="_x0000_s1036" style="position:absolute;left:179;top:1031;width:906;height:1742;visibility:visible;mso-wrap-style:square;v-text-anchor:top" coordsize="5439,10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koS8UA&#10;AADcAAAADwAAAGRycy9kb3ducmV2LnhtbESPzWsCMRTE74X+D+EJ3mrWhWpdjVIEq+3F+nHw+Ni8&#10;/cDNy5JEd/3vm0Khx2FmfsMsVr1pxJ2cry0rGI8SEMS51TWXCs6nzcsbCB+QNTaWScGDPKyWz08L&#10;zLTt+ED3YyhFhLDPUEEVQptJ6fOKDPqRbYmjV1hnMETpSqkddhFuGpkmyUQarDkuVNjSuqL8erwZ&#10;BcWn+/qebl/1h+1kcQlXuZtM90oNB/37HESgPvyH/9o7rSBNZ/B7Jh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ShLxQAAANwAAAAPAAAAAAAAAAAAAAAAAJgCAABkcnMv&#10;ZG93bnJldi54bWxQSwUGAAAAAAQABAD1AAAAigMAAAAA&#10;" path="m5439,10451r,-8709l5407,1717r-91,-71l5248,1597r-80,-59l5075,1473r-105,-73l4851,1322r-129,-84l4582,1152r-150,-90l4271,971,4101,878,3921,785,3734,693,3539,603,3336,516,3127,433,2910,353,2688,280,2461,213,2229,154,1992,102,1751,61,1507,29,1261,9,1012,,760,6,508,24,254,57,,107r41,31l84,192r46,75l179,363r52,116l284,615r54,151l394,934r56,183l506,1312r54,210l615,1741r54,230l721,2210r51,246l819,2709r45,258l905,3229r38,265l977,3761r28,266l1030,4293r18,265l1060,4819r7,256l1067,5326r-8,244l1043,5806r-23,226l989,6249r-40,205l900,6646r4539,3805xe" fillcolor="#e77817" stroked="f">
                        <v:path arrowok="t" o:connecttype="custom" o:connectlocs="906,290;886,274;861,256;828,233;787,206;738,177;683,146;622,116;556,86;485,59;410,36;332,17;251,5;169,0;85,4;0,18;14,32;30,61;47,103;66,156;84,219;102,290;120,368;136,452;151,538;163,627;172,716;177,803;178,888;174,968;165,1042;150,1108" o:connectangles="0,0,0,0,0,0,0,0,0,0,0,0,0,0,0,0,0,0,0,0,0,0,0,0,0,0,0,0,0,0,0,0"/>
                      </v:shape>
                      <v:shape id="Freeform 218" o:spid="_x0000_s1037" style="position:absolute;left:1260;top:964;width:995;height:1809;visibility:visible;mso-wrap-style:square;v-text-anchor:top" coordsize="5966,10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NVR70A&#10;AADcAAAADwAAAGRycy9kb3ducmV2LnhtbERPSwrCMBDdC94hjOBOUxWkVKOIIIgb8Ye4G5qxKTaT&#10;0kSttzcLweXj/efL1lbiRY0vHSsYDRMQxLnTJRcKzqfNIAXhA7LGyjEp+JCH5aLbmWOm3ZsP9DqG&#10;QsQQ9hkqMCHUmZQ+N2TRD11NHLm7ayyGCJtC6gbfMdxWcpwkU2mx5NhgsKa1ofxxfFoFRbpfH9Lb&#10;7mLs09/k+brnoO9K9XvtagYiUBv+4p97qxWMJ3F+PBOP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/NVR70AAADcAAAADwAAAAAAAAAAAAAAAACYAgAAZHJzL2Rvd25yZXYu&#10;eG1sUEsFBgAAAAAEAAQA9QAAAIIDAAAAAA==&#10;" path="m,10851l4791,7235r-5,-50l4771,7043r-9,-103l4752,6817r-10,-143l4732,6515r-8,-177l4716,6146r-5,-207l4708,5719r1,-234l4712,5241r8,-255l4732,4722r17,-272l4772,4171r29,-285l4837,3595r42,-294l4930,3004r58,-299l5056,2406r76,-299l5217,1808r96,-294l5420,1222,5538,935,5668,654,5811,379,5966,113,5680,57,5395,21,5112,2,4831,,4553,13,4278,41,4007,82r-265,53l3480,199r-254,76l2975,357r-243,91l2497,545,2267,649,2047,756,1834,865,1631,978r-194,114l1253,1205r-173,111l917,1426,767,1530,628,1632r-127,95l388,1815r-101,80l202,1966r-72,60l33,2112,,2142r31,-25l122,2046r67,-49l269,1938r93,-65l469,1800r117,-78l715,1638r141,-86l1007,1462r160,-91l1336,1278r180,-93l1703,1093r196,-90l2101,916r210,-83l2527,753r222,-73l2976,613r233,-59l3445,502r241,-41l3930,429r247,-20l4426,400r251,6l4930,424r253,33l5437,507r-40,31l5354,592r-47,75l5258,763r-51,116l5154,1015r-54,151l5044,1334r-56,183l4932,1712r-55,210l4822,2141r-54,230l4716,2610r-50,246l4618,3109r-44,258l4533,3629r-38,265l4462,4161r-30,266l4409,4693r-19,265l4377,5219r-6,256l4372,5726r7,244l4394,6206r23,226l4449,6649r40,205l4539,7046,,10851xe" fillcolor="#1f1a17" stroked="f">
                        <v:path arrowok="t" o:connecttype="custom" o:connectlocs="799,1206;796,1174;793,1136;789,1086;787,1025;785,953;786,874;789,787;796,695;807,599;822,501;843,401;870,301;904,204;945,109;995,19;900,4;806,0;713,7;624,23;538,46;456,75;378,108;306,144;240,182;180,219;128,255;84,288;48,316;22,338;0,357;20,341;45,323;78,300;119,273;168,244;223,213;284,182;350,153;421,126;496,102;575,84;655,72;738,67;822,71;907,85;893,99;877,127;860,169;841,222;823,285;804,357;787,435;770,518;756,605;744,694;735,782;730,870;729,955;733,1035;742,1108;757,1175" o:connectangles="0,0,0,0,0,0,0,0,0,0,0,0,0,0,0,0,0,0,0,0,0,0,0,0,0,0,0,0,0,0,0,0,0,0,0,0,0,0,0,0,0,0,0,0,0,0,0,0,0,0,0,0,0,0,0,0,0,0,0,0,0,0"/>
                      </v:shape>
                      <v:shape id="Freeform 219" o:spid="_x0000_s1038" style="position:absolute;left:1260;top:1031;width:907;height:1742;visibility:visible;mso-wrap-style:square;v-text-anchor:top" coordsize="5437,10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aPacUA&#10;AADcAAAADwAAAGRycy9kb3ducmV2LnhtbESPzWrDMBCE74W+g9hCb43sBELsRjEm0PzdEvcBFmv9&#10;Q6yVY6mx26evAoUeh5n5hllnk+nEnQbXWlYQzyIQxKXVLdcKPouPtxUI55E1dpZJwTc5yDbPT2tM&#10;tR35TPeLr0WAsEtRQeN9n0rpyoYMupntiYNX2cGgD3KopR5wDHDTyXkULaXBlsNCgz1tGyqvly+j&#10;oDqeVov8p0z2Y3I7X8fqsCtyq9Try5S/g/A0+f/wX/ugFcwXMTz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1o9pxQAAANwAAAAPAAAAAAAAAAAAAAAAAJgCAABkcnMv&#10;ZG93bnJldi54bWxQSwUGAAAAAAQABAD1AAAAigMAAAAA&#10;" path="m,10451l,1742r31,-25l122,1646r67,-49l269,1538r93,-65l469,1400r117,-78l715,1238r141,-86l1007,1062r160,-91l1336,878r180,-93l1703,693r196,-90l2101,516r210,-83l2527,353r222,-73l2976,213r233,-59l3445,102,3686,61,3930,29,4177,9,4426,r251,6l4930,24r253,33l5437,107r-40,31l5354,192r-47,75l5258,363r-51,116l5154,615r-54,151l5044,934r-56,183l4932,1312r-55,210l4822,1741r-54,230l4716,2210r-50,246l4618,2709r-44,258l4533,3229r-38,265l4462,3761r-30,266l4409,4293r-19,265l4377,4819r-6,256l4372,5326r7,244l4394,5806r23,226l4449,6249r40,205l4539,6646,,10451xe" fillcolor="#e77817" stroked="f">
                        <v:path arrowok="t" o:connecttype="custom" o:connectlocs="0,290;20,274;45,256;78,233;119,206;168,177;223,146;284,116;350,86;422,59;496,36;575,17;656,5;738,0;822,4;907,18;893,32;877,61;860,103;841,156;823,219;804,290;787,368;770,452;756,538;744,627;736,716;730,803;729,888;733,968;742,1042;757,1108" o:connectangles="0,0,0,0,0,0,0,0,0,0,0,0,0,0,0,0,0,0,0,0,0,0,0,0,0,0,0,0,0,0,0,0"/>
                      </v:shape>
                      <v:shape id="Freeform 220" o:spid="_x0000_s1039" style="position:absolute;left:56;top:1472;width:413;height:302;visibility:visible;mso-wrap-style:square;v-text-anchor:top" coordsize="2478,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blCcYA&#10;AADcAAAADwAAAGRycy9kb3ducmV2LnhtbESPQWvCQBSE7wX/w/KEXopuGkEluoooohcPtRrw9sg+&#10;k2D2bZrdxvjvXaHQ4zAz3zDzZWcq0VLjSssKPocRCOLM6pJzBafv7WAKwnlkjZVlUvAgB8tF722O&#10;ibZ3/qL26HMRIOwSVFB4XydSuqwgg25oa+LgXW1j0AfZ5FI3eA9wU8k4isbSYMlhocCa1gVlt+Ov&#10;UbBpx+toej7s0ji7fJx+6nRysKlS7/1uNQPhqfP/4b/2XiuIRzG8zoQj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blCcYAAADcAAAADwAAAAAAAAAAAAAAAACYAgAAZHJz&#10;L2Rvd25yZXYueG1sUEsFBgAAAAAEAAQA9QAAAIsDAAAAAA==&#10;" path="m2366,1344r-19,-26l2328,1291r-21,-25l2287,1240r-21,-25l2245,1191r-22,-24l2200,1143r-24,-22l2153,1099r-23,-23l2106,1056r-25,-21l2056,1016r-24,-19l2006,978r-25,-17l1956,944r-26,-16l1905,914r-25,-15l1854,885r-25,-11l1803,862r-25,-11l1754,841r-26,-9l1704,825r-24,-6l1656,812r-24,-4l1609,805r-40,l1522,808r-49,5l1419,821r-56,9l1305,841r-60,12l1185,866r-60,15l1066,897r-56,16l955,930r-52,16l857,963r-42,17l778,997r18,-8l813,980r20,-7l850,967r37,-13l925,943r37,-8l1001,927r36,-6l1076,916r75,-10l1226,898r35,-5l1298,887r36,-6l1370,874r-6,-50l1359,772r-7,-53l1346,664r-6,-55l1333,553r-7,-56l1319,440r-8,-57l1304,327r-8,-57l1288,214r-9,-55l1272,105r-9,-53l1254,r-34,50l1179,97r-47,46l1078,187r-58,45l957,274r-66,42l822,358r-70,40l680,438r-71,39l538,516r-71,39l399,594r-65,38l273,672r-58,38l163,749r-47,40l77,828,44,869,21,911,5,952,,995r5,43l22,1084r29,45l92,1177r55,49l217,1276r84,52l402,1381r41,19l492,1422r61,23l620,1472r75,26l777,1527r86,28l955,1585r96,29l1151,1642r101,28l1354,1696r103,24l1559,1742r102,21l1760,1779r97,14l1949,1804r88,6l2119,1811r76,-2l2265,1801r60,-15l2377,1767r42,-27l2450,1707r20,-41l2478,1619r-7,-56l2451,1499r-35,-73l2366,1344xe" fillcolor="#fff500" stroked="f">
                        <v:path arrowok="t" o:connecttype="custom" o:connectlocs="388,215;378,203;367,191;355,179;343,169;330,160;318,152;305,146;292,140;280,137;268,134;246,136;218,140;188,147;159,155;136,163;136,163;148,159;167,155;192,151;216,148;227,137;224,111;221,83;217,55;213,27;209,0;189,24;160,46;125,66;90,86;56,105;27,125;7,145;0,166;9,188;36,213;74,233;103,245;144,259;192,274;243,287;293,297;340,302;378,300;403,290;413,270;403,238" o:connectangles="0,0,0,0,0,0,0,0,0,0,0,0,0,0,0,0,0,0,0,0,0,0,0,0,0,0,0,0,0,0,0,0,0,0,0,0,0,0,0,0,0,0,0,0,0,0,0,0"/>
                      </v:shape>
                      <v:shape id="Freeform 221" o:spid="_x0000_s1040" style="position:absolute;left:87;top:1724;width:411;height:206;visibility:visible;mso-wrap-style:square;v-text-anchor:top" coordsize="2469,1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goMUA&#10;AADcAAAADwAAAGRycy9kb3ducmV2LnhtbESPQWvCQBSE7wX/w/IEb3VXhVKiq4hW6aVgUy+5PbPP&#10;JJp9G7JbE/99VxB6HGbmG2ax6m0tbtT6yrGGyViBIM6dqbjQcPzZvb6D8AHZYO2YNNzJw2o5eFlg&#10;YlzH33RLQyEihH2CGsoQmkRKn5dk0Y9dQxy9s2sthijbQpoWuwi3tZwq9SYtVhwXSmxoU1J+TX+t&#10;hkunsq8+m3T3bZaq3cfpcMn2B61Hw349BxGoD//hZ/vTaJjOZvA4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iCgxQAAANwAAAAPAAAAAAAAAAAAAAAAAJgCAABkcnMv&#10;ZG93bnJldi54bWxQSwUGAAAAAAQABAD1AAAAigMAAAAA&#10;" path="m1271,366r-74,-15l1123,336r-76,-16l971,304,894,287,814,269,736,250,656,228,576,207,494,183,413,158,331,130,248,102,166,70,125,53,83,36,42,18,,,25,50r28,57l81,168r32,66l129,267r18,34l164,336r19,34l203,405r20,34l244,473r22,33l289,538r24,32l338,602r25,28l391,659r27,26l448,710r29,24l509,755r33,19l576,791r35,15l648,817r36,9l724,832r41,2l823,837r61,6l948,850r64,8l1078,869r67,13l1214,895r69,15l1307,914r27,6l1364,926r31,7l1461,949r71,19l1606,991r77,22l1761,1038r77,24l1914,1089r73,25l2057,1139r63,23l2177,1183r49,20l2266,1219r29,14l2302,1235r9,l2320,1232r10,-5l2340,1220r12,-10l2363,1200r12,-14l2387,1170r11,-17l2409,1134r10,-20l2430,1092r9,-24l2447,1042r7,-27l2461,987r4,-30l2468,926r1,-32l2468,862r-2,-35l2461,792r-8,-36l2443,719r-13,-38l2415,642r-19,-39l2375,563r-25,-40l2321,482r-32,-40l2277,444r-18,3l2238,449r-25,1l2153,452r-71,l2003,451r-85,-3l1829,444r-91,-6l1649,431r-85,-7l1484,415r-69,-9l1383,402r-28,-6l1331,391r-21,-4l1293,382r-12,-6l1273,371r-2,-5xe" fillcolor="#fff500" stroked="f">
                        <v:path arrowok="t" o:connecttype="custom" o:connectlocs="199,59;174,53;149,48;123,42;96,35;69,26;41,17;21,9;7,3;4,8;13,28;21,45;27,56;34,68;41,79;48,90;56,100;65,110;75,118;85,126;96,132;108,136;121,139;137,140;158,142;179,145;202,149;218,152;227,154;243,158;267,165;293,173;319,182;342,190;362,197;377,203;383,206;386,205;390,203;393,200;397,195;401,189;405,182;407,174;410,165;411,154;411,144;410,132;407,120;402,107;395,94;386,80;379,74;373,75;358,75;333,75;304,74;274,72;247,69;230,67;222,65;215,64;212,62" o:connectangles="0,0,0,0,0,0,0,0,0,0,0,0,0,0,0,0,0,0,0,0,0,0,0,0,0,0,0,0,0,0,0,0,0,0,0,0,0,0,0,0,0,0,0,0,0,0,0,0,0,0,0,0,0,0,0,0,0,0,0,0,0,0,0"/>
                      </v:shape>
                      <v:shape id="Freeform 222" o:spid="_x0000_s1041" style="position:absolute;left:189;top:1879;width:247;height:176;visibility:visible;mso-wrap-style:square;v-text-anchor:top" coordsize="1481,1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gq6sYA&#10;AADcAAAADwAAAGRycy9kb3ducmV2LnhtbESPQUvDQBSE74L/YXlCL8VubKXE2G0RQSoilEYv3h7Z&#10;12xo9m3I27axv74rFDwOM/MNs1gNvlVH6qUJbOBhkoEiroJtuDbw/fV2n4OSiGyxDUwGfklgtby9&#10;WWBhw4m3dCxjrRKEpUADLsau0FoqRx5lEjri5O1C7zEm2dfa9nhKcN/qaZbNtceG04LDjl4dVfvy&#10;4A2c882Tizv5lH0eyh/5mI3tYW3M6G54eQYVaYj/4Wv73RqYzh7h70w6Anp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gq6sYAAADcAAAADwAAAAAAAAAAAAAAAACYAgAAZHJz&#10;L2Rvd25yZXYueG1sUEsFBgAAAAAEAAQA9QAAAIsDAAAAAA==&#10;" path="m1005,202r,3l954,194,896,180,833,165,767,150,697,134,624,119,551,103,478,87,405,71,336,56,268,44,205,31,147,20,95,12,50,5,13,1,,,22,9,46,21,72,37,98,56r29,22l156,102r31,27l217,158r33,30l283,221r34,35l352,291r69,76l491,445r69,81l628,606r66,79l756,762r57,72l866,901r46,58l951,1009r10,9l973,1026r11,7l998,1038r14,6l1027,1048r15,4l1057,1054r17,2l1091,1057r17,1l1125,1057r18,-1l1161,1055r18,-3l1197,1049r19,-4l1234,1040r18,-6l1270,1029r17,-8l1304,1014r16,-8l1337,997r16,-9l1369,978r15,-11l1398,956r13,-12l1424,932r12,-13l1447,906r10,-16l1465,874r7,-16l1476,838r3,-19l1481,799r,-20l1480,757r-2,-22l1475,713r-4,-23l1466,667r-12,-46l1440,574r-16,-45l1407,485r-16,-41l1376,406r-12,-34l1352,343r-3,-13l1346,318r-2,-9l1343,301r-38,-11l1266,277r-42,-11l1183,253r-43,-13l1095,227r-44,-12l1005,202xe" fillcolor="#fff500" stroked="f">
                        <v:path arrowok="t" o:connecttype="custom" o:connectlocs="168,34;149,30;128,25;104,20;80,14;56,9;34,5;16,2;2,0;4,1;12,6;21,13;31,21;42,31;53,43;70,61;93,88;116,114;136,139;152,160;160,169;164,172;169,174;174,175;179,176;185,176;191,176;197,175;203,174;209,172;215,170;220,167;226,164;231,161;235,157;239,153;243,148;245,143;247,136;247,130;246,122;245,115;242,103;237,88;232,74;227,62;225,55;224,51;218,48;204,44;190,40;175,36" o:connectangles="0,0,0,0,0,0,0,0,0,0,0,0,0,0,0,0,0,0,0,0,0,0,0,0,0,0,0,0,0,0,0,0,0,0,0,0,0,0,0,0,0,0,0,0,0,0,0,0,0,0,0,0"/>
                      </v:shape>
                      <v:shape id="Freeform 223" o:spid="_x0000_s1042" style="position:absolute;top:1458;width:523;height:619;visibility:visible;mso-wrap-style:square;v-text-anchor:top" coordsize="3139,3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NrycYA&#10;AADcAAAADwAAAGRycy9kb3ducmV2LnhtbESPQWvCQBSE74X+h+UVvEjdVKkt0VVEEGKp2Kal50f2&#10;mYRm34bdNUn/vSsUPA4z8w2zXA+mER05X1tW8DRJQBAXVtdcKvj+2j2+gvABWWNjmRT8kYf16v5u&#10;iam2PX9Sl4dSRAj7FBVUIbSplL6oyKCf2JY4eifrDIYoXSm1wz7CTSOnSTKXBmuOCxW2tK2o+M3P&#10;RsE7Ztmxf8mPB192bvy23/if8YdSo4dhswARaAi38H870wqms2e4nolH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NrycYAAADcAAAADwAAAAAAAAAAAAAAAACYAgAAZHJz&#10;L2Rvd25yZXYueG1sUEsFBgAAAAAEAAQA9QAAAIsDAAAAAA==&#10;" path="m2478,2827r1,8l2481,2844r3,12l2487,2869r12,29l2511,2932r15,38l2542,3011r17,44l2575,3100r14,47l2601,3193r5,23l2610,3239r3,22l2615,3283r1,22l2616,3325r-2,20l2611,3364r-4,20l2600,3400r-8,16l2582,3432r-11,14l2558,3460r-14,12l2530,3484r-14,12l2500,3506r-16,11l2467,3526r-18,10l2431,3543r-18,8l2395,3558r-19,5l2357,3569r-19,5l2320,3577r-19,3l2282,3582r-19,1l2245,3584r-18,-1l2210,3582r-18,-2l2177,3578r-16,-4l2146,3570r-15,-7l2117,3557r-12,-8l2093,3541r-11,-9l2073,3522r-62,-76l1950,3369r-60,-79l1830,3213r-58,-77l1713,3060r-58,-74l1598,2915r-30,-34l1539,2848r-28,-33l1482,2784r-29,-31l1424,2725r-28,-28l1367,2672r-28,-24l1309,2624r-28,-21l1252,2584r-30,-18l1194,2550r-30,-12l1135,2526r13,1l1183,2529r35,5l1255,2537r38,5l1372,2554r84,13l1542,2584r87,18l1719,2621r91,21l1900,2665r90,23l2078,2711r87,24l2249,2759r81,23l2406,2805r72,22xm1121,1120r55,-27l1231,1066r54,-26l1340,1016r54,-25l1448,969r53,-21l1555,929r54,-18l1663,896r54,-14l1771,872r54,-9l1879,858r53,-2l1986,856r55,4l2095,868r55,10l2205,893r56,19l2317,935r56,28l2429,994r57,36l2544,1073r57,46l2660,1171r59,57l2779,1290r60,69l2899,1434r22,29l2941,1491r18,28l2976,1545r16,27l3005,1597r12,25l3027,1646r9,24l3042,1692r5,22l3051,1737r2,20l3055,1778r-2,19l3051,1816r-3,18l3043,1852r-6,17l3028,1886r-9,15l3008,1916r-12,14l2983,1945r-14,12l2953,1970r-17,12l2917,1993r-19,11l2878,2013r-22,10l2833,2031r59,48l2943,2127r44,46l3025,2220r32,45l3083,2309r21,45l3120,2396r11,42l3137,2480r2,39l3137,2557r-5,37l3123,2630r-11,34l3098,2696r-17,31l3063,2756r-20,27l3022,2808r-22,24l2976,2853r-23,19l2930,2889r-22,15l2884,2916r-21,10l2843,2932r-19,5l2807,2938r-13,-1l2781,2934r-15,-7l2744,2918r-27,-10l2686,2896r-37,-13l2607,2869r-46,-15l2511,2838r15,21l2542,2886r17,31l2577,2953r18,39l2612,3036r17,45l2645,3128r14,47l2672,3224r5,24l2682,3273r4,24l2689,3320r2,23l2692,3367r1,22l2693,3411r-2,21l2689,3452r-3,19l2681,3490r-8,21l2663,3533r-13,19l2635,3571r-18,18l2598,3606r-20,16l2555,3637r-25,14l2505,3664r-26,11l2451,3686r-29,8l2393,3702r-31,6l2332,3712r-32,2l2270,3715r-32,l2207,3712r-32,-4l2145,3702r-30,-9l2086,3684r-29,-13l2030,3656r-28,-17l1977,3620r-23,-21l1931,3575r-21,-27l1891,3520r-18,-29l1854,3461r-22,-33l1810,3394r-51,-71l1703,3248r-59,-78l1583,3091r-64,-79l1457,2934r-60,-75l1339,2788r-54,-64l1236,2665r-41,-51l1161,2574r-25,-31l1122,2525r-39,-7l1045,2508r-36,-12l974,2480r-33,-18l910,2441r-31,-24l851,2392r-28,-28l797,2335r-25,-31l748,2271r-22,-33l705,2203r-21,-36l665,2131r-18,-38l630,2055r-17,-38l598,1979r-15,-38l569,1902r-12,-37l545,1828r-23,-71l503,1690r-18,-62l469,1574,344,1511,241,1450r-84,-59l93,1334,45,1279,15,1225,,1172r,-51l13,1072r26,-49l76,975r48,-46l181,882r64,-45l318,792r78,-45l480,704r87,-45l658,616r92,-44l844,527r93,-44l1029,438r90,-45l1206,347r82,-46l1364,253r70,-48l1497,155r54,-51l1595,53,1629,r-21,53l1577,105r-39,51l1492,207r-53,50l1381,304r-63,49l1250,399r-71,47l1107,491r-75,45l958,581r-74,43l811,669r-70,43l674,755r-63,43l552,841r-53,43l453,927r-39,43l384,1013r-21,44l352,1100r,45l365,1189r25,44l428,1279r53,46l549,1372r86,47l737,1467r111,48l959,1559r111,42l1181,1640r110,36l1399,1710r107,31l1610,1769r103,25l1813,1816r97,19l2003,1851r90,12l2180,1873r81,6l2338,1882r73,l2478,1879r61,-6l2594,1862r48,-12l2685,1833r35,-20l2747,1788r20,-27l2780,1730r3,-35l2778,1657r-14,-42l2741,1569r-34,-49l2664,1467r-49,-54l2566,1363r-49,-46l2468,1273r-50,-40l2369,1196r-50,-34l2270,1132r-50,-28l2169,1079r-50,-22l2070,1037r-50,-16l1971,1006r-50,-12l1871,986r-49,-7l1773,974r-49,-2l1676,972r-49,2l1579,979r-48,6l1483,993r-46,10l1390,1016r-46,12l1299,1044r-46,17l1209,1079r-45,20l1121,1120xm2809,2040r-41,12l2724,2061r-48,9l2627,2077r-53,5l2519,2085r-57,2l2403,2087r-63,-2l2277,2082r-67,-5l2143,2071r-70,-9l2002,2053r-73,-12l1854,2028r-76,-15l1701,1997r-79,-18l1542,1960r-82,-23l1379,1915r-84,-24l1212,1864r-86,-27l1042,1807r-87,-30l869,1744r-87,-34l695,1674r-87,-38l520,1598r25,50l573,1705r28,61l633,1832r16,33l667,1899r17,35l703,1968r20,35l743,2037r21,34l786,2104r23,32l833,2168r25,32l883,2228r28,29l938,2283r30,25l997,2332r32,21l1062,2372r34,17l1131,2404r37,11l1204,2424r40,6l1285,2432r52,3l1389,2439r56,6l1501,2452r58,9l1619,2471r59,12l1738,2494r61,14l1860,2522r61,15l1981,2553r119,32l2217,2619r111,35l2431,2688r95,33l2612,2750r73,28l2744,2801r44,18l2815,2831r9,3l2834,2834r10,-1l2856,2827r12,-6l2879,2813r12,-12l2903,2788r12,-16l2927,2756r10,-19l2948,2716r10,-22l2967,2670r8,-26l2982,2617r5,-28l2991,2558r2,-31l2994,2494r-2,-32l2989,2427r-5,-36l2975,2355r-10,-37l2952,2280r-16,-39l2917,2202r-22,-41l2870,2121r-29,-41l2809,2040xe" fillcolor="#1f1a17" stroked="f">
                        <v:path arrowok="t" o:connecttype="custom" o:connectlocs="424,502;436,551;426,577;402,592;374,597;351,591;285,510;233,449;189,421;271,434;401,467;250,158;331,143;414,172;490,248;508,286;505,314;483,334;514,385;519,444;488,481;461,488;424,481;446,541;448,575;430,604;389,619;343,612;309,577;233,476;174,418;129,384;100,330;57,252;6,170;110,103;239,34;240,43;135,111;60,176;123,244;285,299;413,313;464,282;411,212;337,170;263,163;194,183;410,348;309,338;188,306;95,284;127,345;166,389;223,406;310,420;447,463;480,469;496,441;496,392" o:connectangles="0,0,0,0,0,0,0,0,0,0,0,0,0,0,0,0,0,0,0,0,0,0,0,0,0,0,0,0,0,0,0,0,0,0,0,0,0,0,0,0,0,0,0,0,0,0,0,0,0,0,0,0,0,0,0,0,0,0,0,0"/>
                        <o:lock v:ext="edit" verticies="t"/>
                      </v:shape>
                      <v:shape id="Freeform 224" o:spid="_x0000_s1043" style="position:absolute;left:1875;top:1472;width:413;height:302;visibility:visible;mso-wrap-style:square;v-text-anchor:top" coordsize="2478,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3jCscA&#10;AADcAAAADwAAAGRycy9kb3ducmV2LnhtbESPQWvCQBSE70L/w/IKvYhuTCGV6CYURdqLB60NeHtk&#10;n0lo9m3MbmP677sFocdhZr5h1vloWjFQ7xrLChbzCARxaXXDlYLTx262BOE8ssbWMin4IQd59jBZ&#10;Y6rtjQ80HH0lAoRdigpq77tUSlfWZNDNbUccvIvtDfog+0rqHm8BbloZR1EiDTYcFmrsaFNT+XX8&#10;Ngq2Q7KJlp/7tyIuz9PTtSte9rZQ6ulxfF2B8DT6//C9/a4VxM8J/J0JR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t4wrHAAAA3AAAAA8AAAAAAAAAAAAAAAAAmAIAAGRy&#10;cy9kb3ducmV2LnhtbFBLBQYAAAAABAAEAPUAAACMAwAAAAA=&#10;" path="m112,1344r18,-26l150,1291r19,-25l191,1240r21,-25l233,1191r22,-24l278,1143r22,-22l325,1099r23,-23l372,1056r25,-21l421,1016r25,-19l472,978r25,-17l522,944r26,-16l573,914r25,-15l624,885r25,-11l675,862r25,-11l724,841r26,-9l774,825r24,-6l821,812r25,-4l869,805r40,l956,808r49,5l1059,821r56,9l1173,841r59,12l1293,866r60,15l1411,897r57,16l1523,930r51,16l1621,963r42,17l1700,997r-18,-8l1665,980r-20,-7l1628,967r-37,-13l1553,943r-37,-8l1477,927r-36,-6l1402,916r-75,-10l1252,898r-37,-5l1180,887r-36,-6l1108,874r5,-50l1119,772r7,-53l1132,664r6,-55l1145,553r7,-56l1159,440r8,-57l1174,327r8,-57l1190,214r8,-55l1206,105r9,-53l1224,r34,50l1299,97r47,46l1400,187r58,45l1521,274r66,42l1656,358r70,40l1798,438r71,39l1940,516r71,39l2079,594r65,38l2205,672r58,38l2315,749r47,40l2401,828r33,41l2457,911r16,41l2478,995r-5,43l2456,1084r-29,45l2386,1177r-55,49l2261,1276r-84,52l2076,1381r-41,19l1985,1422r-60,23l1858,1472r-75,26l1701,1527r-87,28l1522,1585r-95,29l1327,1642r-101,28l1124,1696r-103,24l919,1742r-102,21l718,1779r-97,14l529,1804r-89,6l358,1811r-77,-2l213,1801r-60,-15l101,1767,59,1740,28,1707,8,1666,,1619r7,-56l27,1499r35,-73l112,1344xe" fillcolor="#fff500" stroked="f">
                        <v:path arrowok="t" o:connecttype="custom" o:connectlocs="25,215;35,203;46,191;58,179;70,169;83,160;96,152;108,146;121,140;133,137;145,134;168,136;196,140;226,147;254,155;277,163;278,163;265,159;246,155;221,151;197,148;186,137;189,111;192,83;196,55;200,27;204,0;224,24;254,46;288,66;323,86;357,105;386,125;406,145;413,166;405,188;377,213;339,233;310,245;269,259;221,274;170,287;120,297;73,302;36,300;10,290;0,270;10,238" o:connectangles="0,0,0,0,0,0,0,0,0,0,0,0,0,0,0,0,0,0,0,0,0,0,0,0,0,0,0,0,0,0,0,0,0,0,0,0,0,0,0,0,0,0,0,0,0,0,0,0"/>
                      </v:shape>
                      <v:shape id="Freeform 225" o:spid="_x0000_s1044" style="position:absolute;left:1846;top:1724;width:411;height:206;visibility:visible;mso-wrap-style:square;v-text-anchor:top" coordsize="2469,1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Umo8YA&#10;AADcAAAADwAAAGRycy9kb3ducmV2LnhtbESPQWvCQBSE7wX/w/IKvemuFqxEVym2ihdB015ye2Zf&#10;k9js25BdTfz3bkHocZiZb5jFqre1uFLrK8caxiMFgjh3puJCw/fXZjgD4QOywdoxabiRh9Vy8LTA&#10;xLiOj3RNQyEihH2CGsoQmkRKn5dk0Y9cQxy9H9daDFG2hTQtdhFuazlRaiotVhwXSmxoXVL+m16s&#10;hnOnsn2fjbvbR5aqzefpcM62B61fnvv3OYhAffgPP9o7o2Hy+gZ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Umo8YAAADcAAAADwAAAAAAAAAAAAAAAACYAgAAZHJz&#10;L2Rvd25yZXYueG1sUEsFBgAAAAAEAAQA9QAAAIsDAAAAAA==&#10;" path="m1198,366r74,-15l1346,336r75,-16l1498,304r77,-17l1653,269r80,-19l1813,228r80,-21l1975,183r81,-25l2138,130r83,-28l2303,70r41,-17l2386,36r41,-18l2469,r-25,50l2416,107r-28,61l2356,234r-34,67l2286,370r-20,35l2246,439r-21,34l2203,506r-23,32l2156,570r-25,32l2106,630r-28,29l2051,685r-30,25l1992,734r-32,21l1927,774r-34,17l1858,806r-37,11l1785,826r-40,6l1704,834r-58,3l1585,843r-64,7l1457,858r-67,11l1324,882r-69,13l1186,910r-25,4l1135,920r-30,6l1074,933r-66,16l937,968r-75,23l786,1013r-78,25l631,1062r-76,27l481,1114r-69,25l349,1162r-57,21l243,1203r-40,16l174,1233r-7,2l158,1235r-9,-3l139,1227r-11,-7l117,1210r-11,-10l94,1186,82,1170,71,1153,60,1134,50,1114,39,1092r-9,-24l21,1042r-6,-27l8,987,4,957,1,926,,894,1,862,3,827,8,792r8,-36l25,719,38,681,54,642,73,603,94,563r25,-40l148,482r32,-40l192,444r17,3l231,449r25,1l316,452r71,l466,451r85,-3l640,444r91,-6l820,431r85,-7l985,415r69,-9l1085,402r29,-6l1138,391r21,-4l1176,382r12,-6l1196,371r2,-5xe" fillcolor="#fff500" stroked="f">
                        <v:path arrowok="t" o:connecttype="custom" o:connectlocs="212,59;237,53;262,48;288,42;315,35;342,26;370,17;390,9;404,3;407,8;398,28;387,50;377,68;370,79;363,90;355,100;346,110;336,118;326,126;315,132;303,136;290,139;274,140;253,142;231,145;209,149;193,152;184,154;168,158;143,165;118,173;92,182;69,190;49,197;34,203;28,206;25,205;21,203;18,200;14,195;10,189;6,182;3,174;1,165;0,154;0,144;1,132;4,120;9,107;16,94;25,80;32,74;38,75;53,75;78,75;107,74;137,72;164,69;181,67;189,65;196,64;199,62" o:connectangles="0,0,0,0,0,0,0,0,0,0,0,0,0,0,0,0,0,0,0,0,0,0,0,0,0,0,0,0,0,0,0,0,0,0,0,0,0,0,0,0,0,0,0,0,0,0,0,0,0,0,0,0,0,0,0,0,0,0,0,0,0,0"/>
                      </v:shape>
                      <v:shape id="Freeform 226" o:spid="_x0000_s1045" style="position:absolute;left:1908;top:1879;width:247;height:176;visibility:visible;mso-wrap-style:square;v-text-anchor:top" coordsize="1481,1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Ug78MA&#10;AADcAAAADwAAAGRycy9kb3ducmV2LnhtbERPTWvCQBC9F/wPywi9FN1UocToKqVQKqVQTHvxNmTH&#10;bDA7GzKrxv767kHw+Hjfq83gW3WmXprABp6nGSjiKtiGawO/P++THJREZIttYDJwJYHNevSwwsKG&#10;C+/oXMZapRCWAg24GLtCa6kceZRp6IgTdwi9x5hgX2vb4yWF+1bPsuxFe2w4NTjs6M1RdSxP3sBf&#10;/r1w8SBfcsxDuZfP+ZM9fRjzOB5el6AiDfEuvrm31sBsntamM+kI6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Ug78MAAADcAAAADwAAAAAAAAAAAAAAAACYAgAAZHJzL2Rv&#10;d25yZXYueG1sUEsFBgAAAAAEAAQA9QAAAIgDAAAAAA==&#10;" path="m476,202r,3l527,194r57,-14l648,165r66,-15l784,134r72,-15l930,103r73,-16l1076,71r69,-15l1213,44r63,-13l1334,20r52,-8l1431,5r37,-4l1481,r-22,9l1435,21r-26,16l1383,56r-29,22l1325,102r-31,27l1263,158r-32,30l1197,221r-34,35l1129,291r-69,76l990,445r-70,81l853,606r-66,79l725,762r-57,72l615,901r-46,58l530,1009r-10,9l508,1026r-13,7l483,1038r-14,6l454,1048r-16,4l424,1054r-17,2l390,1057r-17,1l355,1057r-17,-1l320,1055r-18,-3l284,1049r-19,-4l247,1040r-18,-6l211,1029r-17,-8l176,1014r-17,-8l144,997r-16,-9l112,978,97,967,83,956,70,944,57,932,45,919,34,906,24,890,16,874,9,858,5,838,2,819,,799,,779,1,757,3,735,6,713r4,-23l15,667r6,-23l27,621r7,-24l41,574,57,529,73,485,90,444r15,-38l117,372r11,-29l132,330r3,-12l137,309r1,-8l176,290r39,-13l257,266r41,-13l341,240r45,-13l430,215r46,-13xe" fillcolor="#fff500" stroked="f">
                        <v:path arrowok="t" o:connecttype="custom" o:connectlocs="79,34;97,30;119,25;143,20;167,14;191,9;213,5;231,2;245,0;243,1;235,6;226,13;216,21;205,31;194,43;177,61;153,88;131,114;111,139;95,160;87,169;83,172;78,174;73,175;68,176;62,176;56,176;50,175;44,174;38,172;32,170;27,167;21,164;16,161;12,157;8,153;4,148;2,143;0,136;0,130;1,122;2,115;4,107;6,99;10,88;15,74;20,62;22,55;23,51;29,48;43,44;57,40;72,36" o:connectangles="0,0,0,0,0,0,0,0,0,0,0,0,0,0,0,0,0,0,0,0,0,0,0,0,0,0,0,0,0,0,0,0,0,0,0,0,0,0,0,0,0,0,0,0,0,0,0,0,0,0,0,0,0"/>
                      </v:shape>
                      <v:shape id="Freeform 227" o:spid="_x0000_s1046" style="position:absolute;left:1821;top:1458;width:523;height:619;visibility:visible;mso-wrap-style:square;v-text-anchor:top" coordsize="3139,3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5hzMYA&#10;AADcAAAADwAAAGRycy9kb3ducmV2LnhtbESPQWvCQBSE74X+h+UVvEjdVKG20VVEEGKp2Kal50f2&#10;mYRm34bdNUn/vSsUPA4z8w2zXA+mER05X1tW8DRJQBAXVtdcKvj+2j2+gPABWWNjmRT8kYf16v5u&#10;iam2PX9Sl4dSRAj7FBVUIbSplL6oyKCf2JY4eifrDIYoXSm1wz7CTSOnSfIsDdYcFypsaVtR8Zuf&#10;jYJ3zLJjP8+PB192bvy23/if8YdSo4dhswARaAi38H870wqms1e4nolH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5hzMYAAADcAAAADwAAAAAAAAAAAAAAAACYAgAAZHJz&#10;L2Rvd25yZXYueG1sUEsFBgAAAAAEAAQA9QAAAIsDAAAAAA==&#10;" path="m661,2827r-1,8l658,2844r-3,12l651,2869r-11,29l628,2932r-15,38l596,3011r-16,44l564,3100r-7,23l550,3147r-6,23l538,3193r-5,23l529,3239r-3,22l524,3283r-1,22l523,3325r2,20l528,3364r4,20l539,3400r8,16l557,3432r11,14l581,3460r13,12l609,3484r14,12l639,3506r16,11l672,3526r18,10l707,3543r19,8l744,3558r19,5l782,3569r18,5l819,3577r19,3l857,3582r18,1l894,3584r18,-1l929,3582r17,-2l962,3578r16,-4l993,3570r15,-7l1022,3557r12,-8l1046,3541r11,-9l1066,3522r62,-76l1189,3369r60,-79l1309,3213r58,-77l1426,3060r58,-74l1541,2915r30,-34l1600,2848r28,-33l1657,2784r28,-31l1715,2725r28,-28l1772,2672r28,-24l1829,2624r29,-21l1887,2584r30,-18l1945,2550r30,-12l2004,2526r-13,1l1956,2529r-35,5l1884,2537r-38,5l1767,2554r-84,13l1597,2584r-88,18l1420,2621r-91,21l1239,2665r-90,23l1061,2711r-87,24l890,2759r-81,23l733,2805r-72,22xm2018,1120r-55,-27l1908,1066r-54,-26l1799,1016r-54,-25l1691,969r-53,-21l1584,929r-54,-18l1476,896r-54,-14l1368,872r-54,-9l1260,858r-53,-2l1153,856r-55,4l1044,868r-55,10l933,893r-55,19l822,935r-56,28l710,994r-57,36l595,1073r-57,46l479,1171r-60,57l360,1290r-60,69l240,1434r-22,29l198,1491r-20,28l163,1545r-16,27l134,1597r-12,25l112,1646r-9,24l96,1692r-5,22l88,1737r-2,20l84,1778r2,19l88,1816r3,18l96,1852r6,17l111,1886r9,15l131,1916r12,14l155,1945r15,12l186,1970r17,12l221,1993r20,11l261,2013r22,10l306,2031r-59,48l196,2127r-44,46l114,2220r-33,45l56,2309r-21,45l19,2396,8,2438r-6,42l,2519r2,38l7,2594r9,36l27,2664r14,32l57,2727r19,29l96,2783r21,25l139,2832r23,21l185,2872r23,17l231,2904r23,12l276,2926r20,6l315,2937r17,1l345,2937r13,-3l373,2927r22,-9l422,2908r31,-12l490,2883r42,-14l578,2854r50,-16l613,2859r-16,27l580,2917r-18,36l544,2992r-17,44l509,3081r-16,47l480,3175r-13,49l462,3248r-5,25l453,3297r-3,23l448,3343r-2,24l446,3389r,22l448,3432r2,20l453,3471r5,19l466,3511r10,22l489,3552r15,19l521,3589r20,17l561,3622r23,15l607,3651r27,13l660,3675r28,11l716,3694r30,8l777,3708r30,4l838,3714r31,1l901,3715r31,-3l964,3708r30,-6l1024,3693r29,-9l1082,3671r27,-15l1136,3639r26,-19l1185,3599r23,-24l1229,3548r19,-28l1265,3491r20,-30l1306,3428r23,-34l1380,3323r56,-75l1495,3170r61,-79l1620,3012r62,-78l1742,2859r58,-71l1854,2724r49,-59l1944,2614r34,-40l2003,2543r14,-18l2056,2518r38,-10l2130,2496r35,-16l2198,2462r31,-21l2260,2417r28,-25l2316,2364r26,-29l2367,2304r24,-33l2413,2238r21,-35l2454,2167r20,-36l2492,2093r17,-38l2525,2017r16,-38l2556,1941r14,-39l2582,1865r12,-37l2616,1757r20,-67l2654,1628r16,-54l2795,1511r103,-61l2982,1391r64,-57l3094,1279r30,-54l3139,1172r,-51l3125,1072r-25,-49l3063,975r-48,-46l2958,882r-65,-45l2821,792r-78,-45l2659,704r-87,-45l2481,616r-93,-44l2295,527r-93,-44l2110,438r-90,-45l1933,347r-82,-46l1775,253r-71,-48l1642,155r-54,-51l1544,53,1510,r21,53l1562,105r39,51l1647,207r52,50l1758,304r63,49l1889,399r71,47l2032,491r74,45l2181,581r74,43l2328,669r69,43l2465,755r63,43l2587,841r52,43l2686,927r39,43l2754,1013r22,44l2787,1100r-1,45l2774,1189r-25,44l2711,1279r-54,46l2590,1372r-86,47l2402,1467r-111,48l2180,1559r-111,42l1958,1640r-110,36l1740,1710r-107,31l1529,1769r-103,25l1326,1816r-97,19l1136,1851r-91,12l959,1873r-81,6l801,1882r-73,l661,1879r-61,-6l545,1862r-48,-12l454,1833r-35,-20l392,1788r-20,-27l359,1730r-3,-35l361,1657r14,-42l398,1569r34,-49l475,1467r49,-54l573,1363r49,-46l671,1273r50,-40l770,1196r50,-34l869,1132r50,-28l969,1079r51,-22l1069,1037r50,-16l1168,1006r50,-12l1268,986r48,-7l1366,974r49,-2l1463,972r49,2l1559,979r49,6l1656,993r46,10l1749,1016r46,12l1840,1044r46,17l1930,1079r45,20l2018,1120xm330,2040r41,12l415,2061r48,9l512,2077r53,5l620,2085r57,2l736,2087r63,-2l862,2082r66,-5l996,2071r70,-9l1137,2053r73,-12l1285,2028r76,-15l1438,1997r79,-18l1597,1960r81,-23l1760,1915r84,-24l1927,1864r86,-27l2097,1807r87,-30l2270,1744r87,-34l2444,1674r87,-38l2619,1598r-25,50l2566,1705r-28,61l2506,1832r-34,67l2436,1968r-20,35l2396,2037r-21,34l2353,2104r-23,32l2306,2168r-25,32l2256,2228r-28,29l2201,2283r-30,25l2142,2332r-32,21l2077,2372r-34,17l2008,2404r-37,11l1935,2424r-40,6l1854,2432r-52,3l1749,2439r-55,6l1638,2452r-58,9l1520,2471r-59,12l1400,2494r-60,14l1278,2522r-60,15l1158,2553r-60,17l1039,2585r-60,17l922,2619r-111,35l708,2688r-95,33l527,2750r-73,28l395,2801r-44,18l324,2831r-9,3l305,2834r-10,-1l283,2827r-12,-6l260,2813r-12,-12l236,2788r-12,-16l212,2756r-11,-19l190,2716r-9,-22l172,2670r-8,-26l157,2617r-5,-28l148,2558r-2,-31l145,2494r1,-32l150,2427r5,-36l164,2355r9,-37l187,2280r16,-39l222,2202r22,-41l268,2121r30,-41l330,2040xe" fillcolor="#1f1a17" stroked="f">
                        <v:path arrowok="t" o:connecttype="custom" o:connectlocs="99,502;88,543;93,572;115,589;143,597;168,594;218,535;281,459;324,425;280,428;148,460;291,165;210,143;128,160;40,239;17,278;16,309;34,330;19,370;1,432;27,475;57,489;105,473;80,529;74,568;87,598;124,617;171,615;208,587;270,502;336,421;386,394;418,342;442,271;523,187;443,117;308,50;267,26;363,97;454,162;432,229;272,290;133,314;62,293;95,227;170,176;244,162;314,177;94,347;189,342;307,315;436,266;396,345;357,389;300,406;213,420;102,453;47,471;30,449;25,404;50,347" o:connectangles="0,0,0,0,0,0,0,0,0,0,0,0,0,0,0,0,0,0,0,0,0,0,0,0,0,0,0,0,0,0,0,0,0,0,0,0,0,0,0,0,0,0,0,0,0,0,0,0,0,0,0,0,0,0,0,0,0,0,0,0,0"/>
                        <o:lock v:ext="edit" verticies="t"/>
                      </v:shape>
                      <v:shape id="Freeform 228" o:spid="_x0000_s1047" style="position:absolute;left:414;width:454;height:695;visibility:visible;mso-wrap-style:square;v-text-anchor:top" coordsize="2724,4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8iPcIA&#10;AADcAAAADwAAAGRycy9kb3ducmV2LnhtbERPz2vCMBS+C/sfwhvspqlO3KhGKRNxF8HpDh4fzbMp&#10;Ni9dE9vOv94cBI8f3+/FqreVaKnxpWMF41ECgjh3uuRCwe9xM/wE4QOyxsoxKfgnD6vly2CBqXYd&#10;/1B7CIWIIexTVGBCqFMpfW7Ioh+5mjhyZ9dYDBE2hdQNdjHcVnKSJDNpseTYYLCmL0P55XC1CrL2&#10;3CXcHv9ua7PdnfabbfZRvCv19tpncxCB+vAUP9zfWsFkGufH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3yI9wgAAANwAAAAPAAAAAAAAAAAAAAAAAJgCAABkcnMvZG93&#10;bnJldi54bWxQSwUGAAAAAAQABAD1AAAAhwMAAAAA&#10;" path="m2575,316r-5,-5l2554,296r-26,-23l2493,244r-44,-34l2396,174r-59,-37l2270,101,2197,69,2116,40,2032,18,1942,4,1848,r-97,7l1649,29,1546,64r-106,54l1333,190r-107,92l1118,397,1010,537,902,702,797,894,693,1116,592,1370r-99,287l398,1977r-89,358l223,2732r-80,435l68,3645,,4167,133,3748,269,3364,407,3015,545,2700,684,2416,822,2161,959,1933r137,-200l1231,1557r132,-154l1492,1271r126,-113l1740,1062r118,-79l1969,918r107,-53l2177,822r94,-32l2357,763r80,-20l2506,727r63,-13l2620,700r43,-15l2694,667r20,-22l2724,616r-3,-37l2705,533r-30,-58l2632,403r-57,-87xe" fillcolor="#1f1a17" stroked="f">
                        <v:path arrowok="t" o:connecttype="custom" o:connectlocs="428,52;421,46;408,35;390,23;366,12;339,3;308,0;275,5;240,20;204,47;168,90;133,149;99,228;66,330;37,456;11,608;22,625;68,503;114,403;160,322;205,260;249,212;290,177;328,153;363,137;393,127;418,121;437,117;449,111;454,103;451,89;439,67" o:connectangles="0,0,0,0,0,0,0,0,0,0,0,0,0,0,0,0,0,0,0,0,0,0,0,0,0,0,0,0,0,0,0,0"/>
                      </v:shape>
                      <v:shape id="Freeform 229" o:spid="_x0000_s1048" style="position:absolute;left:1460;width:454;height:695;visibility:visible;mso-wrap-style:square;v-text-anchor:top" coordsize="2724,4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OHpsYA&#10;AADcAAAADwAAAGRycy9kb3ducmV2LnhtbESPQWvCQBSE7wX/w/IEb3Wjllaiq4QWsZdCqx48PrLP&#10;bDD7NmbXJPrr3UKhx2FmvmGW695WoqXGl44VTMYJCOLc6ZILBYf95nkOwgdkjZVjUnAjD+vV4GmJ&#10;qXYd/1C7C4WIEPYpKjAh1KmUPjdk0Y9dTRy9k2sshiibQuoGuwi3lZwmyau0WHJcMFjTu6H8vLta&#10;BVl76hJu95f7h9l+Hb832+ytmCk1GvbZAkSgPvyH/9qfWsH0ZQK/Z+IR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OHpsYAAADcAAAADwAAAAAAAAAAAAAAAACYAgAAZHJz&#10;L2Rvd25yZXYueG1sUEsFBgAAAAAEAAQA9QAAAIsDAAAAAA==&#10;" path="m149,316r5,-5l170,296r26,-23l231,244r44,-34l328,174r59,-37l454,101,527,69,608,40,692,18,782,4,876,r97,7l1075,29r103,35l1284,118r107,72l1498,282r108,115l1714,537r108,165l1927,894r104,222l2132,1370r98,287l2325,1977r90,358l2501,2732r80,435l2656,3645r68,522l2590,3748,2454,3364,2317,3015,2179,2700,2040,2416,1902,2161,1765,1933,1628,1733,1493,1557,1361,1403,1232,1271,1105,1158,984,1062,866,983,754,918,648,865,546,822,453,790,367,763,287,743,217,727,155,714,104,700,61,685,30,667,10,645,,616,3,579,19,533,49,475,91,403r58,-87xe" fillcolor="#1f1a17" stroked="f">
                        <v:path arrowok="t" o:connecttype="custom" o:connectlocs="26,52;33,46;46,35;65,23;88,12;115,3;146,0;179,5;214,20;250,47;286,90;321,149;355,228;388,330;417,456;443,608;432,625;386,503;340,403;294,322;249,260;205,212;164,177;126,153;91,137;61,127;36,121;17,117;5,111;0,103;3,89;15,67" o:connectangles="0,0,0,0,0,0,0,0,0,0,0,0,0,0,0,0,0,0,0,0,0,0,0,0,0,0,0,0,0,0,0,0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1329055</wp:posOffset>
                      </wp:positionH>
                      <wp:positionV relativeFrom="paragraph">
                        <wp:posOffset>185420</wp:posOffset>
                      </wp:positionV>
                      <wp:extent cx="247650" cy="217170"/>
                      <wp:effectExtent l="3175" t="3810" r="6350" b="7620"/>
                      <wp:wrapNone/>
                      <wp:docPr id="204" name="Group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217170"/>
                                <a:chOff x="2" y="2"/>
                                <a:chExt cx="1743" cy="1603"/>
                              </a:xfrm>
                            </wpg:grpSpPr>
                            <wps:wsp>
                              <wps:cNvPr id="205" name="Freeform 19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" y="2"/>
                                  <a:ext cx="1743" cy="1603"/>
                                </a:xfrm>
                                <a:custGeom>
                                  <a:avLst/>
                                  <a:gdLst>
                                    <a:gd name="T0" fmla="*/ 16083 w 17426"/>
                                    <a:gd name="T1" fmla="*/ 14690 h 16026"/>
                                    <a:gd name="T2" fmla="*/ 15797 w 17426"/>
                                    <a:gd name="T3" fmla="*/ 15130 h 16026"/>
                                    <a:gd name="T4" fmla="*/ 15334 w 17426"/>
                                    <a:gd name="T5" fmla="*/ 15572 h 16026"/>
                                    <a:gd name="T6" fmla="*/ 14829 w 17426"/>
                                    <a:gd name="T7" fmla="*/ 15830 h 16026"/>
                                    <a:gd name="T8" fmla="*/ 14289 w 17426"/>
                                    <a:gd name="T9" fmla="*/ 15968 h 16026"/>
                                    <a:gd name="T10" fmla="*/ 13500 w 17426"/>
                                    <a:gd name="T11" fmla="*/ 16026 h 16026"/>
                                    <a:gd name="T12" fmla="*/ 12175 w 17426"/>
                                    <a:gd name="T13" fmla="*/ 15945 h 16026"/>
                                    <a:gd name="T14" fmla="*/ 11139 w 17426"/>
                                    <a:gd name="T15" fmla="*/ 15818 h 16026"/>
                                    <a:gd name="T16" fmla="*/ 10200 w 17426"/>
                                    <a:gd name="T17" fmla="*/ 15689 h 16026"/>
                                    <a:gd name="T18" fmla="*/ 9584 w 17426"/>
                                    <a:gd name="T19" fmla="*/ 15588 h 16026"/>
                                    <a:gd name="T20" fmla="*/ 9369 w 17426"/>
                                    <a:gd name="T21" fmla="*/ 15460 h 16026"/>
                                    <a:gd name="T22" fmla="*/ 9247 w 17426"/>
                                    <a:gd name="T23" fmla="*/ 15289 h 16026"/>
                                    <a:gd name="T24" fmla="*/ 9189 w 17426"/>
                                    <a:gd name="T25" fmla="*/ 15048 h 16026"/>
                                    <a:gd name="T26" fmla="*/ 9225 w 17426"/>
                                    <a:gd name="T27" fmla="*/ 14537 h 16026"/>
                                    <a:gd name="T28" fmla="*/ 9010 w 17426"/>
                                    <a:gd name="T29" fmla="*/ 14267 h 16026"/>
                                    <a:gd name="T30" fmla="*/ 8579 w 17426"/>
                                    <a:gd name="T31" fmla="*/ 13321 h 16026"/>
                                    <a:gd name="T32" fmla="*/ 8333 w 17426"/>
                                    <a:gd name="T33" fmla="*/ 12673 h 16026"/>
                                    <a:gd name="T34" fmla="*/ 2768 w 17426"/>
                                    <a:gd name="T35" fmla="*/ 14460 h 16026"/>
                                    <a:gd name="T36" fmla="*/ 2072 w 17426"/>
                                    <a:gd name="T37" fmla="*/ 14565 h 16026"/>
                                    <a:gd name="T38" fmla="*/ 1404 w 17426"/>
                                    <a:gd name="T39" fmla="*/ 14220 h 16026"/>
                                    <a:gd name="T40" fmla="*/ 37 w 17426"/>
                                    <a:gd name="T41" fmla="*/ 6909 h 16026"/>
                                    <a:gd name="T42" fmla="*/ 190 w 17426"/>
                                    <a:gd name="T43" fmla="*/ 4976 h 16026"/>
                                    <a:gd name="T44" fmla="*/ 348 w 17426"/>
                                    <a:gd name="T45" fmla="*/ 3641 h 16026"/>
                                    <a:gd name="T46" fmla="*/ 553 w 17426"/>
                                    <a:gd name="T47" fmla="*/ 2584 h 16026"/>
                                    <a:gd name="T48" fmla="*/ 731 w 17426"/>
                                    <a:gd name="T49" fmla="*/ 2108 h 16026"/>
                                    <a:gd name="T50" fmla="*/ 1004 w 17426"/>
                                    <a:gd name="T51" fmla="*/ 1792 h 16026"/>
                                    <a:gd name="T52" fmla="*/ 1340 w 17426"/>
                                    <a:gd name="T53" fmla="*/ 1524 h 16026"/>
                                    <a:gd name="T54" fmla="*/ 1711 w 17426"/>
                                    <a:gd name="T55" fmla="*/ 1320 h 16026"/>
                                    <a:gd name="T56" fmla="*/ 2139 w 17426"/>
                                    <a:gd name="T57" fmla="*/ 1180 h 16026"/>
                                    <a:gd name="T58" fmla="*/ 2430 w 17426"/>
                                    <a:gd name="T59" fmla="*/ 889 h 16026"/>
                                    <a:gd name="T60" fmla="*/ 2655 w 17426"/>
                                    <a:gd name="T61" fmla="*/ 434 h 16026"/>
                                    <a:gd name="T62" fmla="*/ 3108 w 17426"/>
                                    <a:gd name="T63" fmla="*/ 161 h 16026"/>
                                    <a:gd name="T64" fmla="*/ 8948 w 17426"/>
                                    <a:gd name="T65" fmla="*/ 148 h 16026"/>
                                    <a:gd name="T66" fmla="*/ 9417 w 17426"/>
                                    <a:gd name="T67" fmla="*/ 401 h 16026"/>
                                    <a:gd name="T68" fmla="*/ 9665 w 17426"/>
                                    <a:gd name="T69" fmla="*/ 842 h 16026"/>
                                    <a:gd name="T70" fmla="*/ 9918 w 17426"/>
                                    <a:gd name="T71" fmla="*/ 1171 h 16026"/>
                                    <a:gd name="T72" fmla="*/ 10358 w 17426"/>
                                    <a:gd name="T73" fmla="*/ 1305 h 16026"/>
                                    <a:gd name="T74" fmla="*/ 10734 w 17426"/>
                                    <a:gd name="T75" fmla="*/ 1502 h 16026"/>
                                    <a:gd name="T76" fmla="*/ 11129 w 17426"/>
                                    <a:gd name="T77" fmla="*/ 1819 h 16026"/>
                                    <a:gd name="T78" fmla="*/ 11392 w 17426"/>
                                    <a:gd name="T79" fmla="*/ 2144 h 16026"/>
                                    <a:gd name="T80" fmla="*/ 11573 w 17426"/>
                                    <a:gd name="T81" fmla="*/ 2665 h 16026"/>
                                    <a:gd name="T82" fmla="*/ 11774 w 17426"/>
                                    <a:gd name="T83" fmla="*/ 3756 h 16026"/>
                                    <a:gd name="T84" fmla="*/ 11914 w 17426"/>
                                    <a:gd name="T85" fmla="*/ 4968 h 16026"/>
                                    <a:gd name="T86" fmla="*/ 12464 w 17426"/>
                                    <a:gd name="T87" fmla="*/ 5468 h 16026"/>
                                    <a:gd name="T88" fmla="*/ 13221 w 17426"/>
                                    <a:gd name="T89" fmla="*/ 5743 h 16026"/>
                                    <a:gd name="T90" fmla="*/ 13607 w 17426"/>
                                    <a:gd name="T91" fmla="*/ 6210 h 16026"/>
                                    <a:gd name="T92" fmla="*/ 13868 w 17426"/>
                                    <a:gd name="T93" fmla="*/ 6272 h 16026"/>
                                    <a:gd name="T94" fmla="*/ 14354 w 17426"/>
                                    <a:gd name="T95" fmla="*/ 6054 h 16026"/>
                                    <a:gd name="T96" fmla="*/ 14882 w 17426"/>
                                    <a:gd name="T97" fmla="*/ 6008 h 16026"/>
                                    <a:gd name="T98" fmla="*/ 15449 w 17426"/>
                                    <a:gd name="T99" fmla="*/ 6127 h 16026"/>
                                    <a:gd name="T100" fmla="*/ 15847 w 17426"/>
                                    <a:gd name="T101" fmla="*/ 6336 h 16026"/>
                                    <a:gd name="T102" fmla="*/ 16113 w 17426"/>
                                    <a:gd name="T103" fmla="*/ 6570 h 16026"/>
                                    <a:gd name="T104" fmla="*/ 16469 w 17426"/>
                                    <a:gd name="T105" fmla="*/ 7127 h 16026"/>
                                    <a:gd name="T106" fmla="*/ 16671 w 17426"/>
                                    <a:gd name="T107" fmla="*/ 7774 h 16026"/>
                                    <a:gd name="T108" fmla="*/ 16807 w 17426"/>
                                    <a:gd name="T109" fmla="*/ 8660 h 16026"/>
                                    <a:gd name="T110" fmla="*/ 16868 w 17426"/>
                                    <a:gd name="T111" fmla="*/ 9009 h 16026"/>
                                    <a:gd name="T112" fmla="*/ 16983 w 17426"/>
                                    <a:gd name="T113" fmla="*/ 9562 h 16026"/>
                                    <a:gd name="T114" fmla="*/ 17301 w 17426"/>
                                    <a:gd name="T115" fmla="*/ 11044 h 16026"/>
                                    <a:gd name="T116" fmla="*/ 17390 w 17426"/>
                                    <a:gd name="T117" fmla="*/ 12767 h 16026"/>
                                    <a:gd name="T118" fmla="*/ 16609 w 17426"/>
                                    <a:gd name="T119" fmla="*/ 14112 h 16026"/>
                                    <a:gd name="T120" fmla="*/ 15364 w 17426"/>
                                    <a:gd name="T121" fmla="*/ 11139 h 16026"/>
                                    <a:gd name="T122" fmla="*/ 15475 w 17426"/>
                                    <a:gd name="T123" fmla="*/ 11704 h 16026"/>
                                    <a:gd name="T124" fmla="*/ 15450 w 17426"/>
                                    <a:gd name="T125" fmla="*/ 11358 h 160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7426" h="16026">
                                      <a:moveTo>
                                        <a:pt x="16164" y="14347"/>
                                      </a:moveTo>
                                      <a:lnTo>
                                        <a:pt x="16161" y="14383"/>
                                      </a:lnTo>
                                      <a:lnTo>
                                        <a:pt x="16155" y="14417"/>
                                      </a:lnTo>
                                      <a:lnTo>
                                        <a:pt x="16150" y="14452"/>
                                      </a:lnTo>
                                      <a:lnTo>
                                        <a:pt x="16143" y="14487"/>
                                      </a:lnTo>
                                      <a:lnTo>
                                        <a:pt x="16136" y="14522"/>
                                      </a:lnTo>
                                      <a:lnTo>
                                        <a:pt x="16128" y="14556"/>
                                      </a:lnTo>
                                      <a:lnTo>
                                        <a:pt x="16118" y="14591"/>
                                      </a:lnTo>
                                      <a:lnTo>
                                        <a:pt x="16107" y="14623"/>
                                      </a:lnTo>
                                      <a:lnTo>
                                        <a:pt x="16095" y="14657"/>
                                      </a:lnTo>
                                      <a:lnTo>
                                        <a:pt x="16083" y="14690"/>
                                      </a:lnTo>
                                      <a:lnTo>
                                        <a:pt x="16069" y="14722"/>
                                      </a:lnTo>
                                      <a:lnTo>
                                        <a:pt x="16054" y="14754"/>
                                      </a:lnTo>
                                      <a:lnTo>
                                        <a:pt x="16037" y="14786"/>
                                      </a:lnTo>
                                      <a:lnTo>
                                        <a:pt x="16020" y="14817"/>
                                      </a:lnTo>
                                      <a:lnTo>
                                        <a:pt x="16000" y="14848"/>
                                      </a:lnTo>
                                      <a:lnTo>
                                        <a:pt x="15981" y="14878"/>
                                      </a:lnTo>
                                      <a:lnTo>
                                        <a:pt x="15940" y="14935"/>
                                      </a:lnTo>
                                      <a:lnTo>
                                        <a:pt x="15904" y="14986"/>
                                      </a:lnTo>
                                      <a:lnTo>
                                        <a:pt x="15869" y="15035"/>
                                      </a:lnTo>
                                      <a:lnTo>
                                        <a:pt x="15833" y="15083"/>
                                      </a:lnTo>
                                      <a:lnTo>
                                        <a:pt x="15797" y="15130"/>
                                      </a:lnTo>
                                      <a:lnTo>
                                        <a:pt x="15760" y="15176"/>
                                      </a:lnTo>
                                      <a:lnTo>
                                        <a:pt x="15724" y="15220"/>
                                      </a:lnTo>
                                      <a:lnTo>
                                        <a:pt x="15686" y="15263"/>
                                      </a:lnTo>
                                      <a:lnTo>
                                        <a:pt x="15646" y="15305"/>
                                      </a:lnTo>
                                      <a:lnTo>
                                        <a:pt x="15607" y="15345"/>
                                      </a:lnTo>
                                      <a:lnTo>
                                        <a:pt x="15566" y="15386"/>
                                      </a:lnTo>
                                      <a:lnTo>
                                        <a:pt x="15523" y="15425"/>
                                      </a:lnTo>
                                      <a:lnTo>
                                        <a:pt x="15479" y="15463"/>
                                      </a:lnTo>
                                      <a:lnTo>
                                        <a:pt x="15432" y="15500"/>
                                      </a:lnTo>
                                      <a:lnTo>
                                        <a:pt x="15384" y="15536"/>
                                      </a:lnTo>
                                      <a:lnTo>
                                        <a:pt x="15334" y="15572"/>
                                      </a:lnTo>
                                      <a:lnTo>
                                        <a:pt x="15282" y="15607"/>
                                      </a:lnTo>
                                      <a:lnTo>
                                        <a:pt x="15238" y="15634"/>
                                      </a:lnTo>
                                      <a:lnTo>
                                        <a:pt x="15194" y="15660"/>
                                      </a:lnTo>
                                      <a:lnTo>
                                        <a:pt x="15151" y="15685"/>
                                      </a:lnTo>
                                      <a:lnTo>
                                        <a:pt x="15106" y="15708"/>
                                      </a:lnTo>
                                      <a:lnTo>
                                        <a:pt x="15061" y="15731"/>
                                      </a:lnTo>
                                      <a:lnTo>
                                        <a:pt x="15015" y="15753"/>
                                      </a:lnTo>
                                      <a:lnTo>
                                        <a:pt x="14969" y="15774"/>
                                      </a:lnTo>
                                      <a:lnTo>
                                        <a:pt x="14922" y="15793"/>
                                      </a:lnTo>
                                      <a:lnTo>
                                        <a:pt x="14876" y="15812"/>
                                      </a:lnTo>
                                      <a:lnTo>
                                        <a:pt x="14829" y="15830"/>
                                      </a:lnTo>
                                      <a:lnTo>
                                        <a:pt x="14781" y="15846"/>
                                      </a:lnTo>
                                      <a:lnTo>
                                        <a:pt x="14733" y="15863"/>
                                      </a:lnTo>
                                      <a:lnTo>
                                        <a:pt x="14684" y="15878"/>
                                      </a:lnTo>
                                      <a:lnTo>
                                        <a:pt x="14636" y="15892"/>
                                      </a:lnTo>
                                      <a:lnTo>
                                        <a:pt x="14587" y="15905"/>
                                      </a:lnTo>
                                      <a:lnTo>
                                        <a:pt x="14538" y="15917"/>
                                      </a:lnTo>
                                      <a:lnTo>
                                        <a:pt x="14489" y="15929"/>
                                      </a:lnTo>
                                      <a:lnTo>
                                        <a:pt x="14439" y="15940"/>
                                      </a:lnTo>
                                      <a:lnTo>
                                        <a:pt x="14390" y="15950"/>
                                      </a:lnTo>
                                      <a:lnTo>
                                        <a:pt x="14339" y="15960"/>
                                      </a:lnTo>
                                      <a:lnTo>
                                        <a:pt x="14289" y="15968"/>
                                      </a:lnTo>
                                      <a:lnTo>
                                        <a:pt x="14239" y="15977"/>
                                      </a:lnTo>
                                      <a:lnTo>
                                        <a:pt x="14189" y="15984"/>
                                      </a:lnTo>
                                      <a:lnTo>
                                        <a:pt x="14139" y="15990"/>
                                      </a:lnTo>
                                      <a:lnTo>
                                        <a:pt x="14088" y="15997"/>
                                      </a:lnTo>
                                      <a:lnTo>
                                        <a:pt x="14038" y="16002"/>
                                      </a:lnTo>
                                      <a:lnTo>
                                        <a:pt x="13988" y="16007"/>
                                      </a:lnTo>
                                      <a:lnTo>
                                        <a:pt x="13938" y="16011"/>
                                      </a:lnTo>
                                      <a:lnTo>
                                        <a:pt x="13836" y="16018"/>
                                      </a:lnTo>
                                      <a:lnTo>
                                        <a:pt x="13737" y="16022"/>
                                      </a:lnTo>
                                      <a:lnTo>
                                        <a:pt x="13619" y="16025"/>
                                      </a:lnTo>
                                      <a:lnTo>
                                        <a:pt x="13500" y="16026"/>
                                      </a:lnTo>
                                      <a:lnTo>
                                        <a:pt x="13381" y="16026"/>
                                      </a:lnTo>
                                      <a:lnTo>
                                        <a:pt x="13261" y="16023"/>
                                      </a:lnTo>
                                      <a:lnTo>
                                        <a:pt x="13139" y="16020"/>
                                      </a:lnTo>
                                      <a:lnTo>
                                        <a:pt x="13019" y="16014"/>
                                      </a:lnTo>
                                      <a:lnTo>
                                        <a:pt x="12898" y="16007"/>
                                      </a:lnTo>
                                      <a:lnTo>
                                        <a:pt x="12777" y="15999"/>
                                      </a:lnTo>
                                      <a:lnTo>
                                        <a:pt x="12657" y="15990"/>
                                      </a:lnTo>
                                      <a:lnTo>
                                        <a:pt x="12536" y="15979"/>
                                      </a:lnTo>
                                      <a:lnTo>
                                        <a:pt x="12416" y="15968"/>
                                      </a:lnTo>
                                      <a:lnTo>
                                        <a:pt x="12295" y="15957"/>
                                      </a:lnTo>
                                      <a:lnTo>
                                        <a:pt x="12175" y="15945"/>
                                      </a:lnTo>
                                      <a:lnTo>
                                        <a:pt x="12057" y="15931"/>
                                      </a:lnTo>
                                      <a:lnTo>
                                        <a:pt x="11938" y="15918"/>
                                      </a:lnTo>
                                      <a:lnTo>
                                        <a:pt x="11822" y="15904"/>
                                      </a:lnTo>
                                      <a:lnTo>
                                        <a:pt x="11736" y="15894"/>
                                      </a:lnTo>
                                      <a:lnTo>
                                        <a:pt x="11651" y="15885"/>
                                      </a:lnTo>
                                      <a:lnTo>
                                        <a:pt x="11566" y="15874"/>
                                      </a:lnTo>
                                      <a:lnTo>
                                        <a:pt x="11481" y="15863"/>
                                      </a:lnTo>
                                      <a:lnTo>
                                        <a:pt x="11396" y="15852"/>
                                      </a:lnTo>
                                      <a:lnTo>
                                        <a:pt x="11309" y="15841"/>
                                      </a:lnTo>
                                      <a:lnTo>
                                        <a:pt x="11224" y="15830"/>
                                      </a:lnTo>
                                      <a:lnTo>
                                        <a:pt x="11139" y="15818"/>
                                      </a:lnTo>
                                      <a:lnTo>
                                        <a:pt x="11054" y="15807"/>
                                      </a:lnTo>
                                      <a:lnTo>
                                        <a:pt x="10969" y="15795"/>
                                      </a:lnTo>
                                      <a:lnTo>
                                        <a:pt x="10884" y="15784"/>
                                      </a:lnTo>
                                      <a:lnTo>
                                        <a:pt x="10800" y="15772"/>
                                      </a:lnTo>
                                      <a:lnTo>
                                        <a:pt x="10713" y="15760"/>
                                      </a:lnTo>
                                      <a:lnTo>
                                        <a:pt x="10629" y="15748"/>
                                      </a:lnTo>
                                      <a:lnTo>
                                        <a:pt x="10544" y="15736"/>
                                      </a:lnTo>
                                      <a:lnTo>
                                        <a:pt x="10459" y="15725"/>
                                      </a:lnTo>
                                      <a:lnTo>
                                        <a:pt x="10373" y="15713"/>
                                      </a:lnTo>
                                      <a:lnTo>
                                        <a:pt x="10286" y="15701"/>
                                      </a:lnTo>
                                      <a:lnTo>
                                        <a:pt x="10200" y="15689"/>
                                      </a:lnTo>
                                      <a:lnTo>
                                        <a:pt x="10114" y="15677"/>
                                      </a:lnTo>
                                      <a:lnTo>
                                        <a:pt x="10027" y="15665"/>
                                      </a:lnTo>
                                      <a:lnTo>
                                        <a:pt x="9940" y="15653"/>
                                      </a:lnTo>
                                      <a:lnTo>
                                        <a:pt x="9854" y="15642"/>
                                      </a:lnTo>
                                      <a:lnTo>
                                        <a:pt x="9768" y="15630"/>
                                      </a:lnTo>
                                      <a:lnTo>
                                        <a:pt x="9764" y="15630"/>
                                      </a:lnTo>
                                      <a:lnTo>
                                        <a:pt x="9727" y="15624"/>
                                      </a:lnTo>
                                      <a:lnTo>
                                        <a:pt x="9690" y="15618"/>
                                      </a:lnTo>
                                      <a:lnTo>
                                        <a:pt x="9654" y="15609"/>
                                      </a:lnTo>
                                      <a:lnTo>
                                        <a:pt x="9619" y="15599"/>
                                      </a:lnTo>
                                      <a:lnTo>
                                        <a:pt x="9584" y="15588"/>
                                      </a:lnTo>
                                      <a:lnTo>
                                        <a:pt x="9550" y="15575"/>
                                      </a:lnTo>
                                      <a:lnTo>
                                        <a:pt x="9517" y="15560"/>
                                      </a:lnTo>
                                      <a:lnTo>
                                        <a:pt x="9485" y="15544"/>
                                      </a:lnTo>
                                      <a:lnTo>
                                        <a:pt x="9470" y="15535"/>
                                      </a:lnTo>
                                      <a:lnTo>
                                        <a:pt x="9454" y="15525"/>
                                      </a:lnTo>
                                      <a:lnTo>
                                        <a:pt x="9439" y="15515"/>
                                      </a:lnTo>
                                      <a:lnTo>
                                        <a:pt x="9425" y="15506"/>
                                      </a:lnTo>
                                      <a:lnTo>
                                        <a:pt x="9410" y="15495"/>
                                      </a:lnTo>
                                      <a:lnTo>
                                        <a:pt x="9397" y="15484"/>
                                      </a:lnTo>
                                      <a:lnTo>
                                        <a:pt x="9382" y="15472"/>
                                      </a:lnTo>
                                      <a:lnTo>
                                        <a:pt x="9369" y="15460"/>
                                      </a:lnTo>
                                      <a:lnTo>
                                        <a:pt x="9356" y="15447"/>
                                      </a:lnTo>
                                      <a:lnTo>
                                        <a:pt x="9343" y="15434"/>
                                      </a:lnTo>
                                      <a:lnTo>
                                        <a:pt x="9331" y="15420"/>
                                      </a:lnTo>
                                      <a:lnTo>
                                        <a:pt x="9319" y="15405"/>
                                      </a:lnTo>
                                      <a:lnTo>
                                        <a:pt x="9307" y="15391"/>
                                      </a:lnTo>
                                      <a:lnTo>
                                        <a:pt x="9296" y="15375"/>
                                      </a:lnTo>
                                      <a:lnTo>
                                        <a:pt x="9285" y="15360"/>
                                      </a:lnTo>
                                      <a:lnTo>
                                        <a:pt x="9275" y="15343"/>
                                      </a:lnTo>
                                      <a:lnTo>
                                        <a:pt x="9265" y="15325"/>
                                      </a:lnTo>
                                      <a:lnTo>
                                        <a:pt x="9256" y="15307"/>
                                      </a:lnTo>
                                      <a:lnTo>
                                        <a:pt x="9247" y="15289"/>
                                      </a:lnTo>
                                      <a:lnTo>
                                        <a:pt x="9238" y="15271"/>
                                      </a:lnTo>
                                      <a:lnTo>
                                        <a:pt x="9231" y="15253"/>
                                      </a:lnTo>
                                      <a:lnTo>
                                        <a:pt x="9224" y="15234"/>
                                      </a:lnTo>
                                      <a:lnTo>
                                        <a:pt x="9217" y="15216"/>
                                      </a:lnTo>
                                      <a:lnTo>
                                        <a:pt x="9213" y="15197"/>
                                      </a:lnTo>
                                      <a:lnTo>
                                        <a:pt x="9208" y="15179"/>
                                      </a:lnTo>
                                      <a:lnTo>
                                        <a:pt x="9203" y="15160"/>
                                      </a:lnTo>
                                      <a:lnTo>
                                        <a:pt x="9200" y="15142"/>
                                      </a:lnTo>
                                      <a:lnTo>
                                        <a:pt x="9197" y="15123"/>
                                      </a:lnTo>
                                      <a:lnTo>
                                        <a:pt x="9191" y="15086"/>
                                      </a:lnTo>
                                      <a:lnTo>
                                        <a:pt x="9189" y="15048"/>
                                      </a:lnTo>
                                      <a:lnTo>
                                        <a:pt x="9188" y="15010"/>
                                      </a:lnTo>
                                      <a:lnTo>
                                        <a:pt x="9188" y="14972"/>
                                      </a:lnTo>
                                      <a:lnTo>
                                        <a:pt x="9189" y="14933"/>
                                      </a:lnTo>
                                      <a:lnTo>
                                        <a:pt x="9191" y="14895"/>
                                      </a:lnTo>
                                      <a:lnTo>
                                        <a:pt x="9199" y="14817"/>
                                      </a:lnTo>
                                      <a:lnTo>
                                        <a:pt x="9209" y="14739"/>
                                      </a:lnTo>
                                      <a:lnTo>
                                        <a:pt x="9213" y="14697"/>
                                      </a:lnTo>
                                      <a:lnTo>
                                        <a:pt x="9219" y="14654"/>
                                      </a:lnTo>
                                      <a:lnTo>
                                        <a:pt x="9223" y="14608"/>
                                      </a:lnTo>
                                      <a:lnTo>
                                        <a:pt x="9225" y="14561"/>
                                      </a:lnTo>
                                      <a:lnTo>
                                        <a:pt x="9225" y="14537"/>
                                      </a:lnTo>
                                      <a:lnTo>
                                        <a:pt x="9224" y="14514"/>
                                      </a:lnTo>
                                      <a:lnTo>
                                        <a:pt x="9222" y="14492"/>
                                      </a:lnTo>
                                      <a:lnTo>
                                        <a:pt x="9219" y="14469"/>
                                      </a:lnTo>
                                      <a:lnTo>
                                        <a:pt x="9214" y="14447"/>
                                      </a:lnTo>
                                      <a:lnTo>
                                        <a:pt x="9208" y="14426"/>
                                      </a:lnTo>
                                      <a:lnTo>
                                        <a:pt x="9200" y="14405"/>
                                      </a:lnTo>
                                      <a:lnTo>
                                        <a:pt x="9191" y="14386"/>
                                      </a:lnTo>
                                      <a:lnTo>
                                        <a:pt x="9144" y="14359"/>
                                      </a:lnTo>
                                      <a:lnTo>
                                        <a:pt x="9098" y="14329"/>
                                      </a:lnTo>
                                      <a:lnTo>
                                        <a:pt x="9054" y="14299"/>
                                      </a:lnTo>
                                      <a:lnTo>
                                        <a:pt x="9010" y="14267"/>
                                      </a:lnTo>
                                      <a:lnTo>
                                        <a:pt x="8966" y="14236"/>
                                      </a:lnTo>
                                      <a:lnTo>
                                        <a:pt x="8924" y="14202"/>
                                      </a:lnTo>
                                      <a:lnTo>
                                        <a:pt x="8881" y="14167"/>
                                      </a:lnTo>
                                      <a:lnTo>
                                        <a:pt x="8841" y="14132"/>
                                      </a:lnTo>
                                      <a:lnTo>
                                        <a:pt x="8718" y="14024"/>
                                      </a:lnTo>
                                      <a:lnTo>
                                        <a:pt x="8718" y="13602"/>
                                      </a:lnTo>
                                      <a:lnTo>
                                        <a:pt x="8689" y="13546"/>
                                      </a:lnTo>
                                      <a:lnTo>
                                        <a:pt x="8661" y="13491"/>
                                      </a:lnTo>
                                      <a:lnTo>
                                        <a:pt x="8633" y="13435"/>
                                      </a:lnTo>
                                      <a:lnTo>
                                        <a:pt x="8605" y="13378"/>
                                      </a:lnTo>
                                      <a:lnTo>
                                        <a:pt x="8579" y="13321"/>
                                      </a:lnTo>
                                      <a:lnTo>
                                        <a:pt x="8552" y="13263"/>
                                      </a:lnTo>
                                      <a:lnTo>
                                        <a:pt x="8526" y="13205"/>
                                      </a:lnTo>
                                      <a:lnTo>
                                        <a:pt x="8502" y="13147"/>
                                      </a:lnTo>
                                      <a:lnTo>
                                        <a:pt x="8477" y="13089"/>
                                      </a:lnTo>
                                      <a:lnTo>
                                        <a:pt x="8454" y="13030"/>
                                      </a:lnTo>
                                      <a:lnTo>
                                        <a:pt x="8431" y="12971"/>
                                      </a:lnTo>
                                      <a:lnTo>
                                        <a:pt x="8409" y="12912"/>
                                      </a:lnTo>
                                      <a:lnTo>
                                        <a:pt x="8389" y="12852"/>
                                      </a:lnTo>
                                      <a:lnTo>
                                        <a:pt x="8369" y="12792"/>
                                      </a:lnTo>
                                      <a:lnTo>
                                        <a:pt x="8350" y="12732"/>
                                      </a:lnTo>
                                      <a:lnTo>
                                        <a:pt x="8333" y="12673"/>
                                      </a:lnTo>
                                      <a:lnTo>
                                        <a:pt x="3387" y="12673"/>
                                      </a:lnTo>
                                      <a:lnTo>
                                        <a:pt x="3387" y="14024"/>
                                      </a:lnTo>
                                      <a:lnTo>
                                        <a:pt x="3265" y="14132"/>
                                      </a:lnTo>
                                      <a:lnTo>
                                        <a:pt x="3203" y="14183"/>
                                      </a:lnTo>
                                      <a:lnTo>
                                        <a:pt x="3142" y="14232"/>
                                      </a:lnTo>
                                      <a:lnTo>
                                        <a:pt x="3080" y="14278"/>
                                      </a:lnTo>
                                      <a:lnTo>
                                        <a:pt x="3019" y="14321"/>
                                      </a:lnTo>
                                      <a:lnTo>
                                        <a:pt x="2957" y="14360"/>
                                      </a:lnTo>
                                      <a:lnTo>
                                        <a:pt x="2893" y="14397"/>
                                      </a:lnTo>
                                      <a:lnTo>
                                        <a:pt x="2831" y="14429"/>
                                      </a:lnTo>
                                      <a:lnTo>
                                        <a:pt x="2768" y="14460"/>
                                      </a:lnTo>
                                      <a:lnTo>
                                        <a:pt x="2704" y="14486"/>
                                      </a:lnTo>
                                      <a:lnTo>
                                        <a:pt x="2641" y="14510"/>
                                      </a:lnTo>
                                      <a:lnTo>
                                        <a:pt x="2578" y="14530"/>
                                      </a:lnTo>
                                      <a:lnTo>
                                        <a:pt x="2514" y="14547"/>
                                      </a:lnTo>
                                      <a:lnTo>
                                        <a:pt x="2451" y="14560"/>
                                      </a:lnTo>
                                      <a:lnTo>
                                        <a:pt x="2388" y="14570"/>
                                      </a:lnTo>
                                      <a:lnTo>
                                        <a:pt x="2324" y="14575"/>
                                      </a:lnTo>
                                      <a:lnTo>
                                        <a:pt x="2261" y="14579"/>
                                      </a:lnTo>
                                      <a:lnTo>
                                        <a:pt x="2198" y="14578"/>
                                      </a:lnTo>
                                      <a:lnTo>
                                        <a:pt x="2134" y="14573"/>
                                      </a:lnTo>
                                      <a:lnTo>
                                        <a:pt x="2072" y="14565"/>
                                      </a:lnTo>
                                      <a:lnTo>
                                        <a:pt x="2010" y="14553"/>
                                      </a:lnTo>
                                      <a:lnTo>
                                        <a:pt x="1947" y="14537"/>
                                      </a:lnTo>
                                      <a:lnTo>
                                        <a:pt x="1886" y="14518"/>
                                      </a:lnTo>
                                      <a:lnTo>
                                        <a:pt x="1823" y="14495"/>
                                      </a:lnTo>
                                      <a:lnTo>
                                        <a:pt x="1762" y="14468"/>
                                      </a:lnTo>
                                      <a:lnTo>
                                        <a:pt x="1701" y="14436"/>
                                      </a:lnTo>
                                      <a:lnTo>
                                        <a:pt x="1641" y="14401"/>
                                      </a:lnTo>
                                      <a:lnTo>
                                        <a:pt x="1581" y="14362"/>
                                      </a:lnTo>
                                      <a:lnTo>
                                        <a:pt x="1521" y="14318"/>
                                      </a:lnTo>
                                      <a:lnTo>
                                        <a:pt x="1462" y="14272"/>
                                      </a:lnTo>
                                      <a:lnTo>
                                        <a:pt x="1404" y="14220"/>
                                      </a:lnTo>
                                      <a:lnTo>
                                        <a:pt x="1346" y="14165"/>
                                      </a:lnTo>
                                      <a:lnTo>
                                        <a:pt x="1288" y="14105"/>
                                      </a:lnTo>
                                      <a:lnTo>
                                        <a:pt x="1201" y="14009"/>
                                      </a:lnTo>
                                      <a:lnTo>
                                        <a:pt x="1133" y="12712"/>
                                      </a:lnTo>
                                      <a:lnTo>
                                        <a:pt x="0" y="12712"/>
                                      </a:lnTo>
                                      <a:lnTo>
                                        <a:pt x="0" y="7619"/>
                                      </a:lnTo>
                                      <a:lnTo>
                                        <a:pt x="0" y="7610"/>
                                      </a:lnTo>
                                      <a:lnTo>
                                        <a:pt x="9" y="7436"/>
                                      </a:lnTo>
                                      <a:lnTo>
                                        <a:pt x="17" y="7260"/>
                                      </a:lnTo>
                                      <a:lnTo>
                                        <a:pt x="26" y="7084"/>
                                      </a:lnTo>
                                      <a:lnTo>
                                        <a:pt x="37" y="6909"/>
                                      </a:lnTo>
                                      <a:lnTo>
                                        <a:pt x="48" y="6732"/>
                                      </a:lnTo>
                                      <a:lnTo>
                                        <a:pt x="59" y="6557"/>
                                      </a:lnTo>
                                      <a:lnTo>
                                        <a:pt x="71" y="6380"/>
                                      </a:lnTo>
                                      <a:lnTo>
                                        <a:pt x="84" y="6205"/>
                                      </a:lnTo>
                                      <a:lnTo>
                                        <a:pt x="97" y="6028"/>
                                      </a:lnTo>
                                      <a:lnTo>
                                        <a:pt x="111" y="5853"/>
                                      </a:lnTo>
                                      <a:lnTo>
                                        <a:pt x="125" y="5677"/>
                                      </a:lnTo>
                                      <a:lnTo>
                                        <a:pt x="141" y="5501"/>
                                      </a:lnTo>
                                      <a:lnTo>
                                        <a:pt x="156" y="5326"/>
                                      </a:lnTo>
                                      <a:lnTo>
                                        <a:pt x="172" y="5151"/>
                                      </a:lnTo>
                                      <a:lnTo>
                                        <a:pt x="190" y="4976"/>
                                      </a:lnTo>
                                      <a:lnTo>
                                        <a:pt x="207" y="4802"/>
                                      </a:lnTo>
                                      <a:lnTo>
                                        <a:pt x="219" y="4687"/>
                                      </a:lnTo>
                                      <a:lnTo>
                                        <a:pt x="231" y="4571"/>
                                      </a:lnTo>
                                      <a:lnTo>
                                        <a:pt x="244" y="4455"/>
                                      </a:lnTo>
                                      <a:lnTo>
                                        <a:pt x="258" y="4339"/>
                                      </a:lnTo>
                                      <a:lnTo>
                                        <a:pt x="271" y="4223"/>
                                      </a:lnTo>
                                      <a:lnTo>
                                        <a:pt x="285" y="4106"/>
                                      </a:lnTo>
                                      <a:lnTo>
                                        <a:pt x="300" y="3990"/>
                                      </a:lnTo>
                                      <a:lnTo>
                                        <a:pt x="315" y="3873"/>
                                      </a:lnTo>
                                      <a:lnTo>
                                        <a:pt x="332" y="3756"/>
                                      </a:lnTo>
                                      <a:lnTo>
                                        <a:pt x="348" y="3641"/>
                                      </a:lnTo>
                                      <a:lnTo>
                                        <a:pt x="366" y="3524"/>
                                      </a:lnTo>
                                      <a:lnTo>
                                        <a:pt x="385" y="3409"/>
                                      </a:lnTo>
                                      <a:lnTo>
                                        <a:pt x="405" y="3294"/>
                                      </a:lnTo>
                                      <a:lnTo>
                                        <a:pt x="426" y="3179"/>
                                      </a:lnTo>
                                      <a:lnTo>
                                        <a:pt x="446" y="3065"/>
                                      </a:lnTo>
                                      <a:lnTo>
                                        <a:pt x="469" y="2952"/>
                                      </a:lnTo>
                                      <a:lnTo>
                                        <a:pt x="484" y="2886"/>
                                      </a:lnTo>
                                      <a:lnTo>
                                        <a:pt x="498" y="2816"/>
                                      </a:lnTo>
                                      <a:lnTo>
                                        <a:pt x="514" y="2742"/>
                                      </a:lnTo>
                                      <a:lnTo>
                                        <a:pt x="533" y="2665"/>
                                      </a:lnTo>
                                      <a:lnTo>
                                        <a:pt x="553" y="2584"/>
                                      </a:lnTo>
                                      <a:lnTo>
                                        <a:pt x="576" y="2504"/>
                                      </a:lnTo>
                                      <a:lnTo>
                                        <a:pt x="588" y="2462"/>
                                      </a:lnTo>
                                      <a:lnTo>
                                        <a:pt x="601" y="2422"/>
                                      </a:lnTo>
                                      <a:lnTo>
                                        <a:pt x="615" y="2381"/>
                                      </a:lnTo>
                                      <a:lnTo>
                                        <a:pt x="629" y="2340"/>
                                      </a:lnTo>
                                      <a:lnTo>
                                        <a:pt x="644" y="2300"/>
                                      </a:lnTo>
                                      <a:lnTo>
                                        <a:pt x="660" y="2260"/>
                                      </a:lnTo>
                                      <a:lnTo>
                                        <a:pt x="677" y="2221"/>
                                      </a:lnTo>
                                      <a:lnTo>
                                        <a:pt x="694" y="2183"/>
                                      </a:lnTo>
                                      <a:lnTo>
                                        <a:pt x="712" y="2144"/>
                                      </a:lnTo>
                                      <a:lnTo>
                                        <a:pt x="731" y="2108"/>
                                      </a:lnTo>
                                      <a:lnTo>
                                        <a:pt x="751" y="2073"/>
                                      </a:lnTo>
                                      <a:lnTo>
                                        <a:pt x="772" y="2038"/>
                                      </a:lnTo>
                                      <a:lnTo>
                                        <a:pt x="794" y="2005"/>
                                      </a:lnTo>
                                      <a:lnTo>
                                        <a:pt x="817" y="1973"/>
                                      </a:lnTo>
                                      <a:lnTo>
                                        <a:pt x="841" y="1943"/>
                                      </a:lnTo>
                                      <a:lnTo>
                                        <a:pt x="866" y="1914"/>
                                      </a:lnTo>
                                      <a:lnTo>
                                        <a:pt x="892" y="1887"/>
                                      </a:lnTo>
                                      <a:lnTo>
                                        <a:pt x="918" y="1862"/>
                                      </a:lnTo>
                                      <a:lnTo>
                                        <a:pt x="946" y="1839"/>
                                      </a:lnTo>
                                      <a:lnTo>
                                        <a:pt x="976" y="1819"/>
                                      </a:lnTo>
                                      <a:lnTo>
                                        <a:pt x="1004" y="1792"/>
                                      </a:lnTo>
                                      <a:lnTo>
                                        <a:pt x="1034" y="1764"/>
                                      </a:lnTo>
                                      <a:lnTo>
                                        <a:pt x="1063" y="1738"/>
                                      </a:lnTo>
                                      <a:lnTo>
                                        <a:pt x="1093" y="1712"/>
                                      </a:lnTo>
                                      <a:lnTo>
                                        <a:pt x="1122" y="1687"/>
                                      </a:lnTo>
                                      <a:lnTo>
                                        <a:pt x="1152" y="1662"/>
                                      </a:lnTo>
                                      <a:lnTo>
                                        <a:pt x="1182" y="1638"/>
                                      </a:lnTo>
                                      <a:lnTo>
                                        <a:pt x="1213" y="1614"/>
                                      </a:lnTo>
                                      <a:lnTo>
                                        <a:pt x="1245" y="1590"/>
                                      </a:lnTo>
                                      <a:lnTo>
                                        <a:pt x="1275" y="1567"/>
                                      </a:lnTo>
                                      <a:lnTo>
                                        <a:pt x="1307" y="1545"/>
                                      </a:lnTo>
                                      <a:lnTo>
                                        <a:pt x="1340" y="1524"/>
                                      </a:lnTo>
                                      <a:lnTo>
                                        <a:pt x="1371" y="1502"/>
                                      </a:lnTo>
                                      <a:lnTo>
                                        <a:pt x="1404" y="1481"/>
                                      </a:lnTo>
                                      <a:lnTo>
                                        <a:pt x="1437" y="1461"/>
                                      </a:lnTo>
                                      <a:lnTo>
                                        <a:pt x="1470" y="1442"/>
                                      </a:lnTo>
                                      <a:lnTo>
                                        <a:pt x="1503" y="1422"/>
                                      </a:lnTo>
                                      <a:lnTo>
                                        <a:pt x="1537" y="1404"/>
                                      </a:lnTo>
                                      <a:lnTo>
                                        <a:pt x="1571" y="1386"/>
                                      </a:lnTo>
                                      <a:lnTo>
                                        <a:pt x="1606" y="1369"/>
                                      </a:lnTo>
                                      <a:lnTo>
                                        <a:pt x="1640" y="1351"/>
                                      </a:lnTo>
                                      <a:lnTo>
                                        <a:pt x="1676" y="1335"/>
                                      </a:lnTo>
                                      <a:lnTo>
                                        <a:pt x="1711" y="1320"/>
                                      </a:lnTo>
                                      <a:lnTo>
                                        <a:pt x="1747" y="1305"/>
                                      </a:lnTo>
                                      <a:lnTo>
                                        <a:pt x="1783" y="1289"/>
                                      </a:lnTo>
                                      <a:lnTo>
                                        <a:pt x="1819" y="1275"/>
                                      </a:lnTo>
                                      <a:lnTo>
                                        <a:pt x="1856" y="1262"/>
                                      </a:lnTo>
                                      <a:lnTo>
                                        <a:pt x="1893" y="1249"/>
                                      </a:lnTo>
                                      <a:lnTo>
                                        <a:pt x="1930" y="1237"/>
                                      </a:lnTo>
                                      <a:lnTo>
                                        <a:pt x="1968" y="1225"/>
                                      </a:lnTo>
                                      <a:lnTo>
                                        <a:pt x="2007" y="1214"/>
                                      </a:lnTo>
                                      <a:lnTo>
                                        <a:pt x="2045" y="1203"/>
                                      </a:lnTo>
                                      <a:lnTo>
                                        <a:pt x="2092" y="1191"/>
                                      </a:lnTo>
                                      <a:lnTo>
                                        <a:pt x="2139" y="1180"/>
                                      </a:lnTo>
                                      <a:lnTo>
                                        <a:pt x="2186" y="1171"/>
                                      </a:lnTo>
                                      <a:lnTo>
                                        <a:pt x="2234" y="1162"/>
                                      </a:lnTo>
                                      <a:lnTo>
                                        <a:pt x="2281" y="1153"/>
                                      </a:lnTo>
                                      <a:lnTo>
                                        <a:pt x="2329" y="1146"/>
                                      </a:lnTo>
                                      <a:lnTo>
                                        <a:pt x="2376" y="1139"/>
                                      </a:lnTo>
                                      <a:lnTo>
                                        <a:pt x="2424" y="1133"/>
                                      </a:lnTo>
                                      <a:lnTo>
                                        <a:pt x="2421" y="1082"/>
                                      </a:lnTo>
                                      <a:lnTo>
                                        <a:pt x="2418" y="1032"/>
                                      </a:lnTo>
                                      <a:lnTo>
                                        <a:pt x="2421" y="983"/>
                                      </a:lnTo>
                                      <a:lnTo>
                                        <a:pt x="2424" y="935"/>
                                      </a:lnTo>
                                      <a:lnTo>
                                        <a:pt x="2430" y="889"/>
                                      </a:lnTo>
                                      <a:lnTo>
                                        <a:pt x="2440" y="842"/>
                                      </a:lnTo>
                                      <a:lnTo>
                                        <a:pt x="2451" y="796"/>
                                      </a:lnTo>
                                      <a:lnTo>
                                        <a:pt x="2465" y="751"/>
                                      </a:lnTo>
                                      <a:lnTo>
                                        <a:pt x="2482" y="707"/>
                                      </a:lnTo>
                                      <a:lnTo>
                                        <a:pt x="2499" y="664"/>
                                      </a:lnTo>
                                      <a:lnTo>
                                        <a:pt x="2520" y="623"/>
                                      </a:lnTo>
                                      <a:lnTo>
                                        <a:pt x="2543" y="583"/>
                                      </a:lnTo>
                                      <a:lnTo>
                                        <a:pt x="2568" y="543"/>
                                      </a:lnTo>
                                      <a:lnTo>
                                        <a:pt x="2595" y="505"/>
                                      </a:lnTo>
                                      <a:lnTo>
                                        <a:pt x="2625" y="469"/>
                                      </a:lnTo>
                                      <a:lnTo>
                                        <a:pt x="2655" y="434"/>
                                      </a:lnTo>
                                      <a:lnTo>
                                        <a:pt x="2688" y="401"/>
                                      </a:lnTo>
                                      <a:lnTo>
                                        <a:pt x="2723" y="369"/>
                                      </a:lnTo>
                                      <a:lnTo>
                                        <a:pt x="2759" y="339"/>
                                      </a:lnTo>
                                      <a:lnTo>
                                        <a:pt x="2797" y="310"/>
                                      </a:lnTo>
                                      <a:lnTo>
                                        <a:pt x="2837" y="283"/>
                                      </a:lnTo>
                                      <a:lnTo>
                                        <a:pt x="2878" y="258"/>
                                      </a:lnTo>
                                      <a:lnTo>
                                        <a:pt x="2922" y="234"/>
                                      </a:lnTo>
                                      <a:lnTo>
                                        <a:pt x="2966" y="213"/>
                                      </a:lnTo>
                                      <a:lnTo>
                                        <a:pt x="3012" y="194"/>
                                      </a:lnTo>
                                      <a:lnTo>
                                        <a:pt x="3059" y="176"/>
                                      </a:lnTo>
                                      <a:lnTo>
                                        <a:pt x="3108" y="161"/>
                                      </a:lnTo>
                                      <a:lnTo>
                                        <a:pt x="3158" y="148"/>
                                      </a:lnTo>
                                      <a:lnTo>
                                        <a:pt x="3209" y="138"/>
                                      </a:lnTo>
                                      <a:lnTo>
                                        <a:pt x="3261" y="129"/>
                                      </a:lnTo>
                                      <a:lnTo>
                                        <a:pt x="3315" y="123"/>
                                      </a:lnTo>
                                      <a:lnTo>
                                        <a:pt x="3369" y="120"/>
                                      </a:lnTo>
                                      <a:lnTo>
                                        <a:pt x="6053" y="0"/>
                                      </a:lnTo>
                                      <a:lnTo>
                                        <a:pt x="8736" y="120"/>
                                      </a:lnTo>
                                      <a:lnTo>
                                        <a:pt x="8791" y="123"/>
                                      </a:lnTo>
                                      <a:lnTo>
                                        <a:pt x="8844" y="129"/>
                                      </a:lnTo>
                                      <a:lnTo>
                                        <a:pt x="8896" y="138"/>
                                      </a:lnTo>
                                      <a:lnTo>
                                        <a:pt x="8948" y="148"/>
                                      </a:lnTo>
                                      <a:lnTo>
                                        <a:pt x="8997" y="161"/>
                                      </a:lnTo>
                                      <a:lnTo>
                                        <a:pt x="9046" y="176"/>
                                      </a:lnTo>
                                      <a:lnTo>
                                        <a:pt x="9093" y="194"/>
                                      </a:lnTo>
                                      <a:lnTo>
                                        <a:pt x="9139" y="213"/>
                                      </a:lnTo>
                                      <a:lnTo>
                                        <a:pt x="9184" y="234"/>
                                      </a:lnTo>
                                      <a:lnTo>
                                        <a:pt x="9226" y="258"/>
                                      </a:lnTo>
                                      <a:lnTo>
                                        <a:pt x="9268" y="283"/>
                                      </a:lnTo>
                                      <a:lnTo>
                                        <a:pt x="9308" y="309"/>
                                      </a:lnTo>
                                      <a:lnTo>
                                        <a:pt x="9346" y="339"/>
                                      </a:lnTo>
                                      <a:lnTo>
                                        <a:pt x="9382" y="368"/>
                                      </a:lnTo>
                                      <a:lnTo>
                                        <a:pt x="9417" y="401"/>
                                      </a:lnTo>
                                      <a:lnTo>
                                        <a:pt x="9450" y="434"/>
                                      </a:lnTo>
                                      <a:lnTo>
                                        <a:pt x="9481" y="469"/>
                                      </a:lnTo>
                                      <a:lnTo>
                                        <a:pt x="9510" y="505"/>
                                      </a:lnTo>
                                      <a:lnTo>
                                        <a:pt x="9536" y="543"/>
                                      </a:lnTo>
                                      <a:lnTo>
                                        <a:pt x="9561" y="583"/>
                                      </a:lnTo>
                                      <a:lnTo>
                                        <a:pt x="9584" y="623"/>
                                      </a:lnTo>
                                      <a:lnTo>
                                        <a:pt x="9605" y="664"/>
                                      </a:lnTo>
                                      <a:lnTo>
                                        <a:pt x="9624" y="707"/>
                                      </a:lnTo>
                                      <a:lnTo>
                                        <a:pt x="9640" y="750"/>
                                      </a:lnTo>
                                      <a:lnTo>
                                        <a:pt x="9654" y="796"/>
                                      </a:lnTo>
                                      <a:lnTo>
                                        <a:pt x="9665" y="842"/>
                                      </a:lnTo>
                                      <a:lnTo>
                                        <a:pt x="9674" y="887"/>
                                      </a:lnTo>
                                      <a:lnTo>
                                        <a:pt x="9680" y="935"/>
                                      </a:lnTo>
                                      <a:lnTo>
                                        <a:pt x="9685" y="983"/>
                                      </a:lnTo>
                                      <a:lnTo>
                                        <a:pt x="9686" y="1032"/>
                                      </a:lnTo>
                                      <a:lnTo>
                                        <a:pt x="9685" y="1082"/>
                                      </a:lnTo>
                                      <a:lnTo>
                                        <a:pt x="9680" y="1133"/>
                                      </a:lnTo>
                                      <a:lnTo>
                                        <a:pt x="9728" y="1139"/>
                                      </a:lnTo>
                                      <a:lnTo>
                                        <a:pt x="9776" y="1146"/>
                                      </a:lnTo>
                                      <a:lnTo>
                                        <a:pt x="9825" y="1153"/>
                                      </a:lnTo>
                                      <a:lnTo>
                                        <a:pt x="9871" y="1162"/>
                                      </a:lnTo>
                                      <a:lnTo>
                                        <a:pt x="9918" y="1171"/>
                                      </a:lnTo>
                                      <a:lnTo>
                                        <a:pt x="9966" y="1180"/>
                                      </a:lnTo>
                                      <a:lnTo>
                                        <a:pt x="10013" y="1191"/>
                                      </a:lnTo>
                                      <a:lnTo>
                                        <a:pt x="10060" y="1203"/>
                                      </a:lnTo>
                                      <a:lnTo>
                                        <a:pt x="10099" y="1214"/>
                                      </a:lnTo>
                                      <a:lnTo>
                                        <a:pt x="10137" y="1225"/>
                                      </a:lnTo>
                                      <a:lnTo>
                                        <a:pt x="10175" y="1237"/>
                                      </a:lnTo>
                                      <a:lnTo>
                                        <a:pt x="10212" y="1249"/>
                                      </a:lnTo>
                                      <a:lnTo>
                                        <a:pt x="10249" y="1262"/>
                                      </a:lnTo>
                                      <a:lnTo>
                                        <a:pt x="10286" y="1275"/>
                                      </a:lnTo>
                                      <a:lnTo>
                                        <a:pt x="10322" y="1289"/>
                                      </a:lnTo>
                                      <a:lnTo>
                                        <a:pt x="10358" y="1305"/>
                                      </a:lnTo>
                                      <a:lnTo>
                                        <a:pt x="10394" y="1320"/>
                                      </a:lnTo>
                                      <a:lnTo>
                                        <a:pt x="10429" y="1335"/>
                                      </a:lnTo>
                                      <a:lnTo>
                                        <a:pt x="10464" y="1351"/>
                                      </a:lnTo>
                                      <a:lnTo>
                                        <a:pt x="10499" y="1369"/>
                                      </a:lnTo>
                                      <a:lnTo>
                                        <a:pt x="10534" y="1386"/>
                                      </a:lnTo>
                                      <a:lnTo>
                                        <a:pt x="10568" y="1404"/>
                                      </a:lnTo>
                                      <a:lnTo>
                                        <a:pt x="10602" y="1422"/>
                                      </a:lnTo>
                                      <a:lnTo>
                                        <a:pt x="10636" y="1442"/>
                                      </a:lnTo>
                                      <a:lnTo>
                                        <a:pt x="10669" y="1461"/>
                                      </a:lnTo>
                                      <a:lnTo>
                                        <a:pt x="10701" y="1481"/>
                                      </a:lnTo>
                                      <a:lnTo>
                                        <a:pt x="10734" y="1502"/>
                                      </a:lnTo>
                                      <a:lnTo>
                                        <a:pt x="10766" y="1524"/>
                                      </a:lnTo>
                                      <a:lnTo>
                                        <a:pt x="10797" y="1545"/>
                                      </a:lnTo>
                                      <a:lnTo>
                                        <a:pt x="10829" y="1567"/>
                                      </a:lnTo>
                                      <a:lnTo>
                                        <a:pt x="10861" y="1590"/>
                                      </a:lnTo>
                                      <a:lnTo>
                                        <a:pt x="10891" y="1614"/>
                                      </a:lnTo>
                                      <a:lnTo>
                                        <a:pt x="10923" y="1638"/>
                                      </a:lnTo>
                                      <a:lnTo>
                                        <a:pt x="10952" y="1662"/>
                                      </a:lnTo>
                                      <a:lnTo>
                                        <a:pt x="10983" y="1687"/>
                                      </a:lnTo>
                                      <a:lnTo>
                                        <a:pt x="11012" y="1712"/>
                                      </a:lnTo>
                                      <a:lnTo>
                                        <a:pt x="11071" y="1764"/>
                                      </a:lnTo>
                                      <a:lnTo>
                                        <a:pt x="11129" y="1819"/>
                                      </a:lnTo>
                                      <a:lnTo>
                                        <a:pt x="11159" y="1839"/>
                                      </a:lnTo>
                                      <a:lnTo>
                                        <a:pt x="11187" y="1862"/>
                                      </a:lnTo>
                                      <a:lnTo>
                                        <a:pt x="11213" y="1887"/>
                                      </a:lnTo>
                                      <a:lnTo>
                                        <a:pt x="11240" y="1914"/>
                                      </a:lnTo>
                                      <a:lnTo>
                                        <a:pt x="11265" y="1943"/>
                                      </a:lnTo>
                                      <a:lnTo>
                                        <a:pt x="11289" y="1973"/>
                                      </a:lnTo>
                                      <a:lnTo>
                                        <a:pt x="11311" y="2005"/>
                                      </a:lnTo>
                                      <a:lnTo>
                                        <a:pt x="11334" y="2038"/>
                                      </a:lnTo>
                                      <a:lnTo>
                                        <a:pt x="11354" y="2073"/>
                                      </a:lnTo>
                                      <a:lnTo>
                                        <a:pt x="11374" y="2108"/>
                                      </a:lnTo>
                                      <a:lnTo>
                                        <a:pt x="11392" y="2144"/>
                                      </a:lnTo>
                                      <a:lnTo>
                                        <a:pt x="11411" y="2183"/>
                                      </a:lnTo>
                                      <a:lnTo>
                                        <a:pt x="11428" y="2221"/>
                                      </a:lnTo>
                                      <a:lnTo>
                                        <a:pt x="11445" y="2260"/>
                                      </a:lnTo>
                                      <a:lnTo>
                                        <a:pt x="11461" y="2300"/>
                                      </a:lnTo>
                                      <a:lnTo>
                                        <a:pt x="11477" y="2340"/>
                                      </a:lnTo>
                                      <a:lnTo>
                                        <a:pt x="11491" y="2381"/>
                                      </a:lnTo>
                                      <a:lnTo>
                                        <a:pt x="11504" y="2422"/>
                                      </a:lnTo>
                                      <a:lnTo>
                                        <a:pt x="11517" y="2462"/>
                                      </a:lnTo>
                                      <a:lnTo>
                                        <a:pt x="11529" y="2504"/>
                                      </a:lnTo>
                                      <a:lnTo>
                                        <a:pt x="11552" y="2584"/>
                                      </a:lnTo>
                                      <a:lnTo>
                                        <a:pt x="11573" y="2665"/>
                                      </a:lnTo>
                                      <a:lnTo>
                                        <a:pt x="11590" y="2742"/>
                                      </a:lnTo>
                                      <a:lnTo>
                                        <a:pt x="11608" y="2816"/>
                                      </a:lnTo>
                                      <a:lnTo>
                                        <a:pt x="11622" y="2886"/>
                                      </a:lnTo>
                                      <a:lnTo>
                                        <a:pt x="11636" y="2952"/>
                                      </a:lnTo>
                                      <a:lnTo>
                                        <a:pt x="11658" y="3065"/>
                                      </a:lnTo>
                                      <a:lnTo>
                                        <a:pt x="11680" y="3179"/>
                                      </a:lnTo>
                                      <a:lnTo>
                                        <a:pt x="11700" y="3294"/>
                                      </a:lnTo>
                                      <a:lnTo>
                                        <a:pt x="11720" y="3409"/>
                                      </a:lnTo>
                                      <a:lnTo>
                                        <a:pt x="11739" y="3524"/>
                                      </a:lnTo>
                                      <a:lnTo>
                                        <a:pt x="11757" y="3641"/>
                                      </a:lnTo>
                                      <a:lnTo>
                                        <a:pt x="11774" y="3756"/>
                                      </a:lnTo>
                                      <a:lnTo>
                                        <a:pt x="11790" y="3873"/>
                                      </a:lnTo>
                                      <a:lnTo>
                                        <a:pt x="11805" y="3990"/>
                                      </a:lnTo>
                                      <a:lnTo>
                                        <a:pt x="11820" y="4106"/>
                                      </a:lnTo>
                                      <a:lnTo>
                                        <a:pt x="11834" y="4223"/>
                                      </a:lnTo>
                                      <a:lnTo>
                                        <a:pt x="11848" y="4338"/>
                                      </a:lnTo>
                                      <a:lnTo>
                                        <a:pt x="11861" y="4455"/>
                                      </a:lnTo>
                                      <a:lnTo>
                                        <a:pt x="11874" y="4571"/>
                                      </a:lnTo>
                                      <a:lnTo>
                                        <a:pt x="11886" y="4687"/>
                                      </a:lnTo>
                                      <a:lnTo>
                                        <a:pt x="11898" y="4802"/>
                                      </a:lnTo>
                                      <a:lnTo>
                                        <a:pt x="11906" y="4885"/>
                                      </a:lnTo>
                                      <a:lnTo>
                                        <a:pt x="11914" y="4968"/>
                                      </a:lnTo>
                                      <a:lnTo>
                                        <a:pt x="11922" y="5050"/>
                                      </a:lnTo>
                                      <a:lnTo>
                                        <a:pt x="11931" y="5133"/>
                                      </a:lnTo>
                                      <a:lnTo>
                                        <a:pt x="11938" y="5217"/>
                                      </a:lnTo>
                                      <a:lnTo>
                                        <a:pt x="11946" y="5300"/>
                                      </a:lnTo>
                                      <a:lnTo>
                                        <a:pt x="11953" y="5383"/>
                                      </a:lnTo>
                                      <a:lnTo>
                                        <a:pt x="11960" y="5465"/>
                                      </a:lnTo>
                                      <a:lnTo>
                                        <a:pt x="12069" y="5459"/>
                                      </a:lnTo>
                                      <a:lnTo>
                                        <a:pt x="12175" y="5454"/>
                                      </a:lnTo>
                                      <a:lnTo>
                                        <a:pt x="12275" y="5456"/>
                                      </a:lnTo>
                                      <a:lnTo>
                                        <a:pt x="12372" y="5459"/>
                                      </a:lnTo>
                                      <a:lnTo>
                                        <a:pt x="12464" y="5468"/>
                                      </a:lnTo>
                                      <a:lnTo>
                                        <a:pt x="12551" y="5478"/>
                                      </a:lnTo>
                                      <a:lnTo>
                                        <a:pt x="12635" y="5493"/>
                                      </a:lnTo>
                                      <a:lnTo>
                                        <a:pt x="12715" y="5510"/>
                                      </a:lnTo>
                                      <a:lnTo>
                                        <a:pt x="12790" y="5531"/>
                                      </a:lnTo>
                                      <a:lnTo>
                                        <a:pt x="12862" y="5555"/>
                                      </a:lnTo>
                                      <a:lnTo>
                                        <a:pt x="12931" y="5581"/>
                                      </a:lnTo>
                                      <a:lnTo>
                                        <a:pt x="12995" y="5608"/>
                                      </a:lnTo>
                                      <a:lnTo>
                                        <a:pt x="13056" y="5640"/>
                                      </a:lnTo>
                                      <a:lnTo>
                                        <a:pt x="13114" y="5672"/>
                                      </a:lnTo>
                                      <a:lnTo>
                                        <a:pt x="13169" y="5706"/>
                                      </a:lnTo>
                                      <a:lnTo>
                                        <a:pt x="13221" y="5743"/>
                                      </a:lnTo>
                                      <a:lnTo>
                                        <a:pt x="13269" y="5781"/>
                                      </a:lnTo>
                                      <a:lnTo>
                                        <a:pt x="13315" y="5820"/>
                                      </a:lnTo>
                                      <a:lnTo>
                                        <a:pt x="13358" y="5861"/>
                                      </a:lnTo>
                                      <a:lnTo>
                                        <a:pt x="13397" y="5902"/>
                                      </a:lnTo>
                                      <a:lnTo>
                                        <a:pt x="13434" y="5946"/>
                                      </a:lnTo>
                                      <a:lnTo>
                                        <a:pt x="13469" y="5988"/>
                                      </a:lnTo>
                                      <a:lnTo>
                                        <a:pt x="13501" y="6033"/>
                                      </a:lnTo>
                                      <a:lnTo>
                                        <a:pt x="13530" y="6076"/>
                                      </a:lnTo>
                                      <a:lnTo>
                                        <a:pt x="13558" y="6121"/>
                                      </a:lnTo>
                                      <a:lnTo>
                                        <a:pt x="13583" y="6166"/>
                                      </a:lnTo>
                                      <a:lnTo>
                                        <a:pt x="13607" y="6210"/>
                                      </a:lnTo>
                                      <a:lnTo>
                                        <a:pt x="13628" y="6255"/>
                                      </a:lnTo>
                                      <a:lnTo>
                                        <a:pt x="13646" y="6299"/>
                                      </a:lnTo>
                                      <a:lnTo>
                                        <a:pt x="13664" y="6342"/>
                                      </a:lnTo>
                                      <a:lnTo>
                                        <a:pt x="13680" y="6385"/>
                                      </a:lnTo>
                                      <a:lnTo>
                                        <a:pt x="13694" y="6426"/>
                                      </a:lnTo>
                                      <a:lnTo>
                                        <a:pt x="13717" y="6402"/>
                                      </a:lnTo>
                                      <a:lnTo>
                                        <a:pt x="13741" y="6378"/>
                                      </a:lnTo>
                                      <a:lnTo>
                                        <a:pt x="13766" y="6355"/>
                                      </a:lnTo>
                                      <a:lnTo>
                                        <a:pt x="13791" y="6332"/>
                                      </a:lnTo>
                                      <a:lnTo>
                                        <a:pt x="13828" y="6302"/>
                                      </a:lnTo>
                                      <a:lnTo>
                                        <a:pt x="13868" y="6272"/>
                                      </a:lnTo>
                                      <a:lnTo>
                                        <a:pt x="13908" y="6244"/>
                                      </a:lnTo>
                                      <a:lnTo>
                                        <a:pt x="13949" y="6218"/>
                                      </a:lnTo>
                                      <a:lnTo>
                                        <a:pt x="13991" y="6194"/>
                                      </a:lnTo>
                                      <a:lnTo>
                                        <a:pt x="14034" y="6171"/>
                                      </a:lnTo>
                                      <a:lnTo>
                                        <a:pt x="14077" y="6149"/>
                                      </a:lnTo>
                                      <a:lnTo>
                                        <a:pt x="14122" y="6130"/>
                                      </a:lnTo>
                                      <a:lnTo>
                                        <a:pt x="14167" y="6112"/>
                                      </a:lnTo>
                                      <a:lnTo>
                                        <a:pt x="14213" y="6095"/>
                                      </a:lnTo>
                                      <a:lnTo>
                                        <a:pt x="14260" y="6080"/>
                                      </a:lnTo>
                                      <a:lnTo>
                                        <a:pt x="14307" y="6067"/>
                                      </a:lnTo>
                                      <a:lnTo>
                                        <a:pt x="14354" y="6054"/>
                                      </a:lnTo>
                                      <a:lnTo>
                                        <a:pt x="14401" y="6043"/>
                                      </a:lnTo>
                                      <a:lnTo>
                                        <a:pt x="14449" y="6034"/>
                                      </a:lnTo>
                                      <a:lnTo>
                                        <a:pt x="14497" y="6025"/>
                                      </a:lnTo>
                                      <a:lnTo>
                                        <a:pt x="14545" y="6019"/>
                                      </a:lnTo>
                                      <a:lnTo>
                                        <a:pt x="14593" y="6013"/>
                                      </a:lnTo>
                                      <a:lnTo>
                                        <a:pt x="14641" y="6010"/>
                                      </a:lnTo>
                                      <a:lnTo>
                                        <a:pt x="14689" y="6007"/>
                                      </a:lnTo>
                                      <a:lnTo>
                                        <a:pt x="14737" y="6006"/>
                                      </a:lnTo>
                                      <a:lnTo>
                                        <a:pt x="14786" y="6005"/>
                                      </a:lnTo>
                                      <a:lnTo>
                                        <a:pt x="14834" y="6006"/>
                                      </a:lnTo>
                                      <a:lnTo>
                                        <a:pt x="14882" y="6008"/>
                                      </a:lnTo>
                                      <a:lnTo>
                                        <a:pt x="14931" y="6012"/>
                                      </a:lnTo>
                                      <a:lnTo>
                                        <a:pt x="14979" y="6017"/>
                                      </a:lnTo>
                                      <a:lnTo>
                                        <a:pt x="15027" y="6022"/>
                                      </a:lnTo>
                                      <a:lnTo>
                                        <a:pt x="15075" y="6030"/>
                                      </a:lnTo>
                                      <a:lnTo>
                                        <a:pt x="15123" y="6037"/>
                                      </a:lnTo>
                                      <a:lnTo>
                                        <a:pt x="15170" y="6047"/>
                                      </a:lnTo>
                                      <a:lnTo>
                                        <a:pt x="15217" y="6057"/>
                                      </a:lnTo>
                                      <a:lnTo>
                                        <a:pt x="15264" y="6069"/>
                                      </a:lnTo>
                                      <a:lnTo>
                                        <a:pt x="15326" y="6086"/>
                                      </a:lnTo>
                                      <a:lnTo>
                                        <a:pt x="15388" y="6106"/>
                                      </a:lnTo>
                                      <a:lnTo>
                                        <a:pt x="15449" y="6127"/>
                                      </a:lnTo>
                                      <a:lnTo>
                                        <a:pt x="15509" y="6150"/>
                                      </a:lnTo>
                                      <a:lnTo>
                                        <a:pt x="15568" y="6177"/>
                                      </a:lnTo>
                                      <a:lnTo>
                                        <a:pt x="15626" y="6204"/>
                                      </a:lnTo>
                                      <a:lnTo>
                                        <a:pt x="15655" y="6218"/>
                                      </a:lnTo>
                                      <a:lnTo>
                                        <a:pt x="15684" y="6233"/>
                                      </a:lnTo>
                                      <a:lnTo>
                                        <a:pt x="15711" y="6250"/>
                                      </a:lnTo>
                                      <a:lnTo>
                                        <a:pt x="15739" y="6266"/>
                                      </a:lnTo>
                                      <a:lnTo>
                                        <a:pt x="15767" y="6282"/>
                                      </a:lnTo>
                                      <a:lnTo>
                                        <a:pt x="15794" y="6300"/>
                                      </a:lnTo>
                                      <a:lnTo>
                                        <a:pt x="15821" y="6317"/>
                                      </a:lnTo>
                                      <a:lnTo>
                                        <a:pt x="15847" y="6336"/>
                                      </a:lnTo>
                                      <a:lnTo>
                                        <a:pt x="15874" y="6354"/>
                                      </a:lnTo>
                                      <a:lnTo>
                                        <a:pt x="15899" y="6374"/>
                                      </a:lnTo>
                                      <a:lnTo>
                                        <a:pt x="15925" y="6393"/>
                                      </a:lnTo>
                                      <a:lnTo>
                                        <a:pt x="15950" y="6413"/>
                                      </a:lnTo>
                                      <a:lnTo>
                                        <a:pt x="15974" y="6434"/>
                                      </a:lnTo>
                                      <a:lnTo>
                                        <a:pt x="15998" y="6455"/>
                                      </a:lnTo>
                                      <a:lnTo>
                                        <a:pt x="16022" y="6477"/>
                                      </a:lnTo>
                                      <a:lnTo>
                                        <a:pt x="16045" y="6499"/>
                                      </a:lnTo>
                                      <a:lnTo>
                                        <a:pt x="16068" y="6522"/>
                                      </a:lnTo>
                                      <a:lnTo>
                                        <a:pt x="16091" y="6546"/>
                                      </a:lnTo>
                                      <a:lnTo>
                                        <a:pt x="16113" y="6570"/>
                                      </a:lnTo>
                                      <a:lnTo>
                                        <a:pt x="16133" y="6594"/>
                                      </a:lnTo>
                                      <a:lnTo>
                                        <a:pt x="16176" y="6644"/>
                                      </a:lnTo>
                                      <a:lnTo>
                                        <a:pt x="16215" y="6695"/>
                                      </a:lnTo>
                                      <a:lnTo>
                                        <a:pt x="16253" y="6747"/>
                                      </a:lnTo>
                                      <a:lnTo>
                                        <a:pt x="16290" y="6800"/>
                                      </a:lnTo>
                                      <a:lnTo>
                                        <a:pt x="16323" y="6853"/>
                                      </a:lnTo>
                                      <a:lnTo>
                                        <a:pt x="16356" y="6906"/>
                                      </a:lnTo>
                                      <a:lnTo>
                                        <a:pt x="16387" y="6961"/>
                                      </a:lnTo>
                                      <a:lnTo>
                                        <a:pt x="16415" y="7015"/>
                                      </a:lnTo>
                                      <a:lnTo>
                                        <a:pt x="16442" y="7071"/>
                                      </a:lnTo>
                                      <a:lnTo>
                                        <a:pt x="16469" y="7127"/>
                                      </a:lnTo>
                                      <a:lnTo>
                                        <a:pt x="16493" y="7184"/>
                                      </a:lnTo>
                                      <a:lnTo>
                                        <a:pt x="16516" y="7241"/>
                                      </a:lnTo>
                                      <a:lnTo>
                                        <a:pt x="16537" y="7298"/>
                                      </a:lnTo>
                                      <a:lnTo>
                                        <a:pt x="16558" y="7356"/>
                                      </a:lnTo>
                                      <a:lnTo>
                                        <a:pt x="16577" y="7415"/>
                                      </a:lnTo>
                                      <a:lnTo>
                                        <a:pt x="16595" y="7474"/>
                                      </a:lnTo>
                                      <a:lnTo>
                                        <a:pt x="16612" y="7534"/>
                                      </a:lnTo>
                                      <a:lnTo>
                                        <a:pt x="16628" y="7594"/>
                                      </a:lnTo>
                                      <a:lnTo>
                                        <a:pt x="16643" y="7654"/>
                                      </a:lnTo>
                                      <a:lnTo>
                                        <a:pt x="16656" y="7713"/>
                                      </a:lnTo>
                                      <a:lnTo>
                                        <a:pt x="16671" y="7774"/>
                                      </a:lnTo>
                                      <a:lnTo>
                                        <a:pt x="16683" y="7835"/>
                                      </a:lnTo>
                                      <a:lnTo>
                                        <a:pt x="16695" y="7896"/>
                                      </a:lnTo>
                                      <a:lnTo>
                                        <a:pt x="16706" y="7959"/>
                                      </a:lnTo>
                                      <a:lnTo>
                                        <a:pt x="16726" y="8082"/>
                                      </a:lnTo>
                                      <a:lnTo>
                                        <a:pt x="16745" y="8207"/>
                                      </a:lnTo>
                                      <a:lnTo>
                                        <a:pt x="16762" y="8331"/>
                                      </a:lnTo>
                                      <a:lnTo>
                                        <a:pt x="16780" y="8457"/>
                                      </a:lnTo>
                                      <a:lnTo>
                                        <a:pt x="16786" y="8507"/>
                                      </a:lnTo>
                                      <a:lnTo>
                                        <a:pt x="16793" y="8559"/>
                                      </a:lnTo>
                                      <a:lnTo>
                                        <a:pt x="16799" y="8610"/>
                                      </a:lnTo>
                                      <a:lnTo>
                                        <a:pt x="16807" y="8660"/>
                                      </a:lnTo>
                                      <a:lnTo>
                                        <a:pt x="16814" y="8711"/>
                                      </a:lnTo>
                                      <a:lnTo>
                                        <a:pt x="16821" y="8761"/>
                                      </a:lnTo>
                                      <a:lnTo>
                                        <a:pt x="16829" y="8812"/>
                                      </a:lnTo>
                                      <a:lnTo>
                                        <a:pt x="16838" y="8863"/>
                                      </a:lnTo>
                                      <a:lnTo>
                                        <a:pt x="16843" y="8883"/>
                                      </a:lnTo>
                                      <a:lnTo>
                                        <a:pt x="16847" y="8905"/>
                                      </a:lnTo>
                                      <a:lnTo>
                                        <a:pt x="16852" y="8926"/>
                                      </a:lnTo>
                                      <a:lnTo>
                                        <a:pt x="16856" y="8946"/>
                                      </a:lnTo>
                                      <a:lnTo>
                                        <a:pt x="16861" y="8968"/>
                                      </a:lnTo>
                                      <a:lnTo>
                                        <a:pt x="16864" y="8988"/>
                                      </a:lnTo>
                                      <a:lnTo>
                                        <a:pt x="16868" y="9009"/>
                                      </a:lnTo>
                                      <a:lnTo>
                                        <a:pt x="16873" y="9028"/>
                                      </a:lnTo>
                                      <a:lnTo>
                                        <a:pt x="16882" y="9077"/>
                                      </a:lnTo>
                                      <a:lnTo>
                                        <a:pt x="16893" y="9127"/>
                                      </a:lnTo>
                                      <a:lnTo>
                                        <a:pt x="16903" y="9176"/>
                                      </a:lnTo>
                                      <a:lnTo>
                                        <a:pt x="16913" y="9225"/>
                                      </a:lnTo>
                                      <a:lnTo>
                                        <a:pt x="16924" y="9274"/>
                                      </a:lnTo>
                                      <a:lnTo>
                                        <a:pt x="16934" y="9323"/>
                                      </a:lnTo>
                                      <a:lnTo>
                                        <a:pt x="16944" y="9372"/>
                                      </a:lnTo>
                                      <a:lnTo>
                                        <a:pt x="16954" y="9421"/>
                                      </a:lnTo>
                                      <a:lnTo>
                                        <a:pt x="16969" y="9492"/>
                                      </a:lnTo>
                                      <a:lnTo>
                                        <a:pt x="16983" y="9562"/>
                                      </a:lnTo>
                                      <a:lnTo>
                                        <a:pt x="16998" y="9632"/>
                                      </a:lnTo>
                                      <a:lnTo>
                                        <a:pt x="17012" y="9702"/>
                                      </a:lnTo>
                                      <a:lnTo>
                                        <a:pt x="17027" y="9772"/>
                                      </a:lnTo>
                                      <a:lnTo>
                                        <a:pt x="17042" y="9843"/>
                                      </a:lnTo>
                                      <a:lnTo>
                                        <a:pt x="17057" y="9913"/>
                                      </a:lnTo>
                                      <a:lnTo>
                                        <a:pt x="17072" y="9982"/>
                                      </a:lnTo>
                                      <a:lnTo>
                                        <a:pt x="17139" y="10273"/>
                                      </a:lnTo>
                                      <a:lnTo>
                                        <a:pt x="17206" y="10575"/>
                                      </a:lnTo>
                                      <a:lnTo>
                                        <a:pt x="17238" y="10729"/>
                                      </a:lnTo>
                                      <a:lnTo>
                                        <a:pt x="17270" y="10886"/>
                                      </a:lnTo>
                                      <a:lnTo>
                                        <a:pt x="17301" y="11044"/>
                                      </a:lnTo>
                                      <a:lnTo>
                                        <a:pt x="17328" y="11202"/>
                                      </a:lnTo>
                                      <a:lnTo>
                                        <a:pt x="17353" y="11362"/>
                                      </a:lnTo>
                                      <a:lnTo>
                                        <a:pt x="17376" y="11522"/>
                                      </a:lnTo>
                                      <a:lnTo>
                                        <a:pt x="17394" y="11683"/>
                                      </a:lnTo>
                                      <a:lnTo>
                                        <a:pt x="17410" y="11842"/>
                                      </a:lnTo>
                                      <a:lnTo>
                                        <a:pt x="17421" y="12001"/>
                                      </a:lnTo>
                                      <a:lnTo>
                                        <a:pt x="17426" y="12157"/>
                                      </a:lnTo>
                                      <a:lnTo>
                                        <a:pt x="17426" y="12313"/>
                                      </a:lnTo>
                                      <a:lnTo>
                                        <a:pt x="17421" y="12467"/>
                                      </a:lnTo>
                                      <a:lnTo>
                                        <a:pt x="17409" y="12618"/>
                                      </a:lnTo>
                                      <a:lnTo>
                                        <a:pt x="17390" y="12767"/>
                                      </a:lnTo>
                                      <a:lnTo>
                                        <a:pt x="17365" y="12912"/>
                                      </a:lnTo>
                                      <a:lnTo>
                                        <a:pt x="17331" y="13055"/>
                                      </a:lnTo>
                                      <a:lnTo>
                                        <a:pt x="17290" y="13193"/>
                                      </a:lnTo>
                                      <a:lnTo>
                                        <a:pt x="17239" y="13326"/>
                                      </a:lnTo>
                                      <a:lnTo>
                                        <a:pt x="17180" y="13456"/>
                                      </a:lnTo>
                                      <a:lnTo>
                                        <a:pt x="17112" y="13580"/>
                                      </a:lnTo>
                                      <a:lnTo>
                                        <a:pt x="17033" y="13699"/>
                                      </a:lnTo>
                                      <a:lnTo>
                                        <a:pt x="16945" y="13812"/>
                                      </a:lnTo>
                                      <a:lnTo>
                                        <a:pt x="16844" y="13919"/>
                                      </a:lnTo>
                                      <a:lnTo>
                                        <a:pt x="16733" y="14019"/>
                                      </a:lnTo>
                                      <a:lnTo>
                                        <a:pt x="16609" y="14112"/>
                                      </a:lnTo>
                                      <a:lnTo>
                                        <a:pt x="16474" y="14199"/>
                                      </a:lnTo>
                                      <a:lnTo>
                                        <a:pt x="16326" y="14277"/>
                                      </a:lnTo>
                                      <a:lnTo>
                                        <a:pt x="16164" y="14347"/>
                                      </a:lnTo>
                                      <a:close/>
                                      <a:moveTo>
                                        <a:pt x="15377" y="11002"/>
                                      </a:moveTo>
                                      <a:lnTo>
                                        <a:pt x="15373" y="11016"/>
                                      </a:lnTo>
                                      <a:lnTo>
                                        <a:pt x="15371" y="11030"/>
                                      </a:lnTo>
                                      <a:lnTo>
                                        <a:pt x="15368" y="11046"/>
                                      </a:lnTo>
                                      <a:lnTo>
                                        <a:pt x="15366" y="11063"/>
                                      </a:lnTo>
                                      <a:lnTo>
                                        <a:pt x="15365" y="11081"/>
                                      </a:lnTo>
                                      <a:lnTo>
                                        <a:pt x="15364" y="11100"/>
                                      </a:lnTo>
                                      <a:lnTo>
                                        <a:pt x="15364" y="11139"/>
                                      </a:lnTo>
                                      <a:lnTo>
                                        <a:pt x="15366" y="11181"/>
                                      </a:lnTo>
                                      <a:lnTo>
                                        <a:pt x="15370" y="11226"/>
                                      </a:lnTo>
                                      <a:lnTo>
                                        <a:pt x="15376" y="11273"/>
                                      </a:lnTo>
                                      <a:lnTo>
                                        <a:pt x="15383" y="11322"/>
                                      </a:lnTo>
                                      <a:lnTo>
                                        <a:pt x="15393" y="11373"/>
                                      </a:lnTo>
                                      <a:lnTo>
                                        <a:pt x="15403" y="11425"/>
                                      </a:lnTo>
                                      <a:lnTo>
                                        <a:pt x="15416" y="11480"/>
                                      </a:lnTo>
                                      <a:lnTo>
                                        <a:pt x="15429" y="11534"/>
                                      </a:lnTo>
                                      <a:lnTo>
                                        <a:pt x="15443" y="11590"/>
                                      </a:lnTo>
                                      <a:lnTo>
                                        <a:pt x="15459" y="11647"/>
                                      </a:lnTo>
                                      <a:lnTo>
                                        <a:pt x="15475" y="11704"/>
                                      </a:lnTo>
                                      <a:lnTo>
                                        <a:pt x="15491" y="11761"/>
                                      </a:lnTo>
                                      <a:lnTo>
                                        <a:pt x="15510" y="11818"/>
                                      </a:lnTo>
                                      <a:lnTo>
                                        <a:pt x="15506" y="11767"/>
                                      </a:lnTo>
                                      <a:lnTo>
                                        <a:pt x="15500" y="11716"/>
                                      </a:lnTo>
                                      <a:lnTo>
                                        <a:pt x="15495" y="11665"/>
                                      </a:lnTo>
                                      <a:lnTo>
                                        <a:pt x="15488" y="11614"/>
                                      </a:lnTo>
                                      <a:lnTo>
                                        <a:pt x="15482" y="11563"/>
                                      </a:lnTo>
                                      <a:lnTo>
                                        <a:pt x="15474" y="11511"/>
                                      </a:lnTo>
                                      <a:lnTo>
                                        <a:pt x="15466" y="11460"/>
                                      </a:lnTo>
                                      <a:lnTo>
                                        <a:pt x="15459" y="11409"/>
                                      </a:lnTo>
                                      <a:lnTo>
                                        <a:pt x="15450" y="11358"/>
                                      </a:lnTo>
                                      <a:lnTo>
                                        <a:pt x="15440" y="11307"/>
                                      </a:lnTo>
                                      <a:lnTo>
                                        <a:pt x="15430" y="11257"/>
                                      </a:lnTo>
                                      <a:lnTo>
                                        <a:pt x="15420" y="11205"/>
                                      </a:lnTo>
                                      <a:lnTo>
                                        <a:pt x="15409" y="11154"/>
                                      </a:lnTo>
                                      <a:lnTo>
                                        <a:pt x="15399" y="11103"/>
                                      </a:lnTo>
                                      <a:lnTo>
                                        <a:pt x="15388" y="11052"/>
                                      </a:lnTo>
                                      <a:lnTo>
                                        <a:pt x="15377" y="110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" name="Freeform 19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" y="38"/>
                                  <a:ext cx="1139" cy="1386"/>
                                </a:xfrm>
                                <a:custGeom>
                                  <a:avLst/>
                                  <a:gdLst>
                                    <a:gd name="T0" fmla="*/ 2317 w 11385"/>
                                    <a:gd name="T1" fmla="*/ 13747 h 13860"/>
                                    <a:gd name="T2" fmla="*/ 1891 w 11385"/>
                                    <a:gd name="T3" fmla="*/ 13860 h 13860"/>
                                    <a:gd name="T4" fmla="*/ 1488 w 11385"/>
                                    <a:gd name="T5" fmla="*/ 13747 h 13860"/>
                                    <a:gd name="T6" fmla="*/ 0 w 11385"/>
                                    <a:gd name="T7" fmla="*/ 11993 h 13860"/>
                                    <a:gd name="T8" fmla="*/ 107 w 11385"/>
                                    <a:gd name="T9" fmla="*/ 5585 h 13860"/>
                                    <a:gd name="T10" fmla="*/ 342 w 11385"/>
                                    <a:gd name="T11" fmla="*/ 3361 h 13860"/>
                                    <a:gd name="T12" fmla="*/ 727 w 11385"/>
                                    <a:gd name="T13" fmla="*/ 1849 h 13860"/>
                                    <a:gd name="T14" fmla="*/ 1421 w 11385"/>
                                    <a:gd name="T15" fmla="*/ 1324 h 13860"/>
                                    <a:gd name="T16" fmla="*/ 2055 w 11385"/>
                                    <a:gd name="T17" fmla="*/ 1137 h 13860"/>
                                    <a:gd name="T18" fmla="*/ 2470 w 11385"/>
                                    <a:gd name="T19" fmla="*/ 1045 h 13860"/>
                                    <a:gd name="T20" fmla="*/ 2427 w 11385"/>
                                    <a:gd name="T21" fmla="*/ 766 h 13860"/>
                                    <a:gd name="T22" fmla="*/ 2465 w 11385"/>
                                    <a:gd name="T23" fmla="*/ 462 h 13860"/>
                                    <a:gd name="T24" fmla="*/ 2659 w 11385"/>
                                    <a:gd name="T25" fmla="*/ 232 h 13860"/>
                                    <a:gd name="T26" fmla="*/ 2982 w 11385"/>
                                    <a:gd name="T27" fmla="*/ 122 h 13860"/>
                                    <a:gd name="T28" fmla="*/ 8596 w 11385"/>
                                    <a:gd name="T29" fmla="*/ 166 h 13860"/>
                                    <a:gd name="T30" fmla="*/ 8852 w 11385"/>
                                    <a:gd name="T31" fmla="*/ 349 h 13860"/>
                                    <a:gd name="T32" fmla="*/ 8962 w 11385"/>
                                    <a:gd name="T33" fmla="*/ 624 h 13860"/>
                                    <a:gd name="T34" fmla="*/ 8905 w 11385"/>
                                    <a:gd name="T35" fmla="*/ 948 h 13860"/>
                                    <a:gd name="T36" fmla="*/ 9041 w 11385"/>
                                    <a:gd name="T37" fmla="*/ 1099 h 13860"/>
                                    <a:gd name="T38" fmla="*/ 9660 w 11385"/>
                                    <a:gd name="T39" fmla="*/ 1206 h 13860"/>
                                    <a:gd name="T40" fmla="*/ 10378 w 11385"/>
                                    <a:gd name="T41" fmla="*/ 1592 h 13860"/>
                                    <a:gd name="T42" fmla="*/ 10892 w 11385"/>
                                    <a:gd name="T43" fmla="*/ 2520 h 13860"/>
                                    <a:gd name="T44" fmla="*/ 11192 w 11385"/>
                                    <a:gd name="T45" fmla="*/ 4597 h 13860"/>
                                    <a:gd name="T46" fmla="*/ 11360 w 11385"/>
                                    <a:gd name="T47" fmla="*/ 6778 h 13860"/>
                                    <a:gd name="T48" fmla="*/ 10066 w 11385"/>
                                    <a:gd name="T49" fmla="*/ 13624 h 13860"/>
                                    <a:gd name="T50" fmla="*/ 9676 w 11385"/>
                                    <a:gd name="T51" fmla="*/ 13837 h 13860"/>
                                    <a:gd name="T52" fmla="*/ 9260 w 11385"/>
                                    <a:gd name="T53" fmla="*/ 13825 h 13860"/>
                                    <a:gd name="T54" fmla="*/ 8819 w 11385"/>
                                    <a:gd name="T55" fmla="*/ 13587 h 13860"/>
                                    <a:gd name="T56" fmla="*/ 8022 w 11385"/>
                                    <a:gd name="T57" fmla="*/ 521 h 13860"/>
                                    <a:gd name="T58" fmla="*/ 8184 w 11385"/>
                                    <a:gd name="T59" fmla="*/ 584 h 13860"/>
                                    <a:gd name="T60" fmla="*/ 8302 w 11385"/>
                                    <a:gd name="T61" fmla="*/ 708 h 13860"/>
                                    <a:gd name="T62" fmla="*/ 8358 w 11385"/>
                                    <a:gd name="T63" fmla="*/ 873 h 13860"/>
                                    <a:gd name="T64" fmla="*/ 8342 w 11385"/>
                                    <a:gd name="T65" fmla="*/ 1667 h 13860"/>
                                    <a:gd name="T66" fmla="*/ 8256 w 11385"/>
                                    <a:gd name="T67" fmla="*/ 1816 h 13860"/>
                                    <a:gd name="T68" fmla="*/ 8116 w 11385"/>
                                    <a:gd name="T69" fmla="*/ 1915 h 13860"/>
                                    <a:gd name="T70" fmla="*/ 3343 w 11385"/>
                                    <a:gd name="T71" fmla="*/ 1946 h 13860"/>
                                    <a:gd name="T72" fmla="*/ 3171 w 11385"/>
                                    <a:gd name="T73" fmla="*/ 1906 h 13860"/>
                                    <a:gd name="T74" fmla="*/ 3037 w 11385"/>
                                    <a:gd name="T75" fmla="*/ 1802 h 13860"/>
                                    <a:gd name="T76" fmla="*/ 2958 w 11385"/>
                                    <a:gd name="T77" fmla="*/ 1648 h 13860"/>
                                    <a:gd name="T78" fmla="*/ 2950 w 11385"/>
                                    <a:gd name="T79" fmla="*/ 853 h 13860"/>
                                    <a:gd name="T80" fmla="*/ 3014 w 11385"/>
                                    <a:gd name="T81" fmla="*/ 692 h 13860"/>
                                    <a:gd name="T82" fmla="*/ 3137 w 11385"/>
                                    <a:gd name="T83" fmla="*/ 574 h 13860"/>
                                    <a:gd name="T84" fmla="*/ 3303 w 11385"/>
                                    <a:gd name="T85" fmla="*/ 519 h 13860"/>
                                    <a:gd name="T86" fmla="*/ 644 w 11385"/>
                                    <a:gd name="T87" fmla="*/ 6760 h 13860"/>
                                    <a:gd name="T88" fmla="*/ 650 w 11385"/>
                                    <a:gd name="T89" fmla="*/ 5272 h 13860"/>
                                    <a:gd name="T90" fmla="*/ 961 w 11385"/>
                                    <a:gd name="T91" fmla="*/ 3598 h 13860"/>
                                    <a:gd name="T92" fmla="*/ 1229 w 11385"/>
                                    <a:gd name="T93" fmla="*/ 2668 h 13860"/>
                                    <a:gd name="T94" fmla="*/ 3216 w 11385"/>
                                    <a:gd name="T95" fmla="*/ 2467 h 13860"/>
                                    <a:gd name="T96" fmla="*/ 6674 w 11385"/>
                                    <a:gd name="T97" fmla="*/ 2439 h 13860"/>
                                    <a:gd name="T98" fmla="*/ 9396 w 11385"/>
                                    <a:gd name="T99" fmla="*/ 2582 h 13860"/>
                                    <a:gd name="T100" fmla="*/ 9919 w 11385"/>
                                    <a:gd name="T101" fmla="*/ 3158 h 13860"/>
                                    <a:gd name="T102" fmla="*/ 10248 w 11385"/>
                                    <a:gd name="T103" fmla="*/ 4689 h 13860"/>
                                    <a:gd name="T104" fmla="*/ 10397 w 11385"/>
                                    <a:gd name="T105" fmla="*/ 6342 h 13860"/>
                                    <a:gd name="T106" fmla="*/ 9992 w 11385"/>
                                    <a:gd name="T107" fmla="*/ 7188 h 13860"/>
                                    <a:gd name="T108" fmla="*/ 7700 w 11385"/>
                                    <a:gd name="T109" fmla="*/ 7400 h 13860"/>
                                    <a:gd name="T110" fmla="*/ 4848 w 11385"/>
                                    <a:gd name="T111" fmla="*/ 7446 h 13860"/>
                                    <a:gd name="T112" fmla="*/ 2156 w 11385"/>
                                    <a:gd name="T113" fmla="*/ 7326 h 138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1385" h="13860">
                                      <a:moveTo>
                                        <a:pt x="2667" y="11954"/>
                                      </a:moveTo>
                                      <a:lnTo>
                                        <a:pt x="2667" y="13503"/>
                                      </a:lnTo>
                                      <a:lnTo>
                                        <a:pt x="2616" y="13547"/>
                                      </a:lnTo>
                                      <a:lnTo>
                                        <a:pt x="2566" y="13587"/>
                                      </a:lnTo>
                                      <a:lnTo>
                                        <a:pt x="2516" y="13624"/>
                                      </a:lnTo>
                                      <a:lnTo>
                                        <a:pt x="2466" y="13659"/>
                                      </a:lnTo>
                                      <a:lnTo>
                                        <a:pt x="2415" y="13691"/>
                                      </a:lnTo>
                                      <a:lnTo>
                                        <a:pt x="2366" y="13721"/>
                                      </a:lnTo>
                                      <a:lnTo>
                                        <a:pt x="2317" y="13747"/>
                                      </a:lnTo>
                                      <a:lnTo>
                                        <a:pt x="2269" y="13771"/>
                                      </a:lnTo>
                                      <a:lnTo>
                                        <a:pt x="2220" y="13792"/>
                                      </a:lnTo>
                                      <a:lnTo>
                                        <a:pt x="2172" y="13810"/>
                                      </a:lnTo>
                                      <a:lnTo>
                                        <a:pt x="2125" y="13825"/>
                                      </a:lnTo>
                                      <a:lnTo>
                                        <a:pt x="2077" y="13837"/>
                                      </a:lnTo>
                                      <a:lnTo>
                                        <a:pt x="2030" y="13848"/>
                                      </a:lnTo>
                                      <a:lnTo>
                                        <a:pt x="1983" y="13855"/>
                                      </a:lnTo>
                                      <a:lnTo>
                                        <a:pt x="1937" y="13859"/>
                                      </a:lnTo>
                                      <a:lnTo>
                                        <a:pt x="1891" y="13860"/>
                                      </a:lnTo>
                                      <a:lnTo>
                                        <a:pt x="1844" y="13859"/>
                                      </a:lnTo>
                                      <a:lnTo>
                                        <a:pt x="1800" y="13855"/>
                                      </a:lnTo>
                                      <a:lnTo>
                                        <a:pt x="1754" y="13848"/>
                                      </a:lnTo>
                                      <a:lnTo>
                                        <a:pt x="1709" y="13837"/>
                                      </a:lnTo>
                                      <a:lnTo>
                                        <a:pt x="1664" y="13825"/>
                                      </a:lnTo>
                                      <a:lnTo>
                                        <a:pt x="1620" y="13810"/>
                                      </a:lnTo>
                                      <a:lnTo>
                                        <a:pt x="1576" y="13792"/>
                                      </a:lnTo>
                                      <a:lnTo>
                                        <a:pt x="1532" y="13771"/>
                                      </a:lnTo>
                                      <a:lnTo>
                                        <a:pt x="1488" y="13747"/>
                                      </a:lnTo>
                                      <a:lnTo>
                                        <a:pt x="1446" y="13721"/>
                                      </a:lnTo>
                                      <a:lnTo>
                                        <a:pt x="1403" y="13691"/>
                                      </a:lnTo>
                                      <a:lnTo>
                                        <a:pt x="1361" y="13659"/>
                                      </a:lnTo>
                                      <a:lnTo>
                                        <a:pt x="1318" y="13624"/>
                                      </a:lnTo>
                                      <a:lnTo>
                                        <a:pt x="1277" y="13587"/>
                                      </a:lnTo>
                                      <a:lnTo>
                                        <a:pt x="1235" y="13547"/>
                                      </a:lnTo>
                                      <a:lnTo>
                                        <a:pt x="1194" y="13503"/>
                                      </a:lnTo>
                                      <a:lnTo>
                                        <a:pt x="1115" y="11993"/>
                                      </a:lnTo>
                                      <a:lnTo>
                                        <a:pt x="0" y="11993"/>
                                      </a:lnTo>
                                      <a:lnTo>
                                        <a:pt x="0" y="7267"/>
                                      </a:lnTo>
                                      <a:lnTo>
                                        <a:pt x="2" y="7209"/>
                                      </a:lnTo>
                                      <a:lnTo>
                                        <a:pt x="11" y="7041"/>
                                      </a:lnTo>
                                      <a:lnTo>
                                        <a:pt x="25" y="6778"/>
                                      </a:lnTo>
                                      <a:lnTo>
                                        <a:pt x="46" y="6438"/>
                                      </a:lnTo>
                                      <a:lnTo>
                                        <a:pt x="59" y="6245"/>
                                      </a:lnTo>
                                      <a:lnTo>
                                        <a:pt x="73" y="6035"/>
                                      </a:lnTo>
                                      <a:lnTo>
                                        <a:pt x="89" y="5814"/>
                                      </a:lnTo>
                                      <a:lnTo>
                                        <a:pt x="107" y="5585"/>
                                      </a:lnTo>
                                      <a:lnTo>
                                        <a:pt x="126" y="5345"/>
                                      </a:lnTo>
                                      <a:lnTo>
                                        <a:pt x="146" y="5100"/>
                                      </a:lnTo>
                                      <a:lnTo>
                                        <a:pt x="169" y="4849"/>
                                      </a:lnTo>
                                      <a:lnTo>
                                        <a:pt x="193" y="4597"/>
                                      </a:lnTo>
                                      <a:lnTo>
                                        <a:pt x="220" y="4344"/>
                                      </a:lnTo>
                                      <a:lnTo>
                                        <a:pt x="248" y="4092"/>
                                      </a:lnTo>
                                      <a:lnTo>
                                        <a:pt x="277" y="3843"/>
                                      </a:lnTo>
                                      <a:lnTo>
                                        <a:pt x="309" y="3599"/>
                                      </a:lnTo>
                                      <a:lnTo>
                                        <a:pt x="342" y="3361"/>
                                      </a:lnTo>
                                      <a:lnTo>
                                        <a:pt x="377" y="3134"/>
                                      </a:lnTo>
                                      <a:lnTo>
                                        <a:pt x="414" y="2916"/>
                                      </a:lnTo>
                                      <a:lnTo>
                                        <a:pt x="453" y="2710"/>
                                      </a:lnTo>
                                      <a:lnTo>
                                        <a:pt x="494" y="2520"/>
                                      </a:lnTo>
                                      <a:lnTo>
                                        <a:pt x="536" y="2345"/>
                                      </a:lnTo>
                                      <a:lnTo>
                                        <a:pt x="581" y="2190"/>
                                      </a:lnTo>
                                      <a:lnTo>
                                        <a:pt x="628" y="2053"/>
                                      </a:lnTo>
                                      <a:lnTo>
                                        <a:pt x="677" y="1939"/>
                                      </a:lnTo>
                                      <a:lnTo>
                                        <a:pt x="727" y="1849"/>
                                      </a:lnTo>
                                      <a:lnTo>
                                        <a:pt x="781" y="1784"/>
                                      </a:lnTo>
                                      <a:lnTo>
                                        <a:pt x="835" y="1747"/>
                                      </a:lnTo>
                                      <a:lnTo>
                                        <a:pt x="922" y="1666"/>
                                      </a:lnTo>
                                      <a:lnTo>
                                        <a:pt x="1007" y="1592"/>
                                      </a:lnTo>
                                      <a:lnTo>
                                        <a:pt x="1091" y="1525"/>
                                      </a:lnTo>
                                      <a:lnTo>
                                        <a:pt x="1175" y="1466"/>
                                      </a:lnTo>
                                      <a:lnTo>
                                        <a:pt x="1258" y="1413"/>
                                      </a:lnTo>
                                      <a:lnTo>
                                        <a:pt x="1340" y="1365"/>
                                      </a:lnTo>
                                      <a:lnTo>
                                        <a:pt x="1421" y="1324"/>
                                      </a:lnTo>
                                      <a:lnTo>
                                        <a:pt x="1499" y="1288"/>
                                      </a:lnTo>
                                      <a:lnTo>
                                        <a:pt x="1577" y="1256"/>
                                      </a:lnTo>
                                      <a:lnTo>
                                        <a:pt x="1652" y="1230"/>
                                      </a:lnTo>
                                      <a:lnTo>
                                        <a:pt x="1725" y="1206"/>
                                      </a:lnTo>
                                      <a:lnTo>
                                        <a:pt x="1796" y="1187"/>
                                      </a:lnTo>
                                      <a:lnTo>
                                        <a:pt x="1865" y="1171"/>
                                      </a:lnTo>
                                      <a:lnTo>
                                        <a:pt x="1932" y="1157"/>
                                      </a:lnTo>
                                      <a:lnTo>
                                        <a:pt x="1995" y="1146"/>
                                      </a:lnTo>
                                      <a:lnTo>
                                        <a:pt x="2055" y="1137"/>
                                      </a:lnTo>
                                      <a:lnTo>
                                        <a:pt x="2165" y="1123"/>
                                      </a:lnTo>
                                      <a:lnTo>
                                        <a:pt x="2263" y="1111"/>
                                      </a:lnTo>
                                      <a:lnTo>
                                        <a:pt x="2305" y="1106"/>
                                      </a:lnTo>
                                      <a:lnTo>
                                        <a:pt x="2344" y="1099"/>
                                      </a:lnTo>
                                      <a:lnTo>
                                        <a:pt x="2378" y="1092"/>
                                      </a:lnTo>
                                      <a:lnTo>
                                        <a:pt x="2409" y="1083"/>
                                      </a:lnTo>
                                      <a:lnTo>
                                        <a:pt x="2434" y="1072"/>
                                      </a:lnTo>
                                      <a:lnTo>
                                        <a:pt x="2455" y="1060"/>
                                      </a:lnTo>
                                      <a:lnTo>
                                        <a:pt x="2470" y="1045"/>
                                      </a:lnTo>
                                      <a:lnTo>
                                        <a:pt x="2481" y="1026"/>
                                      </a:lnTo>
                                      <a:lnTo>
                                        <a:pt x="2486" y="1004"/>
                                      </a:lnTo>
                                      <a:lnTo>
                                        <a:pt x="2486" y="978"/>
                                      </a:lnTo>
                                      <a:lnTo>
                                        <a:pt x="2480" y="948"/>
                                      </a:lnTo>
                                      <a:lnTo>
                                        <a:pt x="2468" y="913"/>
                                      </a:lnTo>
                                      <a:lnTo>
                                        <a:pt x="2455" y="876"/>
                                      </a:lnTo>
                                      <a:lnTo>
                                        <a:pt x="2443" y="839"/>
                                      </a:lnTo>
                                      <a:lnTo>
                                        <a:pt x="2434" y="803"/>
                                      </a:lnTo>
                                      <a:lnTo>
                                        <a:pt x="2427" y="766"/>
                                      </a:lnTo>
                                      <a:lnTo>
                                        <a:pt x="2423" y="730"/>
                                      </a:lnTo>
                                      <a:lnTo>
                                        <a:pt x="2421" y="695"/>
                                      </a:lnTo>
                                      <a:lnTo>
                                        <a:pt x="2421" y="659"/>
                                      </a:lnTo>
                                      <a:lnTo>
                                        <a:pt x="2423" y="624"/>
                                      </a:lnTo>
                                      <a:lnTo>
                                        <a:pt x="2427" y="591"/>
                                      </a:lnTo>
                                      <a:lnTo>
                                        <a:pt x="2433" y="558"/>
                                      </a:lnTo>
                                      <a:lnTo>
                                        <a:pt x="2442" y="525"/>
                                      </a:lnTo>
                                      <a:lnTo>
                                        <a:pt x="2453" y="494"/>
                                      </a:lnTo>
                                      <a:lnTo>
                                        <a:pt x="2465" y="462"/>
                                      </a:lnTo>
                                      <a:lnTo>
                                        <a:pt x="2479" y="433"/>
                                      </a:lnTo>
                                      <a:lnTo>
                                        <a:pt x="2495" y="403"/>
                                      </a:lnTo>
                                      <a:lnTo>
                                        <a:pt x="2514" y="375"/>
                                      </a:lnTo>
                                      <a:lnTo>
                                        <a:pt x="2533" y="349"/>
                                      </a:lnTo>
                                      <a:lnTo>
                                        <a:pt x="2555" y="323"/>
                                      </a:lnTo>
                                      <a:lnTo>
                                        <a:pt x="2578" y="299"/>
                                      </a:lnTo>
                                      <a:lnTo>
                                        <a:pt x="2603" y="275"/>
                                      </a:lnTo>
                                      <a:lnTo>
                                        <a:pt x="2630" y="253"/>
                                      </a:lnTo>
                                      <a:lnTo>
                                        <a:pt x="2659" y="232"/>
                                      </a:lnTo>
                                      <a:lnTo>
                                        <a:pt x="2688" y="214"/>
                                      </a:lnTo>
                                      <a:lnTo>
                                        <a:pt x="2720" y="196"/>
                                      </a:lnTo>
                                      <a:lnTo>
                                        <a:pt x="2754" y="181"/>
                                      </a:lnTo>
                                      <a:lnTo>
                                        <a:pt x="2788" y="166"/>
                                      </a:lnTo>
                                      <a:lnTo>
                                        <a:pt x="2825" y="154"/>
                                      </a:lnTo>
                                      <a:lnTo>
                                        <a:pt x="2862" y="143"/>
                                      </a:lnTo>
                                      <a:lnTo>
                                        <a:pt x="2900" y="134"/>
                                      </a:lnTo>
                                      <a:lnTo>
                                        <a:pt x="2941" y="128"/>
                                      </a:lnTo>
                                      <a:lnTo>
                                        <a:pt x="2982" y="122"/>
                                      </a:lnTo>
                                      <a:lnTo>
                                        <a:pt x="3026" y="119"/>
                                      </a:lnTo>
                                      <a:lnTo>
                                        <a:pt x="5693" y="0"/>
                                      </a:lnTo>
                                      <a:lnTo>
                                        <a:pt x="8360" y="119"/>
                                      </a:lnTo>
                                      <a:lnTo>
                                        <a:pt x="8403" y="122"/>
                                      </a:lnTo>
                                      <a:lnTo>
                                        <a:pt x="8445" y="128"/>
                                      </a:lnTo>
                                      <a:lnTo>
                                        <a:pt x="8484" y="134"/>
                                      </a:lnTo>
                                      <a:lnTo>
                                        <a:pt x="8523" y="143"/>
                                      </a:lnTo>
                                      <a:lnTo>
                                        <a:pt x="8560" y="154"/>
                                      </a:lnTo>
                                      <a:lnTo>
                                        <a:pt x="8596" y="166"/>
                                      </a:lnTo>
                                      <a:lnTo>
                                        <a:pt x="8631" y="181"/>
                                      </a:lnTo>
                                      <a:lnTo>
                                        <a:pt x="8665" y="196"/>
                                      </a:lnTo>
                                      <a:lnTo>
                                        <a:pt x="8696" y="214"/>
                                      </a:lnTo>
                                      <a:lnTo>
                                        <a:pt x="8726" y="232"/>
                                      </a:lnTo>
                                      <a:lnTo>
                                        <a:pt x="8755" y="253"/>
                                      </a:lnTo>
                                      <a:lnTo>
                                        <a:pt x="8782" y="275"/>
                                      </a:lnTo>
                                      <a:lnTo>
                                        <a:pt x="8807" y="299"/>
                                      </a:lnTo>
                                      <a:lnTo>
                                        <a:pt x="8830" y="323"/>
                                      </a:lnTo>
                                      <a:lnTo>
                                        <a:pt x="8852" y="349"/>
                                      </a:lnTo>
                                      <a:lnTo>
                                        <a:pt x="8872" y="375"/>
                                      </a:lnTo>
                                      <a:lnTo>
                                        <a:pt x="8890" y="403"/>
                                      </a:lnTo>
                                      <a:lnTo>
                                        <a:pt x="8907" y="433"/>
                                      </a:lnTo>
                                      <a:lnTo>
                                        <a:pt x="8921" y="462"/>
                                      </a:lnTo>
                                      <a:lnTo>
                                        <a:pt x="8933" y="494"/>
                                      </a:lnTo>
                                      <a:lnTo>
                                        <a:pt x="8944" y="525"/>
                                      </a:lnTo>
                                      <a:lnTo>
                                        <a:pt x="8951" y="558"/>
                                      </a:lnTo>
                                      <a:lnTo>
                                        <a:pt x="8958" y="591"/>
                                      </a:lnTo>
                                      <a:lnTo>
                                        <a:pt x="8962" y="624"/>
                                      </a:lnTo>
                                      <a:lnTo>
                                        <a:pt x="8964" y="659"/>
                                      </a:lnTo>
                                      <a:lnTo>
                                        <a:pt x="8964" y="695"/>
                                      </a:lnTo>
                                      <a:lnTo>
                                        <a:pt x="8962" y="730"/>
                                      </a:lnTo>
                                      <a:lnTo>
                                        <a:pt x="8958" y="766"/>
                                      </a:lnTo>
                                      <a:lnTo>
                                        <a:pt x="8951" y="803"/>
                                      </a:lnTo>
                                      <a:lnTo>
                                        <a:pt x="8943" y="839"/>
                                      </a:lnTo>
                                      <a:lnTo>
                                        <a:pt x="8931" y="876"/>
                                      </a:lnTo>
                                      <a:lnTo>
                                        <a:pt x="8917" y="913"/>
                                      </a:lnTo>
                                      <a:lnTo>
                                        <a:pt x="8905" y="948"/>
                                      </a:lnTo>
                                      <a:lnTo>
                                        <a:pt x="8899" y="978"/>
                                      </a:lnTo>
                                      <a:lnTo>
                                        <a:pt x="8899" y="1004"/>
                                      </a:lnTo>
                                      <a:lnTo>
                                        <a:pt x="8904" y="1026"/>
                                      </a:lnTo>
                                      <a:lnTo>
                                        <a:pt x="8914" y="1045"/>
                                      </a:lnTo>
                                      <a:lnTo>
                                        <a:pt x="8931" y="1060"/>
                                      </a:lnTo>
                                      <a:lnTo>
                                        <a:pt x="8951" y="1072"/>
                                      </a:lnTo>
                                      <a:lnTo>
                                        <a:pt x="8976" y="1083"/>
                                      </a:lnTo>
                                      <a:lnTo>
                                        <a:pt x="9006" y="1092"/>
                                      </a:lnTo>
                                      <a:lnTo>
                                        <a:pt x="9041" y="1099"/>
                                      </a:lnTo>
                                      <a:lnTo>
                                        <a:pt x="9079" y="1106"/>
                                      </a:lnTo>
                                      <a:lnTo>
                                        <a:pt x="9123" y="1111"/>
                                      </a:lnTo>
                                      <a:lnTo>
                                        <a:pt x="9219" y="1123"/>
                                      </a:lnTo>
                                      <a:lnTo>
                                        <a:pt x="9330" y="1137"/>
                                      </a:lnTo>
                                      <a:lnTo>
                                        <a:pt x="9390" y="1146"/>
                                      </a:lnTo>
                                      <a:lnTo>
                                        <a:pt x="9454" y="1157"/>
                                      </a:lnTo>
                                      <a:lnTo>
                                        <a:pt x="9520" y="1171"/>
                                      </a:lnTo>
                                      <a:lnTo>
                                        <a:pt x="9589" y="1187"/>
                                      </a:lnTo>
                                      <a:lnTo>
                                        <a:pt x="9660" y="1206"/>
                                      </a:lnTo>
                                      <a:lnTo>
                                        <a:pt x="9733" y="1230"/>
                                      </a:lnTo>
                                      <a:lnTo>
                                        <a:pt x="9808" y="1256"/>
                                      </a:lnTo>
                                      <a:lnTo>
                                        <a:pt x="9886" y="1288"/>
                                      </a:lnTo>
                                      <a:lnTo>
                                        <a:pt x="9965" y="1324"/>
                                      </a:lnTo>
                                      <a:lnTo>
                                        <a:pt x="10045" y="1365"/>
                                      </a:lnTo>
                                      <a:lnTo>
                                        <a:pt x="10127" y="1413"/>
                                      </a:lnTo>
                                      <a:lnTo>
                                        <a:pt x="10210" y="1466"/>
                                      </a:lnTo>
                                      <a:lnTo>
                                        <a:pt x="10294" y="1525"/>
                                      </a:lnTo>
                                      <a:lnTo>
                                        <a:pt x="10378" y="1592"/>
                                      </a:lnTo>
                                      <a:lnTo>
                                        <a:pt x="10464" y="1666"/>
                                      </a:lnTo>
                                      <a:lnTo>
                                        <a:pt x="10550" y="1747"/>
                                      </a:lnTo>
                                      <a:lnTo>
                                        <a:pt x="10604" y="1784"/>
                                      </a:lnTo>
                                      <a:lnTo>
                                        <a:pt x="10657" y="1849"/>
                                      </a:lnTo>
                                      <a:lnTo>
                                        <a:pt x="10708" y="1939"/>
                                      </a:lnTo>
                                      <a:lnTo>
                                        <a:pt x="10757" y="2053"/>
                                      </a:lnTo>
                                      <a:lnTo>
                                        <a:pt x="10803" y="2190"/>
                                      </a:lnTo>
                                      <a:lnTo>
                                        <a:pt x="10848" y="2345"/>
                                      </a:lnTo>
                                      <a:lnTo>
                                        <a:pt x="10892" y="2520"/>
                                      </a:lnTo>
                                      <a:lnTo>
                                        <a:pt x="10932" y="2710"/>
                                      </a:lnTo>
                                      <a:lnTo>
                                        <a:pt x="10971" y="2916"/>
                                      </a:lnTo>
                                      <a:lnTo>
                                        <a:pt x="11008" y="3134"/>
                                      </a:lnTo>
                                      <a:lnTo>
                                        <a:pt x="11043" y="3361"/>
                                      </a:lnTo>
                                      <a:lnTo>
                                        <a:pt x="11076" y="3599"/>
                                      </a:lnTo>
                                      <a:lnTo>
                                        <a:pt x="11108" y="3843"/>
                                      </a:lnTo>
                                      <a:lnTo>
                                        <a:pt x="11137" y="4092"/>
                                      </a:lnTo>
                                      <a:lnTo>
                                        <a:pt x="11166" y="4344"/>
                                      </a:lnTo>
                                      <a:lnTo>
                                        <a:pt x="11192" y="4597"/>
                                      </a:lnTo>
                                      <a:lnTo>
                                        <a:pt x="11216" y="4849"/>
                                      </a:lnTo>
                                      <a:lnTo>
                                        <a:pt x="11239" y="5100"/>
                                      </a:lnTo>
                                      <a:lnTo>
                                        <a:pt x="11260" y="5345"/>
                                      </a:lnTo>
                                      <a:lnTo>
                                        <a:pt x="11278" y="5585"/>
                                      </a:lnTo>
                                      <a:lnTo>
                                        <a:pt x="11296" y="5814"/>
                                      </a:lnTo>
                                      <a:lnTo>
                                        <a:pt x="11312" y="6035"/>
                                      </a:lnTo>
                                      <a:lnTo>
                                        <a:pt x="11326" y="6245"/>
                                      </a:lnTo>
                                      <a:lnTo>
                                        <a:pt x="11339" y="6438"/>
                                      </a:lnTo>
                                      <a:lnTo>
                                        <a:pt x="11360" y="6778"/>
                                      </a:lnTo>
                                      <a:lnTo>
                                        <a:pt x="11374" y="7041"/>
                                      </a:lnTo>
                                      <a:lnTo>
                                        <a:pt x="11383" y="7209"/>
                                      </a:lnTo>
                                      <a:lnTo>
                                        <a:pt x="11385" y="7267"/>
                                      </a:lnTo>
                                      <a:lnTo>
                                        <a:pt x="11385" y="11993"/>
                                      </a:lnTo>
                                      <a:lnTo>
                                        <a:pt x="10271" y="11993"/>
                                      </a:lnTo>
                                      <a:lnTo>
                                        <a:pt x="10192" y="13503"/>
                                      </a:lnTo>
                                      <a:lnTo>
                                        <a:pt x="10150" y="13547"/>
                                      </a:lnTo>
                                      <a:lnTo>
                                        <a:pt x="10109" y="13587"/>
                                      </a:lnTo>
                                      <a:lnTo>
                                        <a:pt x="10066" y="13624"/>
                                      </a:lnTo>
                                      <a:lnTo>
                                        <a:pt x="10025" y="13659"/>
                                      </a:lnTo>
                                      <a:lnTo>
                                        <a:pt x="9982" y="13691"/>
                                      </a:lnTo>
                                      <a:lnTo>
                                        <a:pt x="9939" y="13721"/>
                                      </a:lnTo>
                                      <a:lnTo>
                                        <a:pt x="9896" y="13747"/>
                                      </a:lnTo>
                                      <a:lnTo>
                                        <a:pt x="9853" y="13771"/>
                                      </a:lnTo>
                                      <a:lnTo>
                                        <a:pt x="9810" y="13792"/>
                                      </a:lnTo>
                                      <a:lnTo>
                                        <a:pt x="9765" y="13810"/>
                                      </a:lnTo>
                                      <a:lnTo>
                                        <a:pt x="9721" y="13825"/>
                                      </a:lnTo>
                                      <a:lnTo>
                                        <a:pt x="9676" y="13837"/>
                                      </a:lnTo>
                                      <a:lnTo>
                                        <a:pt x="9632" y="13848"/>
                                      </a:lnTo>
                                      <a:lnTo>
                                        <a:pt x="9586" y="13855"/>
                                      </a:lnTo>
                                      <a:lnTo>
                                        <a:pt x="9540" y="13859"/>
                                      </a:lnTo>
                                      <a:lnTo>
                                        <a:pt x="9495" y="13860"/>
                                      </a:lnTo>
                                      <a:lnTo>
                                        <a:pt x="9448" y="13859"/>
                                      </a:lnTo>
                                      <a:lnTo>
                                        <a:pt x="9402" y="13855"/>
                                      </a:lnTo>
                                      <a:lnTo>
                                        <a:pt x="9355" y="13848"/>
                                      </a:lnTo>
                                      <a:lnTo>
                                        <a:pt x="9308" y="13837"/>
                                      </a:lnTo>
                                      <a:lnTo>
                                        <a:pt x="9260" y="13825"/>
                                      </a:lnTo>
                                      <a:lnTo>
                                        <a:pt x="9212" y="13810"/>
                                      </a:lnTo>
                                      <a:lnTo>
                                        <a:pt x="9164" y="13792"/>
                                      </a:lnTo>
                                      <a:lnTo>
                                        <a:pt x="9116" y="13771"/>
                                      </a:lnTo>
                                      <a:lnTo>
                                        <a:pt x="9068" y="13747"/>
                                      </a:lnTo>
                                      <a:lnTo>
                                        <a:pt x="9019" y="13721"/>
                                      </a:lnTo>
                                      <a:lnTo>
                                        <a:pt x="8969" y="13691"/>
                                      </a:lnTo>
                                      <a:lnTo>
                                        <a:pt x="8920" y="13659"/>
                                      </a:lnTo>
                                      <a:lnTo>
                                        <a:pt x="8869" y="13624"/>
                                      </a:lnTo>
                                      <a:lnTo>
                                        <a:pt x="8819" y="13587"/>
                                      </a:lnTo>
                                      <a:lnTo>
                                        <a:pt x="8769" y="13547"/>
                                      </a:lnTo>
                                      <a:lnTo>
                                        <a:pt x="8719" y="13503"/>
                                      </a:lnTo>
                                      <a:lnTo>
                                        <a:pt x="8719" y="11954"/>
                                      </a:lnTo>
                                      <a:lnTo>
                                        <a:pt x="2667" y="11954"/>
                                      </a:lnTo>
                                      <a:close/>
                                      <a:moveTo>
                                        <a:pt x="3343" y="516"/>
                                      </a:moveTo>
                                      <a:lnTo>
                                        <a:pt x="7962" y="516"/>
                                      </a:lnTo>
                                      <a:lnTo>
                                        <a:pt x="7982" y="516"/>
                                      </a:lnTo>
                                      <a:lnTo>
                                        <a:pt x="8003" y="519"/>
                                      </a:lnTo>
                                      <a:lnTo>
                                        <a:pt x="8022" y="521"/>
                                      </a:lnTo>
                                      <a:lnTo>
                                        <a:pt x="8042" y="524"/>
                                      </a:lnTo>
                                      <a:lnTo>
                                        <a:pt x="8061" y="528"/>
                                      </a:lnTo>
                                      <a:lnTo>
                                        <a:pt x="8080" y="534"/>
                                      </a:lnTo>
                                      <a:lnTo>
                                        <a:pt x="8099" y="540"/>
                                      </a:lnTo>
                                      <a:lnTo>
                                        <a:pt x="8116" y="548"/>
                                      </a:lnTo>
                                      <a:lnTo>
                                        <a:pt x="8134" y="556"/>
                                      </a:lnTo>
                                      <a:lnTo>
                                        <a:pt x="8151" y="564"/>
                                      </a:lnTo>
                                      <a:lnTo>
                                        <a:pt x="8167" y="574"/>
                                      </a:lnTo>
                                      <a:lnTo>
                                        <a:pt x="8184" y="584"/>
                                      </a:lnTo>
                                      <a:lnTo>
                                        <a:pt x="8200" y="596"/>
                                      </a:lnTo>
                                      <a:lnTo>
                                        <a:pt x="8214" y="607"/>
                                      </a:lnTo>
                                      <a:lnTo>
                                        <a:pt x="8230" y="620"/>
                                      </a:lnTo>
                                      <a:lnTo>
                                        <a:pt x="8243" y="633"/>
                                      </a:lnTo>
                                      <a:lnTo>
                                        <a:pt x="8256" y="647"/>
                                      </a:lnTo>
                                      <a:lnTo>
                                        <a:pt x="8269" y="661"/>
                                      </a:lnTo>
                                      <a:lnTo>
                                        <a:pt x="8281" y="677"/>
                                      </a:lnTo>
                                      <a:lnTo>
                                        <a:pt x="8292" y="692"/>
                                      </a:lnTo>
                                      <a:lnTo>
                                        <a:pt x="8302" y="708"/>
                                      </a:lnTo>
                                      <a:lnTo>
                                        <a:pt x="8312" y="725"/>
                                      </a:lnTo>
                                      <a:lnTo>
                                        <a:pt x="8320" y="742"/>
                                      </a:lnTo>
                                      <a:lnTo>
                                        <a:pt x="8329" y="759"/>
                                      </a:lnTo>
                                      <a:lnTo>
                                        <a:pt x="8336" y="778"/>
                                      </a:lnTo>
                                      <a:lnTo>
                                        <a:pt x="8342" y="795"/>
                                      </a:lnTo>
                                      <a:lnTo>
                                        <a:pt x="8348" y="815"/>
                                      </a:lnTo>
                                      <a:lnTo>
                                        <a:pt x="8352" y="833"/>
                                      </a:lnTo>
                                      <a:lnTo>
                                        <a:pt x="8355" y="853"/>
                                      </a:lnTo>
                                      <a:lnTo>
                                        <a:pt x="8358" y="873"/>
                                      </a:lnTo>
                                      <a:lnTo>
                                        <a:pt x="8360" y="893"/>
                                      </a:lnTo>
                                      <a:lnTo>
                                        <a:pt x="8360" y="913"/>
                                      </a:lnTo>
                                      <a:lnTo>
                                        <a:pt x="8360" y="1549"/>
                                      </a:lnTo>
                                      <a:lnTo>
                                        <a:pt x="8360" y="1570"/>
                                      </a:lnTo>
                                      <a:lnTo>
                                        <a:pt x="8358" y="1589"/>
                                      </a:lnTo>
                                      <a:lnTo>
                                        <a:pt x="8355" y="1609"/>
                                      </a:lnTo>
                                      <a:lnTo>
                                        <a:pt x="8352" y="1629"/>
                                      </a:lnTo>
                                      <a:lnTo>
                                        <a:pt x="8348" y="1648"/>
                                      </a:lnTo>
                                      <a:lnTo>
                                        <a:pt x="8342" y="1667"/>
                                      </a:lnTo>
                                      <a:lnTo>
                                        <a:pt x="8336" y="1685"/>
                                      </a:lnTo>
                                      <a:lnTo>
                                        <a:pt x="8329" y="1704"/>
                                      </a:lnTo>
                                      <a:lnTo>
                                        <a:pt x="8320" y="1721"/>
                                      </a:lnTo>
                                      <a:lnTo>
                                        <a:pt x="8312" y="1737"/>
                                      </a:lnTo>
                                      <a:lnTo>
                                        <a:pt x="8302" y="1755"/>
                                      </a:lnTo>
                                      <a:lnTo>
                                        <a:pt x="8292" y="1770"/>
                                      </a:lnTo>
                                      <a:lnTo>
                                        <a:pt x="8281" y="1787"/>
                                      </a:lnTo>
                                      <a:lnTo>
                                        <a:pt x="8269" y="1802"/>
                                      </a:lnTo>
                                      <a:lnTo>
                                        <a:pt x="8256" y="1816"/>
                                      </a:lnTo>
                                      <a:lnTo>
                                        <a:pt x="8243" y="1829"/>
                                      </a:lnTo>
                                      <a:lnTo>
                                        <a:pt x="8230" y="1843"/>
                                      </a:lnTo>
                                      <a:lnTo>
                                        <a:pt x="8214" y="1855"/>
                                      </a:lnTo>
                                      <a:lnTo>
                                        <a:pt x="8200" y="1867"/>
                                      </a:lnTo>
                                      <a:lnTo>
                                        <a:pt x="8184" y="1878"/>
                                      </a:lnTo>
                                      <a:lnTo>
                                        <a:pt x="8167" y="1889"/>
                                      </a:lnTo>
                                      <a:lnTo>
                                        <a:pt x="8151" y="1898"/>
                                      </a:lnTo>
                                      <a:lnTo>
                                        <a:pt x="8134" y="1906"/>
                                      </a:lnTo>
                                      <a:lnTo>
                                        <a:pt x="8116" y="1915"/>
                                      </a:lnTo>
                                      <a:lnTo>
                                        <a:pt x="8099" y="1922"/>
                                      </a:lnTo>
                                      <a:lnTo>
                                        <a:pt x="8080" y="1928"/>
                                      </a:lnTo>
                                      <a:lnTo>
                                        <a:pt x="8061" y="1934"/>
                                      </a:lnTo>
                                      <a:lnTo>
                                        <a:pt x="8042" y="1938"/>
                                      </a:lnTo>
                                      <a:lnTo>
                                        <a:pt x="8022" y="1941"/>
                                      </a:lnTo>
                                      <a:lnTo>
                                        <a:pt x="8003" y="1944"/>
                                      </a:lnTo>
                                      <a:lnTo>
                                        <a:pt x="7982" y="1946"/>
                                      </a:lnTo>
                                      <a:lnTo>
                                        <a:pt x="7962" y="1946"/>
                                      </a:lnTo>
                                      <a:lnTo>
                                        <a:pt x="3343" y="1946"/>
                                      </a:lnTo>
                                      <a:lnTo>
                                        <a:pt x="3324" y="1946"/>
                                      </a:lnTo>
                                      <a:lnTo>
                                        <a:pt x="3303" y="1944"/>
                                      </a:lnTo>
                                      <a:lnTo>
                                        <a:pt x="3283" y="1941"/>
                                      </a:lnTo>
                                      <a:lnTo>
                                        <a:pt x="3264" y="1938"/>
                                      </a:lnTo>
                                      <a:lnTo>
                                        <a:pt x="3244" y="1934"/>
                                      </a:lnTo>
                                      <a:lnTo>
                                        <a:pt x="3226" y="1928"/>
                                      </a:lnTo>
                                      <a:lnTo>
                                        <a:pt x="3207" y="1922"/>
                                      </a:lnTo>
                                      <a:lnTo>
                                        <a:pt x="3190" y="1915"/>
                                      </a:lnTo>
                                      <a:lnTo>
                                        <a:pt x="3171" y="1906"/>
                                      </a:lnTo>
                                      <a:lnTo>
                                        <a:pt x="3155" y="1898"/>
                                      </a:lnTo>
                                      <a:lnTo>
                                        <a:pt x="3137" y="1889"/>
                                      </a:lnTo>
                                      <a:lnTo>
                                        <a:pt x="3122" y="1878"/>
                                      </a:lnTo>
                                      <a:lnTo>
                                        <a:pt x="3105" y="1867"/>
                                      </a:lnTo>
                                      <a:lnTo>
                                        <a:pt x="3091" y="1855"/>
                                      </a:lnTo>
                                      <a:lnTo>
                                        <a:pt x="3076" y="1843"/>
                                      </a:lnTo>
                                      <a:lnTo>
                                        <a:pt x="3063" y="1829"/>
                                      </a:lnTo>
                                      <a:lnTo>
                                        <a:pt x="3050" y="1816"/>
                                      </a:lnTo>
                                      <a:lnTo>
                                        <a:pt x="3037" y="1802"/>
                                      </a:lnTo>
                                      <a:lnTo>
                                        <a:pt x="3025" y="1787"/>
                                      </a:lnTo>
                                      <a:lnTo>
                                        <a:pt x="3014" y="1770"/>
                                      </a:lnTo>
                                      <a:lnTo>
                                        <a:pt x="3004" y="1755"/>
                                      </a:lnTo>
                                      <a:lnTo>
                                        <a:pt x="2994" y="1737"/>
                                      </a:lnTo>
                                      <a:lnTo>
                                        <a:pt x="2985" y="1721"/>
                                      </a:lnTo>
                                      <a:lnTo>
                                        <a:pt x="2977" y="1704"/>
                                      </a:lnTo>
                                      <a:lnTo>
                                        <a:pt x="2970" y="1685"/>
                                      </a:lnTo>
                                      <a:lnTo>
                                        <a:pt x="2964" y="1667"/>
                                      </a:lnTo>
                                      <a:lnTo>
                                        <a:pt x="2958" y="1648"/>
                                      </a:lnTo>
                                      <a:lnTo>
                                        <a:pt x="2954" y="1629"/>
                                      </a:lnTo>
                                      <a:lnTo>
                                        <a:pt x="2950" y="1609"/>
                                      </a:lnTo>
                                      <a:lnTo>
                                        <a:pt x="2948" y="1589"/>
                                      </a:lnTo>
                                      <a:lnTo>
                                        <a:pt x="2946" y="1570"/>
                                      </a:lnTo>
                                      <a:lnTo>
                                        <a:pt x="2946" y="1549"/>
                                      </a:lnTo>
                                      <a:lnTo>
                                        <a:pt x="2946" y="913"/>
                                      </a:lnTo>
                                      <a:lnTo>
                                        <a:pt x="2946" y="893"/>
                                      </a:lnTo>
                                      <a:lnTo>
                                        <a:pt x="2948" y="873"/>
                                      </a:lnTo>
                                      <a:lnTo>
                                        <a:pt x="2950" y="853"/>
                                      </a:lnTo>
                                      <a:lnTo>
                                        <a:pt x="2954" y="833"/>
                                      </a:lnTo>
                                      <a:lnTo>
                                        <a:pt x="2958" y="815"/>
                                      </a:lnTo>
                                      <a:lnTo>
                                        <a:pt x="2964" y="795"/>
                                      </a:lnTo>
                                      <a:lnTo>
                                        <a:pt x="2970" y="778"/>
                                      </a:lnTo>
                                      <a:lnTo>
                                        <a:pt x="2977" y="759"/>
                                      </a:lnTo>
                                      <a:lnTo>
                                        <a:pt x="2985" y="742"/>
                                      </a:lnTo>
                                      <a:lnTo>
                                        <a:pt x="2994" y="725"/>
                                      </a:lnTo>
                                      <a:lnTo>
                                        <a:pt x="3004" y="708"/>
                                      </a:lnTo>
                                      <a:lnTo>
                                        <a:pt x="3014" y="692"/>
                                      </a:lnTo>
                                      <a:lnTo>
                                        <a:pt x="3025" y="677"/>
                                      </a:lnTo>
                                      <a:lnTo>
                                        <a:pt x="3037" y="661"/>
                                      </a:lnTo>
                                      <a:lnTo>
                                        <a:pt x="3050" y="647"/>
                                      </a:lnTo>
                                      <a:lnTo>
                                        <a:pt x="3063" y="633"/>
                                      </a:lnTo>
                                      <a:lnTo>
                                        <a:pt x="3076" y="620"/>
                                      </a:lnTo>
                                      <a:lnTo>
                                        <a:pt x="3091" y="607"/>
                                      </a:lnTo>
                                      <a:lnTo>
                                        <a:pt x="3105" y="596"/>
                                      </a:lnTo>
                                      <a:lnTo>
                                        <a:pt x="3122" y="584"/>
                                      </a:lnTo>
                                      <a:lnTo>
                                        <a:pt x="3137" y="574"/>
                                      </a:lnTo>
                                      <a:lnTo>
                                        <a:pt x="3155" y="564"/>
                                      </a:lnTo>
                                      <a:lnTo>
                                        <a:pt x="3171" y="556"/>
                                      </a:lnTo>
                                      <a:lnTo>
                                        <a:pt x="3190" y="548"/>
                                      </a:lnTo>
                                      <a:lnTo>
                                        <a:pt x="3207" y="540"/>
                                      </a:lnTo>
                                      <a:lnTo>
                                        <a:pt x="3226" y="534"/>
                                      </a:lnTo>
                                      <a:lnTo>
                                        <a:pt x="3244" y="528"/>
                                      </a:lnTo>
                                      <a:lnTo>
                                        <a:pt x="3264" y="524"/>
                                      </a:lnTo>
                                      <a:lnTo>
                                        <a:pt x="3283" y="521"/>
                                      </a:lnTo>
                                      <a:lnTo>
                                        <a:pt x="3303" y="519"/>
                                      </a:lnTo>
                                      <a:lnTo>
                                        <a:pt x="3324" y="516"/>
                                      </a:lnTo>
                                      <a:lnTo>
                                        <a:pt x="3343" y="516"/>
                                      </a:lnTo>
                                      <a:close/>
                                      <a:moveTo>
                                        <a:pt x="995" y="7188"/>
                                      </a:moveTo>
                                      <a:lnTo>
                                        <a:pt x="911" y="7163"/>
                                      </a:lnTo>
                                      <a:lnTo>
                                        <a:pt x="838" y="7117"/>
                                      </a:lnTo>
                                      <a:lnTo>
                                        <a:pt x="775" y="7053"/>
                                      </a:lnTo>
                                      <a:lnTo>
                                        <a:pt x="723" y="6971"/>
                                      </a:lnTo>
                                      <a:lnTo>
                                        <a:pt x="679" y="6873"/>
                                      </a:lnTo>
                                      <a:lnTo>
                                        <a:pt x="644" y="6760"/>
                                      </a:lnTo>
                                      <a:lnTo>
                                        <a:pt x="619" y="6632"/>
                                      </a:lnTo>
                                      <a:lnTo>
                                        <a:pt x="601" y="6493"/>
                                      </a:lnTo>
                                      <a:lnTo>
                                        <a:pt x="590" y="6342"/>
                                      </a:lnTo>
                                      <a:lnTo>
                                        <a:pt x="585" y="6181"/>
                                      </a:lnTo>
                                      <a:lnTo>
                                        <a:pt x="588" y="6011"/>
                                      </a:lnTo>
                                      <a:lnTo>
                                        <a:pt x="596" y="5835"/>
                                      </a:lnTo>
                                      <a:lnTo>
                                        <a:pt x="609" y="5652"/>
                                      </a:lnTo>
                                      <a:lnTo>
                                        <a:pt x="628" y="5464"/>
                                      </a:lnTo>
                                      <a:lnTo>
                                        <a:pt x="650" y="5272"/>
                                      </a:lnTo>
                                      <a:lnTo>
                                        <a:pt x="676" y="5078"/>
                                      </a:lnTo>
                                      <a:lnTo>
                                        <a:pt x="706" y="4884"/>
                                      </a:lnTo>
                                      <a:lnTo>
                                        <a:pt x="738" y="4689"/>
                                      </a:lnTo>
                                      <a:lnTo>
                                        <a:pt x="773" y="4496"/>
                                      </a:lnTo>
                                      <a:lnTo>
                                        <a:pt x="809" y="4306"/>
                                      </a:lnTo>
                                      <a:lnTo>
                                        <a:pt x="846" y="4120"/>
                                      </a:lnTo>
                                      <a:lnTo>
                                        <a:pt x="885" y="3939"/>
                                      </a:lnTo>
                                      <a:lnTo>
                                        <a:pt x="923" y="3764"/>
                                      </a:lnTo>
                                      <a:lnTo>
                                        <a:pt x="961" y="3598"/>
                                      </a:lnTo>
                                      <a:lnTo>
                                        <a:pt x="998" y="3440"/>
                                      </a:lnTo>
                                      <a:lnTo>
                                        <a:pt x="1034" y="3293"/>
                                      </a:lnTo>
                                      <a:lnTo>
                                        <a:pt x="1069" y="3158"/>
                                      </a:lnTo>
                                      <a:lnTo>
                                        <a:pt x="1101" y="3035"/>
                                      </a:lnTo>
                                      <a:lnTo>
                                        <a:pt x="1129" y="2927"/>
                                      </a:lnTo>
                                      <a:lnTo>
                                        <a:pt x="1155" y="2834"/>
                                      </a:lnTo>
                                      <a:lnTo>
                                        <a:pt x="1177" y="2758"/>
                                      </a:lnTo>
                                      <a:lnTo>
                                        <a:pt x="1194" y="2700"/>
                                      </a:lnTo>
                                      <a:lnTo>
                                        <a:pt x="1229" y="2668"/>
                                      </a:lnTo>
                                      <a:lnTo>
                                        <a:pt x="1308" y="2637"/>
                                      </a:lnTo>
                                      <a:lnTo>
                                        <a:pt x="1429" y="2609"/>
                                      </a:lnTo>
                                      <a:lnTo>
                                        <a:pt x="1591" y="2582"/>
                                      </a:lnTo>
                                      <a:lnTo>
                                        <a:pt x="1789" y="2558"/>
                                      </a:lnTo>
                                      <a:lnTo>
                                        <a:pt x="2019" y="2535"/>
                                      </a:lnTo>
                                      <a:lnTo>
                                        <a:pt x="2280" y="2515"/>
                                      </a:lnTo>
                                      <a:lnTo>
                                        <a:pt x="2569" y="2497"/>
                                      </a:lnTo>
                                      <a:lnTo>
                                        <a:pt x="2882" y="2481"/>
                                      </a:lnTo>
                                      <a:lnTo>
                                        <a:pt x="3216" y="2467"/>
                                      </a:lnTo>
                                      <a:lnTo>
                                        <a:pt x="3567" y="2455"/>
                                      </a:lnTo>
                                      <a:lnTo>
                                        <a:pt x="3934" y="2447"/>
                                      </a:lnTo>
                                      <a:lnTo>
                                        <a:pt x="4313" y="2439"/>
                                      </a:lnTo>
                                      <a:lnTo>
                                        <a:pt x="4702" y="2433"/>
                                      </a:lnTo>
                                      <a:lnTo>
                                        <a:pt x="5096" y="2430"/>
                                      </a:lnTo>
                                      <a:lnTo>
                                        <a:pt x="5493" y="2429"/>
                                      </a:lnTo>
                                      <a:lnTo>
                                        <a:pt x="5891" y="2430"/>
                                      </a:lnTo>
                                      <a:lnTo>
                                        <a:pt x="6285" y="2433"/>
                                      </a:lnTo>
                                      <a:lnTo>
                                        <a:pt x="6674" y="2439"/>
                                      </a:lnTo>
                                      <a:lnTo>
                                        <a:pt x="7053" y="2445"/>
                                      </a:lnTo>
                                      <a:lnTo>
                                        <a:pt x="7419" y="2455"/>
                                      </a:lnTo>
                                      <a:lnTo>
                                        <a:pt x="7772" y="2467"/>
                                      </a:lnTo>
                                      <a:lnTo>
                                        <a:pt x="8105" y="2481"/>
                                      </a:lnTo>
                                      <a:lnTo>
                                        <a:pt x="8419" y="2497"/>
                                      </a:lnTo>
                                      <a:lnTo>
                                        <a:pt x="8707" y="2515"/>
                                      </a:lnTo>
                                      <a:lnTo>
                                        <a:pt x="8968" y="2535"/>
                                      </a:lnTo>
                                      <a:lnTo>
                                        <a:pt x="9198" y="2558"/>
                                      </a:lnTo>
                                      <a:lnTo>
                                        <a:pt x="9396" y="2582"/>
                                      </a:lnTo>
                                      <a:lnTo>
                                        <a:pt x="9557" y="2609"/>
                                      </a:lnTo>
                                      <a:lnTo>
                                        <a:pt x="9680" y="2637"/>
                                      </a:lnTo>
                                      <a:lnTo>
                                        <a:pt x="9759" y="2668"/>
                                      </a:lnTo>
                                      <a:lnTo>
                                        <a:pt x="9793" y="2700"/>
                                      </a:lnTo>
                                      <a:lnTo>
                                        <a:pt x="9811" y="2758"/>
                                      </a:lnTo>
                                      <a:lnTo>
                                        <a:pt x="9832" y="2834"/>
                                      </a:lnTo>
                                      <a:lnTo>
                                        <a:pt x="9858" y="2927"/>
                                      </a:lnTo>
                                      <a:lnTo>
                                        <a:pt x="9887" y="3035"/>
                                      </a:lnTo>
                                      <a:lnTo>
                                        <a:pt x="9919" y="3158"/>
                                      </a:lnTo>
                                      <a:lnTo>
                                        <a:pt x="9953" y="3293"/>
                                      </a:lnTo>
                                      <a:lnTo>
                                        <a:pt x="9989" y="3440"/>
                                      </a:lnTo>
                                      <a:lnTo>
                                        <a:pt x="10026" y="3598"/>
                                      </a:lnTo>
                                      <a:lnTo>
                                        <a:pt x="10064" y="3764"/>
                                      </a:lnTo>
                                      <a:lnTo>
                                        <a:pt x="10102" y="3939"/>
                                      </a:lnTo>
                                      <a:lnTo>
                                        <a:pt x="10140" y="4120"/>
                                      </a:lnTo>
                                      <a:lnTo>
                                        <a:pt x="10179" y="4306"/>
                                      </a:lnTo>
                                      <a:lnTo>
                                        <a:pt x="10215" y="4496"/>
                                      </a:lnTo>
                                      <a:lnTo>
                                        <a:pt x="10248" y="4689"/>
                                      </a:lnTo>
                                      <a:lnTo>
                                        <a:pt x="10281" y="4884"/>
                                      </a:lnTo>
                                      <a:lnTo>
                                        <a:pt x="10311" y="5078"/>
                                      </a:lnTo>
                                      <a:lnTo>
                                        <a:pt x="10337" y="5272"/>
                                      </a:lnTo>
                                      <a:lnTo>
                                        <a:pt x="10360" y="5464"/>
                                      </a:lnTo>
                                      <a:lnTo>
                                        <a:pt x="10377" y="5652"/>
                                      </a:lnTo>
                                      <a:lnTo>
                                        <a:pt x="10392" y="5835"/>
                                      </a:lnTo>
                                      <a:lnTo>
                                        <a:pt x="10399" y="6011"/>
                                      </a:lnTo>
                                      <a:lnTo>
                                        <a:pt x="10401" y="6181"/>
                                      </a:lnTo>
                                      <a:lnTo>
                                        <a:pt x="10397" y="6342"/>
                                      </a:lnTo>
                                      <a:lnTo>
                                        <a:pt x="10386" y="6493"/>
                                      </a:lnTo>
                                      <a:lnTo>
                                        <a:pt x="10369" y="6632"/>
                                      </a:lnTo>
                                      <a:lnTo>
                                        <a:pt x="10342" y="6760"/>
                                      </a:lnTo>
                                      <a:lnTo>
                                        <a:pt x="10307" y="6873"/>
                                      </a:lnTo>
                                      <a:lnTo>
                                        <a:pt x="10264" y="6971"/>
                                      </a:lnTo>
                                      <a:lnTo>
                                        <a:pt x="10211" y="7053"/>
                                      </a:lnTo>
                                      <a:lnTo>
                                        <a:pt x="10149" y="7117"/>
                                      </a:lnTo>
                                      <a:lnTo>
                                        <a:pt x="10076" y="7163"/>
                                      </a:lnTo>
                                      <a:lnTo>
                                        <a:pt x="9992" y="7188"/>
                                      </a:lnTo>
                                      <a:lnTo>
                                        <a:pt x="9788" y="7220"/>
                                      </a:lnTo>
                                      <a:lnTo>
                                        <a:pt x="9568" y="7250"/>
                                      </a:lnTo>
                                      <a:lnTo>
                                        <a:pt x="9335" y="7277"/>
                                      </a:lnTo>
                                      <a:lnTo>
                                        <a:pt x="9089" y="7303"/>
                                      </a:lnTo>
                                      <a:lnTo>
                                        <a:pt x="8830" y="7326"/>
                                      </a:lnTo>
                                      <a:lnTo>
                                        <a:pt x="8562" y="7348"/>
                                      </a:lnTo>
                                      <a:lnTo>
                                        <a:pt x="8283" y="7368"/>
                                      </a:lnTo>
                                      <a:lnTo>
                                        <a:pt x="7996" y="7385"/>
                                      </a:lnTo>
                                      <a:lnTo>
                                        <a:pt x="7700" y="7400"/>
                                      </a:lnTo>
                                      <a:lnTo>
                                        <a:pt x="7398" y="7413"/>
                                      </a:lnTo>
                                      <a:lnTo>
                                        <a:pt x="7090" y="7424"/>
                                      </a:lnTo>
                                      <a:lnTo>
                                        <a:pt x="6776" y="7434"/>
                                      </a:lnTo>
                                      <a:lnTo>
                                        <a:pt x="6459" y="7441"/>
                                      </a:lnTo>
                                      <a:lnTo>
                                        <a:pt x="6139" y="7446"/>
                                      </a:lnTo>
                                      <a:lnTo>
                                        <a:pt x="5817" y="7449"/>
                                      </a:lnTo>
                                      <a:lnTo>
                                        <a:pt x="5493" y="7450"/>
                                      </a:lnTo>
                                      <a:lnTo>
                                        <a:pt x="5170" y="7449"/>
                                      </a:lnTo>
                                      <a:lnTo>
                                        <a:pt x="4848" y="7446"/>
                                      </a:lnTo>
                                      <a:lnTo>
                                        <a:pt x="4528" y="7441"/>
                                      </a:lnTo>
                                      <a:lnTo>
                                        <a:pt x="4210" y="7434"/>
                                      </a:lnTo>
                                      <a:lnTo>
                                        <a:pt x="3897" y="7424"/>
                                      </a:lnTo>
                                      <a:lnTo>
                                        <a:pt x="3589" y="7413"/>
                                      </a:lnTo>
                                      <a:lnTo>
                                        <a:pt x="3287" y="7400"/>
                                      </a:lnTo>
                                      <a:lnTo>
                                        <a:pt x="2991" y="7385"/>
                                      </a:lnTo>
                                      <a:lnTo>
                                        <a:pt x="2704" y="7368"/>
                                      </a:lnTo>
                                      <a:lnTo>
                                        <a:pt x="2425" y="7348"/>
                                      </a:lnTo>
                                      <a:lnTo>
                                        <a:pt x="2156" y="7326"/>
                                      </a:lnTo>
                                      <a:lnTo>
                                        <a:pt x="1898" y="7303"/>
                                      </a:lnTo>
                                      <a:lnTo>
                                        <a:pt x="1652" y="7277"/>
                                      </a:lnTo>
                                      <a:lnTo>
                                        <a:pt x="1419" y="7250"/>
                                      </a:lnTo>
                                      <a:lnTo>
                                        <a:pt x="1199" y="7220"/>
                                      </a:lnTo>
                                      <a:lnTo>
                                        <a:pt x="995" y="71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CA4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" name="Freeform 1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5" y="882"/>
                                  <a:ext cx="230" cy="230"/>
                                </a:xfrm>
                                <a:custGeom>
                                  <a:avLst/>
                                  <a:gdLst>
                                    <a:gd name="T0" fmla="*/ 1272 w 2309"/>
                                    <a:gd name="T1" fmla="*/ 6 h 2304"/>
                                    <a:gd name="T2" fmla="*/ 1443 w 2309"/>
                                    <a:gd name="T3" fmla="*/ 36 h 2304"/>
                                    <a:gd name="T4" fmla="*/ 1603 w 2309"/>
                                    <a:gd name="T5" fmla="*/ 91 h 2304"/>
                                    <a:gd name="T6" fmla="*/ 1753 w 2309"/>
                                    <a:gd name="T7" fmla="*/ 167 h 2304"/>
                                    <a:gd name="T8" fmla="*/ 1888 w 2309"/>
                                    <a:gd name="T9" fmla="*/ 263 h 2304"/>
                                    <a:gd name="T10" fmla="*/ 2009 w 2309"/>
                                    <a:gd name="T11" fmla="*/ 377 h 2304"/>
                                    <a:gd name="T12" fmla="*/ 2112 w 2309"/>
                                    <a:gd name="T13" fmla="*/ 508 h 2304"/>
                                    <a:gd name="T14" fmla="*/ 2195 w 2309"/>
                                    <a:gd name="T15" fmla="*/ 653 h 2304"/>
                                    <a:gd name="T16" fmla="*/ 2257 w 2309"/>
                                    <a:gd name="T17" fmla="*/ 810 h 2304"/>
                                    <a:gd name="T18" fmla="*/ 2295 w 2309"/>
                                    <a:gd name="T19" fmla="*/ 976 h 2304"/>
                                    <a:gd name="T20" fmla="*/ 2309 w 2309"/>
                                    <a:gd name="T21" fmla="*/ 1152 h 2304"/>
                                    <a:gd name="T22" fmla="*/ 2295 w 2309"/>
                                    <a:gd name="T23" fmla="*/ 1327 h 2304"/>
                                    <a:gd name="T24" fmla="*/ 2257 w 2309"/>
                                    <a:gd name="T25" fmla="*/ 1495 h 2304"/>
                                    <a:gd name="T26" fmla="*/ 2195 w 2309"/>
                                    <a:gd name="T27" fmla="*/ 1652 h 2304"/>
                                    <a:gd name="T28" fmla="*/ 2112 w 2309"/>
                                    <a:gd name="T29" fmla="*/ 1796 h 2304"/>
                                    <a:gd name="T30" fmla="*/ 2009 w 2309"/>
                                    <a:gd name="T31" fmla="*/ 1926 h 2304"/>
                                    <a:gd name="T32" fmla="*/ 1888 w 2309"/>
                                    <a:gd name="T33" fmla="*/ 2040 h 2304"/>
                                    <a:gd name="T34" fmla="*/ 1753 w 2309"/>
                                    <a:gd name="T35" fmla="*/ 2137 h 2304"/>
                                    <a:gd name="T36" fmla="*/ 1603 w 2309"/>
                                    <a:gd name="T37" fmla="*/ 2214 h 2304"/>
                                    <a:gd name="T38" fmla="*/ 1443 w 2309"/>
                                    <a:gd name="T39" fmla="*/ 2267 h 2304"/>
                                    <a:gd name="T40" fmla="*/ 1272 w 2309"/>
                                    <a:gd name="T41" fmla="*/ 2297 h 2304"/>
                                    <a:gd name="T42" fmla="*/ 1096 w 2309"/>
                                    <a:gd name="T43" fmla="*/ 2302 h 2304"/>
                                    <a:gd name="T44" fmla="*/ 922 w 2309"/>
                                    <a:gd name="T45" fmla="*/ 2280 h 2304"/>
                                    <a:gd name="T46" fmla="*/ 757 w 2309"/>
                                    <a:gd name="T47" fmla="*/ 2234 h 2304"/>
                                    <a:gd name="T48" fmla="*/ 604 w 2309"/>
                                    <a:gd name="T49" fmla="*/ 2165 h 2304"/>
                                    <a:gd name="T50" fmla="*/ 463 w 2309"/>
                                    <a:gd name="T51" fmla="*/ 2075 h 2304"/>
                                    <a:gd name="T52" fmla="*/ 338 w 2309"/>
                                    <a:gd name="T53" fmla="*/ 1966 h 2304"/>
                                    <a:gd name="T54" fmla="*/ 230 w 2309"/>
                                    <a:gd name="T55" fmla="*/ 1841 h 2304"/>
                                    <a:gd name="T56" fmla="*/ 139 w 2309"/>
                                    <a:gd name="T57" fmla="*/ 1701 h 2304"/>
                                    <a:gd name="T58" fmla="*/ 70 w 2309"/>
                                    <a:gd name="T59" fmla="*/ 1548 h 2304"/>
                                    <a:gd name="T60" fmla="*/ 23 w 2309"/>
                                    <a:gd name="T61" fmla="*/ 1384 h 2304"/>
                                    <a:gd name="T62" fmla="*/ 1 w 2309"/>
                                    <a:gd name="T63" fmla="*/ 1211 h 2304"/>
                                    <a:gd name="T64" fmla="*/ 6 w 2309"/>
                                    <a:gd name="T65" fmla="*/ 1034 h 2304"/>
                                    <a:gd name="T66" fmla="*/ 36 w 2309"/>
                                    <a:gd name="T67" fmla="*/ 864 h 2304"/>
                                    <a:gd name="T68" fmla="*/ 91 w 2309"/>
                                    <a:gd name="T69" fmla="*/ 704 h 2304"/>
                                    <a:gd name="T70" fmla="*/ 167 w 2309"/>
                                    <a:gd name="T71" fmla="*/ 555 h 2304"/>
                                    <a:gd name="T72" fmla="*/ 264 w 2309"/>
                                    <a:gd name="T73" fmla="*/ 420 h 2304"/>
                                    <a:gd name="T74" fmla="*/ 378 w 2309"/>
                                    <a:gd name="T75" fmla="*/ 300 h 2304"/>
                                    <a:gd name="T76" fmla="*/ 509 w 2309"/>
                                    <a:gd name="T77" fmla="*/ 197 h 2304"/>
                                    <a:gd name="T78" fmla="*/ 654 w 2309"/>
                                    <a:gd name="T79" fmla="*/ 114 h 2304"/>
                                    <a:gd name="T80" fmla="*/ 812 w 2309"/>
                                    <a:gd name="T81" fmla="*/ 53 h 2304"/>
                                    <a:gd name="T82" fmla="*/ 979 w 2309"/>
                                    <a:gd name="T83" fmla="*/ 13 h 2304"/>
                                    <a:gd name="T84" fmla="*/ 1154 w 2309"/>
                                    <a:gd name="T85" fmla="*/ 0 h 23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2309" h="2304">
                                      <a:moveTo>
                                        <a:pt x="1154" y="0"/>
                                      </a:moveTo>
                                      <a:lnTo>
                                        <a:pt x="1213" y="1"/>
                                      </a:lnTo>
                                      <a:lnTo>
                                        <a:pt x="1272" y="6"/>
                                      </a:lnTo>
                                      <a:lnTo>
                                        <a:pt x="1330" y="13"/>
                                      </a:lnTo>
                                      <a:lnTo>
                                        <a:pt x="1387" y="23"/>
                                      </a:lnTo>
                                      <a:lnTo>
                                        <a:pt x="1443" y="36"/>
                                      </a:lnTo>
                                      <a:lnTo>
                                        <a:pt x="1497" y="53"/>
                                      </a:lnTo>
                                      <a:lnTo>
                                        <a:pt x="1551" y="70"/>
                                      </a:lnTo>
                                      <a:lnTo>
                                        <a:pt x="1603" y="91"/>
                                      </a:lnTo>
                                      <a:lnTo>
                                        <a:pt x="1655" y="114"/>
                                      </a:lnTo>
                                      <a:lnTo>
                                        <a:pt x="1705" y="140"/>
                                      </a:lnTo>
                                      <a:lnTo>
                                        <a:pt x="1753" y="167"/>
                                      </a:lnTo>
                                      <a:lnTo>
                                        <a:pt x="1800" y="197"/>
                                      </a:lnTo>
                                      <a:lnTo>
                                        <a:pt x="1846" y="229"/>
                                      </a:lnTo>
                                      <a:lnTo>
                                        <a:pt x="1888" y="263"/>
                                      </a:lnTo>
                                      <a:lnTo>
                                        <a:pt x="1931" y="300"/>
                                      </a:lnTo>
                                      <a:lnTo>
                                        <a:pt x="1971" y="338"/>
                                      </a:lnTo>
                                      <a:lnTo>
                                        <a:pt x="2009" y="377"/>
                                      </a:lnTo>
                                      <a:lnTo>
                                        <a:pt x="2045" y="420"/>
                                      </a:lnTo>
                                      <a:lnTo>
                                        <a:pt x="2079" y="463"/>
                                      </a:lnTo>
                                      <a:lnTo>
                                        <a:pt x="2112" y="508"/>
                                      </a:lnTo>
                                      <a:lnTo>
                                        <a:pt x="2142" y="555"/>
                                      </a:lnTo>
                                      <a:lnTo>
                                        <a:pt x="2170" y="603"/>
                                      </a:lnTo>
                                      <a:lnTo>
                                        <a:pt x="2195" y="653"/>
                                      </a:lnTo>
                                      <a:lnTo>
                                        <a:pt x="2218" y="704"/>
                                      </a:lnTo>
                                      <a:lnTo>
                                        <a:pt x="2239" y="756"/>
                                      </a:lnTo>
                                      <a:lnTo>
                                        <a:pt x="2257" y="810"/>
                                      </a:lnTo>
                                      <a:lnTo>
                                        <a:pt x="2273" y="864"/>
                                      </a:lnTo>
                                      <a:lnTo>
                                        <a:pt x="2286" y="920"/>
                                      </a:lnTo>
                                      <a:lnTo>
                                        <a:pt x="2295" y="976"/>
                                      </a:lnTo>
                                      <a:lnTo>
                                        <a:pt x="2303" y="1034"/>
                                      </a:lnTo>
                                      <a:lnTo>
                                        <a:pt x="2308" y="1093"/>
                                      </a:lnTo>
                                      <a:lnTo>
                                        <a:pt x="2309" y="1152"/>
                                      </a:lnTo>
                                      <a:lnTo>
                                        <a:pt x="2308" y="1211"/>
                                      </a:lnTo>
                                      <a:lnTo>
                                        <a:pt x="2303" y="1269"/>
                                      </a:lnTo>
                                      <a:lnTo>
                                        <a:pt x="2295" y="1327"/>
                                      </a:lnTo>
                                      <a:lnTo>
                                        <a:pt x="2286" y="1384"/>
                                      </a:lnTo>
                                      <a:lnTo>
                                        <a:pt x="2273" y="1440"/>
                                      </a:lnTo>
                                      <a:lnTo>
                                        <a:pt x="2257" y="1495"/>
                                      </a:lnTo>
                                      <a:lnTo>
                                        <a:pt x="2239" y="1548"/>
                                      </a:lnTo>
                                      <a:lnTo>
                                        <a:pt x="2218" y="1600"/>
                                      </a:lnTo>
                                      <a:lnTo>
                                        <a:pt x="2195" y="1652"/>
                                      </a:lnTo>
                                      <a:lnTo>
                                        <a:pt x="2170" y="1701"/>
                                      </a:lnTo>
                                      <a:lnTo>
                                        <a:pt x="2142" y="1750"/>
                                      </a:lnTo>
                                      <a:lnTo>
                                        <a:pt x="2112" y="1796"/>
                                      </a:lnTo>
                                      <a:lnTo>
                                        <a:pt x="2079" y="1841"/>
                                      </a:lnTo>
                                      <a:lnTo>
                                        <a:pt x="2045" y="1885"/>
                                      </a:lnTo>
                                      <a:lnTo>
                                        <a:pt x="2009" y="1926"/>
                                      </a:lnTo>
                                      <a:lnTo>
                                        <a:pt x="1971" y="1966"/>
                                      </a:lnTo>
                                      <a:lnTo>
                                        <a:pt x="1931" y="2004"/>
                                      </a:lnTo>
                                      <a:lnTo>
                                        <a:pt x="1888" y="2040"/>
                                      </a:lnTo>
                                      <a:lnTo>
                                        <a:pt x="1846" y="2075"/>
                                      </a:lnTo>
                                      <a:lnTo>
                                        <a:pt x="1800" y="2107"/>
                                      </a:lnTo>
                                      <a:lnTo>
                                        <a:pt x="1753" y="2137"/>
                                      </a:lnTo>
                                      <a:lnTo>
                                        <a:pt x="1705" y="2165"/>
                                      </a:lnTo>
                                      <a:lnTo>
                                        <a:pt x="1655" y="2191"/>
                                      </a:lnTo>
                                      <a:lnTo>
                                        <a:pt x="1603" y="2214"/>
                                      </a:lnTo>
                                      <a:lnTo>
                                        <a:pt x="1551" y="2234"/>
                                      </a:lnTo>
                                      <a:lnTo>
                                        <a:pt x="1497" y="2252"/>
                                      </a:lnTo>
                                      <a:lnTo>
                                        <a:pt x="1443" y="2267"/>
                                      </a:lnTo>
                                      <a:lnTo>
                                        <a:pt x="1387" y="2280"/>
                                      </a:lnTo>
                                      <a:lnTo>
                                        <a:pt x="1330" y="2291"/>
                                      </a:lnTo>
                                      <a:lnTo>
                                        <a:pt x="1272" y="2297"/>
                                      </a:lnTo>
                                      <a:lnTo>
                                        <a:pt x="1213" y="2302"/>
                                      </a:lnTo>
                                      <a:lnTo>
                                        <a:pt x="1154" y="2304"/>
                                      </a:lnTo>
                                      <a:lnTo>
                                        <a:pt x="1096" y="2302"/>
                                      </a:lnTo>
                                      <a:lnTo>
                                        <a:pt x="1037" y="2297"/>
                                      </a:lnTo>
                                      <a:lnTo>
                                        <a:pt x="979" y="2291"/>
                                      </a:lnTo>
                                      <a:lnTo>
                                        <a:pt x="922" y="2280"/>
                                      </a:lnTo>
                                      <a:lnTo>
                                        <a:pt x="866" y="2267"/>
                                      </a:lnTo>
                                      <a:lnTo>
                                        <a:pt x="812" y="2252"/>
                                      </a:lnTo>
                                      <a:lnTo>
                                        <a:pt x="757" y="2234"/>
                                      </a:lnTo>
                                      <a:lnTo>
                                        <a:pt x="705" y="2214"/>
                                      </a:lnTo>
                                      <a:lnTo>
                                        <a:pt x="654" y="2191"/>
                                      </a:lnTo>
                                      <a:lnTo>
                                        <a:pt x="604" y="2165"/>
                                      </a:lnTo>
                                      <a:lnTo>
                                        <a:pt x="556" y="2137"/>
                                      </a:lnTo>
                                      <a:lnTo>
                                        <a:pt x="509" y="2107"/>
                                      </a:lnTo>
                                      <a:lnTo>
                                        <a:pt x="463" y="2075"/>
                                      </a:lnTo>
                                      <a:lnTo>
                                        <a:pt x="420" y="2040"/>
                                      </a:lnTo>
                                      <a:lnTo>
                                        <a:pt x="378" y="2004"/>
                                      </a:lnTo>
                                      <a:lnTo>
                                        <a:pt x="338" y="1966"/>
                                      </a:lnTo>
                                      <a:lnTo>
                                        <a:pt x="300" y="1926"/>
                                      </a:lnTo>
                                      <a:lnTo>
                                        <a:pt x="264" y="1885"/>
                                      </a:lnTo>
                                      <a:lnTo>
                                        <a:pt x="230" y="1841"/>
                                      </a:lnTo>
                                      <a:lnTo>
                                        <a:pt x="197" y="1796"/>
                                      </a:lnTo>
                                      <a:lnTo>
                                        <a:pt x="167" y="1750"/>
                                      </a:lnTo>
                                      <a:lnTo>
                                        <a:pt x="139" y="1701"/>
                                      </a:lnTo>
                                      <a:lnTo>
                                        <a:pt x="114" y="1652"/>
                                      </a:lnTo>
                                      <a:lnTo>
                                        <a:pt x="91" y="1600"/>
                                      </a:lnTo>
                                      <a:lnTo>
                                        <a:pt x="70" y="1548"/>
                                      </a:lnTo>
                                      <a:lnTo>
                                        <a:pt x="52" y="1495"/>
                                      </a:lnTo>
                                      <a:lnTo>
                                        <a:pt x="36" y="1440"/>
                                      </a:lnTo>
                                      <a:lnTo>
                                        <a:pt x="23" y="1384"/>
                                      </a:lnTo>
                                      <a:lnTo>
                                        <a:pt x="13" y="1327"/>
                                      </a:lnTo>
                                      <a:lnTo>
                                        <a:pt x="6" y="1269"/>
                                      </a:lnTo>
                                      <a:lnTo>
                                        <a:pt x="1" y="1211"/>
                                      </a:lnTo>
                                      <a:lnTo>
                                        <a:pt x="0" y="1152"/>
                                      </a:lnTo>
                                      <a:lnTo>
                                        <a:pt x="1" y="1093"/>
                                      </a:lnTo>
                                      <a:lnTo>
                                        <a:pt x="6" y="1034"/>
                                      </a:lnTo>
                                      <a:lnTo>
                                        <a:pt x="13" y="976"/>
                                      </a:lnTo>
                                      <a:lnTo>
                                        <a:pt x="23" y="920"/>
                                      </a:lnTo>
                                      <a:lnTo>
                                        <a:pt x="36" y="864"/>
                                      </a:lnTo>
                                      <a:lnTo>
                                        <a:pt x="52" y="810"/>
                                      </a:lnTo>
                                      <a:lnTo>
                                        <a:pt x="70" y="756"/>
                                      </a:lnTo>
                                      <a:lnTo>
                                        <a:pt x="91" y="704"/>
                                      </a:lnTo>
                                      <a:lnTo>
                                        <a:pt x="114" y="653"/>
                                      </a:lnTo>
                                      <a:lnTo>
                                        <a:pt x="139" y="603"/>
                                      </a:lnTo>
                                      <a:lnTo>
                                        <a:pt x="167" y="555"/>
                                      </a:lnTo>
                                      <a:lnTo>
                                        <a:pt x="197" y="508"/>
                                      </a:lnTo>
                                      <a:lnTo>
                                        <a:pt x="230" y="463"/>
                                      </a:lnTo>
                                      <a:lnTo>
                                        <a:pt x="264" y="420"/>
                                      </a:lnTo>
                                      <a:lnTo>
                                        <a:pt x="300" y="377"/>
                                      </a:lnTo>
                                      <a:lnTo>
                                        <a:pt x="338" y="338"/>
                                      </a:lnTo>
                                      <a:lnTo>
                                        <a:pt x="378" y="300"/>
                                      </a:lnTo>
                                      <a:lnTo>
                                        <a:pt x="420" y="263"/>
                                      </a:lnTo>
                                      <a:lnTo>
                                        <a:pt x="463" y="229"/>
                                      </a:lnTo>
                                      <a:lnTo>
                                        <a:pt x="509" y="197"/>
                                      </a:lnTo>
                                      <a:lnTo>
                                        <a:pt x="556" y="167"/>
                                      </a:lnTo>
                                      <a:lnTo>
                                        <a:pt x="604" y="140"/>
                                      </a:lnTo>
                                      <a:lnTo>
                                        <a:pt x="654" y="114"/>
                                      </a:lnTo>
                                      <a:lnTo>
                                        <a:pt x="705" y="91"/>
                                      </a:lnTo>
                                      <a:lnTo>
                                        <a:pt x="757" y="70"/>
                                      </a:lnTo>
                                      <a:lnTo>
                                        <a:pt x="812" y="53"/>
                                      </a:lnTo>
                                      <a:lnTo>
                                        <a:pt x="866" y="36"/>
                                      </a:lnTo>
                                      <a:lnTo>
                                        <a:pt x="922" y="23"/>
                                      </a:lnTo>
                                      <a:lnTo>
                                        <a:pt x="979" y="13"/>
                                      </a:lnTo>
                                      <a:lnTo>
                                        <a:pt x="1037" y="6"/>
                                      </a:lnTo>
                                      <a:lnTo>
                                        <a:pt x="1096" y="1"/>
                                      </a:lnTo>
                                      <a:lnTo>
                                        <a:pt x="11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" name="Freeform 1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6" y="882"/>
                                  <a:ext cx="231" cy="230"/>
                                </a:xfrm>
                                <a:custGeom>
                                  <a:avLst/>
                                  <a:gdLst>
                                    <a:gd name="T0" fmla="*/ 1273 w 2310"/>
                                    <a:gd name="T1" fmla="*/ 6 h 2304"/>
                                    <a:gd name="T2" fmla="*/ 1444 w 2310"/>
                                    <a:gd name="T3" fmla="*/ 36 h 2304"/>
                                    <a:gd name="T4" fmla="*/ 1604 w 2310"/>
                                    <a:gd name="T5" fmla="*/ 91 h 2304"/>
                                    <a:gd name="T6" fmla="*/ 1754 w 2310"/>
                                    <a:gd name="T7" fmla="*/ 167 h 2304"/>
                                    <a:gd name="T8" fmla="*/ 1889 w 2310"/>
                                    <a:gd name="T9" fmla="*/ 263 h 2304"/>
                                    <a:gd name="T10" fmla="*/ 2009 w 2310"/>
                                    <a:gd name="T11" fmla="*/ 377 h 2304"/>
                                    <a:gd name="T12" fmla="*/ 2112 w 2310"/>
                                    <a:gd name="T13" fmla="*/ 508 h 2304"/>
                                    <a:gd name="T14" fmla="*/ 2196 w 2310"/>
                                    <a:gd name="T15" fmla="*/ 653 h 2304"/>
                                    <a:gd name="T16" fmla="*/ 2257 w 2310"/>
                                    <a:gd name="T17" fmla="*/ 810 h 2304"/>
                                    <a:gd name="T18" fmla="*/ 2297 w 2310"/>
                                    <a:gd name="T19" fmla="*/ 976 h 2304"/>
                                    <a:gd name="T20" fmla="*/ 2310 w 2310"/>
                                    <a:gd name="T21" fmla="*/ 1152 h 2304"/>
                                    <a:gd name="T22" fmla="*/ 2297 w 2310"/>
                                    <a:gd name="T23" fmla="*/ 1327 h 2304"/>
                                    <a:gd name="T24" fmla="*/ 2257 w 2310"/>
                                    <a:gd name="T25" fmla="*/ 1495 h 2304"/>
                                    <a:gd name="T26" fmla="*/ 2196 w 2310"/>
                                    <a:gd name="T27" fmla="*/ 1652 h 2304"/>
                                    <a:gd name="T28" fmla="*/ 2112 w 2310"/>
                                    <a:gd name="T29" fmla="*/ 1796 h 2304"/>
                                    <a:gd name="T30" fmla="*/ 2009 w 2310"/>
                                    <a:gd name="T31" fmla="*/ 1926 h 2304"/>
                                    <a:gd name="T32" fmla="*/ 1889 w 2310"/>
                                    <a:gd name="T33" fmla="*/ 2040 h 2304"/>
                                    <a:gd name="T34" fmla="*/ 1754 w 2310"/>
                                    <a:gd name="T35" fmla="*/ 2137 h 2304"/>
                                    <a:gd name="T36" fmla="*/ 1604 w 2310"/>
                                    <a:gd name="T37" fmla="*/ 2214 h 2304"/>
                                    <a:gd name="T38" fmla="*/ 1444 w 2310"/>
                                    <a:gd name="T39" fmla="*/ 2267 h 2304"/>
                                    <a:gd name="T40" fmla="*/ 1273 w 2310"/>
                                    <a:gd name="T41" fmla="*/ 2297 h 2304"/>
                                    <a:gd name="T42" fmla="*/ 1095 w 2310"/>
                                    <a:gd name="T43" fmla="*/ 2302 h 2304"/>
                                    <a:gd name="T44" fmla="*/ 923 w 2310"/>
                                    <a:gd name="T45" fmla="*/ 2280 h 2304"/>
                                    <a:gd name="T46" fmla="*/ 758 w 2310"/>
                                    <a:gd name="T47" fmla="*/ 2234 h 2304"/>
                                    <a:gd name="T48" fmla="*/ 605 w 2310"/>
                                    <a:gd name="T49" fmla="*/ 2165 h 2304"/>
                                    <a:gd name="T50" fmla="*/ 464 w 2310"/>
                                    <a:gd name="T51" fmla="*/ 2075 h 2304"/>
                                    <a:gd name="T52" fmla="*/ 339 w 2310"/>
                                    <a:gd name="T53" fmla="*/ 1966 h 2304"/>
                                    <a:gd name="T54" fmla="*/ 230 w 2310"/>
                                    <a:gd name="T55" fmla="*/ 1841 h 2304"/>
                                    <a:gd name="T56" fmla="*/ 140 w 2310"/>
                                    <a:gd name="T57" fmla="*/ 1701 h 2304"/>
                                    <a:gd name="T58" fmla="*/ 70 w 2310"/>
                                    <a:gd name="T59" fmla="*/ 1548 h 2304"/>
                                    <a:gd name="T60" fmla="*/ 24 w 2310"/>
                                    <a:gd name="T61" fmla="*/ 1384 h 2304"/>
                                    <a:gd name="T62" fmla="*/ 2 w 2310"/>
                                    <a:gd name="T63" fmla="*/ 1211 h 2304"/>
                                    <a:gd name="T64" fmla="*/ 7 w 2310"/>
                                    <a:gd name="T65" fmla="*/ 1034 h 2304"/>
                                    <a:gd name="T66" fmla="*/ 36 w 2310"/>
                                    <a:gd name="T67" fmla="*/ 864 h 2304"/>
                                    <a:gd name="T68" fmla="*/ 91 w 2310"/>
                                    <a:gd name="T69" fmla="*/ 704 h 2304"/>
                                    <a:gd name="T70" fmla="*/ 167 w 2310"/>
                                    <a:gd name="T71" fmla="*/ 555 h 2304"/>
                                    <a:gd name="T72" fmla="*/ 265 w 2310"/>
                                    <a:gd name="T73" fmla="*/ 420 h 2304"/>
                                    <a:gd name="T74" fmla="*/ 379 w 2310"/>
                                    <a:gd name="T75" fmla="*/ 300 h 2304"/>
                                    <a:gd name="T76" fmla="*/ 509 w 2310"/>
                                    <a:gd name="T77" fmla="*/ 197 h 2304"/>
                                    <a:gd name="T78" fmla="*/ 654 w 2310"/>
                                    <a:gd name="T79" fmla="*/ 114 h 2304"/>
                                    <a:gd name="T80" fmla="*/ 812 w 2310"/>
                                    <a:gd name="T81" fmla="*/ 53 h 2304"/>
                                    <a:gd name="T82" fmla="*/ 980 w 2310"/>
                                    <a:gd name="T83" fmla="*/ 13 h 2304"/>
                                    <a:gd name="T84" fmla="*/ 1155 w 2310"/>
                                    <a:gd name="T85" fmla="*/ 0 h 23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2310" h="2304">
                                      <a:moveTo>
                                        <a:pt x="1155" y="0"/>
                                      </a:moveTo>
                                      <a:lnTo>
                                        <a:pt x="1214" y="1"/>
                                      </a:lnTo>
                                      <a:lnTo>
                                        <a:pt x="1273" y="6"/>
                                      </a:lnTo>
                                      <a:lnTo>
                                        <a:pt x="1331" y="13"/>
                                      </a:lnTo>
                                      <a:lnTo>
                                        <a:pt x="1388" y="23"/>
                                      </a:lnTo>
                                      <a:lnTo>
                                        <a:pt x="1444" y="36"/>
                                      </a:lnTo>
                                      <a:lnTo>
                                        <a:pt x="1498" y="53"/>
                                      </a:lnTo>
                                      <a:lnTo>
                                        <a:pt x="1552" y="70"/>
                                      </a:lnTo>
                                      <a:lnTo>
                                        <a:pt x="1604" y="91"/>
                                      </a:lnTo>
                                      <a:lnTo>
                                        <a:pt x="1656" y="114"/>
                                      </a:lnTo>
                                      <a:lnTo>
                                        <a:pt x="1706" y="140"/>
                                      </a:lnTo>
                                      <a:lnTo>
                                        <a:pt x="1754" y="167"/>
                                      </a:lnTo>
                                      <a:lnTo>
                                        <a:pt x="1801" y="197"/>
                                      </a:lnTo>
                                      <a:lnTo>
                                        <a:pt x="1846" y="229"/>
                                      </a:lnTo>
                                      <a:lnTo>
                                        <a:pt x="1889" y="263"/>
                                      </a:lnTo>
                                      <a:lnTo>
                                        <a:pt x="1931" y="300"/>
                                      </a:lnTo>
                                      <a:lnTo>
                                        <a:pt x="1971" y="338"/>
                                      </a:lnTo>
                                      <a:lnTo>
                                        <a:pt x="2009" y="377"/>
                                      </a:lnTo>
                                      <a:lnTo>
                                        <a:pt x="2045" y="420"/>
                                      </a:lnTo>
                                      <a:lnTo>
                                        <a:pt x="2080" y="463"/>
                                      </a:lnTo>
                                      <a:lnTo>
                                        <a:pt x="2112" y="508"/>
                                      </a:lnTo>
                                      <a:lnTo>
                                        <a:pt x="2143" y="555"/>
                                      </a:lnTo>
                                      <a:lnTo>
                                        <a:pt x="2170" y="603"/>
                                      </a:lnTo>
                                      <a:lnTo>
                                        <a:pt x="2196" y="653"/>
                                      </a:lnTo>
                                      <a:lnTo>
                                        <a:pt x="2219" y="704"/>
                                      </a:lnTo>
                                      <a:lnTo>
                                        <a:pt x="2240" y="756"/>
                                      </a:lnTo>
                                      <a:lnTo>
                                        <a:pt x="2257" y="810"/>
                                      </a:lnTo>
                                      <a:lnTo>
                                        <a:pt x="2274" y="864"/>
                                      </a:lnTo>
                                      <a:lnTo>
                                        <a:pt x="2286" y="920"/>
                                      </a:lnTo>
                                      <a:lnTo>
                                        <a:pt x="2297" y="976"/>
                                      </a:lnTo>
                                      <a:lnTo>
                                        <a:pt x="2304" y="1034"/>
                                      </a:lnTo>
                                      <a:lnTo>
                                        <a:pt x="2309" y="1093"/>
                                      </a:lnTo>
                                      <a:lnTo>
                                        <a:pt x="2310" y="1152"/>
                                      </a:lnTo>
                                      <a:lnTo>
                                        <a:pt x="2309" y="1211"/>
                                      </a:lnTo>
                                      <a:lnTo>
                                        <a:pt x="2304" y="1269"/>
                                      </a:lnTo>
                                      <a:lnTo>
                                        <a:pt x="2297" y="1327"/>
                                      </a:lnTo>
                                      <a:lnTo>
                                        <a:pt x="2286" y="1384"/>
                                      </a:lnTo>
                                      <a:lnTo>
                                        <a:pt x="2274" y="1440"/>
                                      </a:lnTo>
                                      <a:lnTo>
                                        <a:pt x="2257" y="1495"/>
                                      </a:lnTo>
                                      <a:lnTo>
                                        <a:pt x="2240" y="1548"/>
                                      </a:lnTo>
                                      <a:lnTo>
                                        <a:pt x="2219" y="1600"/>
                                      </a:lnTo>
                                      <a:lnTo>
                                        <a:pt x="2196" y="1652"/>
                                      </a:lnTo>
                                      <a:lnTo>
                                        <a:pt x="2170" y="1701"/>
                                      </a:lnTo>
                                      <a:lnTo>
                                        <a:pt x="2143" y="1750"/>
                                      </a:lnTo>
                                      <a:lnTo>
                                        <a:pt x="2112" y="1796"/>
                                      </a:lnTo>
                                      <a:lnTo>
                                        <a:pt x="2080" y="1841"/>
                                      </a:lnTo>
                                      <a:lnTo>
                                        <a:pt x="2045" y="1885"/>
                                      </a:lnTo>
                                      <a:lnTo>
                                        <a:pt x="2009" y="1926"/>
                                      </a:lnTo>
                                      <a:lnTo>
                                        <a:pt x="1971" y="1966"/>
                                      </a:lnTo>
                                      <a:lnTo>
                                        <a:pt x="1931" y="2004"/>
                                      </a:lnTo>
                                      <a:lnTo>
                                        <a:pt x="1889" y="2040"/>
                                      </a:lnTo>
                                      <a:lnTo>
                                        <a:pt x="1846" y="2075"/>
                                      </a:lnTo>
                                      <a:lnTo>
                                        <a:pt x="1801" y="2107"/>
                                      </a:lnTo>
                                      <a:lnTo>
                                        <a:pt x="1754" y="2137"/>
                                      </a:lnTo>
                                      <a:lnTo>
                                        <a:pt x="1706" y="2165"/>
                                      </a:lnTo>
                                      <a:lnTo>
                                        <a:pt x="1656" y="2191"/>
                                      </a:lnTo>
                                      <a:lnTo>
                                        <a:pt x="1604" y="2214"/>
                                      </a:lnTo>
                                      <a:lnTo>
                                        <a:pt x="1552" y="2234"/>
                                      </a:lnTo>
                                      <a:lnTo>
                                        <a:pt x="1498" y="2252"/>
                                      </a:lnTo>
                                      <a:lnTo>
                                        <a:pt x="1444" y="2267"/>
                                      </a:lnTo>
                                      <a:lnTo>
                                        <a:pt x="1388" y="2280"/>
                                      </a:lnTo>
                                      <a:lnTo>
                                        <a:pt x="1331" y="2291"/>
                                      </a:lnTo>
                                      <a:lnTo>
                                        <a:pt x="1273" y="2297"/>
                                      </a:lnTo>
                                      <a:lnTo>
                                        <a:pt x="1214" y="2302"/>
                                      </a:lnTo>
                                      <a:lnTo>
                                        <a:pt x="1155" y="2304"/>
                                      </a:lnTo>
                                      <a:lnTo>
                                        <a:pt x="1095" y="2302"/>
                                      </a:lnTo>
                                      <a:lnTo>
                                        <a:pt x="1036" y="2297"/>
                                      </a:lnTo>
                                      <a:lnTo>
                                        <a:pt x="980" y="2291"/>
                                      </a:lnTo>
                                      <a:lnTo>
                                        <a:pt x="923" y="2280"/>
                                      </a:lnTo>
                                      <a:lnTo>
                                        <a:pt x="866" y="2267"/>
                                      </a:lnTo>
                                      <a:lnTo>
                                        <a:pt x="812" y="2252"/>
                                      </a:lnTo>
                                      <a:lnTo>
                                        <a:pt x="758" y="2234"/>
                                      </a:lnTo>
                                      <a:lnTo>
                                        <a:pt x="706" y="2214"/>
                                      </a:lnTo>
                                      <a:lnTo>
                                        <a:pt x="654" y="2191"/>
                                      </a:lnTo>
                                      <a:lnTo>
                                        <a:pt x="605" y="2165"/>
                                      </a:lnTo>
                                      <a:lnTo>
                                        <a:pt x="556" y="2137"/>
                                      </a:lnTo>
                                      <a:lnTo>
                                        <a:pt x="509" y="2107"/>
                                      </a:lnTo>
                                      <a:lnTo>
                                        <a:pt x="464" y="2075"/>
                                      </a:lnTo>
                                      <a:lnTo>
                                        <a:pt x="421" y="2040"/>
                                      </a:lnTo>
                                      <a:lnTo>
                                        <a:pt x="379" y="2004"/>
                                      </a:lnTo>
                                      <a:lnTo>
                                        <a:pt x="339" y="1966"/>
                                      </a:lnTo>
                                      <a:lnTo>
                                        <a:pt x="301" y="1926"/>
                                      </a:lnTo>
                                      <a:lnTo>
                                        <a:pt x="265" y="1885"/>
                                      </a:lnTo>
                                      <a:lnTo>
                                        <a:pt x="230" y="1841"/>
                                      </a:lnTo>
                                      <a:lnTo>
                                        <a:pt x="198" y="1796"/>
                                      </a:lnTo>
                                      <a:lnTo>
                                        <a:pt x="167" y="1750"/>
                                      </a:lnTo>
                                      <a:lnTo>
                                        <a:pt x="140" y="1701"/>
                                      </a:lnTo>
                                      <a:lnTo>
                                        <a:pt x="114" y="1652"/>
                                      </a:lnTo>
                                      <a:lnTo>
                                        <a:pt x="91" y="1600"/>
                                      </a:lnTo>
                                      <a:lnTo>
                                        <a:pt x="70" y="1548"/>
                                      </a:lnTo>
                                      <a:lnTo>
                                        <a:pt x="53" y="1495"/>
                                      </a:lnTo>
                                      <a:lnTo>
                                        <a:pt x="36" y="1440"/>
                                      </a:lnTo>
                                      <a:lnTo>
                                        <a:pt x="24" y="1384"/>
                                      </a:lnTo>
                                      <a:lnTo>
                                        <a:pt x="13" y="1327"/>
                                      </a:lnTo>
                                      <a:lnTo>
                                        <a:pt x="7" y="1269"/>
                                      </a:lnTo>
                                      <a:lnTo>
                                        <a:pt x="2" y="1211"/>
                                      </a:lnTo>
                                      <a:lnTo>
                                        <a:pt x="0" y="1152"/>
                                      </a:lnTo>
                                      <a:lnTo>
                                        <a:pt x="2" y="1093"/>
                                      </a:lnTo>
                                      <a:lnTo>
                                        <a:pt x="7" y="1034"/>
                                      </a:lnTo>
                                      <a:lnTo>
                                        <a:pt x="13" y="976"/>
                                      </a:lnTo>
                                      <a:lnTo>
                                        <a:pt x="24" y="920"/>
                                      </a:lnTo>
                                      <a:lnTo>
                                        <a:pt x="36" y="864"/>
                                      </a:lnTo>
                                      <a:lnTo>
                                        <a:pt x="53" y="810"/>
                                      </a:lnTo>
                                      <a:lnTo>
                                        <a:pt x="70" y="756"/>
                                      </a:lnTo>
                                      <a:lnTo>
                                        <a:pt x="91" y="704"/>
                                      </a:lnTo>
                                      <a:lnTo>
                                        <a:pt x="114" y="653"/>
                                      </a:lnTo>
                                      <a:lnTo>
                                        <a:pt x="140" y="603"/>
                                      </a:lnTo>
                                      <a:lnTo>
                                        <a:pt x="167" y="555"/>
                                      </a:lnTo>
                                      <a:lnTo>
                                        <a:pt x="198" y="508"/>
                                      </a:lnTo>
                                      <a:lnTo>
                                        <a:pt x="230" y="463"/>
                                      </a:lnTo>
                                      <a:lnTo>
                                        <a:pt x="265" y="420"/>
                                      </a:lnTo>
                                      <a:lnTo>
                                        <a:pt x="301" y="377"/>
                                      </a:lnTo>
                                      <a:lnTo>
                                        <a:pt x="339" y="338"/>
                                      </a:lnTo>
                                      <a:lnTo>
                                        <a:pt x="379" y="300"/>
                                      </a:lnTo>
                                      <a:lnTo>
                                        <a:pt x="421" y="263"/>
                                      </a:lnTo>
                                      <a:lnTo>
                                        <a:pt x="464" y="229"/>
                                      </a:lnTo>
                                      <a:lnTo>
                                        <a:pt x="509" y="197"/>
                                      </a:lnTo>
                                      <a:lnTo>
                                        <a:pt x="556" y="167"/>
                                      </a:lnTo>
                                      <a:lnTo>
                                        <a:pt x="605" y="140"/>
                                      </a:lnTo>
                                      <a:lnTo>
                                        <a:pt x="654" y="114"/>
                                      </a:lnTo>
                                      <a:lnTo>
                                        <a:pt x="706" y="91"/>
                                      </a:lnTo>
                                      <a:lnTo>
                                        <a:pt x="758" y="70"/>
                                      </a:lnTo>
                                      <a:lnTo>
                                        <a:pt x="812" y="53"/>
                                      </a:lnTo>
                                      <a:lnTo>
                                        <a:pt x="866" y="36"/>
                                      </a:lnTo>
                                      <a:lnTo>
                                        <a:pt x="923" y="23"/>
                                      </a:lnTo>
                                      <a:lnTo>
                                        <a:pt x="980" y="13"/>
                                      </a:lnTo>
                                      <a:lnTo>
                                        <a:pt x="1036" y="6"/>
                                      </a:lnTo>
                                      <a:lnTo>
                                        <a:pt x="1095" y="1"/>
                                      </a:lnTo>
                                      <a:lnTo>
                                        <a:pt x="11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" name="Freeform 1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56" y="768"/>
                                  <a:ext cx="220" cy="776"/>
                                </a:xfrm>
                                <a:custGeom>
                                  <a:avLst/>
                                  <a:gdLst>
                                    <a:gd name="T0" fmla="*/ 1500 w 2203"/>
                                    <a:gd name="T1" fmla="*/ 502 h 7763"/>
                                    <a:gd name="T2" fmla="*/ 1535 w 2203"/>
                                    <a:gd name="T3" fmla="*/ 786 h 7763"/>
                                    <a:gd name="T4" fmla="*/ 1566 w 2203"/>
                                    <a:gd name="T5" fmla="*/ 1168 h 7763"/>
                                    <a:gd name="T6" fmla="*/ 1577 w 2203"/>
                                    <a:gd name="T7" fmla="*/ 1384 h 7763"/>
                                    <a:gd name="T8" fmla="*/ 1582 w 2203"/>
                                    <a:gd name="T9" fmla="*/ 1608 h 7763"/>
                                    <a:gd name="T10" fmla="*/ 1580 w 2203"/>
                                    <a:gd name="T11" fmla="*/ 1836 h 7763"/>
                                    <a:gd name="T12" fmla="*/ 1569 w 2203"/>
                                    <a:gd name="T13" fmla="*/ 2063 h 7763"/>
                                    <a:gd name="T14" fmla="*/ 1547 w 2203"/>
                                    <a:gd name="T15" fmla="*/ 2282 h 7763"/>
                                    <a:gd name="T16" fmla="*/ 1500 w 2203"/>
                                    <a:gd name="T17" fmla="*/ 2586 h 7763"/>
                                    <a:gd name="T18" fmla="*/ 1449 w 2203"/>
                                    <a:gd name="T19" fmla="*/ 2870 h 7763"/>
                                    <a:gd name="T20" fmla="*/ 1407 w 2203"/>
                                    <a:gd name="T21" fmla="*/ 3098 h 7763"/>
                                    <a:gd name="T22" fmla="*/ 1384 w 2203"/>
                                    <a:gd name="T23" fmla="*/ 3272 h 7763"/>
                                    <a:gd name="T24" fmla="*/ 1375 w 2203"/>
                                    <a:gd name="T25" fmla="*/ 3376 h 7763"/>
                                    <a:gd name="T26" fmla="*/ 1373 w 2203"/>
                                    <a:gd name="T27" fmla="*/ 3486 h 7763"/>
                                    <a:gd name="T28" fmla="*/ 1376 w 2203"/>
                                    <a:gd name="T29" fmla="*/ 3606 h 7763"/>
                                    <a:gd name="T30" fmla="*/ 1390 w 2203"/>
                                    <a:gd name="T31" fmla="*/ 3784 h 7763"/>
                                    <a:gd name="T32" fmla="*/ 1438 w 2203"/>
                                    <a:gd name="T33" fmla="*/ 4069 h 7763"/>
                                    <a:gd name="T34" fmla="*/ 1512 w 2203"/>
                                    <a:gd name="T35" fmla="*/ 4370 h 7763"/>
                                    <a:gd name="T36" fmla="*/ 1606 w 2203"/>
                                    <a:gd name="T37" fmla="*/ 4680 h 7763"/>
                                    <a:gd name="T38" fmla="*/ 1748 w 2203"/>
                                    <a:gd name="T39" fmla="*/ 5099 h 7763"/>
                                    <a:gd name="T40" fmla="*/ 1966 w 2203"/>
                                    <a:gd name="T41" fmla="*/ 5716 h 7763"/>
                                    <a:gd name="T42" fmla="*/ 2060 w 2203"/>
                                    <a:gd name="T43" fmla="*/ 6007 h 7763"/>
                                    <a:gd name="T44" fmla="*/ 2136 w 2203"/>
                                    <a:gd name="T45" fmla="*/ 6279 h 7763"/>
                                    <a:gd name="T46" fmla="*/ 2186 w 2203"/>
                                    <a:gd name="T47" fmla="*/ 6526 h 7763"/>
                                    <a:gd name="T48" fmla="*/ 2203 w 2203"/>
                                    <a:gd name="T49" fmla="*/ 6744 h 7763"/>
                                    <a:gd name="T50" fmla="*/ 2074 w 2203"/>
                                    <a:gd name="T51" fmla="*/ 6960 h 7763"/>
                                    <a:gd name="T52" fmla="*/ 1962 w 2203"/>
                                    <a:gd name="T53" fmla="*/ 7131 h 7763"/>
                                    <a:gd name="T54" fmla="*/ 1866 w 2203"/>
                                    <a:gd name="T55" fmla="*/ 7264 h 7763"/>
                                    <a:gd name="T56" fmla="*/ 1761 w 2203"/>
                                    <a:gd name="T57" fmla="*/ 7392 h 7763"/>
                                    <a:gd name="T58" fmla="*/ 1647 w 2203"/>
                                    <a:gd name="T59" fmla="*/ 7511 h 7763"/>
                                    <a:gd name="T60" fmla="*/ 1527 w 2203"/>
                                    <a:gd name="T61" fmla="*/ 7614 h 7763"/>
                                    <a:gd name="T62" fmla="*/ 1399 w 2203"/>
                                    <a:gd name="T63" fmla="*/ 7695 h 7763"/>
                                    <a:gd name="T64" fmla="*/ 1267 w 2203"/>
                                    <a:gd name="T65" fmla="*/ 7746 h 7763"/>
                                    <a:gd name="T66" fmla="*/ 1131 w 2203"/>
                                    <a:gd name="T67" fmla="*/ 7763 h 7763"/>
                                    <a:gd name="T68" fmla="*/ 793 w 2203"/>
                                    <a:gd name="T69" fmla="*/ 7651 h 7763"/>
                                    <a:gd name="T70" fmla="*/ 454 w 2203"/>
                                    <a:gd name="T71" fmla="*/ 7242 h 7763"/>
                                    <a:gd name="T72" fmla="*/ 219 w 2203"/>
                                    <a:gd name="T73" fmla="*/ 6595 h 7763"/>
                                    <a:gd name="T74" fmla="*/ 75 w 2203"/>
                                    <a:gd name="T75" fmla="*/ 5770 h 7763"/>
                                    <a:gd name="T76" fmla="*/ 7 w 2203"/>
                                    <a:gd name="T77" fmla="*/ 4830 h 7763"/>
                                    <a:gd name="T78" fmla="*/ 4 w 2203"/>
                                    <a:gd name="T79" fmla="*/ 3835 h 7763"/>
                                    <a:gd name="T80" fmla="*/ 51 w 2203"/>
                                    <a:gd name="T81" fmla="*/ 2845 h 7763"/>
                                    <a:gd name="T82" fmla="*/ 133 w 2203"/>
                                    <a:gd name="T83" fmla="*/ 1923 h 7763"/>
                                    <a:gd name="T84" fmla="*/ 238 w 2203"/>
                                    <a:gd name="T85" fmla="*/ 1131 h 7763"/>
                                    <a:gd name="T86" fmla="*/ 352 w 2203"/>
                                    <a:gd name="T87" fmla="*/ 528 h 7763"/>
                                    <a:gd name="T88" fmla="*/ 461 w 2203"/>
                                    <a:gd name="T89" fmla="*/ 176 h 7763"/>
                                    <a:gd name="T90" fmla="*/ 504 w 2203"/>
                                    <a:gd name="T91" fmla="*/ 65 h 7763"/>
                                    <a:gd name="T92" fmla="*/ 587 w 2203"/>
                                    <a:gd name="T93" fmla="*/ 9 h 7763"/>
                                    <a:gd name="T94" fmla="*/ 698 w 2203"/>
                                    <a:gd name="T95" fmla="*/ 1 h 7763"/>
                                    <a:gd name="T96" fmla="*/ 831 w 2203"/>
                                    <a:gd name="T97" fmla="*/ 28 h 7763"/>
                                    <a:gd name="T98" fmla="*/ 971 w 2203"/>
                                    <a:gd name="T99" fmla="*/ 82 h 7763"/>
                                    <a:gd name="T100" fmla="*/ 1112 w 2203"/>
                                    <a:gd name="T101" fmla="*/ 152 h 7763"/>
                                    <a:gd name="T102" fmla="*/ 1243 w 2203"/>
                                    <a:gd name="T103" fmla="*/ 227 h 7763"/>
                                    <a:gd name="T104" fmla="*/ 1356 w 2203"/>
                                    <a:gd name="T105" fmla="*/ 298 h 7763"/>
                                    <a:gd name="T106" fmla="*/ 1479 w 2203"/>
                                    <a:gd name="T107" fmla="*/ 386 h 77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2203" h="7763">
                                      <a:moveTo>
                                        <a:pt x="1480" y="388"/>
                                      </a:moveTo>
                                      <a:lnTo>
                                        <a:pt x="1490" y="436"/>
                                      </a:lnTo>
                                      <a:lnTo>
                                        <a:pt x="1500" y="502"/>
                                      </a:lnTo>
                                      <a:lnTo>
                                        <a:pt x="1511" y="582"/>
                                      </a:lnTo>
                                      <a:lnTo>
                                        <a:pt x="1523" y="678"/>
                                      </a:lnTo>
                                      <a:lnTo>
                                        <a:pt x="1535" y="786"/>
                                      </a:lnTo>
                                      <a:lnTo>
                                        <a:pt x="1547" y="905"/>
                                      </a:lnTo>
                                      <a:lnTo>
                                        <a:pt x="1558" y="1033"/>
                                      </a:lnTo>
                                      <a:lnTo>
                                        <a:pt x="1566" y="1168"/>
                                      </a:lnTo>
                                      <a:lnTo>
                                        <a:pt x="1571" y="1239"/>
                                      </a:lnTo>
                                      <a:lnTo>
                                        <a:pt x="1574" y="1311"/>
                                      </a:lnTo>
                                      <a:lnTo>
                                        <a:pt x="1577" y="1384"/>
                                      </a:lnTo>
                                      <a:lnTo>
                                        <a:pt x="1580" y="1458"/>
                                      </a:lnTo>
                                      <a:lnTo>
                                        <a:pt x="1581" y="1533"/>
                                      </a:lnTo>
                                      <a:lnTo>
                                        <a:pt x="1582" y="1608"/>
                                      </a:lnTo>
                                      <a:lnTo>
                                        <a:pt x="1582" y="1685"/>
                                      </a:lnTo>
                                      <a:lnTo>
                                        <a:pt x="1581" y="1761"/>
                                      </a:lnTo>
                                      <a:lnTo>
                                        <a:pt x="1580" y="1836"/>
                                      </a:lnTo>
                                      <a:lnTo>
                                        <a:pt x="1576" y="1912"/>
                                      </a:lnTo>
                                      <a:lnTo>
                                        <a:pt x="1573" y="1987"/>
                                      </a:lnTo>
                                      <a:lnTo>
                                        <a:pt x="1569" y="2063"/>
                                      </a:lnTo>
                                      <a:lnTo>
                                        <a:pt x="1562" y="2137"/>
                                      </a:lnTo>
                                      <a:lnTo>
                                        <a:pt x="1556" y="2210"/>
                                      </a:lnTo>
                                      <a:lnTo>
                                        <a:pt x="1547" y="2282"/>
                                      </a:lnTo>
                                      <a:lnTo>
                                        <a:pt x="1537" y="2351"/>
                                      </a:lnTo>
                                      <a:lnTo>
                                        <a:pt x="1518" y="2474"/>
                                      </a:lnTo>
                                      <a:lnTo>
                                        <a:pt x="1500" y="2586"/>
                                      </a:lnTo>
                                      <a:lnTo>
                                        <a:pt x="1481" y="2689"/>
                                      </a:lnTo>
                                      <a:lnTo>
                                        <a:pt x="1464" y="2783"/>
                                      </a:lnTo>
                                      <a:lnTo>
                                        <a:pt x="1449" y="2870"/>
                                      </a:lnTo>
                                      <a:lnTo>
                                        <a:pt x="1433" y="2950"/>
                                      </a:lnTo>
                                      <a:lnTo>
                                        <a:pt x="1419" y="3027"/>
                                      </a:lnTo>
                                      <a:lnTo>
                                        <a:pt x="1407" y="3098"/>
                                      </a:lnTo>
                                      <a:lnTo>
                                        <a:pt x="1396" y="3168"/>
                                      </a:lnTo>
                                      <a:lnTo>
                                        <a:pt x="1387" y="3237"/>
                                      </a:lnTo>
                                      <a:lnTo>
                                        <a:pt x="1384" y="3272"/>
                                      </a:lnTo>
                                      <a:lnTo>
                                        <a:pt x="1381" y="3305"/>
                                      </a:lnTo>
                                      <a:lnTo>
                                        <a:pt x="1378" y="3340"/>
                                      </a:lnTo>
                                      <a:lnTo>
                                        <a:pt x="1375" y="3376"/>
                                      </a:lnTo>
                                      <a:lnTo>
                                        <a:pt x="1374" y="3412"/>
                                      </a:lnTo>
                                      <a:lnTo>
                                        <a:pt x="1373" y="3448"/>
                                      </a:lnTo>
                                      <a:lnTo>
                                        <a:pt x="1373" y="3486"/>
                                      </a:lnTo>
                                      <a:lnTo>
                                        <a:pt x="1373" y="3524"/>
                                      </a:lnTo>
                                      <a:lnTo>
                                        <a:pt x="1374" y="3565"/>
                                      </a:lnTo>
                                      <a:lnTo>
                                        <a:pt x="1376" y="3606"/>
                                      </a:lnTo>
                                      <a:lnTo>
                                        <a:pt x="1379" y="3648"/>
                                      </a:lnTo>
                                      <a:lnTo>
                                        <a:pt x="1382" y="3693"/>
                                      </a:lnTo>
                                      <a:lnTo>
                                        <a:pt x="1390" y="3784"/>
                                      </a:lnTo>
                                      <a:lnTo>
                                        <a:pt x="1403" y="3877"/>
                                      </a:lnTo>
                                      <a:lnTo>
                                        <a:pt x="1418" y="3972"/>
                                      </a:lnTo>
                                      <a:lnTo>
                                        <a:pt x="1438" y="4069"/>
                                      </a:lnTo>
                                      <a:lnTo>
                                        <a:pt x="1459" y="4168"/>
                                      </a:lnTo>
                                      <a:lnTo>
                                        <a:pt x="1485" y="4268"/>
                                      </a:lnTo>
                                      <a:lnTo>
                                        <a:pt x="1512" y="4370"/>
                                      </a:lnTo>
                                      <a:lnTo>
                                        <a:pt x="1541" y="4472"/>
                                      </a:lnTo>
                                      <a:lnTo>
                                        <a:pt x="1573" y="4575"/>
                                      </a:lnTo>
                                      <a:lnTo>
                                        <a:pt x="1606" y="4680"/>
                                      </a:lnTo>
                                      <a:lnTo>
                                        <a:pt x="1640" y="4784"/>
                                      </a:lnTo>
                                      <a:lnTo>
                                        <a:pt x="1676" y="4889"/>
                                      </a:lnTo>
                                      <a:lnTo>
                                        <a:pt x="1748" y="5099"/>
                                      </a:lnTo>
                                      <a:lnTo>
                                        <a:pt x="1822" y="5308"/>
                                      </a:lnTo>
                                      <a:lnTo>
                                        <a:pt x="1895" y="5514"/>
                                      </a:lnTo>
                                      <a:lnTo>
                                        <a:pt x="1966" y="5716"/>
                                      </a:lnTo>
                                      <a:lnTo>
                                        <a:pt x="1999" y="5815"/>
                                      </a:lnTo>
                                      <a:lnTo>
                                        <a:pt x="2031" y="5912"/>
                                      </a:lnTo>
                                      <a:lnTo>
                                        <a:pt x="2060" y="6007"/>
                                      </a:lnTo>
                                      <a:lnTo>
                                        <a:pt x="2088" y="6099"/>
                                      </a:lnTo>
                                      <a:lnTo>
                                        <a:pt x="2113" y="6191"/>
                                      </a:lnTo>
                                      <a:lnTo>
                                        <a:pt x="2136" y="6279"/>
                                      </a:lnTo>
                                      <a:lnTo>
                                        <a:pt x="2156" y="6364"/>
                                      </a:lnTo>
                                      <a:lnTo>
                                        <a:pt x="2172" y="6447"/>
                                      </a:lnTo>
                                      <a:lnTo>
                                        <a:pt x="2186" y="6526"/>
                                      </a:lnTo>
                                      <a:lnTo>
                                        <a:pt x="2195" y="6602"/>
                                      </a:lnTo>
                                      <a:lnTo>
                                        <a:pt x="2201" y="6674"/>
                                      </a:lnTo>
                                      <a:lnTo>
                                        <a:pt x="2203" y="6744"/>
                                      </a:lnTo>
                                      <a:lnTo>
                                        <a:pt x="2165" y="6807"/>
                                      </a:lnTo>
                                      <a:lnTo>
                                        <a:pt x="2122" y="6880"/>
                                      </a:lnTo>
                                      <a:lnTo>
                                        <a:pt x="2074" y="6960"/>
                                      </a:lnTo>
                                      <a:lnTo>
                                        <a:pt x="2021" y="7043"/>
                                      </a:lnTo>
                                      <a:lnTo>
                                        <a:pt x="1991" y="7087"/>
                                      </a:lnTo>
                                      <a:lnTo>
                                        <a:pt x="1962" y="7131"/>
                                      </a:lnTo>
                                      <a:lnTo>
                                        <a:pt x="1931" y="7175"/>
                                      </a:lnTo>
                                      <a:lnTo>
                                        <a:pt x="1899" y="7219"/>
                                      </a:lnTo>
                                      <a:lnTo>
                                        <a:pt x="1866" y="7264"/>
                                      </a:lnTo>
                                      <a:lnTo>
                                        <a:pt x="1832" y="7307"/>
                                      </a:lnTo>
                                      <a:lnTo>
                                        <a:pt x="1797" y="7350"/>
                                      </a:lnTo>
                                      <a:lnTo>
                                        <a:pt x="1761" y="7392"/>
                                      </a:lnTo>
                                      <a:lnTo>
                                        <a:pt x="1724" y="7433"/>
                                      </a:lnTo>
                                      <a:lnTo>
                                        <a:pt x="1687" y="7473"/>
                                      </a:lnTo>
                                      <a:lnTo>
                                        <a:pt x="1647" y="7511"/>
                                      </a:lnTo>
                                      <a:lnTo>
                                        <a:pt x="1608" y="7548"/>
                                      </a:lnTo>
                                      <a:lnTo>
                                        <a:pt x="1568" y="7582"/>
                                      </a:lnTo>
                                      <a:lnTo>
                                        <a:pt x="1527" y="7614"/>
                                      </a:lnTo>
                                      <a:lnTo>
                                        <a:pt x="1486" y="7644"/>
                                      </a:lnTo>
                                      <a:lnTo>
                                        <a:pt x="1443" y="7670"/>
                                      </a:lnTo>
                                      <a:lnTo>
                                        <a:pt x="1399" y="7695"/>
                                      </a:lnTo>
                                      <a:lnTo>
                                        <a:pt x="1357" y="7716"/>
                                      </a:lnTo>
                                      <a:lnTo>
                                        <a:pt x="1312" y="7733"/>
                                      </a:lnTo>
                                      <a:lnTo>
                                        <a:pt x="1267" y="7746"/>
                                      </a:lnTo>
                                      <a:lnTo>
                                        <a:pt x="1223" y="7756"/>
                                      </a:lnTo>
                                      <a:lnTo>
                                        <a:pt x="1177" y="7762"/>
                                      </a:lnTo>
                                      <a:lnTo>
                                        <a:pt x="1131" y="7763"/>
                                      </a:lnTo>
                                      <a:lnTo>
                                        <a:pt x="1084" y="7760"/>
                                      </a:lnTo>
                                      <a:lnTo>
                                        <a:pt x="932" y="7723"/>
                                      </a:lnTo>
                                      <a:lnTo>
                                        <a:pt x="793" y="7651"/>
                                      </a:lnTo>
                                      <a:lnTo>
                                        <a:pt x="668" y="7545"/>
                                      </a:lnTo>
                                      <a:lnTo>
                                        <a:pt x="554" y="7408"/>
                                      </a:lnTo>
                                      <a:lnTo>
                                        <a:pt x="454" y="7242"/>
                                      </a:lnTo>
                                      <a:lnTo>
                                        <a:pt x="364" y="7050"/>
                                      </a:lnTo>
                                      <a:lnTo>
                                        <a:pt x="287" y="6833"/>
                                      </a:lnTo>
                                      <a:lnTo>
                                        <a:pt x="219" y="6595"/>
                                      </a:lnTo>
                                      <a:lnTo>
                                        <a:pt x="161" y="6337"/>
                                      </a:lnTo>
                                      <a:lnTo>
                                        <a:pt x="113" y="6061"/>
                                      </a:lnTo>
                                      <a:lnTo>
                                        <a:pt x="75" y="5770"/>
                                      </a:lnTo>
                                      <a:lnTo>
                                        <a:pt x="44" y="5466"/>
                                      </a:lnTo>
                                      <a:lnTo>
                                        <a:pt x="23" y="5153"/>
                                      </a:lnTo>
                                      <a:lnTo>
                                        <a:pt x="7" y="4830"/>
                                      </a:lnTo>
                                      <a:lnTo>
                                        <a:pt x="0" y="4501"/>
                                      </a:lnTo>
                                      <a:lnTo>
                                        <a:pt x="0" y="4168"/>
                                      </a:lnTo>
                                      <a:lnTo>
                                        <a:pt x="4" y="3835"/>
                                      </a:lnTo>
                                      <a:lnTo>
                                        <a:pt x="15" y="3500"/>
                                      </a:lnTo>
                                      <a:lnTo>
                                        <a:pt x="30" y="3170"/>
                                      </a:lnTo>
                                      <a:lnTo>
                                        <a:pt x="51" y="2845"/>
                                      </a:lnTo>
                                      <a:lnTo>
                                        <a:pt x="75" y="2528"/>
                                      </a:lnTo>
                                      <a:lnTo>
                                        <a:pt x="102" y="2219"/>
                                      </a:lnTo>
                                      <a:lnTo>
                                        <a:pt x="133" y="1923"/>
                                      </a:lnTo>
                                      <a:lnTo>
                                        <a:pt x="166" y="1642"/>
                                      </a:lnTo>
                                      <a:lnTo>
                                        <a:pt x="202" y="1377"/>
                                      </a:lnTo>
                                      <a:lnTo>
                                        <a:pt x="238" y="1131"/>
                                      </a:lnTo>
                                      <a:lnTo>
                                        <a:pt x="276" y="906"/>
                                      </a:lnTo>
                                      <a:lnTo>
                                        <a:pt x="314" y="704"/>
                                      </a:lnTo>
                                      <a:lnTo>
                                        <a:pt x="352" y="528"/>
                                      </a:lnTo>
                                      <a:lnTo>
                                        <a:pt x="389" y="380"/>
                                      </a:lnTo>
                                      <a:lnTo>
                                        <a:pt x="427" y="262"/>
                                      </a:lnTo>
                                      <a:lnTo>
                                        <a:pt x="461" y="176"/>
                                      </a:lnTo>
                                      <a:lnTo>
                                        <a:pt x="470" y="133"/>
                                      </a:lnTo>
                                      <a:lnTo>
                                        <a:pt x="486" y="96"/>
                                      </a:lnTo>
                                      <a:lnTo>
                                        <a:pt x="504" y="65"/>
                                      </a:lnTo>
                                      <a:lnTo>
                                        <a:pt x="528" y="40"/>
                                      </a:lnTo>
                                      <a:lnTo>
                                        <a:pt x="555" y="23"/>
                                      </a:lnTo>
                                      <a:lnTo>
                                        <a:pt x="587" y="9"/>
                                      </a:lnTo>
                                      <a:lnTo>
                                        <a:pt x="621" y="2"/>
                                      </a:lnTo>
                                      <a:lnTo>
                                        <a:pt x="659" y="0"/>
                                      </a:lnTo>
                                      <a:lnTo>
                                        <a:pt x="698" y="1"/>
                                      </a:lnTo>
                                      <a:lnTo>
                                        <a:pt x="741" y="6"/>
                                      </a:lnTo>
                                      <a:lnTo>
                                        <a:pt x="785" y="16"/>
                                      </a:lnTo>
                                      <a:lnTo>
                                        <a:pt x="831" y="28"/>
                                      </a:lnTo>
                                      <a:lnTo>
                                        <a:pt x="876" y="44"/>
                                      </a:lnTo>
                                      <a:lnTo>
                                        <a:pt x="924" y="62"/>
                                      </a:lnTo>
                                      <a:lnTo>
                                        <a:pt x="971" y="82"/>
                                      </a:lnTo>
                                      <a:lnTo>
                                        <a:pt x="1019" y="104"/>
                                      </a:lnTo>
                                      <a:lnTo>
                                        <a:pt x="1066" y="127"/>
                                      </a:lnTo>
                                      <a:lnTo>
                                        <a:pt x="1112" y="152"/>
                                      </a:lnTo>
                                      <a:lnTo>
                                        <a:pt x="1158" y="177"/>
                                      </a:lnTo>
                                      <a:lnTo>
                                        <a:pt x="1202" y="202"/>
                                      </a:lnTo>
                                      <a:lnTo>
                                        <a:pt x="1243" y="227"/>
                                      </a:lnTo>
                                      <a:lnTo>
                                        <a:pt x="1284" y="252"/>
                                      </a:lnTo>
                                      <a:lnTo>
                                        <a:pt x="1321" y="276"/>
                                      </a:lnTo>
                                      <a:lnTo>
                                        <a:pt x="1356" y="298"/>
                                      </a:lnTo>
                                      <a:lnTo>
                                        <a:pt x="1414" y="338"/>
                                      </a:lnTo>
                                      <a:lnTo>
                                        <a:pt x="1456" y="369"/>
                                      </a:lnTo>
                                      <a:lnTo>
                                        <a:pt x="1479" y="386"/>
                                      </a:lnTo>
                                      <a:lnTo>
                                        <a:pt x="1480" y="3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78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" name="Freeform 1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4" y="598"/>
                                  <a:ext cx="221" cy="100"/>
                                </a:xfrm>
                                <a:custGeom>
                                  <a:avLst/>
                                  <a:gdLst>
                                    <a:gd name="T0" fmla="*/ 94 w 2208"/>
                                    <a:gd name="T1" fmla="*/ 881 h 1009"/>
                                    <a:gd name="T2" fmla="*/ 13 w 2208"/>
                                    <a:gd name="T3" fmla="*/ 706 h 1009"/>
                                    <a:gd name="T4" fmla="*/ 4 w 2208"/>
                                    <a:gd name="T5" fmla="*/ 548 h 1009"/>
                                    <a:gd name="T6" fmla="*/ 55 w 2208"/>
                                    <a:gd name="T7" fmla="*/ 410 h 1009"/>
                                    <a:gd name="T8" fmla="*/ 158 w 2208"/>
                                    <a:gd name="T9" fmla="*/ 291 h 1009"/>
                                    <a:gd name="T10" fmla="*/ 305 w 2208"/>
                                    <a:gd name="T11" fmla="*/ 192 h 1009"/>
                                    <a:gd name="T12" fmla="*/ 486 w 2208"/>
                                    <a:gd name="T13" fmla="*/ 113 h 1009"/>
                                    <a:gd name="T14" fmla="*/ 693 w 2208"/>
                                    <a:gd name="T15" fmla="*/ 54 h 1009"/>
                                    <a:gd name="T16" fmla="*/ 916 w 2208"/>
                                    <a:gd name="T17" fmla="*/ 17 h 1009"/>
                                    <a:gd name="T18" fmla="*/ 1147 w 2208"/>
                                    <a:gd name="T19" fmla="*/ 0 h 1009"/>
                                    <a:gd name="T20" fmla="*/ 1375 w 2208"/>
                                    <a:gd name="T21" fmla="*/ 6 h 1009"/>
                                    <a:gd name="T22" fmla="*/ 1593 w 2208"/>
                                    <a:gd name="T23" fmla="*/ 33 h 1009"/>
                                    <a:gd name="T24" fmla="*/ 1792 w 2208"/>
                                    <a:gd name="T25" fmla="*/ 84 h 1009"/>
                                    <a:gd name="T26" fmla="*/ 1961 w 2208"/>
                                    <a:gd name="T27" fmla="*/ 157 h 1009"/>
                                    <a:gd name="T28" fmla="*/ 2093 w 2208"/>
                                    <a:gd name="T29" fmla="*/ 255 h 1009"/>
                                    <a:gd name="T30" fmla="*/ 2179 w 2208"/>
                                    <a:gd name="T31" fmla="*/ 376 h 1009"/>
                                    <a:gd name="T32" fmla="*/ 2208 w 2208"/>
                                    <a:gd name="T33" fmla="*/ 492 h 1009"/>
                                    <a:gd name="T34" fmla="*/ 2204 w 2208"/>
                                    <a:gd name="T35" fmla="*/ 569 h 1009"/>
                                    <a:gd name="T36" fmla="*/ 2179 w 2208"/>
                                    <a:gd name="T37" fmla="*/ 630 h 1009"/>
                                    <a:gd name="T38" fmla="*/ 2136 w 2208"/>
                                    <a:gd name="T39" fmla="*/ 677 h 1009"/>
                                    <a:gd name="T40" fmla="*/ 2076 w 2208"/>
                                    <a:gd name="T41" fmla="*/ 710 h 1009"/>
                                    <a:gd name="T42" fmla="*/ 2004 w 2208"/>
                                    <a:gd name="T43" fmla="*/ 733 h 1009"/>
                                    <a:gd name="T44" fmla="*/ 1921 w 2208"/>
                                    <a:gd name="T45" fmla="*/ 748 h 1009"/>
                                    <a:gd name="T46" fmla="*/ 1828 w 2208"/>
                                    <a:gd name="T47" fmla="*/ 753 h 1009"/>
                                    <a:gd name="T48" fmla="*/ 1731 w 2208"/>
                                    <a:gd name="T49" fmla="*/ 754 h 1009"/>
                                    <a:gd name="T50" fmla="*/ 1630 w 2208"/>
                                    <a:gd name="T51" fmla="*/ 750 h 1009"/>
                                    <a:gd name="T52" fmla="*/ 1479 w 2208"/>
                                    <a:gd name="T53" fmla="*/ 741 h 1009"/>
                                    <a:gd name="T54" fmla="*/ 1335 w 2208"/>
                                    <a:gd name="T55" fmla="*/ 732 h 1009"/>
                                    <a:gd name="T56" fmla="*/ 1246 w 2208"/>
                                    <a:gd name="T57" fmla="*/ 730 h 1009"/>
                                    <a:gd name="T58" fmla="*/ 1166 w 2208"/>
                                    <a:gd name="T59" fmla="*/ 732 h 1009"/>
                                    <a:gd name="T60" fmla="*/ 1100 w 2208"/>
                                    <a:gd name="T61" fmla="*/ 742 h 1009"/>
                                    <a:gd name="T62" fmla="*/ 400 w 2208"/>
                                    <a:gd name="T63" fmla="*/ 970 h 1009"/>
                                    <a:gd name="T64" fmla="*/ 346 w 2208"/>
                                    <a:gd name="T65" fmla="*/ 987 h 1009"/>
                                    <a:gd name="T66" fmla="*/ 309 w 2208"/>
                                    <a:gd name="T67" fmla="*/ 997 h 1009"/>
                                    <a:gd name="T68" fmla="*/ 272 w 2208"/>
                                    <a:gd name="T69" fmla="*/ 1006 h 1009"/>
                                    <a:gd name="T70" fmla="*/ 235 w 2208"/>
                                    <a:gd name="T71" fmla="*/ 1009 h 1009"/>
                                    <a:gd name="T72" fmla="*/ 202 w 2208"/>
                                    <a:gd name="T73" fmla="*/ 1007 h 1009"/>
                                    <a:gd name="T74" fmla="*/ 189 w 2208"/>
                                    <a:gd name="T75" fmla="*/ 1003 h 1009"/>
                                    <a:gd name="T76" fmla="*/ 178 w 2208"/>
                                    <a:gd name="T77" fmla="*/ 997 h 1009"/>
                                    <a:gd name="T78" fmla="*/ 170 w 2208"/>
                                    <a:gd name="T79" fmla="*/ 988 h 1009"/>
                                    <a:gd name="T80" fmla="*/ 164 w 2208"/>
                                    <a:gd name="T81" fmla="*/ 976 h 10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2208" h="1009">
                                      <a:moveTo>
                                        <a:pt x="164" y="976"/>
                                      </a:moveTo>
                                      <a:lnTo>
                                        <a:pt x="94" y="881"/>
                                      </a:lnTo>
                                      <a:lnTo>
                                        <a:pt x="45" y="791"/>
                                      </a:lnTo>
                                      <a:lnTo>
                                        <a:pt x="13" y="706"/>
                                      </a:lnTo>
                                      <a:lnTo>
                                        <a:pt x="0" y="624"/>
                                      </a:lnTo>
                                      <a:lnTo>
                                        <a:pt x="4" y="548"/>
                                      </a:lnTo>
                                      <a:lnTo>
                                        <a:pt x="22" y="477"/>
                                      </a:lnTo>
                                      <a:lnTo>
                                        <a:pt x="55" y="410"/>
                                      </a:lnTo>
                                      <a:lnTo>
                                        <a:pt x="101" y="348"/>
                                      </a:lnTo>
                                      <a:lnTo>
                                        <a:pt x="158" y="291"/>
                                      </a:lnTo>
                                      <a:lnTo>
                                        <a:pt x="226" y="239"/>
                                      </a:lnTo>
                                      <a:lnTo>
                                        <a:pt x="305" y="192"/>
                                      </a:lnTo>
                                      <a:lnTo>
                                        <a:pt x="392" y="150"/>
                                      </a:lnTo>
                                      <a:lnTo>
                                        <a:pt x="486" y="113"/>
                                      </a:lnTo>
                                      <a:lnTo>
                                        <a:pt x="587" y="81"/>
                                      </a:lnTo>
                                      <a:lnTo>
                                        <a:pt x="693" y="54"/>
                                      </a:lnTo>
                                      <a:lnTo>
                                        <a:pt x="803" y="32"/>
                                      </a:lnTo>
                                      <a:lnTo>
                                        <a:pt x="916" y="17"/>
                                      </a:lnTo>
                                      <a:lnTo>
                                        <a:pt x="1031" y="6"/>
                                      </a:lnTo>
                                      <a:lnTo>
                                        <a:pt x="1147" y="0"/>
                                      </a:lnTo>
                                      <a:lnTo>
                                        <a:pt x="1261" y="0"/>
                                      </a:lnTo>
                                      <a:lnTo>
                                        <a:pt x="1375" y="6"/>
                                      </a:lnTo>
                                      <a:lnTo>
                                        <a:pt x="1486" y="17"/>
                                      </a:lnTo>
                                      <a:lnTo>
                                        <a:pt x="1593" y="33"/>
                                      </a:lnTo>
                                      <a:lnTo>
                                        <a:pt x="1696" y="56"/>
                                      </a:lnTo>
                                      <a:lnTo>
                                        <a:pt x="1792" y="84"/>
                                      </a:lnTo>
                                      <a:lnTo>
                                        <a:pt x="1881" y="118"/>
                                      </a:lnTo>
                                      <a:lnTo>
                                        <a:pt x="1961" y="157"/>
                                      </a:lnTo>
                                      <a:lnTo>
                                        <a:pt x="2032" y="203"/>
                                      </a:lnTo>
                                      <a:lnTo>
                                        <a:pt x="2093" y="255"/>
                                      </a:lnTo>
                                      <a:lnTo>
                                        <a:pt x="2143" y="313"/>
                                      </a:lnTo>
                                      <a:lnTo>
                                        <a:pt x="2179" y="376"/>
                                      </a:lnTo>
                                      <a:lnTo>
                                        <a:pt x="2200" y="446"/>
                                      </a:lnTo>
                                      <a:lnTo>
                                        <a:pt x="2208" y="492"/>
                                      </a:lnTo>
                                      <a:lnTo>
                                        <a:pt x="2208" y="532"/>
                                      </a:lnTo>
                                      <a:lnTo>
                                        <a:pt x="2204" y="569"/>
                                      </a:lnTo>
                                      <a:lnTo>
                                        <a:pt x="2194" y="602"/>
                                      </a:lnTo>
                                      <a:lnTo>
                                        <a:pt x="2179" y="630"/>
                                      </a:lnTo>
                                      <a:lnTo>
                                        <a:pt x="2159" y="655"/>
                                      </a:lnTo>
                                      <a:lnTo>
                                        <a:pt x="2136" y="677"/>
                                      </a:lnTo>
                                      <a:lnTo>
                                        <a:pt x="2108" y="695"/>
                                      </a:lnTo>
                                      <a:lnTo>
                                        <a:pt x="2076" y="710"/>
                                      </a:lnTo>
                                      <a:lnTo>
                                        <a:pt x="2042" y="724"/>
                                      </a:lnTo>
                                      <a:lnTo>
                                        <a:pt x="2004" y="733"/>
                                      </a:lnTo>
                                      <a:lnTo>
                                        <a:pt x="1964" y="741"/>
                                      </a:lnTo>
                                      <a:lnTo>
                                        <a:pt x="1921" y="748"/>
                                      </a:lnTo>
                                      <a:lnTo>
                                        <a:pt x="1875" y="751"/>
                                      </a:lnTo>
                                      <a:lnTo>
                                        <a:pt x="1828" y="753"/>
                                      </a:lnTo>
                                      <a:lnTo>
                                        <a:pt x="1780" y="754"/>
                                      </a:lnTo>
                                      <a:lnTo>
                                        <a:pt x="1731" y="754"/>
                                      </a:lnTo>
                                      <a:lnTo>
                                        <a:pt x="1681" y="752"/>
                                      </a:lnTo>
                                      <a:lnTo>
                                        <a:pt x="1630" y="750"/>
                                      </a:lnTo>
                                      <a:lnTo>
                                        <a:pt x="1579" y="748"/>
                                      </a:lnTo>
                                      <a:lnTo>
                                        <a:pt x="1479" y="741"/>
                                      </a:lnTo>
                                      <a:lnTo>
                                        <a:pt x="1382" y="734"/>
                                      </a:lnTo>
                                      <a:lnTo>
                                        <a:pt x="1335" y="732"/>
                                      </a:lnTo>
                                      <a:lnTo>
                                        <a:pt x="1289" y="731"/>
                                      </a:lnTo>
                                      <a:lnTo>
                                        <a:pt x="1246" y="730"/>
                                      </a:lnTo>
                                      <a:lnTo>
                                        <a:pt x="1205" y="731"/>
                                      </a:lnTo>
                                      <a:lnTo>
                                        <a:pt x="1166" y="732"/>
                                      </a:lnTo>
                                      <a:lnTo>
                                        <a:pt x="1131" y="737"/>
                                      </a:lnTo>
                                      <a:lnTo>
                                        <a:pt x="1100" y="742"/>
                                      </a:lnTo>
                                      <a:lnTo>
                                        <a:pt x="1073" y="749"/>
                                      </a:lnTo>
                                      <a:lnTo>
                                        <a:pt x="400" y="970"/>
                                      </a:lnTo>
                                      <a:lnTo>
                                        <a:pt x="377" y="977"/>
                                      </a:lnTo>
                                      <a:lnTo>
                                        <a:pt x="346" y="987"/>
                                      </a:lnTo>
                                      <a:lnTo>
                                        <a:pt x="328" y="993"/>
                                      </a:lnTo>
                                      <a:lnTo>
                                        <a:pt x="309" y="997"/>
                                      </a:lnTo>
                                      <a:lnTo>
                                        <a:pt x="291" y="1001"/>
                                      </a:lnTo>
                                      <a:lnTo>
                                        <a:pt x="272" y="1006"/>
                                      </a:lnTo>
                                      <a:lnTo>
                                        <a:pt x="253" y="1008"/>
                                      </a:lnTo>
                                      <a:lnTo>
                                        <a:pt x="235" y="1009"/>
                                      </a:lnTo>
                                      <a:lnTo>
                                        <a:pt x="218" y="1009"/>
                                      </a:lnTo>
                                      <a:lnTo>
                                        <a:pt x="202" y="1007"/>
                                      </a:lnTo>
                                      <a:lnTo>
                                        <a:pt x="196" y="1006"/>
                                      </a:lnTo>
                                      <a:lnTo>
                                        <a:pt x="189" y="1003"/>
                                      </a:lnTo>
                                      <a:lnTo>
                                        <a:pt x="183" y="1000"/>
                                      </a:lnTo>
                                      <a:lnTo>
                                        <a:pt x="178" y="997"/>
                                      </a:lnTo>
                                      <a:lnTo>
                                        <a:pt x="173" y="993"/>
                                      </a:lnTo>
                                      <a:lnTo>
                                        <a:pt x="170" y="988"/>
                                      </a:lnTo>
                                      <a:lnTo>
                                        <a:pt x="166" y="982"/>
                                      </a:lnTo>
                                      <a:lnTo>
                                        <a:pt x="164" y="9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C3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" name="Freeform 1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43" y="757"/>
                                  <a:ext cx="120" cy="772"/>
                                </a:xfrm>
                                <a:custGeom>
                                  <a:avLst/>
                                  <a:gdLst>
                                    <a:gd name="T0" fmla="*/ 1197 w 1201"/>
                                    <a:gd name="T1" fmla="*/ 262 h 7719"/>
                                    <a:gd name="T2" fmla="*/ 1199 w 1201"/>
                                    <a:gd name="T3" fmla="*/ 306 h 7719"/>
                                    <a:gd name="T4" fmla="*/ 1182 w 1201"/>
                                    <a:gd name="T5" fmla="*/ 345 h 7719"/>
                                    <a:gd name="T6" fmla="*/ 1146 w 1201"/>
                                    <a:gd name="T7" fmla="*/ 372 h 7719"/>
                                    <a:gd name="T8" fmla="*/ 1103 w 1201"/>
                                    <a:gd name="T9" fmla="*/ 379 h 7719"/>
                                    <a:gd name="T10" fmla="*/ 1062 w 1201"/>
                                    <a:gd name="T11" fmla="*/ 365 h 7719"/>
                                    <a:gd name="T12" fmla="*/ 995 w 1201"/>
                                    <a:gd name="T13" fmla="*/ 294 h 7719"/>
                                    <a:gd name="T14" fmla="*/ 886 w 1201"/>
                                    <a:gd name="T15" fmla="*/ 206 h 7719"/>
                                    <a:gd name="T16" fmla="*/ 810 w 1201"/>
                                    <a:gd name="T17" fmla="*/ 181 h 7719"/>
                                    <a:gd name="T18" fmla="*/ 746 w 1201"/>
                                    <a:gd name="T19" fmla="*/ 203 h 7719"/>
                                    <a:gd name="T20" fmla="*/ 671 w 1201"/>
                                    <a:gd name="T21" fmla="*/ 286 h 7719"/>
                                    <a:gd name="T22" fmla="*/ 594 w 1201"/>
                                    <a:gd name="T23" fmla="*/ 448 h 7719"/>
                                    <a:gd name="T24" fmla="*/ 525 w 1201"/>
                                    <a:gd name="T25" fmla="*/ 684 h 7719"/>
                                    <a:gd name="T26" fmla="*/ 468 w 1201"/>
                                    <a:gd name="T27" fmla="*/ 993 h 7719"/>
                                    <a:gd name="T28" fmla="*/ 427 w 1201"/>
                                    <a:gd name="T29" fmla="*/ 1315 h 7719"/>
                                    <a:gd name="T30" fmla="*/ 386 w 1201"/>
                                    <a:gd name="T31" fmla="*/ 1711 h 7719"/>
                                    <a:gd name="T32" fmla="*/ 349 w 1201"/>
                                    <a:gd name="T33" fmla="*/ 2093 h 7719"/>
                                    <a:gd name="T34" fmla="*/ 313 w 1201"/>
                                    <a:gd name="T35" fmla="*/ 2495 h 7719"/>
                                    <a:gd name="T36" fmla="*/ 240 w 1201"/>
                                    <a:gd name="T37" fmla="*/ 3419 h 7719"/>
                                    <a:gd name="T38" fmla="*/ 196 w 1201"/>
                                    <a:gd name="T39" fmla="*/ 4140 h 7719"/>
                                    <a:gd name="T40" fmla="*/ 180 w 1201"/>
                                    <a:gd name="T41" fmla="*/ 4540 h 7719"/>
                                    <a:gd name="T42" fmla="*/ 189 w 1201"/>
                                    <a:gd name="T43" fmla="*/ 4725 h 7719"/>
                                    <a:gd name="T44" fmla="*/ 224 w 1201"/>
                                    <a:gd name="T45" fmla="*/ 5262 h 7719"/>
                                    <a:gd name="T46" fmla="*/ 273 w 1201"/>
                                    <a:gd name="T47" fmla="*/ 5751 h 7719"/>
                                    <a:gd name="T48" fmla="*/ 355 w 1201"/>
                                    <a:gd name="T49" fmla="*/ 6275 h 7719"/>
                                    <a:gd name="T50" fmla="*/ 477 w 1201"/>
                                    <a:gd name="T51" fmla="*/ 6783 h 7719"/>
                                    <a:gd name="T52" fmla="*/ 653 w 1201"/>
                                    <a:gd name="T53" fmla="*/ 7229 h 7719"/>
                                    <a:gd name="T54" fmla="*/ 889 w 1201"/>
                                    <a:gd name="T55" fmla="*/ 7564 h 7719"/>
                                    <a:gd name="T56" fmla="*/ 913 w 1201"/>
                                    <a:gd name="T57" fmla="*/ 7603 h 7719"/>
                                    <a:gd name="T58" fmla="*/ 915 w 1201"/>
                                    <a:gd name="T59" fmla="*/ 7645 h 7719"/>
                                    <a:gd name="T60" fmla="*/ 898 w 1201"/>
                                    <a:gd name="T61" fmla="*/ 7684 h 7719"/>
                                    <a:gd name="T62" fmla="*/ 862 w 1201"/>
                                    <a:gd name="T63" fmla="*/ 7711 h 7719"/>
                                    <a:gd name="T64" fmla="*/ 819 w 1201"/>
                                    <a:gd name="T65" fmla="*/ 7718 h 7719"/>
                                    <a:gd name="T66" fmla="*/ 778 w 1201"/>
                                    <a:gd name="T67" fmla="*/ 7705 h 7719"/>
                                    <a:gd name="T68" fmla="*/ 601 w 1201"/>
                                    <a:gd name="T69" fmla="*/ 7495 h 7719"/>
                                    <a:gd name="T70" fmla="*/ 386 w 1201"/>
                                    <a:gd name="T71" fmla="*/ 7064 h 7719"/>
                                    <a:gd name="T72" fmla="*/ 232 w 1201"/>
                                    <a:gd name="T73" fmla="*/ 6554 h 7719"/>
                                    <a:gd name="T74" fmla="*/ 128 w 1201"/>
                                    <a:gd name="T75" fmla="*/ 6009 h 7719"/>
                                    <a:gd name="T76" fmla="*/ 62 w 1201"/>
                                    <a:gd name="T77" fmla="*/ 5483 h 7719"/>
                                    <a:gd name="T78" fmla="*/ 26 w 1201"/>
                                    <a:gd name="T79" fmla="*/ 5022 h 7719"/>
                                    <a:gd name="T80" fmla="*/ 2 w 1201"/>
                                    <a:gd name="T81" fmla="*/ 4616 h 7719"/>
                                    <a:gd name="T82" fmla="*/ 5 w 1201"/>
                                    <a:gd name="T83" fmla="*/ 4351 h 7719"/>
                                    <a:gd name="T84" fmla="*/ 38 w 1201"/>
                                    <a:gd name="T85" fmla="*/ 3736 h 7719"/>
                                    <a:gd name="T86" fmla="*/ 101 w 1201"/>
                                    <a:gd name="T87" fmla="*/ 2870 h 7719"/>
                                    <a:gd name="T88" fmla="*/ 152 w 1201"/>
                                    <a:gd name="T89" fmla="*/ 2257 h 7719"/>
                                    <a:gd name="T90" fmla="*/ 190 w 1201"/>
                                    <a:gd name="T91" fmla="*/ 1849 h 7719"/>
                                    <a:gd name="T92" fmla="*/ 232 w 1201"/>
                                    <a:gd name="T93" fmla="*/ 1446 h 7719"/>
                                    <a:gd name="T94" fmla="*/ 269 w 1201"/>
                                    <a:gd name="T95" fmla="*/ 1113 h 7719"/>
                                    <a:gd name="T96" fmla="*/ 326 w 1201"/>
                                    <a:gd name="T97" fmla="*/ 755 h 7719"/>
                                    <a:gd name="T98" fmla="*/ 397 w 1201"/>
                                    <a:gd name="T99" fmla="*/ 469 h 7719"/>
                                    <a:gd name="T100" fmla="*/ 481 w 1201"/>
                                    <a:gd name="T101" fmla="*/ 257 h 7719"/>
                                    <a:gd name="T102" fmla="*/ 535 w 1201"/>
                                    <a:gd name="T103" fmla="*/ 164 h 7719"/>
                                    <a:gd name="T104" fmla="*/ 596 w 1201"/>
                                    <a:gd name="T105" fmla="*/ 92 h 7719"/>
                                    <a:gd name="T106" fmla="*/ 662 w 1201"/>
                                    <a:gd name="T107" fmla="*/ 41 h 7719"/>
                                    <a:gd name="T108" fmla="*/ 739 w 1201"/>
                                    <a:gd name="T109" fmla="*/ 9 h 7719"/>
                                    <a:gd name="T110" fmla="*/ 821 w 1201"/>
                                    <a:gd name="T111" fmla="*/ 1 h 7719"/>
                                    <a:gd name="T112" fmla="*/ 907 w 1201"/>
                                    <a:gd name="T113" fmla="*/ 17 h 7719"/>
                                    <a:gd name="T114" fmla="*/ 985 w 1201"/>
                                    <a:gd name="T115" fmla="*/ 54 h 7719"/>
                                    <a:gd name="T116" fmla="*/ 1119 w 1201"/>
                                    <a:gd name="T117" fmla="*/ 164 h 77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201" h="7719">
                                      <a:moveTo>
                                        <a:pt x="1181" y="232"/>
                                      </a:moveTo>
                                      <a:lnTo>
                                        <a:pt x="1186" y="238"/>
                                      </a:lnTo>
                                      <a:lnTo>
                                        <a:pt x="1190" y="247"/>
                                      </a:lnTo>
                                      <a:lnTo>
                                        <a:pt x="1194" y="255"/>
                                      </a:lnTo>
                                      <a:lnTo>
                                        <a:pt x="1197" y="262"/>
                                      </a:lnTo>
                                      <a:lnTo>
                                        <a:pt x="1199" y="271"/>
                                      </a:lnTo>
                                      <a:lnTo>
                                        <a:pt x="1200" y="280"/>
                                      </a:lnTo>
                                      <a:lnTo>
                                        <a:pt x="1201" y="289"/>
                                      </a:lnTo>
                                      <a:lnTo>
                                        <a:pt x="1200" y="297"/>
                                      </a:lnTo>
                                      <a:lnTo>
                                        <a:pt x="1199" y="306"/>
                                      </a:lnTo>
                                      <a:lnTo>
                                        <a:pt x="1197" y="315"/>
                                      </a:lnTo>
                                      <a:lnTo>
                                        <a:pt x="1195" y="322"/>
                                      </a:lnTo>
                                      <a:lnTo>
                                        <a:pt x="1190" y="330"/>
                                      </a:lnTo>
                                      <a:lnTo>
                                        <a:pt x="1186" y="338"/>
                                      </a:lnTo>
                                      <a:lnTo>
                                        <a:pt x="1182" y="345"/>
                                      </a:lnTo>
                                      <a:lnTo>
                                        <a:pt x="1175" y="352"/>
                                      </a:lnTo>
                                      <a:lnTo>
                                        <a:pt x="1169" y="358"/>
                                      </a:lnTo>
                                      <a:lnTo>
                                        <a:pt x="1161" y="364"/>
                                      </a:lnTo>
                                      <a:lnTo>
                                        <a:pt x="1153" y="368"/>
                                      </a:lnTo>
                                      <a:lnTo>
                                        <a:pt x="1146" y="372"/>
                                      </a:lnTo>
                                      <a:lnTo>
                                        <a:pt x="1137" y="375"/>
                                      </a:lnTo>
                                      <a:lnTo>
                                        <a:pt x="1128" y="377"/>
                                      </a:lnTo>
                                      <a:lnTo>
                                        <a:pt x="1119" y="379"/>
                                      </a:lnTo>
                                      <a:lnTo>
                                        <a:pt x="1111" y="379"/>
                                      </a:lnTo>
                                      <a:lnTo>
                                        <a:pt x="1103" y="379"/>
                                      </a:lnTo>
                                      <a:lnTo>
                                        <a:pt x="1094" y="378"/>
                                      </a:lnTo>
                                      <a:lnTo>
                                        <a:pt x="1086" y="376"/>
                                      </a:lnTo>
                                      <a:lnTo>
                                        <a:pt x="1077" y="372"/>
                                      </a:lnTo>
                                      <a:lnTo>
                                        <a:pt x="1069" y="369"/>
                                      </a:lnTo>
                                      <a:lnTo>
                                        <a:pt x="1062" y="365"/>
                                      </a:lnTo>
                                      <a:lnTo>
                                        <a:pt x="1055" y="359"/>
                                      </a:lnTo>
                                      <a:lnTo>
                                        <a:pt x="1047" y="353"/>
                                      </a:lnTo>
                                      <a:lnTo>
                                        <a:pt x="1042" y="346"/>
                                      </a:lnTo>
                                      <a:lnTo>
                                        <a:pt x="1018" y="319"/>
                                      </a:lnTo>
                                      <a:lnTo>
                                        <a:pt x="995" y="294"/>
                                      </a:lnTo>
                                      <a:lnTo>
                                        <a:pt x="972" y="271"/>
                                      </a:lnTo>
                                      <a:lnTo>
                                        <a:pt x="950" y="252"/>
                                      </a:lnTo>
                                      <a:lnTo>
                                        <a:pt x="928" y="233"/>
                                      </a:lnTo>
                                      <a:lnTo>
                                        <a:pt x="907" y="218"/>
                                      </a:lnTo>
                                      <a:lnTo>
                                        <a:pt x="886" y="206"/>
                                      </a:lnTo>
                                      <a:lnTo>
                                        <a:pt x="866" y="195"/>
                                      </a:lnTo>
                                      <a:lnTo>
                                        <a:pt x="852" y="189"/>
                                      </a:lnTo>
                                      <a:lnTo>
                                        <a:pt x="838" y="185"/>
                                      </a:lnTo>
                                      <a:lnTo>
                                        <a:pt x="824" y="182"/>
                                      </a:lnTo>
                                      <a:lnTo>
                                        <a:pt x="810" y="181"/>
                                      </a:lnTo>
                                      <a:lnTo>
                                        <a:pt x="797" y="182"/>
                                      </a:lnTo>
                                      <a:lnTo>
                                        <a:pt x="785" y="184"/>
                                      </a:lnTo>
                                      <a:lnTo>
                                        <a:pt x="773" y="187"/>
                                      </a:lnTo>
                                      <a:lnTo>
                                        <a:pt x="761" y="193"/>
                                      </a:lnTo>
                                      <a:lnTo>
                                        <a:pt x="746" y="203"/>
                                      </a:lnTo>
                                      <a:lnTo>
                                        <a:pt x="731" y="214"/>
                                      </a:lnTo>
                                      <a:lnTo>
                                        <a:pt x="715" y="229"/>
                                      </a:lnTo>
                                      <a:lnTo>
                                        <a:pt x="700" y="245"/>
                                      </a:lnTo>
                                      <a:lnTo>
                                        <a:pt x="686" y="265"/>
                                      </a:lnTo>
                                      <a:lnTo>
                                        <a:pt x="671" y="286"/>
                                      </a:lnTo>
                                      <a:lnTo>
                                        <a:pt x="656" y="311"/>
                                      </a:lnTo>
                                      <a:lnTo>
                                        <a:pt x="641" y="339"/>
                                      </a:lnTo>
                                      <a:lnTo>
                                        <a:pt x="626" y="372"/>
                                      </a:lnTo>
                                      <a:lnTo>
                                        <a:pt x="610" y="408"/>
                                      </a:lnTo>
                                      <a:lnTo>
                                        <a:pt x="594" y="448"/>
                                      </a:lnTo>
                                      <a:lnTo>
                                        <a:pt x="580" y="489"/>
                                      </a:lnTo>
                                      <a:lnTo>
                                        <a:pt x="566" y="534"/>
                                      </a:lnTo>
                                      <a:lnTo>
                                        <a:pt x="552" y="582"/>
                                      </a:lnTo>
                                      <a:lnTo>
                                        <a:pt x="537" y="632"/>
                                      </a:lnTo>
                                      <a:lnTo>
                                        <a:pt x="525" y="684"/>
                                      </a:lnTo>
                                      <a:lnTo>
                                        <a:pt x="512" y="741"/>
                                      </a:lnTo>
                                      <a:lnTo>
                                        <a:pt x="500" y="799"/>
                                      </a:lnTo>
                                      <a:lnTo>
                                        <a:pt x="488" y="861"/>
                                      </a:lnTo>
                                      <a:lnTo>
                                        <a:pt x="477" y="926"/>
                                      </a:lnTo>
                                      <a:lnTo>
                                        <a:pt x="468" y="993"/>
                                      </a:lnTo>
                                      <a:lnTo>
                                        <a:pt x="457" y="1064"/>
                                      </a:lnTo>
                                      <a:lnTo>
                                        <a:pt x="448" y="1137"/>
                                      </a:lnTo>
                                      <a:lnTo>
                                        <a:pt x="438" y="1213"/>
                                      </a:lnTo>
                                      <a:lnTo>
                                        <a:pt x="436" y="1235"/>
                                      </a:lnTo>
                                      <a:lnTo>
                                        <a:pt x="427" y="1315"/>
                                      </a:lnTo>
                                      <a:lnTo>
                                        <a:pt x="418" y="1395"/>
                                      </a:lnTo>
                                      <a:lnTo>
                                        <a:pt x="410" y="1475"/>
                                      </a:lnTo>
                                      <a:lnTo>
                                        <a:pt x="402" y="1554"/>
                                      </a:lnTo>
                                      <a:lnTo>
                                        <a:pt x="393" y="1633"/>
                                      </a:lnTo>
                                      <a:lnTo>
                                        <a:pt x="386" y="1711"/>
                                      </a:lnTo>
                                      <a:lnTo>
                                        <a:pt x="378" y="1789"/>
                                      </a:lnTo>
                                      <a:lnTo>
                                        <a:pt x="370" y="1867"/>
                                      </a:lnTo>
                                      <a:lnTo>
                                        <a:pt x="363" y="1941"/>
                                      </a:lnTo>
                                      <a:lnTo>
                                        <a:pt x="356" y="2016"/>
                                      </a:lnTo>
                                      <a:lnTo>
                                        <a:pt x="349" y="2093"/>
                                      </a:lnTo>
                                      <a:lnTo>
                                        <a:pt x="341" y="2172"/>
                                      </a:lnTo>
                                      <a:lnTo>
                                        <a:pt x="334" y="2251"/>
                                      </a:lnTo>
                                      <a:lnTo>
                                        <a:pt x="327" y="2332"/>
                                      </a:lnTo>
                                      <a:lnTo>
                                        <a:pt x="320" y="2414"/>
                                      </a:lnTo>
                                      <a:lnTo>
                                        <a:pt x="313" y="2495"/>
                                      </a:lnTo>
                                      <a:lnTo>
                                        <a:pt x="296" y="2690"/>
                                      </a:lnTo>
                                      <a:lnTo>
                                        <a:pt x="281" y="2882"/>
                                      </a:lnTo>
                                      <a:lnTo>
                                        <a:pt x="267" y="3067"/>
                                      </a:lnTo>
                                      <a:lnTo>
                                        <a:pt x="254" y="3247"/>
                                      </a:lnTo>
                                      <a:lnTo>
                                        <a:pt x="240" y="3419"/>
                                      </a:lnTo>
                                      <a:lnTo>
                                        <a:pt x="230" y="3583"/>
                                      </a:lnTo>
                                      <a:lnTo>
                                        <a:pt x="220" y="3739"/>
                                      </a:lnTo>
                                      <a:lnTo>
                                        <a:pt x="210" y="3884"/>
                                      </a:lnTo>
                                      <a:lnTo>
                                        <a:pt x="202" y="4018"/>
                                      </a:lnTo>
                                      <a:lnTo>
                                        <a:pt x="196" y="4140"/>
                                      </a:lnTo>
                                      <a:lnTo>
                                        <a:pt x="190" y="4250"/>
                                      </a:lnTo>
                                      <a:lnTo>
                                        <a:pt x="186" y="4345"/>
                                      </a:lnTo>
                                      <a:lnTo>
                                        <a:pt x="183" y="4426"/>
                                      </a:lnTo>
                                      <a:lnTo>
                                        <a:pt x="180" y="4491"/>
                                      </a:lnTo>
                                      <a:lnTo>
                                        <a:pt x="180" y="4540"/>
                                      </a:lnTo>
                                      <a:lnTo>
                                        <a:pt x="180" y="4570"/>
                                      </a:lnTo>
                                      <a:lnTo>
                                        <a:pt x="183" y="4601"/>
                                      </a:lnTo>
                                      <a:lnTo>
                                        <a:pt x="185" y="4637"/>
                                      </a:lnTo>
                                      <a:lnTo>
                                        <a:pt x="187" y="4678"/>
                                      </a:lnTo>
                                      <a:lnTo>
                                        <a:pt x="189" y="4725"/>
                                      </a:lnTo>
                                      <a:lnTo>
                                        <a:pt x="197" y="4853"/>
                                      </a:lnTo>
                                      <a:lnTo>
                                        <a:pt x="206" y="5004"/>
                                      </a:lnTo>
                                      <a:lnTo>
                                        <a:pt x="211" y="5086"/>
                                      </a:lnTo>
                                      <a:lnTo>
                                        <a:pt x="218" y="5173"/>
                                      </a:lnTo>
                                      <a:lnTo>
                                        <a:pt x="224" y="5262"/>
                                      </a:lnTo>
                                      <a:lnTo>
                                        <a:pt x="232" y="5354"/>
                                      </a:lnTo>
                                      <a:lnTo>
                                        <a:pt x="240" y="5450"/>
                                      </a:lnTo>
                                      <a:lnTo>
                                        <a:pt x="250" y="5548"/>
                                      </a:lnTo>
                                      <a:lnTo>
                                        <a:pt x="261" y="5650"/>
                                      </a:lnTo>
                                      <a:lnTo>
                                        <a:pt x="273" y="5751"/>
                                      </a:lnTo>
                                      <a:lnTo>
                                        <a:pt x="286" y="5855"/>
                                      </a:lnTo>
                                      <a:lnTo>
                                        <a:pt x="302" y="5959"/>
                                      </a:lnTo>
                                      <a:lnTo>
                                        <a:pt x="318" y="6065"/>
                                      </a:lnTo>
                                      <a:lnTo>
                                        <a:pt x="335" y="6169"/>
                                      </a:lnTo>
                                      <a:lnTo>
                                        <a:pt x="355" y="6275"/>
                                      </a:lnTo>
                                      <a:lnTo>
                                        <a:pt x="376" y="6379"/>
                                      </a:lnTo>
                                      <a:lnTo>
                                        <a:pt x="399" y="6483"/>
                                      </a:lnTo>
                                      <a:lnTo>
                                        <a:pt x="423" y="6585"/>
                                      </a:lnTo>
                                      <a:lnTo>
                                        <a:pt x="449" y="6685"/>
                                      </a:lnTo>
                                      <a:lnTo>
                                        <a:pt x="477" y="6783"/>
                                      </a:lnTo>
                                      <a:lnTo>
                                        <a:pt x="508" y="6879"/>
                                      </a:lnTo>
                                      <a:lnTo>
                                        <a:pt x="541" y="6972"/>
                                      </a:lnTo>
                                      <a:lnTo>
                                        <a:pt x="576" y="7061"/>
                                      </a:lnTo>
                                      <a:lnTo>
                                        <a:pt x="613" y="7147"/>
                                      </a:lnTo>
                                      <a:lnTo>
                                        <a:pt x="653" y="7229"/>
                                      </a:lnTo>
                                      <a:lnTo>
                                        <a:pt x="695" y="7306"/>
                                      </a:lnTo>
                                      <a:lnTo>
                                        <a:pt x="739" y="7379"/>
                                      </a:lnTo>
                                      <a:lnTo>
                                        <a:pt x="786" y="7447"/>
                                      </a:lnTo>
                                      <a:lnTo>
                                        <a:pt x="837" y="7509"/>
                                      </a:lnTo>
                                      <a:lnTo>
                                        <a:pt x="889" y="7564"/>
                                      </a:lnTo>
                                      <a:lnTo>
                                        <a:pt x="896" y="7571"/>
                                      </a:lnTo>
                                      <a:lnTo>
                                        <a:pt x="901" y="7579"/>
                                      </a:lnTo>
                                      <a:lnTo>
                                        <a:pt x="905" y="7586"/>
                                      </a:lnTo>
                                      <a:lnTo>
                                        <a:pt x="910" y="7594"/>
                                      </a:lnTo>
                                      <a:lnTo>
                                        <a:pt x="913" y="7603"/>
                                      </a:lnTo>
                                      <a:lnTo>
                                        <a:pt x="915" y="7610"/>
                                      </a:lnTo>
                                      <a:lnTo>
                                        <a:pt x="916" y="7619"/>
                                      </a:lnTo>
                                      <a:lnTo>
                                        <a:pt x="916" y="7628"/>
                                      </a:lnTo>
                                      <a:lnTo>
                                        <a:pt x="916" y="7636"/>
                                      </a:lnTo>
                                      <a:lnTo>
                                        <a:pt x="915" y="7645"/>
                                      </a:lnTo>
                                      <a:lnTo>
                                        <a:pt x="913" y="7654"/>
                                      </a:lnTo>
                                      <a:lnTo>
                                        <a:pt x="911" y="7661"/>
                                      </a:lnTo>
                                      <a:lnTo>
                                        <a:pt x="907" y="7670"/>
                                      </a:lnTo>
                                      <a:lnTo>
                                        <a:pt x="902" y="7678"/>
                                      </a:lnTo>
                                      <a:lnTo>
                                        <a:pt x="898" y="7684"/>
                                      </a:lnTo>
                                      <a:lnTo>
                                        <a:pt x="891" y="7692"/>
                                      </a:lnTo>
                                      <a:lnTo>
                                        <a:pt x="885" y="7697"/>
                                      </a:lnTo>
                                      <a:lnTo>
                                        <a:pt x="877" y="7703"/>
                                      </a:lnTo>
                                      <a:lnTo>
                                        <a:pt x="869" y="7708"/>
                                      </a:lnTo>
                                      <a:lnTo>
                                        <a:pt x="862" y="7711"/>
                                      </a:lnTo>
                                      <a:lnTo>
                                        <a:pt x="853" y="7715"/>
                                      </a:lnTo>
                                      <a:lnTo>
                                        <a:pt x="845" y="7717"/>
                                      </a:lnTo>
                                      <a:lnTo>
                                        <a:pt x="837" y="7718"/>
                                      </a:lnTo>
                                      <a:lnTo>
                                        <a:pt x="828" y="7719"/>
                                      </a:lnTo>
                                      <a:lnTo>
                                        <a:pt x="819" y="7718"/>
                                      </a:lnTo>
                                      <a:lnTo>
                                        <a:pt x="810" y="7717"/>
                                      </a:lnTo>
                                      <a:lnTo>
                                        <a:pt x="802" y="7716"/>
                                      </a:lnTo>
                                      <a:lnTo>
                                        <a:pt x="794" y="7713"/>
                                      </a:lnTo>
                                      <a:lnTo>
                                        <a:pt x="785" y="7709"/>
                                      </a:lnTo>
                                      <a:lnTo>
                                        <a:pt x="778" y="7705"/>
                                      </a:lnTo>
                                      <a:lnTo>
                                        <a:pt x="770" y="7699"/>
                                      </a:lnTo>
                                      <a:lnTo>
                                        <a:pt x="763" y="7693"/>
                                      </a:lnTo>
                                      <a:lnTo>
                                        <a:pt x="707" y="7633"/>
                                      </a:lnTo>
                                      <a:lnTo>
                                        <a:pt x="652" y="7567"/>
                                      </a:lnTo>
                                      <a:lnTo>
                                        <a:pt x="601" y="7495"/>
                                      </a:lnTo>
                                      <a:lnTo>
                                        <a:pt x="553" y="7417"/>
                                      </a:lnTo>
                                      <a:lnTo>
                                        <a:pt x="507" y="7336"/>
                                      </a:lnTo>
                                      <a:lnTo>
                                        <a:pt x="463" y="7249"/>
                                      </a:lnTo>
                                      <a:lnTo>
                                        <a:pt x="424" y="7158"/>
                                      </a:lnTo>
                                      <a:lnTo>
                                        <a:pt x="386" y="7064"/>
                                      </a:lnTo>
                                      <a:lnTo>
                                        <a:pt x="351" y="6968"/>
                                      </a:lnTo>
                                      <a:lnTo>
                                        <a:pt x="317" y="6867"/>
                                      </a:lnTo>
                                      <a:lnTo>
                                        <a:pt x="286" y="6764"/>
                                      </a:lnTo>
                                      <a:lnTo>
                                        <a:pt x="258" y="6659"/>
                                      </a:lnTo>
                                      <a:lnTo>
                                        <a:pt x="232" y="6554"/>
                                      </a:lnTo>
                                      <a:lnTo>
                                        <a:pt x="207" y="6446"/>
                                      </a:lnTo>
                                      <a:lnTo>
                                        <a:pt x="185" y="6337"/>
                                      </a:lnTo>
                                      <a:lnTo>
                                        <a:pt x="164" y="6228"/>
                                      </a:lnTo>
                                      <a:lnTo>
                                        <a:pt x="144" y="6118"/>
                                      </a:lnTo>
                                      <a:lnTo>
                                        <a:pt x="128" y="6009"/>
                                      </a:lnTo>
                                      <a:lnTo>
                                        <a:pt x="112" y="5901"/>
                                      </a:lnTo>
                                      <a:lnTo>
                                        <a:pt x="97" y="5794"/>
                                      </a:lnTo>
                                      <a:lnTo>
                                        <a:pt x="84" y="5689"/>
                                      </a:lnTo>
                                      <a:lnTo>
                                        <a:pt x="73" y="5584"/>
                                      </a:lnTo>
                                      <a:lnTo>
                                        <a:pt x="62" y="5483"/>
                                      </a:lnTo>
                                      <a:lnTo>
                                        <a:pt x="54" y="5384"/>
                                      </a:lnTo>
                                      <a:lnTo>
                                        <a:pt x="45" y="5288"/>
                                      </a:lnTo>
                                      <a:lnTo>
                                        <a:pt x="38" y="5195"/>
                                      </a:lnTo>
                                      <a:lnTo>
                                        <a:pt x="32" y="5106"/>
                                      </a:lnTo>
                                      <a:lnTo>
                                        <a:pt x="26" y="5022"/>
                                      </a:lnTo>
                                      <a:lnTo>
                                        <a:pt x="17" y="4868"/>
                                      </a:lnTo>
                                      <a:lnTo>
                                        <a:pt x="9" y="4734"/>
                                      </a:lnTo>
                                      <a:lnTo>
                                        <a:pt x="7" y="4692"/>
                                      </a:lnTo>
                                      <a:lnTo>
                                        <a:pt x="5" y="4653"/>
                                      </a:lnTo>
                                      <a:lnTo>
                                        <a:pt x="2" y="4616"/>
                                      </a:lnTo>
                                      <a:lnTo>
                                        <a:pt x="0" y="4582"/>
                                      </a:lnTo>
                                      <a:lnTo>
                                        <a:pt x="0" y="4549"/>
                                      </a:lnTo>
                                      <a:lnTo>
                                        <a:pt x="0" y="4499"/>
                                      </a:lnTo>
                                      <a:lnTo>
                                        <a:pt x="2" y="4433"/>
                                      </a:lnTo>
                                      <a:lnTo>
                                        <a:pt x="5" y="4351"/>
                                      </a:lnTo>
                                      <a:lnTo>
                                        <a:pt x="9" y="4253"/>
                                      </a:lnTo>
                                      <a:lnTo>
                                        <a:pt x="14" y="4142"/>
                                      </a:lnTo>
                                      <a:lnTo>
                                        <a:pt x="22" y="4018"/>
                                      </a:lnTo>
                                      <a:lnTo>
                                        <a:pt x="30" y="3882"/>
                                      </a:lnTo>
                                      <a:lnTo>
                                        <a:pt x="38" y="3736"/>
                                      </a:lnTo>
                                      <a:lnTo>
                                        <a:pt x="49" y="3578"/>
                                      </a:lnTo>
                                      <a:lnTo>
                                        <a:pt x="60" y="3412"/>
                                      </a:lnTo>
                                      <a:lnTo>
                                        <a:pt x="72" y="3238"/>
                                      </a:lnTo>
                                      <a:lnTo>
                                        <a:pt x="87" y="3057"/>
                                      </a:lnTo>
                                      <a:lnTo>
                                        <a:pt x="101" y="2870"/>
                                      </a:lnTo>
                                      <a:lnTo>
                                        <a:pt x="116" y="2677"/>
                                      </a:lnTo>
                                      <a:lnTo>
                                        <a:pt x="132" y="2480"/>
                                      </a:lnTo>
                                      <a:lnTo>
                                        <a:pt x="139" y="2407"/>
                                      </a:lnTo>
                                      <a:lnTo>
                                        <a:pt x="145" y="2333"/>
                                      </a:lnTo>
                                      <a:lnTo>
                                        <a:pt x="152" y="2257"/>
                                      </a:lnTo>
                                      <a:lnTo>
                                        <a:pt x="160" y="2178"/>
                                      </a:lnTo>
                                      <a:lnTo>
                                        <a:pt x="166" y="2099"/>
                                      </a:lnTo>
                                      <a:lnTo>
                                        <a:pt x="175" y="2017"/>
                                      </a:lnTo>
                                      <a:lnTo>
                                        <a:pt x="183" y="1934"/>
                                      </a:lnTo>
                                      <a:lnTo>
                                        <a:pt x="190" y="1849"/>
                                      </a:lnTo>
                                      <a:lnTo>
                                        <a:pt x="199" y="1768"/>
                                      </a:lnTo>
                                      <a:lnTo>
                                        <a:pt x="207" y="1686"/>
                                      </a:lnTo>
                                      <a:lnTo>
                                        <a:pt x="214" y="1605"/>
                                      </a:lnTo>
                                      <a:lnTo>
                                        <a:pt x="223" y="1526"/>
                                      </a:lnTo>
                                      <a:lnTo>
                                        <a:pt x="232" y="1446"/>
                                      </a:lnTo>
                                      <a:lnTo>
                                        <a:pt x="239" y="1368"/>
                                      </a:lnTo>
                                      <a:lnTo>
                                        <a:pt x="248" y="1291"/>
                                      </a:lnTo>
                                      <a:lnTo>
                                        <a:pt x="257" y="1214"/>
                                      </a:lnTo>
                                      <a:lnTo>
                                        <a:pt x="259" y="1194"/>
                                      </a:lnTo>
                                      <a:lnTo>
                                        <a:pt x="269" y="1113"/>
                                      </a:lnTo>
                                      <a:lnTo>
                                        <a:pt x="279" y="1036"/>
                                      </a:lnTo>
                                      <a:lnTo>
                                        <a:pt x="290" y="961"/>
                                      </a:lnTo>
                                      <a:lnTo>
                                        <a:pt x="301" y="890"/>
                                      </a:lnTo>
                                      <a:lnTo>
                                        <a:pt x="313" y="821"/>
                                      </a:lnTo>
                                      <a:lnTo>
                                        <a:pt x="326" y="755"/>
                                      </a:lnTo>
                                      <a:lnTo>
                                        <a:pt x="339" y="692"/>
                                      </a:lnTo>
                                      <a:lnTo>
                                        <a:pt x="352" y="632"/>
                                      </a:lnTo>
                                      <a:lnTo>
                                        <a:pt x="366" y="575"/>
                                      </a:lnTo>
                                      <a:lnTo>
                                        <a:pt x="381" y="521"/>
                                      </a:lnTo>
                                      <a:lnTo>
                                        <a:pt x="397" y="469"/>
                                      </a:lnTo>
                                      <a:lnTo>
                                        <a:pt x="412" y="421"/>
                                      </a:lnTo>
                                      <a:lnTo>
                                        <a:pt x="428" y="376"/>
                                      </a:lnTo>
                                      <a:lnTo>
                                        <a:pt x="446" y="333"/>
                                      </a:lnTo>
                                      <a:lnTo>
                                        <a:pt x="462" y="294"/>
                                      </a:lnTo>
                                      <a:lnTo>
                                        <a:pt x="481" y="257"/>
                                      </a:lnTo>
                                      <a:lnTo>
                                        <a:pt x="492" y="236"/>
                                      </a:lnTo>
                                      <a:lnTo>
                                        <a:pt x="503" y="217"/>
                                      </a:lnTo>
                                      <a:lnTo>
                                        <a:pt x="513" y="198"/>
                                      </a:lnTo>
                                      <a:lnTo>
                                        <a:pt x="524" y="181"/>
                                      </a:lnTo>
                                      <a:lnTo>
                                        <a:pt x="535" y="164"/>
                                      </a:lnTo>
                                      <a:lnTo>
                                        <a:pt x="547" y="148"/>
                                      </a:lnTo>
                                      <a:lnTo>
                                        <a:pt x="559" y="133"/>
                                      </a:lnTo>
                                      <a:lnTo>
                                        <a:pt x="571" y="119"/>
                                      </a:lnTo>
                                      <a:lnTo>
                                        <a:pt x="584" y="106"/>
                                      </a:lnTo>
                                      <a:lnTo>
                                        <a:pt x="596" y="92"/>
                                      </a:lnTo>
                                      <a:lnTo>
                                        <a:pt x="610" y="81"/>
                                      </a:lnTo>
                                      <a:lnTo>
                                        <a:pt x="623" y="70"/>
                                      </a:lnTo>
                                      <a:lnTo>
                                        <a:pt x="636" y="59"/>
                                      </a:lnTo>
                                      <a:lnTo>
                                        <a:pt x="649" y="50"/>
                                      </a:lnTo>
                                      <a:lnTo>
                                        <a:pt x="662" y="41"/>
                                      </a:lnTo>
                                      <a:lnTo>
                                        <a:pt x="676" y="34"/>
                                      </a:lnTo>
                                      <a:lnTo>
                                        <a:pt x="691" y="26"/>
                                      </a:lnTo>
                                      <a:lnTo>
                                        <a:pt x="708" y="20"/>
                                      </a:lnTo>
                                      <a:lnTo>
                                        <a:pt x="723" y="13"/>
                                      </a:lnTo>
                                      <a:lnTo>
                                        <a:pt x="739" y="9"/>
                                      </a:lnTo>
                                      <a:lnTo>
                                        <a:pt x="756" y="5"/>
                                      </a:lnTo>
                                      <a:lnTo>
                                        <a:pt x="772" y="2"/>
                                      </a:lnTo>
                                      <a:lnTo>
                                        <a:pt x="789" y="1"/>
                                      </a:lnTo>
                                      <a:lnTo>
                                        <a:pt x="805" y="0"/>
                                      </a:lnTo>
                                      <a:lnTo>
                                        <a:pt x="821" y="1"/>
                                      </a:lnTo>
                                      <a:lnTo>
                                        <a:pt x="839" y="2"/>
                                      </a:lnTo>
                                      <a:lnTo>
                                        <a:pt x="855" y="4"/>
                                      </a:lnTo>
                                      <a:lnTo>
                                        <a:pt x="873" y="8"/>
                                      </a:lnTo>
                                      <a:lnTo>
                                        <a:pt x="889" y="12"/>
                                      </a:lnTo>
                                      <a:lnTo>
                                        <a:pt x="907" y="17"/>
                                      </a:lnTo>
                                      <a:lnTo>
                                        <a:pt x="924" y="24"/>
                                      </a:lnTo>
                                      <a:lnTo>
                                        <a:pt x="941" y="31"/>
                                      </a:lnTo>
                                      <a:lnTo>
                                        <a:pt x="956" y="38"/>
                                      </a:lnTo>
                                      <a:lnTo>
                                        <a:pt x="970" y="47"/>
                                      </a:lnTo>
                                      <a:lnTo>
                                        <a:pt x="985" y="54"/>
                                      </a:lnTo>
                                      <a:lnTo>
                                        <a:pt x="999" y="64"/>
                                      </a:lnTo>
                                      <a:lnTo>
                                        <a:pt x="1030" y="85"/>
                                      </a:lnTo>
                                      <a:lnTo>
                                        <a:pt x="1059" y="108"/>
                                      </a:lnTo>
                                      <a:lnTo>
                                        <a:pt x="1089" y="135"/>
                                      </a:lnTo>
                                      <a:lnTo>
                                        <a:pt x="1119" y="164"/>
                                      </a:lnTo>
                                      <a:lnTo>
                                        <a:pt x="1150" y="196"/>
                                      </a:lnTo>
                                      <a:lnTo>
                                        <a:pt x="1181" y="2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" name="Freeform 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81" y="1083"/>
                                  <a:ext cx="120" cy="377"/>
                                </a:xfrm>
                                <a:custGeom>
                                  <a:avLst/>
                                  <a:gdLst>
                                    <a:gd name="T0" fmla="*/ 639 w 1196"/>
                                    <a:gd name="T1" fmla="*/ 42 h 3778"/>
                                    <a:gd name="T2" fmla="*/ 524 w 1196"/>
                                    <a:gd name="T3" fmla="*/ 74 h 3778"/>
                                    <a:gd name="T4" fmla="*/ 419 w 1196"/>
                                    <a:gd name="T5" fmla="*/ 129 h 3778"/>
                                    <a:gd name="T6" fmla="*/ 324 w 1196"/>
                                    <a:gd name="T7" fmla="*/ 205 h 3778"/>
                                    <a:gd name="T8" fmla="*/ 241 w 1196"/>
                                    <a:gd name="T9" fmla="*/ 300 h 3778"/>
                                    <a:gd name="T10" fmla="*/ 169 w 1196"/>
                                    <a:gd name="T11" fmla="*/ 409 h 3778"/>
                                    <a:gd name="T12" fmla="*/ 109 w 1196"/>
                                    <a:gd name="T13" fmla="*/ 530 h 3778"/>
                                    <a:gd name="T14" fmla="*/ 62 w 1196"/>
                                    <a:gd name="T15" fmla="*/ 658 h 3778"/>
                                    <a:gd name="T16" fmla="*/ 28 w 1196"/>
                                    <a:gd name="T17" fmla="*/ 794 h 3778"/>
                                    <a:gd name="T18" fmla="*/ 6 w 1196"/>
                                    <a:gd name="T19" fmla="*/ 931 h 3778"/>
                                    <a:gd name="T20" fmla="*/ 0 w 1196"/>
                                    <a:gd name="T21" fmla="*/ 1067 h 3778"/>
                                    <a:gd name="T22" fmla="*/ 7 w 1196"/>
                                    <a:gd name="T23" fmla="*/ 1287 h 3778"/>
                                    <a:gd name="T24" fmla="*/ 31 w 1196"/>
                                    <a:gd name="T25" fmla="*/ 1539 h 3778"/>
                                    <a:gd name="T26" fmla="*/ 71 w 1196"/>
                                    <a:gd name="T27" fmla="*/ 1814 h 3778"/>
                                    <a:gd name="T28" fmla="*/ 126 w 1196"/>
                                    <a:gd name="T29" fmla="*/ 2103 h 3778"/>
                                    <a:gd name="T30" fmla="*/ 199 w 1196"/>
                                    <a:gd name="T31" fmla="*/ 2399 h 3778"/>
                                    <a:gd name="T32" fmla="*/ 289 w 1196"/>
                                    <a:gd name="T33" fmla="*/ 2692 h 3778"/>
                                    <a:gd name="T34" fmla="*/ 397 w 1196"/>
                                    <a:gd name="T35" fmla="*/ 2974 h 3778"/>
                                    <a:gd name="T36" fmla="*/ 523 w 1196"/>
                                    <a:gd name="T37" fmla="*/ 3237 h 3778"/>
                                    <a:gd name="T38" fmla="*/ 667 w 1196"/>
                                    <a:gd name="T39" fmla="*/ 3472 h 3778"/>
                                    <a:gd name="T40" fmla="*/ 829 w 1196"/>
                                    <a:gd name="T41" fmla="*/ 3670 h 3778"/>
                                    <a:gd name="T42" fmla="*/ 955 w 1196"/>
                                    <a:gd name="T43" fmla="*/ 3765 h 3778"/>
                                    <a:gd name="T44" fmla="*/ 979 w 1196"/>
                                    <a:gd name="T45" fmla="*/ 3738 h 3778"/>
                                    <a:gd name="T46" fmla="*/ 1009 w 1196"/>
                                    <a:gd name="T47" fmla="*/ 3723 h 3778"/>
                                    <a:gd name="T48" fmla="*/ 1042 w 1196"/>
                                    <a:gd name="T49" fmla="*/ 3720 h 3778"/>
                                    <a:gd name="T50" fmla="*/ 1089 w 1196"/>
                                    <a:gd name="T51" fmla="*/ 3723 h 3778"/>
                                    <a:gd name="T52" fmla="*/ 1133 w 1196"/>
                                    <a:gd name="T53" fmla="*/ 3726 h 3778"/>
                                    <a:gd name="T54" fmla="*/ 1161 w 1196"/>
                                    <a:gd name="T55" fmla="*/ 3721 h 3778"/>
                                    <a:gd name="T56" fmla="*/ 1182 w 1196"/>
                                    <a:gd name="T57" fmla="*/ 3706 h 3778"/>
                                    <a:gd name="T58" fmla="*/ 1194 w 1196"/>
                                    <a:gd name="T59" fmla="*/ 3676 h 3778"/>
                                    <a:gd name="T60" fmla="*/ 1195 w 1196"/>
                                    <a:gd name="T61" fmla="*/ 3627 h 3778"/>
                                    <a:gd name="T62" fmla="*/ 1167 w 1196"/>
                                    <a:gd name="T63" fmla="*/ 3458 h 3778"/>
                                    <a:gd name="T64" fmla="*/ 1099 w 1196"/>
                                    <a:gd name="T65" fmla="*/ 3030 h 3778"/>
                                    <a:gd name="T66" fmla="*/ 1036 w 1196"/>
                                    <a:gd name="T67" fmla="*/ 2545 h 3778"/>
                                    <a:gd name="T68" fmla="*/ 983 w 1196"/>
                                    <a:gd name="T69" fmla="*/ 2047 h 3778"/>
                                    <a:gd name="T70" fmla="*/ 947 w 1196"/>
                                    <a:gd name="T71" fmla="*/ 1581 h 3778"/>
                                    <a:gd name="T72" fmla="*/ 935 w 1196"/>
                                    <a:gd name="T73" fmla="*/ 1312 h 3778"/>
                                    <a:gd name="T74" fmla="*/ 935 w 1196"/>
                                    <a:gd name="T75" fmla="*/ 1145 h 3778"/>
                                    <a:gd name="T76" fmla="*/ 948 w 1196"/>
                                    <a:gd name="T77" fmla="*/ 989 h 3778"/>
                                    <a:gd name="T78" fmla="*/ 972 w 1196"/>
                                    <a:gd name="T79" fmla="*/ 823 h 3778"/>
                                    <a:gd name="T80" fmla="*/ 1018 w 1196"/>
                                    <a:gd name="T81" fmla="*/ 544 h 3778"/>
                                    <a:gd name="T82" fmla="*/ 1039 w 1196"/>
                                    <a:gd name="T83" fmla="*/ 387 h 3778"/>
                                    <a:gd name="T84" fmla="*/ 1047 w 1196"/>
                                    <a:gd name="T85" fmla="*/ 248 h 3778"/>
                                    <a:gd name="T86" fmla="*/ 1035 w 1196"/>
                                    <a:gd name="T87" fmla="*/ 132 h 3778"/>
                                    <a:gd name="T88" fmla="*/ 998 w 1196"/>
                                    <a:gd name="T89" fmla="*/ 49 h 3778"/>
                                    <a:gd name="T90" fmla="*/ 928 w 1196"/>
                                    <a:gd name="T91" fmla="*/ 4 h 3778"/>
                                    <a:gd name="T92" fmla="*/ 819 w 1196"/>
                                    <a:gd name="T93" fmla="*/ 6 h 37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1196" h="3778">
                                      <a:moveTo>
                                        <a:pt x="721" y="35"/>
                                      </a:moveTo>
                                      <a:lnTo>
                                        <a:pt x="680" y="38"/>
                                      </a:lnTo>
                                      <a:lnTo>
                                        <a:pt x="639" y="42"/>
                                      </a:lnTo>
                                      <a:lnTo>
                                        <a:pt x="599" y="50"/>
                                      </a:lnTo>
                                      <a:lnTo>
                                        <a:pt x="561" y="61"/>
                                      </a:lnTo>
                                      <a:lnTo>
                                        <a:pt x="524" y="74"/>
                                      </a:lnTo>
                                      <a:lnTo>
                                        <a:pt x="488" y="90"/>
                                      </a:lnTo>
                                      <a:lnTo>
                                        <a:pt x="452" y="108"/>
                                      </a:lnTo>
                                      <a:lnTo>
                                        <a:pt x="419" y="129"/>
                                      </a:lnTo>
                                      <a:lnTo>
                                        <a:pt x="385" y="153"/>
                                      </a:lnTo>
                                      <a:lnTo>
                                        <a:pt x="354" y="178"/>
                                      </a:lnTo>
                                      <a:lnTo>
                                        <a:pt x="324" y="205"/>
                                      </a:lnTo>
                                      <a:lnTo>
                                        <a:pt x="294" y="236"/>
                                      </a:lnTo>
                                      <a:lnTo>
                                        <a:pt x="267" y="266"/>
                                      </a:lnTo>
                                      <a:lnTo>
                                        <a:pt x="241" y="300"/>
                                      </a:lnTo>
                                      <a:lnTo>
                                        <a:pt x="215" y="335"/>
                                      </a:lnTo>
                                      <a:lnTo>
                                        <a:pt x="192" y="371"/>
                                      </a:lnTo>
                                      <a:lnTo>
                                        <a:pt x="169" y="409"/>
                                      </a:lnTo>
                                      <a:lnTo>
                                        <a:pt x="147" y="448"/>
                                      </a:lnTo>
                                      <a:lnTo>
                                        <a:pt x="127" y="489"/>
                                      </a:lnTo>
                                      <a:lnTo>
                                        <a:pt x="109" y="530"/>
                                      </a:lnTo>
                                      <a:lnTo>
                                        <a:pt x="91" y="571"/>
                                      </a:lnTo>
                                      <a:lnTo>
                                        <a:pt x="76" y="615"/>
                                      </a:lnTo>
                                      <a:lnTo>
                                        <a:pt x="62" y="658"/>
                                      </a:lnTo>
                                      <a:lnTo>
                                        <a:pt x="49" y="703"/>
                                      </a:lnTo>
                                      <a:lnTo>
                                        <a:pt x="38" y="748"/>
                                      </a:lnTo>
                                      <a:lnTo>
                                        <a:pt x="28" y="794"/>
                                      </a:lnTo>
                                      <a:lnTo>
                                        <a:pt x="19" y="839"/>
                                      </a:lnTo>
                                      <a:lnTo>
                                        <a:pt x="13" y="885"/>
                                      </a:lnTo>
                                      <a:lnTo>
                                        <a:pt x="6" y="931"/>
                                      </a:lnTo>
                                      <a:lnTo>
                                        <a:pt x="3" y="977"/>
                                      </a:lnTo>
                                      <a:lnTo>
                                        <a:pt x="1" y="1021"/>
                                      </a:lnTo>
                                      <a:lnTo>
                                        <a:pt x="0" y="1067"/>
                                      </a:lnTo>
                                      <a:lnTo>
                                        <a:pt x="1" y="1136"/>
                                      </a:lnTo>
                                      <a:lnTo>
                                        <a:pt x="3" y="1210"/>
                                      </a:lnTo>
                                      <a:lnTo>
                                        <a:pt x="7" y="1287"/>
                                      </a:lnTo>
                                      <a:lnTo>
                                        <a:pt x="14" y="1368"/>
                                      </a:lnTo>
                                      <a:lnTo>
                                        <a:pt x="21" y="1451"/>
                                      </a:lnTo>
                                      <a:lnTo>
                                        <a:pt x="31" y="1539"/>
                                      </a:lnTo>
                                      <a:lnTo>
                                        <a:pt x="42" y="1628"/>
                                      </a:lnTo>
                                      <a:lnTo>
                                        <a:pt x="55" y="1719"/>
                                      </a:lnTo>
                                      <a:lnTo>
                                        <a:pt x="71" y="1814"/>
                                      </a:lnTo>
                                      <a:lnTo>
                                        <a:pt x="87" y="1909"/>
                                      </a:lnTo>
                                      <a:lnTo>
                                        <a:pt x="106" y="2006"/>
                                      </a:lnTo>
                                      <a:lnTo>
                                        <a:pt x="126" y="2103"/>
                                      </a:lnTo>
                                      <a:lnTo>
                                        <a:pt x="149" y="2202"/>
                                      </a:lnTo>
                                      <a:lnTo>
                                        <a:pt x="173" y="2300"/>
                                      </a:lnTo>
                                      <a:lnTo>
                                        <a:pt x="199" y="2399"/>
                                      </a:lnTo>
                                      <a:lnTo>
                                        <a:pt x="228" y="2497"/>
                                      </a:lnTo>
                                      <a:lnTo>
                                        <a:pt x="257" y="2595"/>
                                      </a:lnTo>
                                      <a:lnTo>
                                        <a:pt x="289" y="2692"/>
                                      </a:lnTo>
                                      <a:lnTo>
                                        <a:pt x="323" y="2788"/>
                                      </a:lnTo>
                                      <a:lnTo>
                                        <a:pt x="359" y="2882"/>
                                      </a:lnTo>
                                      <a:lnTo>
                                        <a:pt x="397" y="2974"/>
                                      </a:lnTo>
                                      <a:lnTo>
                                        <a:pt x="436" y="3065"/>
                                      </a:lnTo>
                                      <a:lnTo>
                                        <a:pt x="479" y="3153"/>
                                      </a:lnTo>
                                      <a:lnTo>
                                        <a:pt x="523" y="3237"/>
                                      </a:lnTo>
                                      <a:lnTo>
                                        <a:pt x="568" y="3319"/>
                                      </a:lnTo>
                                      <a:lnTo>
                                        <a:pt x="617" y="3398"/>
                                      </a:lnTo>
                                      <a:lnTo>
                                        <a:pt x="667" y="3472"/>
                                      </a:lnTo>
                                      <a:lnTo>
                                        <a:pt x="719" y="3543"/>
                                      </a:lnTo>
                                      <a:lnTo>
                                        <a:pt x="773" y="3609"/>
                                      </a:lnTo>
                                      <a:lnTo>
                                        <a:pt x="829" y="3670"/>
                                      </a:lnTo>
                                      <a:lnTo>
                                        <a:pt x="887" y="3727"/>
                                      </a:lnTo>
                                      <a:lnTo>
                                        <a:pt x="948" y="3778"/>
                                      </a:lnTo>
                                      <a:lnTo>
                                        <a:pt x="955" y="3765"/>
                                      </a:lnTo>
                                      <a:lnTo>
                                        <a:pt x="962" y="3754"/>
                                      </a:lnTo>
                                      <a:lnTo>
                                        <a:pt x="970" y="3745"/>
                                      </a:lnTo>
                                      <a:lnTo>
                                        <a:pt x="979" y="3738"/>
                                      </a:lnTo>
                                      <a:lnTo>
                                        <a:pt x="989" y="3731"/>
                                      </a:lnTo>
                                      <a:lnTo>
                                        <a:pt x="999" y="3727"/>
                                      </a:lnTo>
                                      <a:lnTo>
                                        <a:pt x="1009" y="3723"/>
                                      </a:lnTo>
                                      <a:lnTo>
                                        <a:pt x="1021" y="3721"/>
                                      </a:lnTo>
                                      <a:lnTo>
                                        <a:pt x="1031" y="3720"/>
                                      </a:lnTo>
                                      <a:lnTo>
                                        <a:pt x="1042" y="3720"/>
                                      </a:lnTo>
                                      <a:lnTo>
                                        <a:pt x="1054" y="3720"/>
                                      </a:lnTo>
                                      <a:lnTo>
                                        <a:pt x="1066" y="3721"/>
                                      </a:lnTo>
                                      <a:lnTo>
                                        <a:pt x="1089" y="3723"/>
                                      </a:lnTo>
                                      <a:lnTo>
                                        <a:pt x="1112" y="3726"/>
                                      </a:lnTo>
                                      <a:lnTo>
                                        <a:pt x="1123" y="3726"/>
                                      </a:lnTo>
                                      <a:lnTo>
                                        <a:pt x="1133" y="3726"/>
                                      </a:lnTo>
                                      <a:lnTo>
                                        <a:pt x="1143" y="3726"/>
                                      </a:lnTo>
                                      <a:lnTo>
                                        <a:pt x="1153" y="3723"/>
                                      </a:lnTo>
                                      <a:lnTo>
                                        <a:pt x="1161" y="3721"/>
                                      </a:lnTo>
                                      <a:lnTo>
                                        <a:pt x="1169" y="3717"/>
                                      </a:lnTo>
                                      <a:lnTo>
                                        <a:pt x="1177" y="3713"/>
                                      </a:lnTo>
                                      <a:lnTo>
                                        <a:pt x="1182" y="3706"/>
                                      </a:lnTo>
                                      <a:lnTo>
                                        <a:pt x="1188" y="3697"/>
                                      </a:lnTo>
                                      <a:lnTo>
                                        <a:pt x="1192" y="3688"/>
                                      </a:lnTo>
                                      <a:lnTo>
                                        <a:pt x="1194" y="3676"/>
                                      </a:lnTo>
                                      <a:lnTo>
                                        <a:pt x="1196" y="3661"/>
                                      </a:lnTo>
                                      <a:lnTo>
                                        <a:pt x="1196" y="3645"/>
                                      </a:lnTo>
                                      <a:lnTo>
                                        <a:pt x="1195" y="3627"/>
                                      </a:lnTo>
                                      <a:lnTo>
                                        <a:pt x="1193" y="3605"/>
                                      </a:lnTo>
                                      <a:lnTo>
                                        <a:pt x="1189" y="3581"/>
                                      </a:lnTo>
                                      <a:lnTo>
                                        <a:pt x="1167" y="3458"/>
                                      </a:lnTo>
                                      <a:lnTo>
                                        <a:pt x="1144" y="3325"/>
                                      </a:lnTo>
                                      <a:lnTo>
                                        <a:pt x="1121" y="3181"/>
                                      </a:lnTo>
                                      <a:lnTo>
                                        <a:pt x="1099" y="3030"/>
                                      </a:lnTo>
                                      <a:lnTo>
                                        <a:pt x="1077" y="2873"/>
                                      </a:lnTo>
                                      <a:lnTo>
                                        <a:pt x="1057" y="2709"/>
                                      </a:lnTo>
                                      <a:lnTo>
                                        <a:pt x="1036" y="2545"/>
                                      </a:lnTo>
                                      <a:lnTo>
                                        <a:pt x="1017" y="2377"/>
                                      </a:lnTo>
                                      <a:lnTo>
                                        <a:pt x="1000" y="2212"/>
                                      </a:lnTo>
                                      <a:lnTo>
                                        <a:pt x="983" y="2047"/>
                                      </a:lnTo>
                                      <a:lnTo>
                                        <a:pt x="969" y="1886"/>
                                      </a:lnTo>
                                      <a:lnTo>
                                        <a:pt x="957" y="1730"/>
                                      </a:lnTo>
                                      <a:lnTo>
                                        <a:pt x="947" y="1581"/>
                                      </a:lnTo>
                                      <a:lnTo>
                                        <a:pt x="940" y="1442"/>
                                      </a:lnTo>
                                      <a:lnTo>
                                        <a:pt x="938" y="1375"/>
                                      </a:lnTo>
                                      <a:lnTo>
                                        <a:pt x="935" y="1312"/>
                                      </a:lnTo>
                                      <a:lnTo>
                                        <a:pt x="934" y="1251"/>
                                      </a:lnTo>
                                      <a:lnTo>
                                        <a:pt x="934" y="1193"/>
                                      </a:lnTo>
                                      <a:lnTo>
                                        <a:pt x="935" y="1145"/>
                                      </a:lnTo>
                                      <a:lnTo>
                                        <a:pt x="938" y="1094"/>
                                      </a:lnTo>
                                      <a:lnTo>
                                        <a:pt x="943" y="1043"/>
                                      </a:lnTo>
                                      <a:lnTo>
                                        <a:pt x="948" y="989"/>
                                      </a:lnTo>
                                      <a:lnTo>
                                        <a:pt x="955" y="934"/>
                                      </a:lnTo>
                                      <a:lnTo>
                                        <a:pt x="964" y="879"/>
                                      </a:lnTo>
                                      <a:lnTo>
                                        <a:pt x="972" y="823"/>
                                      </a:lnTo>
                                      <a:lnTo>
                                        <a:pt x="981" y="766"/>
                                      </a:lnTo>
                                      <a:lnTo>
                                        <a:pt x="1001" y="654"/>
                                      </a:lnTo>
                                      <a:lnTo>
                                        <a:pt x="1018" y="544"/>
                                      </a:lnTo>
                                      <a:lnTo>
                                        <a:pt x="1026" y="491"/>
                                      </a:lnTo>
                                      <a:lnTo>
                                        <a:pt x="1034" y="438"/>
                                      </a:lnTo>
                                      <a:lnTo>
                                        <a:pt x="1039" y="387"/>
                                      </a:lnTo>
                                      <a:lnTo>
                                        <a:pt x="1043" y="338"/>
                                      </a:lnTo>
                                      <a:lnTo>
                                        <a:pt x="1046" y="293"/>
                                      </a:lnTo>
                                      <a:lnTo>
                                        <a:pt x="1047" y="248"/>
                                      </a:lnTo>
                                      <a:lnTo>
                                        <a:pt x="1045" y="206"/>
                                      </a:lnTo>
                                      <a:lnTo>
                                        <a:pt x="1041" y="168"/>
                                      </a:lnTo>
                                      <a:lnTo>
                                        <a:pt x="1035" y="132"/>
                                      </a:lnTo>
                                      <a:lnTo>
                                        <a:pt x="1025" y="101"/>
                                      </a:lnTo>
                                      <a:lnTo>
                                        <a:pt x="1013" y="74"/>
                                      </a:lnTo>
                                      <a:lnTo>
                                        <a:pt x="998" y="49"/>
                                      </a:lnTo>
                                      <a:lnTo>
                                        <a:pt x="978" y="30"/>
                                      </a:lnTo>
                                      <a:lnTo>
                                        <a:pt x="955" y="15"/>
                                      </a:lnTo>
                                      <a:lnTo>
                                        <a:pt x="928" y="4"/>
                                      </a:lnTo>
                                      <a:lnTo>
                                        <a:pt x="896" y="0"/>
                                      </a:lnTo>
                                      <a:lnTo>
                                        <a:pt x="860" y="0"/>
                                      </a:lnTo>
                                      <a:lnTo>
                                        <a:pt x="819" y="6"/>
                                      </a:lnTo>
                                      <a:lnTo>
                                        <a:pt x="773" y="18"/>
                                      </a:lnTo>
                                      <a:lnTo>
                                        <a:pt x="721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78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" name="Freeform 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8" y="676"/>
                                  <a:ext cx="607" cy="875"/>
                                </a:xfrm>
                                <a:custGeom>
                                  <a:avLst/>
                                  <a:gdLst>
                                    <a:gd name="T0" fmla="*/ 3073 w 6063"/>
                                    <a:gd name="T1" fmla="*/ 6263 h 8745"/>
                                    <a:gd name="T2" fmla="*/ 2922 w 6063"/>
                                    <a:gd name="T3" fmla="*/ 5283 h 8745"/>
                                    <a:gd name="T4" fmla="*/ 3002 w 6063"/>
                                    <a:gd name="T5" fmla="*/ 4659 h 8745"/>
                                    <a:gd name="T6" fmla="*/ 3238 w 6063"/>
                                    <a:gd name="T7" fmla="*/ 4280 h 8745"/>
                                    <a:gd name="T8" fmla="*/ 3536 w 6063"/>
                                    <a:gd name="T9" fmla="*/ 4024 h 8745"/>
                                    <a:gd name="T10" fmla="*/ 1993 w 6063"/>
                                    <a:gd name="T11" fmla="*/ 3790 h 8745"/>
                                    <a:gd name="T12" fmla="*/ 1150 w 6063"/>
                                    <a:gd name="T13" fmla="*/ 3742 h 8745"/>
                                    <a:gd name="T14" fmla="*/ 1041 w 6063"/>
                                    <a:gd name="T15" fmla="*/ 3755 h 8745"/>
                                    <a:gd name="T16" fmla="*/ 926 w 6063"/>
                                    <a:gd name="T17" fmla="*/ 3779 h 8745"/>
                                    <a:gd name="T18" fmla="*/ 486 w 6063"/>
                                    <a:gd name="T19" fmla="*/ 4070 h 8745"/>
                                    <a:gd name="T20" fmla="*/ 0 w 6063"/>
                                    <a:gd name="T21" fmla="*/ 5177 h 8745"/>
                                    <a:gd name="T22" fmla="*/ 885 w 6063"/>
                                    <a:gd name="T23" fmla="*/ 7353 h 8745"/>
                                    <a:gd name="T24" fmla="*/ 999 w 6063"/>
                                    <a:gd name="T25" fmla="*/ 7690 h 8745"/>
                                    <a:gd name="T26" fmla="*/ 971 w 6063"/>
                                    <a:gd name="T27" fmla="*/ 8242 h 8745"/>
                                    <a:gd name="T28" fmla="*/ 1040 w 6063"/>
                                    <a:gd name="T29" fmla="*/ 8346 h 8745"/>
                                    <a:gd name="T30" fmla="*/ 2159 w 6063"/>
                                    <a:gd name="T31" fmla="*/ 8502 h 8745"/>
                                    <a:gd name="T32" fmla="*/ 4423 w 6063"/>
                                    <a:gd name="T33" fmla="*/ 8737 h 8745"/>
                                    <a:gd name="T34" fmla="*/ 5365 w 6063"/>
                                    <a:gd name="T35" fmla="*/ 8706 h 8745"/>
                                    <a:gd name="T36" fmla="*/ 5552 w 6063"/>
                                    <a:gd name="T37" fmla="*/ 8556 h 8745"/>
                                    <a:gd name="T38" fmla="*/ 5201 w 6063"/>
                                    <a:gd name="T39" fmla="*/ 8223 h 8745"/>
                                    <a:gd name="T40" fmla="*/ 4776 w 6063"/>
                                    <a:gd name="T41" fmla="*/ 6815 h 8745"/>
                                    <a:gd name="T42" fmla="*/ 4653 w 6063"/>
                                    <a:gd name="T43" fmla="*/ 5459 h 8745"/>
                                    <a:gd name="T44" fmla="*/ 4720 w 6063"/>
                                    <a:gd name="T45" fmla="*/ 4044 h 8745"/>
                                    <a:gd name="T46" fmla="*/ 4855 w 6063"/>
                                    <a:gd name="T47" fmla="*/ 2492 h 8745"/>
                                    <a:gd name="T48" fmla="*/ 4987 w 6063"/>
                                    <a:gd name="T49" fmla="*/ 1498 h 8745"/>
                                    <a:gd name="T50" fmla="*/ 5183 w 6063"/>
                                    <a:gd name="T51" fmla="*/ 970 h 8745"/>
                                    <a:gd name="T52" fmla="*/ 5371 w 6063"/>
                                    <a:gd name="T53" fmla="*/ 819 h 8745"/>
                                    <a:gd name="T54" fmla="*/ 5604 w 6063"/>
                                    <a:gd name="T55" fmla="*/ 844 h 8745"/>
                                    <a:gd name="T56" fmla="*/ 5979 w 6063"/>
                                    <a:gd name="T57" fmla="*/ 1119 h 8745"/>
                                    <a:gd name="T58" fmla="*/ 5885 w 6063"/>
                                    <a:gd name="T59" fmla="*/ 981 h 8745"/>
                                    <a:gd name="T60" fmla="*/ 5385 w 6063"/>
                                    <a:gd name="T61" fmla="*/ 548 h 8745"/>
                                    <a:gd name="T62" fmla="*/ 4814 w 6063"/>
                                    <a:gd name="T63" fmla="*/ 220 h 8745"/>
                                    <a:gd name="T64" fmla="*/ 4219 w 6063"/>
                                    <a:gd name="T65" fmla="*/ 38 h 8745"/>
                                    <a:gd name="T66" fmla="*/ 3602 w 6063"/>
                                    <a:gd name="T67" fmla="*/ 5 h 8745"/>
                                    <a:gd name="T68" fmla="*/ 3053 w 6063"/>
                                    <a:gd name="T69" fmla="*/ 96 h 8745"/>
                                    <a:gd name="T70" fmla="*/ 2508 w 6063"/>
                                    <a:gd name="T71" fmla="*/ 296 h 8745"/>
                                    <a:gd name="T72" fmla="*/ 1709 w 6063"/>
                                    <a:gd name="T73" fmla="*/ 742 h 8745"/>
                                    <a:gd name="T74" fmla="*/ 1147 w 6063"/>
                                    <a:gd name="T75" fmla="*/ 1223 h 8745"/>
                                    <a:gd name="T76" fmla="*/ 882 w 6063"/>
                                    <a:gd name="T77" fmla="*/ 1873 h 8745"/>
                                    <a:gd name="T78" fmla="*/ 837 w 6063"/>
                                    <a:gd name="T79" fmla="*/ 2762 h 8745"/>
                                    <a:gd name="T80" fmla="*/ 993 w 6063"/>
                                    <a:gd name="T81" fmla="*/ 3507 h 8745"/>
                                    <a:gd name="T82" fmla="*/ 1203 w 6063"/>
                                    <a:gd name="T83" fmla="*/ 3576 h 8745"/>
                                    <a:gd name="T84" fmla="*/ 2538 w 6063"/>
                                    <a:gd name="T85" fmla="*/ 3666 h 8745"/>
                                    <a:gd name="T86" fmla="*/ 3827 w 6063"/>
                                    <a:gd name="T87" fmla="*/ 3919 h 8745"/>
                                    <a:gd name="T88" fmla="*/ 4185 w 6063"/>
                                    <a:gd name="T89" fmla="*/ 4128 h 8745"/>
                                    <a:gd name="T90" fmla="*/ 4170 w 6063"/>
                                    <a:gd name="T91" fmla="*/ 4443 h 8745"/>
                                    <a:gd name="T92" fmla="*/ 4053 w 6063"/>
                                    <a:gd name="T93" fmla="*/ 5189 h 8745"/>
                                    <a:gd name="T94" fmla="*/ 4085 w 6063"/>
                                    <a:gd name="T95" fmla="*/ 6182 h 8745"/>
                                    <a:gd name="T96" fmla="*/ 4280 w 6063"/>
                                    <a:gd name="T97" fmla="*/ 7042 h 8745"/>
                                    <a:gd name="T98" fmla="*/ 4349 w 6063"/>
                                    <a:gd name="T99" fmla="*/ 7719 h 8745"/>
                                    <a:gd name="T100" fmla="*/ 4216 w 6063"/>
                                    <a:gd name="T101" fmla="*/ 7851 h 8745"/>
                                    <a:gd name="T102" fmla="*/ 3752 w 6063"/>
                                    <a:gd name="T103" fmla="*/ 7906 h 8745"/>
                                    <a:gd name="T104" fmla="*/ 2623 w 6063"/>
                                    <a:gd name="T105" fmla="*/ 7775 h 8745"/>
                                    <a:gd name="T106" fmla="*/ 2207 w 6063"/>
                                    <a:gd name="T107" fmla="*/ 7694 h 8745"/>
                                    <a:gd name="T108" fmla="*/ 1342 w 6063"/>
                                    <a:gd name="T109" fmla="*/ 7549 h 8745"/>
                                    <a:gd name="T110" fmla="*/ 1039 w 6063"/>
                                    <a:gd name="T111" fmla="*/ 7420 h 8745"/>
                                    <a:gd name="T112" fmla="*/ 1060 w 6063"/>
                                    <a:gd name="T113" fmla="*/ 7307 h 8745"/>
                                    <a:gd name="T114" fmla="*/ 1257 w 6063"/>
                                    <a:gd name="T115" fmla="*/ 7332 h 8745"/>
                                    <a:gd name="T116" fmla="*/ 2116 w 6063"/>
                                    <a:gd name="T117" fmla="*/ 7503 h 8745"/>
                                    <a:gd name="T118" fmla="*/ 2593 w 6063"/>
                                    <a:gd name="T119" fmla="*/ 7584 h 8745"/>
                                    <a:gd name="T120" fmla="*/ 3661 w 6063"/>
                                    <a:gd name="T121" fmla="*/ 7723 h 8745"/>
                                    <a:gd name="T122" fmla="*/ 3768 w 6063"/>
                                    <a:gd name="T123" fmla="*/ 7682 h 8745"/>
                                    <a:gd name="T124" fmla="*/ 3496 w 6063"/>
                                    <a:gd name="T125" fmla="*/ 7279 h 87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6063" h="8745">
                                      <a:moveTo>
                                        <a:pt x="3387" y="7072"/>
                                      </a:moveTo>
                                      <a:lnTo>
                                        <a:pt x="3359" y="7015"/>
                                      </a:lnTo>
                                      <a:lnTo>
                                        <a:pt x="3331" y="6959"/>
                                      </a:lnTo>
                                      <a:lnTo>
                                        <a:pt x="3305" y="6900"/>
                                      </a:lnTo>
                                      <a:lnTo>
                                        <a:pt x="3279" y="6840"/>
                                      </a:lnTo>
                                      <a:lnTo>
                                        <a:pt x="3253" y="6779"/>
                                      </a:lnTo>
                                      <a:lnTo>
                                        <a:pt x="3228" y="6718"/>
                                      </a:lnTo>
                                      <a:lnTo>
                                        <a:pt x="3204" y="6655"/>
                                      </a:lnTo>
                                      <a:lnTo>
                                        <a:pt x="3180" y="6592"/>
                                      </a:lnTo>
                                      <a:lnTo>
                                        <a:pt x="3157" y="6527"/>
                                      </a:lnTo>
                                      <a:lnTo>
                                        <a:pt x="3134" y="6462"/>
                                      </a:lnTo>
                                      <a:lnTo>
                                        <a:pt x="3113" y="6397"/>
                                      </a:lnTo>
                                      <a:lnTo>
                                        <a:pt x="3092" y="6330"/>
                                      </a:lnTo>
                                      <a:lnTo>
                                        <a:pt x="3073" y="6263"/>
                                      </a:lnTo>
                                      <a:lnTo>
                                        <a:pt x="3054" y="6195"/>
                                      </a:lnTo>
                                      <a:lnTo>
                                        <a:pt x="3037" y="6128"/>
                                      </a:lnTo>
                                      <a:lnTo>
                                        <a:pt x="3019" y="6058"/>
                                      </a:lnTo>
                                      <a:lnTo>
                                        <a:pt x="3004" y="5989"/>
                                      </a:lnTo>
                                      <a:lnTo>
                                        <a:pt x="2990" y="5920"/>
                                      </a:lnTo>
                                      <a:lnTo>
                                        <a:pt x="2977" y="5850"/>
                                      </a:lnTo>
                                      <a:lnTo>
                                        <a:pt x="2965" y="5779"/>
                                      </a:lnTo>
                                      <a:lnTo>
                                        <a:pt x="2955" y="5709"/>
                                      </a:lnTo>
                                      <a:lnTo>
                                        <a:pt x="2945" y="5638"/>
                                      </a:lnTo>
                                      <a:lnTo>
                                        <a:pt x="2937" y="5567"/>
                                      </a:lnTo>
                                      <a:lnTo>
                                        <a:pt x="2932" y="5496"/>
                                      </a:lnTo>
                                      <a:lnTo>
                                        <a:pt x="2926" y="5425"/>
                                      </a:lnTo>
                                      <a:lnTo>
                                        <a:pt x="2923" y="5353"/>
                                      </a:lnTo>
                                      <a:lnTo>
                                        <a:pt x="2922" y="5283"/>
                                      </a:lnTo>
                                      <a:lnTo>
                                        <a:pt x="2922" y="5212"/>
                                      </a:lnTo>
                                      <a:lnTo>
                                        <a:pt x="2924" y="5141"/>
                                      </a:lnTo>
                                      <a:lnTo>
                                        <a:pt x="2927" y="5069"/>
                                      </a:lnTo>
                                      <a:lnTo>
                                        <a:pt x="2933" y="4999"/>
                                      </a:lnTo>
                                      <a:lnTo>
                                        <a:pt x="2941" y="4929"/>
                                      </a:lnTo>
                                      <a:lnTo>
                                        <a:pt x="2945" y="4896"/>
                                      </a:lnTo>
                                      <a:lnTo>
                                        <a:pt x="2949" y="4864"/>
                                      </a:lnTo>
                                      <a:lnTo>
                                        <a:pt x="2955" y="4833"/>
                                      </a:lnTo>
                                      <a:lnTo>
                                        <a:pt x="2961" y="4802"/>
                                      </a:lnTo>
                                      <a:lnTo>
                                        <a:pt x="2968" y="4773"/>
                                      </a:lnTo>
                                      <a:lnTo>
                                        <a:pt x="2975" y="4743"/>
                                      </a:lnTo>
                                      <a:lnTo>
                                        <a:pt x="2983" y="4715"/>
                                      </a:lnTo>
                                      <a:lnTo>
                                        <a:pt x="2992" y="4687"/>
                                      </a:lnTo>
                                      <a:lnTo>
                                        <a:pt x="3002" y="4659"/>
                                      </a:lnTo>
                                      <a:lnTo>
                                        <a:pt x="3012" y="4633"/>
                                      </a:lnTo>
                                      <a:lnTo>
                                        <a:pt x="3021" y="4607"/>
                                      </a:lnTo>
                                      <a:lnTo>
                                        <a:pt x="3032" y="4582"/>
                                      </a:lnTo>
                                      <a:lnTo>
                                        <a:pt x="3043" y="4557"/>
                                      </a:lnTo>
                                      <a:lnTo>
                                        <a:pt x="3055" y="4533"/>
                                      </a:lnTo>
                                      <a:lnTo>
                                        <a:pt x="3067" y="4510"/>
                                      </a:lnTo>
                                      <a:lnTo>
                                        <a:pt x="3080" y="4487"/>
                                      </a:lnTo>
                                      <a:lnTo>
                                        <a:pt x="3100" y="4454"/>
                                      </a:lnTo>
                                      <a:lnTo>
                                        <a:pt x="3121" y="4421"/>
                                      </a:lnTo>
                                      <a:lnTo>
                                        <a:pt x="3143" y="4390"/>
                                      </a:lnTo>
                                      <a:lnTo>
                                        <a:pt x="3165" y="4361"/>
                                      </a:lnTo>
                                      <a:lnTo>
                                        <a:pt x="3188" y="4333"/>
                                      </a:lnTo>
                                      <a:lnTo>
                                        <a:pt x="3212" y="4306"/>
                                      </a:lnTo>
                                      <a:lnTo>
                                        <a:pt x="3238" y="4280"/>
                                      </a:lnTo>
                                      <a:lnTo>
                                        <a:pt x="3263" y="4256"/>
                                      </a:lnTo>
                                      <a:lnTo>
                                        <a:pt x="3288" y="4234"/>
                                      </a:lnTo>
                                      <a:lnTo>
                                        <a:pt x="3314" y="4213"/>
                                      </a:lnTo>
                                      <a:lnTo>
                                        <a:pt x="3340" y="4192"/>
                                      </a:lnTo>
                                      <a:lnTo>
                                        <a:pt x="3367" y="4174"/>
                                      </a:lnTo>
                                      <a:lnTo>
                                        <a:pt x="3394" y="4155"/>
                                      </a:lnTo>
                                      <a:lnTo>
                                        <a:pt x="3421" y="4139"/>
                                      </a:lnTo>
                                      <a:lnTo>
                                        <a:pt x="3448" y="4124"/>
                                      </a:lnTo>
                                      <a:lnTo>
                                        <a:pt x="3476" y="4109"/>
                                      </a:lnTo>
                                      <a:lnTo>
                                        <a:pt x="3515" y="4091"/>
                                      </a:lnTo>
                                      <a:lnTo>
                                        <a:pt x="3554" y="4075"/>
                                      </a:lnTo>
                                      <a:lnTo>
                                        <a:pt x="3593" y="4062"/>
                                      </a:lnTo>
                                      <a:lnTo>
                                        <a:pt x="3632" y="4050"/>
                                      </a:lnTo>
                                      <a:lnTo>
                                        <a:pt x="3536" y="4024"/>
                                      </a:lnTo>
                                      <a:lnTo>
                                        <a:pt x="3436" y="4001"/>
                                      </a:lnTo>
                                      <a:lnTo>
                                        <a:pt x="3333" y="3978"/>
                                      </a:lnTo>
                                      <a:lnTo>
                                        <a:pt x="3227" y="3956"/>
                                      </a:lnTo>
                                      <a:lnTo>
                                        <a:pt x="3117" y="3936"/>
                                      </a:lnTo>
                                      <a:lnTo>
                                        <a:pt x="3006" y="3917"/>
                                      </a:lnTo>
                                      <a:lnTo>
                                        <a:pt x="2894" y="3898"/>
                                      </a:lnTo>
                                      <a:lnTo>
                                        <a:pt x="2780" y="3881"/>
                                      </a:lnTo>
                                      <a:lnTo>
                                        <a:pt x="2665" y="3864"/>
                                      </a:lnTo>
                                      <a:lnTo>
                                        <a:pt x="2551" y="3849"/>
                                      </a:lnTo>
                                      <a:lnTo>
                                        <a:pt x="2437" y="3836"/>
                                      </a:lnTo>
                                      <a:lnTo>
                                        <a:pt x="2324" y="3823"/>
                                      </a:lnTo>
                                      <a:lnTo>
                                        <a:pt x="2211" y="3811"/>
                                      </a:lnTo>
                                      <a:lnTo>
                                        <a:pt x="2101" y="3800"/>
                                      </a:lnTo>
                                      <a:lnTo>
                                        <a:pt x="1993" y="3790"/>
                                      </a:lnTo>
                                      <a:lnTo>
                                        <a:pt x="1888" y="3783"/>
                                      </a:lnTo>
                                      <a:lnTo>
                                        <a:pt x="1793" y="3775"/>
                                      </a:lnTo>
                                      <a:lnTo>
                                        <a:pt x="1700" y="3770"/>
                                      </a:lnTo>
                                      <a:lnTo>
                                        <a:pt x="1613" y="3765"/>
                                      </a:lnTo>
                                      <a:lnTo>
                                        <a:pt x="1529" y="3761"/>
                                      </a:lnTo>
                                      <a:lnTo>
                                        <a:pt x="1449" y="3758"/>
                                      </a:lnTo>
                                      <a:lnTo>
                                        <a:pt x="1375" y="3755"/>
                                      </a:lnTo>
                                      <a:lnTo>
                                        <a:pt x="1306" y="3754"/>
                                      </a:lnTo>
                                      <a:lnTo>
                                        <a:pt x="1243" y="3754"/>
                                      </a:lnTo>
                                      <a:lnTo>
                                        <a:pt x="1221" y="3754"/>
                                      </a:lnTo>
                                      <a:lnTo>
                                        <a:pt x="1201" y="3752"/>
                                      </a:lnTo>
                                      <a:lnTo>
                                        <a:pt x="1183" y="3750"/>
                                      </a:lnTo>
                                      <a:lnTo>
                                        <a:pt x="1166" y="3747"/>
                                      </a:lnTo>
                                      <a:lnTo>
                                        <a:pt x="1150" y="3742"/>
                                      </a:lnTo>
                                      <a:lnTo>
                                        <a:pt x="1136" y="3738"/>
                                      </a:lnTo>
                                      <a:lnTo>
                                        <a:pt x="1123" y="3734"/>
                                      </a:lnTo>
                                      <a:lnTo>
                                        <a:pt x="1111" y="3729"/>
                                      </a:lnTo>
                                      <a:lnTo>
                                        <a:pt x="1090" y="3722"/>
                                      </a:lnTo>
                                      <a:lnTo>
                                        <a:pt x="1075" y="3716"/>
                                      </a:lnTo>
                                      <a:lnTo>
                                        <a:pt x="1069" y="3714"/>
                                      </a:lnTo>
                                      <a:lnTo>
                                        <a:pt x="1064" y="3714"/>
                                      </a:lnTo>
                                      <a:lnTo>
                                        <a:pt x="1060" y="3715"/>
                                      </a:lnTo>
                                      <a:lnTo>
                                        <a:pt x="1058" y="3717"/>
                                      </a:lnTo>
                                      <a:lnTo>
                                        <a:pt x="1056" y="3725"/>
                                      </a:lnTo>
                                      <a:lnTo>
                                        <a:pt x="1054" y="3734"/>
                                      </a:lnTo>
                                      <a:lnTo>
                                        <a:pt x="1049" y="3741"/>
                                      </a:lnTo>
                                      <a:lnTo>
                                        <a:pt x="1046" y="3749"/>
                                      </a:lnTo>
                                      <a:lnTo>
                                        <a:pt x="1041" y="3755"/>
                                      </a:lnTo>
                                      <a:lnTo>
                                        <a:pt x="1035" y="3762"/>
                                      </a:lnTo>
                                      <a:lnTo>
                                        <a:pt x="1030" y="3767"/>
                                      </a:lnTo>
                                      <a:lnTo>
                                        <a:pt x="1023" y="3773"/>
                                      </a:lnTo>
                                      <a:lnTo>
                                        <a:pt x="1017" y="3777"/>
                                      </a:lnTo>
                                      <a:lnTo>
                                        <a:pt x="1009" y="3782"/>
                                      </a:lnTo>
                                      <a:lnTo>
                                        <a:pt x="1001" y="3785"/>
                                      </a:lnTo>
                                      <a:lnTo>
                                        <a:pt x="994" y="3787"/>
                                      </a:lnTo>
                                      <a:lnTo>
                                        <a:pt x="985" y="3789"/>
                                      </a:lnTo>
                                      <a:lnTo>
                                        <a:pt x="976" y="3790"/>
                                      </a:lnTo>
                                      <a:lnTo>
                                        <a:pt x="968" y="3790"/>
                                      </a:lnTo>
                                      <a:lnTo>
                                        <a:pt x="959" y="3790"/>
                                      </a:lnTo>
                                      <a:lnTo>
                                        <a:pt x="948" y="3788"/>
                                      </a:lnTo>
                                      <a:lnTo>
                                        <a:pt x="937" y="3785"/>
                                      </a:lnTo>
                                      <a:lnTo>
                                        <a:pt x="926" y="3779"/>
                                      </a:lnTo>
                                      <a:lnTo>
                                        <a:pt x="917" y="3774"/>
                                      </a:lnTo>
                                      <a:lnTo>
                                        <a:pt x="909" y="3767"/>
                                      </a:lnTo>
                                      <a:lnTo>
                                        <a:pt x="901" y="3759"/>
                                      </a:lnTo>
                                      <a:lnTo>
                                        <a:pt x="894" y="3750"/>
                                      </a:lnTo>
                                      <a:lnTo>
                                        <a:pt x="889" y="3740"/>
                                      </a:lnTo>
                                      <a:lnTo>
                                        <a:pt x="855" y="3771"/>
                                      </a:lnTo>
                                      <a:lnTo>
                                        <a:pt x="817" y="3801"/>
                                      </a:lnTo>
                                      <a:lnTo>
                                        <a:pt x="776" y="3833"/>
                                      </a:lnTo>
                                      <a:lnTo>
                                        <a:pt x="734" y="3865"/>
                                      </a:lnTo>
                                      <a:lnTo>
                                        <a:pt x="688" y="3901"/>
                                      </a:lnTo>
                                      <a:lnTo>
                                        <a:pt x="640" y="3940"/>
                                      </a:lnTo>
                                      <a:lnTo>
                                        <a:pt x="590" y="3980"/>
                                      </a:lnTo>
                                      <a:lnTo>
                                        <a:pt x="538" y="4023"/>
                                      </a:lnTo>
                                      <a:lnTo>
                                        <a:pt x="486" y="4070"/>
                                      </a:lnTo>
                                      <a:lnTo>
                                        <a:pt x="434" y="4120"/>
                                      </a:lnTo>
                                      <a:lnTo>
                                        <a:pt x="382" y="4174"/>
                                      </a:lnTo>
                                      <a:lnTo>
                                        <a:pt x="331" y="4231"/>
                                      </a:lnTo>
                                      <a:lnTo>
                                        <a:pt x="282" y="4292"/>
                                      </a:lnTo>
                                      <a:lnTo>
                                        <a:pt x="235" y="4358"/>
                                      </a:lnTo>
                                      <a:lnTo>
                                        <a:pt x="191" y="4429"/>
                                      </a:lnTo>
                                      <a:lnTo>
                                        <a:pt x="150" y="4503"/>
                                      </a:lnTo>
                                      <a:lnTo>
                                        <a:pt x="113" y="4583"/>
                                      </a:lnTo>
                                      <a:lnTo>
                                        <a:pt x="80" y="4667"/>
                                      </a:lnTo>
                                      <a:lnTo>
                                        <a:pt x="51" y="4758"/>
                                      </a:lnTo>
                                      <a:lnTo>
                                        <a:pt x="30" y="4853"/>
                                      </a:lnTo>
                                      <a:lnTo>
                                        <a:pt x="13" y="4955"/>
                                      </a:lnTo>
                                      <a:lnTo>
                                        <a:pt x="3" y="5062"/>
                                      </a:lnTo>
                                      <a:lnTo>
                                        <a:pt x="0" y="5177"/>
                                      </a:lnTo>
                                      <a:lnTo>
                                        <a:pt x="6" y="5297"/>
                                      </a:lnTo>
                                      <a:lnTo>
                                        <a:pt x="19" y="5424"/>
                                      </a:lnTo>
                                      <a:lnTo>
                                        <a:pt x="41" y="5558"/>
                                      </a:lnTo>
                                      <a:lnTo>
                                        <a:pt x="72" y="5700"/>
                                      </a:lnTo>
                                      <a:lnTo>
                                        <a:pt x="114" y="5848"/>
                                      </a:lnTo>
                                      <a:lnTo>
                                        <a:pt x="165" y="6005"/>
                                      </a:lnTo>
                                      <a:lnTo>
                                        <a:pt x="228" y="6168"/>
                                      </a:lnTo>
                                      <a:lnTo>
                                        <a:pt x="303" y="6340"/>
                                      </a:lnTo>
                                      <a:lnTo>
                                        <a:pt x="390" y="6521"/>
                                      </a:lnTo>
                                      <a:lnTo>
                                        <a:pt x="489" y="6709"/>
                                      </a:lnTo>
                                      <a:lnTo>
                                        <a:pt x="602" y="6908"/>
                                      </a:lnTo>
                                      <a:lnTo>
                                        <a:pt x="728" y="7113"/>
                                      </a:lnTo>
                                      <a:lnTo>
                                        <a:pt x="869" y="7329"/>
                                      </a:lnTo>
                                      <a:lnTo>
                                        <a:pt x="885" y="7353"/>
                                      </a:lnTo>
                                      <a:lnTo>
                                        <a:pt x="900" y="7378"/>
                                      </a:lnTo>
                                      <a:lnTo>
                                        <a:pt x="913" y="7402"/>
                                      </a:lnTo>
                                      <a:lnTo>
                                        <a:pt x="925" y="7426"/>
                                      </a:lnTo>
                                      <a:lnTo>
                                        <a:pt x="936" y="7450"/>
                                      </a:lnTo>
                                      <a:lnTo>
                                        <a:pt x="947" y="7475"/>
                                      </a:lnTo>
                                      <a:lnTo>
                                        <a:pt x="956" y="7499"/>
                                      </a:lnTo>
                                      <a:lnTo>
                                        <a:pt x="964" y="7523"/>
                                      </a:lnTo>
                                      <a:lnTo>
                                        <a:pt x="972" y="7547"/>
                                      </a:lnTo>
                                      <a:lnTo>
                                        <a:pt x="978" y="7571"/>
                                      </a:lnTo>
                                      <a:lnTo>
                                        <a:pt x="984" y="7595"/>
                                      </a:lnTo>
                                      <a:lnTo>
                                        <a:pt x="988" y="7619"/>
                                      </a:lnTo>
                                      <a:lnTo>
                                        <a:pt x="993" y="7643"/>
                                      </a:lnTo>
                                      <a:lnTo>
                                        <a:pt x="996" y="7667"/>
                                      </a:lnTo>
                                      <a:lnTo>
                                        <a:pt x="999" y="7690"/>
                                      </a:lnTo>
                                      <a:lnTo>
                                        <a:pt x="1001" y="7714"/>
                                      </a:lnTo>
                                      <a:lnTo>
                                        <a:pt x="1004" y="7759"/>
                                      </a:lnTo>
                                      <a:lnTo>
                                        <a:pt x="1005" y="7806"/>
                                      </a:lnTo>
                                      <a:lnTo>
                                        <a:pt x="1004" y="7851"/>
                                      </a:lnTo>
                                      <a:lnTo>
                                        <a:pt x="1001" y="7895"/>
                                      </a:lnTo>
                                      <a:lnTo>
                                        <a:pt x="997" y="7939"/>
                                      </a:lnTo>
                                      <a:lnTo>
                                        <a:pt x="993" y="7982"/>
                                      </a:lnTo>
                                      <a:lnTo>
                                        <a:pt x="988" y="8023"/>
                                      </a:lnTo>
                                      <a:lnTo>
                                        <a:pt x="983" y="8063"/>
                                      </a:lnTo>
                                      <a:lnTo>
                                        <a:pt x="976" y="8120"/>
                                      </a:lnTo>
                                      <a:lnTo>
                                        <a:pt x="972" y="8172"/>
                                      </a:lnTo>
                                      <a:lnTo>
                                        <a:pt x="970" y="8197"/>
                                      </a:lnTo>
                                      <a:lnTo>
                                        <a:pt x="970" y="8220"/>
                                      </a:lnTo>
                                      <a:lnTo>
                                        <a:pt x="971" y="8242"/>
                                      </a:lnTo>
                                      <a:lnTo>
                                        <a:pt x="974" y="8261"/>
                                      </a:lnTo>
                                      <a:lnTo>
                                        <a:pt x="976" y="8271"/>
                                      </a:lnTo>
                                      <a:lnTo>
                                        <a:pt x="978" y="8280"/>
                                      </a:lnTo>
                                      <a:lnTo>
                                        <a:pt x="981" y="8289"/>
                                      </a:lnTo>
                                      <a:lnTo>
                                        <a:pt x="984" y="8296"/>
                                      </a:lnTo>
                                      <a:lnTo>
                                        <a:pt x="988" y="8304"/>
                                      </a:lnTo>
                                      <a:lnTo>
                                        <a:pt x="993" y="8310"/>
                                      </a:lnTo>
                                      <a:lnTo>
                                        <a:pt x="997" y="8317"/>
                                      </a:lnTo>
                                      <a:lnTo>
                                        <a:pt x="1002" y="8324"/>
                                      </a:lnTo>
                                      <a:lnTo>
                                        <a:pt x="1009" y="8329"/>
                                      </a:lnTo>
                                      <a:lnTo>
                                        <a:pt x="1016" y="8334"/>
                                      </a:lnTo>
                                      <a:lnTo>
                                        <a:pt x="1023" y="8339"/>
                                      </a:lnTo>
                                      <a:lnTo>
                                        <a:pt x="1031" y="8343"/>
                                      </a:lnTo>
                                      <a:lnTo>
                                        <a:pt x="1040" y="8346"/>
                                      </a:lnTo>
                                      <a:lnTo>
                                        <a:pt x="1049" y="8349"/>
                                      </a:lnTo>
                                      <a:lnTo>
                                        <a:pt x="1060" y="8352"/>
                                      </a:lnTo>
                                      <a:lnTo>
                                        <a:pt x="1071" y="8353"/>
                                      </a:lnTo>
                                      <a:lnTo>
                                        <a:pt x="1075" y="8354"/>
                                      </a:lnTo>
                                      <a:lnTo>
                                        <a:pt x="1155" y="8364"/>
                                      </a:lnTo>
                                      <a:lnTo>
                                        <a:pt x="1238" y="8375"/>
                                      </a:lnTo>
                                      <a:lnTo>
                                        <a:pt x="1322" y="8387"/>
                                      </a:lnTo>
                                      <a:lnTo>
                                        <a:pt x="1409" y="8398"/>
                                      </a:lnTo>
                                      <a:lnTo>
                                        <a:pt x="1497" y="8411"/>
                                      </a:lnTo>
                                      <a:lnTo>
                                        <a:pt x="1587" y="8423"/>
                                      </a:lnTo>
                                      <a:lnTo>
                                        <a:pt x="1678" y="8436"/>
                                      </a:lnTo>
                                      <a:lnTo>
                                        <a:pt x="1771" y="8449"/>
                                      </a:lnTo>
                                      <a:lnTo>
                                        <a:pt x="1962" y="8475"/>
                                      </a:lnTo>
                                      <a:lnTo>
                                        <a:pt x="2159" y="8502"/>
                                      </a:lnTo>
                                      <a:lnTo>
                                        <a:pt x="2361" y="8530"/>
                                      </a:lnTo>
                                      <a:lnTo>
                                        <a:pt x="2567" y="8558"/>
                                      </a:lnTo>
                                      <a:lnTo>
                                        <a:pt x="2776" y="8585"/>
                                      </a:lnTo>
                                      <a:lnTo>
                                        <a:pt x="2988" y="8611"/>
                                      </a:lnTo>
                                      <a:lnTo>
                                        <a:pt x="3199" y="8636"/>
                                      </a:lnTo>
                                      <a:lnTo>
                                        <a:pt x="3410" y="8659"/>
                                      </a:lnTo>
                                      <a:lnTo>
                                        <a:pt x="3621" y="8681"/>
                                      </a:lnTo>
                                      <a:lnTo>
                                        <a:pt x="3827" y="8699"/>
                                      </a:lnTo>
                                      <a:lnTo>
                                        <a:pt x="3930" y="8708"/>
                                      </a:lnTo>
                                      <a:lnTo>
                                        <a:pt x="4031" y="8716"/>
                                      </a:lnTo>
                                      <a:lnTo>
                                        <a:pt x="4132" y="8722"/>
                                      </a:lnTo>
                                      <a:lnTo>
                                        <a:pt x="4230" y="8729"/>
                                      </a:lnTo>
                                      <a:lnTo>
                                        <a:pt x="4327" y="8734"/>
                                      </a:lnTo>
                                      <a:lnTo>
                                        <a:pt x="4423" y="8737"/>
                                      </a:lnTo>
                                      <a:lnTo>
                                        <a:pt x="4517" y="8741"/>
                                      </a:lnTo>
                                      <a:lnTo>
                                        <a:pt x="4609" y="8744"/>
                                      </a:lnTo>
                                      <a:lnTo>
                                        <a:pt x="4698" y="8745"/>
                                      </a:lnTo>
                                      <a:lnTo>
                                        <a:pt x="4787" y="8745"/>
                                      </a:lnTo>
                                      <a:lnTo>
                                        <a:pt x="4872" y="8744"/>
                                      </a:lnTo>
                                      <a:lnTo>
                                        <a:pt x="4955" y="8742"/>
                                      </a:lnTo>
                                      <a:lnTo>
                                        <a:pt x="5010" y="8740"/>
                                      </a:lnTo>
                                      <a:lnTo>
                                        <a:pt x="5064" y="8736"/>
                                      </a:lnTo>
                                      <a:lnTo>
                                        <a:pt x="5117" y="8733"/>
                                      </a:lnTo>
                                      <a:lnTo>
                                        <a:pt x="5169" y="8729"/>
                                      </a:lnTo>
                                      <a:lnTo>
                                        <a:pt x="5219" y="8723"/>
                                      </a:lnTo>
                                      <a:lnTo>
                                        <a:pt x="5268" y="8718"/>
                                      </a:lnTo>
                                      <a:lnTo>
                                        <a:pt x="5316" y="8712"/>
                                      </a:lnTo>
                                      <a:lnTo>
                                        <a:pt x="5365" y="8706"/>
                                      </a:lnTo>
                                      <a:lnTo>
                                        <a:pt x="5410" y="8699"/>
                                      </a:lnTo>
                                      <a:lnTo>
                                        <a:pt x="5455" y="8692"/>
                                      </a:lnTo>
                                      <a:lnTo>
                                        <a:pt x="5499" y="8683"/>
                                      </a:lnTo>
                                      <a:lnTo>
                                        <a:pt x="5542" y="8675"/>
                                      </a:lnTo>
                                      <a:lnTo>
                                        <a:pt x="5584" y="8666"/>
                                      </a:lnTo>
                                      <a:lnTo>
                                        <a:pt x="5624" y="8657"/>
                                      </a:lnTo>
                                      <a:lnTo>
                                        <a:pt x="5665" y="8647"/>
                                      </a:lnTo>
                                      <a:lnTo>
                                        <a:pt x="5703" y="8636"/>
                                      </a:lnTo>
                                      <a:lnTo>
                                        <a:pt x="5677" y="8625"/>
                                      </a:lnTo>
                                      <a:lnTo>
                                        <a:pt x="5652" y="8613"/>
                                      </a:lnTo>
                                      <a:lnTo>
                                        <a:pt x="5625" y="8600"/>
                                      </a:lnTo>
                                      <a:lnTo>
                                        <a:pt x="5601" y="8586"/>
                                      </a:lnTo>
                                      <a:lnTo>
                                        <a:pt x="5576" y="8572"/>
                                      </a:lnTo>
                                      <a:lnTo>
                                        <a:pt x="5552" y="8556"/>
                                      </a:lnTo>
                                      <a:lnTo>
                                        <a:pt x="5529" y="8538"/>
                                      </a:lnTo>
                                      <a:lnTo>
                                        <a:pt x="5506" y="8519"/>
                                      </a:lnTo>
                                      <a:lnTo>
                                        <a:pt x="5493" y="8523"/>
                                      </a:lnTo>
                                      <a:lnTo>
                                        <a:pt x="5481" y="8524"/>
                                      </a:lnTo>
                                      <a:lnTo>
                                        <a:pt x="5469" y="8525"/>
                                      </a:lnTo>
                                      <a:lnTo>
                                        <a:pt x="5456" y="8523"/>
                                      </a:lnTo>
                                      <a:lnTo>
                                        <a:pt x="5444" y="8520"/>
                                      </a:lnTo>
                                      <a:lnTo>
                                        <a:pt x="5432" y="8514"/>
                                      </a:lnTo>
                                      <a:lnTo>
                                        <a:pt x="5421" y="8508"/>
                                      </a:lnTo>
                                      <a:lnTo>
                                        <a:pt x="5411" y="8499"/>
                                      </a:lnTo>
                                      <a:lnTo>
                                        <a:pt x="5355" y="8439"/>
                                      </a:lnTo>
                                      <a:lnTo>
                                        <a:pt x="5300" y="8373"/>
                                      </a:lnTo>
                                      <a:lnTo>
                                        <a:pt x="5249" y="8301"/>
                                      </a:lnTo>
                                      <a:lnTo>
                                        <a:pt x="5201" y="8223"/>
                                      </a:lnTo>
                                      <a:lnTo>
                                        <a:pt x="5155" y="8142"/>
                                      </a:lnTo>
                                      <a:lnTo>
                                        <a:pt x="5111" y="8055"/>
                                      </a:lnTo>
                                      <a:lnTo>
                                        <a:pt x="5072" y="7964"/>
                                      </a:lnTo>
                                      <a:lnTo>
                                        <a:pt x="5034" y="7870"/>
                                      </a:lnTo>
                                      <a:lnTo>
                                        <a:pt x="4999" y="7774"/>
                                      </a:lnTo>
                                      <a:lnTo>
                                        <a:pt x="4965" y="7673"/>
                                      </a:lnTo>
                                      <a:lnTo>
                                        <a:pt x="4934" y="7570"/>
                                      </a:lnTo>
                                      <a:lnTo>
                                        <a:pt x="4906" y="7465"/>
                                      </a:lnTo>
                                      <a:lnTo>
                                        <a:pt x="4880" y="7360"/>
                                      </a:lnTo>
                                      <a:lnTo>
                                        <a:pt x="4855" y="7252"/>
                                      </a:lnTo>
                                      <a:lnTo>
                                        <a:pt x="4833" y="7143"/>
                                      </a:lnTo>
                                      <a:lnTo>
                                        <a:pt x="4812" y="7034"/>
                                      </a:lnTo>
                                      <a:lnTo>
                                        <a:pt x="4792" y="6924"/>
                                      </a:lnTo>
                                      <a:lnTo>
                                        <a:pt x="4776" y="6815"/>
                                      </a:lnTo>
                                      <a:lnTo>
                                        <a:pt x="4760" y="6707"/>
                                      </a:lnTo>
                                      <a:lnTo>
                                        <a:pt x="4745" y="6600"/>
                                      </a:lnTo>
                                      <a:lnTo>
                                        <a:pt x="4732" y="6495"/>
                                      </a:lnTo>
                                      <a:lnTo>
                                        <a:pt x="4721" y="6390"/>
                                      </a:lnTo>
                                      <a:lnTo>
                                        <a:pt x="4710" y="6289"/>
                                      </a:lnTo>
                                      <a:lnTo>
                                        <a:pt x="4702" y="6190"/>
                                      </a:lnTo>
                                      <a:lnTo>
                                        <a:pt x="4693" y="6094"/>
                                      </a:lnTo>
                                      <a:lnTo>
                                        <a:pt x="4686" y="6001"/>
                                      </a:lnTo>
                                      <a:lnTo>
                                        <a:pt x="4680" y="5912"/>
                                      </a:lnTo>
                                      <a:lnTo>
                                        <a:pt x="4674" y="5828"/>
                                      </a:lnTo>
                                      <a:lnTo>
                                        <a:pt x="4665" y="5674"/>
                                      </a:lnTo>
                                      <a:lnTo>
                                        <a:pt x="4657" y="5540"/>
                                      </a:lnTo>
                                      <a:lnTo>
                                        <a:pt x="4655" y="5498"/>
                                      </a:lnTo>
                                      <a:lnTo>
                                        <a:pt x="4653" y="5459"/>
                                      </a:lnTo>
                                      <a:lnTo>
                                        <a:pt x="4650" y="5422"/>
                                      </a:lnTo>
                                      <a:lnTo>
                                        <a:pt x="4648" y="5388"/>
                                      </a:lnTo>
                                      <a:lnTo>
                                        <a:pt x="4648" y="5355"/>
                                      </a:lnTo>
                                      <a:lnTo>
                                        <a:pt x="4648" y="5305"/>
                                      </a:lnTo>
                                      <a:lnTo>
                                        <a:pt x="4650" y="5239"/>
                                      </a:lnTo>
                                      <a:lnTo>
                                        <a:pt x="4653" y="5157"/>
                                      </a:lnTo>
                                      <a:lnTo>
                                        <a:pt x="4657" y="5059"/>
                                      </a:lnTo>
                                      <a:lnTo>
                                        <a:pt x="4662" y="4948"/>
                                      </a:lnTo>
                                      <a:lnTo>
                                        <a:pt x="4670" y="4824"/>
                                      </a:lnTo>
                                      <a:lnTo>
                                        <a:pt x="4678" y="4688"/>
                                      </a:lnTo>
                                      <a:lnTo>
                                        <a:pt x="4686" y="4542"/>
                                      </a:lnTo>
                                      <a:lnTo>
                                        <a:pt x="4697" y="4384"/>
                                      </a:lnTo>
                                      <a:lnTo>
                                        <a:pt x="4708" y="4218"/>
                                      </a:lnTo>
                                      <a:lnTo>
                                        <a:pt x="4720" y="4044"/>
                                      </a:lnTo>
                                      <a:lnTo>
                                        <a:pt x="4735" y="3863"/>
                                      </a:lnTo>
                                      <a:lnTo>
                                        <a:pt x="4749" y="3676"/>
                                      </a:lnTo>
                                      <a:lnTo>
                                        <a:pt x="4764" y="3483"/>
                                      </a:lnTo>
                                      <a:lnTo>
                                        <a:pt x="4780" y="3286"/>
                                      </a:lnTo>
                                      <a:lnTo>
                                        <a:pt x="4787" y="3213"/>
                                      </a:lnTo>
                                      <a:lnTo>
                                        <a:pt x="4793" y="3139"/>
                                      </a:lnTo>
                                      <a:lnTo>
                                        <a:pt x="4800" y="3063"/>
                                      </a:lnTo>
                                      <a:lnTo>
                                        <a:pt x="4808" y="2984"/>
                                      </a:lnTo>
                                      <a:lnTo>
                                        <a:pt x="4814" y="2905"/>
                                      </a:lnTo>
                                      <a:lnTo>
                                        <a:pt x="4823" y="2823"/>
                                      </a:lnTo>
                                      <a:lnTo>
                                        <a:pt x="4831" y="2740"/>
                                      </a:lnTo>
                                      <a:lnTo>
                                        <a:pt x="4838" y="2655"/>
                                      </a:lnTo>
                                      <a:lnTo>
                                        <a:pt x="4847" y="2574"/>
                                      </a:lnTo>
                                      <a:lnTo>
                                        <a:pt x="4855" y="2492"/>
                                      </a:lnTo>
                                      <a:lnTo>
                                        <a:pt x="4862" y="2411"/>
                                      </a:lnTo>
                                      <a:lnTo>
                                        <a:pt x="4871" y="2332"/>
                                      </a:lnTo>
                                      <a:lnTo>
                                        <a:pt x="4880" y="2252"/>
                                      </a:lnTo>
                                      <a:lnTo>
                                        <a:pt x="4887" y="2174"/>
                                      </a:lnTo>
                                      <a:lnTo>
                                        <a:pt x="4896" y="2097"/>
                                      </a:lnTo>
                                      <a:lnTo>
                                        <a:pt x="4905" y="2020"/>
                                      </a:lnTo>
                                      <a:lnTo>
                                        <a:pt x="4907" y="2000"/>
                                      </a:lnTo>
                                      <a:lnTo>
                                        <a:pt x="4917" y="1919"/>
                                      </a:lnTo>
                                      <a:lnTo>
                                        <a:pt x="4927" y="1842"/>
                                      </a:lnTo>
                                      <a:lnTo>
                                        <a:pt x="4938" y="1767"/>
                                      </a:lnTo>
                                      <a:lnTo>
                                        <a:pt x="4949" y="1696"/>
                                      </a:lnTo>
                                      <a:lnTo>
                                        <a:pt x="4961" y="1627"/>
                                      </a:lnTo>
                                      <a:lnTo>
                                        <a:pt x="4974" y="1561"/>
                                      </a:lnTo>
                                      <a:lnTo>
                                        <a:pt x="4987" y="1498"/>
                                      </a:lnTo>
                                      <a:lnTo>
                                        <a:pt x="5000" y="1438"/>
                                      </a:lnTo>
                                      <a:lnTo>
                                        <a:pt x="5014" y="1381"/>
                                      </a:lnTo>
                                      <a:lnTo>
                                        <a:pt x="5029" y="1327"/>
                                      </a:lnTo>
                                      <a:lnTo>
                                        <a:pt x="5045" y="1275"/>
                                      </a:lnTo>
                                      <a:lnTo>
                                        <a:pt x="5060" y="1227"/>
                                      </a:lnTo>
                                      <a:lnTo>
                                        <a:pt x="5076" y="1182"/>
                                      </a:lnTo>
                                      <a:lnTo>
                                        <a:pt x="5094" y="1139"/>
                                      </a:lnTo>
                                      <a:lnTo>
                                        <a:pt x="5110" y="1100"/>
                                      </a:lnTo>
                                      <a:lnTo>
                                        <a:pt x="5129" y="1063"/>
                                      </a:lnTo>
                                      <a:lnTo>
                                        <a:pt x="5140" y="1042"/>
                                      </a:lnTo>
                                      <a:lnTo>
                                        <a:pt x="5151" y="1023"/>
                                      </a:lnTo>
                                      <a:lnTo>
                                        <a:pt x="5161" y="1004"/>
                                      </a:lnTo>
                                      <a:lnTo>
                                        <a:pt x="5172" y="987"/>
                                      </a:lnTo>
                                      <a:lnTo>
                                        <a:pt x="5183" y="970"/>
                                      </a:lnTo>
                                      <a:lnTo>
                                        <a:pt x="5195" y="954"/>
                                      </a:lnTo>
                                      <a:lnTo>
                                        <a:pt x="5207" y="939"/>
                                      </a:lnTo>
                                      <a:lnTo>
                                        <a:pt x="5219" y="925"/>
                                      </a:lnTo>
                                      <a:lnTo>
                                        <a:pt x="5232" y="912"/>
                                      </a:lnTo>
                                      <a:lnTo>
                                        <a:pt x="5244" y="898"/>
                                      </a:lnTo>
                                      <a:lnTo>
                                        <a:pt x="5258" y="887"/>
                                      </a:lnTo>
                                      <a:lnTo>
                                        <a:pt x="5271" y="876"/>
                                      </a:lnTo>
                                      <a:lnTo>
                                        <a:pt x="5284" y="865"/>
                                      </a:lnTo>
                                      <a:lnTo>
                                        <a:pt x="5297" y="856"/>
                                      </a:lnTo>
                                      <a:lnTo>
                                        <a:pt x="5310" y="847"/>
                                      </a:lnTo>
                                      <a:lnTo>
                                        <a:pt x="5324" y="840"/>
                                      </a:lnTo>
                                      <a:lnTo>
                                        <a:pt x="5339" y="832"/>
                                      </a:lnTo>
                                      <a:lnTo>
                                        <a:pt x="5356" y="826"/>
                                      </a:lnTo>
                                      <a:lnTo>
                                        <a:pt x="5371" y="819"/>
                                      </a:lnTo>
                                      <a:lnTo>
                                        <a:pt x="5387" y="815"/>
                                      </a:lnTo>
                                      <a:lnTo>
                                        <a:pt x="5404" y="811"/>
                                      </a:lnTo>
                                      <a:lnTo>
                                        <a:pt x="5420" y="808"/>
                                      </a:lnTo>
                                      <a:lnTo>
                                        <a:pt x="5437" y="807"/>
                                      </a:lnTo>
                                      <a:lnTo>
                                        <a:pt x="5453" y="806"/>
                                      </a:lnTo>
                                      <a:lnTo>
                                        <a:pt x="5469" y="807"/>
                                      </a:lnTo>
                                      <a:lnTo>
                                        <a:pt x="5487" y="808"/>
                                      </a:lnTo>
                                      <a:lnTo>
                                        <a:pt x="5503" y="810"/>
                                      </a:lnTo>
                                      <a:lnTo>
                                        <a:pt x="5521" y="814"/>
                                      </a:lnTo>
                                      <a:lnTo>
                                        <a:pt x="5537" y="818"/>
                                      </a:lnTo>
                                      <a:lnTo>
                                        <a:pt x="5555" y="823"/>
                                      </a:lnTo>
                                      <a:lnTo>
                                        <a:pt x="5572" y="830"/>
                                      </a:lnTo>
                                      <a:lnTo>
                                        <a:pt x="5589" y="837"/>
                                      </a:lnTo>
                                      <a:lnTo>
                                        <a:pt x="5604" y="844"/>
                                      </a:lnTo>
                                      <a:lnTo>
                                        <a:pt x="5618" y="852"/>
                                      </a:lnTo>
                                      <a:lnTo>
                                        <a:pt x="5632" y="860"/>
                                      </a:lnTo>
                                      <a:lnTo>
                                        <a:pt x="5647" y="869"/>
                                      </a:lnTo>
                                      <a:lnTo>
                                        <a:pt x="5676" y="890"/>
                                      </a:lnTo>
                                      <a:lnTo>
                                        <a:pt x="5705" y="913"/>
                                      </a:lnTo>
                                      <a:lnTo>
                                        <a:pt x="5736" y="939"/>
                                      </a:lnTo>
                                      <a:lnTo>
                                        <a:pt x="5765" y="968"/>
                                      </a:lnTo>
                                      <a:lnTo>
                                        <a:pt x="5795" y="1000"/>
                                      </a:lnTo>
                                      <a:lnTo>
                                        <a:pt x="5825" y="1034"/>
                                      </a:lnTo>
                                      <a:lnTo>
                                        <a:pt x="5857" y="1050"/>
                                      </a:lnTo>
                                      <a:lnTo>
                                        <a:pt x="5889" y="1067"/>
                                      </a:lnTo>
                                      <a:lnTo>
                                        <a:pt x="5919" y="1084"/>
                                      </a:lnTo>
                                      <a:lnTo>
                                        <a:pt x="5950" y="1101"/>
                                      </a:lnTo>
                                      <a:lnTo>
                                        <a:pt x="5979" y="1119"/>
                                      </a:lnTo>
                                      <a:lnTo>
                                        <a:pt x="6009" y="1136"/>
                                      </a:lnTo>
                                      <a:lnTo>
                                        <a:pt x="6036" y="1153"/>
                                      </a:lnTo>
                                      <a:lnTo>
                                        <a:pt x="6063" y="1170"/>
                                      </a:lnTo>
                                      <a:lnTo>
                                        <a:pt x="6057" y="1159"/>
                                      </a:lnTo>
                                      <a:lnTo>
                                        <a:pt x="6050" y="1148"/>
                                      </a:lnTo>
                                      <a:lnTo>
                                        <a:pt x="6043" y="1138"/>
                                      </a:lnTo>
                                      <a:lnTo>
                                        <a:pt x="6036" y="1127"/>
                                      </a:lnTo>
                                      <a:lnTo>
                                        <a:pt x="6004" y="1093"/>
                                      </a:lnTo>
                                      <a:lnTo>
                                        <a:pt x="5973" y="1060"/>
                                      </a:lnTo>
                                      <a:lnTo>
                                        <a:pt x="5940" y="1027"/>
                                      </a:lnTo>
                                      <a:lnTo>
                                        <a:pt x="5908" y="994"/>
                                      </a:lnTo>
                                      <a:lnTo>
                                        <a:pt x="5900" y="991"/>
                                      </a:lnTo>
                                      <a:lnTo>
                                        <a:pt x="5892" y="987"/>
                                      </a:lnTo>
                                      <a:lnTo>
                                        <a:pt x="5885" y="981"/>
                                      </a:lnTo>
                                      <a:lnTo>
                                        <a:pt x="5879" y="975"/>
                                      </a:lnTo>
                                      <a:lnTo>
                                        <a:pt x="5873" y="969"/>
                                      </a:lnTo>
                                      <a:lnTo>
                                        <a:pt x="5868" y="962"/>
                                      </a:lnTo>
                                      <a:lnTo>
                                        <a:pt x="5864" y="954"/>
                                      </a:lnTo>
                                      <a:lnTo>
                                        <a:pt x="5859" y="946"/>
                                      </a:lnTo>
                                      <a:lnTo>
                                        <a:pt x="5810" y="900"/>
                                      </a:lnTo>
                                      <a:lnTo>
                                        <a:pt x="5761" y="854"/>
                                      </a:lnTo>
                                      <a:lnTo>
                                        <a:pt x="5711" y="808"/>
                                      </a:lnTo>
                                      <a:lnTo>
                                        <a:pt x="5662" y="765"/>
                                      </a:lnTo>
                                      <a:lnTo>
                                        <a:pt x="5611" y="722"/>
                                      </a:lnTo>
                                      <a:lnTo>
                                        <a:pt x="5561" y="681"/>
                                      </a:lnTo>
                                      <a:lnTo>
                                        <a:pt x="5510" y="640"/>
                                      </a:lnTo>
                                      <a:lnTo>
                                        <a:pt x="5460" y="602"/>
                                      </a:lnTo>
                                      <a:lnTo>
                                        <a:pt x="5385" y="548"/>
                                      </a:lnTo>
                                      <a:lnTo>
                                        <a:pt x="5310" y="495"/>
                                      </a:lnTo>
                                      <a:lnTo>
                                        <a:pt x="5273" y="470"/>
                                      </a:lnTo>
                                      <a:lnTo>
                                        <a:pt x="5236" y="446"/>
                                      </a:lnTo>
                                      <a:lnTo>
                                        <a:pt x="5197" y="423"/>
                                      </a:lnTo>
                                      <a:lnTo>
                                        <a:pt x="5160" y="400"/>
                                      </a:lnTo>
                                      <a:lnTo>
                                        <a:pt x="5122" y="377"/>
                                      </a:lnTo>
                                      <a:lnTo>
                                        <a:pt x="5084" y="355"/>
                                      </a:lnTo>
                                      <a:lnTo>
                                        <a:pt x="5047" y="334"/>
                                      </a:lnTo>
                                      <a:lnTo>
                                        <a:pt x="5009" y="314"/>
                                      </a:lnTo>
                                      <a:lnTo>
                                        <a:pt x="4970" y="294"/>
                                      </a:lnTo>
                                      <a:lnTo>
                                        <a:pt x="4932" y="274"/>
                                      </a:lnTo>
                                      <a:lnTo>
                                        <a:pt x="4894" y="256"/>
                                      </a:lnTo>
                                      <a:lnTo>
                                        <a:pt x="4856" y="238"/>
                                      </a:lnTo>
                                      <a:lnTo>
                                        <a:pt x="4814" y="220"/>
                                      </a:lnTo>
                                      <a:lnTo>
                                        <a:pt x="4772" y="201"/>
                                      </a:lnTo>
                                      <a:lnTo>
                                        <a:pt x="4730" y="185"/>
                                      </a:lnTo>
                                      <a:lnTo>
                                        <a:pt x="4689" y="169"/>
                                      </a:lnTo>
                                      <a:lnTo>
                                        <a:pt x="4646" y="152"/>
                                      </a:lnTo>
                                      <a:lnTo>
                                        <a:pt x="4605" y="138"/>
                                      </a:lnTo>
                                      <a:lnTo>
                                        <a:pt x="4562" y="124"/>
                                      </a:lnTo>
                                      <a:lnTo>
                                        <a:pt x="4519" y="111"/>
                                      </a:lnTo>
                                      <a:lnTo>
                                        <a:pt x="4477" y="98"/>
                                      </a:lnTo>
                                      <a:lnTo>
                                        <a:pt x="4434" y="86"/>
                                      </a:lnTo>
                                      <a:lnTo>
                                        <a:pt x="4392" y="75"/>
                                      </a:lnTo>
                                      <a:lnTo>
                                        <a:pt x="4349" y="65"/>
                                      </a:lnTo>
                                      <a:lnTo>
                                        <a:pt x="4305" y="55"/>
                                      </a:lnTo>
                                      <a:lnTo>
                                        <a:pt x="4263" y="47"/>
                                      </a:lnTo>
                                      <a:lnTo>
                                        <a:pt x="4219" y="38"/>
                                      </a:lnTo>
                                      <a:lnTo>
                                        <a:pt x="4177" y="31"/>
                                      </a:lnTo>
                                      <a:lnTo>
                                        <a:pt x="4133" y="25"/>
                                      </a:lnTo>
                                      <a:lnTo>
                                        <a:pt x="4089" y="18"/>
                                      </a:lnTo>
                                      <a:lnTo>
                                        <a:pt x="4046" y="14"/>
                                      </a:lnTo>
                                      <a:lnTo>
                                        <a:pt x="4002" y="10"/>
                                      </a:lnTo>
                                      <a:lnTo>
                                        <a:pt x="3957" y="6"/>
                                      </a:lnTo>
                                      <a:lnTo>
                                        <a:pt x="3913" y="3"/>
                                      </a:lnTo>
                                      <a:lnTo>
                                        <a:pt x="3870" y="1"/>
                                      </a:lnTo>
                                      <a:lnTo>
                                        <a:pt x="3825" y="0"/>
                                      </a:lnTo>
                                      <a:lnTo>
                                        <a:pt x="3780" y="0"/>
                                      </a:lnTo>
                                      <a:lnTo>
                                        <a:pt x="3737" y="0"/>
                                      </a:lnTo>
                                      <a:lnTo>
                                        <a:pt x="3692" y="1"/>
                                      </a:lnTo>
                                      <a:lnTo>
                                        <a:pt x="3647" y="2"/>
                                      </a:lnTo>
                                      <a:lnTo>
                                        <a:pt x="3602" y="5"/>
                                      </a:lnTo>
                                      <a:lnTo>
                                        <a:pt x="3556" y="9"/>
                                      </a:lnTo>
                                      <a:lnTo>
                                        <a:pt x="3512" y="13"/>
                                      </a:lnTo>
                                      <a:lnTo>
                                        <a:pt x="3467" y="17"/>
                                      </a:lnTo>
                                      <a:lnTo>
                                        <a:pt x="3459" y="20"/>
                                      </a:lnTo>
                                      <a:lnTo>
                                        <a:pt x="3452" y="21"/>
                                      </a:lnTo>
                                      <a:lnTo>
                                        <a:pt x="3444" y="22"/>
                                      </a:lnTo>
                                      <a:lnTo>
                                        <a:pt x="3436" y="21"/>
                                      </a:lnTo>
                                      <a:lnTo>
                                        <a:pt x="3383" y="28"/>
                                      </a:lnTo>
                                      <a:lnTo>
                                        <a:pt x="3328" y="37"/>
                                      </a:lnTo>
                                      <a:lnTo>
                                        <a:pt x="3274" y="47"/>
                                      </a:lnTo>
                                      <a:lnTo>
                                        <a:pt x="3218" y="58"/>
                                      </a:lnTo>
                                      <a:lnTo>
                                        <a:pt x="3163" y="69"/>
                                      </a:lnTo>
                                      <a:lnTo>
                                        <a:pt x="3109" y="82"/>
                                      </a:lnTo>
                                      <a:lnTo>
                                        <a:pt x="3053" y="96"/>
                                      </a:lnTo>
                                      <a:lnTo>
                                        <a:pt x="2997" y="111"/>
                                      </a:lnTo>
                                      <a:lnTo>
                                        <a:pt x="2942" y="127"/>
                                      </a:lnTo>
                                      <a:lnTo>
                                        <a:pt x="2886" y="144"/>
                                      </a:lnTo>
                                      <a:lnTo>
                                        <a:pt x="2830" y="162"/>
                                      </a:lnTo>
                                      <a:lnTo>
                                        <a:pt x="2775" y="182"/>
                                      </a:lnTo>
                                      <a:lnTo>
                                        <a:pt x="2718" y="202"/>
                                      </a:lnTo>
                                      <a:lnTo>
                                        <a:pt x="2661" y="224"/>
                                      </a:lnTo>
                                      <a:lnTo>
                                        <a:pt x="2605" y="247"/>
                                      </a:lnTo>
                                      <a:lnTo>
                                        <a:pt x="2549" y="271"/>
                                      </a:lnTo>
                                      <a:lnTo>
                                        <a:pt x="2541" y="278"/>
                                      </a:lnTo>
                                      <a:lnTo>
                                        <a:pt x="2534" y="284"/>
                                      </a:lnTo>
                                      <a:lnTo>
                                        <a:pt x="2526" y="289"/>
                                      </a:lnTo>
                                      <a:lnTo>
                                        <a:pt x="2517" y="293"/>
                                      </a:lnTo>
                                      <a:lnTo>
                                        <a:pt x="2508" y="296"/>
                                      </a:lnTo>
                                      <a:lnTo>
                                        <a:pt x="2499" y="298"/>
                                      </a:lnTo>
                                      <a:lnTo>
                                        <a:pt x="2490" y="301"/>
                                      </a:lnTo>
                                      <a:lnTo>
                                        <a:pt x="2481" y="301"/>
                                      </a:lnTo>
                                      <a:lnTo>
                                        <a:pt x="2412" y="333"/>
                                      </a:lnTo>
                                      <a:lnTo>
                                        <a:pt x="2342" y="366"/>
                                      </a:lnTo>
                                      <a:lnTo>
                                        <a:pt x="2273" y="402"/>
                                      </a:lnTo>
                                      <a:lnTo>
                                        <a:pt x="2204" y="438"/>
                                      </a:lnTo>
                                      <a:lnTo>
                                        <a:pt x="2134" y="477"/>
                                      </a:lnTo>
                                      <a:lnTo>
                                        <a:pt x="2063" y="517"/>
                                      </a:lnTo>
                                      <a:lnTo>
                                        <a:pt x="1993" y="559"/>
                                      </a:lnTo>
                                      <a:lnTo>
                                        <a:pt x="1922" y="602"/>
                                      </a:lnTo>
                                      <a:lnTo>
                                        <a:pt x="1851" y="647"/>
                                      </a:lnTo>
                                      <a:lnTo>
                                        <a:pt x="1780" y="694"/>
                                      </a:lnTo>
                                      <a:lnTo>
                                        <a:pt x="1709" y="742"/>
                                      </a:lnTo>
                                      <a:lnTo>
                                        <a:pt x="1638" y="792"/>
                                      </a:lnTo>
                                      <a:lnTo>
                                        <a:pt x="1566" y="843"/>
                                      </a:lnTo>
                                      <a:lnTo>
                                        <a:pt x="1494" y="896"/>
                                      </a:lnTo>
                                      <a:lnTo>
                                        <a:pt x="1422" y="951"/>
                                      </a:lnTo>
                                      <a:lnTo>
                                        <a:pt x="1350" y="1007"/>
                                      </a:lnTo>
                                      <a:lnTo>
                                        <a:pt x="1345" y="1011"/>
                                      </a:lnTo>
                                      <a:lnTo>
                                        <a:pt x="1344" y="1012"/>
                                      </a:lnTo>
                                      <a:lnTo>
                                        <a:pt x="1313" y="1038"/>
                                      </a:lnTo>
                                      <a:lnTo>
                                        <a:pt x="1282" y="1066"/>
                                      </a:lnTo>
                                      <a:lnTo>
                                        <a:pt x="1253" y="1096"/>
                                      </a:lnTo>
                                      <a:lnTo>
                                        <a:pt x="1224" y="1125"/>
                                      </a:lnTo>
                                      <a:lnTo>
                                        <a:pt x="1198" y="1157"/>
                                      </a:lnTo>
                                      <a:lnTo>
                                        <a:pt x="1172" y="1189"/>
                                      </a:lnTo>
                                      <a:lnTo>
                                        <a:pt x="1147" y="1223"/>
                                      </a:lnTo>
                                      <a:lnTo>
                                        <a:pt x="1123" y="1258"/>
                                      </a:lnTo>
                                      <a:lnTo>
                                        <a:pt x="1100" y="1295"/>
                                      </a:lnTo>
                                      <a:lnTo>
                                        <a:pt x="1078" y="1332"/>
                                      </a:lnTo>
                                      <a:lnTo>
                                        <a:pt x="1056" y="1371"/>
                                      </a:lnTo>
                                      <a:lnTo>
                                        <a:pt x="1036" y="1410"/>
                                      </a:lnTo>
                                      <a:lnTo>
                                        <a:pt x="1017" y="1451"/>
                                      </a:lnTo>
                                      <a:lnTo>
                                        <a:pt x="999" y="1492"/>
                                      </a:lnTo>
                                      <a:lnTo>
                                        <a:pt x="982" y="1535"/>
                                      </a:lnTo>
                                      <a:lnTo>
                                        <a:pt x="965" y="1577"/>
                                      </a:lnTo>
                                      <a:lnTo>
                                        <a:pt x="946" y="1635"/>
                                      </a:lnTo>
                                      <a:lnTo>
                                        <a:pt x="927" y="1693"/>
                                      </a:lnTo>
                                      <a:lnTo>
                                        <a:pt x="911" y="1752"/>
                                      </a:lnTo>
                                      <a:lnTo>
                                        <a:pt x="895" y="1812"/>
                                      </a:lnTo>
                                      <a:lnTo>
                                        <a:pt x="882" y="1873"/>
                                      </a:lnTo>
                                      <a:lnTo>
                                        <a:pt x="870" y="1935"/>
                                      </a:lnTo>
                                      <a:lnTo>
                                        <a:pt x="859" y="1997"/>
                                      </a:lnTo>
                                      <a:lnTo>
                                        <a:pt x="851" y="2061"/>
                                      </a:lnTo>
                                      <a:lnTo>
                                        <a:pt x="843" y="2124"/>
                                      </a:lnTo>
                                      <a:lnTo>
                                        <a:pt x="837" y="2188"/>
                                      </a:lnTo>
                                      <a:lnTo>
                                        <a:pt x="831" y="2252"/>
                                      </a:lnTo>
                                      <a:lnTo>
                                        <a:pt x="828" y="2316"/>
                                      </a:lnTo>
                                      <a:lnTo>
                                        <a:pt x="826" y="2381"/>
                                      </a:lnTo>
                                      <a:lnTo>
                                        <a:pt x="825" y="2444"/>
                                      </a:lnTo>
                                      <a:lnTo>
                                        <a:pt x="825" y="2508"/>
                                      </a:lnTo>
                                      <a:lnTo>
                                        <a:pt x="826" y="2573"/>
                                      </a:lnTo>
                                      <a:lnTo>
                                        <a:pt x="829" y="2636"/>
                                      </a:lnTo>
                                      <a:lnTo>
                                        <a:pt x="832" y="2699"/>
                                      </a:lnTo>
                                      <a:lnTo>
                                        <a:pt x="837" y="2762"/>
                                      </a:lnTo>
                                      <a:lnTo>
                                        <a:pt x="843" y="2824"/>
                                      </a:lnTo>
                                      <a:lnTo>
                                        <a:pt x="850" y="2886"/>
                                      </a:lnTo>
                                      <a:lnTo>
                                        <a:pt x="858" y="2947"/>
                                      </a:lnTo>
                                      <a:lnTo>
                                        <a:pt x="867" y="3007"/>
                                      </a:lnTo>
                                      <a:lnTo>
                                        <a:pt x="877" y="3066"/>
                                      </a:lnTo>
                                      <a:lnTo>
                                        <a:pt x="888" y="3124"/>
                                      </a:lnTo>
                                      <a:lnTo>
                                        <a:pt x="900" y="3180"/>
                                      </a:lnTo>
                                      <a:lnTo>
                                        <a:pt x="913" y="3236"/>
                                      </a:lnTo>
                                      <a:lnTo>
                                        <a:pt x="926" y="3290"/>
                                      </a:lnTo>
                                      <a:lnTo>
                                        <a:pt x="940" y="3344"/>
                                      </a:lnTo>
                                      <a:lnTo>
                                        <a:pt x="956" y="3395"/>
                                      </a:lnTo>
                                      <a:lnTo>
                                        <a:pt x="972" y="3445"/>
                                      </a:lnTo>
                                      <a:lnTo>
                                        <a:pt x="988" y="3493"/>
                                      </a:lnTo>
                                      <a:lnTo>
                                        <a:pt x="993" y="3507"/>
                                      </a:lnTo>
                                      <a:lnTo>
                                        <a:pt x="997" y="3521"/>
                                      </a:lnTo>
                                      <a:lnTo>
                                        <a:pt x="999" y="3535"/>
                                      </a:lnTo>
                                      <a:lnTo>
                                        <a:pt x="999" y="3549"/>
                                      </a:lnTo>
                                      <a:lnTo>
                                        <a:pt x="999" y="3562"/>
                                      </a:lnTo>
                                      <a:lnTo>
                                        <a:pt x="998" y="3575"/>
                                      </a:lnTo>
                                      <a:lnTo>
                                        <a:pt x="996" y="3588"/>
                                      </a:lnTo>
                                      <a:lnTo>
                                        <a:pt x="993" y="3601"/>
                                      </a:lnTo>
                                      <a:lnTo>
                                        <a:pt x="1017" y="3594"/>
                                      </a:lnTo>
                                      <a:lnTo>
                                        <a:pt x="1043" y="3590"/>
                                      </a:lnTo>
                                      <a:lnTo>
                                        <a:pt x="1071" y="3586"/>
                                      </a:lnTo>
                                      <a:lnTo>
                                        <a:pt x="1102" y="3581"/>
                                      </a:lnTo>
                                      <a:lnTo>
                                        <a:pt x="1134" y="3579"/>
                                      </a:lnTo>
                                      <a:lnTo>
                                        <a:pt x="1167" y="3577"/>
                                      </a:lnTo>
                                      <a:lnTo>
                                        <a:pt x="1203" y="3576"/>
                                      </a:lnTo>
                                      <a:lnTo>
                                        <a:pt x="1242" y="3575"/>
                                      </a:lnTo>
                                      <a:lnTo>
                                        <a:pt x="1308" y="3575"/>
                                      </a:lnTo>
                                      <a:lnTo>
                                        <a:pt x="1379" y="3576"/>
                                      </a:lnTo>
                                      <a:lnTo>
                                        <a:pt x="1457" y="3578"/>
                                      </a:lnTo>
                                      <a:lnTo>
                                        <a:pt x="1537" y="3581"/>
                                      </a:lnTo>
                                      <a:lnTo>
                                        <a:pt x="1624" y="3584"/>
                                      </a:lnTo>
                                      <a:lnTo>
                                        <a:pt x="1712" y="3590"/>
                                      </a:lnTo>
                                      <a:lnTo>
                                        <a:pt x="1805" y="3595"/>
                                      </a:lnTo>
                                      <a:lnTo>
                                        <a:pt x="1901" y="3603"/>
                                      </a:lnTo>
                                      <a:lnTo>
                                        <a:pt x="2022" y="3613"/>
                                      </a:lnTo>
                                      <a:lnTo>
                                        <a:pt x="2148" y="3624"/>
                                      </a:lnTo>
                                      <a:lnTo>
                                        <a:pt x="2276" y="3637"/>
                                      </a:lnTo>
                                      <a:lnTo>
                                        <a:pt x="2406" y="3651"/>
                                      </a:lnTo>
                                      <a:lnTo>
                                        <a:pt x="2538" y="3666"/>
                                      </a:lnTo>
                                      <a:lnTo>
                                        <a:pt x="2670" y="3684"/>
                                      </a:lnTo>
                                      <a:lnTo>
                                        <a:pt x="2802" y="3702"/>
                                      </a:lnTo>
                                      <a:lnTo>
                                        <a:pt x="2934" y="3722"/>
                                      </a:lnTo>
                                      <a:lnTo>
                                        <a:pt x="3064" y="3743"/>
                                      </a:lnTo>
                                      <a:lnTo>
                                        <a:pt x="3192" y="3766"/>
                                      </a:lnTo>
                                      <a:lnTo>
                                        <a:pt x="3317" y="3791"/>
                                      </a:lnTo>
                                      <a:lnTo>
                                        <a:pt x="3440" y="3816"/>
                                      </a:lnTo>
                                      <a:lnTo>
                                        <a:pt x="3499" y="3831"/>
                                      </a:lnTo>
                                      <a:lnTo>
                                        <a:pt x="3556" y="3844"/>
                                      </a:lnTo>
                                      <a:lnTo>
                                        <a:pt x="3613" y="3859"/>
                                      </a:lnTo>
                                      <a:lnTo>
                                        <a:pt x="3669" y="3873"/>
                                      </a:lnTo>
                                      <a:lnTo>
                                        <a:pt x="3723" y="3888"/>
                                      </a:lnTo>
                                      <a:lnTo>
                                        <a:pt x="3776" y="3904"/>
                                      </a:lnTo>
                                      <a:lnTo>
                                        <a:pt x="3827" y="3919"/>
                                      </a:lnTo>
                                      <a:lnTo>
                                        <a:pt x="3876" y="3935"/>
                                      </a:lnTo>
                                      <a:lnTo>
                                        <a:pt x="3915" y="3948"/>
                                      </a:lnTo>
                                      <a:lnTo>
                                        <a:pt x="3951" y="3962"/>
                                      </a:lnTo>
                                      <a:lnTo>
                                        <a:pt x="3984" y="3977"/>
                                      </a:lnTo>
                                      <a:lnTo>
                                        <a:pt x="4015" y="3991"/>
                                      </a:lnTo>
                                      <a:lnTo>
                                        <a:pt x="4042" y="4005"/>
                                      </a:lnTo>
                                      <a:lnTo>
                                        <a:pt x="4068" y="4019"/>
                                      </a:lnTo>
                                      <a:lnTo>
                                        <a:pt x="4091" y="4034"/>
                                      </a:lnTo>
                                      <a:lnTo>
                                        <a:pt x="4112" y="4050"/>
                                      </a:lnTo>
                                      <a:lnTo>
                                        <a:pt x="4131" y="4065"/>
                                      </a:lnTo>
                                      <a:lnTo>
                                        <a:pt x="4148" y="4080"/>
                                      </a:lnTo>
                                      <a:lnTo>
                                        <a:pt x="4162" y="4095"/>
                                      </a:lnTo>
                                      <a:lnTo>
                                        <a:pt x="4175" y="4112"/>
                                      </a:lnTo>
                                      <a:lnTo>
                                        <a:pt x="4185" y="4128"/>
                                      </a:lnTo>
                                      <a:lnTo>
                                        <a:pt x="4195" y="4144"/>
                                      </a:lnTo>
                                      <a:lnTo>
                                        <a:pt x="4202" y="4161"/>
                                      </a:lnTo>
                                      <a:lnTo>
                                        <a:pt x="4208" y="4178"/>
                                      </a:lnTo>
                                      <a:lnTo>
                                        <a:pt x="4213" y="4194"/>
                                      </a:lnTo>
                                      <a:lnTo>
                                        <a:pt x="4215" y="4212"/>
                                      </a:lnTo>
                                      <a:lnTo>
                                        <a:pt x="4216" y="4230"/>
                                      </a:lnTo>
                                      <a:lnTo>
                                        <a:pt x="4217" y="4248"/>
                                      </a:lnTo>
                                      <a:lnTo>
                                        <a:pt x="4216" y="4266"/>
                                      </a:lnTo>
                                      <a:lnTo>
                                        <a:pt x="4214" y="4285"/>
                                      </a:lnTo>
                                      <a:lnTo>
                                        <a:pt x="4210" y="4303"/>
                                      </a:lnTo>
                                      <a:lnTo>
                                        <a:pt x="4207" y="4323"/>
                                      </a:lnTo>
                                      <a:lnTo>
                                        <a:pt x="4197" y="4361"/>
                                      </a:lnTo>
                                      <a:lnTo>
                                        <a:pt x="4184" y="4401"/>
                                      </a:lnTo>
                                      <a:lnTo>
                                        <a:pt x="4170" y="4443"/>
                                      </a:lnTo>
                                      <a:lnTo>
                                        <a:pt x="4155" y="4485"/>
                                      </a:lnTo>
                                      <a:lnTo>
                                        <a:pt x="4145" y="4510"/>
                                      </a:lnTo>
                                      <a:lnTo>
                                        <a:pt x="4136" y="4535"/>
                                      </a:lnTo>
                                      <a:lnTo>
                                        <a:pt x="4127" y="4561"/>
                                      </a:lnTo>
                                      <a:lnTo>
                                        <a:pt x="4119" y="4587"/>
                                      </a:lnTo>
                                      <a:lnTo>
                                        <a:pt x="4112" y="4614"/>
                                      </a:lnTo>
                                      <a:lnTo>
                                        <a:pt x="4106" y="4640"/>
                                      </a:lnTo>
                                      <a:lnTo>
                                        <a:pt x="4100" y="4667"/>
                                      </a:lnTo>
                                      <a:lnTo>
                                        <a:pt x="4096" y="4693"/>
                                      </a:lnTo>
                                      <a:lnTo>
                                        <a:pt x="4085" y="4800"/>
                                      </a:lnTo>
                                      <a:lnTo>
                                        <a:pt x="4075" y="4902"/>
                                      </a:lnTo>
                                      <a:lnTo>
                                        <a:pt x="4066" y="5001"/>
                                      </a:lnTo>
                                      <a:lnTo>
                                        <a:pt x="4060" y="5097"/>
                                      </a:lnTo>
                                      <a:lnTo>
                                        <a:pt x="4053" y="5189"/>
                                      </a:lnTo>
                                      <a:lnTo>
                                        <a:pt x="4049" y="5278"/>
                                      </a:lnTo>
                                      <a:lnTo>
                                        <a:pt x="4046" y="5363"/>
                                      </a:lnTo>
                                      <a:lnTo>
                                        <a:pt x="4043" y="5446"/>
                                      </a:lnTo>
                                      <a:lnTo>
                                        <a:pt x="4043" y="5525"/>
                                      </a:lnTo>
                                      <a:lnTo>
                                        <a:pt x="4043" y="5603"/>
                                      </a:lnTo>
                                      <a:lnTo>
                                        <a:pt x="4044" y="5676"/>
                                      </a:lnTo>
                                      <a:lnTo>
                                        <a:pt x="4047" y="5748"/>
                                      </a:lnTo>
                                      <a:lnTo>
                                        <a:pt x="4050" y="5816"/>
                                      </a:lnTo>
                                      <a:lnTo>
                                        <a:pt x="4053" y="5883"/>
                                      </a:lnTo>
                                      <a:lnTo>
                                        <a:pt x="4059" y="5947"/>
                                      </a:lnTo>
                                      <a:lnTo>
                                        <a:pt x="4064" y="6009"/>
                                      </a:lnTo>
                                      <a:lnTo>
                                        <a:pt x="4070" y="6068"/>
                                      </a:lnTo>
                                      <a:lnTo>
                                        <a:pt x="4077" y="6127"/>
                                      </a:lnTo>
                                      <a:lnTo>
                                        <a:pt x="4085" y="6182"/>
                                      </a:lnTo>
                                      <a:lnTo>
                                        <a:pt x="4092" y="6237"/>
                                      </a:lnTo>
                                      <a:lnTo>
                                        <a:pt x="4101" y="6289"/>
                                      </a:lnTo>
                                      <a:lnTo>
                                        <a:pt x="4110" y="6340"/>
                                      </a:lnTo>
                                      <a:lnTo>
                                        <a:pt x="4120" y="6389"/>
                                      </a:lnTo>
                                      <a:lnTo>
                                        <a:pt x="4130" y="6437"/>
                                      </a:lnTo>
                                      <a:lnTo>
                                        <a:pt x="4150" y="6530"/>
                                      </a:lnTo>
                                      <a:lnTo>
                                        <a:pt x="4172" y="6619"/>
                                      </a:lnTo>
                                      <a:lnTo>
                                        <a:pt x="4194" y="6705"/>
                                      </a:lnTo>
                                      <a:lnTo>
                                        <a:pt x="4216" y="6788"/>
                                      </a:lnTo>
                                      <a:lnTo>
                                        <a:pt x="4230" y="6839"/>
                                      </a:lnTo>
                                      <a:lnTo>
                                        <a:pt x="4243" y="6889"/>
                                      </a:lnTo>
                                      <a:lnTo>
                                        <a:pt x="4256" y="6940"/>
                                      </a:lnTo>
                                      <a:lnTo>
                                        <a:pt x="4268" y="6990"/>
                                      </a:lnTo>
                                      <a:lnTo>
                                        <a:pt x="4280" y="7042"/>
                                      </a:lnTo>
                                      <a:lnTo>
                                        <a:pt x="4292" y="7093"/>
                                      </a:lnTo>
                                      <a:lnTo>
                                        <a:pt x="4303" y="7145"/>
                                      </a:lnTo>
                                      <a:lnTo>
                                        <a:pt x="4313" y="7197"/>
                                      </a:lnTo>
                                      <a:lnTo>
                                        <a:pt x="4322" y="7252"/>
                                      </a:lnTo>
                                      <a:lnTo>
                                        <a:pt x="4331" y="7306"/>
                                      </a:lnTo>
                                      <a:lnTo>
                                        <a:pt x="4337" y="7363"/>
                                      </a:lnTo>
                                      <a:lnTo>
                                        <a:pt x="4344" y="7421"/>
                                      </a:lnTo>
                                      <a:lnTo>
                                        <a:pt x="4349" y="7482"/>
                                      </a:lnTo>
                                      <a:lnTo>
                                        <a:pt x="4352" y="7543"/>
                                      </a:lnTo>
                                      <a:lnTo>
                                        <a:pt x="4355" y="7607"/>
                                      </a:lnTo>
                                      <a:lnTo>
                                        <a:pt x="4356" y="7673"/>
                                      </a:lnTo>
                                      <a:lnTo>
                                        <a:pt x="4355" y="7690"/>
                                      </a:lnTo>
                                      <a:lnTo>
                                        <a:pt x="4352" y="7705"/>
                                      </a:lnTo>
                                      <a:lnTo>
                                        <a:pt x="4349" y="7719"/>
                                      </a:lnTo>
                                      <a:lnTo>
                                        <a:pt x="4345" y="7733"/>
                                      </a:lnTo>
                                      <a:lnTo>
                                        <a:pt x="4341" y="7739"/>
                                      </a:lnTo>
                                      <a:lnTo>
                                        <a:pt x="4339" y="7744"/>
                                      </a:lnTo>
                                      <a:lnTo>
                                        <a:pt x="4333" y="7757"/>
                                      </a:lnTo>
                                      <a:lnTo>
                                        <a:pt x="4325" y="7768"/>
                                      </a:lnTo>
                                      <a:lnTo>
                                        <a:pt x="4316" y="7780"/>
                                      </a:lnTo>
                                      <a:lnTo>
                                        <a:pt x="4308" y="7791"/>
                                      </a:lnTo>
                                      <a:lnTo>
                                        <a:pt x="4297" y="7801"/>
                                      </a:lnTo>
                                      <a:lnTo>
                                        <a:pt x="4286" y="7811"/>
                                      </a:lnTo>
                                      <a:lnTo>
                                        <a:pt x="4274" y="7819"/>
                                      </a:lnTo>
                                      <a:lnTo>
                                        <a:pt x="4261" y="7828"/>
                                      </a:lnTo>
                                      <a:lnTo>
                                        <a:pt x="4246" y="7836"/>
                                      </a:lnTo>
                                      <a:lnTo>
                                        <a:pt x="4231" y="7843"/>
                                      </a:lnTo>
                                      <a:lnTo>
                                        <a:pt x="4216" y="7851"/>
                                      </a:lnTo>
                                      <a:lnTo>
                                        <a:pt x="4199" y="7857"/>
                                      </a:lnTo>
                                      <a:lnTo>
                                        <a:pt x="4182" y="7863"/>
                                      </a:lnTo>
                                      <a:lnTo>
                                        <a:pt x="4165" y="7868"/>
                                      </a:lnTo>
                                      <a:lnTo>
                                        <a:pt x="4146" y="7874"/>
                                      </a:lnTo>
                                      <a:lnTo>
                                        <a:pt x="4126" y="7878"/>
                                      </a:lnTo>
                                      <a:lnTo>
                                        <a:pt x="4091" y="7886"/>
                                      </a:lnTo>
                                      <a:lnTo>
                                        <a:pt x="4055" y="7891"/>
                                      </a:lnTo>
                                      <a:lnTo>
                                        <a:pt x="4016" y="7895"/>
                                      </a:lnTo>
                                      <a:lnTo>
                                        <a:pt x="3976" y="7900"/>
                                      </a:lnTo>
                                      <a:lnTo>
                                        <a:pt x="3933" y="7903"/>
                                      </a:lnTo>
                                      <a:lnTo>
                                        <a:pt x="3889" y="7905"/>
                                      </a:lnTo>
                                      <a:lnTo>
                                        <a:pt x="3844" y="7906"/>
                                      </a:lnTo>
                                      <a:lnTo>
                                        <a:pt x="3798" y="7906"/>
                                      </a:lnTo>
                                      <a:lnTo>
                                        <a:pt x="3752" y="7906"/>
                                      </a:lnTo>
                                      <a:lnTo>
                                        <a:pt x="3704" y="7905"/>
                                      </a:lnTo>
                                      <a:lnTo>
                                        <a:pt x="3656" y="7903"/>
                                      </a:lnTo>
                                      <a:lnTo>
                                        <a:pt x="3608" y="7901"/>
                                      </a:lnTo>
                                      <a:lnTo>
                                        <a:pt x="3508" y="7895"/>
                                      </a:lnTo>
                                      <a:lnTo>
                                        <a:pt x="3407" y="7887"/>
                                      </a:lnTo>
                                      <a:lnTo>
                                        <a:pt x="3305" y="7877"/>
                                      </a:lnTo>
                                      <a:lnTo>
                                        <a:pt x="3205" y="7866"/>
                                      </a:lnTo>
                                      <a:lnTo>
                                        <a:pt x="3107" y="7854"/>
                                      </a:lnTo>
                                      <a:lnTo>
                                        <a:pt x="3010" y="7841"/>
                                      </a:lnTo>
                                      <a:lnTo>
                                        <a:pt x="2920" y="7828"/>
                                      </a:lnTo>
                                      <a:lnTo>
                                        <a:pt x="2834" y="7814"/>
                                      </a:lnTo>
                                      <a:lnTo>
                                        <a:pt x="2755" y="7801"/>
                                      </a:lnTo>
                                      <a:lnTo>
                                        <a:pt x="2684" y="7787"/>
                                      </a:lnTo>
                                      <a:lnTo>
                                        <a:pt x="2623" y="7775"/>
                                      </a:lnTo>
                                      <a:lnTo>
                                        <a:pt x="2570" y="7763"/>
                                      </a:lnTo>
                                      <a:lnTo>
                                        <a:pt x="2530" y="7753"/>
                                      </a:lnTo>
                                      <a:lnTo>
                                        <a:pt x="2503" y="7743"/>
                                      </a:lnTo>
                                      <a:lnTo>
                                        <a:pt x="2489" y="7739"/>
                                      </a:lnTo>
                                      <a:lnTo>
                                        <a:pt x="2473" y="7734"/>
                                      </a:lnTo>
                                      <a:lnTo>
                                        <a:pt x="2457" y="7730"/>
                                      </a:lnTo>
                                      <a:lnTo>
                                        <a:pt x="2439" y="7726"/>
                                      </a:lnTo>
                                      <a:lnTo>
                                        <a:pt x="2400" y="7718"/>
                                      </a:lnTo>
                                      <a:lnTo>
                                        <a:pt x="2357" y="7711"/>
                                      </a:lnTo>
                                      <a:lnTo>
                                        <a:pt x="2311" y="7705"/>
                                      </a:lnTo>
                                      <a:lnTo>
                                        <a:pt x="2260" y="7699"/>
                                      </a:lnTo>
                                      <a:lnTo>
                                        <a:pt x="2207" y="7694"/>
                                      </a:lnTo>
                                      <a:lnTo>
                                        <a:pt x="2150" y="7689"/>
                                      </a:lnTo>
                                      <a:lnTo>
                                        <a:pt x="2095" y="7683"/>
                                      </a:lnTo>
                                      <a:lnTo>
                                        <a:pt x="2039" y="7677"/>
                                      </a:lnTo>
                                      <a:lnTo>
                                        <a:pt x="1980" y="7670"/>
                                      </a:lnTo>
                                      <a:lnTo>
                                        <a:pt x="1920" y="7663"/>
                                      </a:lnTo>
                                      <a:lnTo>
                                        <a:pt x="1856" y="7655"/>
                                      </a:lnTo>
                                      <a:lnTo>
                                        <a:pt x="1793" y="7646"/>
                                      </a:lnTo>
                                      <a:lnTo>
                                        <a:pt x="1726" y="7635"/>
                                      </a:lnTo>
                                      <a:lnTo>
                                        <a:pt x="1660" y="7624"/>
                                      </a:lnTo>
                                      <a:lnTo>
                                        <a:pt x="1591" y="7610"/>
                                      </a:lnTo>
                                      <a:lnTo>
                                        <a:pt x="1521" y="7596"/>
                                      </a:lnTo>
                                      <a:lnTo>
                                        <a:pt x="1450" y="7579"/>
                                      </a:lnTo>
                                      <a:lnTo>
                                        <a:pt x="1378" y="7560"/>
                                      </a:lnTo>
                                      <a:lnTo>
                                        <a:pt x="1342" y="7549"/>
                                      </a:lnTo>
                                      <a:lnTo>
                                        <a:pt x="1306" y="7538"/>
                                      </a:lnTo>
                                      <a:lnTo>
                                        <a:pt x="1269" y="7527"/>
                                      </a:lnTo>
                                      <a:lnTo>
                                        <a:pt x="1233" y="7514"/>
                                      </a:lnTo>
                                      <a:lnTo>
                                        <a:pt x="1196" y="7502"/>
                                      </a:lnTo>
                                      <a:lnTo>
                                        <a:pt x="1159" y="7488"/>
                                      </a:lnTo>
                                      <a:lnTo>
                                        <a:pt x="1121" y="7475"/>
                                      </a:lnTo>
                                      <a:lnTo>
                                        <a:pt x="1084" y="7460"/>
                                      </a:lnTo>
                                      <a:lnTo>
                                        <a:pt x="1076" y="7455"/>
                                      </a:lnTo>
                                      <a:lnTo>
                                        <a:pt x="1068" y="7451"/>
                                      </a:lnTo>
                                      <a:lnTo>
                                        <a:pt x="1060" y="7446"/>
                                      </a:lnTo>
                                      <a:lnTo>
                                        <a:pt x="1054" y="7440"/>
                                      </a:lnTo>
                                      <a:lnTo>
                                        <a:pt x="1048" y="7434"/>
                                      </a:lnTo>
                                      <a:lnTo>
                                        <a:pt x="1043" y="7427"/>
                                      </a:lnTo>
                                      <a:lnTo>
                                        <a:pt x="1039" y="7420"/>
                                      </a:lnTo>
                                      <a:lnTo>
                                        <a:pt x="1035" y="7412"/>
                                      </a:lnTo>
                                      <a:lnTo>
                                        <a:pt x="1032" y="7403"/>
                                      </a:lnTo>
                                      <a:lnTo>
                                        <a:pt x="1030" y="7394"/>
                                      </a:lnTo>
                                      <a:lnTo>
                                        <a:pt x="1029" y="7387"/>
                                      </a:lnTo>
                                      <a:lnTo>
                                        <a:pt x="1028" y="7377"/>
                                      </a:lnTo>
                                      <a:lnTo>
                                        <a:pt x="1028" y="7368"/>
                                      </a:lnTo>
                                      <a:lnTo>
                                        <a:pt x="1029" y="7360"/>
                                      </a:lnTo>
                                      <a:lnTo>
                                        <a:pt x="1031" y="7351"/>
                                      </a:lnTo>
                                      <a:lnTo>
                                        <a:pt x="1034" y="7342"/>
                                      </a:lnTo>
                                      <a:lnTo>
                                        <a:pt x="1039" y="7335"/>
                                      </a:lnTo>
                                      <a:lnTo>
                                        <a:pt x="1043" y="7326"/>
                                      </a:lnTo>
                                      <a:lnTo>
                                        <a:pt x="1048" y="7319"/>
                                      </a:lnTo>
                                      <a:lnTo>
                                        <a:pt x="1054" y="7313"/>
                                      </a:lnTo>
                                      <a:lnTo>
                                        <a:pt x="1060" y="7307"/>
                                      </a:lnTo>
                                      <a:lnTo>
                                        <a:pt x="1068" y="7302"/>
                                      </a:lnTo>
                                      <a:lnTo>
                                        <a:pt x="1075" y="7298"/>
                                      </a:lnTo>
                                      <a:lnTo>
                                        <a:pt x="1083" y="7293"/>
                                      </a:lnTo>
                                      <a:lnTo>
                                        <a:pt x="1091" y="7290"/>
                                      </a:lnTo>
                                      <a:lnTo>
                                        <a:pt x="1100" y="7288"/>
                                      </a:lnTo>
                                      <a:lnTo>
                                        <a:pt x="1108" y="7287"/>
                                      </a:lnTo>
                                      <a:lnTo>
                                        <a:pt x="1117" y="7286"/>
                                      </a:lnTo>
                                      <a:lnTo>
                                        <a:pt x="1126" y="7287"/>
                                      </a:lnTo>
                                      <a:lnTo>
                                        <a:pt x="1135" y="7288"/>
                                      </a:lnTo>
                                      <a:lnTo>
                                        <a:pt x="1143" y="7290"/>
                                      </a:lnTo>
                                      <a:lnTo>
                                        <a:pt x="1152" y="7293"/>
                                      </a:lnTo>
                                      <a:lnTo>
                                        <a:pt x="1187" y="7306"/>
                                      </a:lnTo>
                                      <a:lnTo>
                                        <a:pt x="1222" y="7320"/>
                                      </a:lnTo>
                                      <a:lnTo>
                                        <a:pt x="1257" y="7332"/>
                                      </a:lnTo>
                                      <a:lnTo>
                                        <a:pt x="1292" y="7344"/>
                                      </a:lnTo>
                                      <a:lnTo>
                                        <a:pt x="1362" y="7367"/>
                                      </a:lnTo>
                                      <a:lnTo>
                                        <a:pt x="1430" y="7387"/>
                                      </a:lnTo>
                                      <a:lnTo>
                                        <a:pt x="1499" y="7405"/>
                                      </a:lnTo>
                                      <a:lnTo>
                                        <a:pt x="1566" y="7421"/>
                                      </a:lnTo>
                                      <a:lnTo>
                                        <a:pt x="1632" y="7435"/>
                                      </a:lnTo>
                                      <a:lnTo>
                                        <a:pt x="1698" y="7448"/>
                                      </a:lnTo>
                                      <a:lnTo>
                                        <a:pt x="1762" y="7459"/>
                                      </a:lnTo>
                                      <a:lnTo>
                                        <a:pt x="1826" y="7469"/>
                                      </a:lnTo>
                                      <a:lnTo>
                                        <a:pt x="1887" y="7477"/>
                                      </a:lnTo>
                                      <a:lnTo>
                                        <a:pt x="1947" y="7485"/>
                                      </a:lnTo>
                                      <a:lnTo>
                                        <a:pt x="2005" y="7492"/>
                                      </a:lnTo>
                                      <a:lnTo>
                                        <a:pt x="2062" y="7498"/>
                                      </a:lnTo>
                                      <a:lnTo>
                                        <a:pt x="2116" y="7503"/>
                                      </a:lnTo>
                                      <a:lnTo>
                                        <a:pt x="2169" y="7509"/>
                                      </a:lnTo>
                                      <a:lnTo>
                                        <a:pt x="2230" y="7515"/>
                                      </a:lnTo>
                                      <a:lnTo>
                                        <a:pt x="2289" y="7522"/>
                                      </a:lnTo>
                                      <a:lnTo>
                                        <a:pt x="2344" y="7528"/>
                                      </a:lnTo>
                                      <a:lnTo>
                                        <a:pt x="2396" y="7535"/>
                                      </a:lnTo>
                                      <a:lnTo>
                                        <a:pt x="2445" y="7543"/>
                                      </a:lnTo>
                                      <a:lnTo>
                                        <a:pt x="2489" y="7552"/>
                                      </a:lnTo>
                                      <a:lnTo>
                                        <a:pt x="2510" y="7557"/>
                                      </a:lnTo>
                                      <a:lnTo>
                                        <a:pt x="2530" y="7562"/>
                                      </a:lnTo>
                                      <a:lnTo>
                                        <a:pt x="2549" y="7569"/>
                                      </a:lnTo>
                                      <a:lnTo>
                                        <a:pt x="2567" y="7575"/>
                                      </a:lnTo>
                                      <a:lnTo>
                                        <a:pt x="2593" y="7584"/>
                                      </a:lnTo>
                                      <a:lnTo>
                                        <a:pt x="2630" y="7594"/>
                                      </a:lnTo>
                                      <a:lnTo>
                                        <a:pt x="2679" y="7605"/>
                                      </a:lnTo>
                                      <a:lnTo>
                                        <a:pt x="2737" y="7616"/>
                                      </a:lnTo>
                                      <a:lnTo>
                                        <a:pt x="2804" y="7628"/>
                                      </a:lnTo>
                                      <a:lnTo>
                                        <a:pt x="2878" y="7641"/>
                                      </a:lnTo>
                                      <a:lnTo>
                                        <a:pt x="2960" y="7653"/>
                                      </a:lnTo>
                                      <a:lnTo>
                                        <a:pt x="3046" y="7666"/>
                                      </a:lnTo>
                                      <a:lnTo>
                                        <a:pt x="3137" y="7678"/>
                                      </a:lnTo>
                                      <a:lnTo>
                                        <a:pt x="3230" y="7689"/>
                                      </a:lnTo>
                                      <a:lnTo>
                                        <a:pt x="3326" y="7699"/>
                                      </a:lnTo>
                                      <a:lnTo>
                                        <a:pt x="3423" y="7708"/>
                                      </a:lnTo>
                                      <a:lnTo>
                                        <a:pt x="3519" y="7716"/>
                                      </a:lnTo>
                                      <a:lnTo>
                                        <a:pt x="3615" y="7721"/>
                                      </a:lnTo>
                                      <a:lnTo>
                                        <a:pt x="3661" y="7723"/>
                                      </a:lnTo>
                                      <a:lnTo>
                                        <a:pt x="3708" y="7724"/>
                                      </a:lnTo>
                                      <a:lnTo>
                                        <a:pt x="3753" y="7726"/>
                                      </a:lnTo>
                                      <a:lnTo>
                                        <a:pt x="3798" y="7726"/>
                                      </a:lnTo>
                                      <a:lnTo>
                                        <a:pt x="3810" y="7726"/>
                                      </a:lnTo>
                                      <a:lnTo>
                                        <a:pt x="3823" y="7726"/>
                                      </a:lnTo>
                                      <a:lnTo>
                                        <a:pt x="3835" y="7726"/>
                                      </a:lnTo>
                                      <a:lnTo>
                                        <a:pt x="3848" y="7726"/>
                                      </a:lnTo>
                                      <a:lnTo>
                                        <a:pt x="3834" y="7710"/>
                                      </a:lnTo>
                                      <a:lnTo>
                                        <a:pt x="3821" y="7696"/>
                                      </a:lnTo>
                                      <a:lnTo>
                                        <a:pt x="3810" y="7696"/>
                                      </a:lnTo>
                                      <a:lnTo>
                                        <a:pt x="3799" y="7694"/>
                                      </a:lnTo>
                                      <a:lnTo>
                                        <a:pt x="3788" y="7692"/>
                                      </a:lnTo>
                                      <a:lnTo>
                                        <a:pt x="3778" y="7687"/>
                                      </a:lnTo>
                                      <a:lnTo>
                                        <a:pt x="3768" y="7682"/>
                                      </a:lnTo>
                                      <a:lnTo>
                                        <a:pt x="3759" y="7677"/>
                                      </a:lnTo>
                                      <a:lnTo>
                                        <a:pt x="3751" y="7669"/>
                                      </a:lnTo>
                                      <a:lnTo>
                                        <a:pt x="3743" y="7659"/>
                                      </a:lnTo>
                                      <a:lnTo>
                                        <a:pt x="3721" y="7630"/>
                                      </a:lnTo>
                                      <a:lnTo>
                                        <a:pt x="3699" y="7599"/>
                                      </a:lnTo>
                                      <a:lnTo>
                                        <a:pt x="3676" y="7568"/>
                                      </a:lnTo>
                                      <a:lnTo>
                                        <a:pt x="3655" y="7535"/>
                                      </a:lnTo>
                                      <a:lnTo>
                                        <a:pt x="3632" y="7501"/>
                                      </a:lnTo>
                                      <a:lnTo>
                                        <a:pt x="3609" y="7466"/>
                                      </a:lnTo>
                                      <a:lnTo>
                                        <a:pt x="3587" y="7430"/>
                                      </a:lnTo>
                                      <a:lnTo>
                                        <a:pt x="3564" y="7393"/>
                                      </a:lnTo>
                                      <a:lnTo>
                                        <a:pt x="3542" y="7356"/>
                                      </a:lnTo>
                                      <a:lnTo>
                                        <a:pt x="3519" y="7318"/>
                                      </a:lnTo>
                                      <a:lnTo>
                                        <a:pt x="3496" y="7279"/>
                                      </a:lnTo>
                                      <a:lnTo>
                                        <a:pt x="3474" y="7240"/>
                                      </a:lnTo>
                                      <a:lnTo>
                                        <a:pt x="3453" y="7198"/>
                                      </a:lnTo>
                                      <a:lnTo>
                                        <a:pt x="3431" y="7157"/>
                                      </a:lnTo>
                                      <a:lnTo>
                                        <a:pt x="3409" y="7115"/>
                                      </a:lnTo>
                                      <a:lnTo>
                                        <a:pt x="3387" y="70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C3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" name="Freeform 2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01" y="657"/>
                                  <a:ext cx="290" cy="736"/>
                                </a:xfrm>
                                <a:custGeom>
                                  <a:avLst/>
                                  <a:gdLst>
                                    <a:gd name="T0" fmla="*/ 668 w 2899"/>
                                    <a:gd name="T1" fmla="*/ 924 h 7363"/>
                                    <a:gd name="T2" fmla="*/ 764 w 2899"/>
                                    <a:gd name="T3" fmla="*/ 677 h 7363"/>
                                    <a:gd name="T4" fmla="*/ 882 w 2899"/>
                                    <a:gd name="T5" fmla="*/ 518 h 7363"/>
                                    <a:gd name="T6" fmla="*/ 1043 w 2899"/>
                                    <a:gd name="T7" fmla="*/ 417 h 7363"/>
                                    <a:gd name="T8" fmla="*/ 1297 w 2899"/>
                                    <a:gd name="T9" fmla="*/ 398 h 7363"/>
                                    <a:gd name="T10" fmla="*/ 1580 w 2899"/>
                                    <a:gd name="T11" fmla="*/ 511 h 7363"/>
                                    <a:gd name="T12" fmla="*/ 1747 w 2899"/>
                                    <a:gd name="T13" fmla="*/ 639 h 7363"/>
                                    <a:gd name="T14" fmla="*/ 1761 w 2899"/>
                                    <a:gd name="T15" fmla="*/ 713 h 7363"/>
                                    <a:gd name="T16" fmla="*/ 1711 w 2899"/>
                                    <a:gd name="T17" fmla="*/ 773 h 7363"/>
                                    <a:gd name="T18" fmla="*/ 1634 w 2899"/>
                                    <a:gd name="T19" fmla="*/ 773 h 7363"/>
                                    <a:gd name="T20" fmla="*/ 1466 w 2899"/>
                                    <a:gd name="T21" fmla="*/ 652 h 7363"/>
                                    <a:gd name="T22" fmla="*/ 1248 w 2899"/>
                                    <a:gd name="T23" fmla="*/ 573 h 7363"/>
                                    <a:gd name="T24" fmla="*/ 1088 w 2899"/>
                                    <a:gd name="T25" fmla="*/ 593 h 7363"/>
                                    <a:gd name="T26" fmla="*/ 1117 w 2899"/>
                                    <a:gd name="T27" fmla="*/ 763 h 7363"/>
                                    <a:gd name="T28" fmla="*/ 1518 w 2899"/>
                                    <a:gd name="T29" fmla="*/ 1355 h 7363"/>
                                    <a:gd name="T30" fmla="*/ 1696 w 2899"/>
                                    <a:gd name="T31" fmla="*/ 2114 h 7363"/>
                                    <a:gd name="T32" fmla="*/ 1747 w 2899"/>
                                    <a:gd name="T33" fmla="*/ 2982 h 7363"/>
                                    <a:gd name="T34" fmla="*/ 1772 w 2899"/>
                                    <a:gd name="T35" fmla="*/ 3713 h 7363"/>
                                    <a:gd name="T36" fmla="*/ 1887 w 2899"/>
                                    <a:gd name="T37" fmla="*/ 4205 h 7363"/>
                                    <a:gd name="T38" fmla="*/ 2051 w 2899"/>
                                    <a:gd name="T39" fmla="*/ 5100 h 7363"/>
                                    <a:gd name="T40" fmla="*/ 2073 w 2899"/>
                                    <a:gd name="T41" fmla="*/ 5568 h 7363"/>
                                    <a:gd name="T42" fmla="*/ 2020 w 2899"/>
                                    <a:gd name="T43" fmla="*/ 5988 h 7363"/>
                                    <a:gd name="T44" fmla="*/ 1860 w 2899"/>
                                    <a:gd name="T45" fmla="*/ 6314 h 7363"/>
                                    <a:gd name="T46" fmla="*/ 1571 w 2899"/>
                                    <a:gd name="T47" fmla="*/ 6502 h 7363"/>
                                    <a:gd name="T48" fmla="*/ 1761 w 2899"/>
                                    <a:gd name="T49" fmla="*/ 7043 h 7363"/>
                                    <a:gd name="T50" fmla="*/ 1979 w 2899"/>
                                    <a:gd name="T51" fmla="*/ 6939 h 7363"/>
                                    <a:gd name="T52" fmla="*/ 2218 w 2899"/>
                                    <a:gd name="T53" fmla="*/ 6743 h 7363"/>
                                    <a:gd name="T54" fmla="*/ 2415 w 2899"/>
                                    <a:gd name="T55" fmla="*/ 6441 h 7363"/>
                                    <a:gd name="T56" fmla="*/ 2528 w 2899"/>
                                    <a:gd name="T57" fmla="*/ 6076 h 7363"/>
                                    <a:gd name="T58" fmla="*/ 2569 w 2899"/>
                                    <a:gd name="T59" fmla="*/ 5661 h 7363"/>
                                    <a:gd name="T60" fmla="*/ 2590 w 2899"/>
                                    <a:gd name="T61" fmla="*/ 5506 h 7363"/>
                                    <a:gd name="T62" fmla="*/ 2658 w 2899"/>
                                    <a:gd name="T63" fmla="*/ 5473 h 7363"/>
                                    <a:gd name="T64" fmla="*/ 2728 w 2899"/>
                                    <a:gd name="T65" fmla="*/ 5505 h 7363"/>
                                    <a:gd name="T66" fmla="*/ 2749 w 2899"/>
                                    <a:gd name="T67" fmla="*/ 5668 h 7363"/>
                                    <a:gd name="T68" fmla="*/ 2703 w 2899"/>
                                    <a:gd name="T69" fmla="*/ 6124 h 7363"/>
                                    <a:gd name="T70" fmla="*/ 2573 w 2899"/>
                                    <a:gd name="T71" fmla="*/ 6529 h 7363"/>
                                    <a:gd name="T72" fmla="*/ 2349 w 2899"/>
                                    <a:gd name="T73" fmla="*/ 6867 h 7363"/>
                                    <a:gd name="T74" fmla="*/ 2073 w 2899"/>
                                    <a:gd name="T75" fmla="*/ 7093 h 7363"/>
                                    <a:gd name="T76" fmla="*/ 1807 w 2899"/>
                                    <a:gd name="T77" fmla="*/ 7217 h 7363"/>
                                    <a:gd name="T78" fmla="*/ 2286 w 2899"/>
                                    <a:gd name="T79" fmla="*/ 7136 h 7363"/>
                                    <a:gd name="T80" fmla="*/ 2840 w 2899"/>
                                    <a:gd name="T81" fmla="*/ 6277 h 7363"/>
                                    <a:gd name="T82" fmla="*/ 2857 w 2899"/>
                                    <a:gd name="T83" fmla="*/ 5077 h 7363"/>
                                    <a:gd name="T84" fmla="*/ 2595 w 2899"/>
                                    <a:gd name="T85" fmla="*/ 3711 h 7363"/>
                                    <a:gd name="T86" fmla="*/ 2430 w 2899"/>
                                    <a:gd name="T87" fmla="*/ 2975 h 7363"/>
                                    <a:gd name="T88" fmla="*/ 2320 w 2899"/>
                                    <a:gd name="T89" fmla="*/ 2409 h 7363"/>
                                    <a:gd name="T90" fmla="*/ 2265 w 2899"/>
                                    <a:gd name="T91" fmla="*/ 2037 h 7363"/>
                                    <a:gd name="T92" fmla="*/ 2158 w 2899"/>
                                    <a:gd name="T93" fmla="*/ 1349 h 7363"/>
                                    <a:gd name="T94" fmla="*/ 2026 w 2899"/>
                                    <a:gd name="T95" fmla="*/ 893 h 7363"/>
                                    <a:gd name="T96" fmla="*/ 1803 w 2899"/>
                                    <a:gd name="T97" fmla="*/ 482 h 7363"/>
                                    <a:gd name="T98" fmla="*/ 1506 w 2899"/>
                                    <a:gd name="T99" fmla="*/ 201 h 7363"/>
                                    <a:gd name="T100" fmla="*/ 1143 w 2899"/>
                                    <a:gd name="T101" fmla="*/ 46 h 7363"/>
                                    <a:gd name="T102" fmla="*/ 830 w 2899"/>
                                    <a:gd name="T103" fmla="*/ 0 h 7363"/>
                                    <a:gd name="T104" fmla="*/ 530 w 2899"/>
                                    <a:gd name="T105" fmla="*/ 26 h 7363"/>
                                    <a:gd name="T106" fmla="*/ 274 w 2899"/>
                                    <a:gd name="T107" fmla="*/ 117 h 7363"/>
                                    <a:gd name="T108" fmla="*/ 85 w 2899"/>
                                    <a:gd name="T109" fmla="*/ 272 h 7363"/>
                                    <a:gd name="T110" fmla="*/ 6 w 2899"/>
                                    <a:gd name="T111" fmla="*/ 407 h 7363"/>
                                    <a:gd name="T112" fmla="*/ 345 w 2899"/>
                                    <a:gd name="T113" fmla="*/ 654 h 73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2899" h="7363">
                                      <a:moveTo>
                                        <a:pt x="345" y="654"/>
                                      </a:moveTo>
                                      <a:lnTo>
                                        <a:pt x="386" y="686"/>
                                      </a:lnTo>
                                      <a:lnTo>
                                        <a:pt x="426" y="718"/>
                                      </a:lnTo>
                                      <a:lnTo>
                                        <a:pt x="467" y="750"/>
                                      </a:lnTo>
                                      <a:lnTo>
                                        <a:pt x="507" y="784"/>
                                      </a:lnTo>
                                      <a:lnTo>
                                        <a:pt x="548" y="818"/>
                                      </a:lnTo>
                                      <a:lnTo>
                                        <a:pt x="587" y="853"/>
                                      </a:lnTo>
                                      <a:lnTo>
                                        <a:pt x="627" y="889"/>
                                      </a:lnTo>
                                      <a:lnTo>
                                        <a:pt x="668" y="924"/>
                                      </a:lnTo>
                                      <a:lnTo>
                                        <a:pt x="677" y="893"/>
                                      </a:lnTo>
                                      <a:lnTo>
                                        <a:pt x="686" y="861"/>
                                      </a:lnTo>
                                      <a:lnTo>
                                        <a:pt x="696" y="832"/>
                                      </a:lnTo>
                                      <a:lnTo>
                                        <a:pt x="706" y="804"/>
                                      </a:lnTo>
                                      <a:lnTo>
                                        <a:pt x="717" y="776"/>
                                      </a:lnTo>
                                      <a:lnTo>
                                        <a:pt x="728" y="749"/>
                                      </a:lnTo>
                                      <a:lnTo>
                                        <a:pt x="740" y="724"/>
                                      </a:lnTo>
                                      <a:lnTo>
                                        <a:pt x="752" y="700"/>
                                      </a:lnTo>
                                      <a:lnTo>
                                        <a:pt x="764" y="677"/>
                                      </a:lnTo>
                                      <a:lnTo>
                                        <a:pt x="776" y="654"/>
                                      </a:lnTo>
                                      <a:lnTo>
                                        <a:pt x="789" y="634"/>
                                      </a:lnTo>
                                      <a:lnTo>
                                        <a:pt x="802" y="614"/>
                                      </a:lnTo>
                                      <a:lnTo>
                                        <a:pt x="815" y="594"/>
                                      </a:lnTo>
                                      <a:lnTo>
                                        <a:pt x="829" y="577"/>
                                      </a:lnTo>
                                      <a:lnTo>
                                        <a:pt x="844" y="560"/>
                                      </a:lnTo>
                                      <a:lnTo>
                                        <a:pt x="858" y="544"/>
                                      </a:lnTo>
                                      <a:lnTo>
                                        <a:pt x="870" y="531"/>
                                      </a:lnTo>
                                      <a:lnTo>
                                        <a:pt x="882" y="518"/>
                                      </a:lnTo>
                                      <a:lnTo>
                                        <a:pt x="895" y="507"/>
                                      </a:lnTo>
                                      <a:lnTo>
                                        <a:pt x="908" y="496"/>
                                      </a:lnTo>
                                      <a:lnTo>
                                        <a:pt x="921" y="486"/>
                                      </a:lnTo>
                                      <a:lnTo>
                                        <a:pt x="934" y="476"/>
                                      </a:lnTo>
                                      <a:lnTo>
                                        <a:pt x="947" y="466"/>
                                      </a:lnTo>
                                      <a:lnTo>
                                        <a:pt x="960" y="457"/>
                                      </a:lnTo>
                                      <a:lnTo>
                                        <a:pt x="988" y="442"/>
                                      </a:lnTo>
                                      <a:lnTo>
                                        <a:pt x="1015" y="429"/>
                                      </a:lnTo>
                                      <a:lnTo>
                                        <a:pt x="1043" y="417"/>
                                      </a:lnTo>
                                      <a:lnTo>
                                        <a:pt x="1072" y="408"/>
                                      </a:lnTo>
                                      <a:lnTo>
                                        <a:pt x="1100" y="401"/>
                                      </a:lnTo>
                                      <a:lnTo>
                                        <a:pt x="1129" y="395"/>
                                      </a:lnTo>
                                      <a:lnTo>
                                        <a:pt x="1156" y="392"/>
                                      </a:lnTo>
                                      <a:lnTo>
                                        <a:pt x="1184" y="390"/>
                                      </a:lnTo>
                                      <a:lnTo>
                                        <a:pt x="1213" y="390"/>
                                      </a:lnTo>
                                      <a:lnTo>
                                        <a:pt x="1241" y="391"/>
                                      </a:lnTo>
                                      <a:lnTo>
                                        <a:pt x="1268" y="394"/>
                                      </a:lnTo>
                                      <a:lnTo>
                                        <a:pt x="1297" y="398"/>
                                      </a:lnTo>
                                      <a:lnTo>
                                        <a:pt x="1331" y="405"/>
                                      </a:lnTo>
                                      <a:lnTo>
                                        <a:pt x="1364" y="414"/>
                                      </a:lnTo>
                                      <a:lnTo>
                                        <a:pt x="1397" y="423"/>
                                      </a:lnTo>
                                      <a:lnTo>
                                        <a:pt x="1430" y="435"/>
                                      </a:lnTo>
                                      <a:lnTo>
                                        <a:pt x="1462" y="449"/>
                                      </a:lnTo>
                                      <a:lnTo>
                                        <a:pt x="1492" y="463"/>
                                      </a:lnTo>
                                      <a:lnTo>
                                        <a:pt x="1523" y="478"/>
                                      </a:lnTo>
                                      <a:lnTo>
                                        <a:pt x="1551" y="494"/>
                                      </a:lnTo>
                                      <a:lnTo>
                                        <a:pt x="1580" y="511"/>
                                      </a:lnTo>
                                      <a:lnTo>
                                        <a:pt x="1606" y="527"/>
                                      </a:lnTo>
                                      <a:lnTo>
                                        <a:pt x="1631" y="544"/>
                                      </a:lnTo>
                                      <a:lnTo>
                                        <a:pt x="1655" y="561"/>
                                      </a:lnTo>
                                      <a:lnTo>
                                        <a:pt x="1678" y="578"/>
                                      </a:lnTo>
                                      <a:lnTo>
                                        <a:pt x="1699" y="594"/>
                                      </a:lnTo>
                                      <a:lnTo>
                                        <a:pt x="1717" y="610"/>
                                      </a:lnTo>
                                      <a:lnTo>
                                        <a:pt x="1735" y="625"/>
                                      </a:lnTo>
                                      <a:lnTo>
                                        <a:pt x="1740" y="631"/>
                                      </a:lnTo>
                                      <a:lnTo>
                                        <a:pt x="1747" y="639"/>
                                      </a:lnTo>
                                      <a:lnTo>
                                        <a:pt x="1751" y="647"/>
                                      </a:lnTo>
                                      <a:lnTo>
                                        <a:pt x="1755" y="654"/>
                                      </a:lnTo>
                                      <a:lnTo>
                                        <a:pt x="1759" y="662"/>
                                      </a:lnTo>
                                      <a:lnTo>
                                        <a:pt x="1761" y="671"/>
                                      </a:lnTo>
                                      <a:lnTo>
                                        <a:pt x="1762" y="679"/>
                                      </a:lnTo>
                                      <a:lnTo>
                                        <a:pt x="1763" y="688"/>
                                      </a:lnTo>
                                      <a:lnTo>
                                        <a:pt x="1763" y="697"/>
                                      </a:lnTo>
                                      <a:lnTo>
                                        <a:pt x="1762" y="706"/>
                                      </a:lnTo>
                                      <a:lnTo>
                                        <a:pt x="1761" y="713"/>
                                      </a:lnTo>
                                      <a:lnTo>
                                        <a:pt x="1757" y="722"/>
                                      </a:lnTo>
                                      <a:lnTo>
                                        <a:pt x="1754" y="731"/>
                                      </a:lnTo>
                                      <a:lnTo>
                                        <a:pt x="1750" y="738"/>
                                      </a:lnTo>
                                      <a:lnTo>
                                        <a:pt x="1745" y="746"/>
                                      </a:lnTo>
                                      <a:lnTo>
                                        <a:pt x="1739" y="752"/>
                                      </a:lnTo>
                                      <a:lnTo>
                                        <a:pt x="1732" y="759"/>
                                      </a:lnTo>
                                      <a:lnTo>
                                        <a:pt x="1726" y="764"/>
                                      </a:lnTo>
                                      <a:lnTo>
                                        <a:pt x="1718" y="770"/>
                                      </a:lnTo>
                                      <a:lnTo>
                                        <a:pt x="1711" y="773"/>
                                      </a:lnTo>
                                      <a:lnTo>
                                        <a:pt x="1702" y="776"/>
                                      </a:lnTo>
                                      <a:lnTo>
                                        <a:pt x="1694" y="780"/>
                                      </a:lnTo>
                                      <a:lnTo>
                                        <a:pt x="1685" y="781"/>
                                      </a:lnTo>
                                      <a:lnTo>
                                        <a:pt x="1677" y="782"/>
                                      </a:lnTo>
                                      <a:lnTo>
                                        <a:pt x="1668" y="782"/>
                                      </a:lnTo>
                                      <a:lnTo>
                                        <a:pt x="1659" y="781"/>
                                      </a:lnTo>
                                      <a:lnTo>
                                        <a:pt x="1650" y="779"/>
                                      </a:lnTo>
                                      <a:lnTo>
                                        <a:pt x="1643" y="776"/>
                                      </a:lnTo>
                                      <a:lnTo>
                                        <a:pt x="1634" y="773"/>
                                      </a:lnTo>
                                      <a:lnTo>
                                        <a:pt x="1626" y="769"/>
                                      </a:lnTo>
                                      <a:lnTo>
                                        <a:pt x="1619" y="763"/>
                                      </a:lnTo>
                                      <a:lnTo>
                                        <a:pt x="1612" y="758"/>
                                      </a:lnTo>
                                      <a:lnTo>
                                        <a:pt x="1583" y="733"/>
                                      </a:lnTo>
                                      <a:lnTo>
                                        <a:pt x="1549" y="706"/>
                                      </a:lnTo>
                                      <a:lnTo>
                                        <a:pt x="1529" y="692"/>
                                      </a:lnTo>
                                      <a:lnTo>
                                        <a:pt x="1510" y="678"/>
                                      </a:lnTo>
                                      <a:lnTo>
                                        <a:pt x="1488" y="665"/>
                                      </a:lnTo>
                                      <a:lnTo>
                                        <a:pt x="1466" y="652"/>
                                      </a:lnTo>
                                      <a:lnTo>
                                        <a:pt x="1443" y="639"/>
                                      </a:lnTo>
                                      <a:lnTo>
                                        <a:pt x="1419" y="627"/>
                                      </a:lnTo>
                                      <a:lnTo>
                                        <a:pt x="1395" y="616"/>
                                      </a:lnTo>
                                      <a:lnTo>
                                        <a:pt x="1370" y="605"/>
                                      </a:lnTo>
                                      <a:lnTo>
                                        <a:pt x="1345" y="597"/>
                                      </a:lnTo>
                                      <a:lnTo>
                                        <a:pt x="1319" y="588"/>
                                      </a:lnTo>
                                      <a:lnTo>
                                        <a:pt x="1292" y="581"/>
                                      </a:lnTo>
                                      <a:lnTo>
                                        <a:pt x="1266" y="576"/>
                                      </a:lnTo>
                                      <a:lnTo>
                                        <a:pt x="1248" y="573"/>
                                      </a:lnTo>
                                      <a:lnTo>
                                        <a:pt x="1229" y="571"/>
                                      </a:lnTo>
                                      <a:lnTo>
                                        <a:pt x="1212" y="571"/>
                                      </a:lnTo>
                                      <a:lnTo>
                                        <a:pt x="1193" y="571"/>
                                      </a:lnTo>
                                      <a:lnTo>
                                        <a:pt x="1174" y="572"/>
                                      </a:lnTo>
                                      <a:lnTo>
                                        <a:pt x="1157" y="573"/>
                                      </a:lnTo>
                                      <a:lnTo>
                                        <a:pt x="1139" y="576"/>
                                      </a:lnTo>
                                      <a:lnTo>
                                        <a:pt x="1122" y="580"/>
                                      </a:lnTo>
                                      <a:lnTo>
                                        <a:pt x="1105" y="587"/>
                                      </a:lnTo>
                                      <a:lnTo>
                                        <a:pt x="1088" y="593"/>
                                      </a:lnTo>
                                      <a:lnTo>
                                        <a:pt x="1072" y="602"/>
                                      </a:lnTo>
                                      <a:lnTo>
                                        <a:pt x="1054" y="612"/>
                                      </a:lnTo>
                                      <a:lnTo>
                                        <a:pt x="1038" y="623"/>
                                      </a:lnTo>
                                      <a:lnTo>
                                        <a:pt x="1022" y="636"/>
                                      </a:lnTo>
                                      <a:lnTo>
                                        <a:pt x="1006" y="650"/>
                                      </a:lnTo>
                                      <a:lnTo>
                                        <a:pt x="991" y="666"/>
                                      </a:lnTo>
                                      <a:lnTo>
                                        <a:pt x="987" y="670"/>
                                      </a:lnTo>
                                      <a:lnTo>
                                        <a:pt x="1053" y="714"/>
                                      </a:lnTo>
                                      <a:lnTo>
                                        <a:pt x="1117" y="763"/>
                                      </a:lnTo>
                                      <a:lnTo>
                                        <a:pt x="1174" y="817"/>
                                      </a:lnTo>
                                      <a:lnTo>
                                        <a:pt x="1230" y="873"/>
                                      </a:lnTo>
                                      <a:lnTo>
                                        <a:pt x="1281" y="933"/>
                                      </a:lnTo>
                                      <a:lnTo>
                                        <a:pt x="1328" y="996"/>
                                      </a:lnTo>
                                      <a:lnTo>
                                        <a:pt x="1373" y="1063"/>
                                      </a:lnTo>
                                      <a:lnTo>
                                        <a:pt x="1414" y="1131"/>
                                      </a:lnTo>
                                      <a:lnTo>
                                        <a:pt x="1452" y="1203"/>
                                      </a:lnTo>
                                      <a:lnTo>
                                        <a:pt x="1487" y="1277"/>
                                      </a:lnTo>
                                      <a:lnTo>
                                        <a:pt x="1518" y="1355"/>
                                      </a:lnTo>
                                      <a:lnTo>
                                        <a:pt x="1548" y="1433"/>
                                      </a:lnTo>
                                      <a:lnTo>
                                        <a:pt x="1574" y="1514"/>
                                      </a:lnTo>
                                      <a:lnTo>
                                        <a:pt x="1598" y="1595"/>
                                      </a:lnTo>
                                      <a:lnTo>
                                        <a:pt x="1620" y="1679"/>
                                      </a:lnTo>
                                      <a:lnTo>
                                        <a:pt x="1638" y="1764"/>
                                      </a:lnTo>
                                      <a:lnTo>
                                        <a:pt x="1656" y="1851"/>
                                      </a:lnTo>
                                      <a:lnTo>
                                        <a:pt x="1671" y="1937"/>
                                      </a:lnTo>
                                      <a:lnTo>
                                        <a:pt x="1684" y="2026"/>
                                      </a:lnTo>
                                      <a:lnTo>
                                        <a:pt x="1696" y="2114"/>
                                      </a:lnTo>
                                      <a:lnTo>
                                        <a:pt x="1706" y="2203"/>
                                      </a:lnTo>
                                      <a:lnTo>
                                        <a:pt x="1715" y="2291"/>
                                      </a:lnTo>
                                      <a:lnTo>
                                        <a:pt x="1721" y="2380"/>
                                      </a:lnTo>
                                      <a:lnTo>
                                        <a:pt x="1728" y="2468"/>
                                      </a:lnTo>
                                      <a:lnTo>
                                        <a:pt x="1733" y="2556"/>
                                      </a:lnTo>
                                      <a:lnTo>
                                        <a:pt x="1737" y="2643"/>
                                      </a:lnTo>
                                      <a:lnTo>
                                        <a:pt x="1740" y="2729"/>
                                      </a:lnTo>
                                      <a:lnTo>
                                        <a:pt x="1742" y="2815"/>
                                      </a:lnTo>
                                      <a:lnTo>
                                        <a:pt x="1747" y="2982"/>
                                      </a:lnTo>
                                      <a:lnTo>
                                        <a:pt x="1749" y="3141"/>
                                      </a:lnTo>
                                      <a:lnTo>
                                        <a:pt x="1750" y="3252"/>
                                      </a:lnTo>
                                      <a:lnTo>
                                        <a:pt x="1752" y="3358"/>
                                      </a:lnTo>
                                      <a:lnTo>
                                        <a:pt x="1755" y="3458"/>
                                      </a:lnTo>
                                      <a:lnTo>
                                        <a:pt x="1759" y="3551"/>
                                      </a:lnTo>
                                      <a:lnTo>
                                        <a:pt x="1761" y="3594"/>
                                      </a:lnTo>
                                      <a:lnTo>
                                        <a:pt x="1764" y="3636"/>
                                      </a:lnTo>
                                      <a:lnTo>
                                        <a:pt x="1767" y="3675"/>
                                      </a:lnTo>
                                      <a:lnTo>
                                        <a:pt x="1772" y="3713"/>
                                      </a:lnTo>
                                      <a:lnTo>
                                        <a:pt x="1776" y="3748"/>
                                      </a:lnTo>
                                      <a:lnTo>
                                        <a:pt x="1782" y="3780"/>
                                      </a:lnTo>
                                      <a:lnTo>
                                        <a:pt x="1787" y="3811"/>
                                      </a:lnTo>
                                      <a:lnTo>
                                        <a:pt x="1794" y="3838"/>
                                      </a:lnTo>
                                      <a:lnTo>
                                        <a:pt x="1810" y="3899"/>
                                      </a:lnTo>
                                      <a:lnTo>
                                        <a:pt x="1827" y="3968"/>
                                      </a:lnTo>
                                      <a:lnTo>
                                        <a:pt x="1847" y="4042"/>
                                      </a:lnTo>
                                      <a:lnTo>
                                        <a:pt x="1867" y="4121"/>
                                      </a:lnTo>
                                      <a:lnTo>
                                        <a:pt x="1887" y="4205"/>
                                      </a:lnTo>
                                      <a:lnTo>
                                        <a:pt x="1908" y="4294"/>
                                      </a:lnTo>
                                      <a:lnTo>
                                        <a:pt x="1929" y="4387"/>
                                      </a:lnTo>
                                      <a:lnTo>
                                        <a:pt x="1950" y="4483"/>
                                      </a:lnTo>
                                      <a:lnTo>
                                        <a:pt x="1970" y="4581"/>
                                      </a:lnTo>
                                      <a:lnTo>
                                        <a:pt x="1989" y="4682"/>
                                      </a:lnTo>
                                      <a:lnTo>
                                        <a:pt x="2008" y="4786"/>
                                      </a:lnTo>
                                      <a:lnTo>
                                        <a:pt x="2024" y="4890"/>
                                      </a:lnTo>
                                      <a:lnTo>
                                        <a:pt x="2038" y="4995"/>
                                      </a:lnTo>
                                      <a:lnTo>
                                        <a:pt x="2051" y="5100"/>
                                      </a:lnTo>
                                      <a:lnTo>
                                        <a:pt x="2057" y="5154"/>
                                      </a:lnTo>
                                      <a:lnTo>
                                        <a:pt x="2061" y="5206"/>
                                      </a:lnTo>
                                      <a:lnTo>
                                        <a:pt x="2065" y="5258"/>
                                      </a:lnTo>
                                      <a:lnTo>
                                        <a:pt x="2069" y="5311"/>
                                      </a:lnTo>
                                      <a:lnTo>
                                        <a:pt x="2071" y="5363"/>
                                      </a:lnTo>
                                      <a:lnTo>
                                        <a:pt x="2073" y="5415"/>
                                      </a:lnTo>
                                      <a:lnTo>
                                        <a:pt x="2074" y="5466"/>
                                      </a:lnTo>
                                      <a:lnTo>
                                        <a:pt x="2074" y="5518"/>
                                      </a:lnTo>
                                      <a:lnTo>
                                        <a:pt x="2073" y="5568"/>
                                      </a:lnTo>
                                      <a:lnTo>
                                        <a:pt x="2072" y="5618"/>
                                      </a:lnTo>
                                      <a:lnTo>
                                        <a:pt x="2069" y="5667"/>
                                      </a:lnTo>
                                      <a:lnTo>
                                        <a:pt x="2065" y="5716"/>
                                      </a:lnTo>
                                      <a:lnTo>
                                        <a:pt x="2060" y="5764"/>
                                      </a:lnTo>
                                      <a:lnTo>
                                        <a:pt x="2054" y="5811"/>
                                      </a:lnTo>
                                      <a:lnTo>
                                        <a:pt x="2048" y="5856"/>
                                      </a:lnTo>
                                      <a:lnTo>
                                        <a:pt x="2039" y="5901"/>
                                      </a:lnTo>
                                      <a:lnTo>
                                        <a:pt x="2029" y="5946"/>
                                      </a:lnTo>
                                      <a:lnTo>
                                        <a:pt x="2020" y="5988"/>
                                      </a:lnTo>
                                      <a:lnTo>
                                        <a:pt x="2008" y="6030"/>
                                      </a:lnTo>
                                      <a:lnTo>
                                        <a:pt x="1993" y="6070"/>
                                      </a:lnTo>
                                      <a:lnTo>
                                        <a:pt x="1979" y="6109"/>
                                      </a:lnTo>
                                      <a:lnTo>
                                        <a:pt x="1963" y="6147"/>
                                      </a:lnTo>
                                      <a:lnTo>
                                        <a:pt x="1945" y="6183"/>
                                      </a:lnTo>
                                      <a:lnTo>
                                        <a:pt x="1927" y="6218"/>
                                      </a:lnTo>
                                      <a:lnTo>
                                        <a:pt x="1906" y="6252"/>
                                      </a:lnTo>
                                      <a:lnTo>
                                        <a:pt x="1884" y="6283"/>
                                      </a:lnTo>
                                      <a:lnTo>
                                        <a:pt x="1860" y="6314"/>
                                      </a:lnTo>
                                      <a:lnTo>
                                        <a:pt x="1835" y="6342"/>
                                      </a:lnTo>
                                      <a:lnTo>
                                        <a:pt x="1808" y="6369"/>
                                      </a:lnTo>
                                      <a:lnTo>
                                        <a:pt x="1779" y="6394"/>
                                      </a:lnTo>
                                      <a:lnTo>
                                        <a:pt x="1749" y="6417"/>
                                      </a:lnTo>
                                      <a:lnTo>
                                        <a:pt x="1717" y="6439"/>
                                      </a:lnTo>
                                      <a:lnTo>
                                        <a:pt x="1683" y="6458"/>
                                      </a:lnTo>
                                      <a:lnTo>
                                        <a:pt x="1647" y="6475"/>
                                      </a:lnTo>
                                      <a:lnTo>
                                        <a:pt x="1610" y="6490"/>
                                      </a:lnTo>
                                      <a:lnTo>
                                        <a:pt x="1571" y="6502"/>
                                      </a:lnTo>
                                      <a:lnTo>
                                        <a:pt x="1594" y="6573"/>
                                      </a:lnTo>
                                      <a:lnTo>
                                        <a:pt x="1617" y="6643"/>
                                      </a:lnTo>
                                      <a:lnTo>
                                        <a:pt x="1638" y="6712"/>
                                      </a:lnTo>
                                      <a:lnTo>
                                        <a:pt x="1660" y="6781"/>
                                      </a:lnTo>
                                      <a:lnTo>
                                        <a:pt x="1681" y="6850"/>
                                      </a:lnTo>
                                      <a:lnTo>
                                        <a:pt x="1701" y="6917"/>
                                      </a:lnTo>
                                      <a:lnTo>
                                        <a:pt x="1718" y="6985"/>
                                      </a:lnTo>
                                      <a:lnTo>
                                        <a:pt x="1736" y="7050"/>
                                      </a:lnTo>
                                      <a:lnTo>
                                        <a:pt x="1761" y="7043"/>
                                      </a:lnTo>
                                      <a:lnTo>
                                        <a:pt x="1785" y="7033"/>
                                      </a:lnTo>
                                      <a:lnTo>
                                        <a:pt x="1809" y="7024"/>
                                      </a:lnTo>
                                      <a:lnTo>
                                        <a:pt x="1833" y="7014"/>
                                      </a:lnTo>
                                      <a:lnTo>
                                        <a:pt x="1856" y="7003"/>
                                      </a:lnTo>
                                      <a:lnTo>
                                        <a:pt x="1879" y="6993"/>
                                      </a:lnTo>
                                      <a:lnTo>
                                        <a:pt x="1901" y="6983"/>
                                      </a:lnTo>
                                      <a:lnTo>
                                        <a:pt x="1922" y="6971"/>
                                      </a:lnTo>
                                      <a:lnTo>
                                        <a:pt x="1952" y="6955"/>
                                      </a:lnTo>
                                      <a:lnTo>
                                        <a:pt x="1979" y="6939"/>
                                      </a:lnTo>
                                      <a:lnTo>
                                        <a:pt x="2008" y="6922"/>
                                      </a:lnTo>
                                      <a:lnTo>
                                        <a:pt x="2034" y="6904"/>
                                      </a:lnTo>
                                      <a:lnTo>
                                        <a:pt x="2060" y="6886"/>
                                      </a:lnTo>
                                      <a:lnTo>
                                        <a:pt x="2085" y="6867"/>
                                      </a:lnTo>
                                      <a:lnTo>
                                        <a:pt x="2109" y="6848"/>
                                      </a:lnTo>
                                      <a:lnTo>
                                        <a:pt x="2133" y="6827"/>
                                      </a:lnTo>
                                      <a:lnTo>
                                        <a:pt x="2163" y="6801"/>
                                      </a:lnTo>
                                      <a:lnTo>
                                        <a:pt x="2191" y="6772"/>
                                      </a:lnTo>
                                      <a:lnTo>
                                        <a:pt x="2218" y="6743"/>
                                      </a:lnTo>
                                      <a:lnTo>
                                        <a:pt x="2244" y="6714"/>
                                      </a:lnTo>
                                      <a:lnTo>
                                        <a:pt x="2270" y="6682"/>
                                      </a:lnTo>
                                      <a:lnTo>
                                        <a:pt x="2294" y="6650"/>
                                      </a:lnTo>
                                      <a:lnTo>
                                        <a:pt x="2317" y="6618"/>
                                      </a:lnTo>
                                      <a:lnTo>
                                        <a:pt x="2338" y="6584"/>
                                      </a:lnTo>
                                      <a:lnTo>
                                        <a:pt x="2359" y="6550"/>
                                      </a:lnTo>
                                      <a:lnTo>
                                        <a:pt x="2379" y="6514"/>
                                      </a:lnTo>
                                      <a:lnTo>
                                        <a:pt x="2397" y="6478"/>
                                      </a:lnTo>
                                      <a:lnTo>
                                        <a:pt x="2415" y="6441"/>
                                      </a:lnTo>
                                      <a:lnTo>
                                        <a:pt x="2431" y="6403"/>
                                      </a:lnTo>
                                      <a:lnTo>
                                        <a:pt x="2448" y="6365"/>
                                      </a:lnTo>
                                      <a:lnTo>
                                        <a:pt x="2462" y="6326"/>
                                      </a:lnTo>
                                      <a:lnTo>
                                        <a:pt x="2475" y="6286"/>
                                      </a:lnTo>
                                      <a:lnTo>
                                        <a:pt x="2488" y="6245"/>
                                      </a:lnTo>
                                      <a:lnTo>
                                        <a:pt x="2500" y="6204"/>
                                      </a:lnTo>
                                      <a:lnTo>
                                        <a:pt x="2510" y="6162"/>
                                      </a:lnTo>
                                      <a:lnTo>
                                        <a:pt x="2520" y="6119"/>
                                      </a:lnTo>
                                      <a:lnTo>
                                        <a:pt x="2528" y="6076"/>
                                      </a:lnTo>
                                      <a:lnTo>
                                        <a:pt x="2537" y="6032"/>
                                      </a:lnTo>
                                      <a:lnTo>
                                        <a:pt x="2544" y="5987"/>
                                      </a:lnTo>
                                      <a:lnTo>
                                        <a:pt x="2550" y="5942"/>
                                      </a:lnTo>
                                      <a:lnTo>
                                        <a:pt x="2555" y="5897"/>
                                      </a:lnTo>
                                      <a:lnTo>
                                        <a:pt x="2560" y="5851"/>
                                      </a:lnTo>
                                      <a:lnTo>
                                        <a:pt x="2563" y="5804"/>
                                      </a:lnTo>
                                      <a:lnTo>
                                        <a:pt x="2565" y="5756"/>
                                      </a:lnTo>
                                      <a:lnTo>
                                        <a:pt x="2568" y="5709"/>
                                      </a:lnTo>
                                      <a:lnTo>
                                        <a:pt x="2569" y="5661"/>
                                      </a:lnTo>
                                      <a:lnTo>
                                        <a:pt x="2570" y="5612"/>
                                      </a:lnTo>
                                      <a:lnTo>
                                        <a:pt x="2570" y="5563"/>
                                      </a:lnTo>
                                      <a:lnTo>
                                        <a:pt x="2570" y="5555"/>
                                      </a:lnTo>
                                      <a:lnTo>
                                        <a:pt x="2571" y="5545"/>
                                      </a:lnTo>
                                      <a:lnTo>
                                        <a:pt x="2573" y="5537"/>
                                      </a:lnTo>
                                      <a:lnTo>
                                        <a:pt x="2576" y="5529"/>
                                      </a:lnTo>
                                      <a:lnTo>
                                        <a:pt x="2580" y="5521"/>
                                      </a:lnTo>
                                      <a:lnTo>
                                        <a:pt x="2584" y="5513"/>
                                      </a:lnTo>
                                      <a:lnTo>
                                        <a:pt x="2590" y="5506"/>
                                      </a:lnTo>
                                      <a:lnTo>
                                        <a:pt x="2595" y="5499"/>
                                      </a:lnTo>
                                      <a:lnTo>
                                        <a:pt x="2602" y="5494"/>
                                      </a:lnTo>
                                      <a:lnTo>
                                        <a:pt x="2608" y="5488"/>
                                      </a:lnTo>
                                      <a:lnTo>
                                        <a:pt x="2616" y="5484"/>
                                      </a:lnTo>
                                      <a:lnTo>
                                        <a:pt x="2623" y="5480"/>
                                      </a:lnTo>
                                      <a:lnTo>
                                        <a:pt x="2632" y="5477"/>
                                      </a:lnTo>
                                      <a:lnTo>
                                        <a:pt x="2640" y="5474"/>
                                      </a:lnTo>
                                      <a:lnTo>
                                        <a:pt x="2650" y="5473"/>
                                      </a:lnTo>
                                      <a:lnTo>
                                        <a:pt x="2658" y="5473"/>
                                      </a:lnTo>
                                      <a:lnTo>
                                        <a:pt x="2668" y="5473"/>
                                      </a:lnTo>
                                      <a:lnTo>
                                        <a:pt x="2677" y="5474"/>
                                      </a:lnTo>
                                      <a:lnTo>
                                        <a:pt x="2686" y="5476"/>
                                      </a:lnTo>
                                      <a:lnTo>
                                        <a:pt x="2693" y="5480"/>
                                      </a:lnTo>
                                      <a:lnTo>
                                        <a:pt x="2701" y="5483"/>
                                      </a:lnTo>
                                      <a:lnTo>
                                        <a:pt x="2709" y="5487"/>
                                      </a:lnTo>
                                      <a:lnTo>
                                        <a:pt x="2716" y="5493"/>
                                      </a:lnTo>
                                      <a:lnTo>
                                        <a:pt x="2723" y="5498"/>
                                      </a:lnTo>
                                      <a:lnTo>
                                        <a:pt x="2728" y="5505"/>
                                      </a:lnTo>
                                      <a:lnTo>
                                        <a:pt x="2734" y="5511"/>
                                      </a:lnTo>
                                      <a:lnTo>
                                        <a:pt x="2738" y="5519"/>
                                      </a:lnTo>
                                      <a:lnTo>
                                        <a:pt x="2742" y="5526"/>
                                      </a:lnTo>
                                      <a:lnTo>
                                        <a:pt x="2746" y="5535"/>
                                      </a:lnTo>
                                      <a:lnTo>
                                        <a:pt x="2748" y="5543"/>
                                      </a:lnTo>
                                      <a:lnTo>
                                        <a:pt x="2749" y="5552"/>
                                      </a:lnTo>
                                      <a:lnTo>
                                        <a:pt x="2750" y="5561"/>
                                      </a:lnTo>
                                      <a:lnTo>
                                        <a:pt x="2750" y="5615"/>
                                      </a:lnTo>
                                      <a:lnTo>
                                        <a:pt x="2749" y="5668"/>
                                      </a:lnTo>
                                      <a:lnTo>
                                        <a:pt x="2748" y="5721"/>
                                      </a:lnTo>
                                      <a:lnTo>
                                        <a:pt x="2746" y="5774"/>
                                      </a:lnTo>
                                      <a:lnTo>
                                        <a:pt x="2742" y="5825"/>
                                      </a:lnTo>
                                      <a:lnTo>
                                        <a:pt x="2738" y="5876"/>
                                      </a:lnTo>
                                      <a:lnTo>
                                        <a:pt x="2734" y="5927"/>
                                      </a:lnTo>
                                      <a:lnTo>
                                        <a:pt x="2727" y="5977"/>
                                      </a:lnTo>
                                      <a:lnTo>
                                        <a:pt x="2719" y="6027"/>
                                      </a:lnTo>
                                      <a:lnTo>
                                        <a:pt x="2712" y="6076"/>
                                      </a:lnTo>
                                      <a:lnTo>
                                        <a:pt x="2703" y="6124"/>
                                      </a:lnTo>
                                      <a:lnTo>
                                        <a:pt x="2693" y="6172"/>
                                      </a:lnTo>
                                      <a:lnTo>
                                        <a:pt x="2681" y="6219"/>
                                      </a:lnTo>
                                      <a:lnTo>
                                        <a:pt x="2669" y="6266"/>
                                      </a:lnTo>
                                      <a:lnTo>
                                        <a:pt x="2656" y="6312"/>
                                      </a:lnTo>
                                      <a:lnTo>
                                        <a:pt x="2642" y="6356"/>
                                      </a:lnTo>
                                      <a:lnTo>
                                        <a:pt x="2627" y="6401"/>
                                      </a:lnTo>
                                      <a:lnTo>
                                        <a:pt x="2610" y="6445"/>
                                      </a:lnTo>
                                      <a:lnTo>
                                        <a:pt x="2592" y="6487"/>
                                      </a:lnTo>
                                      <a:lnTo>
                                        <a:pt x="2573" y="6529"/>
                                      </a:lnTo>
                                      <a:lnTo>
                                        <a:pt x="2553" y="6570"/>
                                      </a:lnTo>
                                      <a:lnTo>
                                        <a:pt x="2532" y="6610"/>
                                      </a:lnTo>
                                      <a:lnTo>
                                        <a:pt x="2510" y="6650"/>
                                      </a:lnTo>
                                      <a:lnTo>
                                        <a:pt x="2486" y="6689"/>
                                      </a:lnTo>
                                      <a:lnTo>
                                        <a:pt x="2462" y="6727"/>
                                      </a:lnTo>
                                      <a:lnTo>
                                        <a:pt x="2436" y="6763"/>
                                      </a:lnTo>
                                      <a:lnTo>
                                        <a:pt x="2408" y="6799"/>
                                      </a:lnTo>
                                      <a:lnTo>
                                        <a:pt x="2379" y="6833"/>
                                      </a:lnTo>
                                      <a:lnTo>
                                        <a:pt x="2349" y="6867"/>
                                      </a:lnTo>
                                      <a:lnTo>
                                        <a:pt x="2319" y="6900"/>
                                      </a:lnTo>
                                      <a:lnTo>
                                        <a:pt x="2286" y="6931"/>
                                      </a:lnTo>
                                      <a:lnTo>
                                        <a:pt x="2252" y="6963"/>
                                      </a:lnTo>
                                      <a:lnTo>
                                        <a:pt x="2224" y="6986"/>
                                      </a:lnTo>
                                      <a:lnTo>
                                        <a:pt x="2195" y="7009"/>
                                      </a:lnTo>
                                      <a:lnTo>
                                        <a:pt x="2166" y="7032"/>
                                      </a:lnTo>
                                      <a:lnTo>
                                        <a:pt x="2136" y="7052"/>
                                      </a:lnTo>
                                      <a:lnTo>
                                        <a:pt x="2105" y="7073"/>
                                      </a:lnTo>
                                      <a:lnTo>
                                        <a:pt x="2073" y="7093"/>
                                      </a:lnTo>
                                      <a:lnTo>
                                        <a:pt x="2040" y="7112"/>
                                      </a:lnTo>
                                      <a:lnTo>
                                        <a:pt x="2006" y="7131"/>
                                      </a:lnTo>
                                      <a:lnTo>
                                        <a:pt x="1979" y="7144"/>
                                      </a:lnTo>
                                      <a:lnTo>
                                        <a:pt x="1952" y="7158"/>
                                      </a:lnTo>
                                      <a:lnTo>
                                        <a:pt x="1925" y="7170"/>
                                      </a:lnTo>
                                      <a:lnTo>
                                        <a:pt x="1896" y="7183"/>
                                      </a:lnTo>
                                      <a:lnTo>
                                        <a:pt x="1867" y="7195"/>
                                      </a:lnTo>
                                      <a:lnTo>
                                        <a:pt x="1837" y="7206"/>
                                      </a:lnTo>
                                      <a:lnTo>
                                        <a:pt x="1807" y="7217"/>
                                      </a:lnTo>
                                      <a:lnTo>
                                        <a:pt x="1776" y="7227"/>
                                      </a:lnTo>
                                      <a:lnTo>
                                        <a:pt x="1784" y="7261"/>
                                      </a:lnTo>
                                      <a:lnTo>
                                        <a:pt x="1789" y="7295"/>
                                      </a:lnTo>
                                      <a:lnTo>
                                        <a:pt x="1796" y="7329"/>
                                      </a:lnTo>
                                      <a:lnTo>
                                        <a:pt x="1801" y="7363"/>
                                      </a:lnTo>
                                      <a:lnTo>
                                        <a:pt x="1938" y="7316"/>
                                      </a:lnTo>
                                      <a:lnTo>
                                        <a:pt x="2064" y="7263"/>
                                      </a:lnTo>
                                      <a:lnTo>
                                        <a:pt x="2180" y="7203"/>
                                      </a:lnTo>
                                      <a:lnTo>
                                        <a:pt x="2286" y="7136"/>
                                      </a:lnTo>
                                      <a:lnTo>
                                        <a:pt x="2382" y="7062"/>
                                      </a:lnTo>
                                      <a:lnTo>
                                        <a:pt x="2468" y="6984"/>
                                      </a:lnTo>
                                      <a:lnTo>
                                        <a:pt x="2546" y="6898"/>
                                      </a:lnTo>
                                      <a:lnTo>
                                        <a:pt x="2615" y="6807"/>
                                      </a:lnTo>
                                      <a:lnTo>
                                        <a:pt x="2675" y="6711"/>
                                      </a:lnTo>
                                      <a:lnTo>
                                        <a:pt x="2727" y="6609"/>
                                      </a:lnTo>
                                      <a:lnTo>
                                        <a:pt x="2772" y="6503"/>
                                      </a:lnTo>
                                      <a:lnTo>
                                        <a:pt x="2809" y="6392"/>
                                      </a:lnTo>
                                      <a:lnTo>
                                        <a:pt x="2840" y="6277"/>
                                      </a:lnTo>
                                      <a:lnTo>
                                        <a:pt x="2862" y="6157"/>
                                      </a:lnTo>
                                      <a:lnTo>
                                        <a:pt x="2880" y="6033"/>
                                      </a:lnTo>
                                      <a:lnTo>
                                        <a:pt x="2892" y="5905"/>
                                      </a:lnTo>
                                      <a:lnTo>
                                        <a:pt x="2897" y="5775"/>
                                      </a:lnTo>
                                      <a:lnTo>
                                        <a:pt x="2899" y="5641"/>
                                      </a:lnTo>
                                      <a:lnTo>
                                        <a:pt x="2894" y="5503"/>
                                      </a:lnTo>
                                      <a:lnTo>
                                        <a:pt x="2886" y="5364"/>
                                      </a:lnTo>
                                      <a:lnTo>
                                        <a:pt x="2873" y="5221"/>
                                      </a:lnTo>
                                      <a:lnTo>
                                        <a:pt x="2857" y="5077"/>
                                      </a:lnTo>
                                      <a:lnTo>
                                        <a:pt x="2836" y="4931"/>
                                      </a:lnTo>
                                      <a:lnTo>
                                        <a:pt x="2813" y="4781"/>
                                      </a:lnTo>
                                      <a:lnTo>
                                        <a:pt x="2788" y="4631"/>
                                      </a:lnTo>
                                      <a:lnTo>
                                        <a:pt x="2760" y="4480"/>
                                      </a:lnTo>
                                      <a:lnTo>
                                        <a:pt x="2729" y="4327"/>
                                      </a:lnTo>
                                      <a:lnTo>
                                        <a:pt x="2698" y="4174"/>
                                      </a:lnTo>
                                      <a:lnTo>
                                        <a:pt x="2664" y="4020"/>
                                      </a:lnTo>
                                      <a:lnTo>
                                        <a:pt x="2630" y="3865"/>
                                      </a:lnTo>
                                      <a:lnTo>
                                        <a:pt x="2595" y="3711"/>
                                      </a:lnTo>
                                      <a:lnTo>
                                        <a:pt x="2560" y="3556"/>
                                      </a:lnTo>
                                      <a:lnTo>
                                        <a:pt x="2544" y="3483"/>
                                      </a:lnTo>
                                      <a:lnTo>
                                        <a:pt x="2527" y="3410"/>
                                      </a:lnTo>
                                      <a:lnTo>
                                        <a:pt x="2510" y="3337"/>
                                      </a:lnTo>
                                      <a:lnTo>
                                        <a:pt x="2493" y="3265"/>
                                      </a:lnTo>
                                      <a:lnTo>
                                        <a:pt x="2478" y="3192"/>
                                      </a:lnTo>
                                      <a:lnTo>
                                        <a:pt x="2462" y="3120"/>
                                      </a:lnTo>
                                      <a:lnTo>
                                        <a:pt x="2445" y="3047"/>
                                      </a:lnTo>
                                      <a:lnTo>
                                        <a:pt x="2430" y="2975"/>
                                      </a:lnTo>
                                      <a:lnTo>
                                        <a:pt x="2415" y="2905"/>
                                      </a:lnTo>
                                      <a:lnTo>
                                        <a:pt x="2401" y="2833"/>
                                      </a:lnTo>
                                      <a:lnTo>
                                        <a:pt x="2385" y="2762"/>
                                      </a:lnTo>
                                      <a:lnTo>
                                        <a:pt x="2372" y="2691"/>
                                      </a:lnTo>
                                      <a:lnTo>
                                        <a:pt x="2358" y="2621"/>
                                      </a:lnTo>
                                      <a:lnTo>
                                        <a:pt x="2345" y="2551"/>
                                      </a:lnTo>
                                      <a:lnTo>
                                        <a:pt x="2333" y="2482"/>
                                      </a:lnTo>
                                      <a:lnTo>
                                        <a:pt x="2321" y="2412"/>
                                      </a:lnTo>
                                      <a:lnTo>
                                        <a:pt x="2320" y="2409"/>
                                      </a:lnTo>
                                      <a:lnTo>
                                        <a:pt x="2320" y="2408"/>
                                      </a:lnTo>
                                      <a:lnTo>
                                        <a:pt x="2311" y="2357"/>
                                      </a:lnTo>
                                      <a:lnTo>
                                        <a:pt x="2303" y="2305"/>
                                      </a:lnTo>
                                      <a:lnTo>
                                        <a:pt x="2295" y="2252"/>
                                      </a:lnTo>
                                      <a:lnTo>
                                        <a:pt x="2288" y="2199"/>
                                      </a:lnTo>
                                      <a:lnTo>
                                        <a:pt x="2280" y="2145"/>
                                      </a:lnTo>
                                      <a:lnTo>
                                        <a:pt x="2273" y="2092"/>
                                      </a:lnTo>
                                      <a:lnTo>
                                        <a:pt x="2265" y="2037"/>
                                      </a:lnTo>
                                      <a:lnTo>
                                        <a:pt x="2259" y="1982"/>
                                      </a:lnTo>
                                      <a:lnTo>
                                        <a:pt x="2244" y="1878"/>
                                      </a:lnTo>
                                      <a:lnTo>
                                        <a:pt x="2230" y="1772"/>
                                      </a:lnTo>
                                      <a:lnTo>
                                        <a:pt x="2215" y="1665"/>
                                      </a:lnTo>
                                      <a:lnTo>
                                        <a:pt x="2198" y="1559"/>
                                      </a:lnTo>
                                      <a:lnTo>
                                        <a:pt x="2189" y="1507"/>
                                      </a:lnTo>
                                      <a:lnTo>
                                        <a:pt x="2179" y="1454"/>
                                      </a:lnTo>
                                      <a:lnTo>
                                        <a:pt x="2169" y="1402"/>
                                      </a:lnTo>
                                      <a:lnTo>
                                        <a:pt x="2158" y="1349"/>
                                      </a:lnTo>
                                      <a:lnTo>
                                        <a:pt x="2147" y="1297"/>
                                      </a:lnTo>
                                      <a:lnTo>
                                        <a:pt x="2135" y="1245"/>
                                      </a:lnTo>
                                      <a:lnTo>
                                        <a:pt x="2122" y="1194"/>
                                      </a:lnTo>
                                      <a:lnTo>
                                        <a:pt x="2109" y="1142"/>
                                      </a:lnTo>
                                      <a:lnTo>
                                        <a:pt x="2094" y="1091"/>
                                      </a:lnTo>
                                      <a:lnTo>
                                        <a:pt x="2079" y="1041"/>
                                      </a:lnTo>
                                      <a:lnTo>
                                        <a:pt x="2062" y="991"/>
                                      </a:lnTo>
                                      <a:lnTo>
                                        <a:pt x="2045" y="942"/>
                                      </a:lnTo>
                                      <a:lnTo>
                                        <a:pt x="2026" y="893"/>
                                      </a:lnTo>
                                      <a:lnTo>
                                        <a:pt x="2008" y="844"/>
                                      </a:lnTo>
                                      <a:lnTo>
                                        <a:pt x="1987" y="796"/>
                                      </a:lnTo>
                                      <a:lnTo>
                                        <a:pt x="1965" y="749"/>
                                      </a:lnTo>
                                      <a:lnTo>
                                        <a:pt x="1941" y="703"/>
                                      </a:lnTo>
                                      <a:lnTo>
                                        <a:pt x="1917" y="657"/>
                                      </a:lnTo>
                                      <a:lnTo>
                                        <a:pt x="1891" y="612"/>
                                      </a:lnTo>
                                      <a:lnTo>
                                        <a:pt x="1863" y="568"/>
                                      </a:lnTo>
                                      <a:lnTo>
                                        <a:pt x="1834" y="525"/>
                                      </a:lnTo>
                                      <a:lnTo>
                                        <a:pt x="1803" y="482"/>
                                      </a:lnTo>
                                      <a:lnTo>
                                        <a:pt x="1772" y="441"/>
                                      </a:lnTo>
                                      <a:lnTo>
                                        <a:pt x="1738" y="399"/>
                                      </a:lnTo>
                                      <a:lnTo>
                                        <a:pt x="1708" y="367"/>
                                      </a:lnTo>
                                      <a:lnTo>
                                        <a:pt x="1678" y="336"/>
                                      </a:lnTo>
                                      <a:lnTo>
                                        <a:pt x="1646" y="307"/>
                                      </a:lnTo>
                                      <a:lnTo>
                                        <a:pt x="1613" y="279"/>
                                      </a:lnTo>
                                      <a:lnTo>
                                        <a:pt x="1578" y="251"/>
                                      </a:lnTo>
                                      <a:lnTo>
                                        <a:pt x="1543" y="225"/>
                                      </a:lnTo>
                                      <a:lnTo>
                                        <a:pt x="1506" y="201"/>
                                      </a:lnTo>
                                      <a:lnTo>
                                        <a:pt x="1469" y="178"/>
                                      </a:lnTo>
                                      <a:lnTo>
                                        <a:pt x="1431" y="157"/>
                                      </a:lnTo>
                                      <a:lnTo>
                                        <a:pt x="1392" y="137"/>
                                      </a:lnTo>
                                      <a:lnTo>
                                        <a:pt x="1351" y="118"/>
                                      </a:lnTo>
                                      <a:lnTo>
                                        <a:pt x="1311" y="101"/>
                                      </a:lnTo>
                                      <a:lnTo>
                                        <a:pt x="1269" y="85"/>
                                      </a:lnTo>
                                      <a:lnTo>
                                        <a:pt x="1228" y="71"/>
                                      </a:lnTo>
                                      <a:lnTo>
                                        <a:pt x="1185" y="57"/>
                                      </a:lnTo>
                                      <a:lnTo>
                                        <a:pt x="1143" y="46"/>
                                      </a:lnTo>
                                      <a:lnTo>
                                        <a:pt x="1108" y="37"/>
                                      </a:lnTo>
                                      <a:lnTo>
                                        <a:pt x="1074" y="29"/>
                                      </a:lnTo>
                                      <a:lnTo>
                                        <a:pt x="1039" y="23"/>
                                      </a:lnTo>
                                      <a:lnTo>
                                        <a:pt x="1004" y="16"/>
                                      </a:lnTo>
                                      <a:lnTo>
                                        <a:pt x="969" y="12"/>
                                      </a:lnTo>
                                      <a:lnTo>
                                        <a:pt x="934" y="7"/>
                                      </a:lnTo>
                                      <a:lnTo>
                                        <a:pt x="900" y="4"/>
                                      </a:lnTo>
                                      <a:lnTo>
                                        <a:pt x="865" y="2"/>
                                      </a:lnTo>
                                      <a:lnTo>
                                        <a:pt x="830" y="0"/>
                                      </a:lnTo>
                                      <a:lnTo>
                                        <a:pt x="796" y="0"/>
                                      </a:lnTo>
                                      <a:lnTo>
                                        <a:pt x="762" y="0"/>
                                      </a:lnTo>
                                      <a:lnTo>
                                        <a:pt x="728" y="1"/>
                                      </a:lnTo>
                                      <a:lnTo>
                                        <a:pt x="693" y="3"/>
                                      </a:lnTo>
                                      <a:lnTo>
                                        <a:pt x="660" y="5"/>
                                      </a:lnTo>
                                      <a:lnTo>
                                        <a:pt x="626" y="10"/>
                                      </a:lnTo>
                                      <a:lnTo>
                                        <a:pt x="594" y="14"/>
                                      </a:lnTo>
                                      <a:lnTo>
                                        <a:pt x="562" y="19"/>
                                      </a:lnTo>
                                      <a:lnTo>
                                        <a:pt x="530" y="26"/>
                                      </a:lnTo>
                                      <a:lnTo>
                                        <a:pt x="500" y="32"/>
                                      </a:lnTo>
                                      <a:lnTo>
                                        <a:pt x="469" y="40"/>
                                      </a:lnTo>
                                      <a:lnTo>
                                        <a:pt x="440" y="49"/>
                                      </a:lnTo>
                                      <a:lnTo>
                                        <a:pt x="410" y="59"/>
                                      </a:lnTo>
                                      <a:lnTo>
                                        <a:pt x="382" y="68"/>
                                      </a:lnTo>
                                      <a:lnTo>
                                        <a:pt x="353" y="79"/>
                                      </a:lnTo>
                                      <a:lnTo>
                                        <a:pt x="326" y="91"/>
                                      </a:lnTo>
                                      <a:lnTo>
                                        <a:pt x="300" y="104"/>
                                      </a:lnTo>
                                      <a:lnTo>
                                        <a:pt x="274" y="117"/>
                                      </a:lnTo>
                                      <a:lnTo>
                                        <a:pt x="250" y="132"/>
                                      </a:lnTo>
                                      <a:lnTo>
                                        <a:pt x="224" y="147"/>
                                      </a:lnTo>
                                      <a:lnTo>
                                        <a:pt x="202" y="163"/>
                                      </a:lnTo>
                                      <a:lnTo>
                                        <a:pt x="180" y="179"/>
                                      </a:lnTo>
                                      <a:lnTo>
                                        <a:pt x="158" y="197"/>
                                      </a:lnTo>
                                      <a:lnTo>
                                        <a:pt x="132" y="221"/>
                                      </a:lnTo>
                                      <a:lnTo>
                                        <a:pt x="108" y="246"/>
                                      </a:lnTo>
                                      <a:lnTo>
                                        <a:pt x="96" y="259"/>
                                      </a:lnTo>
                                      <a:lnTo>
                                        <a:pt x="85" y="272"/>
                                      </a:lnTo>
                                      <a:lnTo>
                                        <a:pt x="74" y="286"/>
                                      </a:lnTo>
                                      <a:lnTo>
                                        <a:pt x="64" y="299"/>
                                      </a:lnTo>
                                      <a:lnTo>
                                        <a:pt x="54" y="315"/>
                                      </a:lnTo>
                                      <a:lnTo>
                                        <a:pt x="44" y="329"/>
                                      </a:lnTo>
                                      <a:lnTo>
                                        <a:pt x="36" y="344"/>
                                      </a:lnTo>
                                      <a:lnTo>
                                        <a:pt x="28" y="359"/>
                                      </a:lnTo>
                                      <a:lnTo>
                                        <a:pt x="20" y="374"/>
                                      </a:lnTo>
                                      <a:lnTo>
                                        <a:pt x="13" y="391"/>
                                      </a:lnTo>
                                      <a:lnTo>
                                        <a:pt x="6" y="407"/>
                                      </a:lnTo>
                                      <a:lnTo>
                                        <a:pt x="0" y="423"/>
                                      </a:lnTo>
                                      <a:lnTo>
                                        <a:pt x="43" y="451"/>
                                      </a:lnTo>
                                      <a:lnTo>
                                        <a:pt x="87" y="477"/>
                                      </a:lnTo>
                                      <a:lnTo>
                                        <a:pt x="131" y="505"/>
                                      </a:lnTo>
                                      <a:lnTo>
                                        <a:pt x="173" y="533"/>
                                      </a:lnTo>
                                      <a:lnTo>
                                        <a:pt x="217" y="563"/>
                                      </a:lnTo>
                                      <a:lnTo>
                                        <a:pt x="259" y="592"/>
                                      </a:lnTo>
                                      <a:lnTo>
                                        <a:pt x="302" y="624"/>
                                      </a:lnTo>
                                      <a:lnTo>
                                        <a:pt x="345" y="6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C3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" name="Freeform 2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51" y="639"/>
                                  <a:ext cx="66" cy="26"/>
                                </a:xfrm>
                                <a:custGeom>
                                  <a:avLst/>
                                  <a:gdLst>
                                    <a:gd name="T0" fmla="*/ 148 w 658"/>
                                    <a:gd name="T1" fmla="*/ 194 h 262"/>
                                    <a:gd name="T2" fmla="*/ 294 w 658"/>
                                    <a:gd name="T3" fmla="*/ 204 h 262"/>
                                    <a:gd name="T4" fmla="*/ 441 w 658"/>
                                    <a:gd name="T5" fmla="*/ 220 h 262"/>
                                    <a:gd name="T6" fmla="*/ 586 w 658"/>
                                    <a:gd name="T7" fmla="*/ 246 h 262"/>
                                    <a:gd name="T8" fmla="*/ 649 w 658"/>
                                    <a:gd name="T9" fmla="*/ 239 h 262"/>
                                    <a:gd name="T10" fmla="*/ 630 w 658"/>
                                    <a:gd name="T11" fmla="*/ 189 h 262"/>
                                    <a:gd name="T12" fmla="*/ 607 w 658"/>
                                    <a:gd name="T13" fmla="*/ 136 h 262"/>
                                    <a:gd name="T14" fmla="*/ 582 w 658"/>
                                    <a:gd name="T15" fmla="*/ 82 h 262"/>
                                    <a:gd name="T16" fmla="*/ 567 w 658"/>
                                    <a:gd name="T17" fmla="*/ 61 h 262"/>
                                    <a:gd name="T18" fmla="*/ 564 w 658"/>
                                    <a:gd name="T19" fmla="*/ 75 h 262"/>
                                    <a:gd name="T20" fmla="*/ 559 w 658"/>
                                    <a:gd name="T21" fmla="*/ 90 h 262"/>
                                    <a:gd name="T22" fmla="*/ 552 w 658"/>
                                    <a:gd name="T23" fmla="*/ 103 h 262"/>
                                    <a:gd name="T24" fmla="*/ 541 w 658"/>
                                    <a:gd name="T25" fmla="*/ 115 h 262"/>
                                    <a:gd name="T26" fmla="*/ 527 w 658"/>
                                    <a:gd name="T27" fmla="*/ 127 h 262"/>
                                    <a:gd name="T28" fmla="*/ 512 w 658"/>
                                    <a:gd name="T29" fmla="*/ 134 h 262"/>
                                    <a:gd name="T30" fmla="*/ 495 w 658"/>
                                    <a:gd name="T31" fmla="*/ 140 h 262"/>
                                    <a:gd name="T32" fmla="*/ 478 w 658"/>
                                    <a:gd name="T33" fmla="*/ 141 h 262"/>
                                    <a:gd name="T34" fmla="*/ 460 w 658"/>
                                    <a:gd name="T35" fmla="*/ 140 h 262"/>
                                    <a:gd name="T36" fmla="*/ 444 w 658"/>
                                    <a:gd name="T37" fmla="*/ 134 h 262"/>
                                    <a:gd name="T38" fmla="*/ 428 w 658"/>
                                    <a:gd name="T39" fmla="*/ 126 h 262"/>
                                    <a:gd name="T40" fmla="*/ 398 w 658"/>
                                    <a:gd name="T41" fmla="*/ 103 h 262"/>
                                    <a:gd name="T42" fmla="*/ 349 w 658"/>
                                    <a:gd name="T43" fmla="*/ 72 h 262"/>
                                    <a:gd name="T44" fmla="*/ 298 w 658"/>
                                    <a:gd name="T45" fmla="*/ 47 h 262"/>
                                    <a:gd name="T46" fmla="*/ 245 w 658"/>
                                    <a:gd name="T47" fmla="*/ 28 h 262"/>
                                    <a:gd name="T48" fmla="*/ 190 w 658"/>
                                    <a:gd name="T49" fmla="*/ 13 h 262"/>
                                    <a:gd name="T50" fmla="*/ 135 w 658"/>
                                    <a:gd name="T51" fmla="*/ 5 h 262"/>
                                    <a:gd name="T52" fmla="*/ 79 w 658"/>
                                    <a:gd name="T53" fmla="*/ 0 h 262"/>
                                    <a:gd name="T54" fmla="*/ 26 w 658"/>
                                    <a:gd name="T55" fmla="*/ 1 h 262"/>
                                    <a:gd name="T56" fmla="*/ 0 w 658"/>
                                    <a:gd name="T57" fmla="*/ 4 h 262"/>
                                    <a:gd name="T58" fmla="*/ 11 w 658"/>
                                    <a:gd name="T59" fmla="*/ 20 h 262"/>
                                    <a:gd name="T60" fmla="*/ 21 w 658"/>
                                    <a:gd name="T61" fmla="*/ 36 h 262"/>
                                    <a:gd name="T62" fmla="*/ 41 w 658"/>
                                    <a:gd name="T63" fmla="*/ 72 h 262"/>
                                    <a:gd name="T64" fmla="*/ 56 w 658"/>
                                    <a:gd name="T65" fmla="*/ 111 h 262"/>
                                    <a:gd name="T66" fmla="*/ 67 w 658"/>
                                    <a:gd name="T67" fmla="*/ 151 h 262"/>
                                    <a:gd name="T68" fmla="*/ 74 w 658"/>
                                    <a:gd name="T69" fmla="*/ 192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658" h="262">
                                      <a:moveTo>
                                        <a:pt x="74" y="192"/>
                                      </a:moveTo>
                                      <a:lnTo>
                                        <a:pt x="148" y="194"/>
                                      </a:lnTo>
                                      <a:lnTo>
                                        <a:pt x="221" y="197"/>
                                      </a:lnTo>
                                      <a:lnTo>
                                        <a:pt x="294" y="204"/>
                                      </a:lnTo>
                                      <a:lnTo>
                                        <a:pt x="368" y="212"/>
                                      </a:lnTo>
                                      <a:lnTo>
                                        <a:pt x="441" y="220"/>
                                      </a:lnTo>
                                      <a:lnTo>
                                        <a:pt x="514" y="232"/>
                                      </a:lnTo>
                                      <a:lnTo>
                                        <a:pt x="586" y="246"/>
                                      </a:lnTo>
                                      <a:lnTo>
                                        <a:pt x="658" y="262"/>
                                      </a:lnTo>
                                      <a:lnTo>
                                        <a:pt x="649" y="239"/>
                                      </a:lnTo>
                                      <a:lnTo>
                                        <a:pt x="639" y="215"/>
                                      </a:lnTo>
                                      <a:lnTo>
                                        <a:pt x="630" y="189"/>
                                      </a:lnTo>
                                      <a:lnTo>
                                        <a:pt x="619" y="164"/>
                                      </a:lnTo>
                                      <a:lnTo>
                                        <a:pt x="607" y="136"/>
                                      </a:lnTo>
                                      <a:lnTo>
                                        <a:pt x="595" y="109"/>
                                      </a:lnTo>
                                      <a:lnTo>
                                        <a:pt x="582" y="82"/>
                                      </a:lnTo>
                                      <a:lnTo>
                                        <a:pt x="567" y="55"/>
                                      </a:lnTo>
                                      <a:lnTo>
                                        <a:pt x="567" y="61"/>
                                      </a:lnTo>
                                      <a:lnTo>
                                        <a:pt x="566" y="69"/>
                                      </a:lnTo>
                                      <a:lnTo>
                                        <a:pt x="564" y="75"/>
                                      </a:lnTo>
                                      <a:lnTo>
                                        <a:pt x="562" y="83"/>
                                      </a:lnTo>
                                      <a:lnTo>
                                        <a:pt x="559" y="90"/>
                                      </a:lnTo>
                                      <a:lnTo>
                                        <a:pt x="555" y="96"/>
                                      </a:lnTo>
                                      <a:lnTo>
                                        <a:pt x="552" y="103"/>
                                      </a:lnTo>
                                      <a:lnTo>
                                        <a:pt x="548" y="108"/>
                                      </a:lnTo>
                                      <a:lnTo>
                                        <a:pt x="541" y="115"/>
                                      </a:lnTo>
                                      <a:lnTo>
                                        <a:pt x="535" y="121"/>
                                      </a:lnTo>
                                      <a:lnTo>
                                        <a:pt x="527" y="127"/>
                                      </a:lnTo>
                                      <a:lnTo>
                                        <a:pt x="519" y="131"/>
                                      </a:lnTo>
                                      <a:lnTo>
                                        <a:pt x="512" y="134"/>
                                      </a:lnTo>
                                      <a:lnTo>
                                        <a:pt x="503" y="138"/>
                                      </a:lnTo>
                                      <a:lnTo>
                                        <a:pt x="495" y="140"/>
                                      </a:lnTo>
                                      <a:lnTo>
                                        <a:pt x="487" y="141"/>
                                      </a:lnTo>
                                      <a:lnTo>
                                        <a:pt x="478" y="141"/>
                                      </a:lnTo>
                                      <a:lnTo>
                                        <a:pt x="469" y="141"/>
                                      </a:lnTo>
                                      <a:lnTo>
                                        <a:pt x="460" y="140"/>
                                      </a:lnTo>
                                      <a:lnTo>
                                        <a:pt x="452" y="138"/>
                                      </a:lnTo>
                                      <a:lnTo>
                                        <a:pt x="444" y="134"/>
                                      </a:lnTo>
                                      <a:lnTo>
                                        <a:pt x="435" y="131"/>
                                      </a:lnTo>
                                      <a:lnTo>
                                        <a:pt x="428" y="126"/>
                                      </a:lnTo>
                                      <a:lnTo>
                                        <a:pt x="420" y="120"/>
                                      </a:lnTo>
                                      <a:lnTo>
                                        <a:pt x="398" y="103"/>
                                      </a:lnTo>
                                      <a:lnTo>
                                        <a:pt x="374" y="87"/>
                                      </a:lnTo>
                                      <a:lnTo>
                                        <a:pt x="349" y="72"/>
                                      </a:lnTo>
                                      <a:lnTo>
                                        <a:pt x="324" y="59"/>
                                      </a:lnTo>
                                      <a:lnTo>
                                        <a:pt x="298" y="47"/>
                                      </a:lnTo>
                                      <a:lnTo>
                                        <a:pt x="271" y="37"/>
                                      </a:lnTo>
                                      <a:lnTo>
                                        <a:pt x="245" y="28"/>
                                      </a:lnTo>
                                      <a:lnTo>
                                        <a:pt x="218" y="20"/>
                                      </a:lnTo>
                                      <a:lnTo>
                                        <a:pt x="190" y="13"/>
                                      </a:lnTo>
                                      <a:lnTo>
                                        <a:pt x="162" y="8"/>
                                      </a:lnTo>
                                      <a:lnTo>
                                        <a:pt x="135" y="5"/>
                                      </a:lnTo>
                                      <a:lnTo>
                                        <a:pt x="107" y="1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26" y="1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5" y="12"/>
                                      </a:lnTo>
                                      <a:lnTo>
                                        <a:pt x="11" y="20"/>
                                      </a:lnTo>
                                      <a:lnTo>
                                        <a:pt x="16" y="29"/>
                                      </a:lnTo>
                                      <a:lnTo>
                                        <a:pt x="21" y="36"/>
                                      </a:lnTo>
                                      <a:lnTo>
                                        <a:pt x="31" y="55"/>
                                      </a:lnTo>
                                      <a:lnTo>
                                        <a:pt x="41" y="72"/>
                                      </a:lnTo>
                                      <a:lnTo>
                                        <a:pt x="49" y="92"/>
                                      </a:lnTo>
                                      <a:lnTo>
                                        <a:pt x="56" y="111"/>
                                      </a:lnTo>
                                      <a:lnTo>
                                        <a:pt x="62" y="131"/>
                                      </a:lnTo>
                                      <a:lnTo>
                                        <a:pt x="67" y="151"/>
                                      </a:lnTo>
                                      <a:lnTo>
                                        <a:pt x="71" y="171"/>
                                      </a:lnTo>
                                      <a:lnTo>
                                        <a:pt x="74" y="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78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6" name="Freeform 20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60" y="584"/>
                                  <a:ext cx="849" cy="985"/>
                                </a:xfrm>
                                <a:custGeom>
                                  <a:avLst/>
                                  <a:gdLst>
                                    <a:gd name="T0" fmla="*/ 3821 w 8496"/>
                                    <a:gd name="T1" fmla="*/ 8421 h 9845"/>
                                    <a:gd name="T2" fmla="*/ 3113 w 8496"/>
                                    <a:gd name="T3" fmla="*/ 6061 h 9845"/>
                                    <a:gd name="T4" fmla="*/ 3725 w 8496"/>
                                    <a:gd name="T5" fmla="*/ 4944 h 9845"/>
                                    <a:gd name="T6" fmla="*/ 1238 w 8496"/>
                                    <a:gd name="T7" fmla="*/ 4661 h 9845"/>
                                    <a:gd name="T8" fmla="*/ 240 w 8496"/>
                                    <a:gd name="T9" fmla="*/ 5678 h 9845"/>
                                    <a:gd name="T10" fmla="*/ 1177 w 8496"/>
                                    <a:gd name="T11" fmla="*/ 8943 h 9845"/>
                                    <a:gd name="T12" fmla="*/ 3599 w 8496"/>
                                    <a:gd name="T13" fmla="*/ 9579 h 9845"/>
                                    <a:gd name="T14" fmla="*/ 6783 w 8496"/>
                                    <a:gd name="T15" fmla="*/ 8996 h 9845"/>
                                    <a:gd name="T16" fmla="*/ 6565 w 8496"/>
                                    <a:gd name="T17" fmla="*/ 6584 h 9845"/>
                                    <a:gd name="T18" fmla="*/ 6473 w 8496"/>
                                    <a:gd name="T19" fmla="*/ 3428 h 9845"/>
                                    <a:gd name="T20" fmla="*/ 6048 w 8496"/>
                                    <a:gd name="T21" fmla="*/ 1866 h 9845"/>
                                    <a:gd name="T22" fmla="*/ 4278 w 8496"/>
                                    <a:gd name="T23" fmla="*/ 938 h 9845"/>
                                    <a:gd name="T24" fmla="*/ 2688 w 8496"/>
                                    <a:gd name="T25" fmla="*/ 1218 h 9845"/>
                                    <a:gd name="T26" fmla="*/ 1116 w 8496"/>
                                    <a:gd name="T27" fmla="*/ 2613 h 9845"/>
                                    <a:gd name="T28" fmla="*/ 1232 w 8496"/>
                                    <a:gd name="T29" fmla="*/ 4510 h 9845"/>
                                    <a:gd name="T30" fmla="*/ 4257 w 8496"/>
                                    <a:gd name="T31" fmla="*/ 4939 h 9845"/>
                                    <a:gd name="T32" fmla="*/ 4232 w 8496"/>
                                    <a:gd name="T33" fmla="*/ 6523 h 9845"/>
                                    <a:gd name="T34" fmla="*/ 4528 w 8496"/>
                                    <a:gd name="T35" fmla="*/ 8664 h 9845"/>
                                    <a:gd name="T36" fmla="*/ 2759 w 8496"/>
                                    <a:gd name="T37" fmla="*/ 8683 h 9845"/>
                                    <a:gd name="T38" fmla="*/ 1232 w 8496"/>
                                    <a:gd name="T39" fmla="*/ 8347 h 9845"/>
                                    <a:gd name="T40" fmla="*/ 2136 w 8496"/>
                                    <a:gd name="T41" fmla="*/ 8405 h 9845"/>
                                    <a:gd name="T42" fmla="*/ 4183 w 8496"/>
                                    <a:gd name="T43" fmla="*/ 8637 h 9845"/>
                                    <a:gd name="T44" fmla="*/ 4058 w 8496"/>
                                    <a:gd name="T45" fmla="*/ 6750 h 9845"/>
                                    <a:gd name="T46" fmla="*/ 4124 w 8496"/>
                                    <a:gd name="T47" fmla="*/ 5147 h 9845"/>
                                    <a:gd name="T48" fmla="*/ 3416 w 8496"/>
                                    <a:gd name="T49" fmla="*/ 5515 h 9845"/>
                                    <a:gd name="T50" fmla="*/ 3562 w 8496"/>
                                    <a:gd name="T51" fmla="*/ 7514 h 9845"/>
                                    <a:gd name="T52" fmla="*/ 7472 w 8496"/>
                                    <a:gd name="T53" fmla="*/ 7609 h 9845"/>
                                    <a:gd name="T54" fmla="*/ 7992 w 8496"/>
                                    <a:gd name="T55" fmla="*/ 6244 h 9845"/>
                                    <a:gd name="T56" fmla="*/ 8093 w 8496"/>
                                    <a:gd name="T57" fmla="*/ 6942 h 9845"/>
                                    <a:gd name="T58" fmla="*/ 7350 w 8496"/>
                                    <a:gd name="T59" fmla="*/ 8039 h 9845"/>
                                    <a:gd name="T60" fmla="*/ 7827 w 8496"/>
                                    <a:gd name="T61" fmla="*/ 3628 h 9845"/>
                                    <a:gd name="T62" fmla="*/ 7353 w 8496"/>
                                    <a:gd name="T63" fmla="*/ 1426 h 9845"/>
                                    <a:gd name="T64" fmla="*/ 5974 w 8496"/>
                                    <a:gd name="T65" fmla="*/ 742 h 9845"/>
                                    <a:gd name="T66" fmla="*/ 5879 w 8496"/>
                                    <a:gd name="T67" fmla="*/ 1473 h 9845"/>
                                    <a:gd name="T68" fmla="*/ 6680 w 8496"/>
                                    <a:gd name="T69" fmla="*/ 1117 h 9845"/>
                                    <a:gd name="T70" fmla="*/ 7097 w 8496"/>
                                    <a:gd name="T71" fmla="*/ 1504 h 9845"/>
                                    <a:gd name="T72" fmla="*/ 6399 w 8496"/>
                                    <a:gd name="T73" fmla="*/ 1393 h 9845"/>
                                    <a:gd name="T74" fmla="*/ 7194 w 8496"/>
                                    <a:gd name="T75" fmla="*/ 4503 h 9845"/>
                                    <a:gd name="T76" fmla="*/ 7339 w 8496"/>
                                    <a:gd name="T77" fmla="*/ 6941 h 9845"/>
                                    <a:gd name="T78" fmla="*/ 2365 w 8496"/>
                                    <a:gd name="T79" fmla="*/ 694 h 9845"/>
                                    <a:gd name="T80" fmla="*/ 3147 w 8496"/>
                                    <a:gd name="T81" fmla="*/ 32 h 9845"/>
                                    <a:gd name="T82" fmla="*/ 4542 w 8496"/>
                                    <a:gd name="T83" fmla="*/ 352 h 9845"/>
                                    <a:gd name="T84" fmla="*/ 5362 w 8496"/>
                                    <a:gd name="T85" fmla="*/ 875 h 9845"/>
                                    <a:gd name="T86" fmla="*/ 6698 w 8496"/>
                                    <a:gd name="T87" fmla="*/ 623 h 9845"/>
                                    <a:gd name="T88" fmla="*/ 7785 w 8496"/>
                                    <a:gd name="T89" fmla="*/ 2239 h 9845"/>
                                    <a:gd name="T90" fmla="*/ 8438 w 8496"/>
                                    <a:gd name="T91" fmla="*/ 5691 h 9845"/>
                                    <a:gd name="T92" fmla="*/ 7112 w 8496"/>
                                    <a:gd name="T93" fmla="*/ 8849 h 9845"/>
                                    <a:gd name="T94" fmla="*/ 4610 w 8496"/>
                                    <a:gd name="T95" fmla="*/ 9838 h 9845"/>
                                    <a:gd name="T96" fmla="*/ 1010 w 8496"/>
                                    <a:gd name="T97" fmla="*/ 9334 h 9845"/>
                                    <a:gd name="T98" fmla="*/ 310 w 8496"/>
                                    <a:gd name="T99" fmla="*/ 7300 h 9845"/>
                                    <a:gd name="T100" fmla="*/ 957 w 8496"/>
                                    <a:gd name="T101" fmla="*/ 4315 h 9845"/>
                                    <a:gd name="T102" fmla="*/ 1248 w 8496"/>
                                    <a:gd name="T103" fmla="*/ 1961 h 9845"/>
                                    <a:gd name="T104" fmla="*/ 4467 w 8496"/>
                                    <a:gd name="T105" fmla="*/ 649 h 9845"/>
                                    <a:gd name="T106" fmla="*/ 3946 w 8496"/>
                                    <a:gd name="T107" fmla="*/ 601 h 9845"/>
                                    <a:gd name="T108" fmla="*/ 3983 w 8496"/>
                                    <a:gd name="T109" fmla="*/ 222 h 9845"/>
                                    <a:gd name="T110" fmla="*/ 2639 w 8496"/>
                                    <a:gd name="T111" fmla="*/ 551 h 9845"/>
                                    <a:gd name="T112" fmla="*/ 3303 w 8496"/>
                                    <a:gd name="T113" fmla="*/ 814 h 9845"/>
                                    <a:gd name="T114" fmla="*/ 4031 w 8496"/>
                                    <a:gd name="T115" fmla="*/ 368 h 9845"/>
                                    <a:gd name="T116" fmla="*/ 6579 w 8496"/>
                                    <a:gd name="T117" fmla="*/ 2451 h 9845"/>
                                    <a:gd name="T118" fmla="*/ 6437 w 8496"/>
                                    <a:gd name="T119" fmla="*/ 5418 h 9845"/>
                                    <a:gd name="T120" fmla="*/ 7211 w 8496"/>
                                    <a:gd name="T121" fmla="*/ 6793 h 9845"/>
                                    <a:gd name="T122" fmla="*/ 7011 w 8496"/>
                                    <a:gd name="T123" fmla="*/ 4506 h 9845"/>
                                    <a:gd name="T124" fmla="*/ 3808 w 8496"/>
                                    <a:gd name="T125" fmla="*/ 742 h 98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8496" h="9845">
                                      <a:moveTo>
                                        <a:pt x="4077" y="8472"/>
                                      </a:moveTo>
                                      <a:lnTo>
                                        <a:pt x="4083" y="8480"/>
                                      </a:lnTo>
                                      <a:lnTo>
                                        <a:pt x="4087" y="8489"/>
                                      </a:lnTo>
                                      <a:lnTo>
                                        <a:pt x="4090" y="8496"/>
                                      </a:lnTo>
                                      <a:lnTo>
                                        <a:pt x="4093" y="8505"/>
                                      </a:lnTo>
                                      <a:lnTo>
                                        <a:pt x="4095" y="8514"/>
                                      </a:lnTo>
                                      <a:lnTo>
                                        <a:pt x="4095" y="8522"/>
                                      </a:lnTo>
                                      <a:lnTo>
                                        <a:pt x="4095" y="8531"/>
                                      </a:lnTo>
                                      <a:lnTo>
                                        <a:pt x="4095" y="8539"/>
                                      </a:lnTo>
                                      <a:lnTo>
                                        <a:pt x="4093" y="8548"/>
                                      </a:lnTo>
                                      <a:lnTo>
                                        <a:pt x="4090" y="8556"/>
                                      </a:lnTo>
                                      <a:lnTo>
                                        <a:pt x="4087" y="8564"/>
                                      </a:lnTo>
                                      <a:lnTo>
                                        <a:pt x="4083" y="8572"/>
                                      </a:lnTo>
                                      <a:lnTo>
                                        <a:pt x="4077" y="8579"/>
                                      </a:lnTo>
                                      <a:lnTo>
                                        <a:pt x="4072" y="8586"/>
                                      </a:lnTo>
                                      <a:lnTo>
                                        <a:pt x="4065" y="8592"/>
                                      </a:lnTo>
                                      <a:lnTo>
                                        <a:pt x="4059" y="8599"/>
                                      </a:lnTo>
                                      <a:lnTo>
                                        <a:pt x="4051" y="8603"/>
                                      </a:lnTo>
                                      <a:lnTo>
                                        <a:pt x="4043" y="8607"/>
                                      </a:lnTo>
                                      <a:lnTo>
                                        <a:pt x="4035" y="8611"/>
                                      </a:lnTo>
                                      <a:lnTo>
                                        <a:pt x="4026" y="8614"/>
                                      </a:lnTo>
                                      <a:lnTo>
                                        <a:pt x="4017" y="8615"/>
                                      </a:lnTo>
                                      <a:lnTo>
                                        <a:pt x="4009" y="8616"/>
                                      </a:lnTo>
                                      <a:lnTo>
                                        <a:pt x="4001" y="8616"/>
                                      </a:lnTo>
                                      <a:lnTo>
                                        <a:pt x="3992" y="8615"/>
                                      </a:lnTo>
                                      <a:lnTo>
                                        <a:pt x="3983" y="8613"/>
                                      </a:lnTo>
                                      <a:lnTo>
                                        <a:pt x="3975" y="8611"/>
                                      </a:lnTo>
                                      <a:lnTo>
                                        <a:pt x="3967" y="8607"/>
                                      </a:lnTo>
                                      <a:lnTo>
                                        <a:pt x="3959" y="8603"/>
                                      </a:lnTo>
                                      <a:lnTo>
                                        <a:pt x="3952" y="8599"/>
                                      </a:lnTo>
                                      <a:lnTo>
                                        <a:pt x="3945" y="8593"/>
                                      </a:lnTo>
                                      <a:lnTo>
                                        <a:pt x="3939" y="8587"/>
                                      </a:lnTo>
                                      <a:lnTo>
                                        <a:pt x="3933" y="8579"/>
                                      </a:lnTo>
                                      <a:lnTo>
                                        <a:pt x="3932" y="8579"/>
                                      </a:lnTo>
                                      <a:lnTo>
                                        <a:pt x="3910" y="8550"/>
                                      </a:lnTo>
                                      <a:lnTo>
                                        <a:pt x="3888" y="8519"/>
                                      </a:lnTo>
                                      <a:lnTo>
                                        <a:pt x="3865" y="8488"/>
                                      </a:lnTo>
                                      <a:lnTo>
                                        <a:pt x="3844" y="8455"/>
                                      </a:lnTo>
                                      <a:lnTo>
                                        <a:pt x="3821" y="8421"/>
                                      </a:lnTo>
                                      <a:lnTo>
                                        <a:pt x="3798" y="8386"/>
                                      </a:lnTo>
                                      <a:lnTo>
                                        <a:pt x="3776" y="8350"/>
                                      </a:lnTo>
                                      <a:lnTo>
                                        <a:pt x="3753" y="8313"/>
                                      </a:lnTo>
                                      <a:lnTo>
                                        <a:pt x="3731" y="8276"/>
                                      </a:lnTo>
                                      <a:lnTo>
                                        <a:pt x="3708" y="8238"/>
                                      </a:lnTo>
                                      <a:lnTo>
                                        <a:pt x="3685" y="8199"/>
                                      </a:lnTo>
                                      <a:lnTo>
                                        <a:pt x="3663" y="8160"/>
                                      </a:lnTo>
                                      <a:lnTo>
                                        <a:pt x="3642" y="8118"/>
                                      </a:lnTo>
                                      <a:lnTo>
                                        <a:pt x="3620" y="8077"/>
                                      </a:lnTo>
                                      <a:lnTo>
                                        <a:pt x="3598" y="8035"/>
                                      </a:lnTo>
                                      <a:lnTo>
                                        <a:pt x="3576" y="7992"/>
                                      </a:lnTo>
                                      <a:lnTo>
                                        <a:pt x="3548" y="7935"/>
                                      </a:lnTo>
                                      <a:lnTo>
                                        <a:pt x="3520" y="7879"/>
                                      </a:lnTo>
                                      <a:lnTo>
                                        <a:pt x="3494" y="7820"/>
                                      </a:lnTo>
                                      <a:lnTo>
                                        <a:pt x="3468" y="7760"/>
                                      </a:lnTo>
                                      <a:lnTo>
                                        <a:pt x="3442" y="7699"/>
                                      </a:lnTo>
                                      <a:lnTo>
                                        <a:pt x="3417" y="7638"/>
                                      </a:lnTo>
                                      <a:lnTo>
                                        <a:pt x="3393" y="7575"/>
                                      </a:lnTo>
                                      <a:lnTo>
                                        <a:pt x="3369" y="7512"/>
                                      </a:lnTo>
                                      <a:lnTo>
                                        <a:pt x="3346" y="7447"/>
                                      </a:lnTo>
                                      <a:lnTo>
                                        <a:pt x="3323" y="7382"/>
                                      </a:lnTo>
                                      <a:lnTo>
                                        <a:pt x="3302" y="7317"/>
                                      </a:lnTo>
                                      <a:lnTo>
                                        <a:pt x="3281" y="7250"/>
                                      </a:lnTo>
                                      <a:lnTo>
                                        <a:pt x="3262" y="7183"/>
                                      </a:lnTo>
                                      <a:lnTo>
                                        <a:pt x="3243" y="7115"/>
                                      </a:lnTo>
                                      <a:lnTo>
                                        <a:pt x="3226" y="7048"/>
                                      </a:lnTo>
                                      <a:lnTo>
                                        <a:pt x="3208" y="6978"/>
                                      </a:lnTo>
                                      <a:lnTo>
                                        <a:pt x="3193" y="6909"/>
                                      </a:lnTo>
                                      <a:lnTo>
                                        <a:pt x="3179" y="6840"/>
                                      </a:lnTo>
                                      <a:lnTo>
                                        <a:pt x="3166" y="6770"/>
                                      </a:lnTo>
                                      <a:lnTo>
                                        <a:pt x="3154" y="6699"/>
                                      </a:lnTo>
                                      <a:lnTo>
                                        <a:pt x="3144" y="6629"/>
                                      </a:lnTo>
                                      <a:lnTo>
                                        <a:pt x="3134" y="6558"/>
                                      </a:lnTo>
                                      <a:lnTo>
                                        <a:pt x="3126" y="6487"/>
                                      </a:lnTo>
                                      <a:lnTo>
                                        <a:pt x="3121" y="6416"/>
                                      </a:lnTo>
                                      <a:lnTo>
                                        <a:pt x="3115" y="6345"/>
                                      </a:lnTo>
                                      <a:lnTo>
                                        <a:pt x="3112" y="6273"/>
                                      </a:lnTo>
                                      <a:lnTo>
                                        <a:pt x="3111" y="6203"/>
                                      </a:lnTo>
                                      <a:lnTo>
                                        <a:pt x="3111" y="6132"/>
                                      </a:lnTo>
                                      <a:lnTo>
                                        <a:pt x="3113" y="6061"/>
                                      </a:lnTo>
                                      <a:lnTo>
                                        <a:pt x="3116" y="5989"/>
                                      </a:lnTo>
                                      <a:lnTo>
                                        <a:pt x="3122" y="5919"/>
                                      </a:lnTo>
                                      <a:lnTo>
                                        <a:pt x="3130" y="5849"/>
                                      </a:lnTo>
                                      <a:lnTo>
                                        <a:pt x="3134" y="5816"/>
                                      </a:lnTo>
                                      <a:lnTo>
                                        <a:pt x="3138" y="5784"/>
                                      </a:lnTo>
                                      <a:lnTo>
                                        <a:pt x="3144" y="5753"/>
                                      </a:lnTo>
                                      <a:lnTo>
                                        <a:pt x="3150" y="5722"/>
                                      </a:lnTo>
                                      <a:lnTo>
                                        <a:pt x="3157" y="5693"/>
                                      </a:lnTo>
                                      <a:lnTo>
                                        <a:pt x="3164" y="5663"/>
                                      </a:lnTo>
                                      <a:lnTo>
                                        <a:pt x="3172" y="5635"/>
                                      </a:lnTo>
                                      <a:lnTo>
                                        <a:pt x="3181" y="5607"/>
                                      </a:lnTo>
                                      <a:lnTo>
                                        <a:pt x="3191" y="5579"/>
                                      </a:lnTo>
                                      <a:lnTo>
                                        <a:pt x="3201" y="5553"/>
                                      </a:lnTo>
                                      <a:lnTo>
                                        <a:pt x="3210" y="5527"/>
                                      </a:lnTo>
                                      <a:lnTo>
                                        <a:pt x="3221" y="5502"/>
                                      </a:lnTo>
                                      <a:lnTo>
                                        <a:pt x="3232" y="5477"/>
                                      </a:lnTo>
                                      <a:lnTo>
                                        <a:pt x="3244" y="5453"/>
                                      </a:lnTo>
                                      <a:lnTo>
                                        <a:pt x="3256" y="5430"/>
                                      </a:lnTo>
                                      <a:lnTo>
                                        <a:pt x="3269" y="5407"/>
                                      </a:lnTo>
                                      <a:lnTo>
                                        <a:pt x="3289" y="5374"/>
                                      </a:lnTo>
                                      <a:lnTo>
                                        <a:pt x="3310" y="5341"/>
                                      </a:lnTo>
                                      <a:lnTo>
                                        <a:pt x="3332" y="5310"/>
                                      </a:lnTo>
                                      <a:lnTo>
                                        <a:pt x="3354" y="5281"/>
                                      </a:lnTo>
                                      <a:lnTo>
                                        <a:pt x="3377" y="5253"/>
                                      </a:lnTo>
                                      <a:lnTo>
                                        <a:pt x="3401" y="5226"/>
                                      </a:lnTo>
                                      <a:lnTo>
                                        <a:pt x="3427" y="5200"/>
                                      </a:lnTo>
                                      <a:lnTo>
                                        <a:pt x="3452" y="5176"/>
                                      </a:lnTo>
                                      <a:lnTo>
                                        <a:pt x="3477" y="5154"/>
                                      </a:lnTo>
                                      <a:lnTo>
                                        <a:pt x="3503" y="5133"/>
                                      </a:lnTo>
                                      <a:lnTo>
                                        <a:pt x="3529" y="5112"/>
                                      </a:lnTo>
                                      <a:lnTo>
                                        <a:pt x="3556" y="5094"/>
                                      </a:lnTo>
                                      <a:lnTo>
                                        <a:pt x="3583" y="5075"/>
                                      </a:lnTo>
                                      <a:lnTo>
                                        <a:pt x="3610" y="5059"/>
                                      </a:lnTo>
                                      <a:lnTo>
                                        <a:pt x="3637" y="5044"/>
                                      </a:lnTo>
                                      <a:lnTo>
                                        <a:pt x="3665" y="5029"/>
                                      </a:lnTo>
                                      <a:lnTo>
                                        <a:pt x="3704" y="5011"/>
                                      </a:lnTo>
                                      <a:lnTo>
                                        <a:pt x="3743" y="4995"/>
                                      </a:lnTo>
                                      <a:lnTo>
                                        <a:pt x="3782" y="4982"/>
                                      </a:lnTo>
                                      <a:lnTo>
                                        <a:pt x="3821" y="4970"/>
                                      </a:lnTo>
                                      <a:lnTo>
                                        <a:pt x="3725" y="4944"/>
                                      </a:lnTo>
                                      <a:lnTo>
                                        <a:pt x="3625" y="4921"/>
                                      </a:lnTo>
                                      <a:lnTo>
                                        <a:pt x="3522" y="4898"/>
                                      </a:lnTo>
                                      <a:lnTo>
                                        <a:pt x="3416" y="4876"/>
                                      </a:lnTo>
                                      <a:lnTo>
                                        <a:pt x="3306" y="4856"/>
                                      </a:lnTo>
                                      <a:lnTo>
                                        <a:pt x="3195" y="4837"/>
                                      </a:lnTo>
                                      <a:lnTo>
                                        <a:pt x="3083" y="4818"/>
                                      </a:lnTo>
                                      <a:lnTo>
                                        <a:pt x="2969" y="4801"/>
                                      </a:lnTo>
                                      <a:lnTo>
                                        <a:pt x="2854" y="4784"/>
                                      </a:lnTo>
                                      <a:lnTo>
                                        <a:pt x="2740" y="4769"/>
                                      </a:lnTo>
                                      <a:lnTo>
                                        <a:pt x="2626" y="4756"/>
                                      </a:lnTo>
                                      <a:lnTo>
                                        <a:pt x="2513" y="4743"/>
                                      </a:lnTo>
                                      <a:lnTo>
                                        <a:pt x="2400" y="4731"/>
                                      </a:lnTo>
                                      <a:lnTo>
                                        <a:pt x="2290" y="4720"/>
                                      </a:lnTo>
                                      <a:lnTo>
                                        <a:pt x="2182" y="4710"/>
                                      </a:lnTo>
                                      <a:lnTo>
                                        <a:pt x="2077" y="4703"/>
                                      </a:lnTo>
                                      <a:lnTo>
                                        <a:pt x="1982" y="4695"/>
                                      </a:lnTo>
                                      <a:lnTo>
                                        <a:pt x="1889" y="4690"/>
                                      </a:lnTo>
                                      <a:lnTo>
                                        <a:pt x="1802" y="4685"/>
                                      </a:lnTo>
                                      <a:lnTo>
                                        <a:pt x="1718" y="4681"/>
                                      </a:lnTo>
                                      <a:lnTo>
                                        <a:pt x="1638" y="4678"/>
                                      </a:lnTo>
                                      <a:lnTo>
                                        <a:pt x="1564" y="4675"/>
                                      </a:lnTo>
                                      <a:lnTo>
                                        <a:pt x="1495" y="4674"/>
                                      </a:lnTo>
                                      <a:lnTo>
                                        <a:pt x="1432" y="4674"/>
                                      </a:lnTo>
                                      <a:lnTo>
                                        <a:pt x="1410" y="4674"/>
                                      </a:lnTo>
                                      <a:lnTo>
                                        <a:pt x="1390" y="4672"/>
                                      </a:lnTo>
                                      <a:lnTo>
                                        <a:pt x="1372" y="4670"/>
                                      </a:lnTo>
                                      <a:lnTo>
                                        <a:pt x="1355" y="4667"/>
                                      </a:lnTo>
                                      <a:lnTo>
                                        <a:pt x="1339" y="4662"/>
                                      </a:lnTo>
                                      <a:lnTo>
                                        <a:pt x="1325" y="4658"/>
                                      </a:lnTo>
                                      <a:lnTo>
                                        <a:pt x="1312" y="4654"/>
                                      </a:lnTo>
                                      <a:lnTo>
                                        <a:pt x="1300" y="4649"/>
                                      </a:lnTo>
                                      <a:lnTo>
                                        <a:pt x="1279" y="4642"/>
                                      </a:lnTo>
                                      <a:lnTo>
                                        <a:pt x="1264" y="4636"/>
                                      </a:lnTo>
                                      <a:lnTo>
                                        <a:pt x="1258" y="4634"/>
                                      </a:lnTo>
                                      <a:lnTo>
                                        <a:pt x="1253" y="4634"/>
                                      </a:lnTo>
                                      <a:lnTo>
                                        <a:pt x="1249" y="4635"/>
                                      </a:lnTo>
                                      <a:lnTo>
                                        <a:pt x="1247" y="4637"/>
                                      </a:lnTo>
                                      <a:lnTo>
                                        <a:pt x="1245" y="4645"/>
                                      </a:lnTo>
                                      <a:lnTo>
                                        <a:pt x="1243" y="4654"/>
                                      </a:lnTo>
                                      <a:lnTo>
                                        <a:pt x="1238" y="4661"/>
                                      </a:lnTo>
                                      <a:lnTo>
                                        <a:pt x="1235" y="4669"/>
                                      </a:lnTo>
                                      <a:lnTo>
                                        <a:pt x="1230" y="4675"/>
                                      </a:lnTo>
                                      <a:lnTo>
                                        <a:pt x="1224" y="4682"/>
                                      </a:lnTo>
                                      <a:lnTo>
                                        <a:pt x="1219" y="4687"/>
                                      </a:lnTo>
                                      <a:lnTo>
                                        <a:pt x="1212" y="4693"/>
                                      </a:lnTo>
                                      <a:lnTo>
                                        <a:pt x="1206" y="4697"/>
                                      </a:lnTo>
                                      <a:lnTo>
                                        <a:pt x="1198" y="4702"/>
                                      </a:lnTo>
                                      <a:lnTo>
                                        <a:pt x="1190" y="4705"/>
                                      </a:lnTo>
                                      <a:lnTo>
                                        <a:pt x="1183" y="4707"/>
                                      </a:lnTo>
                                      <a:lnTo>
                                        <a:pt x="1174" y="4709"/>
                                      </a:lnTo>
                                      <a:lnTo>
                                        <a:pt x="1165" y="4710"/>
                                      </a:lnTo>
                                      <a:lnTo>
                                        <a:pt x="1157" y="4710"/>
                                      </a:lnTo>
                                      <a:lnTo>
                                        <a:pt x="1148" y="4710"/>
                                      </a:lnTo>
                                      <a:lnTo>
                                        <a:pt x="1137" y="4708"/>
                                      </a:lnTo>
                                      <a:lnTo>
                                        <a:pt x="1126" y="4705"/>
                                      </a:lnTo>
                                      <a:lnTo>
                                        <a:pt x="1115" y="4699"/>
                                      </a:lnTo>
                                      <a:lnTo>
                                        <a:pt x="1106" y="4694"/>
                                      </a:lnTo>
                                      <a:lnTo>
                                        <a:pt x="1098" y="4687"/>
                                      </a:lnTo>
                                      <a:lnTo>
                                        <a:pt x="1090" y="4679"/>
                                      </a:lnTo>
                                      <a:lnTo>
                                        <a:pt x="1083" y="4670"/>
                                      </a:lnTo>
                                      <a:lnTo>
                                        <a:pt x="1078" y="4660"/>
                                      </a:lnTo>
                                      <a:lnTo>
                                        <a:pt x="1044" y="4691"/>
                                      </a:lnTo>
                                      <a:lnTo>
                                        <a:pt x="1006" y="4721"/>
                                      </a:lnTo>
                                      <a:lnTo>
                                        <a:pt x="965" y="4753"/>
                                      </a:lnTo>
                                      <a:lnTo>
                                        <a:pt x="923" y="4785"/>
                                      </a:lnTo>
                                      <a:lnTo>
                                        <a:pt x="877" y="4821"/>
                                      </a:lnTo>
                                      <a:lnTo>
                                        <a:pt x="829" y="4860"/>
                                      </a:lnTo>
                                      <a:lnTo>
                                        <a:pt x="779" y="4900"/>
                                      </a:lnTo>
                                      <a:lnTo>
                                        <a:pt x="727" y="4943"/>
                                      </a:lnTo>
                                      <a:lnTo>
                                        <a:pt x="675" y="4990"/>
                                      </a:lnTo>
                                      <a:lnTo>
                                        <a:pt x="623" y="5040"/>
                                      </a:lnTo>
                                      <a:lnTo>
                                        <a:pt x="571" y="5094"/>
                                      </a:lnTo>
                                      <a:lnTo>
                                        <a:pt x="520" y="5151"/>
                                      </a:lnTo>
                                      <a:lnTo>
                                        <a:pt x="471" y="5212"/>
                                      </a:lnTo>
                                      <a:lnTo>
                                        <a:pt x="424" y="5278"/>
                                      </a:lnTo>
                                      <a:lnTo>
                                        <a:pt x="380" y="5349"/>
                                      </a:lnTo>
                                      <a:lnTo>
                                        <a:pt x="339" y="5423"/>
                                      </a:lnTo>
                                      <a:lnTo>
                                        <a:pt x="302" y="5503"/>
                                      </a:lnTo>
                                      <a:lnTo>
                                        <a:pt x="269" y="5587"/>
                                      </a:lnTo>
                                      <a:lnTo>
                                        <a:pt x="240" y="5678"/>
                                      </a:lnTo>
                                      <a:lnTo>
                                        <a:pt x="219" y="5773"/>
                                      </a:lnTo>
                                      <a:lnTo>
                                        <a:pt x="202" y="5875"/>
                                      </a:lnTo>
                                      <a:lnTo>
                                        <a:pt x="192" y="5982"/>
                                      </a:lnTo>
                                      <a:lnTo>
                                        <a:pt x="189" y="6097"/>
                                      </a:lnTo>
                                      <a:lnTo>
                                        <a:pt x="195" y="6217"/>
                                      </a:lnTo>
                                      <a:lnTo>
                                        <a:pt x="208" y="6344"/>
                                      </a:lnTo>
                                      <a:lnTo>
                                        <a:pt x="230" y="6478"/>
                                      </a:lnTo>
                                      <a:lnTo>
                                        <a:pt x="261" y="6620"/>
                                      </a:lnTo>
                                      <a:lnTo>
                                        <a:pt x="303" y="6768"/>
                                      </a:lnTo>
                                      <a:lnTo>
                                        <a:pt x="354" y="6925"/>
                                      </a:lnTo>
                                      <a:lnTo>
                                        <a:pt x="417" y="7088"/>
                                      </a:lnTo>
                                      <a:lnTo>
                                        <a:pt x="492" y="7260"/>
                                      </a:lnTo>
                                      <a:lnTo>
                                        <a:pt x="579" y="7441"/>
                                      </a:lnTo>
                                      <a:lnTo>
                                        <a:pt x="678" y="7629"/>
                                      </a:lnTo>
                                      <a:lnTo>
                                        <a:pt x="791" y="7828"/>
                                      </a:lnTo>
                                      <a:lnTo>
                                        <a:pt x="917" y="8033"/>
                                      </a:lnTo>
                                      <a:lnTo>
                                        <a:pt x="1058" y="8249"/>
                                      </a:lnTo>
                                      <a:lnTo>
                                        <a:pt x="1074" y="8273"/>
                                      </a:lnTo>
                                      <a:lnTo>
                                        <a:pt x="1089" y="8298"/>
                                      </a:lnTo>
                                      <a:lnTo>
                                        <a:pt x="1102" y="8322"/>
                                      </a:lnTo>
                                      <a:lnTo>
                                        <a:pt x="1114" y="8346"/>
                                      </a:lnTo>
                                      <a:lnTo>
                                        <a:pt x="1125" y="8370"/>
                                      </a:lnTo>
                                      <a:lnTo>
                                        <a:pt x="1136" y="8395"/>
                                      </a:lnTo>
                                      <a:lnTo>
                                        <a:pt x="1145" y="8419"/>
                                      </a:lnTo>
                                      <a:lnTo>
                                        <a:pt x="1153" y="8443"/>
                                      </a:lnTo>
                                      <a:lnTo>
                                        <a:pt x="1161" y="8467"/>
                                      </a:lnTo>
                                      <a:lnTo>
                                        <a:pt x="1167" y="8491"/>
                                      </a:lnTo>
                                      <a:lnTo>
                                        <a:pt x="1173" y="8515"/>
                                      </a:lnTo>
                                      <a:lnTo>
                                        <a:pt x="1177" y="8539"/>
                                      </a:lnTo>
                                      <a:lnTo>
                                        <a:pt x="1182" y="8563"/>
                                      </a:lnTo>
                                      <a:lnTo>
                                        <a:pt x="1185" y="8587"/>
                                      </a:lnTo>
                                      <a:lnTo>
                                        <a:pt x="1188" y="8610"/>
                                      </a:lnTo>
                                      <a:lnTo>
                                        <a:pt x="1190" y="8634"/>
                                      </a:lnTo>
                                      <a:lnTo>
                                        <a:pt x="1193" y="8679"/>
                                      </a:lnTo>
                                      <a:lnTo>
                                        <a:pt x="1194" y="8726"/>
                                      </a:lnTo>
                                      <a:lnTo>
                                        <a:pt x="1193" y="8771"/>
                                      </a:lnTo>
                                      <a:lnTo>
                                        <a:pt x="1190" y="8815"/>
                                      </a:lnTo>
                                      <a:lnTo>
                                        <a:pt x="1186" y="8859"/>
                                      </a:lnTo>
                                      <a:lnTo>
                                        <a:pt x="1182" y="8902"/>
                                      </a:lnTo>
                                      <a:lnTo>
                                        <a:pt x="1177" y="8943"/>
                                      </a:lnTo>
                                      <a:lnTo>
                                        <a:pt x="1172" y="8983"/>
                                      </a:lnTo>
                                      <a:lnTo>
                                        <a:pt x="1165" y="9040"/>
                                      </a:lnTo>
                                      <a:lnTo>
                                        <a:pt x="1161" y="9092"/>
                                      </a:lnTo>
                                      <a:lnTo>
                                        <a:pt x="1159" y="9117"/>
                                      </a:lnTo>
                                      <a:lnTo>
                                        <a:pt x="1159" y="9140"/>
                                      </a:lnTo>
                                      <a:lnTo>
                                        <a:pt x="1160" y="9162"/>
                                      </a:lnTo>
                                      <a:lnTo>
                                        <a:pt x="1163" y="9181"/>
                                      </a:lnTo>
                                      <a:lnTo>
                                        <a:pt x="1165" y="9191"/>
                                      </a:lnTo>
                                      <a:lnTo>
                                        <a:pt x="1167" y="9200"/>
                                      </a:lnTo>
                                      <a:lnTo>
                                        <a:pt x="1170" y="9209"/>
                                      </a:lnTo>
                                      <a:lnTo>
                                        <a:pt x="1173" y="9216"/>
                                      </a:lnTo>
                                      <a:lnTo>
                                        <a:pt x="1177" y="9224"/>
                                      </a:lnTo>
                                      <a:lnTo>
                                        <a:pt x="1182" y="9230"/>
                                      </a:lnTo>
                                      <a:lnTo>
                                        <a:pt x="1186" y="9237"/>
                                      </a:lnTo>
                                      <a:lnTo>
                                        <a:pt x="1191" y="9244"/>
                                      </a:lnTo>
                                      <a:lnTo>
                                        <a:pt x="1198" y="9249"/>
                                      </a:lnTo>
                                      <a:lnTo>
                                        <a:pt x="1205" y="9254"/>
                                      </a:lnTo>
                                      <a:lnTo>
                                        <a:pt x="1212" y="9259"/>
                                      </a:lnTo>
                                      <a:lnTo>
                                        <a:pt x="1220" y="9263"/>
                                      </a:lnTo>
                                      <a:lnTo>
                                        <a:pt x="1229" y="9266"/>
                                      </a:lnTo>
                                      <a:lnTo>
                                        <a:pt x="1238" y="9269"/>
                                      </a:lnTo>
                                      <a:lnTo>
                                        <a:pt x="1249" y="9272"/>
                                      </a:lnTo>
                                      <a:lnTo>
                                        <a:pt x="1260" y="9273"/>
                                      </a:lnTo>
                                      <a:lnTo>
                                        <a:pt x="1264" y="9274"/>
                                      </a:lnTo>
                                      <a:lnTo>
                                        <a:pt x="1344" y="9284"/>
                                      </a:lnTo>
                                      <a:lnTo>
                                        <a:pt x="1427" y="9295"/>
                                      </a:lnTo>
                                      <a:lnTo>
                                        <a:pt x="1511" y="9307"/>
                                      </a:lnTo>
                                      <a:lnTo>
                                        <a:pt x="1598" y="9318"/>
                                      </a:lnTo>
                                      <a:lnTo>
                                        <a:pt x="1686" y="9331"/>
                                      </a:lnTo>
                                      <a:lnTo>
                                        <a:pt x="1776" y="9343"/>
                                      </a:lnTo>
                                      <a:lnTo>
                                        <a:pt x="1867" y="9356"/>
                                      </a:lnTo>
                                      <a:lnTo>
                                        <a:pt x="1960" y="9369"/>
                                      </a:lnTo>
                                      <a:lnTo>
                                        <a:pt x="2151" y="9395"/>
                                      </a:lnTo>
                                      <a:lnTo>
                                        <a:pt x="2348" y="9422"/>
                                      </a:lnTo>
                                      <a:lnTo>
                                        <a:pt x="2550" y="9450"/>
                                      </a:lnTo>
                                      <a:lnTo>
                                        <a:pt x="2756" y="9478"/>
                                      </a:lnTo>
                                      <a:lnTo>
                                        <a:pt x="2965" y="9505"/>
                                      </a:lnTo>
                                      <a:lnTo>
                                        <a:pt x="3177" y="9531"/>
                                      </a:lnTo>
                                      <a:lnTo>
                                        <a:pt x="3388" y="9556"/>
                                      </a:lnTo>
                                      <a:lnTo>
                                        <a:pt x="3599" y="9579"/>
                                      </a:lnTo>
                                      <a:lnTo>
                                        <a:pt x="3810" y="9601"/>
                                      </a:lnTo>
                                      <a:lnTo>
                                        <a:pt x="4016" y="9619"/>
                                      </a:lnTo>
                                      <a:lnTo>
                                        <a:pt x="4119" y="9628"/>
                                      </a:lnTo>
                                      <a:lnTo>
                                        <a:pt x="4220" y="9636"/>
                                      </a:lnTo>
                                      <a:lnTo>
                                        <a:pt x="4321" y="9642"/>
                                      </a:lnTo>
                                      <a:lnTo>
                                        <a:pt x="4419" y="9649"/>
                                      </a:lnTo>
                                      <a:lnTo>
                                        <a:pt x="4516" y="9654"/>
                                      </a:lnTo>
                                      <a:lnTo>
                                        <a:pt x="4612" y="9657"/>
                                      </a:lnTo>
                                      <a:lnTo>
                                        <a:pt x="4706" y="9661"/>
                                      </a:lnTo>
                                      <a:lnTo>
                                        <a:pt x="4798" y="9664"/>
                                      </a:lnTo>
                                      <a:lnTo>
                                        <a:pt x="4887" y="9665"/>
                                      </a:lnTo>
                                      <a:lnTo>
                                        <a:pt x="4976" y="9665"/>
                                      </a:lnTo>
                                      <a:lnTo>
                                        <a:pt x="5061" y="9664"/>
                                      </a:lnTo>
                                      <a:lnTo>
                                        <a:pt x="5144" y="9662"/>
                                      </a:lnTo>
                                      <a:lnTo>
                                        <a:pt x="5255" y="9656"/>
                                      </a:lnTo>
                                      <a:lnTo>
                                        <a:pt x="5361" y="9648"/>
                                      </a:lnTo>
                                      <a:lnTo>
                                        <a:pt x="5464" y="9638"/>
                                      </a:lnTo>
                                      <a:lnTo>
                                        <a:pt x="5561" y="9625"/>
                                      </a:lnTo>
                                      <a:lnTo>
                                        <a:pt x="5653" y="9610"/>
                                      </a:lnTo>
                                      <a:lnTo>
                                        <a:pt x="5741" y="9593"/>
                                      </a:lnTo>
                                      <a:lnTo>
                                        <a:pt x="5825" y="9574"/>
                                      </a:lnTo>
                                      <a:lnTo>
                                        <a:pt x="5905" y="9553"/>
                                      </a:lnTo>
                                      <a:lnTo>
                                        <a:pt x="5980" y="9530"/>
                                      </a:lnTo>
                                      <a:lnTo>
                                        <a:pt x="6053" y="9506"/>
                                      </a:lnTo>
                                      <a:lnTo>
                                        <a:pt x="6120" y="9480"/>
                                      </a:lnTo>
                                      <a:lnTo>
                                        <a:pt x="6185" y="9453"/>
                                      </a:lnTo>
                                      <a:lnTo>
                                        <a:pt x="6246" y="9424"/>
                                      </a:lnTo>
                                      <a:lnTo>
                                        <a:pt x="6304" y="9395"/>
                                      </a:lnTo>
                                      <a:lnTo>
                                        <a:pt x="6357" y="9364"/>
                                      </a:lnTo>
                                      <a:lnTo>
                                        <a:pt x="6410" y="9333"/>
                                      </a:lnTo>
                                      <a:lnTo>
                                        <a:pt x="6458" y="9301"/>
                                      </a:lnTo>
                                      <a:lnTo>
                                        <a:pt x="6503" y="9268"/>
                                      </a:lnTo>
                                      <a:lnTo>
                                        <a:pt x="6546" y="9235"/>
                                      </a:lnTo>
                                      <a:lnTo>
                                        <a:pt x="6586" y="9201"/>
                                      </a:lnTo>
                                      <a:lnTo>
                                        <a:pt x="6625" y="9166"/>
                                      </a:lnTo>
                                      <a:lnTo>
                                        <a:pt x="6661" y="9132"/>
                                      </a:lnTo>
                                      <a:lnTo>
                                        <a:pt x="6693" y="9098"/>
                                      </a:lnTo>
                                      <a:lnTo>
                                        <a:pt x="6725" y="9064"/>
                                      </a:lnTo>
                                      <a:lnTo>
                                        <a:pt x="6756" y="9030"/>
                                      </a:lnTo>
                                      <a:lnTo>
                                        <a:pt x="6783" y="8996"/>
                                      </a:lnTo>
                                      <a:lnTo>
                                        <a:pt x="6809" y="8963"/>
                                      </a:lnTo>
                                      <a:lnTo>
                                        <a:pt x="6834" y="8930"/>
                                      </a:lnTo>
                                      <a:lnTo>
                                        <a:pt x="6881" y="8866"/>
                                      </a:lnTo>
                                      <a:lnTo>
                                        <a:pt x="6923" y="8806"/>
                                      </a:lnTo>
                                      <a:lnTo>
                                        <a:pt x="6930" y="8795"/>
                                      </a:lnTo>
                                      <a:lnTo>
                                        <a:pt x="6939" y="8783"/>
                                      </a:lnTo>
                                      <a:lnTo>
                                        <a:pt x="6950" y="8766"/>
                                      </a:lnTo>
                                      <a:lnTo>
                                        <a:pt x="6964" y="8747"/>
                                      </a:lnTo>
                                      <a:lnTo>
                                        <a:pt x="6964" y="8746"/>
                                      </a:lnTo>
                                      <a:lnTo>
                                        <a:pt x="6986" y="8712"/>
                                      </a:lnTo>
                                      <a:lnTo>
                                        <a:pt x="7005" y="8675"/>
                                      </a:lnTo>
                                      <a:lnTo>
                                        <a:pt x="7020" y="8637"/>
                                      </a:lnTo>
                                      <a:lnTo>
                                        <a:pt x="7033" y="8595"/>
                                      </a:lnTo>
                                      <a:lnTo>
                                        <a:pt x="7044" y="8552"/>
                                      </a:lnTo>
                                      <a:lnTo>
                                        <a:pt x="7052" y="8506"/>
                                      </a:lnTo>
                                      <a:lnTo>
                                        <a:pt x="7056" y="8458"/>
                                      </a:lnTo>
                                      <a:lnTo>
                                        <a:pt x="7059" y="8408"/>
                                      </a:lnTo>
                                      <a:lnTo>
                                        <a:pt x="7059" y="8357"/>
                                      </a:lnTo>
                                      <a:lnTo>
                                        <a:pt x="7057" y="8302"/>
                                      </a:lnTo>
                                      <a:lnTo>
                                        <a:pt x="7054" y="8248"/>
                                      </a:lnTo>
                                      <a:lnTo>
                                        <a:pt x="7047" y="8190"/>
                                      </a:lnTo>
                                      <a:lnTo>
                                        <a:pt x="7040" y="8131"/>
                                      </a:lnTo>
                                      <a:lnTo>
                                        <a:pt x="7030" y="8072"/>
                                      </a:lnTo>
                                      <a:lnTo>
                                        <a:pt x="7018" y="8011"/>
                                      </a:lnTo>
                                      <a:lnTo>
                                        <a:pt x="7005" y="7947"/>
                                      </a:lnTo>
                                      <a:lnTo>
                                        <a:pt x="6990" y="7883"/>
                                      </a:lnTo>
                                      <a:lnTo>
                                        <a:pt x="6974" y="7818"/>
                                      </a:lnTo>
                                      <a:lnTo>
                                        <a:pt x="6957" y="7752"/>
                                      </a:lnTo>
                                      <a:lnTo>
                                        <a:pt x="6938" y="7685"/>
                                      </a:lnTo>
                                      <a:lnTo>
                                        <a:pt x="6918" y="7616"/>
                                      </a:lnTo>
                                      <a:lnTo>
                                        <a:pt x="6898" y="7548"/>
                                      </a:lnTo>
                                      <a:lnTo>
                                        <a:pt x="6875" y="7478"/>
                                      </a:lnTo>
                                      <a:lnTo>
                                        <a:pt x="6853" y="7407"/>
                                      </a:lnTo>
                                      <a:lnTo>
                                        <a:pt x="6805" y="7264"/>
                                      </a:lnTo>
                                      <a:lnTo>
                                        <a:pt x="6756" y="7120"/>
                                      </a:lnTo>
                                      <a:lnTo>
                                        <a:pt x="6704" y="6975"/>
                                      </a:lnTo>
                                      <a:lnTo>
                                        <a:pt x="6652" y="6829"/>
                                      </a:lnTo>
                                      <a:lnTo>
                                        <a:pt x="6608" y="6706"/>
                                      </a:lnTo>
                                      <a:lnTo>
                                        <a:pt x="6565" y="6584"/>
                                      </a:lnTo>
                                      <a:lnTo>
                                        <a:pt x="6522" y="6463"/>
                                      </a:lnTo>
                                      <a:lnTo>
                                        <a:pt x="6482" y="6342"/>
                                      </a:lnTo>
                                      <a:lnTo>
                                        <a:pt x="6442" y="6223"/>
                                      </a:lnTo>
                                      <a:lnTo>
                                        <a:pt x="6406" y="6107"/>
                                      </a:lnTo>
                                      <a:lnTo>
                                        <a:pt x="6389" y="6049"/>
                                      </a:lnTo>
                                      <a:lnTo>
                                        <a:pt x="6372" y="5991"/>
                                      </a:lnTo>
                                      <a:lnTo>
                                        <a:pt x="6356" y="5936"/>
                                      </a:lnTo>
                                      <a:lnTo>
                                        <a:pt x="6342" y="5879"/>
                                      </a:lnTo>
                                      <a:lnTo>
                                        <a:pt x="6328" y="5825"/>
                                      </a:lnTo>
                                      <a:lnTo>
                                        <a:pt x="6315" y="5770"/>
                                      </a:lnTo>
                                      <a:lnTo>
                                        <a:pt x="6303" y="5716"/>
                                      </a:lnTo>
                                      <a:lnTo>
                                        <a:pt x="6292" y="5663"/>
                                      </a:lnTo>
                                      <a:lnTo>
                                        <a:pt x="6282" y="5611"/>
                                      </a:lnTo>
                                      <a:lnTo>
                                        <a:pt x="6273" y="5560"/>
                                      </a:lnTo>
                                      <a:lnTo>
                                        <a:pt x="6265" y="5510"/>
                                      </a:lnTo>
                                      <a:lnTo>
                                        <a:pt x="6260" y="5461"/>
                                      </a:lnTo>
                                      <a:lnTo>
                                        <a:pt x="6256" y="5413"/>
                                      </a:lnTo>
                                      <a:lnTo>
                                        <a:pt x="6252" y="5365"/>
                                      </a:lnTo>
                                      <a:lnTo>
                                        <a:pt x="6251" y="5319"/>
                                      </a:lnTo>
                                      <a:lnTo>
                                        <a:pt x="6250" y="5275"/>
                                      </a:lnTo>
                                      <a:lnTo>
                                        <a:pt x="6252" y="5231"/>
                                      </a:lnTo>
                                      <a:lnTo>
                                        <a:pt x="6256" y="5188"/>
                                      </a:lnTo>
                                      <a:lnTo>
                                        <a:pt x="6260" y="5147"/>
                                      </a:lnTo>
                                      <a:lnTo>
                                        <a:pt x="6267" y="5107"/>
                                      </a:lnTo>
                                      <a:lnTo>
                                        <a:pt x="6284" y="5013"/>
                                      </a:lnTo>
                                      <a:lnTo>
                                        <a:pt x="6301" y="4917"/>
                                      </a:lnTo>
                                      <a:lnTo>
                                        <a:pt x="6319" y="4819"/>
                                      </a:lnTo>
                                      <a:lnTo>
                                        <a:pt x="6336" y="4718"/>
                                      </a:lnTo>
                                      <a:lnTo>
                                        <a:pt x="6353" y="4616"/>
                                      </a:lnTo>
                                      <a:lnTo>
                                        <a:pt x="6369" y="4511"/>
                                      </a:lnTo>
                                      <a:lnTo>
                                        <a:pt x="6384" y="4405"/>
                                      </a:lnTo>
                                      <a:lnTo>
                                        <a:pt x="6399" y="4299"/>
                                      </a:lnTo>
                                      <a:lnTo>
                                        <a:pt x="6413" y="4190"/>
                                      </a:lnTo>
                                      <a:lnTo>
                                        <a:pt x="6425" y="4082"/>
                                      </a:lnTo>
                                      <a:lnTo>
                                        <a:pt x="6437" y="3972"/>
                                      </a:lnTo>
                                      <a:lnTo>
                                        <a:pt x="6447" y="3863"/>
                                      </a:lnTo>
                                      <a:lnTo>
                                        <a:pt x="6455" y="3753"/>
                                      </a:lnTo>
                                      <a:lnTo>
                                        <a:pt x="6463" y="3644"/>
                                      </a:lnTo>
                                      <a:lnTo>
                                        <a:pt x="6470" y="3536"/>
                                      </a:lnTo>
                                      <a:lnTo>
                                        <a:pt x="6473" y="3428"/>
                                      </a:lnTo>
                                      <a:lnTo>
                                        <a:pt x="6475" y="3324"/>
                                      </a:lnTo>
                                      <a:lnTo>
                                        <a:pt x="6476" y="3220"/>
                                      </a:lnTo>
                                      <a:lnTo>
                                        <a:pt x="6474" y="3119"/>
                                      </a:lnTo>
                                      <a:lnTo>
                                        <a:pt x="6471" y="3020"/>
                                      </a:lnTo>
                                      <a:lnTo>
                                        <a:pt x="6467" y="2970"/>
                                      </a:lnTo>
                                      <a:lnTo>
                                        <a:pt x="6464" y="2922"/>
                                      </a:lnTo>
                                      <a:lnTo>
                                        <a:pt x="6461" y="2874"/>
                                      </a:lnTo>
                                      <a:lnTo>
                                        <a:pt x="6456" y="2826"/>
                                      </a:lnTo>
                                      <a:lnTo>
                                        <a:pt x="6451" y="2779"/>
                                      </a:lnTo>
                                      <a:lnTo>
                                        <a:pt x="6446" y="2733"/>
                                      </a:lnTo>
                                      <a:lnTo>
                                        <a:pt x="6440" y="2688"/>
                                      </a:lnTo>
                                      <a:lnTo>
                                        <a:pt x="6434" y="2643"/>
                                      </a:lnTo>
                                      <a:lnTo>
                                        <a:pt x="6426" y="2598"/>
                                      </a:lnTo>
                                      <a:lnTo>
                                        <a:pt x="6417" y="2555"/>
                                      </a:lnTo>
                                      <a:lnTo>
                                        <a:pt x="6408" y="2513"/>
                                      </a:lnTo>
                                      <a:lnTo>
                                        <a:pt x="6399" y="2471"/>
                                      </a:lnTo>
                                      <a:lnTo>
                                        <a:pt x="6389" y="2431"/>
                                      </a:lnTo>
                                      <a:lnTo>
                                        <a:pt x="6378" y="2390"/>
                                      </a:lnTo>
                                      <a:lnTo>
                                        <a:pt x="6366" y="2351"/>
                                      </a:lnTo>
                                      <a:lnTo>
                                        <a:pt x="6354" y="2313"/>
                                      </a:lnTo>
                                      <a:lnTo>
                                        <a:pt x="6341" y="2277"/>
                                      </a:lnTo>
                                      <a:lnTo>
                                        <a:pt x="6327" y="2241"/>
                                      </a:lnTo>
                                      <a:lnTo>
                                        <a:pt x="6311" y="2205"/>
                                      </a:lnTo>
                                      <a:lnTo>
                                        <a:pt x="6296" y="2171"/>
                                      </a:lnTo>
                                      <a:lnTo>
                                        <a:pt x="6280" y="2139"/>
                                      </a:lnTo>
                                      <a:lnTo>
                                        <a:pt x="6262" y="2107"/>
                                      </a:lnTo>
                                      <a:lnTo>
                                        <a:pt x="6245" y="2077"/>
                                      </a:lnTo>
                                      <a:lnTo>
                                        <a:pt x="6225" y="2047"/>
                                      </a:lnTo>
                                      <a:lnTo>
                                        <a:pt x="6193" y="2013"/>
                                      </a:lnTo>
                                      <a:lnTo>
                                        <a:pt x="6162" y="1980"/>
                                      </a:lnTo>
                                      <a:lnTo>
                                        <a:pt x="6129" y="1947"/>
                                      </a:lnTo>
                                      <a:lnTo>
                                        <a:pt x="6097" y="1914"/>
                                      </a:lnTo>
                                      <a:lnTo>
                                        <a:pt x="6089" y="1911"/>
                                      </a:lnTo>
                                      <a:lnTo>
                                        <a:pt x="6081" y="1907"/>
                                      </a:lnTo>
                                      <a:lnTo>
                                        <a:pt x="6074" y="1901"/>
                                      </a:lnTo>
                                      <a:lnTo>
                                        <a:pt x="6068" y="1895"/>
                                      </a:lnTo>
                                      <a:lnTo>
                                        <a:pt x="6062" y="1889"/>
                                      </a:lnTo>
                                      <a:lnTo>
                                        <a:pt x="6057" y="1882"/>
                                      </a:lnTo>
                                      <a:lnTo>
                                        <a:pt x="6053" y="1874"/>
                                      </a:lnTo>
                                      <a:lnTo>
                                        <a:pt x="6048" y="1866"/>
                                      </a:lnTo>
                                      <a:lnTo>
                                        <a:pt x="5999" y="1820"/>
                                      </a:lnTo>
                                      <a:lnTo>
                                        <a:pt x="5950" y="1774"/>
                                      </a:lnTo>
                                      <a:lnTo>
                                        <a:pt x="5900" y="1728"/>
                                      </a:lnTo>
                                      <a:lnTo>
                                        <a:pt x="5851" y="1685"/>
                                      </a:lnTo>
                                      <a:lnTo>
                                        <a:pt x="5800" y="1642"/>
                                      </a:lnTo>
                                      <a:lnTo>
                                        <a:pt x="5750" y="1601"/>
                                      </a:lnTo>
                                      <a:lnTo>
                                        <a:pt x="5699" y="1560"/>
                                      </a:lnTo>
                                      <a:lnTo>
                                        <a:pt x="5649" y="1522"/>
                                      </a:lnTo>
                                      <a:lnTo>
                                        <a:pt x="5574" y="1468"/>
                                      </a:lnTo>
                                      <a:lnTo>
                                        <a:pt x="5499" y="1415"/>
                                      </a:lnTo>
                                      <a:lnTo>
                                        <a:pt x="5462" y="1390"/>
                                      </a:lnTo>
                                      <a:lnTo>
                                        <a:pt x="5425" y="1366"/>
                                      </a:lnTo>
                                      <a:lnTo>
                                        <a:pt x="5386" y="1343"/>
                                      </a:lnTo>
                                      <a:lnTo>
                                        <a:pt x="5349" y="1320"/>
                                      </a:lnTo>
                                      <a:lnTo>
                                        <a:pt x="5311" y="1297"/>
                                      </a:lnTo>
                                      <a:lnTo>
                                        <a:pt x="5273" y="1275"/>
                                      </a:lnTo>
                                      <a:lnTo>
                                        <a:pt x="5236" y="1254"/>
                                      </a:lnTo>
                                      <a:lnTo>
                                        <a:pt x="5198" y="1234"/>
                                      </a:lnTo>
                                      <a:lnTo>
                                        <a:pt x="5159" y="1214"/>
                                      </a:lnTo>
                                      <a:lnTo>
                                        <a:pt x="5121" y="1194"/>
                                      </a:lnTo>
                                      <a:lnTo>
                                        <a:pt x="5083" y="1176"/>
                                      </a:lnTo>
                                      <a:lnTo>
                                        <a:pt x="5045" y="1158"/>
                                      </a:lnTo>
                                      <a:lnTo>
                                        <a:pt x="5003" y="1140"/>
                                      </a:lnTo>
                                      <a:lnTo>
                                        <a:pt x="4961" y="1121"/>
                                      </a:lnTo>
                                      <a:lnTo>
                                        <a:pt x="4919" y="1105"/>
                                      </a:lnTo>
                                      <a:lnTo>
                                        <a:pt x="4878" y="1089"/>
                                      </a:lnTo>
                                      <a:lnTo>
                                        <a:pt x="4835" y="1072"/>
                                      </a:lnTo>
                                      <a:lnTo>
                                        <a:pt x="4794" y="1058"/>
                                      </a:lnTo>
                                      <a:lnTo>
                                        <a:pt x="4751" y="1044"/>
                                      </a:lnTo>
                                      <a:lnTo>
                                        <a:pt x="4708" y="1031"/>
                                      </a:lnTo>
                                      <a:lnTo>
                                        <a:pt x="4666" y="1018"/>
                                      </a:lnTo>
                                      <a:lnTo>
                                        <a:pt x="4623" y="1006"/>
                                      </a:lnTo>
                                      <a:lnTo>
                                        <a:pt x="4581" y="995"/>
                                      </a:lnTo>
                                      <a:lnTo>
                                        <a:pt x="4538" y="985"/>
                                      </a:lnTo>
                                      <a:lnTo>
                                        <a:pt x="4494" y="975"/>
                                      </a:lnTo>
                                      <a:lnTo>
                                        <a:pt x="4452" y="967"/>
                                      </a:lnTo>
                                      <a:lnTo>
                                        <a:pt x="4408" y="958"/>
                                      </a:lnTo>
                                      <a:lnTo>
                                        <a:pt x="4366" y="951"/>
                                      </a:lnTo>
                                      <a:lnTo>
                                        <a:pt x="4322" y="945"/>
                                      </a:lnTo>
                                      <a:lnTo>
                                        <a:pt x="4278" y="938"/>
                                      </a:lnTo>
                                      <a:lnTo>
                                        <a:pt x="4235" y="934"/>
                                      </a:lnTo>
                                      <a:lnTo>
                                        <a:pt x="4191" y="930"/>
                                      </a:lnTo>
                                      <a:lnTo>
                                        <a:pt x="4146" y="926"/>
                                      </a:lnTo>
                                      <a:lnTo>
                                        <a:pt x="4102" y="923"/>
                                      </a:lnTo>
                                      <a:lnTo>
                                        <a:pt x="4059" y="921"/>
                                      </a:lnTo>
                                      <a:lnTo>
                                        <a:pt x="4014" y="920"/>
                                      </a:lnTo>
                                      <a:lnTo>
                                        <a:pt x="3969" y="920"/>
                                      </a:lnTo>
                                      <a:lnTo>
                                        <a:pt x="3926" y="920"/>
                                      </a:lnTo>
                                      <a:lnTo>
                                        <a:pt x="3881" y="921"/>
                                      </a:lnTo>
                                      <a:lnTo>
                                        <a:pt x="3836" y="922"/>
                                      </a:lnTo>
                                      <a:lnTo>
                                        <a:pt x="3791" y="925"/>
                                      </a:lnTo>
                                      <a:lnTo>
                                        <a:pt x="3745" y="929"/>
                                      </a:lnTo>
                                      <a:lnTo>
                                        <a:pt x="3701" y="933"/>
                                      </a:lnTo>
                                      <a:lnTo>
                                        <a:pt x="3656" y="937"/>
                                      </a:lnTo>
                                      <a:lnTo>
                                        <a:pt x="3648" y="940"/>
                                      </a:lnTo>
                                      <a:lnTo>
                                        <a:pt x="3641" y="941"/>
                                      </a:lnTo>
                                      <a:lnTo>
                                        <a:pt x="3633" y="942"/>
                                      </a:lnTo>
                                      <a:lnTo>
                                        <a:pt x="3625" y="941"/>
                                      </a:lnTo>
                                      <a:lnTo>
                                        <a:pt x="3572" y="948"/>
                                      </a:lnTo>
                                      <a:lnTo>
                                        <a:pt x="3517" y="957"/>
                                      </a:lnTo>
                                      <a:lnTo>
                                        <a:pt x="3463" y="967"/>
                                      </a:lnTo>
                                      <a:lnTo>
                                        <a:pt x="3407" y="978"/>
                                      </a:lnTo>
                                      <a:lnTo>
                                        <a:pt x="3352" y="989"/>
                                      </a:lnTo>
                                      <a:lnTo>
                                        <a:pt x="3298" y="1002"/>
                                      </a:lnTo>
                                      <a:lnTo>
                                        <a:pt x="3242" y="1016"/>
                                      </a:lnTo>
                                      <a:lnTo>
                                        <a:pt x="3186" y="1031"/>
                                      </a:lnTo>
                                      <a:lnTo>
                                        <a:pt x="3131" y="1047"/>
                                      </a:lnTo>
                                      <a:lnTo>
                                        <a:pt x="3075" y="1064"/>
                                      </a:lnTo>
                                      <a:lnTo>
                                        <a:pt x="3019" y="1082"/>
                                      </a:lnTo>
                                      <a:lnTo>
                                        <a:pt x="2964" y="1102"/>
                                      </a:lnTo>
                                      <a:lnTo>
                                        <a:pt x="2907" y="1122"/>
                                      </a:lnTo>
                                      <a:lnTo>
                                        <a:pt x="2850" y="1144"/>
                                      </a:lnTo>
                                      <a:lnTo>
                                        <a:pt x="2794" y="1167"/>
                                      </a:lnTo>
                                      <a:lnTo>
                                        <a:pt x="2738" y="1191"/>
                                      </a:lnTo>
                                      <a:lnTo>
                                        <a:pt x="2730" y="1198"/>
                                      </a:lnTo>
                                      <a:lnTo>
                                        <a:pt x="2723" y="1204"/>
                                      </a:lnTo>
                                      <a:lnTo>
                                        <a:pt x="2715" y="1209"/>
                                      </a:lnTo>
                                      <a:lnTo>
                                        <a:pt x="2706" y="1213"/>
                                      </a:lnTo>
                                      <a:lnTo>
                                        <a:pt x="2697" y="1216"/>
                                      </a:lnTo>
                                      <a:lnTo>
                                        <a:pt x="2688" y="1218"/>
                                      </a:lnTo>
                                      <a:lnTo>
                                        <a:pt x="2679" y="1221"/>
                                      </a:lnTo>
                                      <a:lnTo>
                                        <a:pt x="2670" y="1221"/>
                                      </a:lnTo>
                                      <a:lnTo>
                                        <a:pt x="2601" y="1253"/>
                                      </a:lnTo>
                                      <a:lnTo>
                                        <a:pt x="2531" y="1286"/>
                                      </a:lnTo>
                                      <a:lnTo>
                                        <a:pt x="2462" y="1322"/>
                                      </a:lnTo>
                                      <a:lnTo>
                                        <a:pt x="2393" y="1358"/>
                                      </a:lnTo>
                                      <a:lnTo>
                                        <a:pt x="2323" y="1397"/>
                                      </a:lnTo>
                                      <a:lnTo>
                                        <a:pt x="2252" y="1437"/>
                                      </a:lnTo>
                                      <a:lnTo>
                                        <a:pt x="2182" y="1479"/>
                                      </a:lnTo>
                                      <a:lnTo>
                                        <a:pt x="2111" y="1522"/>
                                      </a:lnTo>
                                      <a:lnTo>
                                        <a:pt x="2040" y="1567"/>
                                      </a:lnTo>
                                      <a:lnTo>
                                        <a:pt x="1969" y="1614"/>
                                      </a:lnTo>
                                      <a:lnTo>
                                        <a:pt x="1898" y="1662"/>
                                      </a:lnTo>
                                      <a:lnTo>
                                        <a:pt x="1827" y="1712"/>
                                      </a:lnTo>
                                      <a:lnTo>
                                        <a:pt x="1755" y="1763"/>
                                      </a:lnTo>
                                      <a:lnTo>
                                        <a:pt x="1683" y="1816"/>
                                      </a:lnTo>
                                      <a:lnTo>
                                        <a:pt x="1611" y="1871"/>
                                      </a:lnTo>
                                      <a:lnTo>
                                        <a:pt x="1539" y="1927"/>
                                      </a:lnTo>
                                      <a:lnTo>
                                        <a:pt x="1537" y="1930"/>
                                      </a:lnTo>
                                      <a:lnTo>
                                        <a:pt x="1534" y="1931"/>
                                      </a:lnTo>
                                      <a:lnTo>
                                        <a:pt x="1533" y="1932"/>
                                      </a:lnTo>
                                      <a:lnTo>
                                        <a:pt x="1502" y="1958"/>
                                      </a:lnTo>
                                      <a:lnTo>
                                        <a:pt x="1471" y="1986"/>
                                      </a:lnTo>
                                      <a:lnTo>
                                        <a:pt x="1442" y="2016"/>
                                      </a:lnTo>
                                      <a:lnTo>
                                        <a:pt x="1413" y="2045"/>
                                      </a:lnTo>
                                      <a:lnTo>
                                        <a:pt x="1387" y="2077"/>
                                      </a:lnTo>
                                      <a:lnTo>
                                        <a:pt x="1361" y="2109"/>
                                      </a:lnTo>
                                      <a:lnTo>
                                        <a:pt x="1336" y="2143"/>
                                      </a:lnTo>
                                      <a:lnTo>
                                        <a:pt x="1312" y="2178"/>
                                      </a:lnTo>
                                      <a:lnTo>
                                        <a:pt x="1289" y="2215"/>
                                      </a:lnTo>
                                      <a:lnTo>
                                        <a:pt x="1267" y="2252"/>
                                      </a:lnTo>
                                      <a:lnTo>
                                        <a:pt x="1245" y="2291"/>
                                      </a:lnTo>
                                      <a:lnTo>
                                        <a:pt x="1225" y="2330"/>
                                      </a:lnTo>
                                      <a:lnTo>
                                        <a:pt x="1206" y="2371"/>
                                      </a:lnTo>
                                      <a:lnTo>
                                        <a:pt x="1188" y="2412"/>
                                      </a:lnTo>
                                      <a:lnTo>
                                        <a:pt x="1171" y="2455"/>
                                      </a:lnTo>
                                      <a:lnTo>
                                        <a:pt x="1154" y="2497"/>
                                      </a:lnTo>
                                      <a:lnTo>
                                        <a:pt x="1135" y="2555"/>
                                      </a:lnTo>
                                      <a:lnTo>
                                        <a:pt x="1116" y="2613"/>
                                      </a:lnTo>
                                      <a:lnTo>
                                        <a:pt x="1100" y="2672"/>
                                      </a:lnTo>
                                      <a:lnTo>
                                        <a:pt x="1084" y="2732"/>
                                      </a:lnTo>
                                      <a:lnTo>
                                        <a:pt x="1071" y="2793"/>
                                      </a:lnTo>
                                      <a:lnTo>
                                        <a:pt x="1059" y="2855"/>
                                      </a:lnTo>
                                      <a:lnTo>
                                        <a:pt x="1048" y="2917"/>
                                      </a:lnTo>
                                      <a:lnTo>
                                        <a:pt x="1040" y="2981"/>
                                      </a:lnTo>
                                      <a:lnTo>
                                        <a:pt x="1032" y="3044"/>
                                      </a:lnTo>
                                      <a:lnTo>
                                        <a:pt x="1026" y="3108"/>
                                      </a:lnTo>
                                      <a:lnTo>
                                        <a:pt x="1020" y="3172"/>
                                      </a:lnTo>
                                      <a:lnTo>
                                        <a:pt x="1017" y="3236"/>
                                      </a:lnTo>
                                      <a:lnTo>
                                        <a:pt x="1015" y="3301"/>
                                      </a:lnTo>
                                      <a:lnTo>
                                        <a:pt x="1014" y="3364"/>
                                      </a:lnTo>
                                      <a:lnTo>
                                        <a:pt x="1014" y="3428"/>
                                      </a:lnTo>
                                      <a:lnTo>
                                        <a:pt x="1015" y="3493"/>
                                      </a:lnTo>
                                      <a:lnTo>
                                        <a:pt x="1018" y="3556"/>
                                      </a:lnTo>
                                      <a:lnTo>
                                        <a:pt x="1021" y="3619"/>
                                      </a:lnTo>
                                      <a:lnTo>
                                        <a:pt x="1026" y="3682"/>
                                      </a:lnTo>
                                      <a:lnTo>
                                        <a:pt x="1032" y="3744"/>
                                      </a:lnTo>
                                      <a:lnTo>
                                        <a:pt x="1039" y="3806"/>
                                      </a:lnTo>
                                      <a:lnTo>
                                        <a:pt x="1047" y="3867"/>
                                      </a:lnTo>
                                      <a:lnTo>
                                        <a:pt x="1056" y="3927"/>
                                      </a:lnTo>
                                      <a:lnTo>
                                        <a:pt x="1066" y="3986"/>
                                      </a:lnTo>
                                      <a:lnTo>
                                        <a:pt x="1077" y="4044"/>
                                      </a:lnTo>
                                      <a:lnTo>
                                        <a:pt x="1089" y="4100"/>
                                      </a:lnTo>
                                      <a:lnTo>
                                        <a:pt x="1102" y="4156"/>
                                      </a:lnTo>
                                      <a:lnTo>
                                        <a:pt x="1115" y="4210"/>
                                      </a:lnTo>
                                      <a:lnTo>
                                        <a:pt x="1129" y="4264"/>
                                      </a:lnTo>
                                      <a:lnTo>
                                        <a:pt x="1145" y="4315"/>
                                      </a:lnTo>
                                      <a:lnTo>
                                        <a:pt x="1161" y="4365"/>
                                      </a:lnTo>
                                      <a:lnTo>
                                        <a:pt x="1177" y="4413"/>
                                      </a:lnTo>
                                      <a:lnTo>
                                        <a:pt x="1182" y="4427"/>
                                      </a:lnTo>
                                      <a:lnTo>
                                        <a:pt x="1186" y="4441"/>
                                      </a:lnTo>
                                      <a:lnTo>
                                        <a:pt x="1188" y="4455"/>
                                      </a:lnTo>
                                      <a:lnTo>
                                        <a:pt x="1188" y="4469"/>
                                      </a:lnTo>
                                      <a:lnTo>
                                        <a:pt x="1188" y="4482"/>
                                      </a:lnTo>
                                      <a:lnTo>
                                        <a:pt x="1187" y="4495"/>
                                      </a:lnTo>
                                      <a:lnTo>
                                        <a:pt x="1185" y="4508"/>
                                      </a:lnTo>
                                      <a:lnTo>
                                        <a:pt x="1182" y="4521"/>
                                      </a:lnTo>
                                      <a:lnTo>
                                        <a:pt x="1206" y="4514"/>
                                      </a:lnTo>
                                      <a:lnTo>
                                        <a:pt x="1232" y="4510"/>
                                      </a:lnTo>
                                      <a:lnTo>
                                        <a:pt x="1260" y="4506"/>
                                      </a:lnTo>
                                      <a:lnTo>
                                        <a:pt x="1291" y="4501"/>
                                      </a:lnTo>
                                      <a:lnTo>
                                        <a:pt x="1323" y="4499"/>
                                      </a:lnTo>
                                      <a:lnTo>
                                        <a:pt x="1356" y="4497"/>
                                      </a:lnTo>
                                      <a:lnTo>
                                        <a:pt x="1392" y="4496"/>
                                      </a:lnTo>
                                      <a:lnTo>
                                        <a:pt x="1431" y="4495"/>
                                      </a:lnTo>
                                      <a:lnTo>
                                        <a:pt x="1497" y="4495"/>
                                      </a:lnTo>
                                      <a:lnTo>
                                        <a:pt x="1568" y="4496"/>
                                      </a:lnTo>
                                      <a:lnTo>
                                        <a:pt x="1646" y="4498"/>
                                      </a:lnTo>
                                      <a:lnTo>
                                        <a:pt x="1726" y="4501"/>
                                      </a:lnTo>
                                      <a:lnTo>
                                        <a:pt x="1813" y="4504"/>
                                      </a:lnTo>
                                      <a:lnTo>
                                        <a:pt x="1901" y="4510"/>
                                      </a:lnTo>
                                      <a:lnTo>
                                        <a:pt x="1994" y="4515"/>
                                      </a:lnTo>
                                      <a:lnTo>
                                        <a:pt x="2090" y="4523"/>
                                      </a:lnTo>
                                      <a:lnTo>
                                        <a:pt x="2211" y="4533"/>
                                      </a:lnTo>
                                      <a:lnTo>
                                        <a:pt x="2337" y="4544"/>
                                      </a:lnTo>
                                      <a:lnTo>
                                        <a:pt x="2465" y="4557"/>
                                      </a:lnTo>
                                      <a:lnTo>
                                        <a:pt x="2595" y="4571"/>
                                      </a:lnTo>
                                      <a:lnTo>
                                        <a:pt x="2727" y="4586"/>
                                      </a:lnTo>
                                      <a:lnTo>
                                        <a:pt x="2859" y="4604"/>
                                      </a:lnTo>
                                      <a:lnTo>
                                        <a:pt x="2991" y="4622"/>
                                      </a:lnTo>
                                      <a:lnTo>
                                        <a:pt x="3123" y="4642"/>
                                      </a:lnTo>
                                      <a:lnTo>
                                        <a:pt x="3253" y="4663"/>
                                      </a:lnTo>
                                      <a:lnTo>
                                        <a:pt x="3381" y="4686"/>
                                      </a:lnTo>
                                      <a:lnTo>
                                        <a:pt x="3506" y="4711"/>
                                      </a:lnTo>
                                      <a:lnTo>
                                        <a:pt x="3629" y="4736"/>
                                      </a:lnTo>
                                      <a:lnTo>
                                        <a:pt x="3688" y="4751"/>
                                      </a:lnTo>
                                      <a:lnTo>
                                        <a:pt x="3745" y="4764"/>
                                      </a:lnTo>
                                      <a:lnTo>
                                        <a:pt x="3802" y="4779"/>
                                      </a:lnTo>
                                      <a:lnTo>
                                        <a:pt x="3858" y="4793"/>
                                      </a:lnTo>
                                      <a:lnTo>
                                        <a:pt x="3912" y="4808"/>
                                      </a:lnTo>
                                      <a:lnTo>
                                        <a:pt x="3965" y="4824"/>
                                      </a:lnTo>
                                      <a:lnTo>
                                        <a:pt x="4016" y="4839"/>
                                      </a:lnTo>
                                      <a:lnTo>
                                        <a:pt x="4065" y="4855"/>
                                      </a:lnTo>
                                      <a:lnTo>
                                        <a:pt x="4104" y="4868"/>
                                      </a:lnTo>
                                      <a:lnTo>
                                        <a:pt x="4140" y="4882"/>
                                      </a:lnTo>
                                      <a:lnTo>
                                        <a:pt x="4173" y="4897"/>
                                      </a:lnTo>
                                      <a:lnTo>
                                        <a:pt x="4204" y="4911"/>
                                      </a:lnTo>
                                      <a:lnTo>
                                        <a:pt x="4231" y="4925"/>
                                      </a:lnTo>
                                      <a:lnTo>
                                        <a:pt x="4257" y="4939"/>
                                      </a:lnTo>
                                      <a:lnTo>
                                        <a:pt x="4280" y="4954"/>
                                      </a:lnTo>
                                      <a:lnTo>
                                        <a:pt x="4301" y="4970"/>
                                      </a:lnTo>
                                      <a:lnTo>
                                        <a:pt x="4320" y="4985"/>
                                      </a:lnTo>
                                      <a:lnTo>
                                        <a:pt x="4337" y="5000"/>
                                      </a:lnTo>
                                      <a:lnTo>
                                        <a:pt x="4351" y="5015"/>
                                      </a:lnTo>
                                      <a:lnTo>
                                        <a:pt x="4364" y="5032"/>
                                      </a:lnTo>
                                      <a:lnTo>
                                        <a:pt x="4374" y="5048"/>
                                      </a:lnTo>
                                      <a:lnTo>
                                        <a:pt x="4384" y="5064"/>
                                      </a:lnTo>
                                      <a:lnTo>
                                        <a:pt x="4391" y="5081"/>
                                      </a:lnTo>
                                      <a:lnTo>
                                        <a:pt x="4397" y="5098"/>
                                      </a:lnTo>
                                      <a:lnTo>
                                        <a:pt x="4402" y="5114"/>
                                      </a:lnTo>
                                      <a:lnTo>
                                        <a:pt x="4404" y="5132"/>
                                      </a:lnTo>
                                      <a:lnTo>
                                        <a:pt x="4405" y="5150"/>
                                      </a:lnTo>
                                      <a:lnTo>
                                        <a:pt x="4406" y="5168"/>
                                      </a:lnTo>
                                      <a:lnTo>
                                        <a:pt x="4405" y="5186"/>
                                      </a:lnTo>
                                      <a:lnTo>
                                        <a:pt x="4403" y="5205"/>
                                      </a:lnTo>
                                      <a:lnTo>
                                        <a:pt x="4399" y="5223"/>
                                      </a:lnTo>
                                      <a:lnTo>
                                        <a:pt x="4396" y="5243"/>
                                      </a:lnTo>
                                      <a:lnTo>
                                        <a:pt x="4386" y="5281"/>
                                      </a:lnTo>
                                      <a:lnTo>
                                        <a:pt x="4373" y="5321"/>
                                      </a:lnTo>
                                      <a:lnTo>
                                        <a:pt x="4359" y="5363"/>
                                      </a:lnTo>
                                      <a:lnTo>
                                        <a:pt x="4344" y="5405"/>
                                      </a:lnTo>
                                      <a:lnTo>
                                        <a:pt x="4334" y="5430"/>
                                      </a:lnTo>
                                      <a:lnTo>
                                        <a:pt x="4325" y="5455"/>
                                      </a:lnTo>
                                      <a:lnTo>
                                        <a:pt x="4316" y="5481"/>
                                      </a:lnTo>
                                      <a:lnTo>
                                        <a:pt x="4308" y="5507"/>
                                      </a:lnTo>
                                      <a:lnTo>
                                        <a:pt x="4301" y="5534"/>
                                      </a:lnTo>
                                      <a:lnTo>
                                        <a:pt x="4295" y="5560"/>
                                      </a:lnTo>
                                      <a:lnTo>
                                        <a:pt x="4289" y="5587"/>
                                      </a:lnTo>
                                      <a:lnTo>
                                        <a:pt x="4285" y="5613"/>
                                      </a:lnTo>
                                      <a:lnTo>
                                        <a:pt x="4274" y="5720"/>
                                      </a:lnTo>
                                      <a:lnTo>
                                        <a:pt x="4264" y="5822"/>
                                      </a:lnTo>
                                      <a:lnTo>
                                        <a:pt x="4255" y="5921"/>
                                      </a:lnTo>
                                      <a:lnTo>
                                        <a:pt x="4249" y="6017"/>
                                      </a:lnTo>
                                      <a:lnTo>
                                        <a:pt x="4242" y="6109"/>
                                      </a:lnTo>
                                      <a:lnTo>
                                        <a:pt x="4238" y="6198"/>
                                      </a:lnTo>
                                      <a:lnTo>
                                        <a:pt x="4235" y="6283"/>
                                      </a:lnTo>
                                      <a:lnTo>
                                        <a:pt x="4232" y="6366"/>
                                      </a:lnTo>
                                      <a:lnTo>
                                        <a:pt x="4232" y="6445"/>
                                      </a:lnTo>
                                      <a:lnTo>
                                        <a:pt x="4232" y="6523"/>
                                      </a:lnTo>
                                      <a:lnTo>
                                        <a:pt x="4233" y="6596"/>
                                      </a:lnTo>
                                      <a:lnTo>
                                        <a:pt x="4236" y="6668"/>
                                      </a:lnTo>
                                      <a:lnTo>
                                        <a:pt x="4239" y="6736"/>
                                      </a:lnTo>
                                      <a:lnTo>
                                        <a:pt x="4242" y="6803"/>
                                      </a:lnTo>
                                      <a:lnTo>
                                        <a:pt x="4248" y="6867"/>
                                      </a:lnTo>
                                      <a:lnTo>
                                        <a:pt x="4253" y="6929"/>
                                      </a:lnTo>
                                      <a:lnTo>
                                        <a:pt x="4259" y="6988"/>
                                      </a:lnTo>
                                      <a:lnTo>
                                        <a:pt x="4266" y="7047"/>
                                      </a:lnTo>
                                      <a:lnTo>
                                        <a:pt x="4274" y="7102"/>
                                      </a:lnTo>
                                      <a:lnTo>
                                        <a:pt x="4281" y="7157"/>
                                      </a:lnTo>
                                      <a:lnTo>
                                        <a:pt x="4290" y="7209"/>
                                      </a:lnTo>
                                      <a:lnTo>
                                        <a:pt x="4299" y="7260"/>
                                      </a:lnTo>
                                      <a:lnTo>
                                        <a:pt x="4309" y="7309"/>
                                      </a:lnTo>
                                      <a:lnTo>
                                        <a:pt x="4319" y="7357"/>
                                      </a:lnTo>
                                      <a:lnTo>
                                        <a:pt x="4339" y="7450"/>
                                      </a:lnTo>
                                      <a:lnTo>
                                        <a:pt x="4361" y="7539"/>
                                      </a:lnTo>
                                      <a:lnTo>
                                        <a:pt x="4383" y="7625"/>
                                      </a:lnTo>
                                      <a:lnTo>
                                        <a:pt x="4405" y="7708"/>
                                      </a:lnTo>
                                      <a:lnTo>
                                        <a:pt x="4419" y="7759"/>
                                      </a:lnTo>
                                      <a:lnTo>
                                        <a:pt x="4432" y="7809"/>
                                      </a:lnTo>
                                      <a:lnTo>
                                        <a:pt x="4445" y="7860"/>
                                      </a:lnTo>
                                      <a:lnTo>
                                        <a:pt x="4457" y="7910"/>
                                      </a:lnTo>
                                      <a:lnTo>
                                        <a:pt x="4469" y="7962"/>
                                      </a:lnTo>
                                      <a:lnTo>
                                        <a:pt x="4481" y="8013"/>
                                      </a:lnTo>
                                      <a:lnTo>
                                        <a:pt x="4492" y="8065"/>
                                      </a:lnTo>
                                      <a:lnTo>
                                        <a:pt x="4502" y="8117"/>
                                      </a:lnTo>
                                      <a:lnTo>
                                        <a:pt x="4511" y="8172"/>
                                      </a:lnTo>
                                      <a:lnTo>
                                        <a:pt x="4520" y="8226"/>
                                      </a:lnTo>
                                      <a:lnTo>
                                        <a:pt x="4526" y="8283"/>
                                      </a:lnTo>
                                      <a:lnTo>
                                        <a:pt x="4533" y="8341"/>
                                      </a:lnTo>
                                      <a:lnTo>
                                        <a:pt x="4538" y="8402"/>
                                      </a:lnTo>
                                      <a:lnTo>
                                        <a:pt x="4541" y="8463"/>
                                      </a:lnTo>
                                      <a:lnTo>
                                        <a:pt x="4544" y="8527"/>
                                      </a:lnTo>
                                      <a:lnTo>
                                        <a:pt x="4545" y="8593"/>
                                      </a:lnTo>
                                      <a:lnTo>
                                        <a:pt x="4544" y="8610"/>
                                      </a:lnTo>
                                      <a:lnTo>
                                        <a:pt x="4541" y="8625"/>
                                      </a:lnTo>
                                      <a:lnTo>
                                        <a:pt x="4538" y="8639"/>
                                      </a:lnTo>
                                      <a:lnTo>
                                        <a:pt x="4534" y="8653"/>
                                      </a:lnTo>
                                      <a:lnTo>
                                        <a:pt x="4530" y="8659"/>
                                      </a:lnTo>
                                      <a:lnTo>
                                        <a:pt x="4528" y="8664"/>
                                      </a:lnTo>
                                      <a:lnTo>
                                        <a:pt x="4522" y="8677"/>
                                      </a:lnTo>
                                      <a:lnTo>
                                        <a:pt x="4514" y="8688"/>
                                      </a:lnTo>
                                      <a:lnTo>
                                        <a:pt x="4505" y="8700"/>
                                      </a:lnTo>
                                      <a:lnTo>
                                        <a:pt x="4497" y="8711"/>
                                      </a:lnTo>
                                      <a:lnTo>
                                        <a:pt x="4486" y="8721"/>
                                      </a:lnTo>
                                      <a:lnTo>
                                        <a:pt x="4475" y="8731"/>
                                      </a:lnTo>
                                      <a:lnTo>
                                        <a:pt x="4463" y="8739"/>
                                      </a:lnTo>
                                      <a:lnTo>
                                        <a:pt x="4450" y="8748"/>
                                      </a:lnTo>
                                      <a:lnTo>
                                        <a:pt x="4435" y="8756"/>
                                      </a:lnTo>
                                      <a:lnTo>
                                        <a:pt x="4420" y="8763"/>
                                      </a:lnTo>
                                      <a:lnTo>
                                        <a:pt x="4405" y="8771"/>
                                      </a:lnTo>
                                      <a:lnTo>
                                        <a:pt x="4388" y="8777"/>
                                      </a:lnTo>
                                      <a:lnTo>
                                        <a:pt x="4371" y="8783"/>
                                      </a:lnTo>
                                      <a:lnTo>
                                        <a:pt x="4354" y="8788"/>
                                      </a:lnTo>
                                      <a:lnTo>
                                        <a:pt x="4335" y="8794"/>
                                      </a:lnTo>
                                      <a:lnTo>
                                        <a:pt x="4315" y="8798"/>
                                      </a:lnTo>
                                      <a:lnTo>
                                        <a:pt x="4280" y="8806"/>
                                      </a:lnTo>
                                      <a:lnTo>
                                        <a:pt x="4244" y="8811"/>
                                      </a:lnTo>
                                      <a:lnTo>
                                        <a:pt x="4205" y="8815"/>
                                      </a:lnTo>
                                      <a:lnTo>
                                        <a:pt x="4165" y="8820"/>
                                      </a:lnTo>
                                      <a:lnTo>
                                        <a:pt x="4122" y="8823"/>
                                      </a:lnTo>
                                      <a:lnTo>
                                        <a:pt x="4078" y="8825"/>
                                      </a:lnTo>
                                      <a:lnTo>
                                        <a:pt x="4033" y="8826"/>
                                      </a:lnTo>
                                      <a:lnTo>
                                        <a:pt x="3987" y="8826"/>
                                      </a:lnTo>
                                      <a:lnTo>
                                        <a:pt x="3941" y="8826"/>
                                      </a:lnTo>
                                      <a:lnTo>
                                        <a:pt x="3893" y="8825"/>
                                      </a:lnTo>
                                      <a:lnTo>
                                        <a:pt x="3845" y="8823"/>
                                      </a:lnTo>
                                      <a:lnTo>
                                        <a:pt x="3797" y="8821"/>
                                      </a:lnTo>
                                      <a:lnTo>
                                        <a:pt x="3697" y="8815"/>
                                      </a:lnTo>
                                      <a:lnTo>
                                        <a:pt x="3596" y="8807"/>
                                      </a:lnTo>
                                      <a:lnTo>
                                        <a:pt x="3494" y="8797"/>
                                      </a:lnTo>
                                      <a:lnTo>
                                        <a:pt x="3394" y="8786"/>
                                      </a:lnTo>
                                      <a:lnTo>
                                        <a:pt x="3296" y="8774"/>
                                      </a:lnTo>
                                      <a:lnTo>
                                        <a:pt x="3199" y="8761"/>
                                      </a:lnTo>
                                      <a:lnTo>
                                        <a:pt x="3109" y="8748"/>
                                      </a:lnTo>
                                      <a:lnTo>
                                        <a:pt x="3023" y="8734"/>
                                      </a:lnTo>
                                      <a:lnTo>
                                        <a:pt x="2944" y="8721"/>
                                      </a:lnTo>
                                      <a:lnTo>
                                        <a:pt x="2873" y="8707"/>
                                      </a:lnTo>
                                      <a:lnTo>
                                        <a:pt x="2812" y="8695"/>
                                      </a:lnTo>
                                      <a:lnTo>
                                        <a:pt x="2759" y="8683"/>
                                      </a:lnTo>
                                      <a:lnTo>
                                        <a:pt x="2719" y="8673"/>
                                      </a:lnTo>
                                      <a:lnTo>
                                        <a:pt x="2692" y="8663"/>
                                      </a:lnTo>
                                      <a:lnTo>
                                        <a:pt x="2678" y="8659"/>
                                      </a:lnTo>
                                      <a:lnTo>
                                        <a:pt x="2662" y="8654"/>
                                      </a:lnTo>
                                      <a:lnTo>
                                        <a:pt x="2646" y="8650"/>
                                      </a:lnTo>
                                      <a:lnTo>
                                        <a:pt x="2628" y="8646"/>
                                      </a:lnTo>
                                      <a:lnTo>
                                        <a:pt x="2589" y="8638"/>
                                      </a:lnTo>
                                      <a:lnTo>
                                        <a:pt x="2546" y="8631"/>
                                      </a:lnTo>
                                      <a:lnTo>
                                        <a:pt x="2500" y="8625"/>
                                      </a:lnTo>
                                      <a:lnTo>
                                        <a:pt x="2449" y="8619"/>
                                      </a:lnTo>
                                      <a:lnTo>
                                        <a:pt x="2396" y="8614"/>
                                      </a:lnTo>
                                      <a:lnTo>
                                        <a:pt x="2339" y="8609"/>
                                      </a:lnTo>
                                      <a:lnTo>
                                        <a:pt x="2284" y="8603"/>
                                      </a:lnTo>
                                      <a:lnTo>
                                        <a:pt x="2228" y="8597"/>
                                      </a:lnTo>
                                      <a:lnTo>
                                        <a:pt x="2169" y="8590"/>
                                      </a:lnTo>
                                      <a:lnTo>
                                        <a:pt x="2109" y="8583"/>
                                      </a:lnTo>
                                      <a:lnTo>
                                        <a:pt x="2045" y="8575"/>
                                      </a:lnTo>
                                      <a:lnTo>
                                        <a:pt x="1982" y="8566"/>
                                      </a:lnTo>
                                      <a:lnTo>
                                        <a:pt x="1915" y="8555"/>
                                      </a:lnTo>
                                      <a:lnTo>
                                        <a:pt x="1849" y="8544"/>
                                      </a:lnTo>
                                      <a:lnTo>
                                        <a:pt x="1780" y="8530"/>
                                      </a:lnTo>
                                      <a:lnTo>
                                        <a:pt x="1710" y="8516"/>
                                      </a:lnTo>
                                      <a:lnTo>
                                        <a:pt x="1639" y="8499"/>
                                      </a:lnTo>
                                      <a:lnTo>
                                        <a:pt x="1567" y="8480"/>
                                      </a:lnTo>
                                      <a:lnTo>
                                        <a:pt x="1531" y="8469"/>
                                      </a:lnTo>
                                      <a:lnTo>
                                        <a:pt x="1495" y="8458"/>
                                      </a:lnTo>
                                      <a:lnTo>
                                        <a:pt x="1458" y="8447"/>
                                      </a:lnTo>
                                      <a:lnTo>
                                        <a:pt x="1422" y="8434"/>
                                      </a:lnTo>
                                      <a:lnTo>
                                        <a:pt x="1385" y="8422"/>
                                      </a:lnTo>
                                      <a:lnTo>
                                        <a:pt x="1348" y="8408"/>
                                      </a:lnTo>
                                      <a:lnTo>
                                        <a:pt x="1310" y="8395"/>
                                      </a:lnTo>
                                      <a:lnTo>
                                        <a:pt x="1273" y="8380"/>
                                      </a:lnTo>
                                      <a:lnTo>
                                        <a:pt x="1265" y="8375"/>
                                      </a:lnTo>
                                      <a:lnTo>
                                        <a:pt x="1257" y="8371"/>
                                      </a:lnTo>
                                      <a:lnTo>
                                        <a:pt x="1249" y="8366"/>
                                      </a:lnTo>
                                      <a:lnTo>
                                        <a:pt x="1243" y="8360"/>
                                      </a:lnTo>
                                      <a:lnTo>
                                        <a:pt x="1237" y="8354"/>
                                      </a:lnTo>
                                      <a:lnTo>
                                        <a:pt x="1232" y="8347"/>
                                      </a:lnTo>
                                      <a:lnTo>
                                        <a:pt x="1228" y="8340"/>
                                      </a:lnTo>
                                      <a:lnTo>
                                        <a:pt x="1224" y="8332"/>
                                      </a:lnTo>
                                      <a:lnTo>
                                        <a:pt x="1221" y="8323"/>
                                      </a:lnTo>
                                      <a:lnTo>
                                        <a:pt x="1219" y="8314"/>
                                      </a:lnTo>
                                      <a:lnTo>
                                        <a:pt x="1218" y="8307"/>
                                      </a:lnTo>
                                      <a:lnTo>
                                        <a:pt x="1217" y="8297"/>
                                      </a:lnTo>
                                      <a:lnTo>
                                        <a:pt x="1217" y="8288"/>
                                      </a:lnTo>
                                      <a:lnTo>
                                        <a:pt x="1218" y="8280"/>
                                      </a:lnTo>
                                      <a:lnTo>
                                        <a:pt x="1220" y="8271"/>
                                      </a:lnTo>
                                      <a:lnTo>
                                        <a:pt x="1223" y="8262"/>
                                      </a:lnTo>
                                      <a:lnTo>
                                        <a:pt x="1228" y="8255"/>
                                      </a:lnTo>
                                      <a:lnTo>
                                        <a:pt x="1232" y="8246"/>
                                      </a:lnTo>
                                      <a:lnTo>
                                        <a:pt x="1237" y="8239"/>
                                      </a:lnTo>
                                      <a:lnTo>
                                        <a:pt x="1243" y="8233"/>
                                      </a:lnTo>
                                      <a:lnTo>
                                        <a:pt x="1249" y="8227"/>
                                      </a:lnTo>
                                      <a:lnTo>
                                        <a:pt x="1257" y="8222"/>
                                      </a:lnTo>
                                      <a:lnTo>
                                        <a:pt x="1264" y="8218"/>
                                      </a:lnTo>
                                      <a:lnTo>
                                        <a:pt x="1272" y="8213"/>
                                      </a:lnTo>
                                      <a:lnTo>
                                        <a:pt x="1280" y="8210"/>
                                      </a:lnTo>
                                      <a:lnTo>
                                        <a:pt x="1289" y="8208"/>
                                      </a:lnTo>
                                      <a:lnTo>
                                        <a:pt x="1297" y="8207"/>
                                      </a:lnTo>
                                      <a:lnTo>
                                        <a:pt x="1306" y="8206"/>
                                      </a:lnTo>
                                      <a:lnTo>
                                        <a:pt x="1315" y="8207"/>
                                      </a:lnTo>
                                      <a:lnTo>
                                        <a:pt x="1324" y="8208"/>
                                      </a:lnTo>
                                      <a:lnTo>
                                        <a:pt x="1332" y="8210"/>
                                      </a:lnTo>
                                      <a:lnTo>
                                        <a:pt x="1341" y="8213"/>
                                      </a:lnTo>
                                      <a:lnTo>
                                        <a:pt x="1376" y="8226"/>
                                      </a:lnTo>
                                      <a:lnTo>
                                        <a:pt x="1411" y="8240"/>
                                      </a:lnTo>
                                      <a:lnTo>
                                        <a:pt x="1446" y="8252"/>
                                      </a:lnTo>
                                      <a:lnTo>
                                        <a:pt x="1481" y="8264"/>
                                      </a:lnTo>
                                      <a:lnTo>
                                        <a:pt x="1551" y="8287"/>
                                      </a:lnTo>
                                      <a:lnTo>
                                        <a:pt x="1619" y="8307"/>
                                      </a:lnTo>
                                      <a:lnTo>
                                        <a:pt x="1688" y="8325"/>
                                      </a:lnTo>
                                      <a:lnTo>
                                        <a:pt x="1755" y="8341"/>
                                      </a:lnTo>
                                      <a:lnTo>
                                        <a:pt x="1821" y="8355"/>
                                      </a:lnTo>
                                      <a:lnTo>
                                        <a:pt x="1887" y="8368"/>
                                      </a:lnTo>
                                      <a:lnTo>
                                        <a:pt x="1951" y="8379"/>
                                      </a:lnTo>
                                      <a:lnTo>
                                        <a:pt x="2015" y="8389"/>
                                      </a:lnTo>
                                      <a:lnTo>
                                        <a:pt x="2076" y="8397"/>
                                      </a:lnTo>
                                      <a:lnTo>
                                        <a:pt x="2136" y="8405"/>
                                      </a:lnTo>
                                      <a:lnTo>
                                        <a:pt x="2194" y="8412"/>
                                      </a:lnTo>
                                      <a:lnTo>
                                        <a:pt x="2251" y="8418"/>
                                      </a:lnTo>
                                      <a:lnTo>
                                        <a:pt x="2305" y="8423"/>
                                      </a:lnTo>
                                      <a:lnTo>
                                        <a:pt x="2358" y="8429"/>
                                      </a:lnTo>
                                      <a:lnTo>
                                        <a:pt x="2419" y="8435"/>
                                      </a:lnTo>
                                      <a:lnTo>
                                        <a:pt x="2478" y="8442"/>
                                      </a:lnTo>
                                      <a:lnTo>
                                        <a:pt x="2533" y="8448"/>
                                      </a:lnTo>
                                      <a:lnTo>
                                        <a:pt x="2585" y="8455"/>
                                      </a:lnTo>
                                      <a:lnTo>
                                        <a:pt x="2634" y="8463"/>
                                      </a:lnTo>
                                      <a:lnTo>
                                        <a:pt x="2678" y="8472"/>
                                      </a:lnTo>
                                      <a:lnTo>
                                        <a:pt x="2699" y="8477"/>
                                      </a:lnTo>
                                      <a:lnTo>
                                        <a:pt x="2719" y="8482"/>
                                      </a:lnTo>
                                      <a:lnTo>
                                        <a:pt x="2738" y="8489"/>
                                      </a:lnTo>
                                      <a:lnTo>
                                        <a:pt x="2756" y="8495"/>
                                      </a:lnTo>
                                      <a:lnTo>
                                        <a:pt x="2755" y="8495"/>
                                      </a:lnTo>
                                      <a:lnTo>
                                        <a:pt x="2756" y="8495"/>
                                      </a:lnTo>
                                      <a:lnTo>
                                        <a:pt x="2782" y="8504"/>
                                      </a:lnTo>
                                      <a:lnTo>
                                        <a:pt x="2819" y="8514"/>
                                      </a:lnTo>
                                      <a:lnTo>
                                        <a:pt x="2868" y="8525"/>
                                      </a:lnTo>
                                      <a:lnTo>
                                        <a:pt x="2926" y="8536"/>
                                      </a:lnTo>
                                      <a:lnTo>
                                        <a:pt x="2993" y="8548"/>
                                      </a:lnTo>
                                      <a:lnTo>
                                        <a:pt x="3067" y="8561"/>
                                      </a:lnTo>
                                      <a:lnTo>
                                        <a:pt x="3149" y="8573"/>
                                      </a:lnTo>
                                      <a:lnTo>
                                        <a:pt x="3235" y="8586"/>
                                      </a:lnTo>
                                      <a:lnTo>
                                        <a:pt x="3326" y="8598"/>
                                      </a:lnTo>
                                      <a:lnTo>
                                        <a:pt x="3419" y="8609"/>
                                      </a:lnTo>
                                      <a:lnTo>
                                        <a:pt x="3515" y="8619"/>
                                      </a:lnTo>
                                      <a:lnTo>
                                        <a:pt x="3612" y="8628"/>
                                      </a:lnTo>
                                      <a:lnTo>
                                        <a:pt x="3708" y="8636"/>
                                      </a:lnTo>
                                      <a:lnTo>
                                        <a:pt x="3804" y="8641"/>
                                      </a:lnTo>
                                      <a:lnTo>
                                        <a:pt x="3850" y="8643"/>
                                      </a:lnTo>
                                      <a:lnTo>
                                        <a:pt x="3897" y="8644"/>
                                      </a:lnTo>
                                      <a:lnTo>
                                        <a:pt x="3942" y="8646"/>
                                      </a:lnTo>
                                      <a:lnTo>
                                        <a:pt x="3987" y="8646"/>
                                      </a:lnTo>
                                      <a:lnTo>
                                        <a:pt x="4029" y="8646"/>
                                      </a:lnTo>
                                      <a:lnTo>
                                        <a:pt x="4070" y="8644"/>
                                      </a:lnTo>
                                      <a:lnTo>
                                        <a:pt x="4109" y="8643"/>
                                      </a:lnTo>
                                      <a:lnTo>
                                        <a:pt x="4147" y="8640"/>
                                      </a:lnTo>
                                      <a:lnTo>
                                        <a:pt x="4183" y="8637"/>
                                      </a:lnTo>
                                      <a:lnTo>
                                        <a:pt x="4216" y="8634"/>
                                      </a:lnTo>
                                      <a:lnTo>
                                        <a:pt x="4248" y="8628"/>
                                      </a:lnTo>
                                      <a:lnTo>
                                        <a:pt x="4276" y="8623"/>
                                      </a:lnTo>
                                      <a:lnTo>
                                        <a:pt x="4309" y="8615"/>
                                      </a:lnTo>
                                      <a:lnTo>
                                        <a:pt x="4335" y="8606"/>
                                      </a:lnTo>
                                      <a:lnTo>
                                        <a:pt x="4345" y="8603"/>
                                      </a:lnTo>
                                      <a:lnTo>
                                        <a:pt x="4354" y="8599"/>
                                      </a:lnTo>
                                      <a:lnTo>
                                        <a:pt x="4359" y="8595"/>
                                      </a:lnTo>
                                      <a:lnTo>
                                        <a:pt x="4363" y="8591"/>
                                      </a:lnTo>
                                      <a:lnTo>
                                        <a:pt x="4362" y="8529"/>
                                      </a:lnTo>
                                      <a:lnTo>
                                        <a:pt x="4360" y="8469"/>
                                      </a:lnTo>
                                      <a:lnTo>
                                        <a:pt x="4357" y="8410"/>
                                      </a:lnTo>
                                      <a:lnTo>
                                        <a:pt x="4352" y="8354"/>
                                      </a:lnTo>
                                      <a:lnTo>
                                        <a:pt x="4346" y="8299"/>
                                      </a:lnTo>
                                      <a:lnTo>
                                        <a:pt x="4339" y="8246"/>
                                      </a:lnTo>
                                      <a:lnTo>
                                        <a:pt x="4332" y="8194"/>
                                      </a:lnTo>
                                      <a:lnTo>
                                        <a:pt x="4323" y="8142"/>
                                      </a:lnTo>
                                      <a:lnTo>
                                        <a:pt x="4313" y="8093"/>
                                      </a:lnTo>
                                      <a:lnTo>
                                        <a:pt x="4303" y="8043"/>
                                      </a:lnTo>
                                      <a:lnTo>
                                        <a:pt x="4292" y="7995"/>
                                      </a:lnTo>
                                      <a:lnTo>
                                        <a:pt x="4280" y="7946"/>
                                      </a:lnTo>
                                      <a:lnTo>
                                        <a:pt x="4268" y="7898"/>
                                      </a:lnTo>
                                      <a:lnTo>
                                        <a:pt x="4256" y="7850"/>
                                      </a:lnTo>
                                      <a:lnTo>
                                        <a:pt x="4243" y="7803"/>
                                      </a:lnTo>
                                      <a:lnTo>
                                        <a:pt x="4231" y="7754"/>
                                      </a:lnTo>
                                      <a:lnTo>
                                        <a:pt x="4208" y="7667"/>
                                      </a:lnTo>
                                      <a:lnTo>
                                        <a:pt x="4185" y="7579"/>
                                      </a:lnTo>
                                      <a:lnTo>
                                        <a:pt x="4162" y="7487"/>
                                      </a:lnTo>
                                      <a:lnTo>
                                        <a:pt x="4142" y="7391"/>
                                      </a:lnTo>
                                      <a:lnTo>
                                        <a:pt x="4131" y="7341"/>
                                      </a:lnTo>
                                      <a:lnTo>
                                        <a:pt x="4121" y="7291"/>
                                      </a:lnTo>
                                      <a:lnTo>
                                        <a:pt x="4112" y="7237"/>
                                      </a:lnTo>
                                      <a:lnTo>
                                        <a:pt x="4102" y="7183"/>
                                      </a:lnTo>
                                      <a:lnTo>
                                        <a:pt x="4095" y="7127"/>
                                      </a:lnTo>
                                      <a:lnTo>
                                        <a:pt x="4086" y="7070"/>
                                      </a:lnTo>
                                      <a:lnTo>
                                        <a:pt x="4079" y="7010"/>
                                      </a:lnTo>
                                      <a:lnTo>
                                        <a:pt x="4073" y="6949"/>
                                      </a:lnTo>
                                      <a:lnTo>
                                        <a:pt x="4067" y="6884"/>
                                      </a:lnTo>
                                      <a:lnTo>
                                        <a:pt x="4062" y="6818"/>
                                      </a:lnTo>
                                      <a:lnTo>
                                        <a:pt x="4058" y="6750"/>
                                      </a:lnTo>
                                      <a:lnTo>
                                        <a:pt x="4054" y="6678"/>
                                      </a:lnTo>
                                      <a:lnTo>
                                        <a:pt x="4052" y="6606"/>
                                      </a:lnTo>
                                      <a:lnTo>
                                        <a:pt x="4051" y="6529"/>
                                      </a:lnTo>
                                      <a:lnTo>
                                        <a:pt x="4051" y="6450"/>
                                      </a:lnTo>
                                      <a:lnTo>
                                        <a:pt x="4052" y="6368"/>
                                      </a:lnTo>
                                      <a:lnTo>
                                        <a:pt x="4054" y="6283"/>
                                      </a:lnTo>
                                      <a:lnTo>
                                        <a:pt x="4058" y="6195"/>
                                      </a:lnTo>
                                      <a:lnTo>
                                        <a:pt x="4062" y="6103"/>
                                      </a:lnTo>
                                      <a:lnTo>
                                        <a:pt x="4067" y="6009"/>
                                      </a:lnTo>
                                      <a:lnTo>
                                        <a:pt x="4075" y="5911"/>
                                      </a:lnTo>
                                      <a:lnTo>
                                        <a:pt x="4084" y="5809"/>
                                      </a:lnTo>
                                      <a:lnTo>
                                        <a:pt x="4094" y="5704"/>
                                      </a:lnTo>
                                      <a:lnTo>
                                        <a:pt x="4106" y="5594"/>
                                      </a:lnTo>
                                      <a:lnTo>
                                        <a:pt x="4110" y="5559"/>
                                      </a:lnTo>
                                      <a:lnTo>
                                        <a:pt x="4117" y="5525"/>
                                      </a:lnTo>
                                      <a:lnTo>
                                        <a:pt x="4124" y="5492"/>
                                      </a:lnTo>
                                      <a:lnTo>
                                        <a:pt x="4133" y="5461"/>
                                      </a:lnTo>
                                      <a:lnTo>
                                        <a:pt x="4143" y="5430"/>
                                      </a:lnTo>
                                      <a:lnTo>
                                        <a:pt x="4153" y="5401"/>
                                      </a:lnTo>
                                      <a:lnTo>
                                        <a:pt x="4164" y="5371"/>
                                      </a:lnTo>
                                      <a:lnTo>
                                        <a:pt x="4173" y="5343"/>
                                      </a:lnTo>
                                      <a:lnTo>
                                        <a:pt x="4184" y="5314"/>
                                      </a:lnTo>
                                      <a:lnTo>
                                        <a:pt x="4194" y="5284"/>
                                      </a:lnTo>
                                      <a:lnTo>
                                        <a:pt x="4198" y="5270"/>
                                      </a:lnTo>
                                      <a:lnTo>
                                        <a:pt x="4203" y="5256"/>
                                      </a:lnTo>
                                      <a:lnTo>
                                        <a:pt x="4205" y="5242"/>
                                      </a:lnTo>
                                      <a:lnTo>
                                        <a:pt x="4207" y="5229"/>
                                      </a:lnTo>
                                      <a:lnTo>
                                        <a:pt x="4208" y="5216"/>
                                      </a:lnTo>
                                      <a:lnTo>
                                        <a:pt x="4209" y="5203"/>
                                      </a:lnTo>
                                      <a:lnTo>
                                        <a:pt x="4208" y="5190"/>
                                      </a:lnTo>
                                      <a:lnTo>
                                        <a:pt x="4206" y="5178"/>
                                      </a:lnTo>
                                      <a:lnTo>
                                        <a:pt x="4203" y="5166"/>
                                      </a:lnTo>
                                      <a:lnTo>
                                        <a:pt x="4198" y="5154"/>
                                      </a:lnTo>
                                      <a:lnTo>
                                        <a:pt x="4192" y="5142"/>
                                      </a:lnTo>
                                      <a:lnTo>
                                        <a:pt x="4184" y="5130"/>
                                      </a:lnTo>
                                      <a:lnTo>
                                        <a:pt x="4173" y="5136"/>
                                      </a:lnTo>
                                      <a:lnTo>
                                        <a:pt x="4162" y="5142"/>
                                      </a:lnTo>
                                      <a:lnTo>
                                        <a:pt x="4150" y="5145"/>
                                      </a:lnTo>
                                      <a:lnTo>
                                        <a:pt x="4137" y="5147"/>
                                      </a:lnTo>
                                      <a:lnTo>
                                        <a:pt x="4124" y="5147"/>
                                      </a:lnTo>
                                      <a:lnTo>
                                        <a:pt x="4112" y="5145"/>
                                      </a:lnTo>
                                      <a:lnTo>
                                        <a:pt x="4099" y="5141"/>
                                      </a:lnTo>
                                      <a:lnTo>
                                        <a:pt x="4087" y="5135"/>
                                      </a:lnTo>
                                      <a:lnTo>
                                        <a:pt x="4079" y="5132"/>
                                      </a:lnTo>
                                      <a:lnTo>
                                        <a:pt x="4070" y="5129"/>
                                      </a:lnTo>
                                      <a:lnTo>
                                        <a:pt x="4058" y="5125"/>
                                      </a:lnTo>
                                      <a:lnTo>
                                        <a:pt x="4043" y="5123"/>
                                      </a:lnTo>
                                      <a:lnTo>
                                        <a:pt x="4029" y="5122"/>
                                      </a:lnTo>
                                      <a:lnTo>
                                        <a:pt x="4014" y="5122"/>
                                      </a:lnTo>
                                      <a:lnTo>
                                        <a:pt x="3998" y="5122"/>
                                      </a:lnTo>
                                      <a:lnTo>
                                        <a:pt x="3981" y="5122"/>
                                      </a:lnTo>
                                      <a:lnTo>
                                        <a:pt x="3964" y="5124"/>
                                      </a:lnTo>
                                      <a:lnTo>
                                        <a:pt x="3946" y="5126"/>
                                      </a:lnTo>
                                      <a:lnTo>
                                        <a:pt x="3928" y="5129"/>
                                      </a:lnTo>
                                      <a:lnTo>
                                        <a:pt x="3909" y="5132"/>
                                      </a:lnTo>
                                      <a:lnTo>
                                        <a:pt x="3889" y="5137"/>
                                      </a:lnTo>
                                      <a:lnTo>
                                        <a:pt x="3870" y="5142"/>
                                      </a:lnTo>
                                      <a:lnTo>
                                        <a:pt x="3849" y="5148"/>
                                      </a:lnTo>
                                      <a:lnTo>
                                        <a:pt x="3829" y="5155"/>
                                      </a:lnTo>
                                      <a:lnTo>
                                        <a:pt x="3809" y="5162"/>
                                      </a:lnTo>
                                      <a:lnTo>
                                        <a:pt x="3788" y="5171"/>
                                      </a:lnTo>
                                      <a:lnTo>
                                        <a:pt x="3766" y="5180"/>
                                      </a:lnTo>
                                      <a:lnTo>
                                        <a:pt x="3745" y="5191"/>
                                      </a:lnTo>
                                      <a:lnTo>
                                        <a:pt x="3724" y="5202"/>
                                      </a:lnTo>
                                      <a:lnTo>
                                        <a:pt x="3702" y="5215"/>
                                      </a:lnTo>
                                      <a:lnTo>
                                        <a:pt x="3680" y="5228"/>
                                      </a:lnTo>
                                      <a:lnTo>
                                        <a:pt x="3658" y="5242"/>
                                      </a:lnTo>
                                      <a:lnTo>
                                        <a:pt x="3636" y="5257"/>
                                      </a:lnTo>
                                      <a:lnTo>
                                        <a:pt x="3615" y="5273"/>
                                      </a:lnTo>
                                      <a:lnTo>
                                        <a:pt x="3595" y="5291"/>
                                      </a:lnTo>
                                      <a:lnTo>
                                        <a:pt x="3574" y="5309"/>
                                      </a:lnTo>
                                      <a:lnTo>
                                        <a:pt x="3553" y="5329"/>
                                      </a:lnTo>
                                      <a:lnTo>
                                        <a:pt x="3534" y="5349"/>
                                      </a:lnTo>
                                      <a:lnTo>
                                        <a:pt x="3514" y="5370"/>
                                      </a:lnTo>
                                      <a:lnTo>
                                        <a:pt x="3495" y="5393"/>
                                      </a:lnTo>
                                      <a:lnTo>
                                        <a:pt x="3477" y="5417"/>
                                      </a:lnTo>
                                      <a:lnTo>
                                        <a:pt x="3459" y="5442"/>
                                      </a:lnTo>
                                      <a:lnTo>
                                        <a:pt x="3442" y="5468"/>
                                      </a:lnTo>
                                      <a:lnTo>
                                        <a:pt x="3425" y="5496"/>
                                      </a:lnTo>
                                      <a:lnTo>
                                        <a:pt x="3416" y="5515"/>
                                      </a:lnTo>
                                      <a:lnTo>
                                        <a:pt x="3405" y="5535"/>
                                      </a:lnTo>
                                      <a:lnTo>
                                        <a:pt x="3395" y="5554"/>
                                      </a:lnTo>
                                      <a:lnTo>
                                        <a:pt x="3386" y="5575"/>
                                      </a:lnTo>
                                      <a:lnTo>
                                        <a:pt x="3377" y="5597"/>
                                      </a:lnTo>
                                      <a:lnTo>
                                        <a:pt x="3369" y="5619"/>
                                      </a:lnTo>
                                      <a:lnTo>
                                        <a:pt x="3360" y="5640"/>
                                      </a:lnTo>
                                      <a:lnTo>
                                        <a:pt x="3352" y="5663"/>
                                      </a:lnTo>
                                      <a:lnTo>
                                        <a:pt x="3346" y="5687"/>
                                      </a:lnTo>
                                      <a:lnTo>
                                        <a:pt x="3339" y="5711"/>
                                      </a:lnTo>
                                      <a:lnTo>
                                        <a:pt x="3333" y="5736"/>
                                      </a:lnTo>
                                      <a:lnTo>
                                        <a:pt x="3327" y="5761"/>
                                      </a:lnTo>
                                      <a:lnTo>
                                        <a:pt x="3322" y="5788"/>
                                      </a:lnTo>
                                      <a:lnTo>
                                        <a:pt x="3316" y="5814"/>
                                      </a:lnTo>
                                      <a:lnTo>
                                        <a:pt x="3313" y="5841"/>
                                      </a:lnTo>
                                      <a:lnTo>
                                        <a:pt x="3309" y="5869"/>
                                      </a:lnTo>
                                      <a:lnTo>
                                        <a:pt x="3302" y="5936"/>
                                      </a:lnTo>
                                      <a:lnTo>
                                        <a:pt x="3297" y="6003"/>
                                      </a:lnTo>
                                      <a:lnTo>
                                        <a:pt x="3293" y="6070"/>
                                      </a:lnTo>
                                      <a:lnTo>
                                        <a:pt x="3292" y="6137"/>
                                      </a:lnTo>
                                      <a:lnTo>
                                        <a:pt x="3291" y="6205"/>
                                      </a:lnTo>
                                      <a:lnTo>
                                        <a:pt x="3293" y="6272"/>
                                      </a:lnTo>
                                      <a:lnTo>
                                        <a:pt x="3297" y="6341"/>
                                      </a:lnTo>
                                      <a:lnTo>
                                        <a:pt x="3301" y="6408"/>
                                      </a:lnTo>
                                      <a:lnTo>
                                        <a:pt x="3306" y="6476"/>
                                      </a:lnTo>
                                      <a:lnTo>
                                        <a:pt x="3314" y="6543"/>
                                      </a:lnTo>
                                      <a:lnTo>
                                        <a:pt x="3323" y="6611"/>
                                      </a:lnTo>
                                      <a:lnTo>
                                        <a:pt x="3333" y="6677"/>
                                      </a:lnTo>
                                      <a:lnTo>
                                        <a:pt x="3345" y="6745"/>
                                      </a:lnTo>
                                      <a:lnTo>
                                        <a:pt x="3357" y="6811"/>
                                      </a:lnTo>
                                      <a:lnTo>
                                        <a:pt x="3371" y="6878"/>
                                      </a:lnTo>
                                      <a:lnTo>
                                        <a:pt x="3386" y="6944"/>
                                      </a:lnTo>
                                      <a:lnTo>
                                        <a:pt x="3401" y="7010"/>
                                      </a:lnTo>
                                      <a:lnTo>
                                        <a:pt x="3419" y="7075"/>
                                      </a:lnTo>
                                      <a:lnTo>
                                        <a:pt x="3436" y="7139"/>
                                      </a:lnTo>
                                      <a:lnTo>
                                        <a:pt x="3455" y="7203"/>
                                      </a:lnTo>
                                      <a:lnTo>
                                        <a:pt x="3475" y="7267"/>
                                      </a:lnTo>
                                      <a:lnTo>
                                        <a:pt x="3495" y="7330"/>
                                      </a:lnTo>
                                      <a:lnTo>
                                        <a:pt x="3517" y="7392"/>
                                      </a:lnTo>
                                      <a:lnTo>
                                        <a:pt x="3539" y="7453"/>
                                      </a:lnTo>
                                      <a:lnTo>
                                        <a:pt x="3562" y="7514"/>
                                      </a:lnTo>
                                      <a:lnTo>
                                        <a:pt x="3586" y="7574"/>
                                      </a:lnTo>
                                      <a:lnTo>
                                        <a:pt x="3610" y="7633"/>
                                      </a:lnTo>
                                      <a:lnTo>
                                        <a:pt x="3634" y="7690"/>
                                      </a:lnTo>
                                      <a:lnTo>
                                        <a:pt x="3659" y="7747"/>
                                      </a:lnTo>
                                      <a:lnTo>
                                        <a:pt x="3685" y="7804"/>
                                      </a:lnTo>
                                      <a:lnTo>
                                        <a:pt x="3712" y="7858"/>
                                      </a:lnTo>
                                      <a:lnTo>
                                        <a:pt x="3738" y="7913"/>
                                      </a:lnTo>
                                      <a:lnTo>
                                        <a:pt x="3758" y="7954"/>
                                      </a:lnTo>
                                      <a:lnTo>
                                        <a:pt x="3779" y="7994"/>
                                      </a:lnTo>
                                      <a:lnTo>
                                        <a:pt x="3800" y="8033"/>
                                      </a:lnTo>
                                      <a:lnTo>
                                        <a:pt x="3822" y="8073"/>
                                      </a:lnTo>
                                      <a:lnTo>
                                        <a:pt x="3843" y="8111"/>
                                      </a:lnTo>
                                      <a:lnTo>
                                        <a:pt x="3864" y="8148"/>
                                      </a:lnTo>
                                      <a:lnTo>
                                        <a:pt x="3885" y="8185"/>
                                      </a:lnTo>
                                      <a:lnTo>
                                        <a:pt x="3907" y="8220"/>
                                      </a:lnTo>
                                      <a:lnTo>
                                        <a:pt x="3929" y="8255"/>
                                      </a:lnTo>
                                      <a:lnTo>
                                        <a:pt x="3950" y="8288"/>
                                      </a:lnTo>
                                      <a:lnTo>
                                        <a:pt x="3971" y="8321"/>
                                      </a:lnTo>
                                      <a:lnTo>
                                        <a:pt x="3992" y="8353"/>
                                      </a:lnTo>
                                      <a:lnTo>
                                        <a:pt x="4014" y="8384"/>
                                      </a:lnTo>
                                      <a:lnTo>
                                        <a:pt x="4035" y="8414"/>
                                      </a:lnTo>
                                      <a:lnTo>
                                        <a:pt x="4055" y="8443"/>
                                      </a:lnTo>
                                      <a:lnTo>
                                        <a:pt x="4076" y="8471"/>
                                      </a:lnTo>
                                      <a:lnTo>
                                        <a:pt x="4077" y="8471"/>
                                      </a:lnTo>
                                      <a:lnTo>
                                        <a:pt x="4077" y="8472"/>
                                      </a:lnTo>
                                      <a:close/>
                                      <a:moveTo>
                                        <a:pt x="7148" y="7773"/>
                                      </a:moveTo>
                                      <a:lnTo>
                                        <a:pt x="7173" y="7766"/>
                                      </a:lnTo>
                                      <a:lnTo>
                                        <a:pt x="7197" y="7756"/>
                                      </a:lnTo>
                                      <a:lnTo>
                                        <a:pt x="7221" y="7747"/>
                                      </a:lnTo>
                                      <a:lnTo>
                                        <a:pt x="7245" y="7737"/>
                                      </a:lnTo>
                                      <a:lnTo>
                                        <a:pt x="7268" y="7726"/>
                                      </a:lnTo>
                                      <a:lnTo>
                                        <a:pt x="7291" y="7716"/>
                                      </a:lnTo>
                                      <a:lnTo>
                                        <a:pt x="7313" y="7706"/>
                                      </a:lnTo>
                                      <a:lnTo>
                                        <a:pt x="7334" y="7694"/>
                                      </a:lnTo>
                                      <a:lnTo>
                                        <a:pt x="7364" y="7678"/>
                                      </a:lnTo>
                                      <a:lnTo>
                                        <a:pt x="7391" y="7662"/>
                                      </a:lnTo>
                                      <a:lnTo>
                                        <a:pt x="7420" y="7645"/>
                                      </a:lnTo>
                                      <a:lnTo>
                                        <a:pt x="7446" y="7627"/>
                                      </a:lnTo>
                                      <a:lnTo>
                                        <a:pt x="7472" y="7609"/>
                                      </a:lnTo>
                                      <a:lnTo>
                                        <a:pt x="7497" y="7590"/>
                                      </a:lnTo>
                                      <a:lnTo>
                                        <a:pt x="7521" y="7571"/>
                                      </a:lnTo>
                                      <a:lnTo>
                                        <a:pt x="7545" y="7550"/>
                                      </a:lnTo>
                                      <a:lnTo>
                                        <a:pt x="7575" y="7524"/>
                                      </a:lnTo>
                                      <a:lnTo>
                                        <a:pt x="7603" y="7495"/>
                                      </a:lnTo>
                                      <a:lnTo>
                                        <a:pt x="7630" y="7466"/>
                                      </a:lnTo>
                                      <a:lnTo>
                                        <a:pt x="7656" y="7437"/>
                                      </a:lnTo>
                                      <a:lnTo>
                                        <a:pt x="7682" y="7405"/>
                                      </a:lnTo>
                                      <a:lnTo>
                                        <a:pt x="7706" y="7373"/>
                                      </a:lnTo>
                                      <a:lnTo>
                                        <a:pt x="7729" y="7341"/>
                                      </a:lnTo>
                                      <a:lnTo>
                                        <a:pt x="7750" y="7307"/>
                                      </a:lnTo>
                                      <a:lnTo>
                                        <a:pt x="7771" y="7273"/>
                                      </a:lnTo>
                                      <a:lnTo>
                                        <a:pt x="7791" y="7237"/>
                                      </a:lnTo>
                                      <a:lnTo>
                                        <a:pt x="7809" y="7201"/>
                                      </a:lnTo>
                                      <a:lnTo>
                                        <a:pt x="7827" y="7164"/>
                                      </a:lnTo>
                                      <a:lnTo>
                                        <a:pt x="7843" y="7126"/>
                                      </a:lnTo>
                                      <a:lnTo>
                                        <a:pt x="7860" y="7088"/>
                                      </a:lnTo>
                                      <a:lnTo>
                                        <a:pt x="7874" y="7049"/>
                                      </a:lnTo>
                                      <a:lnTo>
                                        <a:pt x="7887" y="7009"/>
                                      </a:lnTo>
                                      <a:lnTo>
                                        <a:pt x="7900" y="6968"/>
                                      </a:lnTo>
                                      <a:lnTo>
                                        <a:pt x="7912" y="6927"/>
                                      </a:lnTo>
                                      <a:lnTo>
                                        <a:pt x="7922" y="6885"/>
                                      </a:lnTo>
                                      <a:lnTo>
                                        <a:pt x="7932" y="6842"/>
                                      </a:lnTo>
                                      <a:lnTo>
                                        <a:pt x="7940" y="6799"/>
                                      </a:lnTo>
                                      <a:lnTo>
                                        <a:pt x="7949" y="6755"/>
                                      </a:lnTo>
                                      <a:lnTo>
                                        <a:pt x="7956" y="6710"/>
                                      </a:lnTo>
                                      <a:lnTo>
                                        <a:pt x="7962" y="6665"/>
                                      </a:lnTo>
                                      <a:lnTo>
                                        <a:pt x="7967" y="6620"/>
                                      </a:lnTo>
                                      <a:lnTo>
                                        <a:pt x="7972" y="6574"/>
                                      </a:lnTo>
                                      <a:lnTo>
                                        <a:pt x="7975" y="6527"/>
                                      </a:lnTo>
                                      <a:lnTo>
                                        <a:pt x="7977" y="6479"/>
                                      </a:lnTo>
                                      <a:lnTo>
                                        <a:pt x="7980" y="6432"/>
                                      </a:lnTo>
                                      <a:lnTo>
                                        <a:pt x="7981" y="6384"/>
                                      </a:lnTo>
                                      <a:lnTo>
                                        <a:pt x="7982" y="6335"/>
                                      </a:lnTo>
                                      <a:lnTo>
                                        <a:pt x="7982" y="6286"/>
                                      </a:lnTo>
                                      <a:lnTo>
                                        <a:pt x="7982" y="6278"/>
                                      </a:lnTo>
                                      <a:lnTo>
                                        <a:pt x="7983" y="6268"/>
                                      </a:lnTo>
                                      <a:lnTo>
                                        <a:pt x="7985" y="6260"/>
                                      </a:lnTo>
                                      <a:lnTo>
                                        <a:pt x="7988" y="6252"/>
                                      </a:lnTo>
                                      <a:lnTo>
                                        <a:pt x="7992" y="6244"/>
                                      </a:lnTo>
                                      <a:lnTo>
                                        <a:pt x="7996" y="6236"/>
                                      </a:lnTo>
                                      <a:lnTo>
                                        <a:pt x="8002" y="6229"/>
                                      </a:lnTo>
                                      <a:lnTo>
                                        <a:pt x="8007" y="6222"/>
                                      </a:lnTo>
                                      <a:lnTo>
                                        <a:pt x="8014" y="6217"/>
                                      </a:lnTo>
                                      <a:lnTo>
                                        <a:pt x="8020" y="6211"/>
                                      </a:lnTo>
                                      <a:lnTo>
                                        <a:pt x="8028" y="6207"/>
                                      </a:lnTo>
                                      <a:lnTo>
                                        <a:pt x="8035" y="6203"/>
                                      </a:lnTo>
                                      <a:lnTo>
                                        <a:pt x="8044" y="6200"/>
                                      </a:lnTo>
                                      <a:lnTo>
                                        <a:pt x="8052" y="6197"/>
                                      </a:lnTo>
                                      <a:lnTo>
                                        <a:pt x="8062" y="6196"/>
                                      </a:lnTo>
                                      <a:lnTo>
                                        <a:pt x="8070" y="6196"/>
                                      </a:lnTo>
                                      <a:lnTo>
                                        <a:pt x="8080" y="6196"/>
                                      </a:lnTo>
                                      <a:lnTo>
                                        <a:pt x="8089" y="6197"/>
                                      </a:lnTo>
                                      <a:lnTo>
                                        <a:pt x="8098" y="6199"/>
                                      </a:lnTo>
                                      <a:lnTo>
                                        <a:pt x="8105" y="6203"/>
                                      </a:lnTo>
                                      <a:lnTo>
                                        <a:pt x="8113" y="6206"/>
                                      </a:lnTo>
                                      <a:lnTo>
                                        <a:pt x="8121" y="6210"/>
                                      </a:lnTo>
                                      <a:lnTo>
                                        <a:pt x="8128" y="6216"/>
                                      </a:lnTo>
                                      <a:lnTo>
                                        <a:pt x="8135" y="6221"/>
                                      </a:lnTo>
                                      <a:lnTo>
                                        <a:pt x="8140" y="6228"/>
                                      </a:lnTo>
                                      <a:lnTo>
                                        <a:pt x="8146" y="6234"/>
                                      </a:lnTo>
                                      <a:lnTo>
                                        <a:pt x="8150" y="6242"/>
                                      </a:lnTo>
                                      <a:lnTo>
                                        <a:pt x="8154" y="6249"/>
                                      </a:lnTo>
                                      <a:lnTo>
                                        <a:pt x="8158" y="6258"/>
                                      </a:lnTo>
                                      <a:lnTo>
                                        <a:pt x="8160" y="6266"/>
                                      </a:lnTo>
                                      <a:lnTo>
                                        <a:pt x="8161" y="6275"/>
                                      </a:lnTo>
                                      <a:lnTo>
                                        <a:pt x="8162" y="6284"/>
                                      </a:lnTo>
                                      <a:lnTo>
                                        <a:pt x="8162" y="6338"/>
                                      </a:lnTo>
                                      <a:lnTo>
                                        <a:pt x="8161" y="6391"/>
                                      </a:lnTo>
                                      <a:lnTo>
                                        <a:pt x="8160" y="6444"/>
                                      </a:lnTo>
                                      <a:lnTo>
                                        <a:pt x="8158" y="6497"/>
                                      </a:lnTo>
                                      <a:lnTo>
                                        <a:pt x="8154" y="6548"/>
                                      </a:lnTo>
                                      <a:lnTo>
                                        <a:pt x="8150" y="6599"/>
                                      </a:lnTo>
                                      <a:lnTo>
                                        <a:pt x="8146" y="6650"/>
                                      </a:lnTo>
                                      <a:lnTo>
                                        <a:pt x="8139" y="6700"/>
                                      </a:lnTo>
                                      <a:lnTo>
                                        <a:pt x="8131" y="6750"/>
                                      </a:lnTo>
                                      <a:lnTo>
                                        <a:pt x="8124" y="6799"/>
                                      </a:lnTo>
                                      <a:lnTo>
                                        <a:pt x="8115" y="6847"/>
                                      </a:lnTo>
                                      <a:lnTo>
                                        <a:pt x="8105" y="6895"/>
                                      </a:lnTo>
                                      <a:lnTo>
                                        <a:pt x="8093" y="6942"/>
                                      </a:lnTo>
                                      <a:lnTo>
                                        <a:pt x="8081" y="6989"/>
                                      </a:lnTo>
                                      <a:lnTo>
                                        <a:pt x="8068" y="7035"/>
                                      </a:lnTo>
                                      <a:lnTo>
                                        <a:pt x="8054" y="7079"/>
                                      </a:lnTo>
                                      <a:lnTo>
                                        <a:pt x="8039" y="7124"/>
                                      </a:lnTo>
                                      <a:lnTo>
                                        <a:pt x="8022" y="7168"/>
                                      </a:lnTo>
                                      <a:lnTo>
                                        <a:pt x="8004" y="7210"/>
                                      </a:lnTo>
                                      <a:lnTo>
                                        <a:pt x="7985" y="7252"/>
                                      </a:lnTo>
                                      <a:lnTo>
                                        <a:pt x="7965" y="7293"/>
                                      </a:lnTo>
                                      <a:lnTo>
                                        <a:pt x="7944" y="7333"/>
                                      </a:lnTo>
                                      <a:lnTo>
                                        <a:pt x="7922" y="7373"/>
                                      </a:lnTo>
                                      <a:lnTo>
                                        <a:pt x="7898" y="7412"/>
                                      </a:lnTo>
                                      <a:lnTo>
                                        <a:pt x="7874" y="7450"/>
                                      </a:lnTo>
                                      <a:lnTo>
                                        <a:pt x="7848" y="7486"/>
                                      </a:lnTo>
                                      <a:lnTo>
                                        <a:pt x="7820" y="7522"/>
                                      </a:lnTo>
                                      <a:lnTo>
                                        <a:pt x="7791" y="7556"/>
                                      </a:lnTo>
                                      <a:lnTo>
                                        <a:pt x="7761" y="7590"/>
                                      </a:lnTo>
                                      <a:lnTo>
                                        <a:pt x="7731" y="7623"/>
                                      </a:lnTo>
                                      <a:lnTo>
                                        <a:pt x="7698" y="7654"/>
                                      </a:lnTo>
                                      <a:lnTo>
                                        <a:pt x="7664" y="7686"/>
                                      </a:lnTo>
                                      <a:lnTo>
                                        <a:pt x="7636" y="7709"/>
                                      </a:lnTo>
                                      <a:lnTo>
                                        <a:pt x="7607" y="7732"/>
                                      </a:lnTo>
                                      <a:lnTo>
                                        <a:pt x="7578" y="7755"/>
                                      </a:lnTo>
                                      <a:lnTo>
                                        <a:pt x="7548" y="7775"/>
                                      </a:lnTo>
                                      <a:lnTo>
                                        <a:pt x="7517" y="7796"/>
                                      </a:lnTo>
                                      <a:lnTo>
                                        <a:pt x="7485" y="7816"/>
                                      </a:lnTo>
                                      <a:lnTo>
                                        <a:pt x="7452" y="7835"/>
                                      </a:lnTo>
                                      <a:lnTo>
                                        <a:pt x="7418" y="7854"/>
                                      </a:lnTo>
                                      <a:lnTo>
                                        <a:pt x="7391" y="7867"/>
                                      </a:lnTo>
                                      <a:lnTo>
                                        <a:pt x="7364" y="7881"/>
                                      </a:lnTo>
                                      <a:lnTo>
                                        <a:pt x="7337" y="7893"/>
                                      </a:lnTo>
                                      <a:lnTo>
                                        <a:pt x="7308" y="7906"/>
                                      </a:lnTo>
                                      <a:lnTo>
                                        <a:pt x="7279" y="7918"/>
                                      </a:lnTo>
                                      <a:lnTo>
                                        <a:pt x="7249" y="7929"/>
                                      </a:lnTo>
                                      <a:lnTo>
                                        <a:pt x="7219" y="7940"/>
                                      </a:lnTo>
                                      <a:lnTo>
                                        <a:pt x="7188" y="7950"/>
                                      </a:lnTo>
                                      <a:lnTo>
                                        <a:pt x="7196" y="7984"/>
                                      </a:lnTo>
                                      <a:lnTo>
                                        <a:pt x="7201" y="8018"/>
                                      </a:lnTo>
                                      <a:lnTo>
                                        <a:pt x="7208" y="8052"/>
                                      </a:lnTo>
                                      <a:lnTo>
                                        <a:pt x="7213" y="8086"/>
                                      </a:lnTo>
                                      <a:lnTo>
                                        <a:pt x="7350" y="8039"/>
                                      </a:lnTo>
                                      <a:lnTo>
                                        <a:pt x="7476" y="7986"/>
                                      </a:lnTo>
                                      <a:lnTo>
                                        <a:pt x="7592" y="7926"/>
                                      </a:lnTo>
                                      <a:lnTo>
                                        <a:pt x="7698" y="7859"/>
                                      </a:lnTo>
                                      <a:lnTo>
                                        <a:pt x="7794" y="7785"/>
                                      </a:lnTo>
                                      <a:lnTo>
                                        <a:pt x="7880" y="7707"/>
                                      </a:lnTo>
                                      <a:lnTo>
                                        <a:pt x="7958" y="7621"/>
                                      </a:lnTo>
                                      <a:lnTo>
                                        <a:pt x="8027" y="7530"/>
                                      </a:lnTo>
                                      <a:lnTo>
                                        <a:pt x="8087" y="7434"/>
                                      </a:lnTo>
                                      <a:lnTo>
                                        <a:pt x="8139" y="7332"/>
                                      </a:lnTo>
                                      <a:lnTo>
                                        <a:pt x="8184" y="7226"/>
                                      </a:lnTo>
                                      <a:lnTo>
                                        <a:pt x="8221" y="7115"/>
                                      </a:lnTo>
                                      <a:lnTo>
                                        <a:pt x="8252" y="7000"/>
                                      </a:lnTo>
                                      <a:lnTo>
                                        <a:pt x="8274" y="6880"/>
                                      </a:lnTo>
                                      <a:lnTo>
                                        <a:pt x="8292" y="6756"/>
                                      </a:lnTo>
                                      <a:lnTo>
                                        <a:pt x="8304" y="6628"/>
                                      </a:lnTo>
                                      <a:lnTo>
                                        <a:pt x="8309" y="6498"/>
                                      </a:lnTo>
                                      <a:lnTo>
                                        <a:pt x="8311" y="6364"/>
                                      </a:lnTo>
                                      <a:lnTo>
                                        <a:pt x="8306" y="6226"/>
                                      </a:lnTo>
                                      <a:lnTo>
                                        <a:pt x="8298" y="6087"/>
                                      </a:lnTo>
                                      <a:lnTo>
                                        <a:pt x="8285" y="5944"/>
                                      </a:lnTo>
                                      <a:lnTo>
                                        <a:pt x="8269" y="5800"/>
                                      </a:lnTo>
                                      <a:lnTo>
                                        <a:pt x="8248" y="5654"/>
                                      </a:lnTo>
                                      <a:lnTo>
                                        <a:pt x="8225" y="5504"/>
                                      </a:lnTo>
                                      <a:lnTo>
                                        <a:pt x="8200" y="5354"/>
                                      </a:lnTo>
                                      <a:lnTo>
                                        <a:pt x="8172" y="5203"/>
                                      </a:lnTo>
                                      <a:lnTo>
                                        <a:pt x="8141" y="5050"/>
                                      </a:lnTo>
                                      <a:lnTo>
                                        <a:pt x="8110" y="4897"/>
                                      </a:lnTo>
                                      <a:lnTo>
                                        <a:pt x="8076" y="4743"/>
                                      </a:lnTo>
                                      <a:lnTo>
                                        <a:pt x="8042" y="4588"/>
                                      </a:lnTo>
                                      <a:lnTo>
                                        <a:pt x="8007" y="4434"/>
                                      </a:lnTo>
                                      <a:lnTo>
                                        <a:pt x="7972" y="4279"/>
                                      </a:lnTo>
                                      <a:lnTo>
                                        <a:pt x="7956" y="4206"/>
                                      </a:lnTo>
                                      <a:lnTo>
                                        <a:pt x="7939" y="4133"/>
                                      </a:lnTo>
                                      <a:lnTo>
                                        <a:pt x="7922" y="4060"/>
                                      </a:lnTo>
                                      <a:lnTo>
                                        <a:pt x="7905" y="3988"/>
                                      </a:lnTo>
                                      <a:lnTo>
                                        <a:pt x="7890" y="3915"/>
                                      </a:lnTo>
                                      <a:lnTo>
                                        <a:pt x="7874" y="3843"/>
                                      </a:lnTo>
                                      <a:lnTo>
                                        <a:pt x="7857" y="3770"/>
                                      </a:lnTo>
                                      <a:lnTo>
                                        <a:pt x="7842" y="3698"/>
                                      </a:lnTo>
                                      <a:lnTo>
                                        <a:pt x="7827" y="3628"/>
                                      </a:lnTo>
                                      <a:lnTo>
                                        <a:pt x="7813" y="3556"/>
                                      </a:lnTo>
                                      <a:lnTo>
                                        <a:pt x="7797" y="3485"/>
                                      </a:lnTo>
                                      <a:lnTo>
                                        <a:pt x="7784" y="3414"/>
                                      </a:lnTo>
                                      <a:lnTo>
                                        <a:pt x="7770" y="3344"/>
                                      </a:lnTo>
                                      <a:lnTo>
                                        <a:pt x="7757" y="3274"/>
                                      </a:lnTo>
                                      <a:lnTo>
                                        <a:pt x="7745" y="3205"/>
                                      </a:lnTo>
                                      <a:lnTo>
                                        <a:pt x="7733" y="3135"/>
                                      </a:lnTo>
                                      <a:lnTo>
                                        <a:pt x="7732" y="3132"/>
                                      </a:lnTo>
                                      <a:lnTo>
                                        <a:pt x="7732" y="3131"/>
                                      </a:lnTo>
                                      <a:lnTo>
                                        <a:pt x="7723" y="3080"/>
                                      </a:lnTo>
                                      <a:lnTo>
                                        <a:pt x="7715" y="3028"/>
                                      </a:lnTo>
                                      <a:lnTo>
                                        <a:pt x="7707" y="2975"/>
                                      </a:lnTo>
                                      <a:lnTo>
                                        <a:pt x="7700" y="2922"/>
                                      </a:lnTo>
                                      <a:lnTo>
                                        <a:pt x="7692" y="2868"/>
                                      </a:lnTo>
                                      <a:lnTo>
                                        <a:pt x="7685" y="2815"/>
                                      </a:lnTo>
                                      <a:lnTo>
                                        <a:pt x="7677" y="2760"/>
                                      </a:lnTo>
                                      <a:lnTo>
                                        <a:pt x="7671" y="2705"/>
                                      </a:lnTo>
                                      <a:lnTo>
                                        <a:pt x="7656" y="2601"/>
                                      </a:lnTo>
                                      <a:lnTo>
                                        <a:pt x="7642" y="2495"/>
                                      </a:lnTo>
                                      <a:lnTo>
                                        <a:pt x="7627" y="2388"/>
                                      </a:lnTo>
                                      <a:lnTo>
                                        <a:pt x="7610" y="2282"/>
                                      </a:lnTo>
                                      <a:lnTo>
                                        <a:pt x="7601" y="2230"/>
                                      </a:lnTo>
                                      <a:lnTo>
                                        <a:pt x="7591" y="2177"/>
                                      </a:lnTo>
                                      <a:lnTo>
                                        <a:pt x="7581" y="2125"/>
                                      </a:lnTo>
                                      <a:lnTo>
                                        <a:pt x="7570" y="2072"/>
                                      </a:lnTo>
                                      <a:lnTo>
                                        <a:pt x="7559" y="2020"/>
                                      </a:lnTo>
                                      <a:lnTo>
                                        <a:pt x="7547" y="1968"/>
                                      </a:lnTo>
                                      <a:lnTo>
                                        <a:pt x="7534" y="1917"/>
                                      </a:lnTo>
                                      <a:lnTo>
                                        <a:pt x="7521" y="1865"/>
                                      </a:lnTo>
                                      <a:lnTo>
                                        <a:pt x="7506" y="1814"/>
                                      </a:lnTo>
                                      <a:lnTo>
                                        <a:pt x="7491" y="1764"/>
                                      </a:lnTo>
                                      <a:lnTo>
                                        <a:pt x="7474" y="1714"/>
                                      </a:lnTo>
                                      <a:lnTo>
                                        <a:pt x="7457" y="1665"/>
                                      </a:lnTo>
                                      <a:lnTo>
                                        <a:pt x="7438" y="1616"/>
                                      </a:lnTo>
                                      <a:lnTo>
                                        <a:pt x="7420" y="1567"/>
                                      </a:lnTo>
                                      <a:lnTo>
                                        <a:pt x="7399" y="1519"/>
                                      </a:lnTo>
                                      <a:lnTo>
                                        <a:pt x="7377" y="1472"/>
                                      </a:lnTo>
                                      <a:lnTo>
                                        <a:pt x="7353" y="1426"/>
                                      </a:lnTo>
                                      <a:lnTo>
                                        <a:pt x="7329" y="1380"/>
                                      </a:lnTo>
                                      <a:lnTo>
                                        <a:pt x="7303" y="1335"/>
                                      </a:lnTo>
                                      <a:lnTo>
                                        <a:pt x="7275" y="1291"/>
                                      </a:lnTo>
                                      <a:lnTo>
                                        <a:pt x="7246" y="1248"/>
                                      </a:lnTo>
                                      <a:lnTo>
                                        <a:pt x="7215" y="1205"/>
                                      </a:lnTo>
                                      <a:lnTo>
                                        <a:pt x="7184" y="1164"/>
                                      </a:lnTo>
                                      <a:lnTo>
                                        <a:pt x="7150" y="1122"/>
                                      </a:lnTo>
                                      <a:lnTo>
                                        <a:pt x="7120" y="1090"/>
                                      </a:lnTo>
                                      <a:lnTo>
                                        <a:pt x="7090" y="1059"/>
                                      </a:lnTo>
                                      <a:lnTo>
                                        <a:pt x="7058" y="1030"/>
                                      </a:lnTo>
                                      <a:lnTo>
                                        <a:pt x="7025" y="1002"/>
                                      </a:lnTo>
                                      <a:lnTo>
                                        <a:pt x="6990" y="974"/>
                                      </a:lnTo>
                                      <a:lnTo>
                                        <a:pt x="6955" y="948"/>
                                      </a:lnTo>
                                      <a:lnTo>
                                        <a:pt x="6918" y="924"/>
                                      </a:lnTo>
                                      <a:lnTo>
                                        <a:pt x="6881" y="901"/>
                                      </a:lnTo>
                                      <a:lnTo>
                                        <a:pt x="6843" y="880"/>
                                      </a:lnTo>
                                      <a:lnTo>
                                        <a:pt x="6804" y="860"/>
                                      </a:lnTo>
                                      <a:lnTo>
                                        <a:pt x="6763" y="841"/>
                                      </a:lnTo>
                                      <a:lnTo>
                                        <a:pt x="6723" y="824"/>
                                      </a:lnTo>
                                      <a:lnTo>
                                        <a:pt x="6681" y="808"/>
                                      </a:lnTo>
                                      <a:lnTo>
                                        <a:pt x="6640" y="794"/>
                                      </a:lnTo>
                                      <a:lnTo>
                                        <a:pt x="6597" y="780"/>
                                      </a:lnTo>
                                      <a:lnTo>
                                        <a:pt x="6555" y="769"/>
                                      </a:lnTo>
                                      <a:lnTo>
                                        <a:pt x="6520" y="760"/>
                                      </a:lnTo>
                                      <a:lnTo>
                                        <a:pt x="6486" y="752"/>
                                      </a:lnTo>
                                      <a:lnTo>
                                        <a:pt x="6451" y="746"/>
                                      </a:lnTo>
                                      <a:lnTo>
                                        <a:pt x="6416" y="739"/>
                                      </a:lnTo>
                                      <a:lnTo>
                                        <a:pt x="6381" y="735"/>
                                      </a:lnTo>
                                      <a:lnTo>
                                        <a:pt x="6346" y="730"/>
                                      </a:lnTo>
                                      <a:lnTo>
                                        <a:pt x="6312" y="727"/>
                                      </a:lnTo>
                                      <a:lnTo>
                                        <a:pt x="6277" y="725"/>
                                      </a:lnTo>
                                      <a:lnTo>
                                        <a:pt x="6242" y="723"/>
                                      </a:lnTo>
                                      <a:lnTo>
                                        <a:pt x="6208" y="723"/>
                                      </a:lnTo>
                                      <a:lnTo>
                                        <a:pt x="6174" y="723"/>
                                      </a:lnTo>
                                      <a:lnTo>
                                        <a:pt x="6140" y="724"/>
                                      </a:lnTo>
                                      <a:lnTo>
                                        <a:pt x="6105" y="726"/>
                                      </a:lnTo>
                                      <a:lnTo>
                                        <a:pt x="6072" y="728"/>
                                      </a:lnTo>
                                      <a:lnTo>
                                        <a:pt x="6038" y="733"/>
                                      </a:lnTo>
                                      <a:lnTo>
                                        <a:pt x="6006" y="737"/>
                                      </a:lnTo>
                                      <a:lnTo>
                                        <a:pt x="5974" y="742"/>
                                      </a:lnTo>
                                      <a:lnTo>
                                        <a:pt x="5942" y="749"/>
                                      </a:lnTo>
                                      <a:lnTo>
                                        <a:pt x="5912" y="755"/>
                                      </a:lnTo>
                                      <a:lnTo>
                                        <a:pt x="5881" y="763"/>
                                      </a:lnTo>
                                      <a:lnTo>
                                        <a:pt x="5852" y="772"/>
                                      </a:lnTo>
                                      <a:lnTo>
                                        <a:pt x="5822" y="782"/>
                                      </a:lnTo>
                                      <a:lnTo>
                                        <a:pt x="5794" y="791"/>
                                      </a:lnTo>
                                      <a:lnTo>
                                        <a:pt x="5765" y="802"/>
                                      </a:lnTo>
                                      <a:lnTo>
                                        <a:pt x="5738" y="814"/>
                                      </a:lnTo>
                                      <a:lnTo>
                                        <a:pt x="5712" y="827"/>
                                      </a:lnTo>
                                      <a:lnTo>
                                        <a:pt x="5686" y="840"/>
                                      </a:lnTo>
                                      <a:lnTo>
                                        <a:pt x="5662" y="855"/>
                                      </a:lnTo>
                                      <a:lnTo>
                                        <a:pt x="5636" y="870"/>
                                      </a:lnTo>
                                      <a:lnTo>
                                        <a:pt x="5614" y="886"/>
                                      </a:lnTo>
                                      <a:lnTo>
                                        <a:pt x="5592" y="902"/>
                                      </a:lnTo>
                                      <a:lnTo>
                                        <a:pt x="5570" y="920"/>
                                      </a:lnTo>
                                      <a:lnTo>
                                        <a:pt x="5544" y="944"/>
                                      </a:lnTo>
                                      <a:lnTo>
                                        <a:pt x="5520" y="969"/>
                                      </a:lnTo>
                                      <a:lnTo>
                                        <a:pt x="5508" y="982"/>
                                      </a:lnTo>
                                      <a:lnTo>
                                        <a:pt x="5497" y="995"/>
                                      </a:lnTo>
                                      <a:lnTo>
                                        <a:pt x="5486" y="1009"/>
                                      </a:lnTo>
                                      <a:lnTo>
                                        <a:pt x="5476" y="1022"/>
                                      </a:lnTo>
                                      <a:lnTo>
                                        <a:pt x="5466" y="1038"/>
                                      </a:lnTo>
                                      <a:lnTo>
                                        <a:pt x="5456" y="1052"/>
                                      </a:lnTo>
                                      <a:lnTo>
                                        <a:pt x="5448" y="1067"/>
                                      </a:lnTo>
                                      <a:lnTo>
                                        <a:pt x="5440" y="1082"/>
                                      </a:lnTo>
                                      <a:lnTo>
                                        <a:pt x="5432" y="1097"/>
                                      </a:lnTo>
                                      <a:lnTo>
                                        <a:pt x="5425" y="1114"/>
                                      </a:lnTo>
                                      <a:lnTo>
                                        <a:pt x="5418" y="1130"/>
                                      </a:lnTo>
                                      <a:lnTo>
                                        <a:pt x="5412" y="1146"/>
                                      </a:lnTo>
                                      <a:lnTo>
                                        <a:pt x="5455" y="1174"/>
                                      </a:lnTo>
                                      <a:lnTo>
                                        <a:pt x="5499" y="1200"/>
                                      </a:lnTo>
                                      <a:lnTo>
                                        <a:pt x="5543" y="1228"/>
                                      </a:lnTo>
                                      <a:lnTo>
                                        <a:pt x="5585" y="1256"/>
                                      </a:lnTo>
                                      <a:lnTo>
                                        <a:pt x="5629" y="1286"/>
                                      </a:lnTo>
                                      <a:lnTo>
                                        <a:pt x="5671" y="1315"/>
                                      </a:lnTo>
                                      <a:lnTo>
                                        <a:pt x="5714" y="1347"/>
                                      </a:lnTo>
                                      <a:lnTo>
                                        <a:pt x="5757" y="1377"/>
                                      </a:lnTo>
                                      <a:lnTo>
                                        <a:pt x="5798" y="1409"/>
                                      </a:lnTo>
                                      <a:lnTo>
                                        <a:pt x="5838" y="1441"/>
                                      </a:lnTo>
                                      <a:lnTo>
                                        <a:pt x="5879" y="1473"/>
                                      </a:lnTo>
                                      <a:lnTo>
                                        <a:pt x="5919" y="1507"/>
                                      </a:lnTo>
                                      <a:lnTo>
                                        <a:pt x="5960" y="1541"/>
                                      </a:lnTo>
                                      <a:lnTo>
                                        <a:pt x="5999" y="1576"/>
                                      </a:lnTo>
                                      <a:lnTo>
                                        <a:pt x="6039" y="1612"/>
                                      </a:lnTo>
                                      <a:lnTo>
                                        <a:pt x="6080" y="1647"/>
                                      </a:lnTo>
                                      <a:lnTo>
                                        <a:pt x="6089" y="1616"/>
                                      </a:lnTo>
                                      <a:lnTo>
                                        <a:pt x="6098" y="1584"/>
                                      </a:lnTo>
                                      <a:lnTo>
                                        <a:pt x="6108" y="1555"/>
                                      </a:lnTo>
                                      <a:lnTo>
                                        <a:pt x="6118" y="1527"/>
                                      </a:lnTo>
                                      <a:lnTo>
                                        <a:pt x="6129" y="1499"/>
                                      </a:lnTo>
                                      <a:lnTo>
                                        <a:pt x="6140" y="1472"/>
                                      </a:lnTo>
                                      <a:lnTo>
                                        <a:pt x="6152" y="1447"/>
                                      </a:lnTo>
                                      <a:lnTo>
                                        <a:pt x="6164" y="1423"/>
                                      </a:lnTo>
                                      <a:lnTo>
                                        <a:pt x="6176" y="1400"/>
                                      </a:lnTo>
                                      <a:lnTo>
                                        <a:pt x="6188" y="1377"/>
                                      </a:lnTo>
                                      <a:lnTo>
                                        <a:pt x="6201" y="1357"/>
                                      </a:lnTo>
                                      <a:lnTo>
                                        <a:pt x="6214" y="1337"/>
                                      </a:lnTo>
                                      <a:lnTo>
                                        <a:pt x="6227" y="1317"/>
                                      </a:lnTo>
                                      <a:lnTo>
                                        <a:pt x="6241" y="1300"/>
                                      </a:lnTo>
                                      <a:lnTo>
                                        <a:pt x="6256" y="1283"/>
                                      </a:lnTo>
                                      <a:lnTo>
                                        <a:pt x="6270" y="1267"/>
                                      </a:lnTo>
                                      <a:lnTo>
                                        <a:pt x="6282" y="1254"/>
                                      </a:lnTo>
                                      <a:lnTo>
                                        <a:pt x="6294" y="1241"/>
                                      </a:lnTo>
                                      <a:lnTo>
                                        <a:pt x="6307" y="1230"/>
                                      </a:lnTo>
                                      <a:lnTo>
                                        <a:pt x="6320" y="1219"/>
                                      </a:lnTo>
                                      <a:lnTo>
                                        <a:pt x="6333" y="1209"/>
                                      </a:lnTo>
                                      <a:lnTo>
                                        <a:pt x="6346" y="1199"/>
                                      </a:lnTo>
                                      <a:lnTo>
                                        <a:pt x="6359" y="1189"/>
                                      </a:lnTo>
                                      <a:lnTo>
                                        <a:pt x="6372" y="1180"/>
                                      </a:lnTo>
                                      <a:lnTo>
                                        <a:pt x="6400" y="1165"/>
                                      </a:lnTo>
                                      <a:lnTo>
                                        <a:pt x="6427" y="1152"/>
                                      </a:lnTo>
                                      <a:lnTo>
                                        <a:pt x="6455" y="1140"/>
                                      </a:lnTo>
                                      <a:lnTo>
                                        <a:pt x="6484" y="1131"/>
                                      </a:lnTo>
                                      <a:lnTo>
                                        <a:pt x="6512" y="1124"/>
                                      </a:lnTo>
                                      <a:lnTo>
                                        <a:pt x="6541" y="1118"/>
                                      </a:lnTo>
                                      <a:lnTo>
                                        <a:pt x="6568" y="1115"/>
                                      </a:lnTo>
                                      <a:lnTo>
                                        <a:pt x="6596" y="1113"/>
                                      </a:lnTo>
                                      <a:lnTo>
                                        <a:pt x="6625" y="1113"/>
                                      </a:lnTo>
                                      <a:lnTo>
                                        <a:pt x="6653" y="1114"/>
                                      </a:lnTo>
                                      <a:lnTo>
                                        <a:pt x="6680" y="1117"/>
                                      </a:lnTo>
                                      <a:lnTo>
                                        <a:pt x="6709" y="1121"/>
                                      </a:lnTo>
                                      <a:lnTo>
                                        <a:pt x="6743" y="1128"/>
                                      </a:lnTo>
                                      <a:lnTo>
                                        <a:pt x="6776" y="1137"/>
                                      </a:lnTo>
                                      <a:lnTo>
                                        <a:pt x="6809" y="1146"/>
                                      </a:lnTo>
                                      <a:lnTo>
                                        <a:pt x="6842" y="1158"/>
                                      </a:lnTo>
                                      <a:lnTo>
                                        <a:pt x="6874" y="1172"/>
                                      </a:lnTo>
                                      <a:lnTo>
                                        <a:pt x="6904" y="1186"/>
                                      </a:lnTo>
                                      <a:lnTo>
                                        <a:pt x="6935" y="1201"/>
                                      </a:lnTo>
                                      <a:lnTo>
                                        <a:pt x="6963" y="1217"/>
                                      </a:lnTo>
                                      <a:lnTo>
                                        <a:pt x="6992" y="1234"/>
                                      </a:lnTo>
                                      <a:lnTo>
                                        <a:pt x="7018" y="1250"/>
                                      </a:lnTo>
                                      <a:lnTo>
                                        <a:pt x="7043" y="1267"/>
                                      </a:lnTo>
                                      <a:lnTo>
                                        <a:pt x="7067" y="1284"/>
                                      </a:lnTo>
                                      <a:lnTo>
                                        <a:pt x="7090" y="1301"/>
                                      </a:lnTo>
                                      <a:lnTo>
                                        <a:pt x="7111" y="1317"/>
                                      </a:lnTo>
                                      <a:lnTo>
                                        <a:pt x="7129" y="1333"/>
                                      </a:lnTo>
                                      <a:lnTo>
                                        <a:pt x="7147" y="1348"/>
                                      </a:lnTo>
                                      <a:lnTo>
                                        <a:pt x="7152" y="1354"/>
                                      </a:lnTo>
                                      <a:lnTo>
                                        <a:pt x="7159" y="1362"/>
                                      </a:lnTo>
                                      <a:lnTo>
                                        <a:pt x="7163" y="1370"/>
                                      </a:lnTo>
                                      <a:lnTo>
                                        <a:pt x="7167" y="1377"/>
                                      </a:lnTo>
                                      <a:lnTo>
                                        <a:pt x="7171" y="1385"/>
                                      </a:lnTo>
                                      <a:lnTo>
                                        <a:pt x="7173" y="1394"/>
                                      </a:lnTo>
                                      <a:lnTo>
                                        <a:pt x="7174" y="1402"/>
                                      </a:lnTo>
                                      <a:lnTo>
                                        <a:pt x="7175" y="1411"/>
                                      </a:lnTo>
                                      <a:lnTo>
                                        <a:pt x="7175" y="1420"/>
                                      </a:lnTo>
                                      <a:lnTo>
                                        <a:pt x="7174" y="1429"/>
                                      </a:lnTo>
                                      <a:lnTo>
                                        <a:pt x="7173" y="1436"/>
                                      </a:lnTo>
                                      <a:lnTo>
                                        <a:pt x="7169" y="1445"/>
                                      </a:lnTo>
                                      <a:lnTo>
                                        <a:pt x="7166" y="1454"/>
                                      </a:lnTo>
                                      <a:lnTo>
                                        <a:pt x="7162" y="1461"/>
                                      </a:lnTo>
                                      <a:lnTo>
                                        <a:pt x="7157" y="1469"/>
                                      </a:lnTo>
                                      <a:lnTo>
                                        <a:pt x="7151" y="1475"/>
                                      </a:lnTo>
                                      <a:lnTo>
                                        <a:pt x="7144" y="1482"/>
                                      </a:lnTo>
                                      <a:lnTo>
                                        <a:pt x="7138" y="1487"/>
                                      </a:lnTo>
                                      <a:lnTo>
                                        <a:pt x="7130" y="1493"/>
                                      </a:lnTo>
                                      <a:lnTo>
                                        <a:pt x="7123" y="1496"/>
                                      </a:lnTo>
                                      <a:lnTo>
                                        <a:pt x="7114" y="1499"/>
                                      </a:lnTo>
                                      <a:lnTo>
                                        <a:pt x="7106" y="1503"/>
                                      </a:lnTo>
                                      <a:lnTo>
                                        <a:pt x="7097" y="1504"/>
                                      </a:lnTo>
                                      <a:lnTo>
                                        <a:pt x="7089" y="1505"/>
                                      </a:lnTo>
                                      <a:lnTo>
                                        <a:pt x="7080" y="1505"/>
                                      </a:lnTo>
                                      <a:lnTo>
                                        <a:pt x="7071" y="1504"/>
                                      </a:lnTo>
                                      <a:lnTo>
                                        <a:pt x="7062" y="1502"/>
                                      </a:lnTo>
                                      <a:lnTo>
                                        <a:pt x="7055" y="1499"/>
                                      </a:lnTo>
                                      <a:lnTo>
                                        <a:pt x="7046" y="1496"/>
                                      </a:lnTo>
                                      <a:lnTo>
                                        <a:pt x="7038" y="1492"/>
                                      </a:lnTo>
                                      <a:lnTo>
                                        <a:pt x="7031" y="1486"/>
                                      </a:lnTo>
                                      <a:lnTo>
                                        <a:pt x="7024" y="1481"/>
                                      </a:lnTo>
                                      <a:lnTo>
                                        <a:pt x="6995" y="1456"/>
                                      </a:lnTo>
                                      <a:lnTo>
                                        <a:pt x="6961" y="1429"/>
                                      </a:lnTo>
                                      <a:lnTo>
                                        <a:pt x="6941" y="1415"/>
                                      </a:lnTo>
                                      <a:lnTo>
                                        <a:pt x="6922" y="1401"/>
                                      </a:lnTo>
                                      <a:lnTo>
                                        <a:pt x="6900" y="1388"/>
                                      </a:lnTo>
                                      <a:lnTo>
                                        <a:pt x="6878" y="1375"/>
                                      </a:lnTo>
                                      <a:lnTo>
                                        <a:pt x="6855" y="1362"/>
                                      </a:lnTo>
                                      <a:lnTo>
                                        <a:pt x="6831" y="1350"/>
                                      </a:lnTo>
                                      <a:lnTo>
                                        <a:pt x="6807" y="1339"/>
                                      </a:lnTo>
                                      <a:lnTo>
                                        <a:pt x="6782" y="1328"/>
                                      </a:lnTo>
                                      <a:lnTo>
                                        <a:pt x="6757" y="1320"/>
                                      </a:lnTo>
                                      <a:lnTo>
                                        <a:pt x="6731" y="1311"/>
                                      </a:lnTo>
                                      <a:lnTo>
                                        <a:pt x="6704" y="1304"/>
                                      </a:lnTo>
                                      <a:lnTo>
                                        <a:pt x="6678" y="1299"/>
                                      </a:lnTo>
                                      <a:lnTo>
                                        <a:pt x="6660" y="1296"/>
                                      </a:lnTo>
                                      <a:lnTo>
                                        <a:pt x="6641" y="1294"/>
                                      </a:lnTo>
                                      <a:lnTo>
                                        <a:pt x="6624" y="1294"/>
                                      </a:lnTo>
                                      <a:lnTo>
                                        <a:pt x="6605" y="1294"/>
                                      </a:lnTo>
                                      <a:lnTo>
                                        <a:pt x="6586" y="1295"/>
                                      </a:lnTo>
                                      <a:lnTo>
                                        <a:pt x="6569" y="1296"/>
                                      </a:lnTo>
                                      <a:lnTo>
                                        <a:pt x="6551" y="1299"/>
                                      </a:lnTo>
                                      <a:lnTo>
                                        <a:pt x="6534" y="1303"/>
                                      </a:lnTo>
                                      <a:lnTo>
                                        <a:pt x="6517" y="1310"/>
                                      </a:lnTo>
                                      <a:lnTo>
                                        <a:pt x="6500" y="1316"/>
                                      </a:lnTo>
                                      <a:lnTo>
                                        <a:pt x="6484" y="1325"/>
                                      </a:lnTo>
                                      <a:lnTo>
                                        <a:pt x="6466" y="1335"/>
                                      </a:lnTo>
                                      <a:lnTo>
                                        <a:pt x="6450" y="1346"/>
                                      </a:lnTo>
                                      <a:lnTo>
                                        <a:pt x="6434" y="1359"/>
                                      </a:lnTo>
                                      <a:lnTo>
                                        <a:pt x="6418" y="1373"/>
                                      </a:lnTo>
                                      <a:lnTo>
                                        <a:pt x="6403" y="1389"/>
                                      </a:lnTo>
                                      <a:lnTo>
                                        <a:pt x="6399" y="1393"/>
                                      </a:lnTo>
                                      <a:lnTo>
                                        <a:pt x="6465" y="1437"/>
                                      </a:lnTo>
                                      <a:lnTo>
                                        <a:pt x="6529" y="1486"/>
                                      </a:lnTo>
                                      <a:lnTo>
                                        <a:pt x="6586" y="1540"/>
                                      </a:lnTo>
                                      <a:lnTo>
                                        <a:pt x="6642" y="1596"/>
                                      </a:lnTo>
                                      <a:lnTo>
                                        <a:pt x="6693" y="1656"/>
                                      </a:lnTo>
                                      <a:lnTo>
                                        <a:pt x="6740" y="1719"/>
                                      </a:lnTo>
                                      <a:lnTo>
                                        <a:pt x="6785" y="1786"/>
                                      </a:lnTo>
                                      <a:lnTo>
                                        <a:pt x="6826" y="1854"/>
                                      </a:lnTo>
                                      <a:lnTo>
                                        <a:pt x="6864" y="1926"/>
                                      </a:lnTo>
                                      <a:lnTo>
                                        <a:pt x="6899" y="2000"/>
                                      </a:lnTo>
                                      <a:lnTo>
                                        <a:pt x="6930" y="2078"/>
                                      </a:lnTo>
                                      <a:lnTo>
                                        <a:pt x="6960" y="2156"/>
                                      </a:lnTo>
                                      <a:lnTo>
                                        <a:pt x="6986" y="2237"/>
                                      </a:lnTo>
                                      <a:lnTo>
                                        <a:pt x="7010" y="2318"/>
                                      </a:lnTo>
                                      <a:lnTo>
                                        <a:pt x="7032" y="2402"/>
                                      </a:lnTo>
                                      <a:lnTo>
                                        <a:pt x="7050" y="2487"/>
                                      </a:lnTo>
                                      <a:lnTo>
                                        <a:pt x="7068" y="2574"/>
                                      </a:lnTo>
                                      <a:lnTo>
                                        <a:pt x="7083" y="2660"/>
                                      </a:lnTo>
                                      <a:lnTo>
                                        <a:pt x="7096" y="2749"/>
                                      </a:lnTo>
                                      <a:lnTo>
                                        <a:pt x="7108" y="2837"/>
                                      </a:lnTo>
                                      <a:lnTo>
                                        <a:pt x="7118" y="2926"/>
                                      </a:lnTo>
                                      <a:lnTo>
                                        <a:pt x="7127" y="3014"/>
                                      </a:lnTo>
                                      <a:lnTo>
                                        <a:pt x="7133" y="3103"/>
                                      </a:lnTo>
                                      <a:lnTo>
                                        <a:pt x="7140" y="3191"/>
                                      </a:lnTo>
                                      <a:lnTo>
                                        <a:pt x="7145" y="3279"/>
                                      </a:lnTo>
                                      <a:lnTo>
                                        <a:pt x="7149" y="3366"/>
                                      </a:lnTo>
                                      <a:lnTo>
                                        <a:pt x="7152" y="3452"/>
                                      </a:lnTo>
                                      <a:lnTo>
                                        <a:pt x="7154" y="3538"/>
                                      </a:lnTo>
                                      <a:lnTo>
                                        <a:pt x="7159" y="3705"/>
                                      </a:lnTo>
                                      <a:lnTo>
                                        <a:pt x="7161" y="3864"/>
                                      </a:lnTo>
                                      <a:lnTo>
                                        <a:pt x="7162" y="3975"/>
                                      </a:lnTo>
                                      <a:lnTo>
                                        <a:pt x="7164" y="4081"/>
                                      </a:lnTo>
                                      <a:lnTo>
                                        <a:pt x="7167" y="4181"/>
                                      </a:lnTo>
                                      <a:lnTo>
                                        <a:pt x="7171" y="4274"/>
                                      </a:lnTo>
                                      <a:lnTo>
                                        <a:pt x="7173" y="4317"/>
                                      </a:lnTo>
                                      <a:lnTo>
                                        <a:pt x="7176" y="4359"/>
                                      </a:lnTo>
                                      <a:lnTo>
                                        <a:pt x="7179" y="4398"/>
                                      </a:lnTo>
                                      <a:lnTo>
                                        <a:pt x="7184" y="4436"/>
                                      </a:lnTo>
                                      <a:lnTo>
                                        <a:pt x="7188" y="4471"/>
                                      </a:lnTo>
                                      <a:lnTo>
                                        <a:pt x="7194" y="4503"/>
                                      </a:lnTo>
                                      <a:lnTo>
                                        <a:pt x="7199" y="4534"/>
                                      </a:lnTo>
                                      <a:lnTo>
                                        <a:pt x="7206" y="4561"/>
                                      </a:lnTo>
                                      <a:lnTo>
                                        <a:pt x="7222" y="4622"/>
                                      </a:lnTo>
                                      <a:lnTo>
                                        <a:pt x="7239" y="4691"/>
                                      </a:lnTo>
                                      <a:lnTo>
                                        <a:pt x="7259" y="4765"/>
                                      </a:lnTo>
                                      <a:lnTo>
                                        <a:pt x="7279" y="4844"/>
                                      </a:lnTo>
                                      <a:lnTo>
                                        <a:pt x="7299" y="4928"/>
                                      </a:lnTo>
                                      <a:lnTo>
                                        <a:pt x="7320" y="5017"/>
                                      </a:lnTo>
                                      <a:lnTo>
                                        <a:pt x="7341" y="5110"/>
                                      </a:lnTo>
                                      <a:lnTo>
                                        <a:pt x="7362" y="5206"/>
                                      </a:lnTo>
                                      <a:lnTo>
                                        <a:pt x="7382" y="5304"/>
                                      </a:lnTo>
                                      <a:lnTo>
                                        <a:pt x="7401" y="5405"/>
                                      </a:lnTo>
                                      <a:lnTo>
                                        <a:pt x="7420" y="5509"/>
                                      </a:lnTo>
                                      <a:lnTo>
                                        <a:pt x="7436" y="5613"/>
                                      </a:lnTo>
                                      <a:lnTo>
                                        <a:pt x="7450" y="5718"/>
                                      </a:lnTo>
                                      <a:lnTo>
                                        <a:pt x="7463" y="5823"/>
                                      </a:lnTo>
                                      <a:lnTo>
                                        <a:pt x="7469" y="5877"/>
                                      </a:lnTo>
                                      <a:lnTo>
                                        <a:pt x="7473" y="5929"/>
                                      </a:lnTo>
                                      <a:lnTo>
                                        <a:pt x="7477" y="5981"/>
                                      </a:lnTo>
                                      <a:lnTo>
                                        <a:pt x="7481" y="6034"/>
                                      </a:lnTo>
                                      <a:lnTo>
                                        <a:pt x="7483" y="6086"/>
                                      </a:lnTo>
                                      <a:lnTo>
                                        <a:pt x="7485" y="6138"/>
                                      </a:lnTo>
                                      <a:lnTo>
                                        <a:pt x="7486" y="6189"/>
                                      </a:lnTo>
                                      <a:lnTo>
                                        <a:pt x="7486" y="6241"/>
                                      </a:lnTo>
                                      <a:lnTo>
                                        <a:pt x="7485" y="6291"/>
                                      </a:lnTo>
                                      <a:lnTo>
                                        <a:pt x="7484" y="6341"/>
                                      </a:lnTo>
                                      <a:lnTo>
                                        <a:pt x="7481" y="6390"/>
                                      </a:lnTo>
                                      <a:lnTo>
                                        <a:pt x="7477" y="6439"/>
                                      </a:lnTo>
                                      <a:lnTo>
                                        <a:pt x="7472" y="6487"/>
                                      </a:lnTo>
                                      <a:lnTo>
                                        <a:pt x="7466" y="6534"/>
                                      </a:lnTo>
                                      <a:lnTo>
                                        <a:pt x="7460" y="6579"/>
                                      </a:lnTo>
                                      <a:lnTo>
                                        <a:pt x="7451" y="6624"/>
                                      </a:lnTo>
                                      <a:lnTo>
                                        <a:pt x="7441" y="6669"/>
                                      </a:lnTo>
                                      <a:lnTo>
                                        <a:pt x="7432" y="6711"/>
                                      </a:lnTo>
                                      <a:lnTo>
                                        <a:pt x="7420" y="6753"/>
                                      </a:lnTo>
                                      <a:lnTo>
                                        <a:pt x="7405" y="6793"/>
                                      </a:lnTo>
                                      <a:lnTo>
                                        <a:pt x="7391" y="6832"/>
                                      </a:lnTo>
                                      <a:lnTo>
                                        <a:pt x="7375" y="6870"/>
                                      </a:lnTo>
                                      <a:lnTo>
                                        <a:pt x="7357" y="6906"/>
                                      </a:lnTo>
                                      <a:lnTo>
                                        <a:pt x="7339" y="6941"/>
                                      </a:lnTo>
                                      <a:lnTo>
                                        <a:pt x="7318" y="6975"/>
                                      </a:lnTo>
                                      <a:lnTo>
                                        <a:pt x="7296" y="7006"/>
                                      </a:lnTo>
                                      <a:lnTo>
                                        <a:pt x="7272" y="7037"/>
                                      </a:lnTo>
                                      <a:lnTo>
                                        <a:pt x="7247" y="7065"/>
                                      </a:lnTo>
                                      <a:lnTo>
                                        <a:pt x="7220" y="7092"/>
                                      </a:lnTo>
                                      <a:lnTo>
                                        <a:pt x="7191" y="7117"/>
                                      </a:lnTo>
                                      <a:lnTo>
                                        <a:pt x="7161" y="7140"/>
                                      </a:lnTo>
                                      <a:lnTo>
                                        <a:pt x="7129" y="7162"/>
                                      </a:lnTo>
                                      <a:lnTo>
                                        <a:pt x="7095" y="7181"/>
                                      </a:lnTo>
                                      <a:lnTo>
                                        <a:pt x="7059" y="7198"/>
                                      </a:lnTo>
                                      <a:lnTo>
                                        <a:pt x="7022" y="7213"/>
                                      </a:lnTo>
                                      <a:lnTo>
                                        <a:pt x="6983" y="7225"/>
                                      </a:lnTo>
                                      <a:lnTo>
                                        <a:pt x="7006" y="7296"/>
                                      </a:lnTo>
                                      <a:lnTo>
                                        <a:pt x="7029" y="7366"/>
                                      </a:lnTo>
                                      <a:lnTo>
                                        <a:pt x="7050" y="7435"/>
                                      </a:lnTo>
                                      <a:lnTo>
                                        <a:pt x="7072" y="7504"/>
                                      </a:lnTo>
                                      <a:lnTo>
                                        <a:pt x="7093" y="7573"/>
                                      </a:lnTo>
                                      <a:lnTo>
                                        <a:pt x="7113" y="7640"/>
                                      </a:lnTo>
                                      <a:lnTo>
                                        <a:pt x="7130" y="7708"/>
                                      </a:lnTo>
                                      <a:lnTo>
                                        <a:pt x="7148" y="7773"/>
                                      </a:lnTo>
                                      <a:close/>
                                      <a:moveTo>
                                        <a:pt x="2497" y="1102"/>
                                      </a:moveTo>
                                      <a:lnTo>
                                        <a:pt x="2477" y="1079"/>
                                      </a:lnTo>
                                      <a:lnTo>
                                        <a:pt x="2457" y="1057"/>
                                      </a:lnTo>
                                      <a:lnTo>
                                        <a:pt x="2439" y="1035"/>
                                      </a:lnTo>
                                      <a:lnTo>
                                        <a:pt x="2424" y="1012"/>
                                      </a:lnTo>
                                      <a:lnTo>
                                        <a:pt x="2410" y="991"/>
                                      </a:lnTo>
                                      <a:lnTo>
                                        <a:pt x="2398" y="969"/>
                                      </a:lnTo>
                                      <a:lnTo>
                                        <a:pt x="2387" y="947"/>
                                      </a:lnTo>
                                      <a:lnTo>
                                        <a:pt x="2378" y="925"/>
                                      </a:lnTo>
                                      <a:lnTo>
                                        <a:pt x="2371" y="904"/>
                                      </a:lnTo>
                                      <a:lnTo>
                                        <a:pt x="2364" y="882"/>
                                      </a:lnTo>
                                      <a:lnTo>
                                        <a:pt x="2360" y="861"/>
                                      </a:lnTo>
                                      <a:lnTo>
                                        <a:pt x="2355" y="839"/>
                                      </a:lnTo>
                                      <a:lnTo>
                                        <a:pt x="2353" y="819"/>
                                      </a:lnTo>
                                      <a:lnTo>
                                        <a:pt x="2353" y="797"/>
                                      </a:lnTo>
                                      <a:lnTo>
                                        <a:pt x="2353" y="776"/>
                                      </a:lnTo>
                                      <a:lnTo>
                                        <a:pt x="2354" y="755"/>
                                      </a:lnTo>
                                      <a:lnTo>
                                        <a:pt x="2358" y="735"/>
                                      </a:lnTo>
                                      <a:lnTo>
                                        <a:pt x="2361" y="714"/>
                                      </a:lnTo>
                                      <a:lnTo>
                                        <a:pt x="2365" y="694"/>
                                      </a:lnTo>
                                      <a:lnTo>
                                        <a:pt x="2371" y="674"/>
                                      </a:lnTo>
                                      <a:lnTo>
                                        <a:pt x="2377" y="654"/>
                                      </a:lnTo>
                                      <a:lnTo>
                                        <a:pt x="2385" y="635"/>
                                      </a:lnTo>
                                      <a:lnTo>
                                        <a:pt x="2393" y="615"/>
                                      </a:lnTo>
                                      <a:lnTo>
                                        <a:pt x="2401" y="594"/>
                                      </a:lnTo>
                                      <a:lnTo>
                                        <a:pt x="2411" y="576"/>
                                      </a:lnTo>
                                      <a:lnTo>
                                        <a:pt x="2422" y="556"/>
                                      </a:lnTo>
                                      <a:lnTo>
                                        <a:pt x="2432" y="538"/>
                                      </a:lnTo>
                                      <a:lnTo>
                                        <a:pt x="2444" y="518"/>
                                      </a:lnTo>
                                      <a:lnTo>
                                        <a:pt x="2468" y="481"/>
                                      </a:lnTo>
                                      <a:lnTo>
                                        <a:pt x="2493" y="445"/>
                                      </a:lnTo>
                                      <a:lnTo>
                                        <a:pt x="2522" y="406"/>
                                      </a:lnTo>
                                      <a:lnTo>
                                        <a:pt x="2552" y="370"/>
                                      </a:lnTo>
                                      <a:lnTo>
                                        <a:pt x="2581" y="335"/>
                                      </a:lnTo>
                                      <a:lnTo>
                                        <a:pt x="2610" y="301"/>
                                      </a:lnTo>
                                      <a:lnTo>
                                        <a:pt x="2635" y="272"/>
                                      </a:lnTo>
                                      <a:lnTo>
                                        <a:pt x="2638" y="267"/>
                                      </a:lnTo>
                                      <a:lnTo>
                                        <a:pt x="2643" y="263"/>
                                      </a:lnTo>
                                      <a:lnTo>
                                        <a:pt x="2645" y="261"/>
                                      </a:lnTo>
                                      <a:lnTo>
                                        <a:pt x="2647" y="258"/>
                                      </a:lnTo>
                                      <a:lnTo>
                                        <a:pt x="2663" y="241"/>
                                      </a:lnTo>
                                      <a:lnTo>
                                        <a:pt x="2682" y="225"/>
                                      </a:lnTo>
                                      <a:lnTo>
                                        <a:pt x="2700" y="210"/>
                                      </a:lnTo>
                                      <a:lnTo>
                                        <a:pt x="2720" y="195"/>
                                      </a:lnTo>
                                      <a:lnTo>
                                        <a:pt x="2741" y="180"/>
                                      </a:lnTo>
                                      <a:lnTo>
                                        <a:pt x="2763" y="166"/>
                                      </a:lnTo>
                                      <a:lnTo>
                                        <a:pt x="2785" y="153"/>
                                      </a:lnTo>
                                      <a:lnTo>
                                        <a:pt x="2809" y="140"/>
                                      </a:lnTo>
                                      <a:lnTo>
                                        <a:pt x="2833" y="128"/>
                                      </a:lnTo>
                                      <a:lnTo>
                                        <a:pt x="2858" y="117"/>
                                      </a:lnTo>
                                      <a:lnTo>
                                        <a:pt x="2884" y="106"/>
                                      </a:lnTo>
                                      <a:lnTo>
                                        <a:pt x="2911" y="95"/>
                                      </a:lnTo>
                                      <a:lnTo>
                                        <a:pt x="2938" y="86"/>
                                      </a:lnTo>
                                      <a:lnTo>
                                        <a:pt x="2966" y="77"/>
                                      </a:lnTo>
                                      <a:lnTo>
                                        <a:pt x="2995" y="68"/>
                                      </a:lnTo>
                                      <a:lnTo>
                                        <a:pt x="3025" y="59"/>
                                      </a:lnTo>
                                      <a:lnTo>
                                        <a:pt x="3054" y="52"/>
                                      </a:lnTo>
                                      <a:lnTo>
                                        <a:pt x="3085" y="45"/>
                                      </a:lnTo>
                                      <a:lnTo>
                                        <a:pt x="3115" y="39"/>
                                      </a:lnTo>
                                      <a:lnTo>
                                        <a:pt x="3147" y="32"/>
                                      </a:lnTo>
                                      <a:lnTo>
                                        <a:pt x="3210" y="22"/>
                                      </a:lnTo>
                                      <a:lnTo>
                                        <a:pt x="3276" y="14"/>
                                      </a:lnTo>
                                      <a:lnTo>
                                        <a:pt x="3341" y="7"/>
                                      </a:lnTo>
                                      <a:lnTo>
                                        <a:pt x="3408" y="3"/>
                                      </a:lnTo>
                                      <a:lnTo>
                                        <a:pt x="3476" y="1"/>
                                      </a:lnTo>
                                      <a:lnTo>
                                        <a:pt x="3542" y="0"/>
                                      </a:lnTo>
                                      <a:lnTo>
                                        <a:pt x="3608" y="1"/>
                                      </a:lnTo>
                                      <a:lnTo>
                                        <a:pt x="3672" y="3"/>
                                      </a:lnTo>
                                      <a:lnTo>
                                        <a:pt x="3737" y="7"/>
                                      </a:lnTo>
                                      <a:lnTo>
                                        <a:pt x="3800" y="14"/>
                                      </a:lnTo>
                                      <a:lnTo>
                                        <a:pt x="3862" y="21"/>
                                      </a:lnTo>
                                      <a:lnTo>
                                        <a:pt x="3923" y="30"/>
                                      </a:lnTo>
                                      <a:lnTo>
                                        <a:pt x="3982" y="40"/>
                                      </a:lnTo>
                                      <a:lnTo>
                                        <a:pt x="4040" y="52"/>
                                      </a:lnTo>
                                      <a:lnTo>
                                        <a:pt x="4095" y="65"/>
                                      </a:lnTo>
                                      <a:lnTo>
                                        <a:pt x="4147" y="80"/>
                                      </a:lnTo>
                                      <a:lnTo>
                                        <a:pt x="4172" y="88"/>
                                      </a:lnTo>
                                      <a:lnTo>
                                        <a:pt x="4197" y="95"/>
                                      </a:lnTo>
                                      <a:lnTo>
                                        <a:pt x="4221" y="104"/>
                                      </a:lnTo>
                                      <a:lnTo>
                                        <a:pt x="4244" y="113"/>
                                      </a:lnTo>
                                      <a:lnTo>
                                        <a:pt x="4266" y="122"/>
                                      </a:lnTo>
                                      <a:lnTo>
                                        <a:pt x="4287" y="131"/>
                                      </a:lnTo>
                                      <a:lnTo>
                                        <a:pt x="4308" y="140"/>
                                      </a:lnTo>
                                      <a:lnTo>
                                        <a:pt x="4327" y="150"/>
                                      </a:lnTo>
                                      <a:lnTo>
                                        <a:pt x="4346" y="161"/>
                                      </a:lnTo>
                                      <a:lnTo>
                                        <a:pt x="4363" y="171"/>
                                      </a:lnTo>
                                      <a:lnTo>
                                        <a:pt x="4379" y="181"/>
                                      </a:lnTo>
                                      <a:lnTo>
                                        <a:pt x="4395" y="192"/>
                                      </a:lnTo>
                                      <a:lnTo>
                                        <a:pt x="4406" y="202"/>
                                      </a:lnTo>
                                      <a:lnTo>
                                        <a:pt x="4419" y="213"/>
                                      </a:lnTo>
                                      <a:lnTo>
                                        <a:pt x="4420" y="213"/>
                                      </a:lnTo>
                                      <a:lnTo>
                                        <a:pt x="4422" y="215"/>
                                      </a:lnTo>
                                      <a:lnTo>
                                        <a:pt x="4441" y="234"/>
                                      </a:lnTo>
                                      <a:lnTo>
                                        <a:pt x="4459" y="251"/>
                                      </a:lnTo>
                                      <a:lnTo>
                                        <a:pt x="4477" y="271"/>
                                      </a:lnTo>
                                      <a:lnTo>
                                        <a:pt x="4494" y="290"/>
                                      </a:lnTo>
                                      <a:lnTo>
                                        <a:pt x="4511" y="311"/>
                                      </a:lnTo>
                                      <a:lnTo>
                                        <a:pt x="4527" y="332"/>
                                      </a:lnTo>
                                      <a:lnTo>
                                        <a:pt x="4542" y="352"/>
                                      </a:lnTo>
                                      <a:lnTo>
                                        <a:pt x="4558" y="374"/>
                                      </a:lnTo>
                                      <a:lnTo>
                                        <a:pt x="4586" y="418"/>
                                      </a:lnTo>
                                      <a:lnTo>
                                        <a:pt x="4612" y="462"/>
                                      </a:lnTo>
                                      <a:lnTo>
                                        <a:pt x="4637" y="507"/>
                                      </a:lnTo>
                                      <a:lnTo>
                                        <a:pt x="4660" y="552"/>
                                      </a:lnTo>
                                      <a:lnTo>
                                        <a:pt x="4681" y="595"/>
                                      </a:lnTo>
                                      <a:lnTo>
                                        <a:pt x="4700" y="638"/>
                                      </a:lnTo>
                                      <a:lnTo>
                                        <a:pt x="4717" y="679"/>
                                      </a:lnTo>
                                      <a:lnTo>
                                        <a:pt x="4732" y="718"/>
                                      </a:lnTo>
                                      <a:lnTo>
                                        <a:pt x="4758" y="787"/>
                                      </a:lnTo>
                                      <a:lnTo>
                                        <a:pt x="4776" y="841"/>
                                      </a:lnTo>
                                      <a:lnTo>
                                        <a:pt x="4775" y="843"/>
                                      </a:lnTo>
                                      <a:lnTo>
                                        <a:pt x="4771" y="844"/>
                                      </a:lnTo>
                                      <a:lnTo>
                                        <a:pt x="4768" y="845"/>
                                      </a:lnTo>
                                      <a:lnTo>
                                        <a:pt x="4774" y="849"/>
                                      </a:lnTo>
                                      <a:lnTo>
                                        <a:pt x="4778" y="855"/>
                                      </a:lnTo>
                                      <a:lnTo>
                                        <a:pt x="4783" y="860"/>
                                      </a:lnTo>
                                      <a:lnTo>
                                        <a:pt x="4787" y="867"/>
                                      </a:lnTo>
                                      <a:lnTo>
                                        <a:pt x="4829" y="880"/>
                                      </a:lnTo>
                                      <a:lnTo>
                                        <a:pt x="4871" y="894"/>
                                      </a:lnTo>
                                      <a:lnTo>
                                        <a:pt x="4913" y="909"/>
                                      </a:lnTo>
                                      <a:lnTo>
                                        <a:pt x="4954" y="925"/>
                                      </a:lnTo>
                                      <a:lnTo>
                                        <a:pt x="4996" y="942"/>
                                      </a:lnTo>
                                      <a:lnTo>
                                        <a:pt x="5037" y="958"/>
                                      </a:lnTo>
                                      <a:lnTo>
                                        <a:pt x="5077" y="975"/>
                                      </a:lnTo>
                                      <a:lnTo>
                                        <a:pt x="5119" y="994"/>
                                      </a:lnTo>
                                      <a:lnTo>
                                        <a:pt x="5153" y="1010"/>
                                      </a:lnTo>
                                      <a:lnTo>
                                        <a:pt x="5186" y="1026"/>
                                      </a:lnTo>
                                      <a:lnTo>
                                        <a:pt x="5219" y="1042"/>
                                      </a:lnTo>
                                      <a:lnTo>
                                        <a:pt x="5252" y="1059"/>
                                      </a:lnTo>
                                      <a:lnTo>
                                        <a:pt x="5261" y="1039"/>
                                      </a:lnTo>
                                      <a:lnTo>
                                        <a:pt x="5270" y="1019"/>
                                      </a:lnTo>
                                      <a:lnTo>
                                        <a:pt x="5279" y="999"/>
                                      </a:lnTo>
                                      <a:lnTo>
                                        <a:pt x="5289" y="981"/>
                                      </a:lnTo>
                                      <a:lnTo>
                                        <a:pt x="5300" y="962"/>
                                      </a:lnTo>
                                      <a:lnTo>
                                        <a:pt x="5312" y="944"/>
                                      </a:lnTo>
                                      <a:lnTo>
                                        <a:pt x="5323" y="926"/>
                                      </a:lnTo>
                                      <a:lnTo>
                                        <a:pt x="5336" y="908"/>
                                      </a:lnTo>
                                      <a:lnTo>
                                        <a:pt x="5348" y="892"/>
                                      </a:lnTo>
                                      <a:lnTo>
                                        <a:pt x="5362" y="875"/>
                                      </a:lnTo>
                                      <a:lnTo>
                                        <a:pt x="5376" y="859"/>
                                      </a:lnTo>
                                      <a:lnTo>
                                        <a:pt x="5391" y="843"/>
                                      </a:lnTo>
                                      <a:lnTo>
                                        <a:pt x="5405" y="827"/>
                                      </a:lnTo>
                                      <a:lnTo>
                                        <a:pt x="5420" y="812"/>
                                      </a:lnTo>
                                      <a:lnTo>
                                        <a:pt x="5437" y="798"/>
                                      </a:lnTo>
                                      <a:lnTo>
                                        <a:pt x="5453" y="784"/>
                                      </a:lnTo>
                                      <a:lnTo>
                                        <a:pt x="5479" y="762"/>
                                      </a:lnTo>
                                      <a:lnTo>
                                        <a:pt x="5507" y="741"/>
                                      </a:lnTo>
                                      <a:lnTo>
                                        <a:pt x="5535" y="722"/>
                                      </a:lnTo>
                                      <a:lnTo>
                                        <a:pt x="5564" y="702"/>
                                      </a:lnTo>
                                      <a:lnTo>
                                        <a:pt x="5595" y="685"/>
                                      </a:lnTo>
                                      <a:lnTo>
                                        <a:pt x="5627" y="668"/>
                                      </a:lnTo>
                                      <a:lnTo>
                                        <a:pt x="5658" y="653"/>
                                      </a:lnTo>
                                      <a:lnTo>
                                        <a:pt x="5692" y="638"/>
                                      </a:lnTo>
                                      <a:lnTo>
                                        <a:pt x="5725" y="625"/>
                                      </a:lnTo>
                                      <a:lnTo>
                                        <a:pt x="5760" y="612"/>
                                      </a:lnTo>
                                      <a:lnTo>
                                        <a:pt x="5795" y="601"/>
                                      </a:lnTo>
                                      <a:lnTo>
                                        <a:pt x="5831" y="590"/>
                                      </a:lnTo>
                                      <a:lnTo>
                                        <a:pt x="5867" y="581"/>
                                      </a:lnTo>
                                      <a:lnTo>
                                        <a:pt x="5904" y="572"/>
                                      </a:lnTo>
                                      <a:lnTo>
                                        <a:pt x="5941" y="565"/>
                                      </a:lnTo>
                                      <a:lnTo>
                                        <a:pt x="5978" y="558"/>
                                      </a:lnTo>
                                      <a:lnTo>
                                        <a:pt x="6015" y="554"/>
                                      </a:lnTo>
                                      <a:lnTo>
                                        <a:pt x="6054" y="550"/>
                                      </a:lnTo>
                                      <a:lnTo>
                                        <a:pt x="6092" y="546"/>
                                      </a:lnTo>
                                      <a:lnTo>
                                        <a:pt x="6130" y="544"/>
                                      </a:lnTo>
                                      <a:lnTo>
                                        <a:pt x="6168" y="543"/>
                                      </a:lnTo>
                                      <a:lnTo>
                                        <a:pt x="6208" y="542"/>
                                      </a:lnTo>
                                      <a:lnTo>
                                        <a:pt x="6247" y="543"/>
                                      </a:lnTo>
                                      <a:lnTo>
                                        <a:pt x="6286" y="545"/>
                                      </a:lnTo>
                                      <a:lnTo>
                                        <a:pt x="6325" y="547"/>
                                      </a:lnTo>
                                      <a:lnTo>
                                        <a:pt x="6365" y="551"/>
                                      </a:lnTo>
                                      <a:lnTo>
                                        <a:pt x="6404" y="556"/>
                                      </a:lnTo>
                                      <a:lnTo>
                                        <a:pt x="6443" y="562"/>
                                      </a:lnTo>
                                      <a:lnTo>
                                        <a:pt x="6483" y="568"/>
                                      </a:lnTo>
                                      <a:lnTo>
                                        <a:pt x="6522" y="576"/>
                                      </a:lnTo>
                                      <a:lnTo>
                                        <a:pt x="6561" y="584"/>
                                      </a:lnTo>
                                      <a:lnTo>
                                        <a:pt x="6600" y="594"/>
                                      </a:lnTo>
                                      <a:lnTo>
                                        <a:pt x="6649" y="607"/>
                                      </a:lnTo>
                                      <a:lnTo>
                                        <a:pt x="6698" y="623"/>
                                      </a:lnTo>
                                      <a:lnTo>
                                        <a:pt x="6746" y="640"/>
                                      </a:lnTo>
                                      <a:lnTo>
                                        <a:pt x="6793" y="659"/>
                                      </a:lnTo>
                                      <a:lnTo>
                                        <a:pt x="6840" y="678"/>
                                      </a:lnTo>
                                      <a:lnTo>
                                        <a:pt x="6886" y="700"/>
                                      </a:lnTo>
                                      <a:lnTo>
                                        <a:pt x="6931" y="724"/>
                                      </a:lnTo>
                                      <a:lnTo>
                                        <a:pt x="6975" y="748"/>
                                      </a:lnTo>
                                      <a:lnTo>
                                        <a:pt x="7019" y="775"/>
                                      </a:lnTo>
                                      <a:lnTo>
                                        <a:pt x="7061" y="803"/>
                                      </a:lnTo>
                                      <a:lnTo>
                                        <a:pt x="7102" y="833"/>
                                      </a:lnTo>
                                      <a:lnTo>
                                        <a:pt x="7142" y="864"/>
                                      </a:lnTo>
                                      <a:lnTo>
                                        <a:pt x="7180" y="897"/>
                                      </a:lnTo>
                                      <a:lnTo>
                                        <a:pt x="7218" y="932"/>
                                      </a:lnTo>
                                      <a:lnTo>
                                        <a:pt x="7235" y="949"/>
                                      </a:lnTo>
                                      <a:lnTo>
                                        <a:pt x="7254" y="968"/>
                                      </a:lnTo>
                                      <a:lnTo>
                                        <a:pt x="7270" y="986"/>
                                      </a:lnTo>
                                      <a:lnTo>
                                        <a:pt x="7287" y="1006"/>
                                      </a:lnTo>
                                      <a:lnTo>
                                        <a:pt x="7325" y="1051"/>
                                      </a:lnTo>
                                      <a:lnTo>
                                        <a:pt x="7359" y="1095"/>
                                      </a:lnTo>
                                      <a:lnTo>
                                        <a:pt x="7392" y="1141"/>
                                      </a:lnTo>
                                      <a:lnTo>
                                        <a:pt x="7424" y="1189"/>
                                      </a:lnTo>
                                      <a:lnTo>
                                        <a:pt x="7453" y="1236"/>
                                      </a:lnTo>
                                      <a:lnTo>
                                        <a:pt x="7482" y="1285"/>
                                      </a:lnTo>
                                      <a:lnTo>
                                        <a:pt x="7509" y="1334"/>
                                      </a:lnTo>
                                      <a:lnTo>
                                        <a:pt x="7534" y="1383"/>
                                      </a:lnTo>
                                      <a:lnTo>
                                        <a:pt x="7558" y="1434"/>
                                      </a:lnTo>
                                      <a:lnTo>
                                        <a:pt x="7580" y="1484"/>
                                      </a:lnTo>
                                      <a:lnTo>
                                        <a:pt x="7602" y="1536"/>
                                      </a:lnTo>
                                      <a:lnTo>
                                        <a:pt x="7622" y="1588"/>
                                      </a:lnTo>
                                      <a:lnTo>
                                        <a:pt x="7640" y="1641"/>
                                      </a:lnTo>
                                      <a:lnTo>
                                        <a:pt x="7659" y="1693"/>
                                      </a:lnTo>
                                      <a:lnTo>
                                        <a:pt x="7675" y="1747"/>
                                      </a:lnTo>
                                      <a:lnTo>
                                        <a:pt x="7690" y="1800"/>
                                      </a:lnTo>
                                      <a:lnTo>
                                        <a:pt x="7705" y="1854"/>
                                      </a:lnTo>
                                      <a:lnTo>
                                        <a:pt x="7719" y="1909"/>
                                      </a:lnTo>
                                      <a:lnTo>
                                        <a:pt x="7732" y="1963"/>
                                      </a:lnTo>
                                      <a:lnTo>
                                        <a:pt x="7744" y="2019"/>
                                      </a:lnTo>
                                      <a:lnTo>
                                        <a:pt x="7755" y="2073"/>
                                      </a:lnTo>
                                      <a:lnTo>
                                        <a:pt x="7766" y="2129"/>
                                      </a:lnTo>
                                      <a:lnTo>
                                        <a:pt x="7775" y="2184"/>
                                      </a:lnTo>
                                      <a:lnTo>
                                        <a:pt x="7785" y="2239"/>
                                      </a:lnTo>
                                      <a:lnTo>
                                        <a:pt x="7803" y="2350"/>
                                      </a:lnTo>
                                      <a:lnTo>
                                        <a:pt x="7819" y="2461"/>
                                      </a:lnTo>
                                      <a:lnTo>
                                        <a:pt x="7834" y="2572"/>
                                      </a:lnTo>
                                      <a:lnTo>
                                        <a:pt x="7850" y="2682"/>
                                      </a:lnTo>
                                      <a:lnTo>
                                        <a:pt x="7856" y="2735"/>
                                      </a:lnTo>
                                      <a:lnTo>
                                        <a:pt x="7863" y="2788"/>
                                      </a:lnTo>
                                      <a:lnTo>
                                        <a:pt x="7870" y="2840"/>
                                      </a:lnTo>
                                      <a:lnTo>
                                        <a:pt x="7878" y="2892"/>
                                      </a:lnTo>
                                      <a:lnTo>
                                        <a:pt x="7885" y="2945"/>
                                      </a:lnTo>
                                      <a:lnTo>
                                        <a:pt x="7893" y="2997"/>
                                      </a:lnTo>
                                      <a:lnTo>
                                        <a:pt x="7901" y="3049"/>
                                      </a:lnTo>
                                      <a:lnTo>
                                        <a:pt x="7910" y="3100"/>
                                      </a:lnTo>
                                      <a:lnTo>
                                        <a:pt x="7910" y="3102"/>
                                      </a:lnTo>
                                      <a:lnTo>
                                        <a:pt x="7910" y="3104"/>
                                      </a:lnTo>
                                      <a:lnTo>
                                        <a:pt x="7922" y="3172"/>
                                      </a:lnTo>
                                      <a:lnTo>
                                        <a:pt x="7935" y="3242"/>
                                      </a:lnTo>
                                      <a:lnTo>
                                        <a:pt x="7948" y="3312"/>
                                      </a:lnTo>
                                      <a:lnTo>
                                        <a:pt x="7961" y="3381"/>
                                      </a:lnTo>
                                      <a:lnTo>
                                        <a:pt x="7975" y="3451"/>
                                      </a:lnTo>
                                      <a:lnTo>
                                        <a:pt x="7989" y="3522"/>
                                      </a:lnTo>
                                      <a:lnTo>
                                        <a:pt x="8005" y="3593"/>
                                      </a:lnTo>
                                      <a:lnTo>
                                        <a:pt x="8019" y="3664"/>
                                      </a:lnTo>
                                      <a:lnTo>
                                        <a:pt x="8034" y="3735"/>
                                      </a:lnTo>
                                      <a:lnTo>
                                        <a:pt x="8051" y="3806"/>
                                      </a:lnTo>
                                      <a:lnTo>
                                        <a:pt x="8066" y="3878"/>
                                      </a:lnTo>
                                      <a:lnTo>
                                        <a:pt x="8082" y="3950"/>
                                      </a:lnTo>
                                      <a:lnTo>
                                        <a:pt x="8099" y="4023"/>
                                      </a:lnTo>
                                      <a:lnTo>
                                        <a:pt x="8115" y="4095"/>
                                      </a:lnTo>
                                      <a:lnTo>
                                        <a:pt x="8131" y="4168"/>
                                      </a:lnTo>
                                      <a:lnTo>
                                        <a:pt x="8148" y="4240"/>
                                      </a:lnTo>
                                      <a:lnTo>
                                        <a:pt x="8185" y="4403"/>
                                      </a:lnTo>
                                      <a:lnTo>
                                        <a:pt x="8222" y="4567"/>
                                      </a:lnTo>
                                      <a:lnTo>
                                        <a:pt x="8258" y="4729"/>
                                      </a:lnTo>
                                      <a:lnTo>
                                        <a:pt x="8293" y="4892"/>
                                      </a:lnTo>
                                      <a:lnTo>
                                        <a:pt x="8327" y="5054"/>
                                      </a:lnTo>
                                      <a:lnTo>
                                        <a:pt x="8359" y="5216"/>
                                      </a:lnTo>
                                      <a:lnTo>
                                        <a:pt x="8387" y="5375"/>
                                      </a:lnTo>
                                      <a:lnTo>
                                        <a:pt x="8414" y="5534"/>
                                      </a:lnTo>
                                      <a:lnTo>
                                        <a:pt x="8438" y="5691"/>
                                      </a:lnTo>
                                      <a:lnTo>
                                        <a:pt x="8458" y="5846"/>
                                      </a:lnTo>
                                      <a:lnTo>
                                        <a:pt x="8474" y="5999"/>
                                      </a:lnTo>
                                      <a:lnTo>
                                        <a:pt x="8486" y="6149"/>
                                      </a:lnTo>
                                      <a:lnTo>
                                        <a:pt x="8494" y="6297"/>
                                      </a:lnTo>
                                      <a:lnTo>
                                        <a:pt x="8496" y="6442"/>
                                      </a:lnTo>
                                      <a:lnTo>
                                        <a:pt x="8493" y="6584"/>
                                      </a:lnTo>
                                      <a:lnTo>
                                        <a:pt x="8484" y="6722"/>
                                      </a:lnTo>
                                      <a:lnTo>
                                        <a:pt x="8470" y="6857"/>
                                      </a:lnTo>
                                      <a:lnTo>
                                        <a:pt x="8448" y="6988"/>
                                      </a:lnTo>
                                      <a:lnTo>
                                        <a:pt x="8420" y="7114"/>
                                      </a:lnTo>
                                      <a:lnTo>
                                        <a:pt x="8384" y="7236"/>
                                      </a:lnTo>
                                      <a:lnTo>
                                        <a:pt x="8340" y="7354"/>
                                      </a:lnTo>
                                      <a:lnTo>
                                        <a:pt x="8288" y="7467"/>
                                      </a:lnTo>
                                      <a:lnTo>
                                        <a:pt x="8228" y="7574"/>
                                      </a:lnTo>
                                      <a:lnTo>
                                        <a:pt x="8158" y="7676"/>
                                      </a:lnTo>
                                      <a:lnTo>
                                        <a:pt x="8079" y="7772"/>
                                      </a:lnTo>
                                      <a:lnTo>
                                        <a:pt x="7991" y="7862"/>
                                      </a:lnTo>
                                      <a:lnTo>
                                        <a:pt x="7892" y="7947"/>
                                      </a:lnTo>
                                      <a:lnTo>
                                        <a:pt x="7783" y="8025"/>
                                      </a:lnTo>
                                      <a:lnTo>
                                        <a:pt x="7663" y="8096"/>
                                      </a:lnTo>
                                      <a:lnTo>
                                        <a:pt x="7532" y="8160"/>
                                      </a:lnTo>
                                      <a:lnTo>
                                        <a:pt x="7389" y="8218"/>
                                      </a:lnTo>
                                      <a:lnTo>
                                        <a:pt x="7234" y="8267"/>
                                      </a:lnTo>
                                      <a:lnTo>
                                        <a:pt x="7236" y="8310"/>
                                      </a:lnTo>
                                      <a:lnTo>
                                        <a:pt x="7237" y="8353"/>
                                      </a:lnTo>
                                      <a:lnTo>
                                        <a:pt x="7237" y="8394"/>
                                      </a:lnTo>
                                      <a:lnTo>
                                        <a:pt x="7236" y="8434"/>
                                      </a:lnTo>
                                      <a:lnTo>
                                        <a:pt x="7234" y="8475"/>
                                      </a:lnTo>
                                      <a:lnTo>
                                        <a:pt x="7231" y="8514"/>
                                      </a:lnTo>
                                      <a:lnTo>
                                        <a:pt x="7225" y="8552"/>
                                      </a:lnTo>
                                      <a:lnTo>
                                        <a:pt x="7219" y="8589"/>
                                      </a:lnTo>
                                      <a:lnTo>
                                        <a:pt x="7211" y="8625"/>
                                      </a:lnTo>
                                      <a:lnTo>
                                        <a:pt x="7201" y="8661"/>
                                      </a:lnTo>
                                      <a:lnTo>
                                        <a:pt x="7190" y="8695"/>
                                      </a:lnTo>
                                      <a:lnTo>
                                        <a:pt x="7178" y="8728"/>
                                      </a:lnTo>
                                      <a:lnTo>
                                        <a:pt x="7164" y="8760"/>
                                      </a:lnTo>
                                      <a:lnTo>
                                        <a:pt x="7149" y="8792"/>
                                      </a:lnTo>
                                      <a:lnTo>
                                        <a:pt x="7131" y="8821"/>
                                      </a:lnTo>
                                      <a:lnTo>
                                        <a:pt x="7112" y="8849"/>
                                      </a:lnTo>
                                      <a:lnTo>
                                        <a:pt x="7112" y="8850"/>
                                      </a:lnTo>
                                      <a:lnTo>
                                        <a:pt x="7111" y="8851"/>
                                      </a:lnTo>
                                      <a:lnTo>
                                        <a:pt x="7071" y="8908"/>
                                      </a:lnTo>
                                      <a:lnTo>
                                        <a:pt x="7025" y="8973"/>
                                      </a:lnTo>
                                      <a:lnTo>
                                        <a:pt x="6975" y="9043"/>
                                      </a:lnTo>
                                      <a:lnTo>
                                        <a:pt x="6948" y="9079"/>
                                      </a:lnTo>
                                      <a:lnTo>
                                        <a:pt x="6919" y="9115"/>
                                      </a:lnTo>
                                      <a:lnTo>
                                        <a:pt x="6889" y="9152"/>
                                      </a:lnTo>
                                      <a:lnTo>
                                        <a:pt x="6856" y="9189"/>
                                      </a:lnTo>
                                      <a:lnTo>
                                        <a:pt x="6821" y="9227"/>
                                      </a:lnTo>
                                      <a:lnTo>
                                        <a:pt x="6785" y="9264"/>
                                      </a:lnTo>
                                      <a:lnTo>
                                        <a:pt x="6746" y="9302"/>
                                      </a:lnTo>
                                      <a:lnTo>
                                        <a:pt x="6705" y="9339"/>
                                      </a:lnTo>
                                      <a:lnTo>
                                        <a:pt x="6662" y="9376"/>
                                      </a:lnTo>
                                      <a:lnTo>
                                        <a:pt x="6615" y="9412"/>
                                      </a:lnTo>
                                      <a:lnTo>
                                        <a:pt x="6566" y="9448"/>
                                      </a:lnTo>
                                      <a:lnTo>
                                        <a:pt x="6513" y="9483"/>
                                      </a:lnTo>
                                      <a:lnTo>
                                        <a:pt x="6458" y="9518"/>
                                      </a:lnTo>
                                      <a:lnTo>
                                        <a:pt x="6399" y="9551"/>
                                      </a:lnTo>
                                      <a:lnTo>
                                        <a:pt x="6336" y="9583"/>
                                      </a:lnTo>
                                      <a:lnTo>
                                        <a:pt x="6271" y="9614"/>
                                      </a:lnTo>
                                      <a:lnTo>
                                        <a:pt x="6201" y="9644"/>
                                      </a:lnTo>
                                      <a:lnTo>
                                        <a:pt x="6128" y="9672"/>
                                      </a:lnTo>
                                      <a:lnTo>
                                        <a:pt x="6050" y="9699"/>
                                      </a:lnTo>
                                      <a:lnTo>
                                        <a:pt x="5968" y="9723"/>
                                      </a:lnTo>
                                      <a:lnTo>
                                        <a:pt x="5883" y="9746"/>
                                      </a:lnTo>
                                      <a:lnTo>
                                        <a:pt x="5793" y="9766"/>
                                      </a:lnTo>
                                      <a:lnTo>
                                        <a:pt x="5698" y="9785"/>
                                      </a:lnTo>
                                      <a:lnTo>
                                        <a:pt x="5598" y="9801"/>
                                      </a:lnTo>
                                      <a:lnTo>
                                        <a:pt x="5493" y="9815"/>
                                      </a:lnTo>
                                      <a:lnTo>
                                        <a:pt x="5384" y="9826"/>
                                      </a:lnTo>
                                      <a:lnTo>
                                        <a:pt x="5270" y="9835"/>
                                      </a:lnTo>
                                      <a:lnTo>
                                        <a:pt x="5151" y="9842"/>
                                      </a:lnTo>
                                      <a:lnTo>
                                        <a:pt x="5065" y="9844"/>
                                      </a:lnTo>
                                      <a:lnTo>
                                        <a:pt x="4979" y="9845"/>
                                      </a:lnTo>
                                      <a:lnTo>
                                        <a:pt x="4890" y="9845"/>
                                      </a:lnTo>
                                      <a:lnTo>
                                        <a:pt x="4798" y="9844"/>
                                      </a:lnTo>
                                      <a:lnTo>
                                        <a:pt x="4705" y="9842"/>
                                      </a:lnTo>
                                      <a:lnTo>
                                        <a:pt x="4610" y="9838"/>
                                      </a:lnTo>
                                      <a:lnTo>
                                        <a:pt x="4513" y="9834"/>
                                      </a:lnTo>
                                      <a:lnTo>
                                        <a:pt x="4415" y="9828"/>
                                      </a:lnTo>
                                      <a:lnTo>
                                        <a:pt x="4314" y="9822"/>
                                      </a:lnTo>
                                      <a:lnTo>
                                        <a:pt x="4214" y="9815"/>
                                      </a:lnTo>
                                      <a:lnTo>
                                        <a:pt x="4111" y="9808"/>
                                      </a:lnTo>
                                      <a:lnTo>
                                        <a:pt x="4007" y="9799"/>
                                      </a:lnTo>
                                      <a:lnTo>
                                        <a:pt x="3904" y="9790"/>
                                      </a:lnTo>
                                      <a:lnTo>
                                        <a:pt x="3798" y="9781"/>
                                      </a:lnTo>
                                      <a:lnTo>
                                        <a:pt x="3693" y="9770"/>
                                      </a:lnTo>
                                      <a:lnTo>
                                        <a:pt x="3586" y="9759"/>
                                      </a:lnTo>
                                      <a:lnTo>
                                        <a:pt x="3373" y="9736"/>
                                      </a:lnTo>
                                      <a:lnTo>
                                        <a:pt x="3160" y="9711"/>
                                      </a:lnTo>
                                      <a:lnTo>
                                        <a:pt x="2947" y="9684"/>
                                      </a:lnTo>
                                      <a:lnTo>
                                        <a:pt x="2736" y="9656"/>
                                      </a:lnTo>
                                      <a:lnTo>
                                        <a:pt x="2529" y="9629"/>
                                      </a:lnTo>
                                      <a:lnTo>
                                        <a:pt x="2326" y="9601"/>
                                      </a:lnTo>
                                      <a:lnTo>
                                        <a:pt x="2127" y="9574"/>
                                      </a:lnTo>
                                      <a:lnTo>
                                        <a:pt x="1936" y="9546"/>
                                      </a:lnTo>
                                      <a:lnTo>
                                        <a:pt x="1838" y="9533"/>
                                      </a:lnTo>
                                      <a:lnTo>
                                        <a:pt x="1743" y="9520"/>
                                      </a:lnTo>
                                      <a:lnTo>
                                        <a:pt x="1651" y="9507"/>
                                      </a:lnTo>
                                      <a:lnTo>
                                        <a:pt x="1562" y="9495"/>
                                      </a:lnTo>
                                      <a:lnTo>
                                        <a:pt x="1475" y="9483"/>
                                      </a:lnTo>
                                      <a:lnTo>
                                        <a:pt x="1393" y="9472"/>
                                      </a:lnTo>
                                      <a:lnTo>
                                        <a:pt x="1315" y="9461"/>
                                      </a:lnTo>
                                      <a:lnTo>
                                        <a:pt x="1242" y="9452"/>
                                      </a:lnTo>
                                      <a:lnTo>
                                        <a:pt x="1237" y="9452"/>
                                      </a:lnTo>
                                      <a:lnTo>
                                        <a:pt x="1210" y="9447"/>
                                      </a:lnTo>
                                      <a:lnTo>
                                        <a:pt x="1185" y="9443"/>
                                      </a:lnTo>
                                      <a:lnTo>
                                        <a:pt x="1161" y="9436"/>
                                      </a:lnTo>
                                      <a:lnTo>
                                        <a:pt x="1139" y="9430"/>
                                      </a:lnTo>
                                      <a:lnTo>
                                        <a:pt x="1118" y="9423"/>
                                      </a:lnTo>
                                      <a:lnTo>
                                        <a:pt x="1100" y="9415"/>
                                      </a:lnTo>
                                      <a:lnTo>
                                        <a:pt x="1083" y="9406"/>
                                      </a:lnTo>
                                      <a:lnTo>
                                        <a:pt x="1067" y="9395"/>
                                      </a:lnTo>
                                      <a:lnTo>
                                        <a:pt x="1053" y="9385"/>
                                      </a:lnTo>
                                      <a:lnTo>
                                        <a:pt x="1041" y="9373"/>
                                      </a:lnTo>
                                      <a:lnTo>
                                        <a:pt x="1029" y="9361"/>
                                      </a:lnTo>
                                      <a:lnTo>
                                        <a:pt x="1019" y="9348"/>
                                      </a:lnTo>
                                      <a:lnTo>
                                        <a:pt x="1010" y="9334"/>
                                      </a:lnTo>
                                      <a:lnTo>
                                        <a:pt x="1003" y="9320"/>
                                      </a:lnTo>
                                      <a:lnTo>
                                        <a:pt x="995" y="9305"/>
                                      </a:lnTo>
                                      <a:lnTo>
                                        <a:pt x="989" y="9289"/>
                                      </a:lnTo>
                                      <a:lnTo>
                                        <a:pt x="985" y="9273"/>
                                      </a:lnTo>
                                      <a:lnTo>
                                        <a:pt x="982" y="9256"/>
                                      </a:lnTo>
                                      <a:lnTo>
                                        <a:pt x="979" y="9238"/>
                                      </a:lnTo>
                                      <a:lnTo>
                                        <a:pt x="976" y="9221"/>
                                      </a:lnTo>
                                      <a:lnTo>
                                        <a:pt x="975" y="9201"/>
                                      </a:lnTo>
                                      <a:lnTo>
                                        <a:pt x="974" y="9183"/>
                                      </a:lnTo>
                                      <a:lnTo>
                                        <a:pt x="974" y="9162"/>
                                      </a:lnTo>
                                      <a:lnTo>
                                        <a:pt x="975" y="9142"/>
                                      </a:lnTo>
                                      <a:lnTo>
                                        <a:pt x="977" y="9100"/>
                                      </a:lnTo>
                                      <a:lnTo>
                                        <a:pt x="982" y="9055"/>
                                      </a:lnTo>
                                      <a:lnTo>
                                        <a:pt x="987" y="9009"/>
                                      </a:lnTo>
                                      <a:lnTo>
                                        <a:pt x="993" y="8961"/>
                                      </a:lnTo>
                                      <a:lnTo>
                                        <a:pt x="1001" y="8891"/>
                                      </a:lnTo>
                                      <a:lnTo>
                                        <a:pt x="1008" y="8817"/>
                                      </a:lnTo>
                                      <a:lnTo>
                                        <a:pt x="1010" y="8778"/>
                                      </a:lnTo>
                                      <a:lnTo>
                                        <a:pt x="1012" y="8740"/>
                                      </a:lnTo>
                                      <a:lnTo>
                                        <a:pt x="1011" y="8701"/>
                                      </a:lnTo>
                                      <a:lnTo>
                                        <a:pt x="1010" y="8662"/>
                                      </a:lnTo>
                                      <a:lnTo>
                                        <a:pt x="1007" y="8623"/>
                                      </a:lnTo>
                                      <a:lnTo>
                                        <a:pt x="1000" y="8583"/>
                                      </a:lnTo>
                                      <a:lnTo>
                                        <a:pt x="997" y="8564"/>
                                      </a:lnTo>
                                      <a:lnTo>
                                        <a:pt x="993" y="8544"/>
                                      </a:lnTo>
                                      <a:lnTo>
                                        <a:pt x="987" y="8525"/>
                                      </a:lnTo>
                                      <a:lnTo>
                                        <a:pt x="982" y="8504"/>
                                      </a:lnTo>
                                      <a:lnTo>
                                        <a:pt x="975" y="8484"/>
                                      </a:lnTo>
                                      <a:lnTo>
                                        <a:pt x="969" y="8465"/>
                                      </a:lnTo>
                                      <a:lnTo>
                                        <a:pt x="961" y="8445"/>
                                      </a:lnTo>
                                      <a:lnTo>
                                        <a:pt x="952" y="8427"/>
                                      </a:lnTo>
                                      <a:lnTo>
                                        <a:pt x="943" y="8407"/>
                                      </a:lnTo>
                                      <a:lnTo>
                                        <a:pt x="932" y="8387"/>
                                      </a:lnTo>
                                      <a:lnTo>
                                        <a:pt x="921" y="8369"/>
                                      </a:lnTo>
                                      <a:lnTo>
                                        <a:pt x="909" y="8349"/>
                                      </a:lnTo>
                                      <a:lnTo>
                                        <a:pt x="759" y="8121"/>
                                      </a:lnTo>
                                      <a:lnTo>
                                        <a:pt x="626" y="7902"/>
                                      </a:lnTo>
                                      <a:lnTo>
                                        <a:pt x="507" y="7693"/>
                                      </a:lnTo>
                                      <a:lnTo>
                                        <a:pt x="402" y="7492"/>
                                      </a:lnTo>
                                      <a:lnTo>
                                        <a:pt x="310" y="7300"/>
                                      </a:lnTo>
                                      <a:lnTo>
                                        <a:pt x="233" y="7117"/>
                                      </a:lnTo>
                                      <a:lnTo>
                                        <a:pt x="166" y="6942"/>
                                      </a:lnTo>
                                      <a:lnTo>
                                        <a:pt x="113" y="6777"/>
                                      </a:lnTo>
                                      <a:lnTo>
                                        <a:pt x="70" y="6617"/>
                                      </a:lnTo>
                                      <a:lnTo>
                                        <a:pt x="38" y="6467"/>
                                      </a:lnTo>
                                      <a:lnTo>
                                        <a:pt x="17" y="6323"/>
                                      </a:lnTo>
                                      <a:lnTo>
                                        <a:pt x="4" y="6188"/>
                                      </a:lnTo>
                                      <a:lnTo>
                                        <a:pt x="0" y="6059"/>
                                      </a:lnTo>
                                      <a:lnTo>
                                        <a:pt x="5" y="5937"/>
                                      </a:lnTo>
                                      <a:lnTo>
                                        <a:pt x="17" y="5821"/>
                                      </a:lnTo>
                                      <a:lnTo>
                                        <a:pt x="36" y="5712"/>
                                      </a:lnTo>
                                      <a:lnTo>
                                        <a:pt x="62" y="5610"/>
                                      </a:lnTo>
                                      <a:lnTo>
                                        <a:pt x="94" y="5513"/>
                                      </a:lnTo>
                                      <a:lnTo>
                                        <a:pt x="130" y="5422"/>
                                      </a:lnTo>
                                      <a:lnTo>
                                        <a:pt x="172" y="5336"/>
                                      </a:lnTo>
                                      <a:lnTo>
                                        <a:pt x="218" y="5255"/>
                                      </a:lnTo>
                                      <a:lnTo>
                                        <a:pt x="267" y="5179"/>
                                      </a:lnTo>
                                      <a:lnTo>
                                        <a:pt x="318" y="5108"/>
                                      </a:lnTo>
                                      <a:lnTo>
                                        <a:pt x="371" y="5041"/>
                                      </a:lnTo>
                                      <a:lnTo>
                                        <a:pt x="427" y="4979"/>
                                      </a:lnTo>
                                      <a:lnTo>
                                        <a:pt x="484" y="4921"/>
                                      </a:lnTo>
                                      <a:lnTo>
                                        <a:pt x="542" y="4866"/>
                                      </a:lnTo>
                                      <a:lnTo>
                                        <a:pt x="599" y="4816"/>
                                      </a:lnTo>
                                      <a:lnTo>
                                        <a:pt x="654" y="4768"/>
                                      </a:lnTo>
                                      <a:lnTo>
                                        <a:pt x="710" y="4723"/>
                                      </a:lnTo>
                                      <a:lnTo>
                                        <a:pt x="762" y="4682"/>
                                      </a:lnTo>
                                      <a:lnTo>
                                        <a:pt x="813" y="4644"/>
                                      </a:lnTo>
                                      <a:lnTo>
                                        <a:pt x="855" y="4610"/>
                                      </a:lnTo>
                                      <a:lnTo>
                                        <a:pt x="894" y="4581"/>
                                      </a:lnTo>
                                      <a:lnTo>
                                        <a:pt x="928" y="4553"/>
                                      </a:lnTo>
                                      <a:lnTo>
                                        <a:pt x="957" y="4530"/>
                                      </a:lnTo>
                                      <a:lnTo>
                                        <a:pt x="980" y="4510"/>
                                      </a:lnTo>
                                      <a:lnTo>
                                        <a:pt x="996" y="4494"/>
                                      </a:lnTo>
                                      <a:lnTo>
                                        <a:pt x="1003" y="4487"/>
                                      </a:lnTo>
                                      <a:lnTo>
                                        <a:pt x="1006" y="4482"/>
                                      </a:lnTo>
                                      <a:lnTo>
                                        <a:pt x="1008" y="4477"/>
                                      </a:lnTo>
                                      <a:lnTo>
                                        <a:pt x="1008" y="4473"/>
                                      </a:lnTo>
                                      <a:lnTo>
                                        <a:pt x="991" y="4423"/>
                                      </a:lnTo>
                                      <a:lnTo>
                                        <a:pt x="973" y="4369"/>
                                      </a:lnTo>
                                      <a:lnTo>
                                        <a:pt x="957" y="4315"/>
                                      </a:lnTo>
                                      <a:lnTo>
                                        <a:pt x="941" y="4258"/>
                                      </a:lnTo>
                                      <a:lnTo>
                                        <a:pt x="927" y="4201"/>
                                      </a:lnTo>
                                      <a:lnTo>
                                        <a:pt x="914" y="4142"/>
                                      </a:lnTo>
                                      <a:lnTo>
                                        <a:pt x="901" y="4082"/>
                                      </a:lnTo>
                                      <a:lnTo>
                                        <a:pt x="890" y="4020"/>
                                      </a:lnTo>
                                      <a:lnTo>
                                        <a:pt x="879" y="3957"/>
                                      </a:lnTo>
                                      <a:lnTo>
                                        <a:pt x="869" y="3893"/>
                                      </a:lnTo>
                                      <a:lnTo>
                                        <a:pt x="861" y="3829"/>
                                      </a:lnTo>
                                      <a:lnTo>
                                        <a:pt x="854" y="3764"/>
                                      </a:lnTo>
                                      <a:lnTo>
                                        <a:pt x="848" y="3697"/>
                                      </a:lnTo>
                                      <a:lnTo>
                                        <a:pt x="842" y="3631"/>
                                      </a:lnTo>
                                      <a:lnTo>
                                        <a:pt x="839" y="3563"/>
                                      </a:lnTo>
                                      <a:lnTo>
                                        <a:pt x="836" y="3496"/>
                                      </a:lnTo>
                                      <a:lnTo>
                                        <a:pt x="834" y="3427"/>
                                      </a:lnTo>
                                      <a:lnTo>
                                        <a:pt x="834" y="3360"/>
                                      </a:lnTo>
                                      <a:lnTo>
                                        <a:pt x="836" y="3291"/>
                                      </a:lnTo>
                                      <a:lnTo>
                                        <a:pt x="838" y="3222"/>
                                      </a:lnTo>
                                      <a:lnTo>
                                        <a:pt x="842" y="3155"/>
                                      </a:lnTo>
                                      <a:lnTo>
                                        <a:pt x="848" y="3086"/>
                                      </a:lnTo>
                                      <a:lnTo>
                                        <a:pt x="854" y="3019"/>
                                      </a:lnTo>
                                      <a:lnTo>
                                        <a:pt x="862" y="2951"/>
                                      </a:lnTo>
                                      <a:lnTo>
                                        <a:pt x="872" y="2884"/>
                                      </a:lnTo>
                                      <a:lnTo>
                                        <a:pt x="884" y="2817"/>
                                      </a:lnTo>
                                      <a:lnTo>
                                        <a:pt x="896" y="2752"/>
                                      </a:lnTo>
                                      <a:lnTo>
                                        <a:pt x="911" y="2687"/>
                                      </a:lnTo>
                                      <a:lnTo>
                                        <a:pt x="926" y="2622"/>
                                      </a:lnTo>
                                      <a:lnTo>
                                        <a:pt x="944" y="2559"/>
                                      </a:lnTo>
                                      <a:lnTo>
                                        <a:pt x="963" y="2497"/>
                                      </a:lnTo>
                                      <a:lnTo>
                                        <a:pt x="985" y="2436"/>
                                      </a:lnTo>
                                      <a:lnTo>
                                        <a:pt x="1003" y="2388"/>
                                      </a:lnTo>
                                      <a:lnTo>
                                        <a:pt x="1022" y="2341"/>
                                      </a:lnTo>
                                      <a:lnTo>
                                        <a:pt x="1042" y="2296"/>
                                      </a:lnTo>
                                      <a:lnTo>
                                        <a:pt x="1064" y="2251"/>
                                      </a:lnTo>
                                      <a:lnTo>
                                        <a:pt x="1086" y="2206"/>
                                      </a:lnTo>
                                      <a:lnTo>
                                        <a:pt x="1110" y="2163"/>
                                      </a:lnTo>
                                      <a:lnTo>
                                        <a:pt x="1135" y="2120"/>
                                      </a:lnTo>
                                      <a:lnTo>
                                        <a:pt x="1161" y="2080"/>
                                      </a:lnTo>
                                      <a:lnTo>
                                        <a:pt x="1189" y="2039"/>
                                      </a:lnTo>
                                      <a:lnTo>
                                        <a:pt x="1218" y="1999"/>
                                      </a:lnTo>
                                      <a:lnTo>
                                        <a:pt x="1248" y="1961"/>
                                      </a:lnTo>
                                      <a:lnTo>
                                        <a:pt x="1280" y="1924"/>
                                      </a:lnTo>
                                      <a:lnTo>
                                        <a:pt x="1313" y="1889"/>
                                      </a:lnTo>
                                      <a:lnTo>
                                        <a:pt x="1348" y="1856"/>
                                      </a:lnTo>
                                      <a:lnTo>
                                        <a:pt x="1384" y="1823"/>
                                      </a:lnTo>
                                      <a:lnTo>
                                        <a:pt x="1420" y="1791"/>
                                      </a:lnTo>
                                      <a:lnTo>
                                        <a:pt x="1421" y="1791"/>
                                      </a:lnTo>
                                      <a:lnTo>
                                        <a:pt x="1423" y="1789"/>
                                      </a:lnTo>
                                      <a:lnTo>
                                        <a:pt x="1426" y="1786"/>
                                      </a:lnTo>
                                      <a:lnTo>
                                        <a:pt x="1495" y="1734"/>
                                      </a:lnTo>
                                      <a:lnTo>
                                        <a:pt x="1563" y="1681"/>
                                      </a:lnTo>
                                      <a:lnTo>
                                        <a:pt x="1630" y="1631"/>
                                      </a:lnTo>
                                      <a:lnTo>
                                        <a:pt x="1698" y="1581"/>
                                      </a:lnTo>
                                      <a:lnTo>
                                        <a:pt x="1766" y="1534"/>
                                      </a:lnTo>
                                      <a:lnTo>
                                        <a:pt x="1833" y="1487"/>
                                      </a:lnTo>
                                      <a:lnTo>
                                        <a:pt x="1900" y="1443"/>
                                      </a:lnTo>
                                      <a:lnTo>
                                        <a:pt x="1968" y="1399"/>
                                      </a:lnTo>
                                      <a:lnTo>
                                        <a:pt x="2034" y="1358"/>
                                      </a:lnTo>
                                      <a:lnTo>
                                        <a:pt x="2101" y="1316"/>
                                      </a:lnTo>
                                      <a:lnTo>
                                        <a:pt x="2168" y="1277"/>
                                      </a:lnTo>
                                      <a:lnTo>
                                        <a:pt x="2234" y="1239"/>
                                      </a:lnTo>
                                      <a:lnTo>
                                        <a:pt x="2300" y="1203"/>
                                      </a:lnTo>
                                      <a:lnTo>
                                        <a:pt x="2366" y="1168"/>
                                      </a:lnTo>
                                      <a:lnTo>
                                        <a:pt x="2432" y="1134"/>
                                      </a:lnTo>
                                      <a:lnTo>
                                        <a:pt x="2497" y="1102"/>
                                      </a:lnTo>
                                      <a:close/>
                                      <a:moveTo>
                                        <a:pt x="4573" y="808"/>
                                      </a:moveTo>
                                      <a:lnTo>
                                        <a:pt x="4564" y="785"/>
                                      </a:lnTo>
                                      <a:lnTo>
                                        <a:pt x="4554" y="761"/>
                                      </a:lnTo>
                                      <a:lnTo>
                                        <a:pt x="4545" y="735"/>
                                      </a:lnTo>
                                      <a:lnTo>
                                        <a:pt x="4534" y="710"/>
                                      </a:lnTo>
                                      <a:lnTo>
                                        <a:pt x="4522" y="682"/>
                                      </a:lnTo>
                                      <a:lnTo>
                                        <a:pt x="4510" y="655"/>
                                      </a:lnTo>
                                      <a:lnTo>
                                        <a:pt x="4497" y="628"/>
                                      </a:lnTo>
                                      <a:lnTo>
                                        <a:pt x="4482" y="601"/>
                                      </a:lnTo>
                                      <a:lnTo>
                                        <a:pt x="4482" y="607"/>
                                      </a:lnTo>
                                      <a:lnTo>
                                        <a:pt x="4481" y="615"/>
                                      </a:lnTo>
                                      <a:lnTo>
                                        <a:pt x="4479" y="621"/>
                                      </a:lnTo>
                                      <a:lnTo>
                                        <a:pt x="4477" y="629"/>
                                      </a:lnTo>
                                      <a:lnTo>
                                        <a:pt x="4474" y="636"/>
                                      </a:lnTo>
                                      <a:lnTo>
                                        <a:pt x="4470" y="642"/>
                                      </a:lnTo>
                                      <a:lnTo>
                                        <a:pt x="4467" y="649"/>
                                      </a:lnTo>
                                      <a:lnTo>
                                        <a:pt x="4463" y="654"/>
                                      </a:lnTo>
                                      <a:lnTo>
                                        <a:pt x="4456" y="661"/>
                                      </a:lnTo>
                                      <a:lnTo>
                                        <a:pt x="4450" y="667"/>
                                      </a:lnTo>
                                      <a:lnTo>
                                        <a:pt x="4442" y="673"/>
                                      </a:lnTo>
                                      <a:lnTo>
                                        <a:pt x="4434" y="677"/>
                                      </a:lnTo>
                                      <a:lnTo>
                                        <a:pt x="4427" y="680"/>
                                      </a:lnTo>
                                      <a:lnTo>
                                        <a:pt x="4418" y="684"/>
                                      </a:lnTo>
                                      <a:lnTo>
                                        <a:pt x="4410" y="686"/>
                                      </a:lnTo>
                                      <a:lnTo>
                                        <a:pt x="4402" y="687"/>
                                      </a:lnTo>
                                      <a:lnTo>
                                        <a:pt x="4393" y="687"/>
                                      </a:lnTo>
                                      <a:lnTo>
                                        <a:pt x="4384" y="687"/>
                                      </a:lnTo>
                                      <a:lnTo>
                                        <a:pt x="4375" y="686"/>
                                      </a:lnTo>
                                      <a:lnTo>
                                        <a:pt x="4367" y="684"/>
                                      </a:lnTo>
                                      <a:lnTo>
                                        <a:pt x="4359" y="680"/>
                                      </a:lnTo>
                                      <a:lnTo>
                                        <a:pt x="4350" y="677"/>
                                      </a:lnTo>
                                      <a:lnTo>
                                        <a:pt x="4343" y="672"/>
                                      </a:lnTo>
                                      <a:lnTo>
                                        <a:pt x="4335" y="666"/>
                                      </a:lnTo>
                                      <a:lnTo>
                                        <a:pt x="4313" y="649"/>
                                      </a:lnTo>
                                      <a:lnTo>
                                        <a:pt x="4289" y="633"/>
                                      </a:lnTo>
                                      <a:lnTo>
                                        <a:pt x="4264" y="618"/>
                                      </a:lnTo>
                                      <a:lnTo>
                                        <a:pt x="4239" y="605"/>
                                      </a:lnTo>
                                      <a:lnTo>
                                        <a:pt x="4213" y="593"/>
                                      </a:lnTo>
                                      <a:lnTo>
                                        <a:pt x="4186" y="583"/>
                                      </a:lnTo>
                                      <a:lnTo>
                                        <a:pt x="4160" y="574"/>
                                      </a:lnTo>
                                      <a:lnTo>
                                        <a:pt x="4133" y="566"/>
                                      </a:lnTo>
                                      <a:lnTo>
                                        <a:pt x="4105" y="559"/>
                                      </a:lnTo>
                                      <a:lnTo>
                                        <a:pt x="4077" y="554"/>
                                      </a:lnTo>
                                      <a:lnTo>
                                        <a:pt x="4050" y="551"/>
                                      </a:lnTo>
                                      <a:lnTo>
                                        <a:pt x="4022" y="547"/>
                                      </a:lnTo>
                                      <a:lnTo>
                                        <a:pt x="3994" y="546"/>
                                      </a:lnTo>
                                      <a:lnTo>
                                        <a:pt x="3967" y="546"/>
                                      </a:lnTo>
                                      <a:lnTo>
                                        <a:pt x="3941" y="547"/>
                                      </a:lnTo>
                                      <a:lnTo>
                                        <a:pt x="3915" y="550"/>
                                      </a:lnTo>
                                      <a:lnTo>
                                        <a:pt x="3920" y="558"/>
                                      </a:lnTo>
                                      <a:lnTo>
                                        <a:pt x="3926" y="566"/>
                                      </a:lnTo>
                                      <a:lnTo>
                                        <a:pt x="3931" y="575"/>
                                      </a:lnTo>
                                      <a:lnTo>
                                        <a:pt x="3936" y="582"/>
                                      </a:lnTo>
                                      <a:lnTo>
                                        <a:pt x="3946" y="601"/>
                                      </a:lnTo>
                                      <a:lnTo>
                                        <a:pt x="3956" y="618"/>
                                      </a:lnTo>
                                      <a:lnTo>
                                        <a:pt x="3964" y="638"/>
                                      </a:lnTo>
                                      <a:lnTo>
                                        <a:pt x="3971" y="657"/>
                                      </a:lnTo>
                                      <a:lnTo>
                                        <a:pt x="3977" y="677"/>
                                      </a:lnTo>
                                      <a:lnTo>
                                        <a:pt x="3982" y="697"/>
                                      </a:lnTo>
                                      <a:lnTo>
                                        <a:pt x="3986" y="717"/>
                                      </a:lnTo>
                                      <a:lnTo>
                                        <a:pt x="3989" y="738"/>
                                      </a:lnTo>
                                      <a:lnTo>
                                        <a:pt x="4063" y="740"/>
                                      </a:lnTo>
                                      <a:lnTo>
                                        <a:pt x="4136" y="743"/>
                                      </a:lnTo>
                                      <a:lnTo>
                                        <a:pt x="4209" y="750"/>
                                      </a:lnTo>
                                      <a:lnTo>
                                        <a:pt x="4283" y="758"/>
                                      </a:lnTo>
                                      <a:lnTo>
                                        <a:pt x="4356" y="766"/>
                                      </a:lnTo>
                                      <a:lnTo>
                                        <a:pt x="4429" y="778"/>
                                      </a:lnTo>
                                      <a:lnTo>
                                        <a:pt x="4501" y="792"/>
                                      </a:lnTo>
                                      <a:lnTo>
                                        <a:pt x="4573" y="808"/>
                                      </a:lnTo>
                                      <a:close/>
                                      <a:moveTo>
                                        <a:pt x="4434" y="516"/>
                                      </a:moveTo>
                                      <a:lnTo>
                                        <a:pt x="4420" y="493"/>
                                      </a:lnTo>
                                      <a:lnTo>
                                        <a:pt x="4405" y="470"/>
                                      </a:lnTo>
                                      <a:lnTo>
                                        <a:pt x="4388" y="448"/>
                                      </a:lnTo>
                                      <a:lnTo>
                                        <a:pt x="4372" y="427"/>
                                      </a:lnTo>
                                      <a:lnTo>
                                        <a:pt x="4356" y="406"/>
                                      </a:lnTo>
                                      <a:lnTo>
                                        <a:pt x="4337" y="385"/>
                                      </a:lnTo>
                                      <a:lnTo>
                                        <a:pt x="4320" y="367"/>
                                      </a:lnTo>
                                      <a:lnTo>
                                        <a:pt x="4300" y="348"/>
                                      </a:lnTo>
                                      <a:lnTo>
                                        <a:pt x="4299" y="347"/>
                                      </a:lnTo>
                                      <a:lnTo>
                                        <a:pt x="4293" y="343"/>
                                      </a:lnTo>
                                      <a:lnTo>
                                        <a:pt x="4286" y="336"/>
                                      </a:lnTo>
                                      <a:lnTo>
                                        <a:pt x="4273" y="327"/>
                                      </a:lnTo>
                                      <a:lnTo>
                                        <a:pt x="4260" y="319"/>
                                      </a:lnTo>
                                      <a:lnTo>
                                        <a:pt x="4245" y="310"/>
                                      </a:lnTo>
                                      <a:lnTo>
                                        <a:pt x="4230" y="302"/>
                                      </a:lnTo>
                                      <a:lnTo>
                                        <a:pt x="4196" y="286"/>
                                      </a:lnTo>
                                      <a:lnTo>
                                        <a:pt x="4159" y="272"/>
                                      </a:lnTo>
                                      <a:lnTo>
                                        <a:pt x="4120" y="258"/>
                                      </a:lnTo>
                                      <a:lnTo>
                                        <a:pt x="4076" y="245"/>
                                      </a:lnTo>
                                      <a:lnTo>
                                        <a:pt x="4031" y="233"/>
                                      </a:lnTo>
                                      <a:lnTo>
                                        <a:pt x="3983" y="222"/>
                                      </a:lnTo>
                                      <a:lnTo>
                                        <a:pt x="3933" y="213"/>
                                      </a:lnTo>
                                      <a:lnTo>
                                        <a:pt x="3881" y="204"/>
                                      </a:lnTo>
                                      <a:lnTo>
                                        <a:pt x="3827" y="197"/>
                                      </a:lnTo>
                                      <a:lnTo>
                                        <a:pt x="3773" y="190"/>
                                      </a:lnTo>
                                      <a:lnTo>
                                        <a:pt x="3716" y="186"/>
                                      </a:lnTo>
                                      <a:lnTo>
                                        <a:pt x="3659" y="183"/>
                                      </a:lnTo>
                                      <a:lnTo>
                                        <a:pt x="3601" y="180"/>
                                      </a:lnTo>
                                      <a:lnTo>
                                        <a:pt x="3542" y="179"/>
                                      </a:lnTo>
                                      <a:lnTo>
                                        <a:pt x="3483" y="180"/>
                                      </a:lnTo>
                                      <a:lnTo>
                                        <a:pt x="3424" y="181"/>
                                      </a:lnTo>
                                      <a:lnTo>
                                        <a:pt x="3365" y="186"/>
                                      </a:lnTo>
                                      <a:lnTo>
                                        <a:pt x="3308" y="190"/>
                                      </a:lnTo>
                                      <a:lnTo>
                                        <a:pt x="3252" y="197"/>
                                      </a:lnTo>
                                      <a:lnTo>
                                        <a:pt x="3196" y="205"/>
                                      </a:lnTo>
                                      <a:lnTo>
                                        <a:pt x="3143" y="215"/>
                                      </a:lnTo>
                                      <a:lnTo>
                                        <a:pt x="3091" y="226"/>
                                      </a:lnTo>
                                      <a:lnTo>
                                        <a:pt x="3066" y="233"/>
                                      </a:lnTo>
                                      <a:lnTo>
                                        <a:pt x="3041" y="239"/>
                                      </a:lnTo>
                                      <a:lnTo>
                                        <a:pt x="3017" y="247"/>
                                      </a:lnTo>
                                      <a:lnTo>
                                        <a:pt x="2994" y="254"/>
                                      </a:lnTo>
                                      <a:lnTo>
                                        <a:pt x="2971" y="262"/>
                                      </a:lnTo>
                                      <a:lnTo>
                                        <a:pt x="2949" y="271"/>
                                      </a:lnTo>
                                      <a:lnTo>
                                        <a:pt x="2929" y="279"/>
                                      </a:lnTo>
                                      <a:lnTo>
                                        <a:pt x="2909" y="289"/>
                                      </a:lnTo>
                                      <a:lnTo>
                                        <a:pt x="2889" y="299"/>
                                      </a:lnTo>
                                      <a:lnTo>
                                        <a:pt x="2871" y="309"/>
                                      </a:lnTo>
                                      <a:lnTo>
                                        <a:pt x="2852" y="320"/>
                                      </a:lnTo>
                                      <a:lnTo>
                                        <a:pt x="2836" y="332"/>
                                      </a:lnTo>
                                      <a:lnTo>
                                        <a:pt x="2821" y="344"/>
                                      </a:lnTo>
                                      <a:lnTo>
                                        <a:pt x="2805" y="356"/>
                                      </a:lnTo>
                                      <a:lnTo>
                                        <a:pt x="2791" y="368"/>
                                      </a:lnTo>
                                      <a:lnTo>
                                        <a:pt x="2779" y="381"/>
                                      </a:lnTo>
                                      <a:lnTo>
                                        <a:pt x="2778" y="382"/>
                                      </a:lnTo>
                                      <a:lnTo>
                                        <a:pt x="2773" y="388"/>
                                      </a:lnTo>
                                      <a:lnTo>
                                        <a:pt x="2747" y="418"/>
                                      </a:lnTo>
                                      <a:lnTo>
                                        <a:pt x="2719" y="450"/>
                                      </a:lnTo>
                                      <a:lnTo>
                                        <a:pt x="2692" y="484"/>
                                      </a:lnTo>
                                      <a:lnTo>
                                        <a:pt x="2664" y="517"/>
                                      </a:lnTo>
                                      <a:lnTo>
                                        <a:pt x="2639" y="551"/>
                                      </a:lnTo>
                                      <a:lnTo>
                                        <a:pt x="2621" y="577"/>
                                      </a:lnTo>
                                      <a:lnTo>
                                        <a:pt x="2604" y="603"/>
                                      </a:lnTo>
                                      <a:lnTo>
                                        <a:pt x="2588" y="630"/>
                                      </a:lnTo>
                                      <a:lnTo>
                                        <a:pt x="2575" y="657"/>
                                      </a:lnTo>
                                      <a:lnTo>
                                        <a:pt x="2568" y="672"/>
                                      </a:lnTo>
                                      <a:lnTo>
                                        <a:pt x="2564" y="686"/>
                                      </a:lnTo>
                                      <a:lnTo>
                                        <a:pt x="2559" y="700"/>
                                      </a:lnTo>
                                      <a:lnTo>
                                        <a:pt x="2554" y="714"/>
                                      </a:lnTo>
                                      <a:lnTo>
                                        <a:pt x="2551" y="728"/>
                                      </a:lnTo>
                                      <a:lnTo>
                                        <a:pt x="2549" y="743"/>
                                      </a:lnTo>
                                      <a:lnTo>
                                        <a:pt x="2546" y="758"/>
                                      </a:lnTo>
                                      <a:lnTo>
                                        <a:pt x="2545" y="772"/>
                                      </a:lnTo>
                                      <a:lnTo>
                                        <a:pt x="2545" y="787"/>
                                      </a:lnTo>
                                      <a:lnTo>
                                        <a:pt x="2546" y="802"/>
                                      </a:lnTo>
                                      <a:lnTo>
                                        <a:pt x="2548" y="818"/>
                                      </a:lnTo>
                                      <a:lnTo>
                                        <a:pt x="2551" y="833"/>
                                      </a:lnTo>
                                      <a:lnTo>
                                        <a:pt x="2554" y="848"/>
                                      </a:lnTo>
                                      <a:lnTo>
                                        <a:pt x="2560" y="863"/>
                                      </a:lnTo>
                                      <a:lnTo>
                                        <a:pt x="2565" y="879"/>
                                      </a:lnTo>
                                      <a:lnTo>
                                        <a:pt x="2573" y="894"/>
                                      </a:lnTo>
                                      <a:lnTo>
                                        <a:pt x="2580" y="910"/>
                                      </a:lnTo>
                                      <a:lnTo>
                                        <a:pt x="2590" y="925"/>
                                      </a:lnTo>
                                      <a:lnTo>
                                        <a:pt x="2601" y="941"/>
                                      </a:lnTo>
                                      <a:lnTo>
                                        <a:pt x="2613" y="957"/>
                                      </a:lnTo>
                                      <a:lnTo>
                                        <a:pt x="2626" y="972"/>
                                      </a:lnTo>
                                      <a:lnTo>
                                        <a:pt x="2641" y="989"/>
                                      </a:lnTo>
                                      <a:lnTo>
                                        <a:pt x="2658" y="1005"/>
                                      </a:lnTo>
                                      <a:lnTo>
                                        <a:pt x="2675" y="1020"/>
                                      </a:lnTo>
                                      <a:lnTo>
                                        <a:pt x="2729" y="998"/>
                                      </a:lnTo>
                                      <a:lnTo>
                                        <a:pt x="2781" y="978"/>
                                      </a:lnTo>
                                      <a:lnTo>
                                        <a:pt x="2834" y="957"/>
                                      </a:lnTo>
                                      <a:lnTo>
                                        <a:pt x="2887" y="937"/>
                                      </a:lnTo>
                                      <a:lnTo>
                                        <a:pt x="2940" y="919"/>
                                      </a:lnTo>
                                      <a:lnTo>
                                        <a:pt x="2991" y="901"/>
                                      </a:lnTo>
                                      <a:lnTo>
                                        <a:pt x="3043" y="884"/>
                                      </a:lnTo>
                                      <a:lnTo>
                                        <a:pt x="3096" y="869"/>
                                      </a:lnTo>
                                      <a:lnTo>
                                        <a:pt x="3148" y="853"/>
                                      </a:lnTo>
                                      <a:lnTo>
                                        <a:pt x="3199" y="839"/>
                                      </a:lnTo>
                                      <a:lnTo>
                                        <a:pt x="3251" y="826"/>
                                      </a:lnTo>
                                      <a:lnTo>
                                        <a:pt x="3303" y="814"/>
                                      </a:lnTo>
                                      <a:lnTo>
                                        <a:pt x="3354" y="803"/>
                                      </a:lnTo>
                                      <a:lnTo>
                                        <a:pt x="3406" y="792"/>
                                      </a:lnTo>
                                      <a:lnTo>
                                        <a:pt x="3457" y="783"/>
                                      </a:lnTo>
                                      <a:lnTo>
                                        <a:pt x="3508" y="775"/>
                                      </a:lnTo>
                                      <a:lnTo>
                                        <a:pt x="3505" y="753"/>
                                      </a:lnTo>
                                      <a:lnTo>
                                        <a:pt x="3503" y="731"/>
                                      </a:lnTo>
                                      <a:lnTo>
                                        <a:pt x="3502" y="711"/>
                                      </a:lnTo>
                                      <a:lnTo>
                                        <a:pt x="3503" y="690"/>
                                      </a:lnTo>
                                      <a:lnTo>
                                        <a:pt x="3505" y="669"/>
                                      </a:lnTo>
                                      <a:lnTo>
                                        <a:pt x="3510" y="650"/>
                                      </a:lnTo>
                                      <a:lnTo>
                                        <a:pt x="3514" y="631"/>
                                      </a:lnTo>
                                      <a:lnTo>
                                        <a:pt x="3520" y="613"/>
                                      </a:lnTo>
                                      <a:lnTo>
                                        <a:pt x="3525" y="599"/>
                                      </a:lnTo>
                                      <a:lnTo>
                                        <a:pt x="3531" y="586"/>
                                      </a:lnTo>
                                      <a:lnTo>
                                        <a:pt x="3538" y="574"/>
                                      </a:lnTo>
                                      <a:lnTo>
                                        <a:pt x="3544" y="560"/>
                                      </a:lnTo>
                                      <a:lnTo>
                                        <a:pt x="3552" y="550"/>
                                      </a:lnTo>
                                      <a:lnTo>
                                        <a:pt x="3560" y="538"/>
                                      </a:lnTo>
                                      <a:lnTo>
                                        <a:pt x="3568" y="527"/>
                                      </a:lnTo>
                                      <a:lnTo>
                                        <a:pt x="3578" y="515"/>
                                      </a:lnTo>
                                      <a:lnTo>
                                        <a:pt x="3588" y="505"/>
                                      </a:lnTo>
                                      <a:lnTo>
                                        <a:pt x="3598" y="495"/>
                                      </a:lnTo>
                                      <a:lnTo>
                                        <a:pt x="3609" y="485"/>
                                      </a:lnTo>
                                      <a:lnTo>
                                        <a:pt x="3620" y="476"/>
                                      </a:lnTo>
                                      <a:lnTo>
                                        <a:pt x="3632" y="467"/>
                                      </a:lnTo>
                                      <a:lnTo>
                                        <a:pt x="3644" y="458"/>
                                      </a:lnTo>
                                      <a:lnTo>
                                        <a:pt x="3656" y="449"/>
                                      </a:lnTo>
                                      <a:lnTo>
                                        <a:pt x="3669" y="442"/>
                                      </a:lnTo>
                                      <a:lnTo>
                                        <a:pt x="3693" y="429"/>
                                      </a:lnTo>
                                      <a:lnTo>
                                        <a:pt x="3719" y="416"/>
                                      </a:lnTo>
                                      <a:lnTo>
                                        <a:pt x="3746" y="406"/>
                                      </a:lnTo>
                                      <a:lnTo>
                                        <a:pt x="3774" y="396"/>
                                      </a:lnTo>
                                      <a:lnTo>
                                        <a:pt x="3803" y="387"/>
                                      </a:lnTo>
                                      <a:lnTo>
                                        <a:pt x="3833" y="381"/>
                                      </a:lnTo>
                                      <a:lnTo>
                                        <a:pt x="3863" y="375"/>
                                      </a:lnTo>
                                      <a:lnTo>
                                        <a:pt x="3895" y="371"/>
                                      </a:lnTo>
                                      <a:lnTo>
                                        <a:pt x="3928" y="368"/>
                                      </a:lnTo>
                                      <a:lnTo>
                                        <a:pt x="3962" y="367"/>
                                      </a:lnTo>
                                      <a:lnTo>
                                        <a:pt x="3997" y="367"/>
                                      </a:lnTo>
                                      <a:lnTo>
                                        <a:pt x="4031" y="368"/>
                                      </a:lnTo>
                                      <a:lnTo>
                                        <a:pt x="4066" y="371"/>
                                      </a:lnTo>
                                      <a:lnTo>
                                        <a:pt x="4101" y="376"/>
                                      </a:lnTo>
                                      <a:lnTo>
                                        <a:pt x="4136" y="383"/>
                                      </a:lnTo>
                                      <a:lnTo>
                                        <a:pt x="4172" y="391"/>
                                      </a:lnTo>
                                      <a:lnTo>
                                        <a:pt x="4207" y="400"/>
                                      </a:lnTo>
                                      <a:lnTo>
                                        <a:pt x="4241" y="411"/>
                                      </a:lnTo>
                                      <a:lnTo>
                                        <a:pt x="4275" y="424"/>
                                      </a:lnTo>
                                      <a:lnTo>
                                        <a:pt x="4309" y="440"/>
                                      </a:lnTo>
                                      <a:lnTo>
                                        <a:pt x="4342" y="456"/>
                                      </a:lnTo>
                                      <a:lnTo>
                                        <a:pt x="4374" y="474"/>
                                      </a:lnTo>
                                      <a:lnTo>
                                        <a:pt x="4405" y="494"/>
                                      </a:lnTo>
                                      <a:lnTo>
                                        <a:pt x="4434" y="516"/>
                                      </a:lnTo>
                                      <a:close/>
                                      <a:moveTo>
                                        <a:pt x="6305" y="1546"/>
                                      </a:moveTo>
                                      <a:lnTo>
                                        <a:pt x="6294" y="1572"/>
                                      </a:lnTo>
                                      <a:lnTo>
                                        <a:pt x="6284" y="1598"/>
                                      </a:lnTo>
                                      <a:lnTo>
                                        <a:pt x="6274" y="1628"/>
                                      </a:lnTo>
                                      <a:lnTo>
                                        <a:pt x="6264" y="1657"/>
                                      </a:lnTo>
                                      <a:lnTo>
                                        <a:pt x="6256" y="1689"/>
                                      </a:lnTo>
                                      <a:lnTo>
                                        <a:pt x="6247" y="1723"/>
                                      </a:lnTo>
                                      <a:lnTo>
                                        <a:pt x="6238" y="1757"/>
                                      </a:lnTo>
                                      <a:lnTo>
                                        <a:pt x="6230" y="1793"/>
                                      </a:lnTo>
                                      <a:lnTo>
                                        <a:pt x="6262" y="1826"/>
                                      </a:lnTo>
                                      <a:lnTo>
                                        <a:pt x="6295" y="1860"/>
                                      </a:lnTo>
                                      <a:lnTo>
                                        <a:pt x="6327" y="1893"/>
                                      </a:lnTo>
                                      <a:lnTo>
                                        <a:pt x="6358" y="1927"/>
                                      </a:lnTo>
                                      <a:lnTo>
                                        <a:pt x="6366" y="1934"/>
                                      </a:lnTo>
                                      <a:lnTo>
                                        <a:pt x="6371" y="1943"/>
                                      </a:lnTo>
                                      <a:lnTo>
                                        <a:pt x="6393" y="1975"/>
                                      </a:lnTo>
                                      <a:lnTo>
                                        <a:pt x="6414" y="2009"/>
                                      </a:lnTo>
                                      <a:lnTo>
                                        <a:pt x="6432" y="2044"/>
                                      </a:lnTo>
                                      <a:lnTo>
                                        <a:pt x="6451" y="2080"/>
                                      </a:lnTo>
                                      <a:lnTo>
                                        <a:pt x="6470" y="2117"/>
                                      </a:lnTo>
                                      <a:lnTo>
                                        <a:pt x="6486" y="2155"/>
                                      </a:lnTo>
                                      <a:lnTo>
                                        <a:pt x="6501" y="2194"/>
                                      </a:lnTo>
                                      <a:lnTo>
                                        <a:pt x="6517" y="2235"/>
                                      </a:lnTo>
                                      <a:lnTo>
                                        <a:pt x="6531" y="2277"/>
                                      </a:lnTo>
                                      <a:lnTo>
                                        <a:pt x="6544" y="2320"/>
                                      </a:lnTo>
                                      <a:lnTo>
                                        <a:pt x="6557" y="2362"/>
                                      </a:lnTo>
                                      <a:lnTo>
                                        <a:pt x="6568" y="2407"/>
                                      </a:lnTo>
                                      <a:lnTo>
                                        <a:pt x="6579" y="2451"/>
                                      </a:lnTo>
                                      <a:lnTo>
                                        <a:pt x="6589" y="2498"/>
                                      </a:lnTo>
                                      <a:lnTo>
                                        <a:pt x="6598" y="2545"/>
                                      </a:lnTo>
                                      <a:lnTo>
                                        <a:pt x="6607" y="2592"/>
                                      </a:lnTo>
                                      <a:lnTo>
                                        <a:pt x="6615" y="2641"/>
                                      </a:lnTo>
                                      <a:lnTo>
                                        <a:pt x="6621" y="2690"/>
                                      </a:lnTo>
                                      <a:lnTo>
                                        <a:pt x="6628" y="2739"/>
                                      </a:lnTo>
                                      <a:lnTo>
                                        <a:pt x="6633" y="2789"/>
                                      </a:lnTo>
                                      <a:lnTo>
                                        <a:pt x="6639" y="2840"/>
                                      </a:lnTo>
                                      <a:lnTo>
                                        <a:pt x="6643" y="2892"/>
                                      </a:lnTo>
                                      <a:lnTo>
                                        <a:pt x="6646" y="2944"/>
                                      </a:lnTo>
                                      <a:lnTo>
                                        <a:pt x="6650" y="2997"/>
                                      </a:lnTo>
                                      <a:lnTo>
                                        <a:pt x="6652" y="3050"/>
                                      </a:lnTo>
                                      <a:lnTo>
                                        <a:pt x="6654" y="3104"/>
                                      </a:lnTo>
                                      <a:lnTo>
                                        <a:pt x="6655" y="3157"/>
                                      </a:lnTo>
                                      <a:lnTo>
                                        <a:pt x="6656" y="3212"/>
                                      </a:lnTo>
                                      <a:lnTo>
                                        <a:pt x="6655" y="3322"/>
                                      </a:lnTo>
                                      <a:lnTo>
                                        <a:pt x="6653" y="3433"/>
                                      </a:lnTo>
                                      <a:lnTo>
                                        <a:pt x="6650" y="3543"/>
                                      </a:lnTo>
                                      <a:lnTo>
                                        <a:pt x="6643" y="3654"/>
                                      </a:lnTo>
                                      <a:lnTo>
                                        <a:pt x="6636" y="3766"/>
                                      </a:lnTo>
                                      <a:lnTo>
                                        <a:pt x="6627" y="3877"/>
                                      </a:lnTo>
                                      <a:lnTo>
                                        <a:pt x="6616" y="3988"/>
                                      </a:lnTo>
                                      <a:lnTo>
                                        <a:pt x="6605" y="4099"/>
                                      </a:lnTo>
                                      <a:lnTo>
                                        <a:pt x="6592" y="4210"/>
                                      </a:lnTo>
                                      <a:lnTo>
                                        <a:pt x="6578" y="4320"/>
                                      </a:lnTo>
                                      <a:lnTo>
                                        <a:pt x="6564" y="4429"/>
                                      </a:lnTo>
                                      <a:lnTo>
                                        <a:pt x="6547" y="4536"/>
                                      </a:lnTo>
                                      <a:lnTo>
                                        <a:pt x="6532" y="4643"/>
                                      </a:lnTo>
                                      <a:lnTo>
                                        <a:pt x="6514" y="4746"/>
                                      </a:lnTo>
                                      <a:lnTo>
                                        <a:pt x="6497" y="4849"/>
                                      </a:lnTo>
                                      <a:lnTo>
                                        <a:pt x="6479" y="4949"/>
                                      </a:lnTo>
                                      <a:lnTo>
                                        <a:pt x="6462" y="5046"/>
                                      </a:lnTo>
                                      <a:lnTo>
                                        <a:pt x="6444" y="5141"/>
                                      </a:lnTo>
                                      <a:lnTo>
                                        <a:pt x="6438" y="5176"/>
                                      </a:lnTo>
                                      <a:lnTo>
                                        <a:pt x="6435" y="5214"/>
                                      </a:lnTo>
                                      <a:lnTo>
                                        <a:pt x="6431" y="5252"/>
                                      </a:lnTo>
                                      <a:lnTo>
                                        <a:pt x="6430" y="5291"/>
                                      </a:lnTo>
                                      <a:lnTo>
                                        <a:pt x="6431" y="5332"/>
                                      </a:lnTo>
                                      <a:lnTo>
                                        <a:pt x="6434" y="5375"/>
                                      </a:lnTo>
                                      <a:lnTo>
                                        <a:pt x="6437" y="5418"/>
                                      </a:lnTo>
                                      <a:lnTo>
                                        <a:pt x="6441" y="5463"/>
                                      </a:lnTo>
                                      <a:lnTo>
                                        <a:pt x="6448" y="5509"/>
                                      </a:lnTo>
                                      <a:lnTo>
                                        <a:pt x="6454" y="5556"/>
                                      </a:lnTo>
                                      <a:lnTo>
                                        <a:pt x="6463" y="5603"/>
                                      </a:lnTo>
                                      <a:lnTo>
                                        <a:pt x="6473" y="5652"/>
                                      </a:lnTo>
                                      <a:lnTo>
                                        <a:pt x="6484" y="5703"/>
                                      </a:lnTo>
                                      <a:lnTo>
                                        <a:pt x="6496" y="5753"/>
                                      </a:lnTo>
                                      <a:lnTo>
                                        <a:pt x="6508" y="5805"/>
                                      </a:lnTo>
                                      <a:lnTo>
                                        <a:pt x="6522" y="5857"/>
                                      </a:lnTo>
                                      <a:lnTo>
                                        <a:pt x="6536" y="5911"/>
                                      </a:lnTo>
                                      <a:lnTo>
                                        <a:pt x="6551" y="5964"/>
                                      </a:lnTo>
                                      <a:lnTo>
                                        <a:pt x="6568" y="6018"/>
                                      </a:lnTo>
                                      <a:lnTo>
                                        <a:pt x="6584" y="6074"/>
                                      </a:lnTo>
                                      <a:lnTo>
                                        <a:pt x="6620" y="6186"/>
                                      </a:lnTo>
                                      <a:lnTo>
                                        <a:pt x="6657" y="6299"/>
                                      </a:lnTo>
                                      <a:lnTo>
                                        <a:pt x="6697" y="6416"/>
                                      </a:lnTo>
                                      <a:lnTo>
                                        <a:pt x="6738" y="6533"/>
                                      </a:lnTo>
                                      <a:lnTo>
                                        <a:pt x="6780" y="6650"/>
                                      </a:lnTo>
                                      <a:lnTo>
                                        <a:pt x="6822" y="6769"/>
                                      </a:lnTo>
                                      <a:lnTo>
                                        <a:pt x="6835" y="6805"/>
                                      </a:lnTo>
                                      <a:lnTo>
                                        <a:pt x="6847" y="6841"/>
                                      </a:lnTo>
                                      <a:lnTo>
                                        <a:pt x="6860" y="6877"/>
                                      </a:lnTo>
                                      <a:lnTo>
                                        <a:pt x="6874" y="6912"/>
                                      </a:lnTo>
                                      <a:lnTo>
                                        <a:pt x="6886" y="6948"/>
                                      </a:lnTo>
                                      <a:lnTo>
                                        <a:pt x="6899" y="6983"/>
                                      </a:lnTo>
                                      <a:lnTo>
                                        <a:pt x="6911" y="7019"/>
                                      </a:lnTo>
                                      <a:lnTo>
                                        <a:pt x="6924" y="7055"/>
                                      </a:lnTo>
                                      <a:lnTo>
                                        <a:pt x="6954" y="7046"/>
                                      </a:lnTo>
                                      <a:lnTo>
                                        <a:pt x="6983" y="7034"/>
                                      </a:lnTo>
                                      <a:lnTo>
                                        <a:pt x="7010" y="7020"/>
                                      </a:lnTo>
                                      <a:lnTo>
                                        <a:pt x="7036" y="7005"/>
                                      </a:lnTo>
                                      <a:lnTo>
                                        <a:pt x="7060" y="6988"/>
                                      </a:lnTo>
                                      <a:lnTo>
                                        <a:pt x="7084" y="6968"/>
                                      </a:lnTo>
                                      <a:lnTo>
                                        <a:pt x="7106" y="6949"/>
                                      </a:lnTo>
                                      <a:lnTo>
                                        <a:pt x="7127" y="6926"/>
                                      </a:lnTo>
                                      <a:lnTo>
                                        <a:pt x="7145" y="6902"/>
                                      </a:lnTo>
                                      <a:lnTo>
                                        <a:pt x="7164" y="6877"/>
                                      </a:lnTo>
                                      <a:lnTo>
                                        <a:pt x="7180" y="6851"/>
                                      </a:lnTo>
                                      <a:lnTo>
                                        <a:pt x="7196" y="6822"/>
                                      </a:lnTo>
                                      <a:lnTo>
                                        <a:pt x="7211" y="6793"/>
                                      </a:lnTo>
                                      <a:lnTo>
                                        <a:pt x="7224" y="6761"/>
                                      </a:lnTo>
                                      <a:lnTo>
                                        <a:pt x="7236" y="6730"/>
                                      </a:lnTo>
                                      <a:lnTo>
                                        <a:pt x="7247" y="6696"/>
                                      </a:lnTo>
                                      <a:lnTo>
                                        <a:pt x="7257" y="6661"/>
                                      </a:lnTo>
                                      <a:lnTo>
                                        <a:pt x="7267" y="6626"/>
                                      </a:lnTo>
                                      <a:lnTo>
                                        <a:pt x="7274" y="6589"/>
                                      </a:lnTo>
                                      <a:lnTo>
                                        <a:pt x="7281" y="6552"/>
                                      </a:lnTo>
                                      <a:lnTo>
                                        <a:pt x="7287" y="6513"/>
                                      </a:lnTo>
                                      <a:lnTo>
                                        <a:pt x="7293" y="6474"/>
                                      </a:lnTo>
                                      <a:lnTo>
                                        <a:pt x="7296" y="6433"/>
                                      </a:lnTo>
                                      <a:lnTo>
                                        <a:pt x="7301" y="6393"/>
                                      </a:lnTo>
                                      <a:lnTo>
                                        <a:pt x="7303" y="6351"/>
                                      </a:lnTo>
                                      <a:lnTo>
                                        <a:pt x="7305" y="6308"/>
                                      </a:lnTo>
                                      <a:lnTo>
                                        <a:pt x="7306" y="6266"/>
                                      </a:lnTo>
                                      <a:lnTo>
                                        <a:pt x="7306" y="6222"/>
                                      </a:lnTo>
                                      <a:lnTo>
                                        <a:pt x="7306" y="6179"/>
                                      </a:lnTo>
                                      <a:lnTo>
                                        <a:pt x="7305" y="6134"/>
                                      </a:lnTo>
                                      <a:lnTo>
                                        <a:pt x="7303" y="6088"/>
                                      </a:lnTo>
                                      <a:lnTo>
                                        <a:pt x="7301" y="6043"/>
                                      </a:lnTo>
                                      <a:lnTo>
                                        <a:pt x="7297" y="5993"/>
                                      </a:lnTo>
                                      <a:lnTo>
                                        <a:pt x="7293" y="5942"/>
                                      </a:lnTo>
                                      <a:lnTo>
                                        <a:pt x="7289" y="5891"/>
                                      </a:lnTo>
                                      <a:lnTo>
                                        <a:pt x="7283" y="5840"/>
                                      </a:lnTo>
                                      <a:lnTo>
                                        <a:pt x="7271" y="5737"/>
                                      </a:lnTo>
                                      <a:lnTo>
                                        <a:pt x="7257" y="5635"/>
                                      </a:lnTo>
                                      <a:lnTo>
                                        <a:pt x="7240" y="5534"/>
                                      </a:lnTo>
                                      <a:lnTo>
                                        <a:pt x="7223" y="5434"/>
                                      </a:lnTo>
                                      <a:lnTo>
                                        <a:pt x="7204" y="5334"/>
                                      </a:lnTo>
                                      <a:lnTo>
                                        <a:pt x="7185" y="5237"/>
                                      </a:lnTo>
                                      <a:lnTo>
                                        <a:pt x="7164" y="5144"/>
                                      </a:lnTo>
                                      <a:lnTo>
                                        <a:pt x="7143" y="5053"/>
                                      </a:lnTo>
                                      <a:lnTo>
                                        <a:pt x="7123" y="4966"/>
                                      </a:lnTo>
                                      <a:lnTo>
                                        <a:pt x="7103" y="4885"/>
                                      </a:lnTo>
                                      <a:lnTo>
                                        <a:pt x="7083" y="4806"/>
                                      </a:lnTo>
                                      <a:lnTo>
                                        <a:pt x="7065" y="4734"/>
                                      </a:lnTo>
                                      <a:lnTo>
                                        <a:pt x="7047" y="4667"/>
                                      </a:lnTo>
                                      <a:lnTo>
                                        <a:pt x="7031" y="4607"/>
                                      </a:lnTo>
                                      <a:lnTo>
                                        <a:pt x="7023" y="4575"/>
                                      </a:lnTo>
                                      <a:lnTo>
                                        <a:pt x="7017" y="4541"/>
                                      </a:lnTo>
                                      <a:lnTo>
                                        <a:pt x="7011" y="4506"/>
                                      </a:lnTo>
                                      <a:lnTo>
                                        <a:pt x="7006" y="4467"/>
                                      </a:lnTo>
                                      <a:lnTo>
                                        <a:pt x="7001" y="4427"/>
                                      </a:lnTo>
                                      <a:lnTo>
                                        <a:pt x="6997" y="4386"/>
                                      </a:lnTo>
                                      <a:lnTo>
                                        <a:pt x="6994" y="4341"/>
                                      </a:lnTo>
                                      <a:lnTo>
                                        <a:pt x="6992" y="4294"/>
                                      </a:lnTo>
                                      <a:lnTo>
                                        <a:pt x="6987" y="4197"/>
                                      </a:lnTo>
                                      <a:lnTo>
                                        <a:pt x="6984" y="4093"/>
                                      </a:lnTo>
                                      <a:lnTo>
                                        <a:pt x="6982" y="3982"/>
                                      </a:lnTo>
                                      <a:lnTo>
                                        <a:pt x="6981" y="3866"/>
                                      </a:lnTo>
                                      <a:lnTo>
                                        <a:pt x="6978" y="3715"/>
                                      </a:lnTo>
                                      <a:lnTo>
                                        <a:pt x="6975" y="3557"/>
                                      </a:lnTo>
                                      <a:lnTo>
                                        <a:pt x="6973" y="3475"/>
                                      </a:lnTo>
                                      <a:lnTo>
                                        <a:pt x="6970" y="3393"/>
                                      </a:lnTo>
                                      <a:lnTo>
                                        <a:pt x="6966" y="3311"/>
                                      </a:lnTo>
                                      <a:lnTo>
                                        <a:pt x="6962" y="3228"/>
                                      </a:lnTo>
                                      <a:lnTo>
                                        <a:pt x="6957" y="3144"/>
                                      </a:lnTo>
                                      <a:lnTo>
                                        <a:pt x="6950" y="3060"/>
                                      </a:lnTo>
                                      <a:lnTo>
                                        <a:pt x="6942" y="2975"/>
                                      </a:lnTo>
                                      <a:lnTo>
                                        <a:pt x="6933" y="2891"/>
                                      </a:lnTo>
                                      <a:lnTo>
                                        <a:pt x="6923" y="2809"/>
                                      </a:lnTo>
                                      <a:lnTo>
                                        <a:pt x="6911" y="2726"/>
                                      </a:lnTo>
                                      <a:lnTo>
                                        <a:pt x="6898" y="2643"/>
                                      </a:lnTo>
                                      <a:lnTo>
                                        <a:pt x="6882" y="2561"/>
                                      </a:lnTo>
                                      <a:lnTo>
                                        <a:pt x="6865" y="2482"/>
                                      </a:lnTo>
                                      <a:lnTo>
                                        <a:pt x="6845" y="2403"/>
                                      </a:lnTo>
                                      <a:lnTo>
                                        <a:pt x="6824" y="2326"/>
                                      </a:lnTo>
                                      <a:lnTo>
                                        <a:pt x="6800" y="2250"/>
                                      </a:lnTo>
                                      <a:lnTo>
                                        <a:pt x="6775" y="2177"/>
                                      </a:lnTo>
                                      <a:lnTo>
                                        <a:pt x="6747" y="2105"/>
                                      </a:lnTo>
                                      <a:lnTo>
                                        <a:pt x="6716" y="2035"/>
                                      </a:lnTo>
                                      <a:lnTo>
                                        <a:pt x="6683" y="1969"/>
                                      </a:lnTo>
                                      <a:lnTo>
                                        <a:pt x="6646" y="1905"/>
                                      </a:lnTo>
                                      <a:lnTo>
                                        <a:pt x="6607" y="1844"/>
                                      </a:lnTo>
                                      <a:lnTo>
                                        <a:pt x="6565" y="1785"/>
                                      </a:lnTo>
                                      <a:lnTo>
                                        <a:pt x="6520" y="1730"/>
                                      </a:lnTo>
                                      <a:lnTo>
                                        <a:pt x="6471" y="1678"/>
                                      </a:lnTo>
                                      <a:lnTo>
                                        <a:pt x="6419" y="1630"/>
                                      </a:lnTo>
                                      <a:lnTo>
                                        <a:pt x="6364" y="1586"/>
                                      </a:lnTo>
                                      <a:lnTo>
                                        <a:pt x="6305" y="1546"/>
                                      </a:lnTo>
                                      <a:close/>
                                      <a:moveTo>
                                        <a:pt x="3808" y="742"/>
                                      </a:moveTo>
                                      <a:lnTo>
                                        <a:pt x="3803" y="725"/>
                                      </a:lnTo>
                                      <a:lnTo>
                                        <a:pt x="3798" y="709"/>
                                      </a:lnTo>
                                      <a:lnTo>
                                        <a:pt x="3790" y="691"/>
                                      </a:lnTo>
                                      <a:lnTo>
                                        <a:pt x="3781" y="676"/>
                                      </a:lnTo>
                                      <a:lnTo>
                                        <a:pt x="3782" y="676"/>
                                      </a:lnTo>
                                      <a:lnTo>
                                        <a:pt x="3781" y="675"/>
                                      </a:lnTo>
                                      <a:lnTo>
                                        <a:pt x="3770" y="659"/>
                                      </a:lnTo>
                                      <a:lnTo>
                                        <a:pt x="3757" y="642"/>
                                      </a:lnTo>
                                      <a:lnTo>
                                        <a:pt x="3744" y="629"/>
                                      </a:lnTo>
                                      <a:lnTo>
                                        <a:pt x="3730" y="618"/>
                                      </a:lnTo>
                                      <a:lnTo>
                                        <a:pt x="3717" y="631"/>
                                      </a:lnTo>
                                      <a:lnTo>
                                        <a:pt x="3706" y="644"/>
                                      </a:lnTo>
                                      <a:lnTo>
                                        <a:pt x="3701" y="652"/>
                                      </a:lnTo>
                                      <a:lnTo>
                                        <a:pt x="3696" y="659"/>
                                      </a:lnTo>
                                      <a:lnTo>
                                        <a:pt x="3693" y="666"/>
                                      </a:lnTo>
                                      <a:lnTo>
                                        <a:pt x="3690" y="674"/>
                                      </a:lnTo>
                                      <a:lnTo>
                                        <a:pt x="3688" y="682"/>
                                      </a:lnTo>
                                      <a:lnTo>
                                        <a:pt x="3685" y="691"/>
                                      </a:lnTo>
                                      <a:lnTo>
                                        <a:pt x="3684" y="700"/>
                                      </a:lnTo>
                                      <a:lnTo>
                                        <a:pt x="3683" y="710"/>
                                      </a:lnTo>
                                      <a:lnTo>
                                        <a:pt x="3683" y="719"/>
                                      </a:lnTo>
                                      <a:lnTo>
                                        <a:pt x="3684" y="729"/>
                                      </a:lnTo>
                                      <a:lnTo>
                                        <a:pt x="3685" y="740"/>
                                      </a:lnTo>
                                      <a:lnTo>
                                        <a:pt x="3688" y="751"/>
                                      </a:lnTo>
                                      <a:lnTo>
                                        <a:pt x="3718" y="749"/>
                                      </a:lnTo>
                                      <a:lnTo>
                                        <a:pt x="3748" y="747"/>
                                      </a:lnTo>
                                      <a:lnTo>
                                        <a:pt x="3777" y="745"/>
                                      </a:lnTo>
                                      <a:lnTo>
                                        <a:pt x="3808" y="742"/>
                                      </a:lnTo>
                                      <a:close/>
                                      <a:moveTo>
                                        <a:pt x="4771" y="844"/>
                                      </a:moveTo>
                                      <a:lnTo>
                                        <a:pt x="4767" y="844"/>
                                      </a:lnTo>
                                      <a:lnTo>
                                        <a:pt x="4768" y="845"/>
                                      </a:lnTo>
                                      <a:lnTo>
                                        <a:pt x="4771" y="8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" name="Freeform 2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7" y="281"/>
                                  <a:ext cx="981" cy="502"/>
                                </a:xfrm>
                                <a:custGeom>
                                  <a:avLst/>
                                  <a:gdLst>
                                    <a:gd name="T0" fmla="*/ 811 w 9816"/>
                                    <a:gd name="T1" fmla="*/ 4818 h 5021"/>
                                    <a:gd name="T2" fmla="*/ 1505 w 9816"/>
                                    <a:gd name="T3" fmla="*/ 4892 h 5021"/>
                                    <a:gd name="T4" fmla="*/ 2289 w 9816"/>
                                    <a:gd name="T5" fmla="*/ 4949 h 5021"/>
                                    <a:gd name="T6" fmla="*/ 3140 w 9816"/>
                                    <a:gd name="T7" fmla="*/ 4990 h 5021"/>
                                    <a:gd name="T8" fmla="*/ 4036 w 9816"/>
                                    <a:gd name="T9" fmla="*/ 5014 h 5021"/>
                                    <a:gd name="T10" fmla="*/ 4953 w 9816"/>
                                    <a:gd name="T11" fmla="*/ 5021 h 5021"/>
                                    <a:gd name="T12" fmla="*/ 5870 w 9816"/>
                                    <a:gd name="T13" fmla="*/ 5013 h 5021"/>
                                    <a:gd name="T14" fmla="*/ 6762 w 9816"/>
                                    <a:gd name="T15" fmla="*/ 4986 h 5021"/>
                                    <a:gd name="T16" fmla="*/ 7609 w 9816"/>
                                    <a:gd name="T17" fmla="*/ 4944 h 5021"/>
                                    <a:gd name="T18" fmla="*/ 8384 w 9816"/>
                                    <a:gd name="T19" fmla="*/ 4885 h 5021"/>
                                    <a:gd name="T20" fmla="*/ 9068 w 9816"/>
                                    <a:gd name="T21" fmla="*/ 4810 h 5021"/>
                                    <a:gd name="T22" fmla="*/ 9328 w 9816"/>
                                    <a:gd name="T23" fmla="*/ 4614 h 5021"/>
                                    <a:gd name="T24" fmla="*/ 9586 w 9816"/>
                                    <a:gd name="T25" fmla="*/ 4440 h 5021"/>
                                    <a:gd name="T26" fmla="*/ 9778 w 9816"/>
                                    <a:gd name="T27" fmla="*/ 4233 h 5021"/>
                                    <a:gd name="T28" fmla="*/ 9814 w 9816"/>
                                    <a:gd name="T29" fmla="*/ 3878 h 5021"/>
                                    <a:gd name="T30" fmla="*/ 9810 w 9816"/>
                                    <a:gd name="T31" fmla="*/ 3466 h 5021"/>
                                    <a:gd name="T32" fmla="*/ 9773 w 9816"/>
                                    <a:gd name="T33" fmla="*/ 3015 h 5021"/>
                                    <a:gd name="T34" fmla="*/ 9710 w 9816"/>
                                    <a:gd name="T35" fmla="*/ 2543 h 5021"/>
                                    <a:gd name="T36" fmla="*/ 9630 w 9816"/>
                                    <a:gd name="T37" fmla="*/ 2070 h 5021"/>
                                    <a:gd name="T38" fmla="*/ 9539 w 9816"/>
                                    <a:gd name="T39" fmla="*/ 1613 h 5021"/>
                                    <a:gd name="T40" fmla="*/ 9446 w 9816"/>
                                    <a:gd name="T41" fmla="*/ 1191 h 5021"/>
                                    <a:gd name="T42" fmla="*/ 9357 w 9816"/>
                                    <a:gd name="T43" fmla="*/ 821 h 5021"/>
                                    <a:gd name="T44" fmla="*/ 9280 w 9816"/>
                                    <a:gd name="T45" fmla="*/ 524 h 5021"/>
                                    <a:gd name="T46" fmla="*/ 9174 w 9816"/>
                                    <a:gd name="T47" fmla="*/ 239 h 5021"/>
                                    <a:gd name="T48" fmla="*/ 8811 w 9816"/>
                                    <a:gd name="T49" fmla="*/ 153 h 5021"/>
                                    <a:gd name="T50" fmla="*/ 8122 w 9816"/>
                                    <a:gd name="T51" fmla="*/ 86 h 5021"/>
                                    <a:gd name="T52" fmla="*/ 7187 w 9816"/>
                                    <a:gd name="T53" fmla="*/ 38 h 5021"/>
                                    <a:gd name="T54" fmla="*/ 6089 w 9816"/>
                                    <a:gd name="T55" fmla="*/ 10 h 5021"/>
                                    <a:gd name="T56" fmla="*/ 4908 w 9816"/>
                                    <a:gd name="T57" fmla="*/ 0 h 5021"/>
                                    <a:gd name="T58" fmla="*/ 3728 w 9816"/>
                                    <a:gd name="T59" fmla="*/ 10 h 5021"/>
                                    <a:gd name="T60" fmla="*/ 2631 w 9816"/>
                                    <a:gd name="T61" fmla="*/ 38 h 5021"/>
                                    <a:gd name="T62" fmla="*/ 1695 w 9816"/>
                                    <a:gd name="T63" fmla="*/ 86 h 5021"/>
                                    <a:gd name="T64" fmla="*/ 1006 w 9816"/>
                                    <a:gd name="T65" fmla="*/ 153 h 5021"/>
                                    <a:gd name="T66" fmla="*/ 644 w 9816"/>
                                    <a:gd name="T67" fmla="*/ 239 h 5021"/>
                                    <a:gd name="T68" fmla="*/ 570 w 9816"/>
                                    <a:gd name="T69" fmla="*/ 405 h 5021"/>
                                    <a:gd name="T70" fmla="*/ 484 w 9816"/>
                                    <a:gd name="T71" fmla="*/ 729 h 5021"/>
                                    <a:gd name="T72" fmla="*/ 376 w 9816"/>
                                    <a:gd name="T73" fmla="*/ 1169 h 5021"/>
                                    <a:gd name="T74" fmla="*/ 261 w 9816"/>
                                    <a:gd name="T75" fmla="*/ 1691 h 5021"/>
                                    <a:gd name="T76" fmla="*/ 153 w 9816"/>
                                    <a:gd name="T77" fmla="*/ 2260 h 5021"/>
                                    <a:gd name="T78" fmla="*/ 65 w 9816"/>
                                    <a:gd name="T79" fmla="*/ 2843 h 5021"/>
                                    <a:gd name="T80" fmla="*/ 11 w 9816"/>
                                    <a:gd name="T81" fmla="*/ 3406 h 5021"/>
                                    <a:gd name="T82" fmla="*/ 5 w 9816"/>
                                    <a:gd name="T83" fmla="*/ 3913 h 5021"/>
                                    <a:gd name="T84" fmla="*/ 59 w 9816"/>
                                    <a:gd name="T85" fmla="*/ 4331 h 5021"/>
                                    <a:gd name="T86" fmla="*/ 190 w 9816"/>
                                    <a:gd name="T87" fmla="*/ 4624 h 5021"/>
                                    <a:gd name="T88" fmla="*/ 410 w 9816"/>
                                    <a:gd name="T89" fmla="*/ 4759 h 50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9816" h="5021">
                                      <a:moveTo>
                                        <a:pt x="410" y="4759"/>
                                      </a:moveTo>
                                      <a:lnTo>
                                        <a:pt x="604" y="4789"/>
                                      </a:lnTo>
                                      <a:lnTo>
                                        <a:pt x="811" y="4818"/>
                                      </a:lnTo>
                                      <a:lnTo>
                                        <a:pt x="1031" y="4845"/>
                                      </a:lnTo>
                                      <a:lnTo>
                                        <a:pt x="1263" y="4869"/>
                                      </a:lnTo>
                                      <a:lnTo>
                                        <a:pt x="1505" y="4892"/>
                                      </a:lnTo>
                                      <a:lnTo>
                                        <a:pt x="1757" y="4912"/>
                                      </a:lnTo>
                                      <a:lnTo>
                                        <a:pt x="2018" y="4932"/>
                                      </a:lnTo>
                                      <a:lnTo>
                                        <a:pt x="2289" y="4949"/>
                                      </a:lnTo>
                                      <a:lnTo>
                                        <a:pt x="2566" y="4965"/>
                                      </a:lnTo>
                                      <a:lnTo>
                                        <a:pt x="2850" y="4978"/>
                                      </a:lnTo>
                                      <a:lnTo>
                                        <a:pt x="3140" y="4990"/>
                                      </a:lnTo>
                                      <a:lnTo>
                                        <a:pt x="3434" y="5000"/>
                                      </a:lnTo>
                                      <a:lnTo>
                                        <a:pt x="3734" y="5007"/>
                                      </a:lnTo>
                                      <a:lnTo>
                                        <a:pt x="4036" y="5014"/>
                                      </a:lnTo>
                                      <a:lnTo>
                                        <a:pt x="4341" y="5018"/>
                                      </a:lnTo>
                                      <a:lnTo>
                                        <a:pt x="4646" y="5020"/>
                                      </a:lnTo>
                                      <a:lnTo>
                                        <a:pt x="4953" y="5021"/>
                                      </a:lnTo>
                                      <a:lnTo>
                                        <a:pt x="5260" y="5020"/>
                                      </a:lnTo>
                                      <a:lnTo>
                                        <a:pt x="5566" y="5017"/>
                                      </a:lnTo>
                                      <a:lnTo>
                                        <a:pt x="5870" y="5013"/>
                                      </a:lnTo>
                                      <a:lnTo>
                                        <a:pt x="6171" y="5005"/>
                                      </a:lnTo>
                                      <a:lnTo>
                                        <a:pt x="6469" y="4997"/>
                                      </a:lnTo>
                                      <a:lnTo>
                                        <a:pt x="6762" y="4986"/>
                                      </a:lnTo>
                                      <a:lnTo>
                                        <a:pt x="7051" y="4974"/>
                                      </a:lnTo>
                                      <a:lnTo>
                                        <a:pt x="7332" y="4960"/>
                                      </a:lnTo>
                                      <a:lnTo>
                                        <a:pt x="7609" y="4944"/>
                                      </a:lnTo>
                                      <a:lnTo>
                                        <a:pt x="7876" y="4927"/>
                                      </a:lnTo>
                                      <a:lnTo>
                                        <a:pt x="8135" y="4907"/>
                                      </a:lnTo>
                                      <a:lnTo>
                                        <a:pt x="8384" y="4885"/>
                                      </a:lnTo>
                                      <a:lnTo>
                                        <a:pt x="8624" y="4862"/>
                                      </a:lnTo>
                                      <a:lnTo>
                                        <a:pt x="8852" y="4837"/>
                                      </a:lnTo>
                                      <a:lnTo>
                                        <a:pt x="9068" y="4810"/>
                                      </a:lnTo>
                                      <a:lnTo>
                                        <a:pt x="9155" y="4742"/>
                                      </a:lnTo>
                                      <a:lnTo>
                                        <a:pt x="9242" y="4677"/>
                                      </a:lnTo>
                                      <a:lnTo>
                                        <a:pt x="9328" y="4614"/>
                                      </a:lnTo>
                                      <a:lnTo>
                                        <a:pt x="9415" y="4554"/>
                                      </a:lnTo>
                                      <a:lnTo>
                                        <a:pt x="9500" y="4495"/>
                                      </a:lnTo>
                                      <a:lnTo>
                                        <a:pt x="9586" y="4440"/>
                                      </a:lnTo>
                                      <a:lnTo>
                                        <a:pt x="9671" y="4385"/>
                                      </a:lnTo>
                                      <a:lnTo>
                                        <a:pt x="9756" y="4334"/>
                                      </a:lnTo>
                                      <a:lnTo>
                                        <a:pt x="9778" y="4233"/>
                                      </a:lnTo>
                                      <a:lnTo>
                                        <a:pt x="9795" y="4122"/>
                                      </a:lnTo>
                                      <a:lnTo>
                                        <a:pt x="9807" y="4003"/>
                                      </a:lnTo>
                                      <a:lnTo>
                                        <a:pt x="9814" y="3878"/>
                                      </a:lnTo>
                                      <a:lnTo>
                                        <a:pt x="9816" y="3746"/>
                                      </a:lnTo>
                                      <a:lnTo>
                                        <a:pt x="9815" y="3609"/>
                                      </a:lnTo>
                                      <a:lnTo>
                                        <a:pt x="9810" y="3466"/>
                                      </a:lnTo>
                                      <a:lnTo>
                                        <a:pt x="9800" y="3319"/>
                                      </a:lnTo>
                                      <a:lnTo>
                                        <a:pt x="9788" y="3169"/>
                                      </a:lnTo>
                                      <a:lnTo>
                                        <a:pt x="9773" y="3015"/>
                                      </a:lnTo>
                                      <a:lnTo>
                                        <a:pt x="9754" y="2859"/>
                                      </a:lnTo>
                                      <a:lnTo>
                                        <a:pt x="9733" y="2702"/>
                                      </a:lnTo>
                                      <a:lnTo>
                                        <a:pt x="9710" y="2543"/>
                                      </a:lnTo>
                                      <a:lnTo>
                                        <a:pt x="9685" y="2385"/>
                                      </a:lnTo>
                                      <a:lnTo>
                                        <a:pt x="9658" y="2226"/>
                                      </a:lnTo>
                                      <a:lnTo>
                                        <a:pt x="9630" y="2070"/>
                                      </a:lnTo>
                                      <a:lnTo>
                                        <a:pt x="9600" y="1915"/>
                                      </a:lnTo>
                                      <a:lnTo>
                                        <a:pt x="9571" y="1762"/>
                                      </a:lnTo>
                                      <a:lnTo>
                                        <a:pt x="9539" y="1613"/>
                                      </a:lnTo>
                                      <a:lnTo>
                                        <a:pt x="9508" y="1467"/>
                                      </a:lnTo>
                                      <a:lnTo>
                                        <a:pt x="9477" y="1326"/>
                                      </a:lnTo>
                                      <a:lnTo>
                                        <a:pt x="9446" y="1191"/>
                                      </a:lnTo>
                                      <a:lnTo>
                                        <a:pt x="9416" y="1061"/>
                                      </a:lnTo>
                                      <a:lnTo>
                                        <a:pt x="9386" y="937"/>
                                      </a:lnTo>
                                      <a:lnTo>
                                        <a:pt x="9357" y="821"/>
                                      </a:lnTo>
                                      <a:lnTo>
                                        <a:pt x="9329" y="714"/>
                                      </a:lnTo>
                                      <a:lnTo>
                                        <a:pt x="9303" y="614"/>
                                      </a:lnTo>
                                      <a:lnTo>
                                        <a:pt x="9280" y="524"/>
                                      </a:lnTo>
                                      <a:lnTo>
                                        <a:pt x="9239" y="375"/>
                                      </a:lnTo>
                                      <a:lnTo>
                                        <a:pt x="9208" y="271"/>
                                      </a:lnTo>
                                      <a:lnTo>
                                        <a:pt x="9174" y="239"/>
                                      </a:lnTo>
                                      <a:lnTo>
                                        <a:pt x="9095" y="208"/>
                                      </a:lnTo>
                                      <a:lnTo>
                                        <a:pt x="8972" y="180"/>
                                      </a:lnTo>
                                      <a:lnTo>
                                        <a:pt x="8811" y="153"/>
                                      </a:lnTo>
                                      <a:lnTo>
                                        <a:pt x="8613" y="129"/>
                                      </a:lnTo>
                                      <a:lnTo>
                                        <a:pt x="8383" y="106"/>
                                      </a:lnTo>
                                      <a:lnTo>
                                        <a:pt x="8122" y="86"/>
                                      </a:lnTo>
                                      <a:lnTo>
                                        <a:pt x="7834" y="68"/>
                                      </a:lnTo>
                                      <a:lnTo>
                                        <a:pt x="7520" y="52"/>
                                      </a:lnTo>
                                      <a:lnTo>
                                        <a:pt x="7187" y="38"/>
                                      </a:lnTo>
                                      <a:lnTo>
                                        <a:pt x="6834" y="26"/>
                                      </a:lnTo>
                                      <a:lnTo>
                                        <a:pt x="6468" y="16"/>
                                      </a:lnTo>
                                      <a:lnTo>
                                        <a:pt x="6089" y="10"/>
                                      </a:lnTo>
                                      <a:lnTo>
                                        <a:pt x="5700" y="4"/>
                                      </a:lnTo>
                                      <a:lnTo>
                                        <a:pt x="5306" y="1"/>
                                      </a:lnTo>
                                      <a:lnTo>
                                        <a:pt x="4908" y="0"/>
                                      </a:lnTo>
                                      <a:lnTo>
                                        <a:pt x="4511" y="1"/>
                                      </a:lnTo>
                                      <a:lnTo>
                                        <a:pt x="4117" y="4"/>
                                      </a:lnTo>
                                      <a:lnTo>
                                        <a:pt x="3728" y="10"/>
                                      </a:lnTo>
                                      <a:lnTo>
                                        <a:pt x="3349" y="18"/>
                                      </a:lnTo>
                                      <a:lnTo>
                                        <a:pt x="2982" y="26"/>
                                      </a:lnTo>
                                      <a:lnTo>
                                        <a:pt x="2631" y="38"/>
                                      </a:lnTo>
                                      <a:lnTo>
                                        <a:pt x="2297" y="52"/>
                                      </a:lnTo>
                                      <a:lnTo>
                                        <a:pt x="1984" y="68"/>
                                      </a:lnTo>
                                      <a:lnTo>
                                        <a:pt x="1695" y="86"/>
                                      </a:lnTo>
                                      <a:lnTo>
                                        <a:pt x="1434" y="106"/>
                                      </a:lnTo>
                                      <a:lnTo>
                                        <a:pt x="1204" y="129"/>
                                      </a:lnTo>
                                      <a:lnTo>
                                        <a:pt x="1006" y="153"/>
                                      </a:lnTo>
                                      <a:lnTo>
                                        <a:pt x="844" y="180"/>
                                      </a:lnTo>
                                      <a:lnTo>
                                        <a:pt x="723" y="208"/>
                                      </a:lnTo>
                                      <a:lnTo>
                                        <a:pt x="644" y="239"/>
                                      </a:lnTo>
                                      <a:lnTo>
                                        <a:pt x="609" y="271"/>
                                      </a:lnTo>
                                      <a:lnTo>
                                        <a:pt x="592" y="329"/>
                                      </a:lnTo>
                                      <a:lnTo>
                                        <a:pt x="570" y="405"/>
                                      </a:lnTo>
                                      <a:lnTo>
                                        <a:pt x="544" y="498"/>
                                      </a:lnTo>
                                      <a:lnTo>
                                        <a:pt x="516" y="606"/>
                                      </a:lnTo>
                                      <a:lnTo>
                                        <a:pt x="484" y="729"/>
                                      </a:lnTo>
                                      <a:lnTo>
                                        <a:pt x="449" y="864"/>
                                      </a:lnTo>
                                      <a:lnTo>
                                        <a:pt x="413" y="1011"/>
                                      </a:lnTo>
                                      <a:lnTo>
                                        <a:pt x="376" y="1169"/>
                                      </a:lnTo>
                                      <a:lnTo>
                                        <a:pt x="338" y="1335"/>
                                      </a:lnTo>
                                      <a:lnTo>
                                        <a:pt x="300" y="1510"/>
                                      </a:lnTo>
                                      <a:lnTo>
                                        <a:pt x="261" y="1691"/>
                                      </a:lnTo>
                                      <a:lnTo>
                                        <a:pt x="224" y="1877"/>
                                      </a:lnTo>
                                      <a:lnTo>
                                        <a:pt x="188" y="2067"/>
                                      </a:lnTo>
                                      <a:lnTo>
                                        <a:pt x="153" y="2260"/>
                                      </a:lnTo>
                                      <a:lnTo>
                                        <a:pt x="121" y="2455"/>
                                      </a:lnTo>
                                      <a:lnTo>
                                        <a:pt x="91" y="2649"/>
                                      </a:lnTo>
                                      <a:lnTo>
                                        <a:pt x="65" y="2843"/>
                                      </a:lnTo>
                                      <a:lnTo>
                                        <a:pt x="43" y="3035"/>
                                      </a:lnTo>
                                      <a:lnTo>
                                        <a:pt x="24" y="3223"/>
                                      </a:lnTo>
                                      <a:lnTo>
                                        <a:pt x="11" y="3406"/>
                                      </a:lnTo>
                                      <a:lnTo>
                                        <a:pt x="3" y="3582"/>
                                      </a:lnTo>
                                      <a:lnTo>
                                        <a:pt x="0" y="3752"/>
                                      </a:lnTo>
                                      <a:lnTo>
                                        <a:pt x="5" y="3913"/>
                                      </a:lnTo>
                                      <a:lnTo>
                                        <a:pt x="16" y="4064"/>
                                      </a:lnTo>
                                      <a:lnTo>
                                        <a:pt x="34" y="4203"/>
                                      </a:lnTo>
                                      <a:lnTo>
                                        <a:pt x="59" y="4331"/>
                                      </a:lnTo>
                                      <a:lnTo>
                                        <a:pt x="94" y="4444"/>
                                      </a:lnTo>
                                      <a:lnTo>
                                        <a:pt x="138" y="4542"/>
                                      </a:lnTo>
                                      <a:lnTo>
                                        <a:pt x="190" y="4624"/>
                                      </a:lnTo>
                                      <a:lnTo>
                                        <a:pt x="253" y="4688"/>
                                      </a:lnTo>
                                      <a:lnTo>
                                        <a:pt x="326" y="4734"/>
                                      </a:lnTo>
                                      <a:lnTo>
                                        <a:pt x="410" y="47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" name="Freeform 2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3" y="90"/>
                                  <a:ext cx="541" cy="143"/>
                                </a:xfrm>
                                <a:custGeom>
                                  <a:avLst/>
                                  <a:gdLst>
                                    <a:gd name="T0" fmla="*/ 5036 w 5414"/>
                                    <a:gd name="T1" fmla="*/ 1430 h 1430"/>
                                    <a:gd name="T2" fmla="*/ 5096 w 5414"/>
                                    <a:gd name="T3" fmla="*/ 1422 h 1430"/>
                                    <a:gd name="T4" fmla="*/ 5153 w 5414"/>
                                    <a:gd name="T5" fmla="*/ 1406 h 1430"/>
                                    <a:gd name="T6" fmla="*/ 5205 w 5414"/>
                                    <a:gd name="T7" fmla="*/ 1382 h 1430"/>
                                    <a:gd name="T8" fmla="*/ 5254 w 5414"/>
                                    <a:gd name="T9" fmla="*/ 1351 h 1430"/>
                                    <a:gd name="T10" fmla="*/ 5297 w 5414"/>
                                    <a:gd name="T11" fmla="*/ 1313 h 1430"/>
                                    <a:gd name="T12" fmla="*/ 5335 w 5414"/>
                                    <a:gd name="T13" fmla="*/ 1271 h 1430"/>
                                    <a:gd name="T14" fmla="*/ 5366 w 5414"/>
                                    <a:gd name="T15" fmla="*/ 1221 h 1430"/>
                                    <a:gd name="T16" fmla="*/ 5390 w 5414"/>
                                    <a:gd name="T17" fmla="*/ 1169 h 1430"/>
                                    <a:gd name="T18" fmla="*/ 5406 w 5414"/>
                                    <a:gd name="T19" fmla="*/ 1113 h 1430"/>
                                    <a:gd name="T20" fmla="*/ 5414 w 5414"/>
                                    <a:gd name="T21" fmla="*/ 1054 h 1430"/>
                                    <a:gd name="T22" fmla="*/ 5414 w 5414"/>
                                    <a:gd name="T23" fmla="*/ 377 h 1430"/>
                                    <a:gd name="T24" fmla="*/ 5406 w 5414"/>
                                    <a:gd name="T25" fmla="*/ 317 h 1430"/>
                                    <a:gd name="T26" fmla="*/ 5390 w 5414"/>
                                    <a:gd name="T27" fmla="*/ 262 h 1430"/>
                                    <a:gd name="T28" fmla="*/ 5366 w 5414"/>
                                    <a:gd name="T29" fmla="*/ 209 h 1430"/>
                                    <a:gd name="T30" fmla="*/ 5335 w 5414"/>
                                    <a:gd name="T31" fmla="*/ 161 h 1430"/>
                                    <a:gd name="T32" fmla="*/ 5297 w 5414"/>
                                    <a:gd name="T33" fmla="*/ 117 h 1430"/>
                                    <a:gd name="T34" fmla="*/ 5254 w 5414"/>
                                    <a:gd name="T35" fmla="*/ 80 h 1430"/>
                                    <a:gd name="T36" fmla="*/ 5205 w 5414"/>
                                    <a:gd name="T37" fmla="*/ 48 h 1430"/>
                                    <a:gd name="T38" fmla="*/ 5153 w 5414"/>
                                    <a:gd name="T39" fmla="*/ 24 h 1430"/>
                                    <a:gd name="T40" fmla="*/ 5096 w 5414"/>
                                    <a:gd name="T41" fmla="*/ 8 h 1430"/>
                                    <a:gd name="T42" fmla="*/ 5036 w 5414"/>
                                    <a:gd name="T43" fmla="*/ 0 h 1430"/>
                                    <a:gd name="T44" fmla="*/ 378 w 5414"/>
                                    <a:gd name="T45" fmla="*/ 0 h 1430"/>
                                    <a:gd name="T46" fmla="*/ 318 w 5414"/>
                                    <a:gd name="T47" fmla="*/ 8 h 1430"/>
                                    <a:gd name="T48" fmla="*/ 261 w 5414"/>
                                    <a:gd name="T49" fmla="*/ 24 h 1430"/>
                                    <a:gd name="T50" fmla="*/ 209 w 5414"/>
                                    <a:gd name="T51" fmla="*/ 48 h 1430"/>
                                    <a:gd name="T52" fmla="*/ 159 w 5414"/>
                                    <a:gd name="T53" fmla="*/ 80 h 1430"/>
                                    <a:gd name="T54" fmla="*/ 117 w 5414"/>
                                    <a:gd name="T55" fmla="*/ 117 h 1430"/>
                                    <a:gd name="T56" fmla="*/ 79 w 5414"/>
                                    <a:gd name="T57" fmla="*/ 161 h 1430"/>
                                    <a:gd name="T58" fmla="*/ 48 w 5414"/>
                                    <a:gd name="T59" fmla="*/ 209 h 1430"/>
                                    <a:gd name="T60" fmla="*/ 24 w 5414"/>
                                    <a:gd name="T61" fmla="*/ 262 h 1430"/>
                                    <a:gd name="T62" fmla="*/ 8 w 5414"/>
                                    <a:gd name="T63" fmla="*/ 317 h 1430"/>
                                    <a:gd name="T64" fmla="*/ 0 w 5414"/>
                                    <a:gd name="T65" fmla="*/ 377 h 1430"/>
                                    <a:gd name="T66" fmla="*/ 0 w 5414"/>
                                    <a:gd name="T67" fmla="*/ 1054 h 1430"/>
                                    <a:gd name="T68" fmla="*/ 8 w 5414"/>
                                    <a:gd name="T69" fmla="*/ 1113 h 1430"/>
                                    <a:gd name="T70" fmla="*/ 24 w 5414"/>
                                    <a:gd name="T71" fmla="*/ 1169 h 1430"/>
                                    <a:gd name="T72" fmla="*/ 48 w 5414"/>
                                    <a:gd name="T73" fmla="*/ 1221 h 1430"/>
                                    <a:gd name="T74" fmla="*/ 79 w 5414"/>
                                    <a:gd name="T75" fmla="*/ 1271 h 1430"/>
                                    <a:gd name="T76" fmla="*/ 117 w 5414"/>
                                    <a:gd name="T77" fmla="*/ 1313 h 1430"/>
                                    <a:gd name="T78" fmla="*/ 159 w 5414"/>
                                    <a:gd name="T79" fmla="*/ 1351 h 1430"/>
                                    <a:gd name="T80" fmla="*/ 209 w 5414"/>
                                    <a:gd name="T81" fmla="*/ 1382 h 1430"/>
                                    <a:gd name="T82" fmla="*/ 261 w 5414"/>
                                    <a:gd name="T83" fmla="*/ 1406 h 1430"/>
                                    <a:gd name="T84" fmla="*/ 318 w 5414"/>
                                    <a:gd name="T85" fmla="*/ 1422 h 1430"/>
                                    <a:gd name="T86" fmla="*/ 378 w 5414"/>
                                    <a:gd name="T87" fmla="*/ 1430 h 14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5414" h="1430">
                                      <a:moveTo>
                                        <a:pt x="397" y="1430"/>
                                      </a:moveTo>
                                      <a:lnTo>
                                        <a:pt x="5016" y="1430"/>
                                      </a:lnTo>
                                      <a:lnTo>
                                        <a:pt x="5036" y="1430"/>
                                      </a:lnTo>
                                      <a:lnTo>
                                        <a:pt x="5057" y="1428"/>
                                      </a:lnTo>
                                      <a:lnTo>
                                        <a:pt x="5076" y="1425"/>
                                      </a:lnTo>
                                      <a:lnTo>
                                        <a:pt x="5096" y="1422"/>
                                      </a:lnTo>
                                      <a:lnTo>
                                        <a:pt x="5115" y="1418"/>
                                      </a:lnTo>
                                      <a:lnTo>
                                        <a:pt x="5134" y="1412"/>
                                      </a:lnTo>
                                      <a:lnTo>
                                        <a:pt x="5153" y="1406"/>
                                      </a:lnTo>
                                      <a:lnTo>
                                        <a:pt x="5170" y="1399"/>
                                      </a:lnTo>
                                      <a:lnTo>
                                        <a:pt x="5188" y="1390"/>
                                      </a:lnTo>
                                      <a:lnTo>
                                        <a:pt x="5205" y="1382"/>
                                      </a:lnTo>
                                      <a:lnTo>
                                        <a:pt x="5221" y="1373"/>
                                      </a:lnTo>
                                      <a:lnTo>
                                        <a:pt x="5238" y="1362"/>
                                      </a:lnTo>
                                      <a:lnTo>
                                        <a:pt x="5254" y="1351"/>
                                      </a:lnTo>
                                      <a:lnTo>
                                        <a:pt x="5268" y="1339"/>
                                      </a:lnTo>
                                      <a:lnTo>
                                        <a:pt x="5284" y="1327"/>
                                      </a:lnTo>
                                      <a:lnTo>
                                        <a:pt x="5297" y="1313"/>
                                      </a:lnTo>
                                      <a:lnTo>
                                        <a:pt x="5310" y="1300"/>
                                      </a:lnTo>
                                      <a:lnTo>
                                        <a:pt x="5323" y="1286"/>
                                      </a:lnTo>
                                      <a:lnTo>
                                        <a:pt x="5335" y="1271"/>
                                      </a:lnTo>
                                      <a:lnTo>
                                        <a:pt x="5346" y="1254"/>
                                      </a:lnTo>
                                      <a:lnTo>
                                        <a:pt x="5356" y="1239"/>
                                      </a:lnTo>
                                      <a:lnTo>
                                        <a:pt x="5366" y="1221"/>
                                      </a:lnTo>
                                      <a:lnTo>
                                        <a:pt x="5374" y="1205"/>
                                      </a:lnTo>
                                      <a:lnTo>
                                        <a:pt x="5383" y="1188"/>
                                      </a:lnTo>
                                      <a:lnTo>
                                        <a:pt x="5390" y="1169"/>
                                      </a:lnTo>
                                      <a:lnTo>
                                        <a:pt x="5396" y="1151"/>
                                      </a:lnTo>
                                      <a:lnTo>
                                        <a:pt x="5402" y="1132"/>
                                      </a:lnTo>
                                      <a:lnTo>
                                        <a:pt x="5406" y="1113"/>
                                      </a:lnTo>
                                      <a:lnTo>
                                        <a:pt x="5409" y="1093"/>
                                      </a:lnTo>
                                      <a:lnTo>
                                        <a:pt x="5412" y="1073"/>
                                      </a:lnTo>
                                      <a:lnTo>
                                        <a:pt x="5414" y="1054"/>
                                      </a:lnTo>
                                      <a:lnTo>
                                        <a:pt x="5414" y="1033"/>
                                      </a:lnTo>
                                      <a:lnTo>
                                        <a:pt x="5414" y="397"/>
                                      </a:lnTo>
                                      <a:lnTo>
                                        <a:pt x="5414" y="377"/>
                                      </a:lnTo>
                                      <a:lnTo>
                                        <a:pt x="5412" y="357"/>
                                      </a:lnTo>
                                      <a:lnTo>
                                        <a:pt x="5409" y="337"/>
                                      </a:lnTo>
                                      <a:lnTo>
                                        <a:pt x="5406" y="317"/>
                                      </a:lnTo>
                                      <a:lnTo>
                                        <a:pt x="5402" y="299"/>
                                      </a:lnTo>
                                      <a:lnTo>
                                        <a:pt x="5396" y="279"/>
                                      </a:lnTo>
                                      <a:lnTo>
                                        <a:pt x="5390" y="262"/>
                                      </a:lnTo>
                                      <a:lnTo>
                                        <a:pt x="5383" y="243"/>
                                      </a:lnTo>
                                      <a:lnTo>
                                        <a:pt x="5374" y="226"/>
                                      </a:lnTo>
                                      <a:lnTo>
                                        <a:pt x="5366" y="209"/>
                                      </a:lnTo>
                                      <a:lnTo>
                                        <a:pt x="5356" y="192"/>
                                      </a:lnTo>
                                      <a:lnTo>
                                        <a:pt x="5346" y="176"/>
                                      </a:lnTo>
                                      <a:lnTo>
                                        <a:pt x="5335" y="161"/>
                                      </a:lnTo>
                                      <a:lnTo>
                                        <a:pt x="5323" y="145"/>
                                      </a:lnTo>
                                      <a:lnTo>
                                        <a:pt x="5310" y="131"/>
                                      </a:lnTo>
                                      <a:lnTo>
                                        <a:pt x="5297" y="117"/>
                                      </a:lnTo>
                                      <a:lnTo>
                                        <a:pt x="5284" y="104"/>
                                      </a:lnTo>
                                      <a:lnTo>
                                        <a:pt x="5268" y="91"/>
                                      </a:lnTo>
                                      <a:lnTo>
                                        <a:pt x="5254" y="80"/>
                                      </a:lnTo>
                                      <a:lnTo>
                                        <a:pt x="5238" y="68"/>
                                      </a:lnTo>
                                      <a:lnTo>
                                        <a:pt x="5221" y="58"/>
                                      </a:lnTo>
                                      <a:lnTo>
                                        <a:pt x="5205" y="48"/>
                                      </a:lnTo>
                                      <a:lnTo>
                                        <a:pt x="5188" y="40"/>
                                      </a:lnTo>
                                      <a:lnTo>
                                        <a:pt x="5170" y="32"/>
                                      </a:lnTo>
                                      <a:lnTo>
                                        <a:pt x="5153" y="24"/>
                                      </a:lnTo>
                                      <a:lnTo>
                                        <a:pt x="5134" y="18"/>
                                      </a:lnTo>
                                      <a:lnTo>
                                        <a:pt x="5115" y="12"/>
                                      </a:lnTo>
                                      <a:lnTo>
                                        <a:pt x="5096" y="8"/>
                                      </a:lnTo>
                                      <a:lnTo>
                                        <a:pt x="5076" y="5"/>
                                      </a:lnTo>
                                      <a:lnTo>
                                        <a:pt x="5057" y="3"/>
                                      </a:lnTo>
                                      <a:lnTo>
                                        <a:pt x="5036" y="0"/>
                                      </a:lnTo>
                                      <a:lnTo>
                                        <a:pt x="5016" y="0"/>
                                      </a:lnTo>
                                      <a:lnTo>
                                        <a:pt x="397" y="0"/>
                                      </a:lnTo>
                                      <a:lnTo>
                                        <a:pt x="378" y="0"/>
                                      </a:lnTo>
                                      <a:lnTo>
                                        <a:pt x="357" y="3"/>
                                      </a:lnTo>
                                      <a:lnTo>
                                        <a:pt x="337" y="5"/>
                                      </a:lnTo>
                                      <a:lnTo>
                                        <a:pt x="318" y="8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280" y="18"/>
                                      </a:lnTo>
                                      <a:lnTo>
                                        <a:pt x="261" y="24"/>
                                      </a:lnTo>
                                      <a:lnTo>
                                        <a:pt x="244" y="32"/>
                                      </a:lnTo>
                                      <a:lnTo>
                                        <a:pt x="225" y="40"/>
                                      </a:lnTo>
                                      <a:lnTo>
                                        <a:pt x="209" y="48"/>
                                      </a:lnTo>
                                      <a:lnTo>
                                        <a:pt x="191" y="58"/>
                                      </a:lnTo>
                                      <a:lnTo>
                                        <a:pt x="176" y="68"/>
                                      </a:lnTo>
                                      <a:lnTo>
                                        <a:pt x="159" y="80"/>
                                      </a:lnTo>
                                      <a:lnTo>
                                        <a:pt x="145" y="91"/>
                                      </a:lnTo>
                                      <a:lnTo>
                                        <a:pt x="130" y="104"/>
                                      </a:lnTo>
                                      <a:lnTo>
                                        <a:pt x="117" y="117"/>
                                      </a:lnTo>
                                      <a:lnTo>
                                        <a:pt x="104" y="131"/>
                                      </a:lnTo>
                                      <a:lnTo>
                                        <a:pt x="91" y="145"/>
                                      </a:lnTo>
                                      <a:lnTo>
                                        <a:pt x="79" y="161"/>
                                      </a:lnTo>
                                      <a:lnTo>
                                        <a:pt x="68" y="176"/>
                                      </a:lnTo>
                                      <a:lnTo>
                                        <a:pt x="58" y="192"/>
                                      </a:lnTo>
                                      <a:lnTo>
                                        <a:pt x="48" y="209"/>
                                      </a:lnTo>
                                      <a:lnTo>
                                        <a:pt x="39" y="226"/>
                                      </a:lnTo>
                                      <a:lnTo>
                                        <a:pt x="31" y="243"/>
                                      </a:lnTo>
                                      <a:lnTo>
                                        <a:pt x="24" y="262"/>
                                      </a:lnTo>
                                      <a:lnTo>
                                        <a:pt x="18" y="279"/>
                                      </a:lnTo>
                                      <a:lnTo>
                                        <a:pt x="12" y="299"/>
                                      </a:lnTo>
                                      <a:lnTo>
                                        <a:pt x="8" y="317"/>
                                      </a:lnTo>
                                      <a:lnTo>
                                        <a:pt x="4" y="337"/>
                                      </a:lnTo>
                                      <a:lnTo>
                                        <a:pt x="2" y="357"/>
                                      </a:lnTo>
                                      <a:lnTo>
                                        <a:pt x="0" y="377"/>
                                      </a:lnTo>
                                      <a:lnTo>
                                        <a:pt x="0" y="397"/>
                                      </a:lnTo>
                                      <a:lnTo>
                                        <a:pt x="0" y="1033"/>
                                      </a:lnTo>
                                      <a:lnTo>
                                        <a:pt x="0" y="1054"/>
                                      </a:lnTo>
                                      <a:lnTo>
                                        <a:pt x="2" y="1073"/>
                                      </a:lnTo>
                                      <a:lnTo>
                                        <a:pt x="4" y="1093"/>
                                      </a:lnTo>
                                      <a:lnTo>
                                        <a:pt x="8" y="1113"/>
                                      </a:lnTo>
                                      <a:lnTo>
                                        <a:pt x="12" y="1132"/>
                                      </a:lnTo>
                                      <a:lnTo>
                                        <a:pt x="18" y="1151"/>
                                      </a:lnTo>
                                      <a:lnTo>
                                        <a:pt x="24" y="1169"/>
                                      </a:lnTo>
                                      <a:lnTo>
                                        <a:pt x="31" y="1188"/>
                                      </a:lnTo>
                                      <a:lnTo>
                                        <a:pt x="39" y="1205"/>
                                      </a:lnTo>
                                      <a:lnTo>
                                        <a:pt x="48" y="1221"/>
                                      </a:lnTo>
                                      <a:lnTo>
                                        <a:pt x="58" y="1239"/>
                                      </a:lnTo>
                                      <a:lnTo>
                                        <a:pt x="68" y="1254"/>
                                      </a:lnTo>
                                      <a:lnTo>
                                        <a:pt x="79" y="1271"/>
                                      </a:lnTo>
                                      <a:lnTo>
                                        <a:pt x="91" y="1286"/>
                                      </a:lnTo>
                                      <a:lnTo>
                                        <a:pt x="104" y="1300"/>
                                      </a:lnTo>
                                      <a:lnTo>
                                        <a:pt x="117" y="1313"/>
                                      </a:lnTo>
                                      <a:lnTo>
                                        <a:pt x="130" y="1327"/>
                                      </a:lnTo>
                                      <a:lnTo>
                                        <a:pt x="145" y="1339"/>
                                      </a:lnTo>
                                      <a:lnTo>
                                        <a:pt x="159" y="1351"/>
                                      </a:lnTo>
                                      <a:lnTo>
                                        <a:pt x="176" y="1362"/>
                                      </a:lnTo>
                                      <a:lnTo>
                                        <a:pt x="191" y="1373"/>
                                      </a:lnTo>
                                      <a:lnTo>
                                        <a:pt x="209" y="1382"/>
                                      </a:lnTo>
                                      <a:lnTo>
                                        <a:pt x="225" y="1390"/>
                                      </a:lnTo>
                                      <a:lnTo>
                                        <a:pt x="244" y="1399"/>
                                      </a:lnTo>
                                      <a:lnTo>
                                        <a:pt x="261" y="1406"/>
                                      </a:lnTo>
                                      <a:lnTo>
                                        <a:pt x="280" y="1412"/>
                                      </a:lnTo>
                                      <a:lnTo>
                                        <a:pt x="298" y="1418"/>
                                      </a:lnTo>
                                      <a:lnTo>
                                        <a:pt x="318" y="1422"/>
                                      </a:lnTo>
                                      <a:lnTo>
                                        <a:pt x="337" y="1425"/>
                                      </a:lnTo>
                                      <a:lnTo>
                                        <a:pt x="357" y="1428"/>
                                      </a:lnTo>
                                      <a:lnTo>
                                        <a:pt x="378" y="1430"/>
                                      </a:lnTo>
                                      <a:lnTo>
                                        <a:pt x="397" y="14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2" o:spid="_x0000_s1026" style="position:absolute;margin-left:104.65pt;margin-top:14.6pt;width:19.5pt;height:17.1pt;z-index:251751424" coordorigin="2,2" coordsize="1743,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">
                      <v:shape id="Freeform 193" o:spid="_x0000_s1027" style="position:absolute;left:2;top:2;width:1743;height:1603;visibility:visible;mso-wrap-style:square;v-text-anchor:top" coordsize="17426,16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Z52MYA&#10;AADcAAAADwAAAGRycy9kb3ducmV2LnhtbESP3WoCMRSE74W+QzgF72pSpVK2RqlCSwuCP63g5WFz&#10;zK5uTpZN6q5vb4SCl8PMfMNMZp2rxJmaUHrW8DxQIIhzb0q2Gn5/Pp5eQYSIbLDyTBouFGA2fehN&#10;MDO+5Q2dt9GKBOGQoYYixjqTMuQFOQwDXxMn7+AbhzHJxkrTYJvgrpJDpcbSYclpocCaFgXlp+2f&#10;0/C9H7XL5dh9LsqdOu5W3doe51br/mP3/gYiUhfv4f/2l9EwVC9wO5OO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Z52MYAAADcAAAADwAAAAAAAAAAAAAAAACYAgAAZHJz&#10;L2Rvd25yZXYueG1sUEsFBgAAAAAEAAQA9QAAAIsDAAAAAA==&#10;" path="m16164,14347r-3,36l16155,14417r-5,35l16143,14487r-7,35l16128,14556r-10,35l16107,14623r-12,34l16083,14690r-14,32l16054,14754r-17,32l16020,14817r-20,31l15981,14878r-41,57l15904,14986r-35,49l15833,15083r-36,47l15760,15176r-36,44l15686,15263r-40,42l15607,15345r-41,41l15523,15425r-44,38l15432,15500r-48,36l15334,15572r-52,35l15238,15634r-44,26l15151,15685r-45,23l15061,15731r-46,22l14969,15774r-47,19l14876,15812r-47,18l14781,15846r-48,17l14684,15878r-48,14l14587,15905r-49,12l14489,15929r-50,11l14390,15950r-51,10l14289,15968r-50,9l14189,15984r-50,6l14088,15997r-50,5l13988,16007r-50,4l13836,16018r-99,4l13619,16025r-119,1l13381,16026r-120,-3l13139,16020r-120,-6l12898,16007r-121,-8l12657,15990r-121,-11l12416,15968r-121,-11l12175,15945r-118,-14l11938,15918r-116,-14l11736,15894r-85,-9l11566,15874r-85,-11l11396,15852r-87,-11l11224,15830r-85,-12l11054,15807r-85,-12l10884,15784r-84,-12l10713,15760r-84,-12l10544,15736r-85,-11l10373,15713r-87,-12l10200,15689r-86,-12l10027,15665r-87,-12l9854,15642r-86,-12l9764,15630r-37,-6l9690,15618r-36,-9l9619,15599r-35,-11l9550,15575r-33,-15l9485,15544r-15,-9l9454,15525r-15,-10l9425,15506r-15,-11l9397,15484r-15,-12l9369,15460r-13,-13l9343,15434r-12,-14l9319,15405r-12,-14l9296,15375r-11,-15l9275,15343r-10,-18l9256,15307r-9,-18l9238,15271r-7,-18l9224,15234r-7,-18l9213,15197r-5,-18l9203,15160r-3,-18l9197,15123r-6,-37l9189,15048r-1,-38l9188,14972r1,-39l9191,14895r8,-78l9209,14739r4,-42l9219,14654r4,-46l9225,14561r,-24l9224,14514r-2,-22l9219,14469r-5,-22l9208,14426r-8,-21l9191,14386r-47,-27l9098,14329r-44,-30l9010,14267r-44,-31l8924,14202r-43,-35l8841,14132r-123,-108l8718,13602r-29,-56l8661,13491r-28,-56l8605,13378r-26,-57l8552,13263r-26,-58l8502,13147r-25,-58l8454,13030r-23,-59l8409,12912r-20,-60l8369,12792r-19,-60l8333,12673r-4946,l3387,14024r-122,108l3203,14183r-61,49l3080,14278r-61,43l2957,14360r-64,37l2831,14429r-63,31l2704,14486r-63,24l2578,14530r-64,17l2451,14560r-63,10l2324,14575r-63,4l2198,14578r-64,-5l2072,14565r-62,-12l1947,14537r-61,-19l1823,14495r-61,-27l1701,14436r-60,-35l1581,14362r-60,-44l1462,14272r-58,-52l1346,14165r-58,-60l1201,14009r-68,-1297l,12712,,7619r,-9l9,7436r8,-176l26,7084,37,6909,48,6732,59,6557,71,6380,84,6205,97,6028r14,-175l125,5677r16,-176l156,5326r16,-175l190,4976r17,-174l219,4687r12,-116l244,4455r14,-116l271,4223r14,-117l300,3990r15,-117l332,3756r16,-115l366,3524r19,-115l405,3294r21,-115l446,3065r23,-113l484,2886r14,-70l514,2742r19,-77l553,2584r23,-80l588,2462r13,-40l615,2381r14,-41l644,2300r16,-40l677,2221r17,-38l712,2144r19,-36l751,2073r21,-35l794,2005r23,-32l841,1943r25,-29l892,1887r26,-25l946,1839r30,-20l1004,1792r30,-28l1063,1738r30,-26l1122,1687r30,-25l1182,1638r31,-24l1245,1590r30,-23l1307,1545r33,-21l1371,1502r33,-21l1437,1461r33,-19l1503,1422r34,-18l1571,1386r35,-17l1640,1351r36,-16l1711,1320r36,-15l1783,1289r36,-14l1856,1262r37,-13l1930,1237r38,-12l2007,1214r38,-11l2092,1191r47,-11l2186,1171r48,-9l2281,1153r48,-7l2376,1139r48,-6l2421,1082r-3,-50l2421,983r3,-48l2430,889r10,-47l2451,796r14,-45l2482,707r17,-43l2520,623r23,-40l2568,543r27,-38l2625,469r30,-35l2688,401r35,-32l2759,339r38,-29l2837,283r41,-25l2922,234r44,-21l3012,194r47,-18l3108,161r50,-13l3209,138r52,-9l3315,123r54,-3l6053,,8736,120r55,3l8844,129r52,9l8948,148r49,13l9046,176r47,18l9139,213r45,21l9226,258r42,25l9308,309r38,30l9382,368r35,33l9450,434r31,35l9510,505r26,38l9561,583r23,40l9605,664r19,43l9640,750r14,46l9665,842r9,45l9680,935r5,48l9686,1032r-1,50l9680,1133r48,6l9776,1146r49,7l9871,1162r47,9l9966,1180r47,11l10060,1203r39,11l10137,1225r38,12l10212,1249r37,13l10286,1275r36,14l10358,1305r36,15l10429,1335r35,16l10499,1369r35,17l10568,1404r34,18l10636,1442r33,19l10701,1481r33,21l10766,1524r31,21l10829,1567r32,23l10891,1614r32,24l10952,1662r31,25l11012,1712r59,52l11129,1819r30,20l11187,1862r26,25l11240,1914r25,29l11289,1973r22,32l11334,2038r20,35l11374,2108r18,36l11411,2183r17,38l11445,2260r16,40l11477,2340r14,41l11504,2422r13,40l11529,2504r23,80l11573,2665r17,77l11608,2816r14,70l11636,2952r22,113l11680,3179r20,115l11720,3409r19,115l11757,3641r17,115l11790,3873r15,117l11820,4106r14,117l11848,4338r13,117l11874,4571r12,116l11898,4802r8,83l11914,4968r8,82l11931,5133r7,84l11946,5300r7,83l11960,5465r109,-6l12175,5454r100,2l12372,5459r92,9l12551,5478r84,15l12715,5510r75,21l12862,5555r69,26l12995,5608r61,32l13114,5672r55,34l13221,5743r48,38l13315,5820r43,41l13397,5902r37,44l13469,5988r32,45l13530,6076r28,45l13583,6166r24,44l13628,6255r18,44l13664,6342r16,43l13694,6426r23,-24l13741,6378r25,-23l13791,6332r37,-30l13868,6272r40,-28l13949,6218r42,-24l14034,6171r43,-22l14122,6130r45,-18l14213,6095r47,-15l14307,6067r47,-13l14401,6043r48,-9l14497,6025r48,-6l14593,6013r48,-3l14689,6007r48,-1l14786,6005r48,1l14882,6008r49,4l14979,6017r48,5l15075,6030r48,7l15170,6047r47,10l15264,6069r62,17l15388,6106r61,21l15509,6150r59,27l15626,6204r29,14l15684,6233r27,17l15739,6266r28,16l15794,6300r27,17l15847,6336r27,18l15899,6374r26,19l15950,6413r24,21l15998,6455r24,22l16045,6499r23,23l16091,6546r22,24l16133,6594r43,50l16215,6695r38,52l16290,6800r33,53l16356,6906r31,55l16415,7015r27,56l16469,7127r24,57l16516,7241r21,57l16558,7356r19,59l16595,7474r17,60l16628,7594r15,60l16656,7713r15,61l16683,7835r12,61l16706,7959r20,123l16745,8207r17,124l16780,8457r6,50l16793,8559r6,51l16807,8660r7,51l16821,8761r8,51l16838,8863r5,20l16847,8905r5,21l16856,8946r5,22l16864,8988r4,21l16873,9028r9,49l16893,9127r10,49l16913,9225r11,49l16934,9323r10,49l16954,9421r15,71l16983,9562r15,70l17012,9702r15,70l17042,9843r15,70l17072,9982r67,291l17206,10575r32,154l17270,10886r31,158l17328,11202r25,160l17376,11522r18,161l17410,11842r11,159l17426,12157r,156l17421,12467r-12,151l17390,12767r-25,145l17331,13055r-41,138l17239,13326r-59,130l17112,13580r-79,119l16945,13812r-101,107l16733,14019r-124,93l16474,14199r-148,78l16164,14347xm15377,11002r-4,14l15371,11030r-3,16l15366,11063r-1,18l15364,11100r,39l15366,11181r4,45l15376,11273r7,49l15393,11373r10,52l15416,11480r13,54l15443,11590r16,57l15475,11704r16,57l15510,11818r-4,-51l15500,11716r-5,-51l15488,11614r-6,-51l15474,11511r-8,-51l15459,11409r-9,-51l15440,11307r-10,-50l15420,11205r-11,-51l15399,11103r-11,-51l15377,11002xe" fillcolor="#1f1a17" stroked="f">
                        <v:path arrowok="t" o:connecttype="custom" o:connectlocs="1609,1469;1580,1513;1534,1558;1483,1583;1429,1597;1350,1603;1218,1595;1114,1582;1020,1569;959,1559;937,1546;925,1529;919,1505;923,1454;901,1427;858,1332;833,1268;277,1446;207,1457;140,1422;4,691;19,498;35,364;55,258;73,211;100,179;134,152;171,132;214,118;243,89;266,43;311,16;895,15;942,40;967,84;992,117;1036,131;1074,150;1113,182;1139,214;1158,267;1178,376;1192,497;1247,547;1322,574;1361,621;1387,627;1436,606;1489,601;1545,613;1585,634;1612,657;1647,713;1667,778;1681,866;1687,901;1699,956;1730,1105;1739,1277;1661,1412;1537,1114;1548,1171;1545,1136" o:connectangles="0,0,0,0,0,0,0,0,0,0,0,0,0,0,0,0,0,0,0,0,0,0,0,0,0,0,0,0,0,0,0,0,0,0,0,0,0,0,0,0,0,0,0,0,0,0,0,0,0,0,0,0,0,0,0,0,0,0,0,0,0,0,0"/>
                        <o:lock v:ext="edit" verticies="t"/>
                      </v:shape>
                      <v:shape id="Freeform 194" o:spid="_x0000_s1028" style="position:absolute;left:38;top:38;width:1139;height:1386;visibility:visible;mso-wrap-style:square;v-text-anchor:top" coordsize="11385,13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YocQA&#10;AADcAAAADwAAAGRycy9kb3ducmV2LnhtbESP3YrCMBSE7xd8h3CEvVtT3aVoNYoIioh74c8DHJtj&#10;U2xOShNtfXuzIOzlMDPfMLNFZyvxoMaXjhUMBwkI4tzpkgsF59P6awzCB2SNlWNS8CQPi3nvY4aZ&#10;di0f6HEMhYgQ9hkqMCHUmZQ+N2TRD1xNHL2rayyGKJtC6gbbCLeVHCVJKi2WHBcM1rQylN+Od6tg&#10;s92fb79pu1stzc9wfKnC99NMlPrsd8spiEBd+A+/21utYJSk8HcmHg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eWKHEAAAA3AAAAA8AAAAAAAAAAAAAAAAAmAIAAGRycy9k&#10;b3ducmV2LnhtbFBLBQYAAAAABAAEAPUAAACJAwAAAAA=&#10;" path="m2667,11954r,1549l2616,13547r-50,40l2516,13624r-50,35l2415,13691r-49,30l2317,13747r-48,24l2220,13792r-48,18l2125,13825r-48,12l2030,13848r-47,7l1937,13859r-46,1l1844,13859r-44,-4l1754,13848r-45,-11l1664,13825r-44,-15l1576,13792r-44,-21l1488,13747r-42,-26l1403,13691r-42,-32l1318,13624r-41,-37l1235,13547r-41,-44l1115,11993,,11993,,7267r2,-58l11,7041,25,6778,46,6438,59,6245,73,6035,89,5814r18,-229l126,5345r20,-245l169,4849r24,-252l220,4344r28,-252l277,3843r32,-244l342,3361r35,-227l414,2916r39,-206l494,2520r42,-175l581,2190r47,-137l677,1939r50,-90l781,1784r54,-37l922,1666r85,-74l1091,1525r84,-59l1258,1413r82,-48l1421,1324r78,-36l1577,1256r75,-26l1725,1206r71,-19l1865,1171r67,-14l1995,1146r60,-9l2165,1123r98,-12l2305,1106r39,-7l2378,1092r31,-9l2434,1072r21,-12l2470,1045r11,-19l2486,1004r,-26l2480,948r-12,-35l2455,876r-12,-37l2434,803r-7,-37l2423,730r-2,-35l2421,659r2,-35l2427,591r6,-33l2442,525r11,-31l2465,462r14,-29l2495,403r19,-28l2533,349r22,-26l2578,299r25,-24l2630,253r29,-21l2688,214r32,-18l2754,181r34,-15l2825,154r37,-11l2900,134r41,-6l2982,122r44,-3l5693,,8360,119r43,3l8445,128r39,6l8523,143r37,11l8596,166r35,15l8665,196r31,18l8726,232r29,21l8782,275r25,24l8830,323r22,26l8872,375r18,28l8907,433r14,29l8933,494r11,31l8951,558r7,33l8962,624r2,35l8964,695r-2,35l8958,766r-7,37l8943,839r-12,37l8917,913r-12,35l8899,978r,26l8904,1026r10,19l8931,1060r20,12l8976,1083r30,9l9041,1099r38,7l9123,1111r96,12l9330,1137r60,9l9454,1157r66,14l9589,1187r71,19l9733,1230r75,26l9886,1288r79,36l10045,1365r82,48l10210,1466r84,59l10378,1592r86,74l10550,1747r54,37l10657,1849r51,90l10757,2053r46,137l10848,2345r44,175l10932,2710r39,206l11008,3134r35,227l11076,3599r32,244l11137,4092r29,252l11192,4597r24,252l11239,5100r21,245l11278,5585r18,229l11312,6035r14,210l11339,6438r21,340l11374,7041r9,168l11385,7267r,4726l10271,11993r-79,1510l10150,13547r-41,40l10066,13624r-41,35l9982,13691r-43,30l9896,13747r-43,24l9810,13792r-45,18l9721,13825r-45,12l9632,13848r-46,7l9540,13859r-45,1l9448,13859r-46,-4l9355,13848r-47,-11l9260,13825r-48,-15l9164,13792r-48,-21l9068,13747r-49,-26l8969,13691r-49,-32l8869,13624r-50,-37l8769,13547r-50,-44l8719,11954r-6052,xm3343,516r4619,l7982,516r21,3l8022,521r20,3l8061,528r19,6l8099,540r17,8l8134,556r17,8l8167,574r17,10l8200,596r14,11l8230,620r13,13l8256,647r13,14l8281,677r11,15l8302,708r10,17l8320,742r9,17l8336,778r6,17l8348,815r4,18l8355,853r3,20l8360,893r,20l8360,1549r,21l8358,1589r-3,20l8352,1629r-4,19l8342,1667r-6,18l8329,1704r-9,17l8312,1737r-10,18l8292,1770r-11,17l8269,1802r-13,14l8243,1829r-13,14l8214,1855r-14,12l8184,1878r-17,11l8151,1898r-17,8l8116,1915r-17,7l8080,1928r-19,6l8042,1938r-20,3l8003,1944r-21,2l7962,1946r-4619,l3324,1946r-21,-2l3283,1941r-19,-3l3244,1934r-18,-6l3207,1922r-17,-7l3171,1906r-16,-8l3137,1889r-15,-11l3105,1867r-14,-12l3076,1843r-13,-14l3050,1816r-13,-14l3025,1787r-11,-17l3004,1755r-10,-18l2985,1721r-8,-17l2970,1685r-6,-18l2958,1648r-4,-19l2950,1609r-2,-20l2946,1570r,-21l2946,913r,-20l2948,873r2,-20l2954,833r4,-18l2964,795r6,-17l2977,759r8,-17l2994,725r10,-17l3014,692r11,-15l3037,661r13,-14l3063,633r13,-13l3091,607r14,-11l3122,584r15,-10l3155,564r16,-8l3190,548r17,-8l3226,534r18,-6l3264,524r19,-3l3303,519r21,-3l3343,516xm995,7188r-84,-25l838,7117r-63,-64l723,6971r-44,-98l644,6760,619,6632,601,6493,590,6342r-5,-161l588,6011r8,-176l609,5652r19,-188l650,5272r26,-194l706,4884r32,-195l773,4496r36,-190l846,4120r39,-181l923,3764r38,-166l998,3440r36,-147l1069,3158r32,-123l1129,2927r26,-93l1177,2758r17,-58l1229,2668r79,-31l1429,2609r162,-27l1789,2558r230,-23l2280,2515r289,-18l2882,2481r334,-14l3567,2455r367,-8l4313,2439r389,-6l5096,2430r397,-1l5891,2430r394,3l6674,2439r379,6l7419,2455r353,12l8105,2481r314,16l8707,2515r261,20l9198,2558r198,24l9557,2609r123,28l9759,2668r34,32l9811,2758r21,76l9858,2927r29,108l9919,3158r34,135l9989,3440r37,158l10064,3764r38,175l10140,4120r39,186l10215,4496r33,193l10281,4884r30,194l10337,5272r23,192l10377,5652r15,183l10399,6011r2,170l10397,6342r-11,151l10369,6632r-27,128l10307,6873r-43,98l10211,7053r-62,64l10076,7163r-84,25l9788,7220r-220,30l9335,7277r-246,26l8830,7326r-268,22l8283,7368r-287,17l7700,7400r-302,13l7090,7424r-314,10l6459,7441r-320,5l5817,7449r-324,1l5170,7449r-322,-3l4528,7441r-318,-7l3897,7424r-308,-11l3287,7400r-296,-15l2704,7368r-279,-20l2156,7326r-258,-23l1652,7277r-233,-27l1199,7220,995,7188xe" fillcolor="#edca4a" stroked="f">
                        <v:path arrowok="t" o:connecttype="custom" o:connectlocs="232,1375;189,1386;149,1375;0,1199;11,559;34,336;73,185;142,132;206,114;247,105;243,77;247,46;266,23;298,12;860,17;886,35;897,62;891,95;904,110;966,121;1038,159;1090,252;1120,460;1136,678;1007,1362;968,1384;926,1383;882,1359;803,52;819,58;831,71;836,87;835,167;826,182;812,192;334,195;317,191;304,180;296,165;295,85;302,69;314,57;330,52;64,676;65,527;96,360;123,267;322,247;668,244;940,258;992,316;1025,469;1040,634;1000,719;770,740;485,745;216,733" o:connectangles="0,0,0,0,0,0,0,0,0,0,0,0,0,0,0,0,0,0,0,0,0,0,0,0,0,0,0,0,0,0,0,0,0,0,0,0,0,0,0,0,0,0,0,0,0,0,0,0,0,0,0,0,0,0,0,0,0"/>
                        <o:lock v:ext="edit" verticies="t"/>
                      </v:shape>
                      <v:shape id="Freeform 195" o:spid="_x0000_s1029" style="position:absolute;left:885;top:882;width:230;height:230;visibility:visible;mso-wrap-style:square;v-text-anchor:top" coordsize="2309,2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JOgsMA&#10;AADcAAAADwAAAGRycy9kb3ducmV2LnhtbESPS2/CMBCE75X4D9Yi9VZsaNVCwEEtKlWvPC7cVvGS&#10;RMTrEJs8/n2NhNTjaGa+0azWva1ES40vHWuYThQI4syZknMNx8P2ZQ7CB2SDlWPSMJCHdTp6WmFi&#10;XMc7avchFxHCPkENRQh1IqXPCrLoJ64mjt7ZNRZDlE0uTYNdhNtKzpR6lxZLjgsF1rQpKLvsb1bD&#10;19tBUvjeTYdXd1K4dYvrDxqtn8f95xJEoD78hx/tX6Nhpj7gfiYeAZ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JOgsMAAADcAAAADwAAAAAAAAAAAAAAAACYAgAAZHJzL2Rv&#10;d25yZXYueG1sUEsFBgAAAAAEAAQA9QAAAIgDAAAAAA==&#10;" path="m1154,r59,1l1272,6r58,7l1387,23r56,13l1497,53r54,17l1603,91r52,23l1705,140r48,27l1800,197r46,32l1888,263r43,37l1971,338r38,39l2045,420r34,43l2112,508r30,47l2170,603r25,50l2218,704r21,52l2257,810r16,54l2286,920r9,56l2303,1034r5,59l2309,1152r-1,59l2303,1269r-8,58l2286,1384r-13,56l2257,1495r-18,53l2218,1600r-23,52l2170,1701r-28,49l2112,1796r-33,45l2045,1885r-36,41l1971,1966r-40,38l1888,2040r-42,35l1800,2107r-47,30l1705,2165r-50,26l1603,2214r-52,20l1497,2252r-54,15l1387,2280r-57,11l1272,2297r-59,5l1154,2304r-58,-2l1037,2297r-58,-6l922,2280r-56,-13l812,2252r-55,-18l705,2214r-51,-23l604,2165r-48,-28l509,2107r-46,-32l420,2040r-42,-36l338,1966r-38,-40l264,1885r-34,-44l197,1796r-30,-46l139,1701r-25,-49l91,1600,70,1548,52,1495,36,1440,23,1384,13,1327,6,1269,1,1211,,1152r1,-59l6,1034r7,-58l23,920,36,864,52,810,70,756,91,704r23,-51l139,603r28,-48l197,508r33,-45l264,420r36,-43l338,338r40,-38l420,263r43,-34l509,197r47,-30l604,140r50,-26l705,91,757,70,812,53,866,36,922,23,979,13r58,-7l1096,1,1154,xe" stroked="f">
                        <v:path arrowok="t" o:connecttype="custom" o:connectlocs="127,1;144,4;160,9;175,17;188,26;200,38;210,51;219,65;225,81;229,97;230,115;229,132;225,149;219,165;210,179;200,192;188,204;175,213;160,221;144,226;127,229;109,230;92,228;75,223;60,216;46,207;34,196;23,184;14,170;7,155;2,138;0,121;1,103;4,86;9,70;17,55;26,42;38,30;51,20;65,11;81,5;98,1;115,0" o:connectangles="0,0,0,0,0,0,0,0,0,0,0,0,0,0,0,0,0,0,0,0,0,0,0,0,0,0,0,0,0,0,0,0,0,0,0,0,0,0,0,0,0,0,0"/>
                      </v:shape>
                      <v:shape id="Freeform 196" o:spid="_x0000_s1030" style="position:absolute;left:156;top:882;width:231;height:230;visibility:visible;mso-wrap-style:square;v-text-anchor:top" coordsize="2310,2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5KGMAA&#10;AADcAAAADwAAAGRycy9kb3ducmV2LnhtbERPyWrDMBC9B/oPYgq5xZJ96OJGCcUQyKWUuoFcB2u8&#10;EGtkLDVW/z46BHJ8vH27j3YUV5r94FhDnikQxI0zA3caTr+HzRsIH5ANjo5Jwz952O+eVlssjVv4&#10;h6516EQKYV+ihj6EqZTSNz1Z9JmbiBPXutliSHDupJlxSeF2lIVSL9LiwKmhx4mqnppL/Wc1tPlC&#10;eLrU1Wuk7/priO+FOhut18/x8wNEoBge4rv7aDQUKq1NZ9IRkL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s5KGMAAAADcAAAADwAAAAAAAAAAAAAAAACYAgAAZHJzL2Rvd25y&#10;ZXYueG1sUEsFBgAAAAAEAAQA9QAAAIUDAAAAAA==&#10;" path="m1155,r59,1l1273,6r58,7l1388,23r56,13l1498,53r54,17l1604,91r52,23l1706,140r48,27l1801,197r45,32l1889,263r42,37l1971,338r38,39l2045,420r35,43l2112,508r31,47l2170,603r26,50l2219,704r21,52l2257,810r17,54l2286,920r11,56l2304,1034r5,59l2310,1152r-1,59l2304,1269r-7,58l2286,1384r-12,56l2257,1495r-17,53l2219,1600r-23,52l2170,1701r-27,49l2112,1796r-32,45l2045,1885r-36,41l1971,1966r-40,38l1889,2040r-43,35l1801,2107r-47,30l1706,2165r-50,26l1604,2214r-52,20l1498,2252r-54,15l1388,2280r-57,11l1273,2297r-59,5l1155,2304r-60,-2l1036,2297r-56,-6l923,2280r-57,-13l812,2252r-54,-18l706,2214r-52,-23l605,2165r-49,-28l509,2107r-45,-32l421,2040r-42,-36l339,1966r-38,-40l265,1885r-35,-44l198,1796r-31,-46l140,1701r-26,-49l91,1600,70,1548,53,1495,36,1440,24,1384,13,1327,7,1269,2,1211,,1152r2,-59l7,1034r6,-58l24,920,36,864,53,810,70,756,91,704r23,-51l140,603r27,-48l198,508r32,-45l265,420r36,-43l339,338r40,-38l421,263r43,-34l509,197r47,-30l605,140r49,-26l706,91,758,70,812,53,866,36,923,23,980,13r56,-7l1095,1,1155,xe" stroked="f">
                        <v:path arrowok="t" o:connecttype="custom" o:connectlocs="127,1;144,4;160,9;175,17;189,26;201,38;211,51;220,65;226,81;230,97;231,115;230,132;226,149;220,165;211,179;201,192;189,204;175,213;160,221;144,226;127,229;110,230;92,228;76,223;61,216;46,207;34,196;23,184;14,170;7,155;2,138;0,121;1,103;4,86;9,70;17,55;27,42;38,30;51,20;65,11;81,5;98,1;116,0" o:connectangles="0,0,0,0,0,0,0,0,0,0,0,0,0,0,0,0,0,0,0,0,0,0,0,0,0,0,0,0,0,0,0,0,0,0,0,0,0,0,0,0,0,0,0"/>
                      </v:shape>
                      <v:shape id="Freeform 197" o:spid="_x0000_s1031" style="position:absolute;left:1356;top:768;width:220;height:776;visibility:visible;mso-wrap-style:square;v-text-anchor:top" coordsize="2203,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7kgsUA&#10;AADcAAAADwAAAGRycy9kb3ducmV2LnhtbESPQWsCMRSE74L/ITyhN81WqrRbo2ih0IuIa0t7fGxe&#10;N0s3L0uS7q7/3giCx2FmvmFWm8E2oiMfascKHmcZCOLS6ZorBZ+n9+kziBCRNTaOScGZAmzW49EK&#10;c+16PlJXxEokCIccFZgY21zKUBqyGGauJU7er/MWY5K+ktpjn+C2kfMsW0qLNacFgy29GSr/in+r&#10;YHfwbR2evr/607n48Yv94WhNp9TDZNi+gog0xHv41v7QCubZC1zPpCM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7uSCxQAAANwAAAAPAAAAAAAAAAAAAAAAAJgCAABkcnMv&#10;ZG93bnJldi54bWxQSwUGAAAAAAQABAD1AAAAigMAAAAA&#10;" path="m1480,388r10,48l1500,502r11,80l1523,678r12,108l1547,905r11,128l1566,1168r5,71l1574,1311r3,73l1580,1458r1,75l1582,1608r,77l1581,1761r-1,75l1576,1912r-3,75l1569,2063r-7,74l1556,2210r-9,72l1537,2351r-19,123l1500,2586r-19,103l1464,2783r-15,87l1433,2950r-14,77l1407,3098r-11,70l1387,3237r-3,35l1381,3305r-3,35l1375,3376r-1,36l1373,3448r,38l1373,3524r1,41l1376,3606r3,42l1382,3693r8,91l1403,3877r15,95l1438,4069r21,99l1485,4268r27,102l1541,4472r32,103l1606,4680r34,104l1676,4889r72,210l1822,5308r73,206l1966,5716r33,99l2031,5912r29,95l2088,6099r25,92l2136,6279r20,85l2172,6447r14,79l2195,6602r6,72l2203,6744r-38,63l2122,6880r-48,80l2021,7043r-30,44l1962,7131r-31,44l1899,7219r-33,45l1832,7307r-35,43l1761,7392r-37,41l1687,7473r-40,38l1608,7548r-40,34l1527,7614r-41,30l1443,7670r-44,25l1357,7716r-45,17l1267,7746r-44,10l1177,7762r-46,1l1084,7760,932,7723,793,7651,668,7545,554,7408,454,7242,364,7050,287,6833,219,6595,161,6337,113,6061,75,5770,44,5466,23,5153,7,4830,,4501,,4168,4,3835,15,3500,30,3170,51,2845,75,2528r27,-309l133,1923r33,-281l202,1377r36,-246l276,906,314,704,352,528,389,380,427,262r34,-86l470,133,486,96,504,65,528,40,555,23,587,9,621,2,659,r39,1l741,6r44,10l831,28r45,16l924,62r47,20l1019,104r47,23l1112,152r46,25l1202,202r41,25l1284,252r37,24l1356,298r58,40l1456,369r23,17l1480,388xe" fillcolor="#e77817" stroked="f">
                        <v:path arrowok="t" o:connecttype="custom" o:connectlocs="150,50;153,79;156,117;157,138;158,161;158,184;157,206;154,228;150,259;145,287;141,310;138,327;137,337;137,348;137,360;139,378;144,407;151,437;160,468;175,510;196,571;206,600;213,628;218,652;220,674;207,696;196,713;186,726;176,739;164,751;152,761;140,769;127,774;113,776;79,765;45,724;22,659;7,577;1,483;0,383;5,284;13,192;24,113;35,53;46,18;50,6;59,1;70,0;83,3;97,8;111,15;124,23;135,30;148,39" o:connectangles="0,0,0,0,0,0,0,0,0,0,0,0,0,0,0,0,0,0,0,0,0,0,0,0,0,0,0,0,0,0,0,0,0,0,0,0,0,0,0,0,0,0,0,0,0,0,0,0,0,0,0,0,0,0"/>
                      </v:shape>
                      <v:shape id="Freeform 198" o:spid="_x0000_s1032" style="position:absolute;left:1104;top:598;width:221;height:100;visibility:visible;mso-wrap-style:square;v-text-anchor:top" coordsize="2208,1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JM/MIA&#10;AADcAAAADwAAAGRycy9kb3ducmV2LnhtbERPTYvCMBC9C/6HMAteRFM9SOkaxRUURVbZquBxaGbb&#10;rs2kNFG7/94cBI+P9z2dt6YSd2pcaVnBaBiBIM6sLjlXcDquBjEI55E1VpZJwT85mM+6nSkm2j74&#10;h+6pz0UIYZeggsL7OpHSZQUZdENbEwfu1zYGfYBNLnWDjxBuKjmOook0WHJoKLCmZUHZNb0ZBRPe&#10;fx1jWn7jJV73z4u/7cHutkr1PtrFJwhPrX+LX+6NVjAehfnhTDgC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gkz8wgAAANwAAAAPAAAAAAAAAAAAAAAAAJgCAABkcnMvZG93&#10;bnJldi54bWxQSwUGAAAAAAQABAD1AAAAhwMAAAAA&#10;" path="m164,976l94,881,45,791,13,706,,624,4,548,22,477,55,410r46,-62l158,291r68,-52l305,192r87,-42l486,113,587,81,693,54,803,32,916,17,1031,6,1147,r114,l1375,6r111,11l1593,33r103,23l1792,84r89,34l1961,157r71,46l2093,255r50,58l2179,376r21,70l2208,492r,40l2204,569r-10,33l2179,630r-20,25l2136,677r-28,18l2076,710r-34,14l2004,733r-40,8l1921,748r-46,3l1828,753r-48,1l1731,754r-50,-2l1630,750r-51,-2l1479,741r-97,-7l1335,732r-46,-1l1246,730r-41,1l1166,732r-35,5l1100,742r-27,7l400,970r-23,7l346,987r-18,6l309,997r-18,4l272,1006r-19,2l235,1009r-17,l202,1007r-6,-1l189,1003r-6,-3l178,997r-5,-4l170,988r-4,-6l164,976xe" fillcolor="#f8c300" stroked="f">
                        <v:path arrowok="t" o:connecttype="custom" o:connectlocs="9,87;1,70;0,54;6,41;16,29;31,19;49,11;69,5;92,2;115,0;138,1;159,3;179,8;196,16;209,25;218,37;221,49;221,56;218,62;214,67;208,70;201,73;192,74;183,75;173,75;163,74;148,73;134,73;125,72;117,73;110,74;40,96;35,98;31,99;27,100;24,100;20,100;19,99;18,99;17,98;16,97" o:connectangles="0,0,0,0,0,0,0,0,0,0,0,0,0,0,0,0,0,0,0,0,0,0,0,0,0,0,0,0,0,0,0,0,0,0,0,0,0,0,0,0,0"/>
                      </v:shape>
                      <v:shape id="Freeform 199" o:spid="_x0000_s1033" style="position:absolute;left:1343;top:757;width:120;height:772;visibility:visible;mso-wrap-style:square;v-text-anchor:top" coordsize="1201,7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qLy8IA&#10;AADcAAAADwAAAGRycy9kb3ducmV2LnhtbESPQYvCMBSE74L/ITxhb5pWRKQaRQqKeFiwCnp8NM+2&#10;2LzUJmr3328EweMwM98wi1VnavGk1lWWFcSjCARxbnXFhYLTcTOcgXAeWWNtmRT8kYPVst9bYKLt&#10;iw/0zHwhAoRdggpK75tESpeXZNCNbEMcvKttDfog20LqFl8Bbmo5jqKpNFhxWCixobSk/JY9jIK7&#10;r8/T7LI1Mv01k9O12ac3u1fqZ9Ct5yA8df4b/rR3WsE4juF9Jhw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2ovLwgAAANwAAAAPAAAAAAAAAAAAAAAAAJgCAABkcnMvZG93&#10;bnJldi54bWxQSwUGAAAAAAQABAD1AAAAhwMAAAAA&#10;" path="m1181,232r5,6l1190,247r4,8l1197,262r2,9l1200,280r1,9l1200,297r-1,9l1197,315r-2,7l1190,330r-4,8l1182,345r-7,7l1169,358r-8,6l1153,368r-7,4l1137,375r-9,2l1119,379r-8,l1103,379r-9,-1l1086,376r-9,-4l1069,369r-7,-4l1055,359r-8,-6l1042,346r-24,-27l995,294,972,271,950,252,928,233,907,218,886,206,866,195r-14,-6l838,185r-14,-3l810,181r-13,1l785,184r-12,3l761,193r-15,10l731,214r-16,15l700,245r-14,20l671,286r-15,25l641,339r-15,33l610,408r-16,40l580,489r-14,45l552,582r-15,50l525,684r-13,57l500,799r-12,62l477,926r-9,67l457,1064r-9,73l438,1213r-2,22l427,1315r-9,80l410,1475r-8,79l393,1633r-7,78l378,1789r-8,78l363,1941r-7,75l349,2093r-8,79l334,2251r-7,81l320,2414r-7,81l296,2690r-15,192l267,3067r-13,180l240,3419r-10,164l220,3739r-10,145l202,4018r-6,122l190,4250r-4,95l183,4426r-3,65l180,4540r,30l183,4601r2,36l187,4678r2,47l197,4853r9,151l211,5086r7,87l224,5262r8,92l240,5450r10,98l261,5650r12,101l286,5855r16,104l318,6065r17,104l355,6275r21,104l399,6483r24,102l449,6685r28,98l508,6879r33,93l576,7061r37,86l653,7229r42,77l739,7379r47,68l837,7509r52,55l896,7571r5,8l905,7586r5,8l913,7603r2,7l916,7619r,9l916,7636r-1,9l913,7654r-2,7l907,7670r-5,8l898,7684r-7,8l885,7697r-8,6l869,7708r-7,3l853,7715r-8,2l837,7718r-9,1l819,7718r-9,-1l802,7716r-8,-3l785,7709r-7,-4l770,7699r-7,-6l707,7633r-55,-66l601,7495r-48,-78l507,7336r-44,-87l424,7158r-38,-94l351,6968,317,6867,286,6764,258,6659,232,6554,207,6446,185,6337,164,6228,144,6118,128,6009,112,5901,97,5794,84,5689,73,5584,62,5483r-8,-99l45,5288r-7,-93l32,5106r-6,-84l17,4868,9,4734,7,4692,5,4653,2,4616,,4582r,-33l,4499r2,-66l5,4351r4,-98l14,4142r8,-124l30,3882r8,-146l49,3578,60,3412,72,3238,87,3057r14,-187l116,2677r16,-197l139,2407r6,-74l152,2257r8,-79l166,2099r9,-82l183,1934r7,-85l199,1768r8,-82l214,1605r9,-79l232,1446r7,-78l248,1291r9,-77l259,1194r10,-81l279,1036r11,-75l301,890r12,-69l326,755r13,-63l352,632r14,-57l381,521r16,-52l412,421r16,-45l446,333r16,-39l481,257r11,-21l503,217r10,-19l524,181r11,-17l547,148r12,-15l571,119r13,-13l596,92,610,81,623,70,636,59r13,-9l662,41r14,-7l691,26r17,-6l723,13,739,9,756,5,772,2,789,1,805,r16,1l839,2r16,2l873,8r16,4l907,17r17,7l941,31r15,7l970,47r15,7l999,64r31,21l1059,108r30,27l1119,164r31,32l1181,232xe" fillcolor="#1f1a17" stroked="f">
                        <v:path arrowok="t" o:connecttype="custom" o:connectlocs="120,26;120,31;118,35;115,37;110,38;106,37;99,29;89,21;81,18;75,20;67,29;59,45;52,68;47,99;43,132;39,171;35,209;31,250;24,342;20,414;18,454;19,473;22,526;27,575;35,628;48,678;65,723;89,756;91,760;91,765;90,768;86,771;82,772;78,771;60,750;39,706;23,655;13,601;6,548;3,502;0,462;0,435;4,374;10,287;15,226;19,185;23,145;27,111;33,76;40,47;48,26;53,16;60,9;66,4;74,1;82,0;91,2;98,5;112,16" o:connectangles="0,0,0,0,0,0,0,0,0,0,0,0,0,0,0,0,0,0,0,0,0,0,0,0,0,0,0,0,0,0,0,0,0,0,0,0,0,0,0,0,0,0,0,0,0,0,0,0,0,0,0,0,0,0,0,0,0,0,0"/>
                      </v:shape>
                      <v:shape id="Freeform 200" o:spid="_x0000_s1034" style="position:absolute;left:1181;top:1083;width:120;height:377;visibility:visible;mso-wrap-style:square;v-text-anchor:top" coordsize="1196,3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bvScYA&#10;AADcAAAADwAAAGRycy9kb3ducmV2LnhtbESP0WrCQBRE3wv+w3IFX0rdJA8lpq6igiS0gdLYD7jN&#10;XpNg9m7Irpr+fbdQ6OMwM2eY9XYyvbjR6DrLCuJlBIK4trrjRsHn6fiUgnAeWWNvmRR8k4PtZvaw&#10;xkzbO3/QrfKNCBB2GSpovR8yKV3dkkG3tANx8M52NOiDHBupR7wHuOllEkXP0mDHYaHFgQ4t1Zfq&#10;ahT0UZdOw3v6VeZvq0f/WnKxr3KlFvNp9wLC0+T/w3/tQitI4gR+z4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bvScYAAADcAAAADwAAAAAAAAAAAAAAAACYAgAAZHJz&#10;L2Rvd25yZXYueG1sUEsFBgAAAAAEAAQA9QAAAIsDAAAAAA==&#10;" path="m721,35r-41,3l639,42r-40,8l561,61,524,74,488,90r-36,18l419,129r-34,24l354,178r-30,27l294,236r-27,30l241,300r-26,35l192,371r-23,38l147,448r-20,41l109,530,91,571,76,615,62,658,49,703,38,748,28,794r-9,45l13,885,6,931,3,977r-2,44l,1067r1,69l3,1210r4,77l14,1368r7,83l31,1539r11,89l55,1719r16,95l87,1909r19,97l126,2103r23,99l173,2300r26,99l228,2497r29,98l289,2692r34,96l359,2882r38,92l436,3065r43,88l523,3237r45,82l617,3398r50,74l719,3543r54,66l829,3670r58,57l948,3778r7,-13l962,3754r8,-9l979,3738r10,-7l999,3727r10,-4l1021,3721r10,-1l1042,3720r12,l1066,3721r23,2l1112,3726r11,l1133,3726r10,l1153,3723r8,-2l1169,3717r8,-4l1182,3706r6,-9l1192,3688r2,-12l1196,3661r,-16l1195,3627r-2,-22l1189,3581r-22,-123l1144,3325r-23,-144l1099,3030r-22,-157l1057,2709r-21,-164l1017,2377r-17,-165l983,2047,969,1886,957,1730,947,1581r-7,-139l938,1375r-3,-63l934,1251r,-58l935,1145r3,-51l943,1043r5,-54l955,934r9,-55l972,823r9,-57l1001,654r17,-110l1026,491r8,-53l1039,387r4,-49l1046,293r1,-45l1045,206r-4,-38l1035,132r-10,-31l1013,74,998,49,978,30,955,15,928,4,896,,860,,819,6,773,18,721,35xe" fillcolor="#e77817" stroked="f">
                        <v:path arrowok="t" o:connecttype="custom" o:connectlocs="64,4;53,7;42,13;33,20;24,30;17,41;11,53;6,66;3,79;1,93;0,106;1,128;3,154;7,181;13,210;20,239;29,269;40,297;52,323;67,346;83,366;96,376;98,373;101,372;105,371;109,372;114,372;116,371;119,370;120,367;120,362;117,345;110,302;104,254;99,204;95,158;94,131;94,114;95,99;98,82;102,54;104,39;105,25;104,13;100,5;93,0;82,1" o:connectangles="0,0,0,0,0,0,0,0,0,0,0,0,0,0,0,0,0,0,0,0,0,0,0,0,0,0,0,0,0,0,0,0,0,0,0,0,0,0,0,0,0,0,0,0,0,0,0"/>
                      </v:shape>
                      <v:shape id="Freeform 201" o:spid="_x0000_s1035" style="position:absolute;left:878;top:676;width:607;height:875;visibility:visible;mso-wrap-style:square;v-text-anchor:top" coordsize="6063,8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Vyi8UA&#10;AADcAAAADwAAAGRycy9kb3ducmV2LnhtbESPQWsCMRSE74X+h/AKvdVEC6VdjbIIgtgerPXg8bF5&#10;btbdvCyb1F3/vREEj8PMfMPMFoNrxJm6UHnWMB4pEMSFNxWXGvZ/q7dPECEiG2w8k4YLBVjMn59m&#10;mBnf8y+dd7EUCcIhQw02xjaTMhSWHIaRb4mTd/Sdw5hkV0rTYZ/grpETpT6kw4rTgsWWlpaKevfv&#10;NNT91+nwvVnW+Xqv7GbFuRp+tlq/vgz5FESkIT7C9/baaJiM3+F2Jh0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XKLxQAAANwAAAAPAAAAAAAAAAAAAAAAAJgCAABkcnMv&#10;ZG93bnJldi54bWxQSwUGAAAAAAQABAD1AAAAigMAAAAA&#10;" path="m3387,7072r-28,-57l3331,6959r-26,-59l3279,6840r-26,-61l3228,6718r-24,-63l3180,6592r-23,-65l3134,6462r-21,-65l3092,6330r-19,-67l3054,6195r-17,-67l3019,6058r-15,-69l2990,5920r-13,-70l2965,5779r-10,-70l2945,5638r-8,-71l2932,5496r-6,-71l2923,5353r-1,-70l2922,5212r2,-71l2927,5069r6,-70l2941,4929r4,-33l2949,4864r6,-31l2961,4802r7,-29l2975,4743r8,-28l2992,4687r10,-28l3012,4633r9,-26l3032,4582r11,-25l3055,4533r12,-23l3080,4487r20,-33l3121,4421r22,-31l3165,4361r23,-28l3212,4306r26,-26l3263,4256r25,-22l3314,4213r26,-21l3367,4174r27,-19l3421,4139r27,-15l3476,4109r39,-18l3554,4075r39,-13l3632,4050r-96,-26l3436,4001r-103,-23l3227,3956r-110,-20l3006,3917r-112,-19l2780,3881r-115,-17l2551,3849r-114,-13l2324,3823r-113,-12l2101,3800r-108,-10l1888,3783r-95,-8l1700,3770r-87,-5l1529,3761r-80,-3l1375,3755r-69,-1l1243,3754r-22,l1201,3752r-18,-2l1166,3747r-16,-5l1136,3738r-13,-4l1111,3729r-21,-7l1075,3716r-6,-2l1064,3714r-4,1l1058,3717r-2,8l1054,3734r-5,7l1046,3749r-5,6l1035,3762r-5,5l1023,3773r-6,4l1009,3782r-8,3l994,3787r-9,2l976,3790r-8,l959,3790r-11,-2l937,3785r-11,-6l917,3774r-8,-7l901,3759r-7,-9l889,3740r-34,31l817,3801r-41,32l734,3865r-46,36l640,3940r-50,40l538,4023r-52,47l434,4120r-52,54l331,4231r-49,61l235,4358r-44,71l150,4503r-37,80l80,4667r-29,91l30,4853,13,4955,3,5062,,5177r6,120l19,5424r22,134l72,5700r42,148l165,6005r63,163l303,6340r87,181l489,6709r113,199l728,7113r141,216l885,7353r15,25l913,7402r12,24l936,7450r11,25l956,7499r8,24l972,7547r6,24l984,7595r4,24l993,7643r3,24l999,7690r2,24l1004,7759r1,47l1004,7851r-3,44l997,7939r-4,43l988,8023r-5,40l976,8120r-4,52l970,8197r,23l971,8242r3,19l976,8271r2,9l981,8289r3,7l988,8304r5,6l997,8317r5,7l1009,8329r7,5l1023,8339r8,4l1040,8346r9,3l1060,8352r11,1l1075,8354r80,10l1238,8375r84,12l1409,8398r88,13l1587,8423r91,13l1771,8449r191,26l2159,8502r202,28l2567,8558r209,27l2988,8611r211,25l3410,8659r211,22l3827,8699r103,9l4031,8716r101,6l4230,8729r97,5l4423,8737r94,4l4609,8744r89,1l4787,8745r85,-1l4955,8742r55,-2l5064,8736r53,-3l5169,8729r50,-6l5268,8718r48,-6l5365,8706r45,-7l5455,8692r44,-9l5542,8675r42,-9l5624,8657r41,-10l5703,8636r-26,-11l5652,8613r-27,-13l5601,8586r-25,-14l5552,8556r-23,-18l5506,8519r-13,4l5481,8524r-12,1l5456,8523r-12,-3l5432,8514r-11,-6l5411,8499r-56,-60l5300,8373r-51,-72l5201,8223r-46,-81l5111,8055r-39,-91l5034,7870r-35,-96l4965,7673r-31,-103l4906,7465r-26,-105l4855,7252r-22,-109l4812,7034r-20,-110l4776,6815r-16,-108l4745,6600r-13,-105l4721,6390r-11,-101l4702,6190r-9,-96l4686,6001r-6,-89l4674,5828r-9,-154l4657,5540r-2,-42l4653,5459r-3,-37l4648,5388r,-33l4648,5305r2,-66l4653,5157r4,-98l4662,4948r8,-124l4678,4688r8,-146l4697,4384r11,-166l4720,4044r15,-181l4749,3676r15,-193l4780,3286r7,-73l4793,3139r7,-76l4808,2984r6,-79l4823,2823r8,-83l4838,2655r9,-81l4855,2492r7,-81l4871,2332r9,-80l4887,2174r9,-77l4905,2020r2,-20l4917,1919r10,-77l4938,1767r11,-71l4961,1627r13,-66l4987,1498r13,-60l5014,1381r15,-54l5045,1275r15,-48l5076,1182r18,-43l5110,1100r19,-37l5140,1042r11,-19l5161,1004r11,-17l5183,970r12,-16l5207,939r12,-14l5232,912r12,-14l5258,887r13,-11l5284,865r13,-9l5310,847r14,-7l5339,832r17,-6l5371,819r16,-4l5404,811r16,-3l5437,807r16,-1l5469,807r18,1l5503,810r18,4l5537,818r18,5l5572,830r17,7l5604,844r14,8l5632,860r15,9l5676,890r29,23l5736,939r29,29l5795,1000r30,34l5857,1050r32,17l5919,1084r31,17l5979,1119r30,17l6036,1153r27,17l6057,1159r-7,-11l6043,1138r-7,-11l6004,1093r-31,-33l5940,1027r-32,-33l5900,991r-8,-4l5885,981r-6,-6l5873,969r-5,-7l5864,954r-5,-8l5810,900r-49,-46l5711,808r-49,-43l5611,722r-50,-41l5510,640r-50,-38l5385,548r-75,-53l5273,470r-37,-24l5197,423r-37,-23l5122,377r-38,-22l5047,334r-38,-20l4970,294r-38,-20l4894,256r-38,-18l4814,220r-42,-19l4730,185r-41,-16l4646,152r-41,-14l4562,124r-43,-13l4477,98,4434,86,4392,75,4349,65,4305,55r-42,-8l4219,38r-42,-7l4133,25r-44,-7l4046,14r-44,-4l3957,6,3913,3,3870,1,3825,r-45,l3737,r-45,1l3647,2r-45,3l3556,9r-44,4l3467,17r-8,3l3452,21r-8,1l3436,21r-53,7l3328,37r-54,10l3218,58r-55,11l3109,82r-56,14l2997,111r-55,16l2886,144r-56,18l2775,182r-57,20l2661,224r-56,23l2549,271r-8,7l2534,284r-8,5l2517,293r-9,3l2499,298r-9,3l2481,301r-69,32l2342,366r-69,36l2204,438r-70,39l2063,517r-70,42l1922,602r-71,45l1780,694r-71,48l1638,792r-72,51l1494,896r-72,55l1350,1007r-5,4l1344,1012r-31,26l1282,1066r-29,30l1224,1125r-26,32l1172,1189r-25,34l1123,1258r-23,37l1078,1332r-22,39l1036,1410r-19,41l999,1492r-17,43l965,1577r-19,58l927,1693r-16,59l895,1812r-13,61l870,1935r-11,62l851,2061r-8,63l837,2188r-6,64l828,2316r-2,65l825,2444r,64l826,2573r3,63l832,2699r5,63l843,2824r7,62l858,2947r9,60l877,3066r11,58l900,3180r13,56l926,3290r14,54l956,3395r16,50l988,3493r5,14l997,3521r2,14l999,3549r,13l998,3575r-2,13l993,3601r24,-7l1043,3590r28,-4l1102,3581r32,-2l1167,3577r36,-1l1242,3575r66,l1379,3576r78,2l1537,3581r87,3l1712,3590r93,5l1901,3603r121,10l2148,3624r128,13l2406,3651r132,15l2670,3684r132,18l2934,3722r130,21l3192,3766r125,25l3440,3816r59,15l3556,3844r57,15l3669,3873r54,15l3776,3904r51,15l3876,3935r39,13l3951,3962r33,15l4015,3991r27,14l4068,4019r23,15l4112,4050r19,15l4148,4080r14,15l4175,4112r10,16l4195,4144r7,17l4208,4178r5,16l4215,4212r1,18l4217,4248r-1,18l4214,4285r-4,18l4207,4323r-10,38l4184,4401r-14,42l4155,4485r-10,25l4136,4535r-9,26l4119,4587r-7,27l4106,4640r-6,27l4096,4693r-11,107l4075,4902r-9,99l4060,5097r-7,92l4049,5278r-3,85l4043,5446r,79l4043,5603r1,73l4047,5748r3,68l4053,5883r6,64l4064,6009r6,59l4077,6127r8,55l4092,6237r9,52l4110,6340r10,49l4130,6437r20,93l4172,6619r22,86l4216,6788r14,51l4243,6889r13,51l4268,6990r12,52l4292,7093r11,52l4313,7197r9,55l4331,7306r6,57l4344,7421r5,61l4352,7543r3,64l4356,7673r-1,17l4352,7705r-3,14l4345,7733r-4,6l4339,7744r-6,13l4325,7768r-9,12l4308,7791r-11,10l4286,7811r-12,8l4261,7828r-15,8l4231,7843r-15,8l4199,7857r-17,6l4165,7868r-19,6l4126,7878r-35,8l4055,7891r-39,4l3976,7900r-43,3l3889,7905r-45,1l3798,7906r-46,l3704,7905r-48,-2l3608,7901r-100,-6l3407,7887r-102,-10l3205,7866r-98,-12l3010,7841r-90,-13l2834,7814r-79,-13l2684,7787r-61,-12l2570,7763r-40,-10l2503,7743r-14,-4l2473,7734r-16,-4l2439,7726r-39,-8l2357,7711r-46,-6l2260,7699r-53,-5l2150,7689r-55,-6l2039,7677r-59,-7l1920,7663r-64,-8l1793,7646r-67,-11l1660,7624r-69,-14l1521,7596r-71,-17l1378,7560r-36,-11l1306,7538r-37,-11l1233,7514r-37,-12l1159,7488r-38,-13l1084,7460r-8,-5l1068,7451r-8,-5l1054,7440r-6,-6l1043,7427r-4,-7l1035,7412r-3,-9l1030,7394r-1,-7l1028,7377r,-9l1029,7360r2,-9l1034,7342r5,-7l1043,7326r5,-7l1054,7313r6,-6l1068,7302r7,-4l1083,7293r8,-3l1100,7288r8,-1l1117,7286r9,1l1135,7288r8,2l1152,7293r35,13l1222,7320r35,12l1292,7344r70,23l1430,7387r69,18l1566,7421r66,14l1698,7448r64,11l1826,7469r61,8l1947,7485r58,7l2062,7498r54,5l2169,7509r61,6l2289,7522r55,6l2396,7535r49,8l2489,7552r21,5l2530,7562r19,7l2567,7575r26,9l2630,7594r49,11l2737,7616r67,12l2878,7641r82,12l3046,7666r91,12l3230,7689r96,10l3423,7708r96,8l3615,7721r46,2l3708,7724r45,2l3798,7726r12,l3823,7726r12,l3848,7726r-14,-16l3821,7696r-11,l3799,7694r-11,-2l3778,7687r-10,-5l3759,7677r-8,-8l3743,7659r-22,-29l3699,7599r-23,-31l3655,7535r-23,-34l3609,7466r-22,-36l3564,7393r-22,-37l3519,7318r-23,-39l3474,7240r-21,-42l3431,7157r-22,-42l3387,7072xe" fillcolor="#f8c300" stroked="f">
                        <v:path arrowok="t" o:connecttype="custom" o:connectlocs="308,627;293,529;301,466;324,428;354,403;200,379;115,374;104,376;93,378;49,407;0,518;89,736;100,769;97,825;104,835;216,851;443,874;537,871;556,856;521,823;478,682;466,546;473,405;486,249;499,150;519,97;538,82;561,84;599,112;589,98;539,55;482,22;422,4;361,1;306,10;251,30;171,74;115,122;88,187;84,276;99,351;120,358;254,367;383,392;419,413;417,445;406,519;409,619;428,705;435,772;422,786;376,791;263,778;221,770;134,755;104,742;106,731;126,734;212,751;260,759;367,773;377,769;350,728" o:connectangles="0,0,0,0,0,0,0,0,0,0,0,0,0,0,0,0,0,0,0,0,0,0,0,0,0,0,0,0,0,0,0,0,0,0,0,0,0,0,0,0,0,0,0,0,0,0,0,0,0,0,0,0,0,0,0,0,0,0,0,0,0,0,0"/>
                      </v:shape>
                      <v:shape id="Freeform 202" o:spid="_x0000_s1036" style="position:absolute;left:1401;top:657;width:290;height:736;visibility:visible;mso-wrap-style:square;v-text-anchor:top" coordsize="2899,7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3GQMUA&#10;AADcAAAADwAAAGRycy9kb3ducmV2LnhtbESPQWvCQBSE7wX/w/KE3ppNQrESXUVshRZsodGDx0f2&#10;mQSzb8PuGtN/3xUKPQ4z8w2zXI+mEwM531pWkCUpCOLK6pZrBcfD7mkOwgdkjZ1lUvBDHtarycMS&#10;C21v/E1DGWoRIewLVNCE0BdS+qohgz6xPXH0ztYZDFG6WmqHtwg3nczTdCYNthwXGuxp21B1Ka9G&#10;weGLXHt6CW/sP/f4+jGT2WU8K/U4HTcLEIHG8B/+a79rBXn2DPc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cZAxQAAANwAAAAPAAAAAAAAAAAAAAAAAJgCAABkcnMv&#10;ZG93bnJldi54bWxQSwUGAAAAAAQABAD1AAAAigMAAAAA&#10;" path="m345,654r41,32l426,718r41,32l507,784r41,34l587,853r40,36l668,924r9,-31l686,861r10,-29l706,804r11,-28l728,749r12,-25l752,700r12,-23l776,654r13,-20l802,614r13,-20l829,577r15,-17l858,544r12,-13l882,518r13,-11l908,496r13,-10l934,476r13,-10l960,457r28,-15l1015,429r28,-12l1072,408r28,-7l1129,395r27,-3l1184,390r29,l1241,391r27,3l1297,398r34,7l1364,414r33,9l1430,435r32,14l1492,463r31,15l1551,494r29,17l1606,527r25,17l1655,561r23,17l1699,594r18,16l1735,625r5,6l1747,639r4,8l1755,654r4,8l1761,671r1,8l1763,688r,9l1762,706r-1,7l1757,722r-3,9l1750,738r-5,8l1739,752r-7,7l1726,764r-8,6l1711,773r-9,3l1694,780r-9,1l1677,782r-9,l1659,781r-9,-2l1643,776r-9,-3l1626,769r-7,-6l1612,758r-29,-25l1549,706r-20,-14l1510,678r-22,-13l1466,652r-23,-13l1419,627r-24,-11l1370,605r-25,-8l1319,588r-27,-7l1266,576r-18,-3l1229,571r-17,l1193,571r-19,1l1157,573r-18,3l1122,580r-17,7l1088,593r-16,9l1054,612r-16,11l1022,636r-16,14l991,666r-4,4l1053,714r64,49l1174,817r56,56l1281,933r47,63l1373,1063r41,68l1452,1203r35,74l1518,1355r30,78l1574,1514r24,81l1620,1679r18,85l1656,1851r15,86l1684,2026r12,88l1706,2203r9,88l1721,2380r7,88l1733,2556r4,87l1740,2729r2,86l1747,2982r2,159l1750,3252r2,106l1755,3458r4,93l1761,3594r3,42l1767,3675r5,38l1776,3748r6,32l1787,3811r7,27l1810,3899r17,69l1847,4042r20,79l1887,4205r21,89l1929,4387r21,96l1970,4581r19,101l2008,4786r16,104l2038,4995r13,105l2057,5154r4,52l2065,5258r4,53l2071,5363r2,52l2074,5466r,52l2073,5568r-1,50l2069,5667r-4,49l2060,5764r-6,47l2048,5856r-9,45l2029,5946r-9,42l2008,6030r-15,40l1979,6109r-16,38l1945,6183r-18,35l1906,6252r-22,31l1860,6314r-25,28l1808,6369r-29,25l1749,6417r-32,22l1683,6458r-36,17l1610,6490r-39,12l1594,6573r23,70l1638,6712r22,69l1681,6850r20,67l1718,6985r18,65l1761,7043r24,-10l1809,7024r24,-10l1856,7003r23,-10l1901,6983r21,-12l1952,6955r27,-16l2008,6922r26,-18l2060,6886r25,-19l2109,6848r24,-21l2163,6801r28,-29l2218,6743r26,-29l2270,6682r24,-32l2317,6618r21,-34l2359,6550r20,-36l2397,6478r18,-37l2431,6403r17,-38l2462,6326r13,-40l2488,6245r12,-41l2510,6162r10,-43l2528,6076r9,-44l2544,5987r6,-45l2555,5897r5,-46l2563,5804r2,-48l2568,5709r1,-48l2570,5612r,-49l2570,5555r1,-10l2573,5537r3,-8l2580,5521r4,-8l2590,5506r5,-7l2602,5494r6,-6l2616,5484r7,-4l2632,5477r8,-3l2650,5473r8,l2668,5473r9,1l2686,5476r7,4l2701,5483r8,4l2716,5493r7,5l2728,5505r6,6l2738,5519r4,7l2746,5535r2,8l2749,5552r1,9l2750,5615r-1,53l2748,5721r-2,53l2742,5825r-4,51l2734,5927r-7,50l2719,6027r-7,49l2703,6124r-10,48l2681,6219r-12,47l2656,6312r-14,44l2627,6401r-17,44l2592,6487r-19,42l2553,6570r-21,40l2510,6650r-24,39l2462,6727r-26,36l2408,6799r-29,34l2349,6867r-30,33l2286,6931r-34,32l2224,6986r-29,23l2166,7032r-30,20l2105,7073r-32,20l2040,7112r-34,19l1979,7144r-27,14l1925,7170r-29,13l1867,7195r-30,11l1807,7217r-31,10l1784,7261r5,34l1796,7329r5,34l1938,7316r126,-53l2180,7203r106,-67l2382,7062r86,-78l2546,6898r69,-91l2675,6711r52,-102l2772,6503r37,-111l2840,6277r22,-120l2880,6033r12,-128l2897,5775r2,-134l2894,5503r-8,-139l2873,5221r-16,-144l2836,4931r-23,-150l2788,4631r-28,-151l2729,4327r-31,-153l2664,4020r-34,-155l2595,3711r-35,-155l2544,3483r-17,-73l2510,3337r-17,-72l2478,3192r-16,-72l2445,3047r-15,-72l2415,2905r-14,-72l2385,2762r-13,-71l2358,2621r-13,-70l2333,2482r-12,-70l2320,2409r,-1l2311,2357r-8,-52l2295,2252r-7,-53l2280,2145r-7,-53l2265,2037r-6,-55l2244,1878r-14,-106l2215,1665r-17,-106l2189,1507r-10,-53l2169,1402r-11,-53l2147,1297r-12,-52l2122,1194r-13,-52l2094,1091r-15,-50l2062,991r-17,-49l2026,893r-18,-49l1987,796r-22,-47l1941,703r-24,-46l1891,612r-28,-44l1834,525r-31,-43l1772,441r-34,-42l1708,367r-30,-31l1646,307r-33,-28l1578,251r-35,-26l1506,201r-37,-23l1431,157r-39,-20l1351,118r-40,-17l1269,85,1228,71,1185,57,1143,46r-35,-9l1074,29r-35,-6l1004,16,969,12,934,7,900,4,865,2,830,,796,,762,,728,1,693,3,660,5r-34,5l594,14r-32,5l530,26r-30,6l469,40r-29,9l410,59r-28,9l353,79,326,91r-26,13l274,117r-24,15l224,147r-22,16l180,179r-22,18l132,221r-24,25l96,259,85,272,74,286,64,299,54,315,44,329r-8,15l28,359r-8,15l13,391,6,407,,423r43,28l87,477r44,28l173,533r44,30l259,592r43,32l345,654xe" fillcolor="#f8c300" stroked="f">
                        <v:path arrowok="t" o:connecttype="custom" o:connectlocs="67,92;76,68;88,52;104,42;130,40;158,51;175,64;176,71;171,77;163,77;147,65;125,57;109,59;112,76;152,135;170,211;175,298;177,371;189,420;205,510;207,557;202,599;186,631;157,650;176,704;198,694;222,674;242,644;253,607;257,566;259,550;266,547;273,550;275,567;270,612;257,653;235,686;207,709;181,721;229,713;284,627;286,507;260,371;243,297;232,241;227,204;216,135;203,89;180,48;151,20;114,5;83,0;53,3;27,12;9,27;1,41;35,65" o:connectangles="0,0,0,0,0,0,0,0,0,0,0,0,0,0,0,0,0,0,0,0,0,0,0,0,0,0,0,0,0,0,0,0,0,0,0,0,0,0,0,0,0,0,0,0,0,0,0,0,0,0,0,0,0,0,0,0,0"/>
                      </v:shape>
                      <v:shape id="Freeform 203" o:spid="_x0000_s1037" style="position:absolute;left:1251;top:639;width:66;height:26;visibility:visible;mso-wrap-style:square;v-text-anchor:top" coordsize="65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tencYA&#10;AADcAAAADwAAAGRycy9kb3ducmV2LnhtbESP0WrCQBRE34X+w3ILvtWNYqVEV5HWtpZQqNEPuGSv&#10;STB7N93dxPTvu4WCj8PMnGFWm8E0oifna8sKppMEBHFhdc2lgtPx9eEJhA/IGhvLpOCHPGzWd6MV&#10;ptpe+UB9HkoRIexTVFCF0KZS+qIig35iW+Lona0zGKJ0pdQOrxFuGjlLkoU0WHNcqLCl54qKS94Z&#10;Bdn3LvvY9m7xkn+9N2+f3X7XZXOlxvfDdgki0BBu4f/2XiuYTR/h70w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tencYAAADcAAAADwAAAAAAAAAAAAAAAACYAgAAZHJz&#10;L2Rvd25yZXYueG1sUEsFBgAAAAAEAAQA9QAAAIsDAAAAAA==&#10;" path="m74,192r74,2l221,197r73,7l368,212r73,8l514,232r72,14l658,262r-9,-23l639,215r-9,-26l619,164,607,136,595,109,582,82,567,55r,6l566,69r-2,6l562,83r-3,7l555,96r-3,7l548,108r-7,7l535,121r-8,6l519,131r-7,3l503,138r-8,2l487,141r-9,l469,141r-9,-1l452,138r-8,-4l435,131r-7,-5l420,120,398,103,374,87,349,72,324,59,298,47,271,37,245,28,218,20,190,13,162,8,135,5,107,1,79,,52,,26,1,,4r5,8l11,20r5,9l21,36,31,55,41,72r8,20l56,111r6,20l67,151r4,20l74,192xe" fillcolor="#e77817" stroked="f">
                        <v:path arrowok="t" o:connecttype="custom" o:connectlocs="15,19;29,20;44,22;59,24;65,24;63,19;61,13;58,8;57,6;57,7;56,9;55,10;54,11;53,13;51,13;50,14;48,14;46,14;45,13;43,13;40,10;35,7;30,5;25,3;19,1;14,0;8,0;3,0;0,0;1,2;2,4;4,7;6,11;7,15;7,19" o:connectangles="0,0,0,0,0,0,0,0,0,0,0,0,0,0,0,0,0,0,0,0,0,0,0,0,0,0,0,0,0,0,0,0,0,0,0"/>
                      </v:shape>
                      <v:shape id="Freeform 204" o:spid="_x0000_s1038" style="position:absolute;left:860;top:584;width:849;height:985;visibility:visible;mso-wrap-style:square;v-text-anchor:top" coordsize="8496,9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7VFsUA&#10;AADcAAAADwAAAGRycy9kb3ducmV2LnhtbESPQWsCMRSE7wX/Q3iCt5rVg5StUay0ou2pVvD63Dw3&#10;Wzcv6+ap23/fFAoeh5n5hpnOO1+rK7WxCmxgNMxAERfBVlwa2H29PT6BioJssQ5MBn4ownzWe5hi&#10;bsONP+m6lVIlCMccDTiRJtc6Fo48xmFoiJN3DK1HSbIttW3xluC+1uMsm2iPFacFhw0tHRWn7cUb&#10;KFdSnzYfcq6W76/7y/ng3P77xZhBv1s8gxLq5B7+b6+tgfFoAn9n0hH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tUWxQAAANwAAAAPAAAAAAAAAAAAAAAAAJgCAABkcnMv&#10;ZG93bnJldi54bWxQSwUGAAAAAAQABAD1AAAAigMAAAAA&#10;" path="m4077,8472r6,8l4087,8489r3,7l4093,8505r2,9l4095,8522r,9l4095,8539r-2,9l4090,8556r-3,8l4083,8572r-6,7l4072,8586r-7,6l4059,8599r-8,4l4043,8607r-8,4l4026,8614r-9,1l4009,8616r-8,l3992,8615r-9,-2l3975,8611r-8,-4l3959,8603r-7,-4l3945,8593r-6,-6l3933,8579r-1,l3910,8550r-22,-31l3865,8488r-21,-33l3821,8421r-23,-35l3776,8350r-23,-37l3731,8276r-23,-38l3685,8199r-22,-39l3642,8118r-22,-41l3598,8035r-22,-43l3548,7935r-28,-56l3494,7820r-26,-60l3442,7699r-25,-61l3393,7575r-24,-63l3346,7447r-23,-65l3302,7317r-21,-67l3262,7183r-19,-68l3226,7048r-18,-70l3193,6909r-14,-69l3166,6770r-12,-71l3144,6629r-10,-71l3126,6487r-5,-71l3115,6345r-3,-72l3111,6203r,-71l3113,6061r3,-72l3122,5919r8,-70l3134,5816r4,-32l3144,5753r6,-31l3157,5693r7,-30l3172,5635r9,-28l3191,5579r10,-26l3210,5527r11,-25l3232,5477r12,-24l3256,5430r13,-23l3289,5374r21,-33l3332,5310r22,-29l3377,5253r24,-27l3427,5200r25,-24l3477,5154r26,-21l3529,5112r27,-18l3583,5075r27,-16l3637,5044r28,-15l3704,5011r39,-16l3782,4982r39,-12l3725,4944r-100,-23l3522,4898r-106,-22l3306,4856r-111,-19l3083,4818r-114,-17l2854,4784r-114,-15l2626,4756r-113,-13l2400,4731r-110,-11l2182,4710r-105,-7l1982,4695r-93,-5l1802,4685r-84,-4l1638,4678r-74,-3l1495,4674r-63,l1410,4674r-20,-2l1372,4670r-17,-3l1339,4662r-14,-4l1312,4654r-12,-5l1279,4642r-15,-6l1258,4634r-5,l1249,4635r-2,2l1245,4645r-2,9l1238,4661r-3,8l1230,4675r-6,7l1219,4687r-7,6l1206,4697r-8,5l1190,4705r-7,2l1174,4709r-9,1l1157,4710r-9,l1137,4708r-11,-3l1115,4699r-9,-5l1098,4687r-8,-8l1083,4670r-5,-10l1044,4691r-38,30l965,4753r-42,32l877,4821r-48,39l779,4900r-52,43l675,4990r-52,50l571,5094r-51,57l471,5212r-47,66l380,5349r-41,74l302,5503r-33,84l240,5678r-21,95l202,5875r-10,107l189,6097r6,120l208,6344r22,134l261,6620r42,148l354,6925r63,163l492,7260r87,181l678,7629r113,199l917,8033r141,216l1074,8273r15,25l1102,8322r12,24l1125,8370r11,25l1145,8419r8,24l1161,8467r6,24l1173,8515r4,24l1182,8563r3,24l1188,8610r2,24l1193,8679r1,47l1193,8771r-3,44l1186,8859r-4,43l1177,8943r-5,40l1165,9040r-4,52l1159,9117r,23l1160,9162r3,19l1165,9191r2,9l1170,9209r3,7l1177,9224r5,6l1186,9237r5,7l1198,9249r7,5l1212,9259r8,4l1229,9266r9,3l1249,9272r11,1l1264,9274r80,10l1427,9295r84,12l1598,9318r88,13l1776,9343r91,13l1960,9369r191,26l2348,9422r202,28l2756,9478r209,27l3177,9531r211,25l3599,9579r211,22l4016,9619r103,9l4220,9636r101,6l4419,9649r97,5l4612,9657r94,4l4798,9664r89,1l4976,9665r85,-1l5144,9662r111,-6l5361,9648r103,-10l5561,9625r92,-15l5741,9593r84,-19l5905,9553r75,-23l6053,9506r67,-26l6185,9453r61,-29l6304,9395r53,-31l6410,9333r48,-32l6503,9268r43,-33l6586,9201r39,-35l6661,9132r32,-34l6725,9064r31,-34l6783,8996r26,-33l6834,8930r47,-64l6923,8806r7,-11l6939,8783r11,-17l6964,8747r,-1l6986,8712r19,-37l7020,8637r13,-42l7044,8552r8,-46l7056,8458r3,-50l7059,8357r-2,-55l7054,8248r-7,-58l7040,8131r-10,-59l7018,8011r-13,-64l6990,7883r-16,-65l6957,7752r-19,-67l6918,7616r-20,-68l6875,7478r-22,-71l6805,7264r-49,-144l6704,6975r-52,-146l6608,6706r-43,-122l6522,6463r-40,-121l6442,6223r-36,-116l6389,6049r-17,-58l6356,5936r-14,-57l6328,5825r-13,-55l6303,5716r-11,-53l6282,5611r-9,-51l6265,5510r-5,-49l6256,5413r-4,-48l6251,5319r-1,-44l6252,5231r4,-43l6260,5147r7,-40l6284,5013r17,-96l6319,4819r17,-101l6353,4616r16,-105l6384,4405r15,-106l6413,4190r12,-108l6437,3972r10,-109l6455,3753r8,-109l6470,3536r3,-108l6475,3324r1,-104l6474,3119r-3,-99l6467,2970r-3,-48l6461,2874r-5,-48l6451,2779r-5,-46l6440,2688r-6,-45l6426,2598r-9,-43l6408,2513r-9,-42l6389,2431r-11,-41l6366,2351r-12,-38l6341,2277r-14,-36l6311,2205r-15,-34l6280,2139r-18,-32l6245,2077r-20,-30l6193,2013r-31,-33l6129,1947r-32,-33l6089,1911r-8,-4l6074,1901r-6,-6l6062,1889r-5,-7l6053,1874r-5,-8l5999,1820r-49,-46l5900,1728r-49,-43l5800,1642r-50,-41l5699,1560r-50,-38l5574,1468r-75,-53l5462,1390r-37,-24l5386,1343r-37,-23l5311,1297r-38,-22l5236,1254r-38,-20l5159,1214r-38,-20l5083,1176r-38,-18l5003,1140r-42,-19l4919,1105r-41,-16l4835,1072r-41,-14l4751,1044r-43,-13l4666,1018r-43,-12l4581,995r-43,-10l4494,975r-42,-8l4408,958r-42,-7l4322,945r-44,-7l4235,934r-44,-4l4146,926r-44,-3l4059,921r-45,-1l3969,920r-43,l3881,921r-45,1l3791,925r-46,4l3701,933r-45,4l3648,940r-7,1l3633,942r-8,-1l3572,948r-55,9l3463,967r-56,11l3352,989r-54,13l3242,1016r-56,15l3131,1047r-56,17l3019,1082r-55,20l2907,1122r-57,22l2794,1167r-56,24l2730,1198r-7,6l2715,1209r-9,4l2697,1216r-9,2l2679,1221r-9,l2601,1253r-70,33l2462,1322r-69,36l2323,1397r-71,40l2182,1479r-71,43l2040,1567r-71,47l1898,1662r-71,50l1755,1763r-72,53l1611,1871r-72,56l1537,1930r-3,1l1533,1932r-31,26l1471,1986r-29,30l1413,2045r-26,32l1361,2109r-25,34l1312,2178r-23,37l1267,2252r-22,39l1225,2330r-19,41l1188,2412r-17,43l1154,2497r-19,58l1116,2613r-16,59l1084,2732r-13,61l1059,2855r-11,62l1040,2981r-8,63l1026,3108r-6,64l1017,3236r-2,65l1014,3364r,64l1015,3493r3,63l1021,3619r5,63l1032,3744r7,62l1047,3867r9,60l1066,3986r11,58l1089,4100r13,56l1115,4210r14,54l1145,4315r16,50l1177,4413r5,14l1186,4441r2,14l1188,4469r,13l1187,4495r-2,13l1182,4521r24,-7l1232,4510r28,-4l1291,4501r32,-2l1356,4497r36,-1l1431,4495r66,l1568,4496r78,2l1726,4501r87,3l1901,4510r93,5l2090,4523r121,10l2337,4544r128,13l2595,4571r132,15l2859,4604r132,18l3123,4642r130,21l3381,4686r125,25l3629,4736r59,15l3745,4764r57,15l3858,4793r54,15l3965,4824r51,15l4065,4855r39,13l4140,4882r33,15l4204,4911r27,14l4257,4939r23,15l4301,4970r19,15l4337,5000r14,15l4364,5032r10,16l4384,5064r7,17l4397,5098r5,16l4404,5132r1,18l4406,5168r-1,18l4403,5205r-4,18l4396,5243r-10,38l4373,5321r-14,42l4344,5405r-10,25l4325,5455r-9,26l4308,5507r-7,27l4295,5560r-6,27l4285,5613r-11,107l4264,5822r-9,99l4249,6017r-7,92l4238,6198r-3,85l4232,6366r,79l4232,6523r1,73l4236,6668r3,68l4242,6803r6,64l4253,6929r6,59l4266,7047r8,55l4281,7157r9,52l4299,7260r10,49l4319,7357r20,93l4361,7539r22,86l4405,7708r14,51l4432,7809r13,51l4457,7910r12,52l4481,8013r11,52l4502,8117r9,55l4520,8226r6,57l4533,8341r5,61l4541,8463r3,64l4545,8593r-1,17l4541,8625r-3,14l4534,8653r-4,6l4528,8664r-6,13l4514,8688r-9,12l4497,8711r-11,10l4475,8731r-12,8l4450,8748r-15,8l4420,8763r-15,8l4388,8777r-17,6l4354,8788r-19,6l4315,8798r-35,8l4244,8811r-39,4l4165,8820r-43,3l4078,8825r-45,1l3987,8826r-46,l3893,8825r-48,-2l3797,8821r-100,-6l3596,8807r-102,-10l3394,8786r-98,-12l3199,8761r-90,-13l3023,8734r-79,-13l2873,8707r-61,-12l2759,8683r-40,-10l2692,8663r-14,-4l2662,8654r-16,-4l2628,8646r-39,-8l2546,8631r-46,-6l2449,8619r-53,-5l2339,8609r-55,-6l2228,8597r-59,-7l2109,8583r-64,-8l1982,8566r-67,-11l1849,8544r-69,-14l1710,8516r-71,-17l1567,8480r-36,-11l1495,8458r-37,-11l1422,8434r-37,-12l1348,8408r-38,-13l1273,8380r-8,-5l1257,8371r-8,-5l1243,8360r-6,-6l1232,8347r-4,-7l1224,8332r-3,-9l1219,8314r-1,-7l1217,8297r,-9l1218,8280r2,-9l1223,8262r5,-7l1232,8246r5,-7l1243,8233r6,-6l1257,8222r7,-4l1272,8213r8,-3l1289,8208r8,-1l1306,8206r9,1l1324,8208r8,2l1341,8213r35,13l1411,8240r35,12l1481,8264r70,23l1619,8307r69,18l1755,8341r66,14l1887,8368r64,11l2015,8389r61,8l2136,8405r58,7l2251,8418r54,5l2358,8429r61,6l2478,8442r55,6l2585,8455r49,8l2678,8472r21,5l2719,8482r19,7l2756,8495r-1,l2756,8495r26,9l2819,8514r49,11l2926,8536r67,12l3067,8561r82,12l3235,8586r91,12l3419,8609r96,10l3612,8628r96,8l3804,8641r46,2l3897,8644r45,2l3987,8646r42,l4070,8644r39,-1l4147,8640r36,-3l4216,8634r32,-6l4276,8623r33,-8l4335,8606r10,-3l4354,8599r5,-4l4363,8591r-1,-62l4360,8469r-3,-59l4352,8354r-6,-55l4339,8246r-7,-52l4323,8142r-10,-49l4303,8043r-11,-48l4280,7946r-12,-48l4256,7850r-13,-47l4231,7754r-23,-87l4185,7579r-23,-92l4142,7391r-11,-50l4121,7291r-9,-54l4102,7183r-7,-56l4086,7070r-7,-60l4073,6949r-6,-65l4062,6818r-4,-68l4054,6678r-2,-72l4051,6529r,-79l4052,6368r2,-85l4058,6195r4,-92l4067,6009r8,-98l4084,5809r10,-105l4106,5594r4,-35l4117,5525r7,-33l4133,5461r10,-31l4153,5401r11,-30l4173,5343r11,-29l4194,5284r4,-14l4203,5256r2,-14l4207,5229r1,-13l4209,5203r-1,-13l4206,5178r-3,-12l4198,5154r-6,-12l4184,5130r-11,6l4162,5142r-12,3l4137,5147r-13,l4112,5145r-13,-4l4087,5135r-8,-3l4070,5129r-12,-4l4043,5123r-14,-1l4014,5122r-16,l3981,5122r-17,2l3946,5126r-18,3l3909,5132r-20,5l3870,5142r-21,6l3829,5155r-20,7l3788,5171r-22,9l3745,5191r-21,11l3702,5215r-22,13l3658,5242r-22,15l3615,5273r-20,18l3574,5309r-21,20l3534,5349r-20,21l3495,5393r-18,24l3459,5442r-17,26l3425,5496r-9,19l3405,5535r-10,19l3386,5575r-9,22l3369,5619r-9,21l3352,5663r-6,24l3339,5711r-6,25l3327,5761r-5,27l3316,5814r-3,27l3309,5869r-7,67l3297,6003r-4,67l3292,6137r-1,68l3293,6272r4,69l3301,6408r5,68l3314,6543r9,68l3333,6677r12,68l3357,6811r14,67l3386,6944r15,66l3419,7075r17,64l3455,7203r20,64l3495,7330r22,62l3539,7453r23,61l3586,7574r24,59l3634,7690r25,57l3685,7804r27,54l3738,7913r20,41l3779,7994r21,39l3822,8073r21,38l3864,8148r21,37l3907,8220r22,35l3950,8288r21,33l3992,8353r22,31l4035,8414r20,29l4076,8471r1,l4077,8472xm7148,7773r25,-7l7197,7756r24,-9l7245,7737r23,-11l7291,7716r22,-10l7334,7694r30,-16l7391,7662r29,-17l7446,7627r26,-18l7497,7590r24,-19l7545,7550r30,-26l7603,7495r27,-29l7656,7437r26,-32l7706,7373r23,-32l7750,7307r21,-34l7791,7237r18,-36l7827,7164r16,-38l7860,7088r14,-39l7887,7009r13,-41l7912,6927r10,-42l7932,6842r8,-43l7949,6755r7,-45l7962,6665r5,-45l7972,6574r3,-47l7977,6479r3,-47l7981,6384r1,-49l7982,6286r,-8l7983,6268r2,-8l7988,6252r4,-8l7996,6236r6,-7l8007,6222r7,-5l8020,6211r8,-4l8035,6203r9,-3l8052,6197r10,-1l8070,6196r10,l8089,6197r9,2l8105,6203r8,3l8121,6210r7,6l8135,6221r5,7l8146,6234r4,8l8154,6249r4,9l8160,6266r1,9l8162,6284r,54l8161,6391r-1,53l8158,6497r-4,51l8150,6599r-4,51l8139,6700r-8,50l8124,6799r-9,48l8105,6895r-12,47l8081,6989r-13,46l8054,7079r-15,45l8022,7168r-18,42l7985,7252r-20,41l7944,7333r-22,40l7898,7412r-24,38l7848,7486r-28,36l7791,7556r-30,34l7731,7623r-33,31l7664,7686r-28,23l7607,7732r-29,23l7548,7775r-31,21l7485,7816r-33,19l7418,7854r-27,13l7364,7881r-27,12l7308,7906r-29,12l7249,7929r-30,11l7188,7950r8,34l7201,8018r7,34l7213,8086r137,-47l7476,7986r116,-60l7698,7859r96,-74l7880,7707r78,-86l8027,7530r60,-96l8139,7332r45,-106l8221,7115r31,-115l8274,6880r18,-124l8304,6628r5,-130l8311,6364r-5,-138l8298,6087r-13,-143l8269,5800r-21,-146l8225,5504r-25,-150l8172,5203r-31,-153l8110,4897r-34,-154l8042,4588r-35,-154l7972,4279r-16,-73l7939,4133r-17,-73l7905,3988r-15,-73l7874,3843r-17,-73l7842,3698r-15,-70l7813,3556r-16,-71l7784,3414r-14,-70l7757,3274r-12,-69l7733,3135r-1,-3l7732,3131r-9,-51l7715,3028r-8,-53l7700,2922r-8,-54l7685,2815r-8,-55l7671,2705r-15,-104l7642,2495r-15,-107l7610,2282r-9,-52l7591,2177r-10,-52l7570,2072r-11,-52l7547,1968r-13,-51l7521,1865r-15,-51l7491,1764r-17,-50l7457,1665r-19,-49l7420,1567r-21,-48l7377,1472r-24,-46l7329,1380r-26,-45l7275,1291r-29,-43l7215,1205r-31,-41l7150,1122r-30,-32l7090,1059r-32,-29l7025,1002r-35,-28l6955,948r-37,-24l6881,901r-38,-21l6804,860r-41,-19l6723,824r-42,-16l6640,794r-43,-14l6555,769r-35,-9l6486,752r-35,-6l6416,739r-35,-4l6346,730r-34,-3l6277,725r-35,-2l6208,723r-34,l6140,724r-35,2l6072,728r-34,5l6006,737r-32,5l5942,749r-30,6l5881,763r-29,9l5822,782r-28,9l5765,802r-27,12l5712,827r-26,13l5662,855r-26,15l5614,886r-22,16l5570,920r-26,24l5520,969r-12,13l5497,995r-11,14l5476,1022r-10,16l5456,1052r-8,15l5440,1082r-8,15l5425,1114r-7,16l5412,1146r43,28l5499,1200r44,28l5585,1256r44,30l5671,1315r43,32l5757,1377r41,32l5838,1441r41,32l5919,1507r41,34l5999,1576r40,36l6080,1647r9,-31l6098,1584r10,-29l6118,1527r11,-28l6140,1472r12,-25l6164,1423r12,-23l6188,1377r13,-20l6214,1337r13,-20l6241,1300r15,-17l6270,1267r12,-13l6294,1241r13,-11l6320,1219r13,-10l6346,1199r13,-10l6372,1180r28,-15l6427,1152r28,-12l6484,1131r28,-7l6541,1118r27,-3l6596,1113r29,l6653,1114r27,3l6709,1121r34,7l6776,1137r33,9l6842,1158r32,14l6904,1186r31,15l6963,1217r29,17l7018,1250r25,17l7067,1284r23,17l7111,1317r18,16l7147,1348r5,6l7159,1362r4,8l7167,1377r4,8l7173,1394r1,8l7175,1411r,9l7174,1429r-1,7l7169,1445r-3,9l7162,1461r-5,8l7151,1475r-7,7l7138,1487r-8,6l7123,1496r-9,3l7106,1503r-9,1l7089,1505r-9,l7071,1504r-9,-2l7055,1499r-9,-3l7038,1492r-7,-6l7024,1481r-29,-25l6961,1429r-20,-14l6922,1401r-22,-13l6878,1375r-23,-13l6831,1350r-24,-11l6782,1328r-25,-8l6731,1311r-27,-7l6678,1299r-18,-3l6641,1294r-17,l6605,1294r-19,1l6569,1296r-18,3l6534,1303r-17,7l6500,1316r-16,9l6466,1335r-16,11l6434,1359r-16,14l6403,1389r-4,4l6465,1437r64,49l6586,1540r56,56l6693,1656r47,63l6785,1786r41,68l6864,1926r35,74l6930,2078r30,78l6986,2237r24,81l7032,2402r18,85l7068,2574r15,86l7096,2749r12,88l7118,2926r9,88l7133,3103r7,88l7145,3279r4,87l7152,3452r2,86l7159,3705r2,159l7162,3975r2,106l7167,4181r4,93l7173,4317r3,42l7179,4398r5,38l7188,4471r6,32l7199,4534r7,27l7222,4622r17,69l7259,4765r20,79l7299,4928r21,89l7341,5110r21,96l7382,5304r19,101l7420,5509r16,104l7450,5718r13,105l7469,5877r4,52l7477,5981r4,53l7483,6086r2,52l7486,6189r,52l7485,6291r-1,50l7481,6390r-4,49l7472,6487r-6,47l7460,6579r-9,45l7441,6669r-9,42l7420,6753r-15,40l7391,6832r-16,38l7357,6906r-18,35l7318,6975r-22,31l7272,7037r-25,28l7220,7092r-29,25l7161,7140r-32,22l7095,7181r-36,17l7022,7213r-39,12l7006,7296r23,70l7050,7435r22,69l7093,7573r20,67l7130,7708r18,65xm2497,1102r-20,-23l2457,1057r-18,-22l2424,1012r-14,-21l2398,969r-11,-22l2378,925r-7,-21l2364,882r-4,-21l2355,839r-2,-20l2353,797r,-21l2354,755r4,-20l2361,714r4,-20l2371,674r6,-20l2385,635r8,-20l2401,594r10,-18l2422,556r10,-18l2444,518r24,-37l2493,445r29,-39l2552,370r29,-35l2610,301r25,-29l2638,267r5,-4l2645,261r2,-3l2663,241r19,-16l2700,210r20,-15l2741,180r22,-14l2785,153r24,-13l2833,128r25,-11l2884,106r27,-11l2938,86r28,-9l2995,68r30,-9l3054,52r31,-7l3115,39r32,-7l3210,22r66,-8l3341,7r67,-4l3476,1,3542,r66,1l3672,3r65,4l3800,14r62,7l3923,30r59,10l4040,52r55,13l4147,80r25,8l4197,95r24,9l4244,113r22,9l4287,131r21,9l4327,150r19,11l4363,171r16,10l4395,192r11,10l4419,213r1,l4422,215r19,19l4459,251r18,20l4494,290r17,21l4527,332r15,20l4558,374r28,44l4612,462r25,45l4660,552r21,43l4700,638r17,41l4732,718r26,69l4776,841r-1,2l4771,844r-3,1l4774,849r4,6l4783,860r4,7l4829,880r42,14l4913,909r41,16l4996,942r41,16l5077,975r42,19l5153,1010r33,16l5219,1042r33,17l5261,1039r9,-20l5279,999r10,-18l5300,962r12,-18l5323,926r13,-18l5348,892r14,-17l5376,859r15,-16l5405,827r15,-15l5437,798r16,-14l5479,762r28,-21l5535,722r29,-20l5595,685r32,-17l5658,653r34,-15l5725,625r35,-13l5795,601r36,-11l5867,581r37,-9l5941,565r37,-7l6015,554r39,-4l6092,546r38,-2l6168,543r40,-1l6247,543r39,2l6325,547r40,4l6404,556r39,6l6483,568r39,8l6561,584r39,10l6649,607r49,16l6746,640r47,19l6840,678r46,22l6931,724r44,24l7019,775r42,28l7102,833r40,31l7180,897r38,35l7235,949r19,19l7270,986r17,20l7325,1051r34,44l7392,1141r32,48l7453,1236r29,49l7509,1334r25,49l7558,1434r22,50l7602,1536r20,52l7640,1641r19,52l7675,1747r15,53l7705,1854r14,55l7732,1963r12,56l7755,2073r11,56l7775,2184r10,55l7803,2350r16,111l7834,2572r16,110l7856,2735r7,53l7870,2840r8,52l7885,2945r8,52l7901,3049r9,51l7910,3102r,2l7922,3172r13,70l7948,3312r13,69l7975,3451r14,71l8005,3593r14,71l8034,3735r17,71l8066,3878r16,72l8099,4023r16,72l8131,4168r17,72l8185,4403r37,164l8258,4729r35,163l8327,5054r32,162l8387,5375r27,159l8438,5691r20,155l8474,5999r12,150l8494,6297r2,145l8493,6584r-9,138l8470,6857r-22,131l8420,7114r-36,122l8340,7354r-52,113l8228,7574r-70,102l8079,7772r-88,90l7892,7947r-109,78l7663,8096r-131,64l7389,8218r-155,49l7236,8310r1,43l7237,8394r-1,40l7234,8475r-3,39l7225,8552r-6,37l7211,8625r-10,36l7190,8695r-12,33l7164,8760r-15,32l7131,8821r-19,28l7112,8850r-1,1l7071,8908r-46,65l6975,9043r-27,36l6919,9115r-30,37l6856,9189r-35,38l6785,9264r-39,38l6705,9339r-43,37l6615,9412r-49,36l6513,9483r-55,35l6399,9551r-63,32l6271,9614r-70,30l6128,9672r-78,27l5968,9723r-85,23l5793,9766r-95,19l5598,9801r-105,14l5384,9826r-114,9l5151,9842r-86,2l4979,9845r-89,l4798,9844r-93,-2l4610,9838r-97,-4l4415,9828r-101,-6l4214,9815r-103,-7l4007,9799r-103,-9l3798,9781r-105,-11l3586,9759r-213,-23l3160,9711r-213,-27l2736,9656r-207,-27l2326,9601r-199,-27l1936,9546r-98,-13l1743,9520r-92,-13l1562,9495r-87,-12l1393,9472r-78,-11l1242,9452r-5,l1210,9447r-25,-4l1161,9436r-22,-6l1118,9423r-18,-8l1083,9406r-16,-11l1053,9385r-12,-12l1029,9361r-10,-13l1010,9334r-7,-14l995,9305r-6,-16l985,9273r-3,-17l979,9238r-3,-17l975,9201r-1,-18l974,9162r1,-20l977,9100r5,-45l987,9009r6,-48l1001,8891r7,-74l1010,8778r2,-38l1011,8701r-1,-39l1007,8623r-7,-40l997,8564r-4,-20l987,8525r-5,-21l975,8484r-6,-19l961,8445r-9,-18l943,8407r-11,-20l921,8369r-12,-20l759,8121,626,7902,507,7693,402,7492,310,7300,233,7117,166,6942,113,6777,70,6617,38,6467,17,6323,4,6188,,6059,5,5937,17,5821,36,5712,62,5610r32,-97l130,5422r42,-86l218,5255r49,-76l318,5108r53,-67l427,4979r57,-58l542,4866r57,-50l654,4768r56,-45l762,4682r51,-38l855,4610r39,-29l928,4553r29,-23l980,4510r16,-16l1003,4487r3,-5l1008,4477r,-4l991,4423r-18,-54l957,4315r-16,-57l927,4201r-13,-59l901,4082r-11,-62l879,3957r-10,-64l861,3829r-7,-65l848,3697r-6,-66l839,3563r-3,-67l834,3427r,-67l836,3291r2,-69l842,3155r6,-69l854,3019r8,-68l872,2884r12,-67l896,2752r15,-65l926,2622r18,-63l963,2497r22,-61l1003,2388r19,-47l1042,2296r22,-45l1086,2206r24,-43l1135,2120r26,-40l1189,2039r29,-40l1248,1961r32,-37l1313,1889r35,-33l1384,1823r36,-32l1421,1791r2,-2l1426,1786r69,-52l1563,1681r67,-50l1698,1581r68,-47l1833,1487r67,-44l1968,1399r66,-41l2101,1316r67,-39l2234,1239r66,-36l2366,1168r66,-34l2497,1102xm4573,808r-9,-23l4554,761r-9,-26l4534,710r-12,-28l4510,655r-13,-27l4482,601r,6l4481,615r-2,6l4477,629r-3,7l4470,642r-3,7l4463,654r-7,7l4450,667r-8,6l4434,677r-7,3l4418,684r-8,2l4402,687r-9,l4384,687r-9,-1l4367,684r-8,-4l4350,677r-7,-5l4335,666r-22,-17l4289,633r-25,-15l4239,605r-26,-12l4186,583r-26,-9l4133,566r-28,-7l4077,554r-27,-3l4022,547r-28,-1l3967,546r-26,1l3915,550r5,8l3926,566r5,9l3936,582r10,19l3956,618r8,20l3971,657r6,20l3982,697r4,20l3989,738r74,2l4136,743r73,7l4283,758r73,8l4429,778r72,14l4573,808xm4434,516r-14,-23l4405,470r-17,-22l4372,427r-16,-21l4337,385r-17,-18l4300,348r-1,-1l4293,343r-7,-7l4273,327r-13,-8l4245,310r-15,-8l4196,286r-37,-14l4120,258r-44,-13l4031,233r-48,-11l3933,213r-52,-9l3827,197r-54,-7l3716,186r-57,-3l3601,180r-59,-1l3483,180r-59,1l3365,186r-57,4l3252,197r-56,8l3143,215r-52,11l3066,233r-25,6l3017,247r-23,7l2971,262r-22,9l2929,279r-20,10l2889,299r-18,10l2852,320r-16,12l2821,344r-16,12l2791,368r-12,13l2778,382r-5,6l2747,418r-28,32l2692,484r-28,33l2639,551r-18,26l2604,603r-16,27l2575,657r-7,15l2564,686r-5,14l2554,714r-3,14l2549,743r-3,15l2545,772r,15l2546,802r2,16l2551,833r3,15l2560,863r5,16l2573,894r7,16l2590,925r11,16l2613,957r13,15l2641,989r17,16l2675,1020r54,-22l2781,978r53,-21l2887,937r53,-18l2991,901r52,-17l3096,869r52,-16l3199,839r52,-13l3303,814r51,-11l3406,792r51,-9l3508,775r-3,-22l3503,731r-1,-20l3503,690r2,-21l3510,650r4,-19l3520,613r5,-14l3531,586r7,-12l3544,560r8,-10l3560,538r8,-11l3578,515r10,-10l3598,495r11,-10l3620,476r12,-9l3644,458r12,-9l3669,442r24,-13l3719,416r27,-10l3774,396r29,-9l3833,381r30,-6l3895,371r33,-3l3962,367r35,l4031,368r35,3l4101,376r35,7l4172,391r35,9l4241,411r34,13l4309,440r33,16l4374,474r31,20l4434,516xm6305,1546r-11,26l6284,1598r-10,30l6264,1657r-8,32l6247,1723r-9,34l6230,1793r32,33l6295,1860r32,33l6358,1927r8,7l6371,1943r22,32l6414,2009r18,35l6451,2080r19,37l6486,2155r15,39l6517,2235r14,42l6544,2320r13,42l6568,2407r11,44l6589,2498r9,47l6607,2592r8,49l6621,2690r7,49l6633,2789r6,51l6643,2892r3,52l6650,2997r2,53l6654,3104r1,53l6656,3212r-1,110l6653,3433r-3,110l6643,3654r-7,112l6627,3877r-11,111l6605,4099r-13,111l6578,4320r-14,109l6547,4536r-15,107l6514,4746r-17,103l6479,4949r-17,97l6444,5141r-6,35l6435,5214r-4,38l6430,5291r1,41l6434,5375r3,43l6441,5463r7,46l6454,5556r9,47l6473,5652r11,51l6496,5753r12,52l6522,5857r14,54l6551,5964r17,54l6584,6074r36,112l6657,6299r40,117l6738,6533r42,117l6822,6769r13,36l6847,6841r13,36l6874,6912r12,36l6899,6983r12,36l6924,7055r30,-9l6983,7034r27,-14l7036,7005r24,-17l7084,6968r22,-19l7127,6926r18,-24l7164,6877r16,-26l7196,6822r15,-29l7224,6761r12,-31l7247,6696r10,-35l7267,6626r7,-37l7281,6552r6,-39l7293,6474r3,-41l7301,6393r2,-42l7305,6308r1,-42l7306,6222r,-43l7305,6134r-2,-46l7301,6043r-4,-50l7293,5942r-4,-51l7283,5840r-12,-103l7257,5635r-17,-101l7223,5434r-19,-100l7185,5237r-21,-93l7143,5053r-20,-87l7103,4885r-20,-79l7065,4734r-18,-67l7031,4607r-8,-32l7017,4541r-6,-35l7006,4467r-5,-40l6997,4386r-3,-45l6992,4294r-5,-97l6984,4093r-2,-111l6981,3866r-3,-151l6975,3557r-2,-82l6970,3393r-4,-82l6962,3228r-5,-84l6950,3060r-8,-85l6933,2891r-10,-82l6911,2726r-13,-83l6882,2561r-17,-79l6845,2403r-21,-77l6800,2250r-25,-73l6747,2105r-31,-70l6683,1969r-37,-64l6607,1844r-42,-59l6520,1730r-49,-52l6419,1630r-55,-44l6305,1546xm3808,742r-5,-17l3798,709r-8,-18l3781,676r1,l3781,675r-11,-16l3757,642r-13,-13l3730,618r-13,13l3706,644r-5,8l3696,659r-3,7l3690,674r-2,8l3685,691r-1,9l3683,710r,9l3684,729r1,11l3688,751r30,-2l3748,747r29,-2l3808,742xm4771,844r-4,l4768,845r3,-1xe" fillcolor="#1f1a17" stroked="f">
                        <v:path arrowok="t" o:connecttype="custom" o:connectlocs="382,843;311,606;372,495;124,466;24,568;118,895;360,958;678,900;656,659;647,343;604,187;427,94;269,122;112,261;123,451;425,494;423,653;452,867;276,869;123,835;213,841;418,864;406,675;412,515;341,552;356,752;747,761;799,625;809,695;734,804;782,363;735,143;597,74;587,147;668,112;709,150;639,139;719,451;733,694;236,69;314,3;454,35;536,88;669,62;778,224;843,569;711,885;461,984;101,934;31,730;96,432;125,196;446,65;394,60;398,22;264,55;330,81;403,37;657,245;643,542;721,680;701,451;381,74" o:connectangles="0,0,0,0,0,0,0,0,0,0,0,0,0,0,0,0,0,0,0,0,0,0,0,0,0,0,0,0,0,0,0,0,0,0,0,0,0,0,0,0,0,0,0,0,0,0,0,0,0,0,0,0,0,0,0,0,0,0,0,0,0,0,0"/>
                        <o:lock v:ext="edit" verticies="t"/>
                      </v:shape>
                      <v:shape id="Freeform 205" o:spid="_x0000_s1039" style="position:absolute;left:97;top:281;width:981;height:502;visibility:visible;mso-wrap-style:square;v-text-anchor:top" coordsize="9816,5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W80MQA&#10;AADcAAAADwAAAGRycy9kb3ducmV2LnhtbESPzWrDMBCE74G+g9hCb7FsH9ziWgmlNFDn1jQPsFjr&#10;n9RaGUv1T5++CgRyHGbnm51iv5heTDS6zrKCJIpBEFdWd9woOH8fti8gnEfW2FsmBSs52O8eNgXm&#10;2s78RdPJNyJA2OWooPV+yKV0VUsGXWQH4uDVdjTogxwbqUecA9z0Mo3jTBrsODS0ONB7S9XP6deE&#10;N5Kyvkyx6WYvP7Jjuf5l6eGi1NPj8vYKwtPi78e39KdWkCbPcB0TCCB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lvNDEAAAA3AAAAA8AAAAAAAAAAAAAAAAAmAIAAGRycy9k&#10;b3ducmV2LnhtbFBLBQYAAAAABAAEAPUAAACJAwAAAAA=&#10;" path="m410,4759r194,30l811,4818r220,27l1263,4869r242,23l1757,4912r261,20l2289,4949r277,16l2850,4978r290,12l3434,5000r300,7l4036,5014r305,4l4646,5020r307,1l5260,5020r306,-3l5870,5013r301,-8l6469,4997r293,-11l7051,4974r281,-14l7609,4944r267,-17l8135,4907r249,-22l8624,4862r228,-25l9068,4810r87,-68l9242,4677r86,-63l9415,4554r85,-59l9586,4440r85,-55l9756,4334r22,-101l9795,4122r12,-119l9814,3878r2,-132l9815,3609r-5,-143l9800,3319r-12,-150l9773,3015r-19,-156l9733,2702r-23,-159l9685,2385r-27,-159l9630,2070r-30,-155l9571,1762r-32,-149l9508,1467r-31,-141l9446,1191r-30,-130l9386,937,9357,821,9329,714,9303,614r-23,-90l9239,375,9208,271r-34,-32l9095,208,8972,180,8811,153,8613,129,8383,106,8122,86,7834,68,7520,52,7187,38,6834,26,6468,16,6089,10,5700,4,5306,1,4908,,4511,1,4117,4r-389,6l3349,18r-367,8l2631,38,2297,52,1984,68,1695,86r-261,20l1204,129r-198,24l844,180,723,208r-79,31l609,271r-17,58l570,405r-26,93l516,606,484,729,449,864r-36,147l376,1169r-38,166l300,1510r-39,181l224,1877r-36,190l153,2260r-32,195l91,2649,65,2843,43,3035,24,3223,11,3406,3,3582,,3752r5,161l16,4064r18,139l59,4331r35,113l138,4542r52,82l253,4688r73,46l410,4759xe" stroked="f">
                        <v:path arrowok="t" o:connecttype="custom" o:connectlocs="81,482;150,489;229,495;314,499;403,501;495,502;587,501;676,499;760,494;838,488;906,481;932,461;958,444;977,423;981,388;980,347;977,301;970,254;962,207;953,161;944,119;935,82;927,52;917,24;881,15;812,9;718,4;609,1;491,0;373,1;263,4;169,9;101,15;64,24;57,40;48,73;38,117;26,169;15,226;6,284;1,341;0,391;6,433;19,462;41,476" o:connectangles="0,0,0,0,0,0,0,0,0,0,0,0,0,0,0,0,0,0,0,0,0,0,0,0,0,0,0,0,0,0,0,0,0,0,0,0,0,0,0,0,0,0,0,0,0"/>
                      </v:shape>
                      <v:shape id="Freeform 206" o:spid="_x0000_s1040" style="position:absolute;left:333;top:90;width:541;height:143;visibility:visible;mso-wrap-style:square;v-text-anchor:top" coordsize="5414,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GzXcEA&#10;AADcAAAADwAAAGRycy9kb3ducmV2LnhtbERPz2uDMBS+D/Y/hDfYbY12MIszihQGvWww20OPb+ZV&#10;peZFkszqf78cBj1+fL+LajGjmMn5wbKCdJOAIG6tHrhTcDp+vOxA+ICscbRMClbyUJWPDwXm2t74&#10;m+YmdCKGsM9RQR/ClEvp254M+o2diCN3sc5giNB1Uju8xXAzym2SvEmDA8eGHifa99Rem1+j4PAj&#10;959fr2uTDZ2pd+fZmXTJlHp+Wup3EIGWcBf/uw9awTaNa+OZeARk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hs13BAAAA3AAAAA8AAAAAAAAAAAAAAAAAmAIAAGRycy9kb3du&#10;cmV2LnhtbFBLBQYAAAAABAAEAPUAAACGAwAAAAA=&#10;" path="m397,1430r4619,l5036,1430r21,-2l5076,1425r20,-3l5115,1418r19,-6l5153,1406r17,-7l5188,1390r17,-8l5221,1373r17,-11l5254,1351r14,-12l5284,1327r13,-14l5310,1300r13,-14l5335,1271r11,-17l5356,1239r10,-18l5374,1205r9,-17l5390,1169r6,-18l5402,1132r4,-19l5409,1093r3,-20l5414,1054r,-21l5414,397r,-20l5412,357r-3,-20l5406,317r-4,-18l5396,279r-6,-17l5383,243r-9,-17l5366,209r-10,-17l5346,176r-11,-15l5323,145r-13,-14l5297,117r-13,-13l5268,91,5254,80,5238,68,5221,58,5205,48r-17,-8l5170,32r-17,-8l5134,18r-19,-6l5096,8,5076,5,5057,3,5036,r-20,l397,,378,,357,3,337,5,318,8r-20,4l280,18r-19,6l244,32r-19,8l209,48,191,58,176,68,159,80,145,91r-15,13l117,117r-13,14l91,145,79,161,68,176,58,192,48,209r-9,17l31,243r-7,19l18,279r-6,20l8,317,4,337,2,357,,377r,20l,1033r,21l2,1073r2,20l8,1113r4,19l18,1151r6,18l31,1188r8,17l48,1221r10,18l68,1254r11,17l91,1286r13,14l117,1313r13,14l145,1339r14,12l176,1362r15,11l209,1382r16,8l244,1399r17,7l280,1412r18,6l318,1422r19,3l357,1428r21,2l397,1430xe" stroked="f">
                        <v:path arrowok="t" o:connecttype="custom" o:connectlocs="503,143;509,142;515,141;520,138;525,135;529,131;533,127;536,122;539,117;540,111;541,105;541,38;540,32;539,26;536,21;533,16;529,12;525,8;520,5;515,2;509,1;503,0;38,0;32,1;26,2;21,5;16,8;12,12;8,16;5,21;2,26;1,32;0,38;0,105;1,111;2,117;5,122;8,127;12,131;16,135;21,138;26,141;32,142;38,143" o:connectangles="0,0,0,0,0,0,0,0,0,0,0,0,0,0,0,0,0,0,0,0,0,0,0,0,0,0,0,0,0,0,0,0,0,0,0,0,0,0,0,0,0,0,0,0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36830</wp:posOffset>
                      </wp:positionV>
                      <wp:extent cx="4932680" cy="398145"/>
                      <wp:effectExtent l="7620" t="7620" r="3175" b="3810"/>
                      <wp:wrapNone/>
                      <wp:docPr id="197" name="Group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32680" cy="398145"/>
                                <a:chOff x="8165" y="1289"/>
                                <a:chExt cx="5134" cy="627"/>
                              </a:xfrm>
                            </wpg:grpSpPr>
                            <wps:wsp>
                              <wps:cNvPr id="198" name="Text Box 2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62" y="1293"/>
                                  <a:ext cx="809" cy="6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8300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75D7E" w:rsidRPr="00B258BC" w:rsidRDefault="00CA6E78">
                                    <w:pPr>
                                      <w:pStyle w:val="af1"/>
                                      <w:rPr>
                                        <w:lang w:val="ru-RU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Style w:val="af2"/>
                                        </w:rPr>
                                        <w:id w:val="-1438910124"/>
                                        <w:showingPlcHdr/>
                                      </w:sdtPr>
                                      <w:sdtEndPr>
                                        <w:rPr>
                                          <w:rStyle w:val="a0"/>
                                          <w:lang w:val="ru-RU"/>
                                        </w:rPr>
                                      </w:sdtEndPr>
                                      <w:sdtContent>
                                        <w:r w:rsidR="00B258BC" w:rsidRPr="001829D4">
                                          <w:rPr>
                                            <w:snapToGrid w:val="0"/>
                                            <w:spacing w:val="-4"/>
                                            <w:szCs w:val="24"/>
                                            <w:lang w:val="ru-RU"/>
                                          </w:rPr>
                                          <w:t>День рождения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0" tIns="0" rIns="0" bIns="0" anchor="b" anchorCtr="0" upright="1">
                                <a:noAutofit/>
                              </wps:bodyPr>
                            </wps:wsp>
                            <wps:wsp>
                              <wps:cNvPr id="199" name="Text Box 2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891" y="1293"/>
                                  <a:ext cx="809" cy="6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8300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75D7E" w:rsidRPr="00B258BC" w:rsidRDefault="00CA6E78">
                                    <w:pPr>
                                      <w:pStyle w:val="af1"/>
                                      <w:rPr>
                                        <w:lang w:val="ru-RU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Style w:val="af2"/>
                                        </w:rPr>
                                        <w:id w:val="-1366909525"/>
                                        <w:showingPlcHdr/>
                                      </w:sdtPr>
                                      <w:sdtEndPr>
                                        <w:rPr>
                                          <w:rStyle w:val="a0"/>
                                          <w:lang w:val="ru-RU"/>
                                        </w:rPr>
                                      </w:sdtEndPr>
                                      <w:sdtContent>
                                        <w:r w:rsidR="00C078F3" w:rsidRPr="00B258BC">
                                          <w:rPr>
                                            <w:snapToGrid w:val="0"/>
                                            <w:szCs w:val="24"/>
                                            <w:lang w:val="ru-RU"/>
                                          </w:rPr>
                                          <w:t>Ручной труд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0" tIns="0" rIns="0" bIns="0" anchor="b" anchorCtr="0" upright="1">
                                <a:noAutofit/>
                              </wps:bodyPr>
                            </wps:wsp>
                            <wps:wsp>
                              <wps:cNvPr id="200" name="Text Box 2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30" y="1289"/>
                                  <a:ext cx="809" cy="6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8300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75D7E" w:rsidRPr="00B258BC" w:rsidRDefault="00CA6E78">
                                    <w:pPr>
                                      <w:pStyle w:val="af1"/>
                                      <w:rPr>
                                        <w:lang w:val="ru-RU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Style w:val="af2"/>
                                        </w:rPr>
                                        <w:id w:val="-884951525"/>
                                        <w:showingPlcHdr/>
                                      </w:sdtPr>
                                      <w:sdtEndPr>
                                        <w:rPr>
                                          <w:rStyle w:val="a0"/>
                                          <w:lang w:val="ru-RU"/>
                                        </w:rPr>
                                      </w:sdtEndPr>
                                      <w:sdtContent>
                                        <w:r w:rsidR="00C078F3" w:rsidRPr="001829D4">
                                          <w:rPr>
                                            <w:snapToGrid w:val="0"/>
                                            <w:sz w:val="16"/>
                                            <w:szCs w:val="24"/>
                                            <w:lang w:val="ru-RU"/>
                                          </w:rPr>
                                          <w:t>Школьные поездки</w:t>
                                        </w:r>
                                        <w:r w:rsidR="001829D4">
                                          <w:rPr>
                                            <w:rFonts w:hint="eastAsia"/>
                                            <w:snapToGrid w:val="0"/>
                                            <w:sz w:val="16"/>
                                            <w:szCs w:val="24"/>
                                            <w:lang w:val="ru-RU" w:eastAsia="zh-CN"/>
                                          </w:rPr>
                                          <w:br/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0" tIns="0" rIns="0" bIns="0" anchor="b" anchorCtr="0" upright="1">
                                <a:noAutofit/>
                              </wps:bodyPr>
                            </wps:wsp>
                            <wps:wsp>
                              <wps:cNvPr id="201" name="Text Box 2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65" y="1289"/>
                                  <a:ext cx="809" cy="6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8300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75D7E" w:rsidRPr="00B258BC" w:rsidRDefault="00CA6E78">
                                    <w:pPr>
                                      <w:pStyle w:val="af1"/>
                                      <w:rPr>
                                        <w:sz w:val="16"/>
                                        <w:lang w:val="ru-RU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Style w:val="af2"/>
                                          <w:sz w:val="16"/>
                                        </w:rPr>
                                        <w:id w:val="-1526631070"/>
                                        <w:showingPlcHdr/>
                                      </w:sdtPr>
                                      <w:sdtEndPr>
                                        <w:rPr>
                                          <w:rStyle w:val="a0"/>
                                          <w:lang w:val="ru-RU"/>
                                        </w:rPr>
                                      </w:sdtEndPr>
                                      <w:sdtContent>
                                        <w:r w:rsidR="00C078F3" w:rsidRPr="00520232">
                                          <w:rPr>
                                            <w:rStyle w:val="af2"/>
                                            <w:rFonts w:cs="Times New Roman"/>
                                            <w:snapToGrid w:val="0"/>
                                            <w:spacing w:val="-4"/>
                                            <w:sz w:val="16"/>
                                            <w:szCs w:val="24"/>
                                            <w:lang w:val="ru-RU"/>
                                          </w:rPr>
                                          <w:t>Развлекательное мероприятие</w:t>
                                        </w:r>
                                        <w:r w:rsidR="00520232" w:rsidRPr="00520232">
                                          <w:rPr>
                                            <w:rStyle w:val="af2"/>
                                            <w:rFonts w:cs="Times New Roman" w:hint="eastAsia"/>
                                            <w:snapToGrid w:val="0"/>
                                            <w:spacing w:val="-4"/>
                                            <w:sz w:val="16"/>
                                            <w:szCs w:val="24"/>
                                            <w:lang w:val="ru-RU" w:eastAsia="zh-CN"/>
                                          </w:rPr>
                                          <w:br/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0" tIns="0" rIns="0" bIns="0" anchor="b" anchorCtr="0" upright="1">
                                <a:noAutofit/>
                              </wps:bodyPr>
                            </wps:wsp>
                            <wps:wsp>
                              <wps:cNvPr id="202" name="Text Box 2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627" y="1289"/>
                                  <a:ext cx="809" cy="6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8300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75D7E" w:rsidRPr="00B258BC" w:rsidRDefault="00CA6E78">
                                    <w:pPr>
                                      <w:pStyle w:val="af1"/>
                                      <w:rPr>
                                        <w:lang w:val="ru-RU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Style w:val="af2"/>
                                        </w:rPr>
                                        <w:id w:val="712695178"/>
                                        <w:showingPlcHdr/>
                                      </w:sdtPr>
                                      <w:sdtEndPr>
                                        <w:rPr>
                                          <w:rStyle w:val="a0"/>
                                          <w:lang w:val="ru-RU"/>
                                        </w:rPr>
                                      </w:sdtEndPr>
                                      <w:sdtContent>
                                        <w:r w:rsidR="00B258BC" w:rsidRPr="00B258BC">
                                          <w:rPr>
                                            <w:lang w:val="ru-RU"/>
                                          </w:rPr>
                                          <w:t>Занятия в библиотеке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0" tIns="0" rIns="0" bIns="0" anchor="b" anchorCtr="0" upright="1">
                                <a:noAutofit/>
                              </wps:bodyPr>
                            </wps:wsp>
                            <wps:wsp>
                              <wps:cNvPr id="203" name="Text Box 29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90" y="1289"/>
                                  <a:ext cx="809" cy="6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8300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Style w:val="af2"/>
                                      </w:rPr>
                                      <w:id w:val="-886028569"/>
                                      <w:showingPlcHdr/>
                                    </w:sdtPr>
                                    <w:sdtEndPr>
                                      <w:rPr>
                                        <w:rStyle w:val="a0"/>
                                        <w:lang w:val="ru-RU"/>
                                      </w:rPr>
                                    </w:sdtEndPr>
                                    <w:sdtContent>
                                      <w:p w:rsidR="00075D7E" w:rsidRPr="00B258BC" w:rsidRDefault="00B258BC">
                                        <w:pPr>
                                          <w:pStyle w:val="af1"/>
                                          <w:rPr>
                                            <w:lang w:val="ru-RU"/>
                                          </w:rPr>
                                        </w:pPr>
                                        <w:r w:rsidRPr="00B258BC">
                                          <w:rPr>
                                            <w:rStyle w:val="af2"/>
                                            <w:rFonts w:cs="Times New Roman"/>
                                            <w:snapToGrid w:val="0"/>
                                            <w:szCs w:val="24"/>
                                            <w:lang w:val="ru-RU"/>
                                          </w:rPr>
                                          <w:t>Танцы и музыка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0" tIns="0" rIns="0" bIns="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3" o:spid="_x0000_s1028" style="position:absolute;left:0;text-align:left;margin-left:3pt;margin-top:2.9pt;width:388.4pt;height:31.35pt;z-index:251749376" coordorigin="8165,1289" coordsize="5134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">
                      <v:shape id="Text Box 287" o:spid="_x0000_s1029" type="#_x0000_t202" style="position:absolute;left:10762;top:1293;width:809;height:62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Ys18QA&#10;AADcAAAADwAAAGRycy9kb3ducmV2LnhtbESPQU/DMAyF70j8h8hI3FgCSLB1y6ZpCNETEtu0Xb3G&#10;Sysap2pC1/17fEDiZus9v/d5sRpDqwbqUxPZwuPEgCKuomvYW9jv3h+moFJGdthGJgtXSrBa3t4s&#10;sHDxwl80bLNXEsKpQAt1zl2hdapqCpgmsSMW7Rz7gFnW3mvX40XCQ6ufjHnRARuWhho72tRUfW9/&#10;goVP89a4q/vwh9fSl+PQPR/Nia29vxvXc1CZxvxv/rsuneDPhFaekQn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2LNfEAAAA3AAAAA8AAAAAAAAAAAAAAAAAmAIAAGRycy9k&#10;b3ducmV2LnhtbFBLBQYAAAAABAAEAPUAAACJAwAAAAA=&#10;" stroked="f">
                        <v:fill opacity="54484f"/>
                        <v:textbox inset="0,0,0,0">
                          <w:txbxContent>
                            <w:p w:rsidR="00075D7E" w:rsidRPr="00B258BC" w:rsidRDefault="00CA6E78">
                              <w:pPr>
                                <w:pStyle w:val="af1"/>
                                <w:rPr>
                                  <w:lang w:val="ru-RU"/>
                                </w:rPr>
                              </w:pPr>
                              <w:sdt>
                                <w:sdtPr>
                                  <w:rPr>
                                    <w:rStyle w:val="af2"/>
                                  </w:rPr>
                                  <w:id w:val="-1438910124"/>
                                  <w:showingPlcHdr/>
                                </w:sdtPr>
                                <w:sdtEndPr>
                                  <w:rPr>
                                    <w:rStyle w:val="a0"/>
                                    <w:lang w:val="ru-RU"/>
                                  </w:rPr>
                                </w:sdtEndPr>
                                <w:sdtContent>
                                  <w:r w:rsidR="00B258BC" w:rsidRPr="001829D4">
                                    <w:rPr>
                                      <w:snapToGrid w:val="0"/>
                                      <w:spacing w:val="-4"/>
                                      <w:szCs w:val="24"/>
                                      <w:lang w:val="ru-RU"/>
                                    </w:rPr>
                                    <w:t>День рождения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v:shape id="Text Box 288" o:spid="_x0000_s1030" type="#_x0000_t202" style="position:absolute;left:9891;top:1293;width:809;height:62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JTMEA&#10;AADcAAAADwAAAGRycy9kb3ducmV2LnhtbERPTWsCMRC9F/wPYYTeamILtq5GEUtxT4Va0eu4GbOL&#10;m8mySdf13zeC4G0e73Pmy97VoqM2VJ41jEcKBHHhTcVWw+736+UDRIjIBmvPpOFKAZaLwdMcM+Mv&#10;/EPdNlqRQjhkqKGMscmkDEVJDsPIN8SJO/nWYUywtdK0eEnhrpavSk2kw4pTQ4kNrUsqzts/p+Fb&#10;fVbmajZ2/57bvO+at4M6stbPw341AxGpjw/x3Z2bNH86hdsz6QK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6iUzBAAAA3AAAAA8AAAAAAAAAAAAAAAAAmAIAAGRycy9kb3du&#10;cmV2LnhtbFBLBQYAAAAABAAEAPUAAACGAwAAAAA=&#10;" stroked="f">
                        <v:fill opacity="54484f"/>
                        <v:textbox inset="0,0,0,0">
                          <w:txbxContent>
                            <w:p w:rsidR="00075D7E" w:rsidRPr="00B258BC" w:rsidRDefault="00CA6E78">
                              <w:pPr>
                                <w:pStyle w:val="af1"/>
                                <w:rPr>
                                  <w:lang w:val="ru-RU"/>
                                </w:rPr>
                              </w:pPr>
                              <w:sdt>
                                <w:sdtPr>
                                  <w:rPr>
                                    <w:rStyle w:val="af2"/>
                                  </w:rPr>
                                  <w:id w:val="-1366909525"/>
                                  <w:showingPlcHdr/>
                                </w:sdtPr>
                                <w:sdtEndPr>
                                  <w:rPr>
                                    <w:rStyle w:val="a0"/>
                                    <w:lang w:val="ru-RU"/>
                                  </w:rPr>
                                </w:sdtEndPr>
                                <w:sdtContent>
                                  <w:r w:rsidR="00C078F3" w:rsidRPr="00B258BC">
                                    <w:rPr>
                                      <w:snapToGrid w:val="0"/>
                                      <w:szCs w:val="24"/>
                                      <w:lang w:val="ru-RU"/>
                                    </w:rPr>
                                    <w:t>Ручной труд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v:shape id="Text Box 289" o:spid="_x0000_s1031" type="#_x0000_t202" style="position:absolute;left:9030;top:1289;width:809;height:62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/UKsIA&#10;AADcAAAADwAAAGRycy9kb3ducmV2LnhtbESPQWsCMRSE70L/Q3gFb5pUoS2rUUqLuCdBLXp9bp7Z&#10;xc3Lsonr+u9NQehxmJlvmPmyd7XoqA2VZw1vYwWCuPCmYqvhd78afYIIEdlg7Zk03CnAcvEymGNm&#10;/I231O2iFQnCIUMNZYxNJmUoSnIYxr4hTt7Ztw5jkq2VpsVbgrtaTpR6lw4rTgslNvRdUnHZXZ2G&#10;jfqpzN2s7eEjt3nfNdOjOrHWw9f+awYiUh//w892bjQkIvydSUd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L9QqwgAAANwAAAAPAAAAAAAAAAAAAAAAAJgCAABkcnMvZG93&#10;bnJldi54bWxQSwUGAAAAAAQABAD1AAAAhwMAAAAA&#10;" stroked="f">
                        <v:fill opacity="54484f"/>
                        <v:textbox inset="0,0,0,0">
                          <w:txbxContent>
                            <w:p w:rsidR="00075D7E" w:rsidRPr="00B258BC" w:rsidRDefault="00CA6E78">
                              <w:pPr>
                                <w:pStyle w:val="af1"/>
                                <w:rPr>
                                  <w:lang w:val="ru-RU"/>
                                </w:rPr>
                              </w:pPr>
                              <w:sdt>
                                <w:sdtPr>
                                  <w:rPr>
                                    <w:rStyle w:val="af2"/>
                                  </w:rPr>
                                  <w:id w:val="-884951525"/>
                                  <w:showingPlcHdr/>
                                </w:sdtPr>
                                <w:sdtEndPr>
                                  <w:rPr>
                                    <w:rStyle w:val="a0"/>
                                    <w:lang w:val="ru-RU"/>
                                  </w:rPr>
                                </w:sdtEndPr>
                                <w:sdtContent>
                                  <w:r w:rsidR="00C078F3" w:rsidRPr="001829D4">
                                    <w:rPr>
                                      <w:snapToGrid w:val="0"/>
                                      <w:sz w:val="16"/>
                                      <w:szCs w:val="24"/>
                                      <w:lang w:val="ru-RU"/>
                                    </w:rPr>
                                    <w:t>Школьные поездки</w:t>
                                  </w:r>
                                  <w:r w:rsidR="001829D4">
                                    <w:rPr>
                                      <w:rFonts w:hint="eastAsia"/>
                                      <w:snapToGrid w:val="0"/>
                                      <w:sz w:val="16"/>
                                      <w:szCs w:val="24"/>
                                      <w:lang w:val="ru-RU" w:eastAsia="zh-CN"/>
                                    </w:rPr>
                                    <w:br/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v:shape id="Text Box 290" o:spid="_x0000_s1032" type="#_x0000_t202" style="position:absolute;left:8165;top:1289;width:809;height:62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xscMA&#10;AADcAAAADwAAAGRycy9kb3ducmV2LnhtbESPT2sCMRTE74LfITyhN020oLI1ilhK91TwD3p93bxm&#10;l25elk26rt++EQSPw8z8hllteleLjtpQedYwnSgQxIU3FVsNp+PHeAkiRGSDtWfScKMAm/VwsMLM&#10;+CvvqTtEKxKEQ4YayhibTMpQlOQwTHxDnLwf3zqMSbZWmhavCe5qOVNqLh1WnBZKbGhXUvF7+HMa&#10;vtR7ZW7m054Xuc37rnm9qG/W+mXUb99AROrjM/xo50bDTE3hfiYd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NxscMAAADcAAAADwAAAAAAAAAAAAAAAACYAgAAZHJzL2Rv&#10;d25yZXYueG1sUEsFBgAAAAAEAAQA9QAAAIgDAAAAAA==&#10;" stroked="f">
                        <v:fill opacity="54484f"/>
                        <v:textbox inset="0,0,0,0">
                          <w:txbxContent>
                            <w:p w:rsidR="00075D7E" w:rsidRPr="00B258BC" w:rsidRDefault="00CA6E78">
                              <w:pPr>
                                <w:pStyle w:val="af1"/>
                                <w:rPr>
                                  <w:sz w:val="16"/>
                                  <w:lang w:val="ru-RU"/>
                                </w:rPr>
                              </w:pPr>
                              <w:sdt>
                                <w:sdtPr>
                                  <w:rPr>
                                    <w:rStyle w:val="af2"/>
                                    <w:sz w:val="16"/>
                                  </w:rPr>
                                  <w:id w:val="-1526631070"/>
                                  <w:showingPlcHdr/>
                                </w:sdtPr>
                                <w:sdtEndPr>
                                  <w:rPr>
                                    <w:rStyle w:val="a0"/>
                                    <w:lang w:val="ru-RU"/>
                                  </w:rPr>
                                </w:sdtEndPr>
                                <w:sdtContent>
                                  <w:r w:rsidR="00C078F3" w:rsidRPr="00520232">
                                    <w:rPr>
                                      <w:rStyle w:val="af2"/>
                                      <w:rFonts w:cs="Times New Roman"/>
                                      <w:snapToGrid w:val="0"/>
                                      <w:spacing w:val="-4"/>
                                      <w:sz w:val="16"/>
                                      <w:szCs w:val="24"/>
                                      <w:lang w:val="ru-RU"/>
                                    </w:rPr>
                                    <w:t>Развлекательное мероприятие</w:t>
                                  </w:r>
                                  <w:r w:rsidR="00520232" w:rsidRPr="00520232">
                                    <w:rPr>
                                      <w:rStyle w:val="af2"/>
                                      <w:rFonts w:cs="Times New Roman" w:hint="eastAsia"/>
                                      <w:snapToGrid w:val="0"/>
                                      <w:spacing w:val="-4"/>
                                      <w:sz w:val="16"/>
                                      <w:szCs w:val="24"/>
                                      <w:lang w:val="ru-RU" w:eastAsia="zh-CN"/>
                                    </w:rPr>
                                    <w:br/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v:shape id="Text Box 291" o:spid="_x0000_s1033" type="#_x0000_t202" style="position:absolute;left:11627;top:1289;width:809;height:62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HvxsMA&#10;AADcAAAADwAAAGRycy9kb3ducmV2LnhtbESPQWsCMRSE7wX/Q3hCbzVxC62sRhFLcU9CbdHrc/PM&#10;Lm5elk1c139vCoUeh5n5hlmsBteInrpQe9YwnSgQxKU3NVsNP9+fLzMQISIbbDyThjsFWC1HTwvM&#10;jb/xF/X7aEWCcMhRQxVjm0sZyoocholviZN39p3DmGRnpenwluCukZlSb9JhzWmhwpY2FZWX/dVp&#10;2KmP2tzN1h7eC1sMfft6VCfW+nk8rOcgIg3xP/zXLoyGTGXweyYd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HvxsMAAADcAAAADwAAAAAAAAAAAAAAAACYAgAAZHJzL2Rv&#10;d25yZXYueG1sUEsFBgAAAAAEAAQA9QAAAIgDAAAAAA==&#10;" stroked="f">
                        <v:fill opacity="54484f"/>
                        <v:textbox inset="0,0,0,0">
                          <w:txbxContent>
                            <w:p w:rsidR="00075D7E" w:rsidRPr="00B258BC" w:rsidRDefault="00CA6E78">
                              <w:pPr>
                                <w:pStyle w:val="af1"/>
                                <w:rPr>
                                  <w:lang w:val="ru-RU"/>
                                </w:rPr>
                              </w:pPr>
                              <w:sdt>
                                <w:sdtPr>
                                  <w:rPr>
                                    <w:rStyle w:val="af2"/>
                                  </w:rPr>
                                  <w:id w:val="712695178"/>
                                  <w:showingPlcHdr/>
                                </w:sdtPr>
                                <w:sdtEndPr>
                                  <w:rPr>
                                    <w:rStyle w:val="a0"/>
                                    <w:lang w:val="ru-RU"/>
                                  </w:rPr>
                                </w:sdtEndPr>
                                <w:sdtContent>
                                  <w:r w:rsidR="00B258BC" w:rsidRPr="00B258BC">
                                    <w:rPr>
                                      <w:lang w:val="ru-RU"/>
                                    </w:rPr>
                                    <w:t>Занятия в библиотеке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v:shape id="Text Box 292" o:spid="_x0000_s1034" type="#_x0000_t202" style="position:absolute;left:12490;top:1289;width:809;height:62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1KXcQA&#10;AADcAAAADwAAAGRycy9kb3ducmV2LnhtbESPQWvCQBSE7wX/w/KE3upuFVpJ3YSiSHMSqqLX1+zr&#10;JjT7NmTXGP+9Wyj0OMzMN8yqGF0rBupD41nD80yBIK68adhqOB62T0sQISIbbD2ThhsFKPLJwwoz&#10;46/8ScM+WpEgHDLUUMfYZVKGqiaHYeY74uR9+95hTLK30vR4TXDXyrlSL9Jhw2mhxo7WNVU/+4vT&#10;sFObxtzMhz29lrYch25xVl+s9eN0fH8DEWmM/+G/dmk0zNUCfs+kI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9Sl3EAAAA3AAAAA8AAAAAAAAAAAAAAAAAmAIAAGRycy9k&#10;b3ducmV2LnhtbFBLBQYAAAAABAAEAPUAAACJAwAAAAA=&#10;" stroked="f">
                        <v:fill opacity="54484f"/>
                        <v:textbox inset="0,0,0,0">
                          <w:txbxContent>
                            <w:sdt>
                              <w:sdtPr>
                                <w:rPr>
                                  <w:rStyle w:val="af2"/>
                                </w:rPr>
                                <w:id w:val="-886028569"/>
                                <w:showingPlcHdr/>
                              </w:sdtPr>
                              <w:sdtEndPr>
                                <w:rPr>
                                  <w:rStyle w:val="a0"/>
                                  <w:lang w:val="ru-RU"/>
                                </w:rPr>
                              </w:sdtEndPr>
                              <w:sdtContent>
                                <w:p w:rsidR="00075D7E" w:rsidRPr="00B258BC" w:rsidRDefault="00B258BC">
                                  <w:pPr>
                                    <w:pStyle w:val="af1"/>
                                    <w:rPr>
                                      <w:lang w:val="ru-RU"/>
                                    </w:rPr>
                                  </w:pPr>
                                  <w:r w:rsidRPr="00B258BC">
                                    <w:rPr>
                                      <w:rStyle w:val="af2"/>
                                      <w:rFonts w:cs="Times New Roman"/>
                                      <w:snapToGrid w:val="0"/>
                                      <w:szCs w:val="24"/>
                                      <w:lang w:val="ru-RU"/>
                                    </w:rPr>
                                    <w:t>Танцы и музыка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192405</wp:posOffset>
                      </wp:positionV>
                      <wp:extent cx="249555" cy="243205"/>
                      <wp:effectExtent l="5715" t="1270" r="1905" b="3175"/>
                      <wp:wrapNone/>
                      <wp:docPr id="170" name="Group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9555" cy="243205"/>
                                <a:chOff x="7718" y="131"/>
                                <a:chExt cx="628" cy="611"/>
                              </a:xfrm>
                            </wpg:grpSpPr>
                            <wps:wsp>
                              <wps:cNvPr id="171" name="Freeform 3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04" y="279"/>
                                  <a:ext cx="245" cy="176"/>
                                </a:xfrm>
                                <a:custGeom>
                                  <a:avLst/>
                                  <a:gdLst>
                                    <a:gd name="T0" fmla="*/ 100 w 245"/>
                                    <a:gd name="T1" fmla="*/ 68 h 176"/>
                                    <a:gd name="T2" fmla="*/ 34 w 245"/>
                                    <a:gd name="T3" fmla="*/ 30 h 176"/>
                                    <a:gd name="T4" fmla="*/ 3 w 245"/>
                                    <a:gd name="T5" fmla="*/ 89 h 176"/>
                                    <a:gd name="T6" fmla="*/ 51 w 245"/>
                                    <a:gd name="T7" fmla="*/ 172 h 176"/>
                                    <a:gd name="T8" fmla="*/ 100 w 245"/>
                                    <a:gd name="T9" fmla="*/ 133 h 176"/>
                                    <a:gd name="T10" fmla="*/ 152 w 245"/>
                                    <a:gd name="T11" fmla="*/ 172 h 176"/>
                                    <a:gd name="T12" fmla="*/ 212 w 245"/>
                                    <a:gd name="T13" fmla="*/ 103 h 176"/>
                                    <a:gd name="T14" fmla="*/ 183 w 245"/>
                                    <a:gd name="T15" fmla="*/ 37 h 176"/>
                                    <a:gd name="T16" fmla="*/ 100 w 245"/>
                                    <a:gd name="T17" fmla="*/ 68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5" h="176">
                                      <a:moveTo>
                                        <a:pt x="100" y="68"/>
                                      </a:moveTo>
                                      <a:cubicBezTo>
                                        <a:pt x="67" y="6"/>
                                        <a:pt x="50" y="27"/>
                                        <a:pt x="34" y="30"/>
                                      </a:cubicBezTo>
                                      <a:cubicBezTo>
                                        <a:pt x="18" y="33"/>
                                        <a:pt x="0" y="65"/>
                                        <a:pt x="3" y="89"/>
                                      </a:cubicBezTo>
                                      <a:cubicBezTo>
                                        <a:pt x="3" y="111"/>
                                        <a:pt x="4" y="171"/>
                                        <a:pt x="51" y="172"/>
                                      </a:cubicBezTo>
                                      <a:cubicBezTo>
                                        <a:pt x="98" y="173"/>
                                        <a:pt x="83" y="133"/>
                                        <a:pt x="100" y="133"/>
                                      </a:cubicBezTo>
                                      <a:cubicBezTo>
                                        <a:pt x="117" y="133"/>
                                        <a:pt x="100" y="168"/>
                                        <a:pt x="152" y="172"/>
                                      </a:cubicBezTo>
                                      <a:cubicBezTo>
                                        <a:pt x="204" y="176"/>
                                        <a:pt x="207" y="125"/>
                                        <a:pt x="212" y="103"/>
                                      </a:cubicBezTo>
                                      <a:cubicBezTo>
                                        <a:pt x="212" y="103"/>
                                        <a:pt x="245" y="74"/>
                                        <a:pt x="183" y="37"/>
                                      </a:cubicBezTo>
                                      <a:cubicBezTo>
                                        <a:pt x="121" y="0"/>
                                        <a:pt x="118" y="30"/>
                                        <a:pt x="100" y="6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72" name="Group 2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18" y="131"/>
                                  <a:ext cx="628" cy="611"/>
                                  <a:chOff x="0" y="0"/>
                                  <a:chExt cx="1880" cy="1830"/>
                                </a:xfrm>
                              </wpg:grpSpPr>
                              <wps:wsp>
                                <wps:cNvPr id="173" name="Freeform 2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90" y="360"/>
                                    <a:ext cx="251" cy="113"/>
                                  </a:xfrm>
                                  <a:custGeom>
                                    <a:avLst/>
                                    <a:gdLst>
                                      <a:gd name="T0" fmla="*/ 43 w 2260"/>
                                      <a:gd name="T1" fmla="*/ 850 h 1014"/>
                                      <a:gd name="T2" fmla="*/ 128 w 2260"/>
                                      <a:gd name="T3" fmla="*/ 753 h 1014"/>
                                      <a:gd name="T4" fmla="*/ 195 w 2260"/>
                                      <a:gd name="T5" fmla="*/ 684 h 1014"/>
                                      <a:gd name="T6" fmla="*/ 242 w 2260"/>
                                      <a:gd name="T7" fmla="*/ 639 h 1014"/>
                                      <a:gd name="T8" fmla="*/ 290 w 2260"/>
                                      <a:gd name="T9" fmla="*/ 597 h 1014"/>
                                      <a:gd name="T10" fmla="*/ 341 w 2260"/>
                                      <a:gd name="T11" fmla="*/ 557 h 1014"/>
                                      <a:gd name="T12" fmla="*/ 395 w 2260"/>
                                      <a:gd name="T13" fmla="*/ 521 h 1014"/>
                                      <a:gd name="T14" fmla="*/ 452 w 2260"/>
                                      <a:gd name="T15" fmla="*/ 487 h 1014"/>
                                      <a:gd name="T16" fmla="*/ 513 w 2260"/>
                                      <a:gd name="T17" fmla="*/ 458 h 1014"/>
                                      <a:gd name="T18" fmla="*/ 580 w 2260"/>
                                      <a:gd name="T19" fmla="*/ 431 h 1014"/>
                                      <a:gd name="T20" fmla="*/ 650 w 2260"/>
                                      <a:gd name="T21" fmla="*/ 410 h 1014"/>
                                      <a:gd name="T22" fmla="*/ 726 w 2260"/>
                                      <a:gd name="T23" fmla="*/ 393 h 1014"/>
                                      <a:gd name="T24" fmla="*/ 808 w 2260"/>
                                      <a:gd name="T25" fmla="*/ 382 h 1014"/>
                                      <a:gd name="T26" fmla="*/ 896 w 2260"/>
                                      <a:gd name="T27" fmla="*/ 376 h 1014"/>
                                      <a:gd name="T28" fmla="*/ 1132 w 2260"/>
                                      <a:gd name="T29" fmla="*/ 376 h 1014"/>
                                      <a:gd name="T30" fmla="*/ 1230 w 2260"/>
                                      <a:gd name="T31" fmla="*/ 381 h 1014"/>
                                      <a:gd name="T32" fmla="*/ 1322 w 2260"/>
                                      <a:gd name="T33" fmla="*/ 395 h 1014"/>
                                      <a:gd name="T34" fmla="*/ 1409 w 2260"/>
                                      <a:gd name="T35" fmla="*/ 416 h 1014"/>
                                      <a:gd name="T36" fmla="*/ 1492 w 2260"/>
                                      <a:gd name="T37" fmla="*/ 445 h 1014"/>
                                      <a:gd name="T38" fmla="*/ 1568 w 2260"/>
                                      <a:gd name="T39" fmla="*/ 480 h 1014"/>
                                      <a:gd name="T40" fmla="*/ 1641 w 2260"/>
                                      <a:gd name="T41" fmla="*/ 520 h 1014"/>
                                      <a:gd name="T42" fmla="*/ 1710 w 2260"/>
                                      <a:gd name="T43" fmla="*/ 565 h 1014"/>
                                      <a:gd name="T44" fmla="*/ 1777 w 2260"/>
                                      <a:gd name="T45" fmla="*/ 612 h 1014"/>
                                      <a:gd name="T46" fmla="*/ 1840 w 2260"/>
                                      <a:gd name="T47" fmla="*/ 663 h 1014"/>
                                      <a:gd name="T48" fmla="*/ 1902 w 2260"/>
                                      <a:gd name="T49" fmla="*/ 715 h 1014"/>
                                      <a:gd name="T50" fmla="*/ 2021 w 2260"/>
                                      <a:gd name="T51" fmla="*/ 821 h 1014"/>
                                      <a:gd name="T52" fmla="*/ 2140 w 2260"/>
                                      <a:gd name="T53" fmla="*/ 923 h 1014"/>
                                      <a:gd name="T54" fmla="*/ 2200 w 2260"/>
                                      <a:gd name="T55" fmla="*/ 971 h 1014"/>
                                      <a:gd name="T56" fmla="*/ 2260 w 2260"/>
                                      <a:gd name="T57" fmla="*/ 1014 h 1014"/>
                                      <a:gd name="T58" fmla="*/ 2233 w 2260"/>
                                      <a:gd name="T59" fmla="*/ 937 h 1014"/>
                                      <a:gd name="T60" fmla="*/ 2191 w 2260"/>
                                      <a:gd name="T61" fmla="*/ 855 h 1014"/>
                                      <a:gd name="T62" fmla="*/ 2134 w 2260"/>
                                      <a:gd name="T63" fmla="*/ 772 h 1014"/>
                                      <a:gd name="T64" fmla="*/ 2066 w 2260"/>
                                      <a:gd name="T65" fmla="*/ 687 h 1014"/>
                                      <a:gd name="T66" fmla="*/ 1987 w 2260"/>
                                      <a:gd name="T67" fmla="*/ 602 h 1014"/>
                                      <a:gd name="T68" fmla="*/ 1900 w 2260"/>
                                      <a:gd name="T69" fmla="*/ 518 h 1014"/>
                                      <a:gd name="T70" fmla="*/ 1805 w 2260"/>
                                      <a:gd name="T71" fmla="*/ 436 h 1014"/>
                                      <a:gd name="T72" fmla="*/ 1703 w 2260"/>
                                      <a:gd name="T73" fmla="*/ 357 h 1014"/>
                                      <a:gd name="T74" fmla="*/ 1596 w 2260"/>
                                      <a:gd name="T75" fmla="*/ 284 h 1014"/>
                                      <a:gd name="T76" fmla="*/ 1486 w 2260"/>
                                      <a:gd name="T77" fmla="*/ 216 h 1014"/>
                                      <a:gd name="T78" fmla="*/ 1373 w 2260"/>
                                      <a:gd name="T79" fmla="*/ 155 h 1014"/>
                                      <a:gd name="T80" fmla="*/ 1261 w 2260"/>
                                      <a:gd name="T81" fmla="*/ 103 h 1014"/>
                                      <a:gd name="T82" fmla="*/ 1149 w 2260"/>
                                      <a:gd name="T83" fmla="*/ 60 h 1014"/>
                                      <a:gd name="T84" fmla="*/ 1039 w 2260"/>
                                      <a:gd name="T85" fmla="*/ 28 h 1014"/>
                                      <a:gd name="T86" fmla="*/ 932 w 2260"/>
                                      <a:gd name="T87" fmla="*/ 8 h 1014"/>
                                      <a:gd name="T88" fmla="*/ 831 w 2260"/>
                                      <a:gd name="T89" fmla="*/ 0 h 1014"/>
                                      <a:gd name="T90" fmla="*/ 673 w 2260"/>
                                      <a:gd name="T91" fmla="*/ 1 h 1014"/>
                                      <a:gd name="T92" fmla="*/ 588 w 2260"/>
                                      <a:gd name="T93" fmla="*/ 11 h 1014"/>
                                      <a:gd name="T94" fmla="*/ 509 w 2260"/>
                                      <a:gd name="T95" fmla="*/ 29 h 1014"/>
                                      <a:gd name="T96" fmla="*/ 436 w 2260"/>
                                      <a:gd name="T97" fmla="*/ 55 h 1014"/>
                                      <a:gd name="T98" fmla="*/ 368 w 2260"/>
                                      <a:gd name="T99" fmla="*/ 90 h 1014"/>
                                      <a:gd name="T100" fmla="*/ 307 w 2260"/>
                                      <a:gd name="T101" fmla="*/ 131 h 1014"/>
                                      <a:gd name="T102" fmla="*/ 251 w 2260"/>
                                      <a:gd name="T103" fmla="*/ 179 h 1014"/>
                                      <a:gd name="T104" fmla="*/ 201 w 2260"/>
                                      <a:gd name="T105" fmla="*/ 235 h 1014"/>
                                      <a:gd name="T106" fmla="*/ 157 w 2260"/>
                                      <a:gd name="T107" fmla="*/ 296 h 1014"/>
                                      <a:gd name="T108" fmla="*/ 118 w 2260"/>
                                      <a:gd name="T109" fmla="*/ 362 h 1014"/>
                                      <a:gd name="T110" fmla="*/ 84 w 2260"/>
                                      <a:gd name="T111" fmla="*/ 433 h 1014"/>
                                      <a:gd name="T112" fmla="*/ 56 w 2260"/>
                                      <a:gd name="T113" fmla="*/ 510 h 1014"/>
                                      <a:gd name="T114" fmla="*/ 34 w 2260"/>
                                      <a:gd name="T115" fmla="*/ 591 h 1014"/>
                                      <a:gd name="T116" fmla="*/ 17 w 2260"/>
                                      <a:gd name="T117" fmla="*/ 675 h 1014"/>
                                      <a:gd name="T118" fmla="*/ 7 w 2260"/>
                                      <a:gd name="T119" fmla="*/ 762 h 1014"/>
                                      <a:gd name="T120" fmla="*/ 2 w 2260"/>
                                      <a:gd name="T121" fmla="*/ 853 h 10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</a:cxnLst>
                                    <a:rect l="0" t="0" r="r" b="b"/>
                                    <a:pathLst>
                                      <a:path w="2260" h="1014">
                                        <a:moveTo>
                                          <a:pt x="0" y="898"/>
                                        </a:moveTo>
                                        <a:lnTo>
                                          <a:pt x="43" y="850"/>
                                        </a:lnTo>
                                        <a:lnTo>
                                          <a:pt x="86" y="801"/>
                                        </a:lnTo>
                                        <a:lnTo>
                                          <a:pt x="128" y="753"/>
                                        </a:lnTo>
                                        <a:lnTo>
                                          <a:pt x="173" y="707"/>
                                        </a:lnTo>
                                        <a:lnTo>
                                          <a:pt x="195" y="684"/>
                                        </a:lnTo>
                                        <a:lnTo>
                                          <a:pt x="218" y="662"/>
                                        </a:lnTo>
                                        <a:lnTo>
                                          <a:pt x="242" y="639"/>
                                        </a:lnTo>
                                        <a:lnTo>
                                          <a:pt x="265" y="618"/>
                                        </a:lnTo>
                                        <a:lnTo>
                                          <a:pt x="290" y="597"/>
                                        </a:lnTo>
                                        <a:lnTo>
                                          <a:pt x="315" y="577"/>
                                        </a:lnTo>
                                        <a:lnTo>
                                          <a:pt x="341" y="557"/>
                                        </a:lnTo>
                                        <a:lnTo>
                                          <a:pt x="367" y="539"/>
                                        </a:lnTo>
                                        <a:lnTo>
                                          <a:pt x="395" y="521"/>
                                        </a:lnTo>
                                        <a:lnTo>
                                          <a:pt x="423" y="504"/>
                                        </a:lnTo>
                                        <a:lnTo>
                                          <a:pt x="452" y="487"/>
                                        </a:lnTo>
                                        <a:lnTo>
                                          <a:pt x="483" y="472"/>
                                        </a:lnTo>
                                        <a:lnTo>
                                          <a:pt x="513" y="458"/>
                                        </a:lnTo>
                                        <a:lnTo>
                                          <a:pt x="546" y="444"/>
                                        </a:lnTo>
                                        <a:lnTo>
                                          <a:pt x="580" y="431"/>
                                        </a:lnTo>
                                        <a:lnTo>
                                          <a:pt x="614" y="420"/>
                                        </a:lnTo>
                                        <a:lnTo>
                                          <a:pt x="650" y="410"/>
                                        </a:lnTo>
                                        <a:lnTo>
                                          <a:pt x="688" y="401"/>
                                        </a:lnTo>
                                        <a:lnTo>
                                          <a:pt x="726" y="393"/>
                                        </a:lnTo>
                                        <a:lnTo>
                                          <a:pt x="767" y="387"/>
                                        </a:lnTo>
                                        <a:lnTo>
                                          <a:pt x="808" y="382"/>
                                        </a:lnTo>
                                        <a:lnTo>
                                          <a:pt x="852" y="378"/>
                                        </a:lnTo>
                                        <a:lnTo>
                                          <a:pt x="896" y="376"/>
                                        </a:lnTo>
                                        <a:lnTo>
                                          <a:pt x="944" y="376"/>
                                        </a:lnTo>
                                        <a:lnTo>
                                          <a:pt x="1132" y="376"/>
                                        </a:lnTo>
                                        <a:lnTo>
                                          <a:pt x="1182" y="377"/>
                                        </a:lnTo>
                                        <a:lnTo>
                                          <a:pt x="1230" y="381"/>
                                        </a:lnTo>
                                        <a:lnTo>
                                          <a:pt x="1277" y="386"/>
                                        </a:lnTo>
                                        <a:lnTo>
                                          <a:pt x="1322" y="395"/>
                                        </a:lnTo>
                                        <a:lnTo>
                                          <a:pt x="1367" y="404"/>
                                        </a:lnTo>
                                        <a:lnTo>
                                          <a:pt x="1409" y="416"/>
                                        </a:lnTo>
                                        <a:lnTo>
                                          <a:pt x="1451" y="429"/>
                                        </a:lnTo>
                                        <a:lnTo>
                                          <a:pt x="1492" y="445"/>
                                        </a:lnTo>
                                        <a:lnTo>
                                          <a:pt x="1530" y="462"/>
                                        </a:lnTo>
                                        <a:lnTo>
                                          <a:pt x="1568" y="480"/>
                                        </a:lnTo>
                                        <a:lnTo>
                                          <a:pt x="1605" y="500"/>
                                        </a:lnTo>
                                        <a:lnTo>
                                          <a:pt x="1641" y="520"/>
                                        </a:lnTo>
                                        <a:lnTo>
                                          <a:pt x="1676" y="542"/>
                                        </a:lnTo>
                                        <a:lnTo>
                                          <a:pt x="1710" y="565"/>
                                        </a:lnTo>
                                        <a:lnTo>
                                          <a:pt x="1743" y="588"/>
                                        </a:lnTo>
                                        <a:lnTo>
                                          <a:pt x="1777" y="612"/>
                                        </a:lnTo>
                                        <a:lnTo>
                                          <a:pt x="1809" y="637"/>
                                        </a:lnTo>
                                        <a:lnTo>
                                          <a:pt x="1840" y="663"/>
                                        </a:lnTo>
                                        <a:lnTo>
                                          <a:pt x="1871" y="689"/>
                                        </a:lnTo>
                                        <a:lnTo>
                                          <a:pt x="1902" y="715"/>
                                        </a:lnTo>
                                        <a:lnTo>
                                          <a:pt x="1962" y="769"/>
                                        </a:lnTo>
                                        <a:lnTo>
                                          <a:pt x="2021" y="821"/>
                                        </a:lnTo>
                                        <a:lnTo>
                                          <a:pt x="2081" y="873"/>
                                        </a:lnTo>
                                        <a:lnTo>
                                          <a:pt x="2140" y="923"/>
                                        </a:lnTo>
                                        <a:lnTo>
                                          <a:pt x="2169" y="948"/>
                                        </a:lnTo>
                                        <a:lnTo>
                                          <a:pt x="2200" y="971"/>
                                        </a:lnTo>
                                        <a:lnTo>
                                          <a:pt x="2230" y="993"/>
                                        </a:lnTo>
                                        <a:lnTo>
                                          <a:pt x="2260" y="1014"/>
                                        </a:lnTo>
                                        <a:lnTo>
                                          <a:pt x="2249" y="976"/>
                                        </a:lnTo>
                                        <a:lnTo>
                                          <a:pt x="2233" y="937"/>
                                        </a:lnTo>
                                        <a:lnTo>
                                          <a:pt x="2213" y="896"/>
                                        </a:lnTo>
                                        <a:lnTo>
                                          <a:pt x="2191" y="855"/>
                                        </a:lnTo>
                                        <a:lnTo>
                                          <a:pt x="2164" y="814"/>
                                        </a:lnTo>
                                        <a:lnTo>
                                          <a:pt x="2134" y="772"/>
                                        </a:lnTo>
                                        <a:lnTo>
                                          <a:pt x="2102" y="729"/>
                                        </a:lnTo>
                                        <a:lnTo>
                                          <a:pt x="2066" y="687"/>
                                        </a:lnTo>
                                        <a:lnTo>
                                          <a:pt x="2028" y="644"/>
                                        </a:lnTo>
                                        <a:lnTo>
                                          <a:pt x="1987" y="602"/>
                                        </a:lnTo>
                                        <a:lnTo>
                                          <a:pt x="1944" y="560"/>
                                        </a:lnTo>
                                        <a:lnTo>
                                          <a:pt x="1900" y="518"/>
                                        </a:lnTo>
                                        <a:lnTo>
                                          <a:pt x="1853" y="477"/>
                                        </a:lnTo>
                                        <a:lnTo>
                                          <a:pt x="1805" y="436"/>
                                        </a:lnTo>
                                        <a:lnTo>
                                          <a:pt x="1754" y="396"/>
                                        </a:lnTo>
                                        <a:lnTo>
                                          <a:pt x="1703" y="357"/>
                                        </a:lnTo>
                                        <a:lnTo>
                                          <a:pt x="1650" y="320"/>
                                        </a:lnTo>
                                        <a:lnTo>
                                          <a:pt x="1596" y="284"/>
                                        </a:lnTo>
                                        <a:lnTo>
                                          <a:pt x="1541" y="249"/>
                                        </a:lnTo>
                                        <a:lnTo>
                                          <a:pt x="1486" y="216"/>
                                        </a:lnTo>
                                        <a:lnTo>
                                          <a:pt x="1430" y="184"/>
                                        </a:lnTo>
                                        <a:lnTo>
                                          <a:pt x="1373" y="155"/>
                                        </a:lnTo>
                                        <a:lnTo>
                                          <a:pt x="1317" y="129"/>
                                        </a:lnTo>
                                        <a:lnTo>
                                          <a:pt x="1261" y="103"/>
                                        </a:lnTo>
                                        <a:lnTo>
                                          <a:pt x="1205" y="80"/>
                                        </a:lnTo>
                                        <a:lnTo>
                                          <a:pt x="1149" y="60"/>
                                        </a:lnTo>
                                        <a:lnTo>
                                          <a:pt x="1093" y="42"/>
                                        </a:lnTo>
                                        <a:lnTo>
                                          <a:pt x="1039" y="28"/>
                                        </a:lnTo>
                                        <a:lnTo>
                                          <a:pt x="985" y="16"/>
                                        </a:lnTo>
                                        <a:lnTo>
                                          <a:pt x="932" y="8"/>
                                        </a:lnTo>
                                        <a:lnTo>
                                          <a:pt x="880" y="2"/>
                                        </a:lnTo>
                                        <a:lnTo>
                                          <a:pt x="831" y="0"/>
                                        </a:lnTo>
                                        <a:lnTo>
                                          <a:pt x="717" y="0"/>
                                        </a:lnTo>
                                        <a:lnTo>
                                          <a:pt x="673" y="1"/>
                                        </a:lnTo>
                                        <a:lnTo>
                                          <a:pt x="630" y="6"/>
                                        </a:lnTo>
                                        <a:lnTo>
                                          <a:pt x="588" y="11"/>
                                        </a:lnTo>
                                        <a:lnTo>
                                          <a:pt x="548" y="18"/>
                                        </a:lnTo>
                                        <a:lnTo>
                                          <a:pt x="509" y="29"/>
                                        </a:lnTo>
                                        <a:lnTo>
                                          <a:pt x="472" y="41"/>
                                        </a:lnTo>
                                        <a:lnTo>
                                          <a:pt x="436" y="55"/>
                                        </a:lnTo>
                                        <a:lnTo>
                                          <a:pt x="402" y="71"/>
                                        </a:lnTo>
                                        <a:lnTo>
                                          <a:pt x="368" y="90"/>
                                        </a:lnTo>
                                        <a:lnTo>
                                          <a:pt x="338" y="109"/>
                                        </a:lnTo>
                                        <a:lnTo>
                                          <a:pt x="307" y="131"/>
                                        </a:lnTo>
                                        <a:lnTo>
                                          <a:pt x="279" y="154"/>
                                        </a:lnTo>
                                        <a:lnTo>
                                          <a:pt x="251" y="179"/>
                                        </a:lnTo>
                                        <a:lnTo>
                                          <a:pt x="226" y="206"/>
                                        </a:lnTo>
                                        <a:lnTo>
                                          <a:pt x="201" y="235"/>
                                        </a:lnTo>
                                        <a:lnTo>
                                          <a:pt x="178" y="264"/>
                                        </a:lnTo>
                                        <a:lnTo>
                                          <a:pt x="157" y="296"/>
                                        </a:lnTo>
                                        <a:lnTo>
                                          <a:pt x="137" y="328"/>
                                        </a:lnTo>
                                        <a:lnTo>
                                          <a:pt x="118" y="362"/>
                                        </a:lnTo>
                                        <a:lnTo>
                                          <a:pt x="100" y="398"/>
                                        </a:lnTo>
                                        <a:lnTo>
                                          <a:pt x="84" y="433"/>
                                        </a:lnTo>
                                        <a:lnTo>
                                          <a:pt x="70" y="471"/>
                                        </a:lnTo>
                                        <a:lnTo>
                                          <a:pt x="56" y="510"/>
                                        </a:lnTo>
                                        <a:lnTo>
                                          <a:pt x="45" y="550"/>
                                        </a:lnTo>
                                        <a:lnTo>
                                          <a:pt x="34" y="591"/>
                                        </a:lnTo>
                                        <a:lnTo>
                                          <a:pt x="26" y="632"/>
                                        </a:lnTo>
                                        <a:lnTo>
                                          <a:pt x="17" y="675"/>
                                        </a:lnTo>
                                        <a:lnTo>
                                          <a:pt x="12" y="718"/>
                                        </a:lnTo>
                                        <a:lnTo>
                                          <a:pt x="7" y="762"/>
                                        </a:lnTo>
                                        <a:lnTo>
                                          <a:pt x="4" y="807"/>
                                        </a:lnTo>
                                        <a:lnTo>
                                          <a:pt x="2" y="853"/>
                                        </a:lnTo>
                                        <a:lnTo>
                                          <a:pt x="0" y="89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1B4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" name="Freeform 2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" y="410"/>
                                    <a:ext cx="197" cy="145"/>
                                  </a:xfrm>
                                  <a:custGeom>
                                    <a:avLst/>
                                    <a:gdLst>
                                      <a:gd name="T0" fmla="*/ 17 w 1772"/>
                                      <a:gd name="T1" fmla="*/ 1290 h 1310"/>
                                      <a:gd name="T2" fmla="*/ 48 w 1772"/>
                                      <a:gd name="T3" fmla="*/ 1251 h 1310"/>
                                      <a:gd name="T4" fmla="*/ 89 w 1772"/>
                                      <a:gd name="T5" fmla="*/ 1191 h 1310"/>
                                      <a:gd name="T6" fmla="*/ 159 w 1772"/>
                                      <a:gd name="T7" fmla="*/ 1072 h 1310"/>
                                      <a:gd name="T8" fmla="*/ 228 w 1772"/>
                                      <a:gd name="T9" fmla="*/ 953 h 1310"/>
                                      <a:gd name="T10" fmla="*/ 268 w 1772"/>
                                      <a:gd name="T11" fmla="*/ 893 h 1310"/>
                                      <a:gd name="T12" fmla="*/ 298 w 1772"/>
                                      <a:gd name="T13" fmla="*/ 852 h 1310"/>
                                      <a:gd name="T14" fmla="*/ 331 w 1772"/>
                                      <a:gd name="T15" fmla="*/ 812 h 1310"/>
                                      <a:gd name="T16" fmla="*/ 368 w 1772"/>
                                      <a:gd name="T17" fmla="*/ 771 h 1310"/>
                                      <a:gd name="T18" fmla="*/ 410 w 1772"/>
                                      <a:gd name="T19" fmla="*/ 729 h 1310"/>
                                      <a:gd name="T20" fmla="*/ 458 w 1772"/>
                                      <a:gd name="T21" fmla="*/ 688 h 1310"/>
                                      <a:gd name="T22" fmla="*/ 520 w 1772"/>
                                      <a:gd name="T23" fmla="*/ 639 h 1310"/>
                                      <a:gd name="T24" fmla="*/ 600 w 1772"/>
                                      <a:gd name="T25" fmla="*/ 581 h 1310"/>
                                      <a:gd name="T26" fmla="*/ 687 w 1772"/>
                                      <a:gd name="T27" fmla="*/ 526 h 1310"/>
                                      <a:gd name="T28" fmla="*/ 784 w 1772"/>
                                      <a:gd name="T29" fmla="*/ 472 h 1310"/>
                                      <a:gd name="T30" fmla="*/ 860 w 1772"/>
                                      <a:gd name="T31" fmla="*/ 435 h 1310"/>
                                      <a:gd name="T32" fmla="*/ 913 w 1772"/>
                                      <a:gd name="T33" fmla="*/ 413 h 1310"/>
                                      <a:gd name="T34" fmla="*/ 967 w 1772"/>
                                      <a:gd name="T35" fmla="*/ 393 h 1310"/>
                                      <a:gd name="T36" fmla="*/ 1022 w 1772"/>
                                      <a:gd name="T37" fmla="*/ 376 h 1310"/>
                                      <a:gd name="T38" fmla="*/ 1078 w 1772"/>
                                      <a:gd name="T39" fmla="*/ 362 h 1310"/>
                                      <a:gd name="T40" fmla="*/ 1135 w 1772"/>
                                      <a:gd name="T41" fmla="*/ 350 h 1310"/>
                                      <a:gd name="T42" fmla="*/ 1193 w 1772"/>
                                      <a:gd name="T43" fmla="*/ 343 h 1310"/>
                                      <a:gd name="T44" fmla="*/ 1252 w 1772"/>
                                      <a:gd name="T45" fmla="*/ 339 h 1310"/>
                                      <a:gd name="T46" fmla="*/ 1305 w 1772"/>
                                      <a:gd name="T47" fmla="*/ 339 h 1310"/>
                                      <a:gd name="T48" fmla="*/ 1346 w 1772"/>
                                      <a:gd name="T49" fmla="*/ 341 h 1310"/>
                                      <a:gd name="T50" fmla="*/ 1383 w 1772"/>
                                      <a:gd name="T51" fmla="*/ 345 h 1310"/>
                                      <a:gd name="T52" fmla="*/ 1418 w 1772"/>
                                      <a:gd name="T53" fmla="*/ 351 h 1310"/>
                                      <a:gd name="T54" fmla="*/ 1465 w 1772"/>
                                      <a:gd name="T55" fmla="*/ 364 h 1310"/>
                                      <a:gd name="T56" fmla="*/ 1521 w 1772"/>
                                      <a:gd name="T57" fmla="*/ 385 h 1310"/>
                                      <a:gd name="T58" fmla="*/ 1598 w 1772"/>
                                      <a:gd name="T59" fmla="*/ 422 h 1310"/>
                                      <a:gd name="T60" fmla="*/ 1677 w 1772"/>
                                      <a:gd name="T61" fmla="*/ 458 h 1310"/>
                                      <a:gd name="T62" fmla="*/ 1739 w 1772"/>
                                      <a:gd name="T63" fmla="*/ 479 h 1310"/>
                                      <a:gd name="T64" fmla="*/ 1748 w 1772"/>
                                      <a:gd name="T65" fmla="*/ 445 h 1310"/>
                                      <a:gd name="T66" fmla="*/ 1697 w 1772"/>
                                      <a:gd name="T67" fmla="*/ 356 h 1310"/>
                                      <a:gd name="T68" fmla="*/ 1655 w 1772"/>
                                      <a:gd name="T69" fmla="*/ 292 h 1310"/>
                                      <a:gd name="T70" fmla="*/ 1624 w 1772"/>
                                      <a:gd name="T71" fmla="*/ 251 h 1310"/>
                                      <a:gd name="T72" fmla="*/ 1592 w 1772"/>
                                      <a:gd name="T73" fmla="*/ 212 h 1310"/>
                                      <a:gd name="T74" fmla="*/ 1557 w 1772"/>
                                      <a:gd name="T75" fmla="*/ 175 h 1310"/>
                                      <a:gd name="T76" fmla="*/ 1520 w 1772"/>
                                      <a:gd name="T77" fmla="*/ 140 h 1310"/>
                                      <a:gd name="T78" fmla="*/ 1480 w 1772"/>
                                      <a:gd name="T79" fmla="*/ 108 h 1310"/>
                                      <a:gd name="T80" fmla="*/ 1436 w 1772"/>
                                      <a:gd name="T81" fmla="*/ 80 h 1310"/>
                                      <a:gd name="T82" fmla="*/ 1390 w 1772"/>
                                      <a:gd name="T83" fmla="*/ 55 h 1310"/>
                                      <a:gd name="T84" fmla="*/ 1339 w 1772"/>
                                      <a:gd name="T85" fmla="*/ 35 h 1310"/>
                                      <a:gd name="T86" fmla="*/ 1285 w 1772"/>
                                      <a:gd name="T87" fmla="*/ 19 h 1310"/>
                                      <a:gd name="T88" fmla="*/ 1227 w 1772"/>
                                      <a:gd name="T89" fmla="*/ 7 h 1310"/>
                                      <a:gd name="T90" fmla="*/ 1165 w 1772"/>
                                      <a:gd name="T91" fmla="*/ 1 h 1310"/>
                                      <a:gd name="T92" fmla="*/ 981 w 1772"/>
                                      <a:gd name="T93" fmla="*/ 0 h 1310"/>
                                      <a:gd name="T94" fmla="*/ 895 w 1772"/>
                                      <a:gd name="T95" fmla="*/ 9 h 1310"/>
                                      <a:gd name="T96" fmla="*/ 807 w 1772"/>
                                      <a:gd name="T97" fmla="*/ 36 h 1310"/>
                                      <a:gd name="T98" fmla="*/ 720 w 1772"/>
                                      <a:gd name="T99" fmla="*/ 79 h 1310"/>
                                      <a:gd name="T100" fmla="*/ 635 w 1772"/>
                                      <a:gd name="T101" fmla="*/ 135 h 1310"/>
                                      <a:gd name="T102" fmla="*/ 550 w 1772"/>
                                      <a:gd name="T103" fmla="*/ 204 h 1310"/>
                                      <a:gd name="T104" fmla="*/ 469 w 1772"/>
                                      <a:gd name="T105" fmla="*/ 284 h 1310"/>
                                      <a:gd name="T106" fmla="*/ 391 w 1772"/>
                                      <a:gd name="T107" fmla="*/ 373 h 1310"/>
                                      <a:gd name="T108" fmla="*/ 318 w 1772"/>
                                      <a:gd name="T109" fmla="*/ 469 h 1310"/>
                                      <a:gd name="T110" fmla="*/ 251 w 1772"/>
                                      <a:gd name="T111" fmla="*/ 572 h 1310"/>
                                      <a:gd name="T112" fmla="*/ 189 w 1772"/>
                                      <a:gd name="T113" fmla="*/ 678 h 1310"/>
                                      <a:gd name="T114" fmla="*/ 135 w 1772"/>
                                      <a:gd name="T115" fmla="*/ 786 h 1310"/>
                                      <a:gd name="T116" fmla="*/ 89 w 1772"/>
                                      <a:gd name="T117" fmla="*/ 896 h 1310"/>
                                      <a:gd name="T118" fmla="*/ 51 w 1772"/>
                                      <a:gd name="T119" fmla="*/ 1005 h 1310"/>
                                      <a:gd name="T120" fmla="*/ 23 w 1772"/>
                                      <a:gd name="T121" fmla="*/ 1111 h 1310"/>
                                      <a:gd name="T122" fmla="*/ 6 w 1772"/>
                                      <a:gd name="T123" fmla="*/ 1213 h 1310"/>
                                      <a:gd name="T124" fmla="*/ 0 w 1772"/>
                                      <a:gd name="T125" fmla="*/ 1310 h 13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1772" h="1310">
                                        <a:moveTo>
                                          <a:pt x="0" y="1310"/>
                                        </a:moveTo>
                                        <a:lnTo>
                                          <a:pt x="17" y="1290"/>
                                        </a:lnTo>
                                        <a:lnTo>
                                          <a:pt x="33" y="1270"/>
                                        </a:lnTo>
                                        <a:lnTo>
                                          <a:pt x="48" y="1251"/>
                                        </a:lnTo>
                                        <a:lnTo>
                                          <a:pt x="62" y="1231"/>
                                        </a:lnTo>
                                        <a:lnTo>
                                          <a:pt x="89" y="1191"/>
                                        </a:lnTo>
                                        <a:lnTo>
                                          <a:pt x="113" y="1152"/>
                                        </a:lnTo>
                                        <a:lnTo>
                                          <a:pt x="159" y="1072"/>
                                        </a:lnTo>
                                        <a:lnTo>
                                          <a:pt x="204" y="992"/>
                                        </a:lnTo>
                                        <a:lnTo>
                                          <a:pt x="228" y="953"/>
                                        </a:lnTo>
                                        <a:lnTo>
                                          <a:pt x="254" y="913"/>
                                        </a:lnTo>
                                        <a:lnTo>
                                          <a:pt x="268" y="893"/>
                                        </a:lnTo>
                                        <a:lnTo>
                                          <a:pt x="282" y="873"/>
                                        </a:lnTo>
                                        <a:lnTo>
                                          <a:pt x="298" y="852"/>
                                        </a:lnTo>
                                        <a:lnTo>
                                          <a:pt x="314" y="832"/>
                                        </a:lnTo>
                                        <a:lnTo>
                                          <a:pt x="331" y="812"/>
                                        </a:lnTo>
                                        <a:lnTo>
                                          <a:pt x="349" y="791"/>
                                        </a:lnTo>
                                        <a:lnTo>
                                          <a:pt x="368" y="771"/>
                                        </a:lnTo>
                                        <a:lnTo>
                                          <a:pt x="389" y="750"/>
                                        </a:lnTo>
                                        <a:lnTo>
                                          <a:pt x="410" y="729"/>
                                        </a:lnTo>
                                        <a:lnTo>
                                          <a:pt x="434" y="709"/>
                                        </a:lnTo>
                                        <a:lnTo>
                                          <a:pt x="458" y="688"/>
                                        </a:lnTo>
                                        <a:lnTo>
                                          <a:pt x="483" y="667"/>
                                        </a:lnTo>
                                        <a:lnTo>
                                          <a:pt x="520" y="639"/>
                                        </a:lnTo>
                                        <a:lnTo>
                                          <a:pt x="558" y="611"/>
                                        </a:lnTo>
                                        <a:lnTo>
                                          <a:pt x="600" y="581"/>
                                        </a:lnTo>
                                        <a:lnTo>
                                          <a:pt x="643" y="553"/>
                                        </a:lnTo>
                                        <a:lnTo>
                                          <a:pt x="687" y="526"/>
                                        </a:lnTo>
                                        <a:lnTo>
                                          <a:pt x="735" y="498"/>
                                        </a:lnTo>
                                        <a:lnTo>
                                          <a:pt x="784" y="472"/>
                                        </a:lnTo>
                                        <a:lnTo>
                                          <a:pt x="833" y="447"/>
                                        </a:lnTo>
                                        <a:lnTo>
                                          <a:pt x="860" y="435"/>
                                        </a:lnTo>
                                        <a:lnTo>
                                          <a:pt x="885" y="424"/>
                                        </a:lnTo>
                                        <a:lnTo>
                                          <a:pt x="913" y="413"/>
                                        </a:lnTo>
                                        <a:lnTo>
                                          <a:pt x="939" y="403"/>
                                        </a:lnTo>
                                        <a:lnTo>
                                          <a:pt x="967" y="393"/>
                                        </a:lnTo>
                                        <a:lnTo>
                                          <a:pt x="994" y="385"/>
                                        </a:lnTo>
                                        <a:lnTo>
                                          <a:pt x="1022" y="376"/>
                                        </a:lnTo>
                                        <a:lnTo>
                                          <a:pt x="1049" y="368"/>
                                        </a:lnTo>
                                        <a:lnTo>
                                          <a:pt x="1078" y="362"/>
                                        </a:lnTo>
                                        <a:lnTo>
                                          <a:pt x="1106" y="355"/>
                                        </a:lnTo>
                                        <a:lnTo>
                                          <a:pt x="1135" y="350"/>
                                        </a:lnTo>
                                        <a:lnTo>
                                          <a:pt x="1164" y="346"/>
                                        </a:lnTo>
                                        <a:lnTo>
                                          <a:pt x="1193" y="343"/>
                                        </a:lnTo>
                                        <a:lnTo>
                                          <a:pt x="1223" y="340"/>
                                        </a:lnTo>
                                        <a:lnTo>
                                          <a:pt x="1252" y="339"/>
                                        </a:lnTo>
                                        <a:lnTo>
                                          <a:pt x="1283" y="338"/>
                                        </a:lnTo>
                                        <a:lnTo>
                                          <a:pt x="1305" y="339"/>
                                        </a:lnTo>
                                        <a:lnTo>
                                          <a:pt x="1326" y="340"/>
                                        </a:lnTo>
                                        <a:lnTo>
                                          <a:pt x="1346" y="341"/>
                                        </a:lnTo>
                                        <a:lnTo>
                                          <a:pt x="1365" y="343"/>
                                        </a:lnTo>
                                        <a:lnTo>
                                          <a:pt x="1383" y="345"/>
                                        </a:lnTo>
                                        <a:lnTo>
                                          <a:pt x="1401" y="348"/>
                                        </a:lnTo>
                                        <a:lnTo>
                                          <a:pt x="1418" y="351"/>
                                        </a:lnTo>
                                        <a:lnTo>
                                          <a:pt x="1434" y="355"/>
                                        </a:lnTo>
                                        <a:lnTo>
                                          <a:pt x="1465" y="364"/>
                                        </a:lnTo>
                                        <a:lnTo>
                                          <a:pt x="1494" y="374"/>
                                        </a:lnTo>
                                        <a:lnTo>
                                          <a:pt x="1521" y="385"/>
                                        </a:lnTo>
                                        <a:lnTo>
                                          <a:pt x="1547" y="396"/>
                                        </a:lnTo>
                                        <a:lnTo>
                                          <a:pt x="1598" y="422"/>
                                        </a:lnTo>
                                        <a:lnTo>
                                          <a:pt x="1650" y="447"/>
                                        </a:lnTo>
                                        <a:lnTo>
                                          <a:pt x="1677" y="458"/>
                                        </a:lnTo>
                                        <a:lnTo>
                                          <a:pt x="1707" y="469"/>
                                        </a:lnTo>
                                        <a:lnTo>
                                          <a:pt x="1739" y="479"/>
                                        </a:lnTo>
                                        <a:lnTo>
                                          <a:pt x="1772" y="489"/>
                                        </a:lnTo>
                                        <a:lnTo>
                                          <a:pt x="1748" y="445"/>
                                        </a:lnTo>
                                        <a:lnTo>
                                          <a:pt x="1724" y="401"/>
                                        </a:lnTo>
                                        <a:lnTo>
                                          <a:pt x="1697" y="356"/>
                                        </a:lnTo>
                                        <a:lnTo>
                                          <a:pt x="1670" y="313"/>
                                        </a:lnTo>
                                        <a:lnTo>
                                          <a:pt x="1655" y="292"/>
                                        </a:lnTo>
                                        <a:lnTo>
                                          <a:pt x="1640" y="272"/>
                                        </a:lnTo>
                                        <a:lnTo>
                                          <a:pt x="1624" y="251"/>
                                        </a:lnTo>
                                        <a:lnTo>
                                          <a:pt x="1609" y="231"/>
                                        </a:lnTo>
                                        <a:lnTo>
                                          <a:pt x="1592" y="212"/>
                                        </a:lnTo>
                                        <a:lnTo>
                                          <a:pt x="1575" y="193"/>
                                        </a:lnTo>
                                        <a:lnTo>
                                          <a:pt x="1557" y="175"/>
                                        </a:lnTo>
                                        <a:lnTo>
                                          <a:pt x="1539" y="157"/>
                                        </a:lnTo>
                                        <a:lnTo>
                                          <a:pt x="1520" y="140"/>
                                        </a:lnTo>
                                        <a:lnTo>
                                          <a:pt x="1500" y="124"/>
                                        </a:lnTo>
                                        <a:lnTo>
                                          <a:pt x="1480" y="108"/>
                                        </a:lnTo>
                                        <a:lnTo>
                                          <a:pt x="1458" y="94"/>
                                        </a:lnTo>
                                        <a:lnTo>
                                          <a:pt x="1436" y="80"/>
                                        </a:lnTo>
                                        <a:lnTo>
                                          <a:pt x="1413" y="67"/>
                                        </a:lnTo>
                                        <a:lnTo>
                                          <a:pt x="1390" y="55"/>
                                        </a:lnTo>
                                        <a:lnTo>
                                          <a:pt x="1364" y="44"/>
                                        </a:lnTo>
                                        <a:lnTo>
                                          <a:pt x="1339" y="35"/>
                                        </a:lnTo>
                                        <a:lnTo>
                                          <a:pt x="1312" y="26"/>
                                        </a:lnTo>
                                        <a:lnTo>
                                          <a:pt x="1285" y="19"/>
                                        </a:lnTo>
                                        <a:lnTo>
                                          <a:pt x="1256" y="13"/>
                                        </a:lnTo>
                                        <a:lnTo>
                                          <a:pt x="1227" y="7"/>
                                        </a:lnTo>
                                        <a:lnTo>
                                          <a:pt x="1197" y="4"/>
                                        </a:lnTo>
                                        <a:lnTo>
                                          <a:pt x="1165" y="1"/>
                                        </a:lnTo>
                                        <a:lnTo>
                                          <a:pt x="1133" y="1"/>
                                        </a:lnTo>
                                        <a:lnTo>
                                          <a:pt x="981" y="0"/>
                                        </a:lnTo>
                                        <a:lnTo>
                                          <a:pt x="938" y="3"/>
                                        </a:lnTo>
                                        <a:lnTo>
                                          <a:pt x="895" y="9"/>
                                        </a:lnTo>
                                        <a:lnTo>
                                          <a:pt x="851" y="21"/>
                                        </a:lnTo>
                                        <a:lnTo>
                                          <a:pt x="807" y="36"/>
                                        </a:lnTo>
                                        <a:lnTo>
                                          <a:pt x="764" y="56"/>
                                        </a:lnTo>
                                        <a:lnTo>
                                          <a:pt x="720" y="79"/>
                                        </a:lnTo>
                                        <a:lnTo>
                                          <a:pt x="677" y="105"/>
                                        </a:lnTo>
                                        <a:lnTo>
                                          <a:pt x="635" y="135"/>
                                        </a:lnTo>
                                        <a:lnTo>
                                          <a:pt x="592" y="168"/>
                                        </a:lnTo>
                                        <a:lnTo>
                                          <a:pt x="550" y="204"/>
                                        </a:lnTo>
                                        <a:lnTo>
                                          <a:pt x="509" y="243"/>
                                        </a:lnTo>
                                        <a:lnTo>
                                          <a:pt x="469" y="284"/>
                                        </a:lnTo>
                                        <a:lnTo>
                                          <a:pt x="429" y="327"/>
                                        </a:lnTo>
                                        <a:lnTo>
                                          <a:pt x="391" y="373"/>
                                        </a:lnTo>
                                        <a:lnTo>
                                          <a:pt x="354" y="421"/>
                                        </a:lnTo>
                                        <a:lnTo>
                                          <a:pt x="318" y="469"/>
                                        </a:lnTo>
                                        <a:lnTo>
                                          <a:pt x="283" y="519"/>
                                        </a:lnTo>
                                        <a:lnTo>
                                          <a:pt x="251" y="572"/>
                                        </a:lnTo>
                                        <a:lnTo>
                                          <a:pt x="219" y="625"/>
                                        </a:lnTo>
                                        <a:lnTo>
                                          <a:pt x="189" y="678"/>
                                        </a:lnTo>
                                        <a:lnTo>
                                          <a:pt x="162" y="732"/>
                                        </a:lnTo>
                                        <a:lnTo>
                                          <a:pt x="135" y="786"/>
                                        </a:lnTo>
                                        <a:lnTo>
                                          <a:pt x="111" y="841"/>
                                        </a:lnTo>
                                        <a:lnTo>
                                          <a:pt x="89" y="896"/>
                                        </a:lnTo>
                                        <a:lnTo>
                                          <a:pt x="69" y="950"/>
                                        </a:lnTo>
                                        <a:lnTo>
                                          <a:pt x="51" y="1005"/>
                                        </a:lnTo>
                                        <a:lnTo>
                                          <a:pt x="36" y="1059"/>
                                        </a:lnTo>
                                        <a:lnTo>
                                          <a:pt x="23" y="1111"/>
                                        </a:lnTo>
                                        <a:lnTo>
                                          <a:pt x="14" y="1163"/>
                                        </a:lnTo>
                                        <a:lnTo>
                                          <a:pt x="6" y="1213"/>
                                        </a:lnTo>
                                        <a:lnTo>
                                          <a:pt x="1" y="1263"/>
                                        </a:lnTo>
                                        <a:lnTo>
                                          <a:pt x="0" y="13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1B4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5" name="Freeform 26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44" y="269"/>
                                    <a:ext cx="1490" cy="1481"/>
                                  </a:xfrm>
                                  <a:custGeom>
                                    <a:avLst/>
                                    <a:gdLst>
                                      <a:gd name="T0" fmla="*/ 5349 w 13415"/>
                                      <a:gd name="T1" fmla="*/ 12799 h 13336"/>
                                      <a:gd name="T2" fmla="*/ 4057 w 13415"/>
                                      <a:gd name="T3" fmla="*/ 12351 h 13336"/>
                                      <a:gd name="T4" fmla="*/ 2960 w 13415"/>
                                      <a:gd name="T5" fmla="*/ 11703 h 13336"/>
                                      <a:gd name="T6" fmla="*/ 2205 w 13415"/>
                                      <a:gd name="T7" fmla="*/ 11049 h 13336"/>
                                      <a:gd name="T8" fmla="*/ 1809 w 13415"/>
                                      <a:gd name="T9" fmla="*/ 10606 h 13336"/>
                                      <a:gd name="T10" fmla="*/ 1461 w 13415"/>
                                      <a:gd name="T11" fmla="*/ 10138 h 13336"/>
                                      <a:gd name="T12" fmla="*/ 1150 w 13415"/>
                                      <a:gd name="T13" fmla="*/ 9620 h 13336"/>
                                      <a:gd name="T14" fmla="*/ 901 w 13415"/>
                                      <a:gd name="T15" fmla="*/ 9095 h 13336"/>
                                      <a:gd name="T16" fmla="*/ 664 w 13415"/>
                                      <a:gd name="T17" fmla="*/ 8434 h 13336"/>
                                      <a:gd name="T18" fmla="*/ 479 w 13415"/>
                                      <a:gd name="T19" fmla="*/ 7704 h 13336"/>
                                      <a:gd name="T20" fmla="*/ 416 w 13415"/>
                                      <a:gd name="T21" fmla="*/ 6546 h 13336"/>
                                      <a:gd name="T22" fmla="*/ 1058 w 13415"/>
                                      <a:gd name="T23" fmla="*/ 3845 h 13336"/>
                                      <a:gd name="T24" fmla="*/ 2779 w 13415"/>
                                      <a:gd name="T25" fmla="*/ 1781 h 13336"/>
                                      <a:gd name="T26" fmla="*/ 5285 w 13415"/>
                                      <a:gd name="T27" fmla="*/ 598 h 13336"/>
                                      <a:gd name="T28" fmla="*/ 7853 w 13415"/>
                                      <a:gd name="T29" fmla="*/ 489 h 13336"/>
                                      <a:gd name="T30" fmla="*/ 10263 w 13415"/>
                                      <a:gd name="T31" fmla="*/ 1509 h 13336"/>
                                      <a:gd name="T32" fmla="*/ 12086 w 13415"/>
                                      <a:gd name="T33" fmla="*/ 3434 h 13336"/>
                                      <a:gd name="T34" fmla="*/ 12967 w 13415"/>
                                      <a:gd name="T35" fmla="*/ 5904 h 13336"/>
                                      <a:gd name="T36" fmla="*/ 12903 w 13415"/>
                                      <a:gd name="T37" fmla="*/ 7880 h 13336"/>
                                      <a:gd name="T38" fmla="*/ 12468 w 13415"/>
                                      <a:gd name="T39" fmla="*/ 9181 h 13336"/>
                                      <a:gd name="T40" fmla="*/ 11823 w 13415"/>
                                      <a:gd name="T41" fmla="*/ 10309 h 13336"/>
                                      <a:gd name="T42" fmla="*/ 11115 w 13415"/>
                                      <a:gd name="T43" fmla="*/ 11144 h 13336"/>
                                      <a:gd name="T44" fmla="*/ 10205 w 13415"/>
                                      <a:gd name="T45" fmla="*/ 11860 h 13336"/>
                                      <a:gd name="T46" fmla="*/ 9033 w 13415"/>
                                      <a:gd name="T47" fmla="*/ 12494 h 13336"/>
                                      <a:gd name="T48" fmla="*/ 7715 w 13415"/>
                                      <a:gd name="T49" fmla="*/ 12879 h 13336"/>
                                      <a:gd name="T50" fmla="*/ 29 w 13415"/>
                                      <a:gd name="T51" fmla="*/ 7530 h 13336"/>
                                      <a:gd name="T52" fmla="*/ 407 w 13415"/>
                                      <a:gd name="T53" fmla="*/ 8971 h 13336"/>
                                      <a:gd name="T54" fmla="*/ 1081 w 13415"/>
                                      <a:gd name="T55" fmla="*/ 10311 h 13336"/>
                                      <a:gd name="T56" fmla="*/ 1865 w 13415"/>
                                      <a:gd name="T57" fmla="*/ 11302 h 13336"/>
                                      <a:gd name="T58" fmla="*/ 2403 w 13415"/>
                                      <a:gd name="T59" fmla="*/ 11755 h 13336"/>
                                      <a:gd name="T60" fmla="*/ 2900 w 13415"/>
                                      <a:gd name="T61" fmla="*/ 12162 h 13336"/>
                                      <a:gd name="T62" fmla="*/ 3459 w 13415"/>
                                      <a:gd name="T63" fmla="*/ 12507 h 13336"/>
                                      <a:gd name="T64" fmla="*/ 4062 w 13415"/>
                                      <a:gd name="T65" fmla="*/ 12806 h 13336"/>
                                      <a:gd name="T66" fmla="*/ 4723 w 13415"/>
                                      <a:gd name="T67" fmla="*/ 13053 h 13336"/>
                                      <a:gd name="T68" fmla="*/ 5490 w 13415"/>
                                      <a:gd name="T69" fmla="*/ 13235 h 13336"/>
                                      <a:gd name="T70" fmla="*/ 6309 w 13415"/>
                                      <a:gd name="T71" fmla="*/ 13328 h 13336"/>
                                      <a:gd name="T72" fmla="*/ 7945 w 13415"/>
                                      <a:gd name="T73" fmla="*/ 13259 h 13336"/>
                                      <a:gd name="T74" fmla="*/ 9359 w 13415"/>
                                      <a:gd name="T75" fmla="*/ 12801 h 13336"/>
                                      <a:gd name="T76" fmla="*/ 10585 w 13415"/>
                                      <a:gd name="T77" fmla="*/ 12085 h 13336"/>
                                      <a:gd name="T78" fmla="*/ 11532 w 13415"/>
                                      <a:gd name="T79" fmla="*/ 11291 h 13336"/>
                                      <a:gd name="T80" fmla="*/ 12322 w 13415"/>
                                      <a:gd name="T81" fmla="*/ 10316 h 13336"/>
                                      <a:gd name="T82" fmla="*/ 12964 w 13415"/>
                                      <a:gd name="T83" fmla="*/ 9068 h 13336"/>
                                      <a:gd name="T84" fmla="*/ 13350 w 13415"/>
                                      <a:gd name="T85" fmla="*/ 7602 h 13336"/>
                                      <a:gd name="T86" fmla="*/ 13388 w 13415"/>
                                      <a:gd name="T87" fmla="*/ 5893 h 13336"/>
                                      <a:gd name="T88" fmla="*/ 13024 w 13415"/>
                                      <a:gd name="T89" fmla="*/ 4409 h 13336"/>
                                      <a:gd name="T90" fmla="*/ 12361 w 13415"/>
                                      <a:gd name="T91" fmla="*/ 3114 h 13336"/>
                                      <a:gd name="T92" fmla="*/ 11559 w 13415"/>
                                      <a:gd name="T93" fmla="*/ 2077 h 13336"/>
                                      <a:gd name="T94" fmla="*/ 10623 w 13415"/>
                                      <a:gd name="T95" fmla="*/ 1254 h 13336"/>
                                      <a:gd name="T96" fmla="*/ 9408 w 13415"/>
                                      <a:gd name="T97" fmla="*/ 568 h 13336"/>
                                      <a:gd name="T98" fmla="*/ 7953 w 13415"/>
                                      <a:gd name="T99" fmla="*/ 120 h 13336"/>
                                      <a:gd name="T100" fmla="*/ 6301 w 13415"/>
                                      <a:gd name="T101" fmla="*/ 1 h 13336"/>
                                      <a:gd name="T102" fmla="*/ 5534 w 13415"/>
                                      <a:gd name="T103" fmla="*/ 96 h 13336"/>
                                      <a:gd name="T104" fmla="*/ 4736 w 13415"/>
                                      <a:gd name="T105" fmla="*/ 300 h 13336"/>
                                      <a:gd name="T106" fmla="*/ 4042 w 13415"/>
                                      <a:gd name="T107" fmla="*/ 549 h 13336"/>
                                      <a:gd name="T108" fmla="*/ 3450 w 13415"/>
                                      <a:gd name="T109" fmla="*/ 841 h 13336"/>
                                      <a:gd name="T110" fmla="*/ 2899 w 13415"/>
                                      <a:gd name="T111" fmla="*/ 1180 h 13336"/>
                                      <a:gd name="T112" fmla="*/ 2407 w 13415"/>
                                      <a:gd name="T113" fmla="*/ 1556 h 13336"/>
                                      <a:gd name="T114" fmla="*/ 1921 w 13415"/>
                                      <a:gd name="T115" fmla="*/ 2007 h 13336"/>
                                      <a:gd name="T116" fmla="*/ 1120 w 13415"/>
                                      <a:gd name="T117" fmla="*/ 2976 h 13336"/>
                                      <a:gd name="T118" fmla="*/ 465 w 13415"/>
                                      <a:gd name="T119" fmla="*/ 4207 h 13336"/>
                                      <a:gd name="T120" fmla="*/ 67 w 13415"/>
                                      <a:gd name="T121" fmla="*/ 5658 h 133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</a:cxnLst>
                                    <a:rect l="0" t="0" r="r" b="b"/>
                                    <a:pathLst>
                                      <a:path w="13415" h="13336">
                                        <a:moveTo>
                                          <a:pt x="7113" y="12924"/>
                                        </a:moveTo>
                                        <a:lnTo>
                                          <a:pt x="6434" y="12923"/>
                                        </a:lnTo>
                                        <a:lnTo>
                                          <a:pt x="6277" y="12920"/>
                                        </a:lnTo>
                                        <a:lnTo>
                                          <a:pt x="6120" y="12911"/>
                                        </a:lnTo>
                                        <a:lnTo>
                                          <a:pt x="5965" y="12899"/>
                                        </a:lnTo>
                                        <a:lnTo>
                                          <a:pt x="5809" y="12881"/>
                                        </a:lnTo>
                                        <a:lnTo>
                                          <a:pt x="5655" y="12858"/>
                                        </a:lnTo>
                                        <a:lnTo>
                                          <a:pt x="5501" y="12830"/>
                                        </a:lnTo>
                                        <a:lnTo>
                                          <a:pt x="5349" y="12799"/>
                                        </a:lnTo>
                                        <a:lnTo>
                                          <a:pt x="5199" y="12763"/>
                                        </a:lnTo>
                                        <a:lnTo>
                                          <a:pt x="5050" y="12724"/>
                                        </a:lnTo>
                                        <a:lnTo>
                                          <a:pt x="4902" y="12680"/>
                                        </a:lnTo>
                                        <a:lnTo>
                                          <a:pt x="4756" y="12634"/>
                                        </a:lnTo>
                                        <a:lnTo>
                                          <a:pt x="4612" y="12583"/>
                                        </a:lnTo>
                                        <a:lnTo>
                                          <a:pt x="4470" y="12530"/>
                                        </a:lnTo>
                                        <a:lnTo>
                                          <a:pt x="4330" y="12473"/>
                                        </a:lnTo>
                                        <a:lnTo>
                                          <a:pt x="4192" y="12414"/>
                                        </a:lnTo>
                                        <a:lnTo>
                                          <a:pt x="4057" y="12351"/>
                                        </a:lnTo>
                                        <a:lnTo>
                                          <a:pt x="3924" y="12287"/>
                                        </a:lnTo>
                                        <a:lnTo>
                                          <a:pt x="3793" y="12221"/>
                                        </a:lnTo>
                                        <a:lnTo>
                                          <a:pt x="3665" y="12151"/>
                                        </a:lnTo>
                                        <a:lnTo>
                                          <a:pt x="3540" y="12081"/>
                                        </a:lnTo>
                                        <a:lnTo>
                                          <a:pt x="3417" y="12008"/>
                                        </a:lnTo>
                                        <a:lnTo>
                                          <a:pt x="3299" y="11934"/>
                                        </a:lnTo>
                                        <a:lnTo>
                                          <a:pt x="3182" y="11858"/>
                                        </a:lnTo>
                                        <a:lnTo>
                                          <a:pt x="3069" y="11781"/>
                                        </a:lnTo>
                                        <a:lnTo>
                                          <a:pt x="2960" y="11703"/>
                                        </a:lnTo>
                                        <a:lnTo>
                                          <a:pt x="2855" y="11624"/>
                                        </a:lnTo>
                                        <a:lnTo>
                                          <a:pt x="2753" y="11546"/>
                                        </a:lnTo>
                                        <a:lnTo>
                                          <a:pt x="2655" y="11466"/>
                                        </a:lnTo>
                                        <a:lnTo>
                                          <a:pt x="2559" y="11386"/>
                                        </a:lnTo>
                                        <a:lnTo>
                                          <a:pt x="2470" y="11306"/>
                                        </a:lnTo>
                                        <a:lnTo>
                                          <a:pt x="2384" y="11226"/>
                                        </a:lnTo>
                                        <a:lnTo>
                                          <a:pt x="2301" y="11146"/>
                                        </a:lnTo>
                                        <a:lnTo>
                                          <a:pt x="2253" y="11098"/>
                                        </a:lnTo>
                                        <a:lnTo>
                                          <a:pt x="2205" y="11049"/>
                                        </a:lnTo>
                                        <a:lnTo>
                                          <a:pt x="2159" y="11000"/>
                                        </a:lnTo>
                                        <a:lnTo>
                                          <a:pt x="2112" y="10952"/>
                                        </a:lnTo>
                                        <a:lnTo>
                                          <a:pt x="2067" y="10902"/>
                                        </a:lnTo>
                                        <a:lnTo>
                                          <a:pt x="2022" y="10854"/>
                                        </a:lnTo>
                                        <a:lnTo>
                                          <a:pt x="1978" y="10804"/>
                                        </a:lnTo>
                                        <a:lnTo>
                                          <a:pt x="1934" y="10755"/>
                                        </a:lnTo>
                                        <a:lnTo>
                                          <a:pt x="1891" y="10706"/>
                                        </a:lnTo>
                                        <a:lnTo>
                                          <a:pt x="1850" y="10656"/>
                                        </a:lnTo>
                                        <a:lnTo>
                                          <a:pt x="1809" y="10606"/>
                                        </a:lnTo>
                                        <a:lnTo>
                                          <a:pt x="1767" y="10556"/>
                                        </a:lnTo>
                                        <a:lnTo>
                                          <a:pt x="1727" y="10505"/>
                                        </a:lnTo>
                                        <a:lnTo>
                                          <a:pt x="1687" y="10454"/>
                                        </a:lnTo>
                                        <a:lnTo>
                                          <a:pt x="1648" y="10403"/>
                                        </a:lnTo>
                                        <a:lnTo>
                                          <a:pt x="1610" y="10351"/>
                                        </a:lnTo>
                                        <a:lnTo>
                                          <a:pt x="1572" y="10299"/>
                                        </a:lnTo>
                                        <a:lnTo>
                                          <a:pt x="1535" y="10245"/>
                                        </a:lnTo>
                                        <a:lnTo>
                                          <a:pt x="1498" y="10193"/>
                                        </a:lnTo>
                                        <a:lnTo>
                                          <a:pt x="1461" y="10138"/>
                                        </a:lnTo>
                                        <a:lnTo>
                                          <a:pt x="1425" y="10083"/>
                                        </a:lnTo>
                                        <a:lnTo>
                                          <a:pt x="1389" y="10029"/>
                                        </a:lnTo>
                                        <a:lnTo>
                                          <a:pt x="1354" y="9972"/>
                                        </a:lnTo>
                                        <a:lnTo>
                                          <a:pt x="1319" y="9915"/>
                                        </a:lnTo>
                                        <a:lnTo>
                                          <a:pt x="1284" y="9858"/>
                                        </a:lnTo>
                                        <a:lnTo>
                                          <a:pt x="1250" y="9799"/>
                                        </a:lnTo>
                                        <a:lnTo>
                                          <a:pt x="1216" y="9740"/>
                                        </a:lnTo>
                                        <a:lnTo>
                                          <a:pt x="1183" y="9681"/>
                                        </a:lnTo>
                                        <a:lnTo>
                                          <a:pt x="1150" y="9620"/>
                                        </a:lnTo>
                                        <a:lnTo>
                                          <a:pt x="1117" y="9558"/>
                                        </a:lnTo>
                                        <a:lnTo>
                                          <a:pt x="1084" y="9494"/>
                                        </a:lnTo>
                                        <a:lnTo>
                                          <a:pt x="1051" y="9430"/>
                                        </a:lnTo>
                                        <a:lnTo>
                                          <a:pt x="1028" y="9383"/>
                                        </a:lnTo>
                                        <a:lnTo>
                                          <a:pt x="1004" y="9332"/>
                                        </a:lnTo>
                                        <a:lnTo>
                                          <a:pt x="979" y="9277"/>
                                        </a:lnTo>
                                        <a:lnTo>
                                          <a:pt x="953" y="9219"/>
                                        </a:lnTo>
                                        <a:lnTo>
                                          <a:pt x="928" y="9158"/>
                                        </a:lnTo>
                                        <a:lnTo>
                                          <a:pt x="901" y="9095"/>
                                        </a:lnTo>
                                        <a:lnTo>
                                          <a:pt x="875" y="9029"/>
                                        </a:lnTo>
                                        <a:lnTo>
                                          <a:pt x="848" y="8960"/>
                                        </a:lnTo>
                                        <a:lnTo>
                                          <a:pt x="821" y="8890"/>
                                        </a:lnTo>
                                        <a:lnTo>
                                          <a:pt x="795" y="8818"/>
                                        </a:lnTo>
                                        <a:lnTo>
                                          <a:pt x="768" y="8744"/>
                                        </a:lnTo>
                                        <a:lnTo>
                                          <a:pt x="742" y="8668"/>
                                        </a:lnTo>
                                        <a:lnTo>
                                          <a:pt x="715" y="8591"/>
                                        </a:lnTo>
                                        <a:lnTo>
                                          <a:pt x="690" y="8513"/>
                                        </a:lnTo>
                                        <a:lnTo>
                                          <a:pt x="664" y="8434"/>
                                        </a:lnTo>
                                        <a:lnTo>
                                          <a:pt x="640" y="8353"/>
                                        </a:lnTo>
                                        <a:lnTo>
                                          <a:pt x="617" y="8273"/>
                                        </a:lnTo>
                                        <a:lnTo>
                                          <a:pt x="594" y="8191"/>
                                        </a:lnTo>
                                        <a:lnTo>
                                          <a:pt x="571" y="8110"/>
                                        </a:lnTo>
                                        <a:lnTo>
                                          <a:pt x="551" y="8028"/>
                                        </a:lnTo>
                                        <a:lnTo>
                                          <a:pt x="531" y="7946"/>
                                        </a:lnTo>
                                        <a:lnTo>
                                          <a:pt x="512" y="7865"/>
                                        </a:lnTo>
                                        <a:lnTo>
                                          <a:pt x="495" y="7784"/>
                                        </a:lnTo>
                                        <a:lnTo>
                                          <a:pt x="479" y="7704"/>
                                        </a:lnTo>
                                        <a:lnTo>
                                          <a:pt x="465" y="7624"/>
                                        </a:lnTo>
                                        <a:lnTo>
                                          <a:pt x="452" y="7546"/>
                                        </a:lnTo>
                                        <a:lnTo>
                                          <a:pt x="441" y="7469"/>
                                        </a:lnTo>
                                        <a:lnTo>
                                          <a:pt x="432" y="7393"/>
                                        </a:lnTo>
                                        <a:lnTo>
                                          <a:pt x="424" y="7319"/>
                                        </a:lnTo>
                                        <a:lnTo>
                                          <a:pt x="419" y="7247"/>
                                        </a:lnTo>
                                        <a:lnTo>
                                          <a:pt x="416" y="7176"/>
                                        </a:lnTo>
                                        <a:lnTo>
                                          <a:pt x="415" y="7108"/>
                                        </a:lnTo>
                                        <a:lnTo>
                                          <a:pt x="416" y="6546"/>
                                        </a:lnTo>
                                        <a:lnTo>
                                          <a:pt x="424" y="6222"/>
                                        </a:lnTo>
                                        <a:lnTo>
                                          <a:pt x="450" y="5903"/>
                                        </a:lnTo>
                                        <a:lnTo>
                                          <a:pt x="492" y="5590"/>
                                        </a:lnTo>
                                        <a:lnTo>
                                          <a:pt x="549" y="5283"/>
                                        </a:lnTo>
                                        <a:lnTo>
                                          <a:pt x="622" y="4981"/>
                                        </a:lnTo>
                                        <a:lnTo>
                                          <a:pt x="710" y="4687"/>
                                        </a:lnTo>
                                        <a:lnTo>
                                          <a:pt x="811" y="4399"/>
                                        </a:lnTo>
                                        <a:lnTo>
                                          <a:pt x="928" y="4118"/>
                                        </a:lnTo>
                                        <a:lnTo>
                                          <a:pt x="1058" y="3845"/>
                                        </a:lnTo>
                                        <a:lnTo>
                                          <a:pt x="1202" y="3580"/>
                                        </a:lnTo>
                                        <a:lnTo>
                                          <a:pt x="1358" y="3323"/>
                                        </a:lnTo>
                                        <a:lnTo>
                                          <a:pt x="1526" y="3074"/>
                                        </a:lnTo>
                                        <a:lnTo>
                                          <a:pt x="1707" y="2834"/>
                                        </a:lnTo>
                                        <a:lnTo>
                                          <a:pt x="1901" y="2604"/>
                                        </a:lnTo>
                                        <a:lnTo>
                                          <a:pt x="2105" y="2383"/>
                                        </a:lnTo>
                                        <a:lnTo>
                                          <a:pt x="2319" y="2172"/>
                                        </a:lnTo>
                                        <a:lnTo>
                                          <a:pt x="2545" y="1971"/>
                                        </a:lnTo>
                                        <a:lnTo>
                                          <a:pt x="2779" y="1781"/>
                                        </a:lnTo>
                                        <a:lnTo>
                                          <a:pt x="3025" y="1601"/>
                                        </a:lnTo>
                                        <a:lnTo>
                                          <a:pt x="3279" y="1433"/>
                                        </a:lnTo>
                                        <a:lnTo>
                                          <a:pt x="3542" y="1276"/>
                                        </a:lnTo>
                                        <a:lnTo>
                                          <a:pt x="3814" y="1131"/>
                                        </a:lnTo>
                                        <a:lnTo>
                                          <a:pt x="4094" y="999"/>
                                        </a:lnTo>
                                        <a:lnTo>
                                          <a:pt x="4380" y="879"/>
                                        </a:lnTo>
                                        <a:lnTo>
                                          <a:pt x="4676" y="772"/>
                                        </a:lnTo>
                                        <a:lnTo>
                                          <a:pt x="4977" y="678"/>
                                        </a:lnTo>
                                        <a:lnTo>
                                          <a:pt x="5285" y="598"/>
                                        </a:lnTo>
                                        <a:lnTo>
                                          <a:pt x="5599" y="532"/>
                                        </a:lnTo>
                                        <a:lnTo>
                                          <a:pt x="5918" y="479"/>
                                        </a:lnTo>
                                        <a:lnTo>
                                          <a:pt x="6243" y="443"/>
                                        </a:lnTo>
                                        <a:lnTo>
                                          <a:pt x="6572" y="419"/>
                                        </a:lnTo>
                                        <a:lnTo>
                                          <a:pt x="6906" y="412"/>
                                        </a:lnTo>
                                        <a:lnTo>
                                          <a:pt x="6981" y="413"/>
                                        </a:lnTo>
                                        <a:lnTo>
                                          <a:pt x="7274" y="422"/>
                                        </a:lnTo>
                                        <a:lnTo>
                                          <a:pt x="7565" y="447"/>
                                        </a:lnTo>
                                        <a:lnTo>
                                          <a:pt x="7853" y="489"/>
                                        </a:lnTo>
                                        <a:lnTo>
                                          <a:pt x="8139" y="547"/>
                                        </a:lnTo>
                                        <a:lnTo>
                                          <a:pt x="8421" y="619"/>
                                        </a:lnTo>
                                        <a:lnTo>
                                          <a:pt x="8700" y="705"/>
                                        </a:lnTo>
                                        <a:lnTo>
                                          <a:pt x="8974" y="807"/>
                                        </a:lnTo>
                                        <a:lnTo>
                                          <a:pt x="9244" y="922"/>
                                        </a:lnTo>
                                        <a:lnTo>
                                          <a:pt x="9507" y="1050"/>
                                        </a:lnTo>
                                        <a:lnTo>
                                          <a:pt x="9766" y="1191"/>
                                        </a:lnTo>
                                        <a:lnTo>
                                          <a:pt x="10018" y="1344"/>
                                        </a:lnTo>
                                        <a:lnTo>
                                          <a:pt x="10263" y="1509"/>
                                        </a:lnTo>
                                        <a:lnTo>
                                          <a:pt x="10501" y="1684"/>
                                        </a:lnTo>
                                        <a:lnTo>
                                          <a:pt x="10732" y="1871"/>
                                        </a:lnTo>
                                        <a:lnTo>
                                          <a:pt x="10954" y="2068"/>
                                        </a:lnTo>
                                        <a:lnTo>
                                          <a:pt x="11168" y="2274"/>
                                        </a:lnTo>
                                        <a:lnTo>
                                          <a:pt x="11372" y="2490"/>
                                        </a:lnTo>
                                        <a:lnTo>
                                          <a:pt x="11566" y="2713"/>
                                        </a:lnTo>
                                        <a:lnTo>
                                          <a:pt x="11750" y="2947"/>
                                        </a:lnTo>
                                        <a:lnTo>
                                          <a:pt x="11924" y="3187"/>
                                        </a:lnTo>
                                        <a:lnTo>
                                          <a:pt x="12086" y="3434"/>
                                        </a:lnTo>
                                        <a:lnTo>
                                          <a:pt x="12237" y="3688"/>
                                        </a:lnTo>
                                        <a:lnTo>
                                          <a:pt x="12376" y="3949"/>
                                        </a:lnTo>
                                        <a:lnTo>
                                          <a:pt x="12502" y="4215"/>
                                        </a:lnTo>
                                        <a:lnTo>
                                          <a:pt x="12615" y="4486"/>
                                        </a:lnTo>
                                        <a:lnTo>
                                          <a:pt x="12715" y="4762"/>
                                        </a:lnTo>
                                        <a:lnTo>
                                          <a:pt x="12800" y="5042"/>
                                        </a:lnTo>
                                        <a:lnTo>
                                          <a:pt x="12871" y="5326"/>
                                        </a:lnTo>
                                        <a:lnTo>
                                          <a:pt x="12927" y="5614"/>
                                        </a:lnTo>
                                        <a:lnTo>
                                          <a:pt x="12967" y="5904"/>
                                        </a:lnTo>
                                        <a:lnTo>
                                          <a:pt x="12993" y="6196"/>
                                        </a:lnTo>
                                        <a:lnTo>
                                          <a:pt x="13000" y="6490"/>
                                        </a:lnTo>
                                        <a:lnTo>
                                          <a:pt x="12999" y="6977"/>
                                        </a:lnTo>
                                        <a:lnTo>
                                          <a:pt x="12996" y="7128"/>
                                        </a:lnTo>
                                        <a:lnTo>
                                          <a:pt x="12987" y="7278"/>
                                        </a:lnTo>
                                        <a:lnTo>
                                          <a:pt x="12974" y="7429"/>
                                        </a:lnTo>
                                        <a:lnTo>
                                          <a:pt x="12955" y="7580"/>
                                        </a:lnTo>
                                        <a:lnTo>
                                          <a:pt x="12931" y="7730"/>
                                        </a:lnTo>
                                        <a:lnTo>
                                          <a:pt x="12903" y="7880"/>
                                        </a:lnTo>
                                        <a:lnTo>
                                          <a:pt x="12869" y="8029"/>
                                        </a:lnTo>
                                        <a:lnTo>
                                          <a:pt x="12832" y="8178"/>
                                        </a:lnTo>
                                        <a:lnTo>
                                          <a:pt x="12791" y="8325"/>
                                        </a:lnTo>
                                        <a:lnTo>
                                          <a:pt x="12745" y="8472"/>
                                        </a:lnTo>
                                        <a:lnTo>
                                          <a:pt x="12697" y="8617"/>
                                        </a:lnTo>
                                        <a:lnTo>
                                          <a:pt x="12644" y="8761"/>
                                        </a:lnTo>
                                        <a:lnTo>
                                          <a:pt x="12589" y="8903"/>
                                        </a:lnTo>
                                        <a:lnTo>
                                          <a:pt x="12530" y="9043"/>
                                        </a:lnTo>
                                        <a:lnTo>
                                          <a:pt x="12468" y="9181"/>
                                        </a:lnTo>
                                        <a:lnTo>
                                          <a:pt x="12405" y="9318"/>
                                        </a:lnTo>
                                        <a:lnTo>
                                          <a:pt x="12338" y="9451"/>
                                        </a:lnTo>
                                        <a:lnTo>
                                          <a:pt x="12269" y="9583"/>
                                        </a:lnTo>
                                        <a:lnTo>
                                          <a:pt x="12199" y="9711"/>
                                        </a:lnTo>
                                        <a:lnTo>
                                          <a:pt x="12126" y="9837"/>
                                        </a:lnTo>
                                        <a:lnTo>
                                          <a:pt x="12052" y="9960"/>
                                        </a:lnTo>
                                        <a:lnTo>
                                          <a:pt x="11977" y="10080"/>
                                        </a:lnTo>
                                        <a:lnTo>
                                          <a:pt x="11900" y="10197"/>
                                        </a:lnTo>
                                        <a:lnTo>
                                          <a:pt x="11823" y="10309"/>
                                        </a:lnTo>
                                        <a:lnTo>
                                          <a:pt x="11745" y="10419"/>
                                        </a:lnTo>
                                        <a:lnTo>
                                          <a:pt x="11666" y="10524"/>
                                        </a:lnTo>
                                        <a:lnTo>
                                          <a:pt x="11586" y="10626"/>
                                        </a:lnTo>
                                        <a:lnTo>
                                          <a:pt x="11508" y="10722"/>
                                        </a:lnTo>
                                        <a:lnTo>
                                          <a:pt x="11429" y="10816"/>
                                        </a:lnTo>
                                        <a:lnTo>
                                          <a:pt x="11349" y="10904"/>
                                        </a:lnTo>
                                        <a:lnTo>
                                          <a:pt x="11271" y="10987"/>
                                        </a:lnTo>
                                        <a:lnTo>
                                          <a:pt x="11194" y="11066"/>
                                        </a:lnTo>
                                        <a:lnTo>
                                          <a:pt x="11115" y="11144"/>
                                        </a:lnTo>
                                        <a:lnTo>
                                          <a:pt x="11030" y="11222"/>
                                        </a:lnTo>
                                        <a:lnTo>
                                          <a:pt x="10941" y="11301"/>
                                        </a:lnTo>
                                        <a:lnTo>
                                          <a:pt x="10848" y="11381"/>
                                        </a:lnTo>
                                        <a:lnTo>
                                          <a:pt x="10750" y="11460"/>
                                        </a:lnTo>
                                        <a:lnTo>
                                          <a:pt x="10648" y="11541"/>
                                        </a:lnTo>
                                        <a:lnTo>
                                          <a:pt x="10544" y="11621"/>
                                        </a:lnTo>
                                        <a:lnTo>
                                          <a:pt x="10435" y="11701"/>
                                        </a:lnTo>
                                        <a:lnTo>
                                          <a:pt x="10322" y="11781"/>
                                        </a:lnTo>
                                        <a:lnTo>
                                          <a:pt x="10205" y="11860"/>
                                        </a:lnTo>
                                        <a:lnTo>
                                          <a:pt x="10086" y="11937"/>
                                        </a:lnTo>
                                        <a:lnTo>
                                          <a:pt x="9963" y="12013"/>
                                        </a:lnTo>
                                        <a:lnTo>
                                          <a:pt x="9838" y="12088"/>
                                        </a:lnTo>
                                        <a:lnTo>
                                          <a:pt x="9710" y="12162"/>
                                        </a:lnTo>
                                        <a:lnTo>
                                          <a:pt x="9579" y="12233"/>
                                        </a:lnTo>
                                        <a:lnTo>
                                          <a:pt x="9446" y="12303"/>
                                        </a:lnTo>
                                        <a:lnTo>
                                          <a:pt x="9311" y="12369"/>
                                        </a:lnTo>
                                        <a:lnTo>
                                          <a:pt x="9173" y="12433"/>
                                        </a:lnTo>
                                        <a:lnTo>
                                          <a:pt x="9033" y="12494"/>
                                        </a:lnTo>
                                        <a:lnTo>
                                          <a:pt x="8892" y="12553"/>
                                        </a:lnTo>
                                        <a:lnTo>
                                          <a:pt x="8749" y="12607"/>
                                        </a:lnTo>
                                        <a:lnTo>
                                          <a:pt x="8604" y="12659"/>
                                        </a:lnTo>
                                        <a:lnTo>
                                          <a:pt x="8458" y="12706"/>
                                        </a:lnTo>
                                        <a:lnTo>
                                          <a:pt x="8311" y="12749"/>
                                        </a:lnTo>
                                        <a:lnTo>
                                          <a:pt x="8163" y="12788"/>
                                        </a:lnTo>
                                        <a:lnTo>
                                          <a:pt x="8014" y="12823"/>
                                        </a:lnTo>
                                        <a:lnTo>
                                          <a:pt x="7865" y="12853"/>
                                        </a:lnTo>
                                        <a:lnTo>
                                          <a:pt x="7715" y="12879"/>
                                        </a:lnTo>
                                        <a:lnTo>
                                          <a:pt x="7565" y="12898"/>
                                        </a:lnTo>
                                        <a:lnTo>
                                          <a:pt x="7413" y="12912"/>
                                        </a:lnTo>
                                        <a:lnTo>
                                          <a:pt x="7263" y="12921"/>
                                        </a:lnTo>
                                        <a:lnTo>
                                          <a:pt x="7113" y="12924"/>
                                        </a:lnTo>
                                        <a:close/>
                                        <a:moveTo>
                                          <a:pt x="1" y="6544"/>
                                        </a:moveTo>
                                        <a:lnTo>
                                          <a:pt x="0" y="7069"/>
                                        </a:lnTo>
                                        <a:lnTo>
                                          <a:pt x="3" y="7220"/>
                                        </a:lnTo>
                                        <a:lnTo>
                                          <a:pt x="13" y="7374"/>
                                        </a:lnTo>
                                        <a:lnTo>
                                          <a:pt x="29" y="7530"/>
                                        </a:lnTo>
                                        <a:lnTo>
                                          <a:pt x="50" y="7687"/>
                                        </a:lnTo>
                                        <a:lnTo>
                                          <a:pt x="78" y="7846"/>
                                        </a:lnTo>
                                        <a:lnTo>
                                          <a:pt x="110" y="8006"/>
                                        </a:lnTo>
                                        <a:lnTo>
                                          <a:pt x="148" y="8167"/>
                                        </a:lnTo>
                                        <a:lnTo>
                                          <a:pt x="192" y="8329"/>
                                        </a:lnTo>
                                        <a:lnTo>
                                          <a:pt x="239" y="8489"/>
                                        </a:lnTo>
                                        <a:lnTo>
                                          <a:pt x="291" y="8651"/>
                                        </a:lnTo>
                                        <a:lnTo>
                                          <a:pt x="347" y="8811"/>
                                        </a:lnTo>
                                        <a:lnTo>
                                          <a:pt x="407" y="8971"/>
                                        </a:lnTo>
                                        <a:lnTo>
                                          <a:pt x="471" y="9130"/>
                                        </a:lnTo>
                                        <a:lnTo>
                                          <a:pt x="539" y="9286"/>
                                        </a:lnTo>
                                        <a:lnTo>
                                          <a:pt x="608" y="9442"/>
                                        </a:lnTo>
                                        <a:lnTo>
                                          <a:pt x="681" y="9594"/>
                                        </a:lnTo>
                                        <a:lnTo>
                                          <a:pt x="757" y="9744"/>
                                        </a:lnTo>
                                        <a:lnTo>
                                          <a:pt x="836" y="9891"/>
                                        </a:lnTo>
                                        <a:lnTo>
                                          <a:pt x="915" y="10035"/>
                                        </a:lnTo>
                                        <a:lnTo>
                                          <a:pt x="998" y="10175"/>
                                        </a:lnTo>
                                        <a:lnTo>
                                          <a:pt x="1081" y="10311"/>
                                        </a:lnTo>
                                        <a:lnTo>
                                          <a:pt x="1167" y="10443"/>
                                        </a:lnTo>
                                        <a:lnTo>
                                          <a:pt x="1252" y="10570"/>
                                        </a:lnTo>
                                        <a:lnTo>
                                          <a:pt x="1339" y="10692"/>
                                        </a:lnTo>
                                        <a:lnTo>
                                          <a:pt x="1427" y="10809"/>
                                        </a:lnTo>
                                        <a:lnTo>
                                          <a:pt x="1515" y="10920"/>
                                        </a:lnTo>
                                        <a:lnTo>
                                          <a:pt x="1602" y="11025"/>
                                        </a:lnTo>
                                        <a:lnTo>
                                          <a:pt x="1690" y="11124"/>
                                        </a:lnTo>
                                        <a:lnTo>
                                          <a:pt x="1778" y="11217"/>
                                        </a:lnTo>
                                        <a:lnTo>
                                          <a:pt x="1865" y="11302"/>
                                        </a:lnTo>
                                        <a:lnTo>
                                          <a:pt x="1950" y="11378"/>
                                        </a:lnTo>
                                        <a:lnTo>
                                          <a:pt x="2035" y="11449"/>
                                        </a:lnTo>
                                        <a:lnTo>
                                          <a:pt x="2090" y="11493"/>
                                        </a:lnTo>
                                        <a:lnTo>
                                          <a:pt x="2144" y="11537"/>
                                        </a:lnTo>
                                        <a:lnTo>
                                          <a:pt x="2197" y="11580"/>
                                        </a:lnTo>
                                        <a:lnTo>
                                          <a:pt x="2249" y="11624"/>
                                        </a:lnTo>
                                        <a:lnTo>
                                          <a:pt x="2300" y="11668"/>
                                        </a:lnTo>
                                        <a:lnTo>
                                          <a:pt x="2352" y="11712"/>
                                        </a:lnTo>
                                        <a:lnTo>
                                          <a:pt x="2403" y="11755"/>
                                        </a:lnTo>
                                        <a:lnTo>
                                          <a:pt x="2455" y="11799"/>
                                        </a:lnTo>
                                        <a:lnTo>
                                          <a:pt x="2506" y="11843"/>
                                        </a:lnTo>
                                        <a:lnTo>
                                          <a:pt x="2558" y="11887"/>
                                        </a:lnTo>
                                        <a:lnTo>
                                          <a:pt x="2611" y="11931"/>
                                        </a:lnTo>
                                        <a:lnTo>
                                          <a:pt x="2666" y="11977"/>
                                        </a:lnTo>
                                        <a:lnTo>
                                          <a:pt x="2722" y="12022"/>
                                        </a:lnTo>
                                        <a:lnTo>
                                          <a:pt x="2779" y="12068"/>
                                        </a:lnTo>
                                        <a:lnTo>
                                          <a:pt x="2839" y="12114"/>
                                        </a:lnTo>
                                        <a:lnTo>
                                          <a:pt x="2900" y="12162"/>
                                        </a:lnTo>
                                        <a:lnTo>
                                          <a:pt x="2963" y="12209"/>
                                        </a:lnTo>
                                        <a:lnTo>
                                          <a:pt x="3026" y="12252"/>
                                        </a:lnTo>
                                        <a:lnTo>
                                          <a:pt x="3088" y="12294"/>
                                        </a:lnTo>
                                        <a:lnTo>
                                          <a:pt x="3150" y="12333"/>
                                        </a:lnTo>
                                        <a:lnTo>
                                          <a:pt x="3211" y="12371"/>
                                        </a:lnTo>
                                        <a:lnTo>
                                          <a:pt x="3272" y="12407"/>
                                        </a:lnTo>
                                        <a:lnTo>
                                          <a:pt x="3334" y="12440"/>
                                        </a:lnTo>
                                        <a:lnTo>
                                          <a:pt x="3396" y="12474"/>
                                        </a:lnTo>
                                        <a:lnTo>
                                          <a:pt x="3459" y="12507"/>
                                        </a:lnTo>
                                        <a:lnTo>
                                          <a:pt x="3523" y="12539"/>
                                        </a:lnTo>
                                        <a:lnTo>
                                          <a:pt x="3587" y="12572"/>
                                        </a:lnTo>
                                        <a:lnTo>
                                          <a:pt x="3654" y="12604"/>
                                        </a:lnTo>
                                        <a:lnTo>
                                          <a:pt x="3722" y="12638"/>
                                        </a:lnTo>
                                        <a:lnTo>
                                          <a:pt x="3790" y="12672"/>
                                        </a:lnTo>
                                        <a:lnTo>
                                          <a:pt x="3861" y="12707"/>
                                        </a:lnTo>
                                        <a:lnTo>
                                          <a:pt x="3935" y="12744"/>
                                        </a:lnTo>
                                        <a:lnTo>
                                          <a:pt x="3998" y="12776"/>
                                        </a:lnTo>
                                        <a:lnTo>
                                          <a:pt x="4062" y="12806"/>
                                        </a:lnTo>
                                        <a:lnTo>
                                          <a:pt x="4129" y="12836"/>
                                        </a:lnTo>
                                        <a:lnTo>
                                          <a:pt x="4198" y="12865"/>
                                        </a:lnTo>
                                        <a:lnTo>
                                          <a:pt x="4267" y="12894"/>
                                        </a:lnTo>
                                        <a:lnTo>
                                          <a:pt x="4339" y="12923"/>
                                        </a:lnTo>
                                        <a:lnTo>
                                          <a:pt x="4413" y="12950"/>
                                        </a:lnTo>
                                        <a:lnTo>
                                          <a:pt x="4488" y="12977"/>
                                        </a:lnTo>
                                        <a:lnTo>
                                          <a:pt x="4566" y="13004"/>
                                        </a:lnTo>
                                        <a:lnTo>
                                          <a:pt x="4644" y="13029"/>
                                        </a:lnTo>
                                        <a:lnTo>
                                          <a:pt x="4723" y="13053"/>
                                        </a:lnTo>
                                        <a:lnTo>
                                          <a:pt x="4803" y="13077"/>
                                        </a:lnTo>
                                        <a:lnTo>
                                          <a:pt x="4886" y="13101"/>
                                        </a:lnTo>
                                        <a:lnTo>
                                          <a:pt x="4970" y="13123"/>
                                        </a:lnTo>
                                        <a:lnTo>
                                          <a:pt x="5054" y="13144"/>
                                        </a:lnTo>
                                        <a:lnTo>
                                          <a:pt x="5140" y="13164"/>
                                        </a:lnTo>
                                        <a:lnTo>
                                          <a:pt x="5225" y="13184"/>
                                        </a:lnTo>
                                        <a:lnTo>
                                          <a:pt x="5313" y="13201"/>
                                        </a:lnTo>
                                        <a:lnTo>
                                          <a:pt x="5401" y="13219"/>
                                        </a:lnTo>
                                        <a:lnTo>
                                          <a:pt x="5490" y="13235"/>
                                        </a:lnTo>
                                        <a:lnTo>
                                          <a:pt x="5580" y="13251"/>
                                        </a:lnTo>
                                        <a:lnTo>
                                          <a:pt x="5670" y="13265"/>
                                        </a:lnTo>
                                        <a:lnTo>
                                          <a:pt x="5759" y="13277"/>
                                        </a:lnTo>
                                        <a:lnTo>
                                          <a:pt x="5850" y="13289"/>
                                        </a:lnTo>
                                        <a:lnTo>
                                          <a:pt x="5942" y="13299"/>
                                        </a:lnTo>
                                        <a:lnTo>
                                          <a:pt x="6033" y="13309"/>
                                        </a:lnTo>
                                        <a:lnTo>
                                          <a:pt x="6125" y="13316"/>
                                        </a:lnTo>
                                        <a:lnTo>
                                          <a:pt x="6217" y="13322"/>
                                        </a:lnTo>
                                        <a:lnTo>
                                          <a:pt x="6309" y="13328"/>
                                        </a:lnTo>
                                        <a:lnTo>
                                          <a:pt x="6401" y="13332"/>
                                        </a:lnTo>
                                        <a:lnTo>
                                          <a:pt x="6492" y="13334"/>
                                        </a:lnTo>
                                        <a:lnTo>
                                          <a:pt x="6584" y="13335"/>
                                        </a:lnTo>
                                        <a:lnTo>
                                          <a:pt x="7112" y="13336"/>
                                        </a:lnTo>
                                        <a:lnTo>
                                          <a:pt x="7280" y="13333"/>
                                        </a:lnTo>
                                        <a:lnTo>
                                          <a:pt x="7448" y="13323"/>
                                        </a:lnTo>
                                        <a:lnTo>
                                          <a:pt x="7615" y="13308"/>
                                        </a:lnTo>
                                        <a:lnTo>
                                          <a:pt x="7780" y="13287"/>
                                        </a:lnTo>
                                        <a:lnTo>
                                          <a:pt x="7945" y="13259"/>
                                        </a:lnTo>
                                        <a:lnTo>
                                          <a:pt x="8109" y="13227"/>
                                        </a:lnTo>
                                        <a:lnTo>
                                          <a:pt x="8271" y="13189"/>
                                        </a:lnTo>
                                        <a:lnTo>
                                          <a:pt x="8432" y="13146"/>
                                        </a:lnTo>
                                        <a:lnTo>
                                          <a:pt x="8591" y="13098"/>
                                        </a:lnTo>
                                        <a:lnTo>
                                          <a:pt x="8749" y="13047"/>
                                        </a:lnTo>
                                        <a:lnTo>
                                          <a:pt x="8904" y="12991"/>
                                        </a:lnTo>
                                        <a:lnTo>
                                          <a:pt x="9058" y="12931"/>
                                        </a:lnTo>
                                        <a:lnTo>
                                          <a:pt x="9210" y="12868"/>
                                        </a:lnTo>
                                        <a:lnTo>
                                          <a:pt x="9359" y="12801"/>
                                        </a:lnTo>
                                        <a:lnTo>
                                          <a:pt x="9506" y="12730"/>
                                        </a:lnTo>
                                        <a:lnTo>
                                          <a:pt x="9651" y="12658"/>
                                        </a:lnTo>
                                        <a:lnTo>
                                          <a:pt x="9794" y="12582"/>
                                        </a:lnTo>
                                        <a:lnTo>
                                          <a:pt x="9932" y="12503"/>
                                        </a:lnTo>
                                        <a:lnTo>
                                          <a:pt x="10070" y="12423"/>
                                        </a:lnTo>
                                        <a:lnTo>
                                          <a:pt x="10203" y="12340"/>
                                        </a:lnTo>
                                        <a:lnTo>
                                          <a:pt x="10333" y="12256"/>
                                        </a:lnTo>
                                        <a:lnTo>
                                          <a:pt x="10461" y="12171"/>
                                        </a:lnTo>
                                        <a:lnTo>
                                          <a:pt x="10585" y="12085"/>
                                        </a:lnTo>
                                        <a:lnTo>
                                          <a:pt x="10705" y="11997"/>
                                        </a:lnTo>
                                        <a:lnTo>
                                          <a:pt x="10823" y="11908"/>
                                        </a:lnTo>
                                        <a:lnTo>
                                          <a:pt x="10936" y="11820"/>
                                        </a:lnTo>
                                        <a:lnTo>
                                          <a:pt x="11046" y="11731"/>
                                        </a:lnTo>
                                        <a:lnTo>
                                          <a:pt x="11152" y="11642"/>
                                        </a:lnTo>
                                        <a:lnTo>
                                          <a:pt x="11253" y="11553"/>
                                        </a:lnTo>
                                        <a:lnTo>
                                          <a:pt x="11350" y="11466"/>
                                        </a:lnTo>
                                        <a:lnTo>
                                          <a:pt x="11444" y="11378"/>
                                        </a:lnTo>
                                        <a:lnTo>
                                          <a:pt x="11532" y="11291"/>
                                        </a:lnTo>
                                        <a:lnTo>
                                          <a:pt x="11624" y="11199"/>
                                        </a:lnTo>
                                        <a:lnTo>
                                          <a:pt x="11715" y="11101"/>
                                        </a:lnTo>
                                        <a:lnTo>
                                          <a:pt x="11806" y="11000"/>
                                        </a:lnTo>
                                        <a:lnTo>
                                          <a:pt x="11895" y="10895"/>
                                        </a:lnTo>
                                        <a:lnTo>
                                          <a:pt x="11983" y="10787"/>
                                        </a:lnTo>
                                        <a:lnTo>
                                          <a:pt x="12071" y="10674"/>
                                        </a:lnTo>
                                        <a:lnTo>
                                          <a:pt x="12156" y="10558"/>
                                        </a:lnTo>
                                        <a:lnTo>
                                          <a:pt x="12240" y="10439"/>
                                        </a:lnTo>
                                        <a:lnTo>
                                          <a:pt x="12322" y="10316"/>
                                        </a:lnTo>
                                        <a:lnTo>
                                          <a:pt x="12404" y="10189"/>
                                        </a:lnTo>
                                        <a:lnTo>
                                          <a:pt x="12482" y="10060"/>
                                        </a:lnTo>
                                        <a:lnTo>
                                          <a:pt x="12558" y="9928"/>
                                        </a:lnTo>
                                        <a:lnTo>
                                          <a:pt x="12632" y="9792"/>
                                        </a:lnTo>
                                        <a:lnTo>
                                          <a:pt x="12704" y="9652"/>
                                        </a:lnTo>
                                        <a:lnTo>
                                          <a:pt x="12774" y="9510"/>
                                        </a:lnTo>
                                        <a:lnTo>
                                          <a:pt x="12840" y="9365"/>
                                        </a:lnTo>
                                        <a:lnTo>
                                          <a:pt x="12904" y="9218"/>
                                        </a:lnTo>
                                        <a:lnTo>
                                          <a:pt x="12964" y="9068"/>
                                        </a:lnTo>
                                        <a:lnTo>
                                          <a:pt x="13022" y="8914"/>
                                        </a:lnTo>
                                        <a:lnTo>
                                          <a:pt x="13076" y="8759"/>
                                        </a:lnTo>
                                        <a:lnTo>
                                          <a:pt x="13127" y="8601"/>
                                        </a:lnTo>
                                        <a:lnTo>
                                          <a:pt x="13175" y="8440"/>
                                        </a:lnTo>
                                        <a:lnTo>
                                          <a:pt x="13218" y="8277"/>
                                        </a:lnTo>
                                        <a:lnTo>
                                          <a:pt x="13257" y="8111"/>
                                        </a:lnTo>
                                        <a:lnTo>
                                          <a:pt x="13292" y="7944"/>
                                        </a:lnTo>
                                        <a:lnTo>
                                          <a:pt x="13324" y="7775"/>
                                        </a:lnTo>
                                        <a:lnTo>
                                          <a:pt x="13350" y="7602"/>
                                        </a:lnTo>
                                        <a:lnTo>
                                          <a:pt x="13373" y="7429"/>
                                        </a:lnTo>
                                        <a:lnTo>
                                          <a:pt x="13390" y="7253"/>
                                        </a:lnTo>
                                        <a:lnTo>
                                          <a:pt x="13404" y="7075"/>
                                        </a:lnTo>
                                        <a:lnTo>
                                          <a:pt x="13412" y="6897"/>
                                        </a:lnTo>
                                        <a:lnTo>
                                          <a:pt x="13415" y="6716"/>
                                        </a:lnTo>
                                        <a:lnTo>
                                          <a:pt x="13415" y="6416"/>
                                        </a:lnTo>
                                        <a:lnTo>
                                          <a:pt x="13412" y="6240"/>
                                        </a:lnTo>
                                        <a:lnTo>
                                          <a:pt x="13403" y="6065"/>
                                        </a:lnTo>
                                        <a:lnTo>
                                          <a:pt x="13388" y="5893"/>
                                        </a:lnTo>
                                        <a:lnTo>
                                          <a:pt x="13367" y="5720"/>
                                        </a:lnTo>
                                        <a:lnTo>
                                          <a:pt x="13342" y="5550"/>
                                        </a:lnTo>
                                        <a:lnTo>
                                          <a:pt x="13310" y="5382"/>
                                        </a:lnTo>
                                        <a:lnTo>
                                          <a:pt x="13274" y="5215"/>
                                        </a:lnTo>
                                        <a:lnTo>
                                          <a:pt x="13233" y="5049"/>
                                        </a:lnTo>
                                        <a:lnTo>
                                          <a:pt x="13187" y="4887"/>
                                        </a:lnTo>
                                        <a:lnTo>
                                          <a:pt x="13137" y="4726"/>
                                        </a:lnTo>
                                        <a:lnTo>
                                          <a:pt x="13083" y="4567"/>
                                        </a:lnTo>
                                        <a:lnTo>
                                          <a:pt x="13024" y="4409"/>
                                        </a:lnTo>
                                        <a:lnTo>
                                          <a:pt x="12963" y="4256"/>
                                        </a:lnTo>
                                        <a:lnTo>
                                          <a:pt x="12898" y="4103"/>
                                        </a:lnTo>
                                        <a:lnTo>
                                          <a:pt x="12829" y="3954"/>
                                        </a:lnTo>
                                        <a:lnTo>
                                          <a:pt x="12758" y="3807"/>
                                        </a:lnTo>
                                        <a:lnTo>
                                          <a:pt x="12683" y="3663"/>
                                        </a:lnTo>
                                        <a:lnTo>
                                          <a:pt x="12607" y="3521"/>
                                        </a:lnTo>
                                        <a:lnTo>
                                          <a:pt x="12526" y="3382"/>
                                        </a:lnTo>
                                        <a:lnTo>
                                          <a:pt x="12445" y="3246"/>
                                        </a:lnTo>
                                        <a:lnTo>
                                          <a:pt x="12361" y="3114"/>
                                        </a:lnTo>
                                        <a:lnTo>
                                          <a:pt x="12277" y="2985"/>
                                        </a:lnTo>
                                        <a:lnTo>
                                          <a:pt x="12190" y="2860"/>
                                        </a:lnTo>
                                        <a:lnTo>
                                          <a:pt x="12102" y="2737"/>
                                        </a:lnTo>
                                        <a:lnTo>
                                          <a:pt x="12012" y="2618"/>
                                        </a:lnTo>
                                        <a:lnTo>
                                          <a:pt x="11923" y="2502"/>
                                        </a:lnTo>
                                        <a:lnTo>
                                          <a:pt x="11833" y="2391"/>
                                        </a:lnTo>
                                        <a:lnTo>
                                          <a:pt x="11742" y="2282"/>
                                        </a:lnTo>
                                        <a:lnTo>
                                          <a:pt x="11650" y="2178"/>
                                        </a:lnTo>
                                        <a:lnTo>
                                          <a:pt x="11559" y="2077"/>
                                        </a:lnTo>
                                        <a:lnTo>
                                          <a:pt x="11468" y="1982"/>
                                        </a:lnTo>
                                        <a:lnTo>
                                          <a:pt x="11378" y="1889"/>
                                        </a:lnTo>
                                        <a:lnTo>
                                          <a:pt x="11281" y="1796"/>
                                        </a:lnTo>
                                        <a:lnTo>
                                          <a:pt x="11180" y="1702"/>
                                        </a:lnTo>
                                        <a:lnTo>
                                          <a:pt x="11077" y="1610"/>
                                        </a:lnTo>
                                        <a:lnTo>
                                          <a:pt x="10969" y="1519"/>
                                        </a:lnTo>
                                        <a:lnTo>
                                          <a:pt x="10857" y="1429"/>
                                        </a:lnTo>
                                        <a:lnTo>
                                          <a:pt x="10741" y="1340"/>
                                        </a:lnTo>
                                        <a:lnTo>
                                          <a:pt x="10623" y="1254"/>
                                        </a:lnTo>
                                        <a:lnTo>
                                          <a:pt x="10501" y="1169"/>
                                        </a:lnTo>
                                        <a:lnTo>
                                          <a:pt x="10375" y="1086"/>
                                        </a:lnTo>
                                        <a:lnTo>
                                          <a:pt x="10246" y="1005"/>
                                        </a:lnTo>
                                        <a:lnTo>
                                          <a:pt x="10115" y="926"/>
                                        </a:lnTo>
                                        <a:lnTo>
                                          <a:pt x="9980" y="849"/>
                                        </a:lnTo>
                                        <a:lnTo>
                                          <a:pt x="9841" y="775"/>
                                        </a:lnTo>
                                        <a:lnTo>
                                          <a:pt x="9700" y="703"/>
                                        </a:lnTo>
                                        <a:lnTo>
                                          <a:pt x="9555" y="634"/>
                                        </a:lnTo>
                                        <a:lnTo>
                                          <a:pt x="9408" y="568"/>
                                        </a:lnTo>
                                        <a:lnTo>
                                          <a:pt x="9258" y="505"/>
                                        </a:lnTo>
                                        <a:lnTo>
                                          <a:pt x="9103" y="444"/>
                                        </a:lnTo>
                                        <a:lnTo>
                                          <a:pt x="8948" y="387"/>
                                        </a:lnTo>
                                        <a:lnTo>
                                          <a:pt x="8788" y="333"/>
                                        </a:lnTo>
                                        <a:lnTo>
                                          <a:pt x="8626" y="283"/>
                                        </a:lnTo>
                                        <a:lnTo>
                                          <a:pt x="8462" y="237"/>
                                        </a:lnTo>
                                        <a:lnTo>
                                          <a:pt x="8294" y="193"/>
                                        </a:lnTo>
                                        <a:lnTo>
                                          <a:pt x="8125" y="155"/>
                                        </a:lnTo>
                                        <a:lnTo>
                                          <a:pt x="7953" y="120"/>
                                        </a:lnTo>
                                        <a:lnTo>
                                          <a:pt x="7778" y="89"/>
                                        </a:lnTo>
                                        <a:lnTo>
                                          <a:pt x="7601" y="63"/>
                                        </a:lnTo>
                                        <a:lnTo>
                                          <a:pt x="7421" y="41"/>
                                        </a:lnTo>
                                        <a:lnTo>
                                          <a:pt x="7239" y="23"/>
                                        </a:lnTo>
                                        <a:lnTo>
                                          <a:pt x="7055" y="11"/>
                                        </a:lnTo>
                                        <a:lnTo>
                                          <a:pt x="6869" y="3"/>
                                        </a:lnTo>
                                        <a:lnTo>
                                          <a:pt x="6681" y="0"/>
                                        </a:lnTo>
                                        <a:lnTo>
                                          <a:pt x="6379" y="0"/>
                                        </a:lnTo>
                                        <a:lnTo>
                                          <a:pt x="6301" y="1"/>
                                        </a:lnTo>
                                        <a:lnTo>
                                          <a:pt x="6222" y="4"/>
                                        </a:lnTo>
                                        <a:lnTo>
                                          <a:pt x="6140" y="9"/>
                                        </a:lnTo>
                                        <a:lnTo>
                                          <a:pt x="6058" y="16"/>
                                        </a:lnTo>
                                        <a:lnTo>
                                          <a:pt x="5973" y="25"/>
                                        </a:lnTo>
                                        <a:lnTo>
                                          <a:pt x="5886" y="36"/>
                                        </a:lnTo>
                                        <a:lnTo>
                                          <a:pt x="5800" y="48"/>
                                        </a:lnTo>
                                        <a:lnTo>
                                          <a:pt x="5712" y="62"/>
                                        </a:lnTo>
                                        <a:lnTo>
                                          <a:pt x="5623" y="78"/>
                                        </a:lnTo>
                                        <a:lnTo>
                                          <a:pt x="5534" y="96"/>
                                        </a:lnTo>
                                        <a:lnTo>
                                          <a:pt x="5444" y="114"/>
                                        </a:lnTo>
                                        <a:lnTo>
                                          <a:pt x="5354" y="134"/>
                                        </a:lnTo>
                                        <a:lnTo>
                                          <a:pt x="5265" y="155"/>
                                        </a:lnTo>
                                        <a:lnTo>
                                          <a:pt x="5175" y="177"/>
                                        </a:lnTo>
                                        <a:lnTo>
                                          <a:pt x="5086" y="199"/>
                                        </a:lnTo>
                                        <a:lnTo>
                                          <a:pt x="4997" y="223"/>
                                        </a:lnTo>
                                        <a:lnTo>
                                          <a:pt x="4909" y="248"/>
                                        </a:lnTo>
                                        <a:lnTo>
                                          <a:pt x="4821" y="273"/>
                                        </a:lnTo>
                                        <a:lnTo>
                                          <a:pt x="4736" y="300"/>
                                        </a:lnTo>
                                        <a:lnTo>
                                          <a:pt x="4651" y="326"/>
                                        </a:lnTo>
                                        <a:lnTo>
                                          <a:pt x="4568" y="353"/>
                                        </a:lnTo>
                                        <a:lnTo>
                                          <a:pt x="4486" y="381"/>
                                        </a:lnTo>
                                        <a:lnTo>
                                          <a:pt x="4407" y="408"/>
                                        </a:lnTo>
                                        <a:lnTo>
                                          <a:pt x="4330" y="436"/>
                                        </a:lnTo>
                                        <a:lnTo>
                                          <a:pt x="4254" y="465"/>
                                        </a:lnTo>
                                        <a:lnTo>
                                          <a:pt x="4181" y="493"/>
                                        </a:lnTo>
                                        <a:lnTo>
                                          <a:pt x="4110" y="520"/>
                                        </a:lnTo>
                                        <a:lnTo>
                                          <a:pt x="4042" y="549"/>
                                        </a:lnTo>
                                        <a:lnTo>
                                          <a:pt x="3978" y="576"/>
                                        </a:lnTo>
                                        <a:lnTo>
                                          <a:pt x="3916" y="603"/>
                                        </a:lnTo>
                                        <a:lnTo>
                                          <a:pt x="3858" y="631"/>
                                        </a:lnTo>
                                        <a:lnTo>
                                          <a:pt x="3803" y="657"/>
                                        </a:lnTo>
                                        <a:lnTo>
                                          <a:pt x="3729" y="695"/>
                                        </a:lnTo>
                                        <a:lnTo>
                                          <a:pt x="3657" y="732"/>
                                        </a:lnTo>
                                        <a:lnTo>
                                          <a:pt x="3586" y="769"/>
                                        </a:lnTo>
                                        <a:lnTo>
                                          <a:pt x="3518" y="804"/>
                                        </a:lnTo>
                                        <a:lnTo>
                                          <a:pt x="3450" y="841"/>
                                        </a:lnTo>
                                        <a:lnTo>
                                          <a:pt x="3384" y="878"/>
                                        </a:lnTo>
                                        <a:lnTo>
                                          <a:pt x="3320" y="915"/>
                                        </a:lnTo>
                                        <a:lnTo>
                                          <a:pt x="3256" y="951"/>
                                        </a:lnTo>
                                        <a:lnTo>
                                          <a:pt x="3194" y="989"/>
                                        </a:lnTo>
                                        <a:lnTo>
                                          <a:pt x="3133" y="1026"/>
                                        </a:lnTo>
                                        <a:lnTo>
                                          <a:pt x="3073" y="1064"/>
                                        </a:lnTo>
                                        <a:lnTo>
                                          <a:pt x="3014" y="1102"/>
                                        </a:lnTo>
                                        <a:lnTo>
                                          <a:pt x="2956" y="1141"/>
                                        </a:lnTo>
                                        <a:lnTo>
                                          <a:pt x="2899" y="1180"/>
                                        </a:lnTo>
                                        <a:lnTo>
                                          <a:pt x="2842" y="1218"/>
                                        </a:lnTo>
                                        <a:lnTo>
                                          <a:pt x="2786" y="1258"/>
                                        </a:lnTo>
                                        <a:lnTo>
                                          <a:pt x="2731" y="1298"/>
                                        </a:lnTo>
                                        <a:lnTo>
                                          <a:pt x="2676" y="1339"/>
                                        </a:lnTo>
                                        <a:lnTo>
                                          <a:pt x="2622" y="1381"/>
                                        </a:lnTo>
                                        <a:lnTo>
                                          <a:pt x="2568" y="1423"/>
                                        </a:lnTo>
                                        <a:lnTo>
                                          <a:pt x="2514" y="1468"/>
                                        </a:lnTo>
                                        <a:lnTo>
                                          <a:pt x="2461" y="1511"/>
                                        </a:lnTo>
                                        <a:lnTo>
                                          <a:pt x="2407" y="1556"/>
                                        </a:lnTo>
                                        <a:lnTo>
                                          <a:pt x="2354" y="1602"/>
                                        </a:lnTo>
                                        <a:lnTo>
                                          <a:pt x="2300" y="1648"/>
                                        </a:lnTo>
                                        <a:lnTo>
                                          <a:pt x="2248" y="1696"/>
                                        </a:lnTo>
                                        <a:lnTo>
                                          <a:pt x="2194" y="1745"/>
                                        </a:lnTo>
                                        <a:lnTo>
                                          <a:pt x="2140" y="1795"/>
                                        </a:lnTo>
                                        <a:lnTo>
                                          <a:pt x="2086" y="1846"/>
                                        </a:lnTo>
                                        <a:lnTo>
                                          <a:pt x="2031" y="1899"/>
                                        </a:lnTo>
                                        <a:lnTo>
                                          <a:pt x="1976" y="1951"/>
                                        </a:lnTo>
                                        <a:lnTo>
                                          <a:pt x="1921" y="2007"/>
                                        </a:lnTo>
                                        <a:lnTo>
                                          <a:pt x="1828" y="2101"/>
                                        </a:lnTo>
                                        <a:lnTo>
                                          <a:pt x="1736" y="2197"/>
                                        </a:lnTo>
                                        <a:lnTo>
                                          <a:pt x="1645" y="2298"/>
                                        </a:lnTo>
                                        <a:lnTo>
                                          <a:pt x="1555" y="2402"/>
                                        </a:lnTo>
                                        <a:lnTo>
                                          <a:pt x="1465" y="2511"/>
                                        </a:lnTo>
                                        <a:lnTo>
                                          <a:pt x="1377" y="2622"/>
                                        </a:lnTo>
                                        <a:lnTo>
                                          <a:pt x="1289" y="2737"/>
                                        </a:lnTo>
                                        <a:lnTo>
                                          <a:pt x="1205" y="2855"/>
                                        </a:lnTo>
                                        <a:lnTo>
                                          <a:pt x="1120" y="2976"/>
                                        </a:lnTo>
                                        <a:lnTo>
                                          <a:pt x="1039" y="3101"/>
                                        </a:lnTo>
                                        <a:lnTo>
                                          <a:pt x="958" y="3229"/>
                                        </a:lnTo>
                                        <a:lnTo>
                                          <a:pt x="880" y="3360"/>
                                        </a:lnTo>
                                        <a:lnTo>
                                          <a:pt x="804" y="3494"/>
                                        </a:lnTo>
                                        <a:lnTo>
                                          <a:pt x="731" y="3630"/>
                                        </a:lnTo>
                                        <a:lnTo>
                                          <a:pt x="660" y="3771"/>
                                        </a:lnTo>
                                        <a:lnTo>
                                          <a:pt x="591" y="3913"/>
                                        </a:lnTo>
                                        <a:lnTo>
                                          <a:pt x="526" y="4059"/>
                                        </a:lnTo>
                                        <a:lnTo>
                                          <a:pt x="465" y="4207"/>
                                        </a:lnTo>
                                        <a:lnTo>
                                          <a:pt x="405" y="4359"/>
                                        </a:lnTo>
                                        <a:lnTo>
                                          <a:pt x="349" y="4512"/>
                                        </a:lnTo>
                                        <a:lnTo>
                                          <a:pt x="297" y="4669"/>
                                        </a:lnTo>
                                        <a:lnTo>
                                          <a:pt x="249" y="4828"/>
                                        </a:lnTo>
                                        <a:lnTo>
                                          <a:pt x="204" y="4990"/>
                                        </a:lnTo>
                                        <a:lnTo>
                                          <a:pt x="163" y="5153"/>
                                        </a:lnTo>
                                        <a:lnTo>
                                          <a:pt x="127" y="5320"/>
                                        </a:lnTo>
                                        <a:lnTo>
                                          <a:pt x="94" y="5488"/>
                                        </a:lnTo>
                                        <a:lnTo>
                                          <a:pt x="67" y="5658"/>
                                        </a:lnTo>
                                        <a:lnTo>
                                          <a:pt x="44" y="5832"/>
                                        </a:lnTo>
                                        <a:lnTo>
                                          <a:pt x="26" y="6007"/>
                                        </a:lnTo>
                                        <a:lnTo>
                                          <a:pt x="13" y="6184"/>
                                        </a:lnTo>
                                        <a:lnTo>
                                          <a:pt x="5" y="6364"/>
                                        </a:lnTo>
                                        <a:lnTo>
                                          <a:pt x="1" y="65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1B4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6" name="Freeform 2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36" y="660"/>
                                    <a:ext cx="37" cy="50"/>
                                  </a:xfrm>
                                  <a:custGeom>
                                    <a:avLst/>
                                    <a:gdLst>
                                      <a:gd name="T0" fmla="*/ 150 w 338"/>
                                      <a:gd name="T1" fmla="*/ 450 h 450"/>
                                      <a:gd name="T2" fmla="*/ 182 w 338"/>
                                      <a:gd name="T3" fmla="*/ 374 h 450"/>
                                      <a:gd name="T4" fmla="*/ 230 w 338"/>
                                      <a:gd name="T5" fmla="*/ 374 h 450"/>
                                      <a:gd name="T6" fmla="*/ 261 w 338"/>
                                      <a:gd name="T7" fmla="*/ 371 h 450"/>
                                      <a:gd name="T8" fmla="*/ 289 w 338"/>
                                      <a:gd name="T9" fmla="*/ 366 h 450"/>
                                      <a:gd name="T10" fmla="*/ 312 w 338"/>
                                      <a:gd name="T11" fmla="*/ 355 h 450"/>
                                      <a:gd name="T12" fmla="*/ 324 w 338"/>
                                      <a:gd name="T13" fmla="*/ 344 h 450"/>
                                      <a:gd name="T14" fmla="*/ 331 w 338"/>
                                      <a:gd name="T15" fmla="*/ 334 h 450"/>
                                      <a:gd name="T16" fmla="*/ 336 w 338"/>
                                      <a:gd name="T17" fmla="*/ 322 h 450"/>
                                      <a:gd name="T18" fmla="*/ 338 w 338"/>
                                      <a:gd name="T19" fmla="*/ 308 h 450"/>
                                      <a:gd name="T20" fmla="*/ 338 w 338"/>
                                      <a:gd name="T21" fmla="*/ 273 h 450"/>
                                      <a:gd name="T22" fmla="*/ 331 w 338"/>
                                      <a:gd name="T23" fmla="*/ 219 h 450"/>
                                      <a:gd name="T24" fmla="*/ 316 w 338"/>
                                      <a:gd name="T25" fmla="*/ 166 h 450"/>
                                      <a:gd name="T26" fmla="*/ 300 w 338"/>
                                      <a:gd name="T27" fmla="*/ 129 h 450"/>
                                      <a:gd name="T28" fmla="*/ 287 w 338"/>
                                      <a:gd name="T29" fmla="*/ 106 h 450"/>
                                      <a:gd name="T30" fmla="*/ 274 w 338"/>
                                      <a:gd name="T31" fmla="*/ 85 h 450"/>
                                      <a:gd name="T32" fmla="*/ 257 w 338"/>
                                      <a:gd name="T33" fmla="*/ 65 h 450"/>
                                      <a:gd name="T34" fmla="*/ 240 w 338"/>
                                      <a:gd name="T35" fmla="*/ 48 h 450"/>
                                      <a:gd name="T36" fmla="*/ 220 w 338"/>
                                      <a:gd name="T37" fmla="*/ 34 h 450"/>
                                      <a:gd name="T38" fmla="*/ 199 w 338"/>
                                      <a:gd name="T39" fmla="*/ 21 h 450"/>
                                      <a:gd name="T40" fmla="*/ 176 w 338"/>
                                      <a:gd name="T41" fmla="*/ 10 h 450"/>
                                      <a:gd name="T42" fmla="*/ 152 w 338"/>
                                      <a:gd name="T43" fmla="*/ 4 h 450"/>
                                      <a:gd name="T44" fmla="*/ 127 w 338"/>
                                      <a:gd name="T45" fmla="*/ 1 h 450"/>
                                      <a:gd name="T46" fmla="*/ 106 w 338"/>
                                      <a:gd name="T47" fmla="*/ 1 h 450"/>
                                      <a:gd name="T48" fmla="*/ 91 w 338"/>
                                      <a:gd name="T49" fmla="*/ 9 h 450"/>
                                      <a:gd name="T50" fmla="*/ 77 w 338"/>
                                      <a:gd name="T51" fmla="*/ 24 h 450"/>
                                      <a:gd name="T52" fmla="*/ 65 w 338"/>
                                      <a:gd name="T53" fmla="*/ 44 h 450"/>
                                      <a:gd name="T54" fmla="*/ 55 w 338"/>
                                      <a:gd name="T55" fmla="*/ 70 h 450"/>
                                      <a:gd name="T56" fmla="*/ 45 w 338"/>
                                      <a:gd name="T57" fmla="*/ 101 h 450"/>
                                      <a:gd name="T58" fmla="*/ 33 w 338"/>
                                      <a:gd name="T59" fmla="*/ 152 h 450"/>
                                      <a:gd name="T60" fmla="*/ 19 w 338"/>
                                      <a:gd name="T61" fmla="*/ 227 h 450"/>
                                      <a:gd name="T62" fmla="*/ 9 w 338"/>
                                      <a:gd name="T63" fmla="*/ 303 h 450"/>
                                      <a:gd name="T64" fmla="*/ 1 w 338"/>
                                      <a:gd name="T65" fmla="*/ 403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</a:cxnLst>
                                    <a:rect l="0" t="0" r="r" b="b"/>
                                    <a:pathLst>
                                      <a:path w="338" h="450">
                                        <a:moveTo>
                                          <a:pt x="0" y="450"/>
                                        </a:moveTo>
                                        <a:lnTo>
                                          <a:pt x="150" y="450"/>
                                        </a:lnTo>
                                        <a:lnTo>
                                          <a:pt x="150" y="374"/>
                                        </a:lnTo>
                                        <a:lnTo>
                                          <a:pt x="182" y="374"/>
                                        </a:lnTo>
                                        <a:lnTo>
                                          <a:pt x="214" y="374"/>
                                        </a:lnTo>
                                        <a:lnTo>
                                          <a:pt x="230" y="374"/>
                                        </a:lnTo>
                                        <a:lnTo>
                                          <a:pt x="246" y="373"/>
                                        </a:lnTo>
                                        <a:lnTo>
                                          <a:pt x="261" y="371"/>
                                        </a:lnTo>
                                        <a:lnTo>
                                          <a:pt x="276" y="369"/>
                                        </a:lnTo>
                                        <a:lnTo>
                                          <a:pt x="289" y="366"/>
                                        </a:lnTo>
                                        <a:lnTo>
                                          <a:pt x="301" y="362"/>
                                        </a:lnTo>
                                        <a:lnTo>
                                          <a:pt x="312" y="355"/>
                                        </a:lnTo>
                                        <a:lnTo>
                                          <a:pt x="320" y="348"/>
                                        </a:lnTo>
                                        <a:lnTo>
                                          <a:pt x="324" y="344"/>
                                        </a:lnTo>
                                        <a:lnTo>
                                          <a:pt x="329" y="338"/>
                                        </a:lnTo>
                                        <a:lnTo>
                                          <a:pt x="331" y="334"/>
                                        </a:lnTo>
                                        <a:lnTo>
                                          <a:pt x="334" y="328"/>
                                        </a:lnTo>
                                        <a:lnTo>
                                          <a:pt x="336" y="322"/>
                                        </a:lnTo>
                                        <a:lnTo>
                                          <a:pt x="337" y="315"/>
                                        </a:lnTo>
                                        <a:lnTo>
                                          <a:pt x="338" y="308"/>
                                        </a:lnTo>
                                        <a:lnTo>
                                          <a:pt x="338" y="301"/>
                                        </a:lnTo>
                                        <a:lnTo>
                                          <a:pt x="338" y="273"/>
                                        </a:lnTo>
                                        <a:lnTo>
                                          <a:pt x="335" y="245"/>
                                        </a:lnTo>
                                        <a:lnTo>
                                          <a:pt x="331" y="219"/>
                                        </a:lnTo>
                                        <a:lnTo>
                                          <a:pt x="324" y="191"/>
                                        </a:lnTo>
                                        <a:lnTo>
                                          <a:pt x="316" y="166"/>
                                        </a:lnTo>
                                        <a:lnTo>
                                          <a:pt x="305" y="141"/>
                                        </a:lnTo>
                                        <a:lnTo>
                                          <a:pt x="300" y="129"/>
                                        </a:lnTo>
                                        <a:lnTo>
                                          <a:pt x="294" y="118"/>
                                        </a:lnTo>
                                        <a:lnTo>
                                          <a:pt x="287" y="106"/>
                                        </a:lnTo>
                                        <a:lnTo>
                                          <a:pt x="281" y="96"/>
                                        </a:lnTo>
                                        <a:lnTo>
                                          <a:pt x="274" y="85"/>
                                        </a:lnTo>
                                        <a:lnTo>
                                          <a:pt x="265" y="75"/>
                                        </a:lnTo>
                                        <a:lnTo>
                                          <a:pt x="257" y="65"/>
                                        </a:lnTo>
                                        <a:lnTo>
                                          <a:pt x="248" y="57"/>
                                        </a:lnTo>
                                        <a:lnTo>
                                          <a:pt x="240" y="48"/>
                                        </a:lnTo>
                                        <a:lnTo>
                                          <a:pt x="230" y="40"/>
                                        </a:lnTo>
                                        <a:lnTo>
                                          <a:pt x="220" y="34"/>
                                        </a:lnTo>
                                        <a:lnTo>
                                          <a:pt x="210" y="26"/>
                                        </a:lnTo>
                                        <a:lnTo>
                                          <a:pt x="199" y="21"/>
                                        </a:lnTo>
                                        <a:lnTo>
                                          <a:pt x="188" y="16"/>
                                        </a:lnTo>
                                        <a:lnTo>
                                          <a:pt x="176" y="10"/>
                                        </a:lnTo>
                                        <a:lnTo>
                                          <a:pt x="165" y="7"/>
                                        </a:lnTo>
                                        <a:lnTo>
                                          <a:pt x="152" y="4"/>
                                        </a:lnTo>
                                        <a:lnTo>
                                          <a:pt x="139" y="2"/>
                                        </a:lnTo>
                                        <a:lnTo>
                                          <a:pt x="127" y="1"/>
                                        </a:lnTo>
                                        <a:lnTo>
                                          <a:pt x="113" y="0"/>
                                        </a:lnTo>
                                        <a:lnTo>
                                          <a:pt x="106" y="1"/>
                                        </a:lnTo>
                                        <a:lnTo>
                                          <a:pt x="98" y="4"/>
                                        </a:lnTo>
                                        <a:lnTo>
                                          <a:pt x="91" y="9"/>
                                        </a:lnTo>
                                        <a:lnTo>
                                          <a:pt x="84" y="16"/>
                                        </a:lnTo>
                                        <a:lnTo>
                                          <a:pt x="77" y="24"/>
                                        </a:lnTo>
                                        <a:lnTo>
                                          <a:pt x="72" y="34"/>
                                        </a:lnTo>
                                        <a:lnTo>
                                          <a:pt x="65" y="44"/>
                                        </a:lnTo>
                                        <a:lnTo>
                                          <a:pt x="60" y="57"/>
                                        </a:lnTo>
                                        <a:lnTo>
                                          <a:pt x="55" y="70"/>
                                        </a:lnTo>
                                        <a:lnTo>
                                          <a:pt x="50" y="85"/>
                                        </a:lnTo>
                                        <a:lnTo>
                                          <a:pt x="45" y="101"/>
                                        </a:lnTo>
                                        <a:lnTo>
                                          <a:pt x="40" y="118"/>
                                        </a:lnTo>
                                        <a:lnTo>
                                          <a:pt x="33" y="152"/>
                                        </a:lnTo>
                                        <a:lnTo>
                                          <a:pt x="25" y="189"/>
                                        </a:lnTo>
                                        <a:lnTo>
                                          <a:pt x="19" y="227"/>
                                        </a:lnTo>
                                        <a:lnTo>
                                          <a:pt x="14" y="266"/>
                                        </a:lnTo>
                                        <a:lnTo>
                                          <a:pt x="9" y="303"/>
                                        </a:lnTo>
                                        <a:lnTo>
                                          <a:pt x="6" y="339"/>
                                        </a:lnTo>
                                        <a:lnTo>
                                          <a:pt x="1" y="403"/>
                                        </a:lnTo>
                                        <a:lnTo>
                                          <a:pt x="0" y="4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ECF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7" name="Freeform 2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3" y="693"/>
                                    <a:ext cx="38" cy="50"/>
                                  </a:xfrm>
                                  <a:custGeom>
                                    <a:avLst/>
                                    <a:gdLst>
                                      <a:gd name="T0" fmla="*/ 150 w 340"/>
                                      <a:gd name="T1" fmla="*/ 450 h 450"/>
                                      <a:gd name="T2" fmla="*/ 194 w 340"/>
                                      <a:gd name="T3" fmla="*/ 375 h 450"/>
                                      <a:gd name="T4" fmla="*/ 248 w 340"/>
                                      <a:gd name="T5" fmla="*/ 374 h 450"/>
                                      <a:gd name="T6" fmla="*/ 277 w 340"/>
                                      <a:gd name="T7" fmla="*/ 369 h 450"/>
                                      <a:gd name="T8" fmla="*/ 296 w 340"/>
                                      <a:gd name="T9" fmla="*/ 363 h 450"/>
                                      <a:gd name="T10" fmla="*/ 307 w 340"/>
                                      <a:gd name="T11" fmla="*/ 357 h 450"/>
                                      <a:gd name="T12" fmla="*/ 315 w 340"/>
                                      <a:gd name="T13" fmla="*/ 348 h 450"/>
                                      <a:gd name="T14" fmla="*/ 324 w 340"/>
                                      <a:gd name="T15" fmla="*/ 339 h 450"/>
                                      <a:gd name="T16" fmla="*/ 329 w 340"/>
                                      <a:gd name="T17" fmla="*/ 326 h 450"/>
                                      <a:gd name="T18" fmla="*/ 334 w 340"/>
                                      <a:gd name="T19" fmla="*/ 313 h 450"/>
                                      <a:gd name="T20" fmla="*/ 339 w 340"/>
                                      <a:gd name="T21" fmla="*/ 285 h 450"/>
                                      <a:gd name="T22" fmla="*/ 339 w 340"/>
                                      <a:gd name="T23" fmla="*/ 236 h 450"/>
                                      <a:gd name="T24" fmla="*/ 331 w 340"/>
                                      <a:gd name="T25" fmla="*/ 183 h 450"/>
                                      <a:gd name="T26" fmla="*/ 316 w 340"/>
                                      <a:gd name="T27" fmla="*/ 135 h 450"/>
                                      <a:gd name="T28" fmla="*/ 300 w 340"/>
                                      <a:gd name="T29" fmla="*/ 103 h 450"/>
                                      <a:gd name="T30" fmla="*/ 288 w 340"/>
                                      <a:gd name="T31" fmla="*/ 85 h 450"/>
                                      <a:gd name="T32" fmla="*/ 273 w 340"/>
                                      <a:gd name="T33" fmla="*/ 67 h 450"/>
                                      <a:gd name="T34" fmla="*/ 257 w 340"/>
                                      <a:gd name="T35" fmla="*/ 51 h 450"/>
                                      <a:gd name="T36" fmla="*/ 239 w 340"/>
                                      <a:gd name="T37" fmla="*/ 37 h 450"/>
                                      <a:gd name="T38" fmla="*/ 220 w 340"/>
                                      <a:gd name="T39" fmla="*/ 26 h 450"/>
                                      <a:gd name="T40" fmla="*/ 199 w 340"/>
                                      <a:gd name="T41" fmla="*/ 16 h 450"/>
                                      <a:gd name="T42" fmla="*/ 177 w 340"/>
                                      <a:gd name="T43" fmla="*/ 9 h 450"/>
                                      <a:gd name="T44" fmla="*/ 152 w 340"/>
                                      <a:gd name="T45" fmla="*/ 4 h 450"/>
                                      <a:gd name="T46" fmla="*/ 127 w 340"/>
                                      <a:gd name="T47" fmla="*/ 1 h 450"/>
                                      <a:gd name="T48" fmla="*/ 106 w 340"/>
                                      <a:gd name="T49" fmla="*/ 1 h 450"/>
                                      <a:gd name="T50" fmla="*/ 91 w 340"/>
                                      <a:gd name="T51" fmla="*/ 10 h 450"/>
                                      <a:gd name="T52" fmla="*/ 78 w 340"/>
                                      <a:gd name="T53" fmla="*/ 25 h 450"/>
                                      <a:gd name="T54" fmla="*/ 66 w 340"/>
                                      <a:gd name="T55" fmla="*/ 46 h 450"/>
                                      <a:gd name="T56" fmla="*/ 55 w 340"/>
                                      <a:gd name="T57" fmla="*/ 71 h 450"/>
                                      <a:gd name="T58" fmla="*/ 46 w 340"/>
                                      <a:gd name="T59" fmla="*/ 101 h 450"/>
                                      <a:gd name="T60" fmla="*/ 33 w 340"/>
                                      <a:gd name="T61" fmla="*/ 153 h 450"/>
                                      <a:gd name="T62" fmla="*/ 19 w 340"/>
                                      <a:gd name="T63" fmla="*/ 228 h 450"/>
                                      <a:gd name="T64" fmla="*/ 10 w 340"/>
                                      <a:gd name="T65" fmla="*/ 304 h 450"/>
                                      <a:gd name="T66" fmla="*/ 2 w 340"/>
                                      <a:gd name="T67" fmla="*/ 403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</a:cxnLst>
                                    <a:rect l="0" t="0" r="r" b="b"/>
                                    <a:pathLst>
                                      <a:path w="340" h="450">
                                        <a:moveTo>
                                          <a:pt x="0" y="449"/>
                                        </a:moveTo>
                                        <a:lnTo>
                                          <a:pt x="150" y="450"/>
                                        </a:lnTo>
                                        <a:lnTo>
                                          <a:pt x="150" y="376"/>
                                        </a:lnTo>
                                        <a:lnTo>
                                          <a:pt x="194" y="375"/>
                                        </a:lnTo>
                                        <a:lnTo>
                                          <a:pt x="231" y="375"/>
                                        </a:lnTo>
                                        <a:lnTo>
                                          <a:pt x="248" y="374"/>
                                        </a:lnTo>
                                        <a:lnTo>
                                          <a:pt x="263" y="372"/>
                                        </a:lnTo>
                                        <a:lnTo>
                                          <a:pt x="277" y="369"/>
                                        </a:lnTo>
                                        <a:lnTo>
                                          <a:pt x="290" y="365"/>
                                        </a:lnTo>
                                        <a:lnTo>
                                          <a:pt x="296" y="363"/>
                                        </a:lnTo>
                                        <a:lnTo>
                                          <a:pt x="302" y="360"/>
                                        </a:lnTo>
                                        <a:lnTo>
                                          <a:pt x="307" y="357"/>
                                        </a:lnTo>
                                        <a:lnTo>
                                          <a:pt x="311" y="353"/>
                                        </a:lnTo>
                                        <a:lnTo>
                                          <a:pt x="315" y="348"/>
                                        </a:lnTo>
                                        <a:lnTo>
                                          <a:pt x="319" y="344"/>
                                        </a:lnTo>
                                        <a:lnTo>
                                          <a:pt x="324" y="339"/>
                                        </a:lnTo>
                                        <a:lnTo>
                                          <a:pt x="327" y="333"/>
                                        </a:lnTo>
                                        <a:lnTo>
                                          <a:pt x="329" y="326"/>
                                        </a:lnTo>
                                        <a:lnTo>
                                          <a:pt x="332" y="320"/>
                                        </a:lnTo>
                                        <a:lnTo>
                                          <a:pt x="334" y="313"/>
                                        </a:lnTo>
                                        <a:lnTo>
                                          <a:pt x="336" y="304"/>
                                        </a:lnTo>
                                        <a:lnTo>
                                          <a:pt x="339" y="285"/>
                                        </a:lnTo>
                                        <a:lnTo>
                                          <a:pt x="340" y="263"/>
                                        </a:lnTo>
                                        <a:lnTo>
                                          <a:pt x="339" y="236"/>
                                        </a:lnTo>
                                        <a:lnTo>
                                          <a:pt x="335" y="209"/>
                                        </a:lnTo>
                                        <a:lnTo>
                                          <a:pt x="331" y="183"/>
                                        </a:lnTo>
                                        <a:lnTo>
                                          <a:pt x="325" y="158"/>
                                        </a:lnTo>
                                        <a:lnTo>
                                          <a:pt x="316" y="135"/>
                                        </a:lnTo>
                                        <a:lnTo>
                                          <a:pt x="306" y="114"/>
                                        </a:lnTo>
                                        <a:lnTo>
                                          <a:pt x="300" y="103"/>
                                        </a:lnTo>
                                        <a:lnTo>
                                          <a:pt x="294" y="94"/>
                                        </a:lnTo>
                                        <a:lnTo>
                                          <a:pt x="288" y="85"/>
                                        </a:lnTo>
                                        <a:lnTo>
                                          <a:pt x="280" y="75"/>
                                        </a:lnTo>
                                        <a:lnTo>
                                          <a:pt x="273" y="67"/>
                                        </a:lnTo>
                                        <a:lnTo>
                                          <a:pt x="266" y="59"/>
                                        </a:lnTo>
                                        <a:lnTo>
                                          <a:pt x="257" y="51"/>
                                        </a:lnTo>
                                        <a:lnTo>
                                          <a:pt x="249" y="45"/>
                                        </a:lnTo>
                                        <a:lnTo>
                                          <a:pt x="239" y="37"/>
                                        </a:lnTo>
                                        <a:lnTo>
                                          <a:pt x="230" y="31"/>
                                        </a:lnTo>
                                        <a:lnTo>
                                          <a:pt x="220" y="26"/>
                                        </a:lnTo>
                                        <a:lnTo>
                                          <a:pt x="210" y="20"/>
                                        </a:lnTo>
                                        <a:lnTo>
                                          <a:pt x="199" y="16"/>
                                        </a:lnTo>
                                        <a:lnTo>
                                          <a:pt x="188" y="12"/>
                                        </a:lnTo>
                                        <a:lnTo>
                                          <a:pt x="177" y="9"/>
                                        </a:lnTo>
                                        <a:lnTo>
                                          <a:pt x="165" y="6"/>
                                        </a:lnTo>
                                        <a:lnTo>
                                          <a:pt x="152" y="4"/>
                                        </a:lnTo>
                                        <a:lnTo>
                                          <a:pt x="140" y="3"/>
                                        </a:lnTo>
                                        <a:lnTo>
                                          <a:pt x="127" y="1"/>
                                        </a:lnTo>
                                        <a:lnTo>
                                          <a:pt x="113" y="0"/>
                                        </a:lnTo>
                                        <a:lnTo>
                                          <a:pt x="106" y="1"/>
                                        </a:lnTo>
                                        <a:lnTo>
                                          <a:pt x="98" y="5"/>
                                        </a:lnTo>
                                        <a:lnTo>
                                          <a:pt x="91" y="10"/>
                                        </a:lnTo>
                                        <a:lnTo>
                                          <a:pt x="85" y="16"/>
                                        </a:lnTo>
                                        <a:lnTo>
                                          <a:pt x="78" y="25"/>
                                        </a:lnTo>
                                        <a:lnTo>
                                          <a:pt x="72" y="34"/>
                                        </a:lnTo>
                                        <a:lnTo>
                                          <a:pt x="66" y="46"/>
                                        </a:lnTo>
                                        <a:lnTo>
                                          <a:pt x="60" y="57"/>
                                        </a:lnTo>
                                        <a:lnTo>
                                          <a:pt x="55" y="71"/>
                                        </a:lnTo>
                                        <a:lnTo>
                                          <a:pt x="50" y="86"/>
                                        </a:lnTo>
                                        <a:lnTo>
                                          <a:pt x="46" y="101"/>
                                        </a:lnTo>
                                        <a:lnTo>
                                          <a:pt x="41" y="118"/>
                                        </a:lnTo>
                                        <a:lnTo>
                                          <a:pt x="33" y="153"/>
                                        </a:lnTo>
                                        <a:lnTo>
                                          <a:pt x="26" y="190"/>
                                        </a:lnTo>
                                        <a:lnTo>
                                          <a:pt x="19" y="228"/>
                                        </a:lnTo>
                                        <a:lnTo>
                                          <a:pt x="15" y="266"/>
                                        </a:lnTo>
                                        <a:lnTo>
                                          <a:pt x="10" y="304"/>
                                        </a:lnTo>
                                        <a:lnTo>
                                          <a:pt x="6" y="340"/>
                                        </a:lnTo>
                                        <a:lnTo>
                                          <a:pt x="2" y="403"/>
                                        </a:lnTo>
                                        <a:lnTo>
                                          <a:pt x="0" y="4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ECF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8" name="Freeform 26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60" y="647"/>
                                    <a:ext cx="151" cy="184"/>
                                  </a:xfrm>
                                  <a:custGeom>
                                    <a:avLst/>
                                    <a:gdLst>
                                      <a:gd name="T0" fmla="*/ 282 w 1356"/>
                                      <a:gd name="T1" fmla="*/ 1017 h 1649"/>
                                      <a:gd name="T2" fmla="*/ 371 w 1356"/>
                                      <a:gd name="T3" fmla="*/ 1017 h 1649"/>
                                      <a:gd name="T4" fmla="*/ 436 w 1356"/>
                                      <a:gd name="T5" fmla="*/ 1063 h 1649"/>
                                      <a:gd name="T6" fmla="*/ 540 w 1356"/>
                                      <a:gd name="T7" fmla="*/ 1175 h 1649"/>
                                      <a:gd name="T8" fmla="*/ 622 w 1356"/>
                                      <a:gd name="T9" fmla="*/ 1222 h 1649"/>
                                      <a:gd name="T10" fmla="*/ 730 w 1356"/>
                                      <a:gd name="T11" fmla="*/ 1237 h 1649"/>
                                      <a:gd name="T12" fmla="*/ 812 w 1356"/>
                                      <a:gd name="T13" fmla="*/ 1216 h 1649"/>
                                      <a:gd name="T14" fmla="*/ 882 w 1356"/>
                                      <a:gd name="T15" fmla="*/ 1169 h 1649"/>
                                      <a:gd name="T16" fmla="*/ 964 w 1356"/>
                                      <a:gd name="T17" fmla="*/ 1069 h 1649"/>
                                      <a:gd name="T18" fmla="*/ 1057 w 1356"/>
                                      <a:gd name="T19" fmla="*/ 948 h 1649"/>
                                      <a:gd name="T20" fmla="*/ 1185 w 1356"/>
                                      <a:gd name="T21" fmla="*/ 1003 h 1649"/>
                                      <a:gd name="T22" fmla="*/ 1227 w 1356"/>
                                      <a:gd name="T23" fmla="*/ 1053 h 1649"/>
                                      <a:gd name="T24" fmla="*/ 1242 w 1356"/>
                                      <a:gd name="T25" fmla="*/ 1114 h 1649"/>
                                      <a:gd name="T26" fmla="*/ 1228 w 1356"/>
                                      <a:gd name="T27" fmla="*/ 1216 h 1649"/>
                                      <a:gd name="T28" fmla="*/ 1174 w 1356"/>
                                      <a:gd name="T29" fmla="*/ 1322 h 1649"/>
                                      <a:gd name="T30" fmla="*/ 1091 w 1356"/>
                                      <a:gd name="T31" fmla="*/ 1417 h 1649"/>
                                      <a:gd name="T32" fmla="*/ 991 w 1356"/>
                                      <a:gd name="T33" fmla="*/ 1490 h 1649"/>
                                      <a:gd name="T34" fmla="*/ 882 w 1356"/>
                                      <a:gd name="T35" fmla="*/ 1531 h 1649"/>
                                      <a:gd name="T36" fmla="*/ 662 w 1356"/>
                                      <a:gd name="T37" fmla="*/ 1533 h 1649"/>
                                      <a:gd name="T38" fmla="*/ 515 w 1356"/>
                                      <a:gd name="T39" fmla="*/ 1499 h 1649"/>
                                      <a:gd name="T40" fmla="*/ 386 w 1356"/>
                                      <a:gd name="T41" fmla="*/ 1426 h 1649"/>
                                      <a:gd name="T42" fmla="*/ 283 w 1356"/>
                                      <a:gd name="T43" fmla="*/ 1322 h 1649"/>
                                      <a:gd name="T44" fmla="*/ 215 w 1356"/>
                                      <a:gd name="T45" fmla="*/ 1195 h 1649"/>
                                      <a:gd name="T46" fmla="*/ 188 w 1356"/>
                                      <a:gd name="T47" fmla="*/ 1049 h 1649"/>
                                      <a:gd name="T48" fmla="*/ 698 w 1356"/>
                                      <a:gd name="T49" fmla="*/ 340 h 1649"/>
                                      <a:gd name="T50" fmla="*/ 734 w 1356"/>
                                      <a:gd name="T51" fmla="*/ 183 h 1649"/>
                                      <a:gd name="T52" fmla="*/ 770 w 1356"/>
                                      <a:gd name="T53" fmla="*/ 122 h 1649"/>
                                      <a:gd name="T54" fmla="*/ 831 w 1356"/>
                                      <a:gd name="T55" fmla="*/ 117 h 1649"/>
                                      <a:gd name="T56" fmla="*/ 899 w 1356"/>
                                      <a:gd name="T57" fmla="*/ 147 h 1649"/>
                                      <a:gd name="T58" fmla="*/ 953 w 1356"/>
                                      <a:gd name="T59" fmla="*/ 198 h 1649"/>
                                      <a:gd name="T60" fmla="*/ 995 w 1356"/>
                                      <a:gd name="T61" fmla="*/ 279 h 1649"/>
                                      <a:gd name="T62" fmla="*/ 1017 w 1356"/>
                                      <a:gd name="T63" fmla="*/ 421 h 1649"/>
                                      <a:gd name="T64" fmla="*/ 1003 w 1356"/>
                                      <a:gd name="T65" fmla="*/ 457 h 1649"/>
                                      <a:gd name="T66" fmla="*/ 940 w 1356"/>
                                      <a:gd name="T67" fmla="*/ 484 h 1649"/>
                                      <a:gd name="T68" fmla="*/ 829 w 1356"/>
                                      <a:gd name="T69" fmla="*/ 563 h 1649"/>
                                      <a:gd name="T70" fmla="*/ 15 w 1356"/>
                                      <a:gd name="T71" fmla="*/ 877 h 1649"/>
                                      <a:gd name="T72" fmla="*/ 86 w 1356"/>
                                      <a:gd name="T73" fmla="*/ 1122 h 1649"/>
                                      <a:gd name="T74" fmla="*/ 209 w 1356"/>
                                      <a:gd name="T75" fmla="*/ 1344 h 1649"/>
                                      <a:gd name="T76" fmla="*/ 373 w 1356"/>
                                      <a:gd name="T77" fmla="*/ 1520 h 1649"/>
                                      <a:gd name="T78" fmla="*/ 571 w 1356"/>
                                      <a:gd name="T79" fmla="*/ 1626 h 1649"/>
                                      <a:gd name="T80" fmla="*/ 788 w 1356"/>
                                      <a:gd name="T81" fmla="*/ 1646 h 1649"/>
                                      <a:gd name="T82" fmla="*/ 984 w 1356"/>
                                      <a:gd name="T83" fmla="*/ 1595 h 1649"/>
                                      <a:gd name="T84" fmla="*/ 1143 w 1356"/>
                                      <a:gd name="T85" fmla="*/ 1492 h 1649"/>
                                      <a:gd name="T86" fmla="*/ 1259 w 1356"/>
                                      <a:gd name="T87" fmla="*/ 1343 h 1649"/>
                                      <a:gd name="T88" fmla="*/ 1331 w 1356"/>
                                      <a:gd name="T89" fmla="*/ 1156 h 1649"/>
                                      <a:gd name="T90" fmla="*/ 1356 w 1356"/>
                                      <a:gd name="T91" fmla="*/ 938 h 1649"/>
                                      <a:gd name="T92" fmla="*/ 1333 w 1356"/>
                                      <a:gd name="T93" fmla="*/ 610 h 1649"/>
                                      <a:gd name="T94" fmla="*/ 1251 w 1356"/>
                                      <a:gd name="T95" fmla="*/ 405 h 1649"/>
                                      <a:gd name="T96" fmla="*/ 1119 w 1356"/>
                                      <a:gd name="T97" fmla="*/ 225 h 1649"/>
                                      <a:gd name="T98" fmla="*/ 947 w 1356"/>
                                      <a:gd name="T99" fmla="*/ 88 h 1649"/>
                                      <a:gd name="T100" fmla="*/ 749 w 1356"/>
                                      <a:gd name="T101" fmla="*/ 11 h 1649"/>
                                      <a:gd name="T102" fmla="*/ 476 w 1356"/>
                                      <a:gd name="T103" fmla="*/ 5 h 1649"/>
                                      <a:gd name="T104" fmla="*/ 327 w 1356"/>
                                      <a:gd name="T105" fmla="*/ 65 h 1649"/>
                                      <a:gd name="T106" fmla="*/ 196 w 1356"/>
                                      <a:gd name="T107" fmla="*/ 180 h 1649"/>
                                      <a:gd name="T108" fmla="*/ 93 w 1356"/>
                                      <a:gd name="T109" fmla="*/ 333 h 1649"/>
                                      <a:gd name="T110" fmla="*/ 24 w 1356"/>
                                      <a:gd name="T111" fmla="*/ 503 h 1649"/>
                                      <a:gd name="T112" fmla="*/ 0 w 1356"/>
                                      <a:gd name="T113" fmla="*/ 673 h 16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1356" h="1649">
                                        <a:moveTo>
                                          <a:pt x="188" y="1049"/>
                                        </a:moveTo>
                                        <a:lnTo>
                                          <a:pt x="220" y="1040"/>
                                        </a:lnTo>
                                        <a:lnTo>
                                          <a:pt x="243" y="1033"/>
                                        </a:lnTo>
                                        <a:lnTo>
                                          <a:pt x="259" y="1027"/>
                                        </a:lnTo>
                                        <a:lnTo>
                                          <a:pt x="272" y="1021"/>
                                        </a:lnTo>
                                        <a:lnTo>
                                          <a:pt x="282" y="1017"/>
                                        </a:lnTo>
                                        <a:lnTo>
                                          <a:pt x="296" y="1014"/>
                                        </a:lnTo>
                                        <a:lnTo>
                                          <a:pt x="313" y="1012"/>
                                        </a:lnTo>
                                        <a:lnTo>
                                          <a:pt x="338" y="1012"/>
                                        </a:lnTo>
                                        <a:lnTo>
                                          <a:pt x="350" y="1012"/>
                                        </a:lnTo>
                                        <a:lnTo>
                                          <a:pt x="361" y="1014"/>
                                        </a:lnTo>
                                        <a:lnTo>
                                          <a:pt x="371" y="1017"/>
                                        </a:lnTo>
                                        <a:lnTo>
                                          <a:pt x="382" y="1021"/>
                                        </a:lnTo>
                                        <a:lnTo>
                                          <a:pt x="391" y="1027"/>
                                        </a:lnTo>
                                        <a:lnTo>
                                          <a:pt x="401" y="1032"/>
                                        </a:lnTo>
                                        <a:lnTo>
                                          <a:pt x="409" y="1039"/>
                                        </a:lnTo>
                                        <a:lnTo>
                                          <a:pt x="419" y="1046"/>
                                        </a:lnTo>
                                        <a:lnTo>
                                          <a:pt x="436" y="1063"/>
                                        </a:lnTo>
                                        <a:lnTo>
                                          <a:pt x="453" y="1082"/>
                                        </a:lnTo>
                                        <a:lnTo>
                                          <a:pt x="470" y="1103"/>
                                        </a:lnTo>
                                        <a:lnTo>
                                          <a:pt x="488" y="1124"/>
                                        </a:lnTo>
                                        <a:lnTo>
                                          <a:pt x="508" y="1145"/>
                                        </a:lnTo>
                                        <a:lnTo>
                                          <a:pt x="529" y="1165"/>
                                        </a:lnTo>
                                        <a:lnTo>
                                          <a:pt x="540" y="1175"/>
                                        </a:lnTo>
                                        <a:lnTo>
                                          <a:pt x="552" y="1184"/>
                                        </a:lnTo>
                                        <a:lnTo>
                                          <a:pt x="565" y="1194"/>
                                        </a:lnTo>
                                        <a:lnTo>
                                          <a:pt x="577" y="1201"/>
                                        </a:lnTo>
                                        <a:lnTo>
                                          <a:pt x="591" y="1209"/>
                                        </a:lnTo>
                                        <a:lnTo>
                                          <a:pt x="606" y="1216"/>
                                        </a:lnTo>
                                        <a:lnTo>
                                          <a:pt x="622" y="1222"/>
                                        </a:lnTo>
                                        <a:lnTo>
                                          <a:pt x="639" y="1227"/>
                                        </a:lnTo>
                                        <a:lnTo>
                                          <a:pt x="656" y="1232"/>
                                        </a:lnTo>
                                        <a:lnTo>
                                          <a:pt x="675" y="1235"/>
                                        </a:lnTo>
                                        <a:lnTo>
                                          <a:pt x="694" y="1236"/>
                                        </a:lnTo>
                                        <a:lnTo>
                                          <a:pt x="715" y="1237"/>
                                        </a:lnTo>
                                        <a:lnTo>
                                          <a:pt x="730" y="1237"/>
                                        </a:lnTo>
                                        <a:lnTo>
                                          <a:pt x="744" y="1235"/>
                                        </a:lnTo>
                                        <a:lnTo>
                                          <a:pt x="758" y="1233"/>
                                        </a:lnTo>
                                        <a:lnTo>
                                          <a:pt x="772" y="1229"/>
                                        </a:lnTo>
                                        <a:lnTo>
                                          <a:pt x="786" y="1226"/>
                                        </a:lnTo>
                                        <a:lnTo>
                                          <a:pt x="798" y="1221"/>
                                        </a:lnTo>
                                        <a:lnTo>
                                          <a:pt x="812" y="1216"/>
                                        </a:lnTo>
                                        <a:lnTo>
                                          <a:pt x="824" y="1209"/>
                                        </a:lnTo>
                                        <a:lnTo>
                                          <a:pt x="836" y="1203"/>
                                        </a:lnTo>
                                        <a:lnTo>
                                          <a:pt x="848" y="1196"/>
                                        </a:lnTo>
                                        <a:lnTo>
                                          <a:pt x="860" y="1187"/>
                                        </a:lnTo>
                                        <a:lnTo>
                                          <a:pt x="871" y="1179"/>
                                        </a:lnTo>
                                        <a:lnTo>
                                          <a:pt x="882" y="1169"/>
                                        </a:lnTo>
                                        <a:lnTo>
                                          <a:pt x="892" y="1160"/>
                                        </a:lnTo>
                                        <a:lnTo>
                                          <a:pt x="903" y="1151"/>
                                        </a:lnTo>
                                        <a:lnTo>
                                          <a:pt x="913" y="1139"/>
                                        </a:lnTo>
                                        <a:lnTo>
                                          <a:pt x="932" y="1117"/>
                                        </a:lnTo>
                                        <a:lnTo>
                                          <a:pt x="948" y="1094"/>
                                        </a:lnTo>
                                        <a:lnTo>
                                          <a:pt x="964" y="1069"/>
                                        </a:lnTo>
                                        <a:lnTo>
                                          <a:pt x="978" y="1043"/>
                                        </a:lnTo>
                                        <a:lnTo>
                                          <a:pt x="991" y="1017"/>
                                        </a:lnTo>
                                        <a:lnTo>
                                          <a:pt x="1001" y="991"/>
                                        </a:lnTo>
                                        <a:lnTo>
                                          <a:pt x="1010" y="963"/>
                                        </a:lnTo>
                                        <a:lnTo>
                                          <a:pt x="1017" y="937"/>
                                        </a:lnTo>
                                        <a:lnTo>
                                          <a:pt x="1057" y="948"/>
                                        </a:lnTo>
                                        <a:lnTo>
                                          <a:pt x="1098" y="959"/>
                                        </a:lnTo>
                                        <a:lnTo>
                                          <a:pt x="1117" y="967"/>
                                        </a:lnTo>
                                        <a:lnTo>
                                          <a:pt x="1136" y="974"/>
                                        </a:lnTo>
                                        <a:lnTo>
                                          <a:pt x="1154" y="982"/>
                                        </a:lnTo>
                                        <a:lnTo>
                                          <a:pt x="1169" y="992"/>
                                        </a:lnTo>
                                        <a:lnTo>
                                          <a:pt x="1185" y="1003"/>
                                        </a:lnTo>
                                        <a:lnTo>
                                          <a:pt x="1199" y="1016"/>
                                        </a:lnTo>
                                        <a:lnTo>
                                          <a:pt x="1205" y="1022"/>
                                        </a:lnTo>
                                        <a:lnTo>
                                          <a:pt x="1212" y="1030"/>
                                        </a:lnTo>
                                        <a:lnTo>
                                          <a:pt x="1217" y="1037"/>
                                        </a:lnTo>
                                        <a:lnTo>
                                          <a:pt x="1222" y="1044"/>
                                        </a:lnTo>
                                        <a:lnTo>
                                          <a:pt x="1227" y="1053"/>
                                        </a:lnTo>
                                        <a:lnTo>
                                          <a:pt x="1231" y="1062"/>
                                        </a:lnTo>
                                        <a:lnTo>
                                          <a:pt x="1234" y="1072"/>
                                        </a:lnTo>
                                        <a:lnTo>
                                          <a:pt x="1237" y="1081"/>
                                        </a:lnTo>
                                        <a:lnTo>
                                          <a:pt x="1239" y="1092"/>
                                        </a:lnTo>
                                        <a:lnTo>
                                          <a:pt x="1241" y="1102"/>
                                        </a:lnTo>
                                        <a:lnTo>
                                          <a:pt x="1242" y="1114"/>
                                        </a:lnTo>
                                        <a:lnTo>
                                          <a:pt x="1242" y="1125"/>
                                        </a:lnTo>
                                        <a:lnTo>
                                          <a:pt x="1242" y="1143"/>
                                        </a:lnTo>
                                        <a:lnTo>
                                          <a:pt x="1240" y="1161"/>
                                        </a:lnTo>
                                        <a:lnTo>
                                          <a:pt x="1237" y="1180"/>
                                        </a:lnTo>
                                        <a:lnTo>
                                          <a:pt x="1233" y="1198"/>
                                        </a:lnTo>
                                        <a:lnTo>
                                          <a:pt x="1228" y="1216"/>
                                        </a:lnTo>
                                        <a:lnTo>
                                          <a:pt x="1220" y="1234"/>
                                        </a:lnTo>
                                        <a:lnTo>
                                          <a:pt x="1213" y="1253"/>
                                        </a:lnTo>
                                        <a:lnTo>
                                          <a:pt x="1204" y="1270"/>
                                        </a:lnTo>
                                        <a:lnTo>
                                          <a:pt x="1195" y="1287"/>
                                        </a:lnTo>
                                        <a:lnTo>
                                          <a:pt x="1185" y="1305"/>
                                        </a:lnTo>
                                        <a:lnTo>
                                          <a:pt x="1174" y="1322"/>
                                        </a:lnTo>
                                        <a:lnTo>
                                          <a:pt x="1162" y="1339"/>
                                        </a:lnTo>
                                        <a:lnTo>
                                          <a:pt x="1149" y="1356"/>
                                        </a:lnTo>
                                        <a:lnTo>
                                          <a:pt x="1136" y="1371"/>
                                        </a:lnTo>
                                        <a:lnTo>
                                          <a:pt x="1122" y="1387"/>
                                        </a:lnTo>
                                        <a:lnTo>
                                          <a:pt x="1107" y="1403"/>
                                        </a:lnTo>
                                        <a:lnTo>
                                          <a:pt x="1091" y="1417"/>
                                        </a:lnTo>
                                        <a:lnTo>
                                          <a:pt x="1075" y="1431"/>
                                        </a:lnTo>
                                        <a:lnTo>
                                          <a:pt x="1060" y="1444"/>
                                        </a:lnTo>
                                        <a:lnTo>
                                          <a:pt x="1043" y="1457"/>
                                        </a:lnTo>
                                        <a:lnTo>
                                          <a:pt x="1026" y="1469"/>
                                        </a:lnTo>
                                        <a:lnTo>
                                          <a:pt x="1009" y="1480"/>
                                        </a:lnTo>
                                        <a:lnTo>
                                          <a:pt x="991" y="1490"/>
                                        </a:lnTo>
                                        <a:lnTo>
                                          <a:pt x="973" y="1500"/>
                                        </a:lnTo>
                                        <a:lnTo>
                                          <a:pt x="955" y="1508"/>
                                        </a:lnTo>
                                        <a:lnTo>
                                          <a:pt x="937" y="1515"/>
                                        </a:lnTo>
                                        <a:lnTo>
                                          <a:pt x="919" y="1522"/>
                                        </a:lnTo>
                                        <a:lnTo>
                                          <a:pt x="900" y="1527"/>
                                        </a:lnTo>
                                        <a:lnTo>
                                          <a:pt x="882" y="1531"/>
                                        </a:lnTo>
                                        <a:lnTo>
                                          <a:pt x="864" y="1534"/>
                                        </a:lnTo>
                                        <a:lnTo>
                                          <a:pt x="846" y="1535"/>
                                        </a:lnTo>
                                        <a:lnTo>
                                          <a:pt x="828" y="1536"/>
                                        </a:lnTo>
                                        <a:lnTo>
                                          <a:pt x="715" y="1536"/>
                                        </a:lnTo>
                                        <a:lnTo>
                                          <a:pt x="688" y="1535"/>
                                        </a:lnTo>
                                        <a:lnTo>
                                          <a:pt x="662" y="1533"/>
                                        </a:lnTo>
                                        <a:lnTo>
                                          <a:pt x="637" y="1531"/>
                                        </a:lnTo>
                                        <a:lnTo>
                                          <a:pt x="611" y="1526"/>
                                        </a:lnTo>
                                        <a:lnTo>
                                          <a:pt x="587" y="1521"/>
                                        </a:lnTo>
                                        <a:lnTo>
                                          <a:pt x="562" y="1514"/>
                                        </a:lnTo>
                                        <a:lnTo>
                                          <a:pt x="538" y="1507"/>
                                        </a:lnTo>
                                        <a:lnTo>
                                          <a:pt x="515" y="1499"/>
                                        </a:lnTo>
                                        <a:lnTo>
                                          <a:pt x="492" y="1488"/>
                                        </a:lnTo>
                                        <a:lnTo>
                                          <a:pt x="469" y="1478"/>
                                        </a:lnTo>
                                        <a:lnTo>
                                          <a:pt x="447" y="1466"/>
                                        </a:lnTo>
                                        <a:lnTo>
                                          <a:pt x="426" y="1453"/>
                                        </a:lnTo>
                                        <a:lnTo>
                                          <a:pt x="405" y="1440"/>
                                        </a:lnTo>
                                        <a:lnTo>
                                          <a:pt x="386" y="1426"/>
                                        </a:lnTo>
                                        <a:lnTo>
                                          <a:pt x="367" y="1410"/>
                                        </a:lnTo>
                                        <a:lnTo>
                                          <a:pt x="348" y="1394"/>
                                        </a:lnTo>
                                        <a:lnTo>
                                          <a:pt x="331" y="1378"/>
                                        </a:lnTo>
                                        <a:lnTo>
                                          <a:pt x="314" y="1360"/>
                                        </a:lnTo>
                                        <a:lnTo>
                                          <a:pt x="298" y="1341"/>
                                        </a:lnTo>
                                        <a:lnTo>
                                          <a:pt x="283" y="1322"/>
                                        </a:lnTo>
                                        <a:lnTo>
                                          <a:pt x="270" y="1302"/>
                                        </a:lnTo>
                                        <a:lnTo>
                                          <a:pt x="256" y="1282"/>
                                        </a:lnTo>
                                        <a:lnTo>
                                          <a:pt x="244" y="1261"/>
                                        </a:lnTo>
                                        <a:lnTo>
                                          <a:pt x="234" y="1239"/>
                                        </a:lnTo>
                                        <a:lnTo>
                                          <a:pt x="223" y="1217"/>
                                        </a:lnTo>
                                        <a:lnTo>
                                          <a:pt x="215" y="1195"/>
                                        </a:lnTo>
                                        <a:lnTo>
                                          <a:pt x="207" y="1172"/>
                                        </a:lnTo>
                                        <a:lnTo>
                                          <a:pt x="201" y="1147"/>
                                        </a:lnTo>
                                        <a:lnTo>
                                          <a:pt x="196" y="1123"/>
                                        </a:lnTo>
                                        <a:lnTo>
                                          <a:pt x="191" y="1099"/>
                                        </a:lnTo>
                                        <a:lnTo>
                                          <a:pt x="189" y="1074"/>
                                        </a:lnTo>
                                        <a:lnTo>
                                          <a:pt x="188" y="1049"/>
                                        </a:lnTo>
                                        <a:close/>
                                        <a:moveTo>
                                          <a:pt x="679" y="563"/>
                                        </a:moveTo>
                                        <a:lnTo>
                                          <a:pt x="680" y="516"/>
                                        </a:lnTo>
                                        <a:lnTo>
                                          <a:pt x="685" y="452"/>
                                        </a:lnTo>
                                        <a:lnTo>
                                          <a:pt x="688" y="416"/>
                                        </a:lnTo>
                                        <a:lnTo>
                                          <a:pt x="693" y="379"/>
                                        </a:lnTo>
                                        <a:lnTo>
                                          <a:pt x="698" y="340"/>
                                        </a:lnTo>
                                        <a:lnTo>
                                          <a:pt x="704" y="302"/>
                                        </a:lnTo>
                                        <a:lnTo>
                                          <a:pt x="712" y="265"/>
                                        </a:lnTo>
                                        <a:lnTo>
                                          <a:pt x="719" y="231"/>
                                        </a:lnTo>
                                        <a:lnTo>
                                          <a:pt x="724" y="214"/>
                                        </a:lnTo>
                                        <a:lnTo>
                                          <a:pt x="729" y="198"/>
                                        </a:lnTo>
                                        <a:lnTo>
                                          <a:pt x="734" y="183"/>
                                        </a:lnTo>
                                        <a:lnTo>
                                          <a:pt x="739" y="170"/>
                                        </a:lnTo>
                                        <a:lnTo>
                                          <a:pt x="744" y="157"/>
                                        </a:lnTo>
                                        <a:lnTo>
                                          <a:pt x="751" y="147"/>
                                        </a:lnTo>
                                        <a:lnTo>
                                          <a:pt x="756" y="137"/>
                                        </a:lnTo>
                                        <a:lnTo>
                                          <a:pt x="763" y="129"/>
                                        </a:lnTo>
                                        <a:lnTo>
                                          <a:pt x="770" y="122"/>
                                        </a:lnTo>
                                        <a:lnTo>
                                          <a:pt x="777" y="117"/>
                                        </a:lnTo>
                                        <a:lnTo>
                                          <a:pt x="785" y="114"/>
                                        </a:lnTo>
                                        <a:lnTo>
                                          <a:pt x="792" y="113"/>
                                        </a:lnTo>
                                        <a:lnTo>
                                          <a:pt x="806" y="114"/>
                                        </a:lnTo>
                                        <a:lnTo>
                                          <a:pt x="818" y="115"/>
                                        </a:lnTo>
                                        <a:lnTo>
                                          <a:pt x="831" y="117"/>
                                        </a:lnTo>
                                        <a:lnTo>
                                          <a:pt x="844" y="120"/>
                                        </a:lnTo>
                                        <a:lnTo>
                                          <a:pt x="855" y="123"/>
                                        </a:lnTo>
                                        <a:lnTo>
                                          <a:pt x="867" y="129"/>
                                        </a:lnTo>
                                        <a:lnTo>
                                          <a:pt x="878" y="134"/>
                                        </a:lnTo>
                                        <a:lnTo>
                                          <a:pt x="889" y="139"/>
                                        </a:lnTo>
                                        <a:lnTo>
                                          <a:pt x="899" y="147"/>
                                        </a:lnTo>
                                        <a:lnTo>
                                          <a:pt x="909" y="153"/>
                                        </a:lnTo>
                                        <a:lnTo>
                                          <a:pt x="919" y="161"/>
                                        </a:lnTo>
                                        <a:lnTo>
                                          <a:pt x="927" y="170"/>
                                        </a:lnTo>
                                        <a:lnTo>
                                          <a:pt x="936" y="178"/>
                                        </a:lnTo>
                                        <a:lnTo>
                                          <a:pt x="944" y="188"/>
                                        </a:lnTo>
                                        <a:lnTo>
                                          <a:pt x="953" y="198"/>
                                        </a:lnTo>
                                        <a:lnTo>
                                          <a:pt x="960" y="209"/>
                                        </a:lnTo>
                                        <a:lnTo>
                                          <a:pt x="966" y="219"/>
                                        </a:lnTo>
                                        <a:lnTo>
                                          <a:pt x="973" y="231"/>
                                        </a:lnTo>
                                        <a:lnTo>
                                          <a:pt x="979" y="242"/>
                                        </a:lnTo>
                                        <a:lnTo>
                                          <a:pt x="984" y="254"/>
                                        </a:lnTo>
                                        <a:lnTo>
                                          <a:pt x="995" y="279"/>
                                        </a:lnTo>
                                        <a:lnTo>
                                          <a:pt x="1003" y="304"/>
                                        </a:lnTo>
                                        <a:lnTo>
                                          <a:pt x="1010" y="332"/>
                                        </a:lnTo>
                                        <a:lnTo>
                                          <a:pt x="1014" y="358"/>
                                        </a:lnTo>
                                        <a:lnTo>
                                          <a:pt x="1017" y="386"/>
                                        </a:lnTo>
                                        <a:lnTo>
                                          <a:pt x="1017" y="414"/>
                                        </a:lnTo>
                                        <a:lnTo>
                                          <a:pt x="1017" y="421"/>
                                        </a:lnTo>
                                        <a:lnTo>
                                          <a:pt x="1016" y="428"/>
                                        </a:lnTo>
                                        <a:lnTo>
                                          <a:pt x="1015" y="435"/>
                                        </a:lnTo>
                                        <a:lnTo>
                                          <a:pt x="1013" y="441"/>
                                        </a:lnTo>
                                        <a:lnTo>
                                          <a:pt x="1010" y="447"/>
                                        </a:lnTo>
                                        <a:lnTo>
                                          <a:pt x="1008" y="451"/>
                                        </a:lnTo>
                                        <a:lnTo>
                                          <a:pt x="1003" y="457"/>
                                        </a:lnTo>
                                        <a:lnTo>
                                          <a:pt x="999" y="461"/>
                                        </a:lnTo>
                                        <a:lnTo>
                                          <a:pt x="991" y="468"/>
                                        </a:lnTo>
                                        <a:lnTo>
                                          <a:pt x="980" y="475"/>
                                        </a:lnTo>
                                        <a:lnTo>
                                          <a:pt x="968" y="479"/>
                                        </a:lnTo>
                                        <a:lnTo>
                                          <a:pt x="955" y="482"/>
                                        </a:lnTo>
                                        <a:lnTo>
                                          <a:pt x="940" y="484"/>
                                        </a:lnTo>
                                        <a:lnTo>
                                          <a:pt x="925" y="486"/>
                                        </a:lnTo>
                                        <a:lnTo>
                                          <a:pt x="909" y="487"/>
                                        </a:lnTo>
                                        <a:lnTo>
                                          <a:pt x="893" y="487"/>
                                        </a:lnTo>
                                        <a:lnTo>
                                          <a:pt x="861" y="487"/>
                                        </a:lnTo>
                                        <a:lnTo>
                                          <a:pt x="829" y="487"/>
                                        </a:lnTo>
                                        <a:lnTo>
                                          <a:pt x="829" y="563"/>
                                        </a:lnTo>
                                        <a:lnTo>
                                          <a:pt x="679" y="563"/>
                                        </a:lnTo>
                                        <a:close/>
                                        <a:moveTo>
                                          <a:pt x="0" y="711"/>
                                        </a:moveTo>
                                        <a:lnTo>
                                          <a:pt x="1" y="752"/>
                                        </a:lnTo>
                                        <a:lnTo>
                                          <a:pt x="3" y="794"/>
                                        </a:lnTo>
                                        <a:lnTo>
                                          <a:pt x="8" y="835"/>
                                        </a:lnTo>
                                        <a:lnTo>
                                          <a:pt x="15" y="877"/>
                                        </a:lnTo>
                                        <a:lnTo>
                                          <a:pt x="22" y="919"/>
                                        </a:lnTo>
                                        <a:lnTo>
                                          <a:pt x="32" y="960"/>
                                        </a:lnTo>
                                        <a:lnTo>
                                          <a:pt x="43" y="1001"/>
                                        </a:lnTo>
                                        <a:lnTo>
                                          <a:pt x="56" y="1042"/>
                                        </a:lnTo>
                                        <a:lnTo>
                                          <a:pt x="70" y="1083"/>
                                        </a:lnTo>
                                        <a:lnTo>
                                          <a:pt x="86" y="1122"/>
                                        </a:lnTo>
                                        <a:lnTo>
                                          <a:pt x="104" y="1162"/>
                                        </a:lnTo>
                                        <a:lnTo>
                                          <a:pt x="122" y="1200"/>
                                        </a:lnTo>
                                        <a:lnTo>
                                          <a:pt x="142" y="1238"/>
                                        </a:lnTo>
                                        <a:lnTo>
                                          <a:pt x="163" y="1275"/>
                                        </a:lnTo>
                                        <a:lnTo>
                                          <a:pt x="185" y="1309"/>
                                        </a:lnTo>
                                        <a:lnTo>
                                          <a:pt x="209" y="1344"/>
                                        </a:lnTo>
                                        <a:lnTo>
                                          <a:pt x="234" y="1377"/>
                                        </a:lnTo>
                                        <a:lnTo>
                                          <a:pt x="260" y="1408"/>
                                        </a:lnTo>
                                        <a:lnTo>
                                          <a:pt x="286" y="1439"/>
                                        </a:lnTo>
                                        <a:lnTo>
                                          <a:pt x="315" y="1467"/>
                                        </a:lnTo>
                                        <a:lnTo>
                                          <a:pt x="344" y="1494"/>
                                        </a:lnTo>
                                        <a:lnTo>
                                          <a:pt x="373" y="1520"/>
                                        </a:lnTo>
                                        <a:lnTo>
                                          <a:pt x="405" y="1543"/>
                                        </a:lnTo>
                                        <a:lnTo>
                                          <a:pt x="437" y="1564"/>
                                        </a:lnTo>
                                        <a:lnTo>
                                          <a:pt x="468" y="1583"/>
                                        </a:lnTo>
                                        <a:lnTo>
                                          <a:pt x="502" y="1599"/>
                                        </a:lnTo>
                                        <a:lnTo>
                                          <a:pt x="536" y="1614"/>
                                        </a:lnTo>
                                        <a:lnTo>
                                          <a:pt x="571" y="1626"/>
                                        </a:lnTo>
                                        <a:lnTo>
                                          <a:pt x="606" y="1636"/>
                                        </a:lnTo>
                                        <a:lnTo>
                                          <a:pt x="642" y="1643"/>
                                        </a:lnTo>
                                        <a:lnTo>
                                          <a:pt x="678" y="1647"/>
                                        </a:lnTo>
                                        <a:lnTo>
                                          <a:pt x="715" y="1649"/>
                                        </a:lnTo>
                                        <a:lnTo>
                                          <a:pt x="752" y="1648"/>
                                        </a:lnTo>
                                        <a:lnTo>
                                          <a:pt x="788" y="1646"/>
                                        </a:lnTo>
                                        <a:lnTo>
                                          <a:pt x="824" y="1642"/>
                                        </a:lnTo>
                                        <a:lnTo>
                                          <a:pt x="858" y="1635"/>
                                        </a:lnTo>
                                        <a:lnTo>
                                          <a:pt x="891" y="1628"/>
                                        </a:lnTo>
                                        <a:lnTo>
                                          <a:pt x="923" y="1618"/>
                                        </a:lnTo>
                                        <a:lnTo>
                                          <a:pt x="955" y="1608"/>
                                        </a:lnTo>
                                        <a:lnTo>
                                          <a:pt x="984" y="1595"/>
                                        </a:lnTo>
                                        <a:lnTo>
                                          <a:pt x="1014" y="1582"/>
                                        </a:lnTo>
                                        <a:lnTo>
                                          <a:pt x="1042" y="1567"/>
                                        </a:lnTo>
                                        <a:lnTo>
                                          <a:pt x="1069" y="1550"/>
                                        </a:lnTo>
                                        <a:lnTo>
                                          <a:pt x="1094" y="1532"/>
                                        </a:lnTo>
                                        <a:lnTo>
                                          <a:pt x="1119" y="1513"/>
                                        </a:lnTo>
                                        <a:lnTo>
                                          <a:pt x="1143" y="1492"/>
                                        </a:lnTo>
                                        <a:lnTo>
                                          <a:pt x="1165" y="1470"/>
                                        </a:lnTo>
                                        <a:lnTo>
                                          <a:pt x="1186" y="1447"/>
                                        </a:lnTo>
                                        <a:lnTo>
                                          <a:pt x="1207" y="1423"/>
                                        </a:lnTo>
                                        <a:lnTo>
                                          <a:pt x="1224" y="1398"/>
                                        </a:lnTo>
                                        <a:lnTo>
                                          <a:pt x="1242" y="1370"/>
                                        </a:lnTo>
                                        <a:lnTo>
                                          <a:pt x="1259" y="1343"/>
                                        </a:lnTo>
                                        <a:lnTo>
                                          <a:pt x="1274" y="1315"/>
                                        </a:lnTo>
                                        <a:lnTo>
                                          <a:pt x="1288" y="1284"/>
                                        </a:lnTo>
                                        <a:lnTo>
                                          <a:pt x="1301" y="1254"/>
                                        </a:lnTo>
                                        <a:lnTo>
                                          <a:pt x="1312" y="1222"/>
                                        </a:lnTo>
                                        <a:lnTo>
                                          <a:pt x="1322" y="1189"/>
                                        </a:lnTo>
                                        <a:lnTo>
                                          <a:pt x="1331" y="1156"/>
                                        </a:lnTo>
                                        <a:lnTo>
                                          <a:pt x="1339" y="1121"/>
                                        </a:lnTo>
                                        <a:lnTo>
                                          <a:pt x="1345" y="1086"/>
                                        </a:lnTo>
                                        <a:lnTo>
                                          <a:pt x="1349" y="1051"/>
                                        </a:lnTo>
                                        <a:lnTo>
                                          <a:pt x="1354" y="1014"/>
                                        </a:lnTo>
                                        <a:lnTo>
                                          <a:pt x="1356" y="976"/>
                                        </a:lnTo>
                                        <a:lnTo>
                                          <a:pt x="1356" y="938"/>
                                        </a:lnTo>
                                        <a:lnTo>
                                          <a:pt x="1356" y="788"/>
                                        </a:lnTo>
                                        <a:lnTo>
                                          <a:pt x="1356" y="753"/>
                                        </a:lnTo>
                                        <a:lnTo>
                                          <a:pt x="1352" y="717"/>
                                        </a:lnTo>
                                        <a:lnTo>
                                          <a:pt x="1348" y="682"/>
                                        </a:lnTo>
                                        <a:lnTo>
                                          <a:pt x="1342" y="646"/>
                                        </a:lnTo>
                                        <a:lnTo>
                                          <a:pt x="1333" y="610"/>
                                        </a:lnTo>
                                        <a:lnTo>
                                          <a:pt x="1324" y="575"/>
                                        </a:lnTo>
                                        <a:lnTo>
                                          <a:pt x="1312" y="541"/>
                                        </a:lnTo>
                                        <a:lnTo>
                                          <a:pt x="1299" y="506"/>
                                        </a:lnTo>
                                        <a:lnTo>
                                          <a:pt x="1285" y="471"/>
                                        </a:lnTo>
                                        <a:lnTo>
                                          <a:pt x="1269" y="438"/>
                                        </a:lnTo>
                                        <a:lnTo>
                                          <a:pt x="1251" y="405"/>
                                        </a:lnTo>
                                        <a:lnTo>
                                          <a:pt x="1232" y="373"/>
                                        </a:lnTo>
                                        <a:lnTo>
                                          <a:pt x="1212" y="342"/>
                                        </a:lnTo>
                                        <a:lnTo>
                                          <a:pt x="1191" y="311"/>
                                        </a:lnTo>
                                        <a:lnTo>
                                          <a:pt x="1167" y="281"/>
                                        </a:lnTo>
                                        <a:lnTo>
                                          <a:pt x="1144" y="253"/>
                                        </a:lnTo>
                                        <a:lnTo>
                                          <a:pt x="1119" y="225"/>
                                        </a:lnTo>
                                        <a:lnTo>
                                          <a:pt x="1092" y="199"/>
                                        </a:lnTo>
                                        <a:lnTo>
                                          <a:pt x="1066" y="174"/>
                                        </a:lnTo>
                                        <a:lnTo>
                                          <a:pt x="1037" y="151"/>
                                        </a:lnTo>
                                        <a:lnTo>
                                          <a:pt x="1009" y="128"/>
                                        </a:lnTo>
                                        <a:lnTo>
                                          <a:pt x="978" y="108"/>
                                        </a:lnTo>
                                        <a:lnTo>
                                          <a:pt x="947" y="88"/>
                                        </a:lnTo>
                                        <a:lnTo>
                                          <a:pt x="917" y="71"/>
                                        </a:lnTo>
                                        <a:lnTo>
                                          <a:pt x="884" y="55"/>
                                        </a:lnTo>
                                        <a:lnTo>
                                          <a:pt x="851" y="41"/>
                                        </a:lnTo>
                                        <a:lnTo>
                                          <a:pt x="817" y="29"/>
                                        </a:lnTo>
                                        <a:lnTo>
                                          <a:pt x="784" y="19"/>
                                        </a:lnTo>
                                        <a:lnTo>
                                          <a:pt x="749" y="11"/>
                                        </a:lnTo>
                                        <a:lnTo>
                                          <a:pt x="714" y="6"/>
                                        </a:lnTo>
                                        <a:lnTo>
                                          <a:pt x="678" y="1"/>
                                        </a:lnTo>
                                        <a:lnTo>
                                          <a:pt x="642" y="0"/>
                                        </a:lnTo>
                                        <a:lnTo>
                                          <a:pt x="529" y="0"/>
                                        </a:lnTo>
                                        <a:lnTo>
                                          <a:pt x="502" y="1"/>
                                        </a:lnTo>
                                        <a:lnTo>
                                          <a:pt x="476" y="5"/>
                                        </a:lnTo>
                                        <a:lnTo>
                                          <a:pt x="450" y="10"/>
                                        </a:lnTo>
                                        <a:lnTo>
                                          <a:pt x="424" y="17"/>
                                        </a:lnTo>
                                        <a:lnTo>
                                          <a:pt x="400" y="27"/>
                                        </a:lnTo>
                                        <a:lnTo>
                                          <a:pt x="374" y="37"/>
                                        </a:lnTo>
                                        <a:lnTo>
                                          <a:pt x="350" y="50"/>
                                        </a:lnTo>
                                        <a:lnTo>
                                          <a:pt x="327" y="65"/>
                                        </a:lnTo>
                                        <a:lnTo>
                                          <a:pt x="303" y="80"/>
                                        </a:lnTo>
                                        <a:lnTo>
                                          <a:pt x="280" y="97"/>
                                        </a:lnTo>
                                        <a:lnTo>
                                          <a:pt x="258" y="116"/>
                                        </a:lnTo>
                                        <a:lnTo>
                                          <a:pt x="237" y="136"/>
                                        </a:lnTo>
                                        <a:lnTo>
                                          <a:pt x="216" y="157"/>
                                        </a:lnTo>
                                        <a:lnTo>
                                          <a:pt x="196" y="180"/>
                                        </a:lnTo>
                                        <a:lnTo>
                                          <a:pt x="177" y="203"/>
                                        </a:lnTo>
                                        <a:lnTo>
                                          <a:pt x="159" y="228"/>
                                        </a:lnTo>
                                        <a:lnTo>
                                          <a:pt x="141" y="253"/>
                                        </a:lnTo>
                                        <a:lnTo>
                                          <a:pt x="124" y="278"/>
                                        </a:lnTo>
                                        <a:lnTo>
                                          <a:pt x="108" y="305"/>
                                        </a:lnTo>
                                        <a:lnTo>
                                          <a:pt x="93" y="333"/>
                                        </a:lnTo>
                                        <a:lnTo>
                                          <a:pt x="78" y="360"/>
                                        </a:lnTo>
                                        <a:lnTo>
                                          <a:pt x="65" y="388"/>
                                        </a:lnTo>
                                        <a:lnTo>
                                          <a:pt x="54" y="417"/>
                                        </a:lnTo>
                                        <a:lnTo>
                                          <a:pt x="43" y="445"/>
                                        </a:lnTo>
                                        <a:lnTo>
                                          <a:pt x="33" y="475"/>
                                        </a:lnTo>
                                        <a:lnTo>
                                          <a:pt x="24" y="503"/>
                                        </a:lnTo>
                                        <a:lnTo>
                                          <a:pt x="17" y="532"/>
                                        </a:lnTo>
                                        <a:lnTo>
                                          <a:pt x="12" y="561"/>
                                        </a:lnTo>
                                        <a:lnTo>
                                          <a:pt x="6" y="589"/>
                                        </a:lnTo>
                                        <a:lnTo>
                                          <a:pt x="3" y="618"/>
                                        </a:lnTo>
                                        <a:lnTo>
                                          <a:pt x="1" y="646"/>
                                        </a:lnTo>
                                        <a:lnTo>
                                          <a:pt x="0" y="673"/>
                                        </a:lnTo>
                                        <a:lnTo>
                                          <a:pt x="0" y="7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1B4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9" name="Freeform 2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1" y="751"/>
                                    <a:ext cx="117" cy="67"/>
                                  </a:xfrm>
                                  <a:custGeom>
                                    <a:avLst/>
                                    <a:gdLst>
                                      <a:gd name="T0" fmla="*/ 3 w 1054"/>
                                      <a:gd name="T1" fmla="*/ 162 h 599"/>
                                      <a:gd name="T2" fmla="*/ 19 w 1054"/>
                                      <a:gd name="T3" fmla="*/ 235 h 599"/>
                                      <a:gd name="T4" fmla="*/ 46 w 1054"/>
                                      <a:gd name="T5" fmla="*/ 302 h 599"/>
                                      <a:gd name="T6" fmla="*/ 82 w 1054"/>
                                      <a:gd name="T7" fmla="*/ 365 h 599"/>
                                      <a:gd name="T8" fmla="*/ 126 w 1054"/>
                                      <a:gd name="T9" fmla="*/ 423 h 599"/>
                                      <a:gd name="T10" fmla="*/ 179 w 1054"/>
                                      <a:gd name="T11" fmla="*/ 473 h 599"/>
                                      <a:gd name="T12" fmla="*/ 238 w 1054"/>
                                      <a:gd name="T13" fmla="*/ 516 h 599"/>
                                      <a:gd name="T14" fmla="*/ 304 w 1054"/>
                                      <a:gd name="T15" fmla="*/ 551 h 599"/>
                                      <a:gd name="T16" fmla="*/ 374 w 1054"/>
                                      <a:gd name="T17" fmla="*/ 577 h 599"/>
                                      <a:gd name="T18" fmla="*/ 449 w 1054"/>
                                      <a:gd name="T19" fmla="*/ 594 h 599"/>
                                      <a:gd name="T20" fmla="*/ 527 w 1054"/>
                                      <a:gd name="T21" fmla="*/ 599 h 599"/>
                                      <a:gd name="T22" fmla="*/ 676 w 1054"/>
                                      <a:gd name="T23" fmla="*/ 597 h 599"/>
                                      <a:gd name="T24" fmla="*/ 731 w 1054"/>
                                      <a:gd name="T25" fmla="*/ 585 h 599"/>
                                      <a:gd name="T26" fmla="*/ 785 w 1054"/>
                                      <a:gd name="T27" fmla="*/ 563 h 599"/>
                                      <a:gd name="T28" fmla="*/ 838 w 1054"/>
                                      <a:gd name="T29" fmla="*/ 532 h 599"/>
                                      <a:gd name="T30" fmla="*/ 887 w 1054"/>
                                      <a:gd name="T31" fmla="*/ 494 h 599"/>
                                      <a:gd name="T32" fmla="*/ 934 w 1054"/>
                                      <a:gd name="T33" fmla="*/ 450 h 599"/>
                                      <a:gd name="T34" fmla="*/ 974 w 1054"/>
                                      <a:gd name="T35" fmla="*/ 402 h 599"/>
                                      <a:gd name="T36" fmla="*/ 1007 w 1054"/>
                                      <a:gd name="T37" fmla="*/ 350 h 599"/>
                                      <a:gd name="T38" fmla="*/ 1032 w 1054"/>
                                      <a:gd name="T39" fmla="*/ 297 h 599"/>
                                      <a:gd name="T40" fmla="*/ 1049 w 1054"/>
                                      <a:gd name="T41" fmla="*/ 243 h 599"/>
                                      <a:gd name="T42" fmla="*/ 1054 w 1054"/>
                                      <a:gd name="T43" fmla="*/ 188 h 599"/>
                                      <a:gd name="T44" fmla="*/ 1051 w 1054"/>
                                      <a:gd name="T45" fmla="*/ 155 h 599"/>
                                      <a:gd name="T46" fmla="*/ 1043 w 1054"/>
                                      <a:gd name="T47" fmla="*/ 125 h 599"/>
                                      <a:gd name="T48" fmla="*/ 1029 w 1054"/>
                                      <a:gd name="T49" fmla="*/ 100 h 599"/>
                                      <a:gd name="T50" fmla="*/ 1011 w 1054"/>
                                      <a:gd name="T51" fmla="*/ 79 h 599"/>
                                      <a:gd name="T52" fmla="*/ 966 w 1054"/>
                                      <a:gd name="T53" fmla="*/ 45 h 599"/>
                                      <a:gd name="T54" fmla="*/ 910 w 1054"/>
                                      <a:gd name="T55" fmla="*/ 22 h 599"/>
                                      <a:gd name="T56" fmla="*/ 822 w 1054"/>
                                      <a:gd name="T57" fmla="*/ 26 h 599"/>
                                      <a:gd name="T58" fmla="*/ 790 w 1054"/>
                                      <a:gd name="T59" fmla="*/ 106 h 599"/>
                                      <a:gd name="T60" fmla="*/ 744 w 1054"/>
                                      <a:gd name="T61" fmla="*/ 180 h 599"/>
                                      <a:gd name="T62" fmla="*/ 704 w 1054"/>
                                      <a:gd name="T63" fmla="*/ 223 h 599"/>
                                      <a:gd name="T64" fmla="*/ 672 w 1054"/>
                                      <a:gd name="T65" fmla="*/ 250 h 599"/>
                                      <a:gd name="T66" fmla="*/ 636 w 1054"/>
                                      <a:gd name="T67" fmla="*/ 272 h 599"/>
                                      <a:gd name="T68" fmla="*/ 598 w 1054"/>
                                      <a:gd name="T69" fmla="*/ 289 h 599"/>
                                      <a:gd name="T70" fmla="*/ 556 w 1054"/>
                                      <a:gd name="T71" fmla="*/ 298 h 599"/>
                                      <a:gd name="T72" fmla="*/ 506 w 1054"/>
                                      <a:gd name="T73" fmla="*/ 299 h 599"/>
                                      <a:gd name="T74" fmla="*/ 451 w 1054"/>
                                      <a:gd name="T75" fmla="*/ 290 h 599"/>
                                      <a:gd name="T76" fmla="*/ 403 w 1054"/>
                                      <a:gd name="T77" fmla="*/ 272 h 599"/>
                                      <a:gd name="T78" fmla="*/ 364 w 1054"/>
                                      <a:gd name="T79" fmla="*/ 247 h 599"/>
                                      <a:gd name="T80" fmla="*/ 320 w 1054"/>
                                      <a:gd name="T81" fmla="*/ 208 h 599"/>
                                      <a:gd name="T82" fmla="*/ 265 w 1054"/>
                                      <a:gd name="T83" fmla="*/ 145 h 599"/>
                                      <a:gd name="T84" fmla="*/ 221 w 1054"/>
                                      <a:gd name="T85" fmla="*/ 102 h 599"/>
                                      <a:gd name="T86" fmla="*/ 194 w 1054"/>
                                      <a:gd name="T87" fmla="*/ 84 h 599"/>
                                      <a:gd name="T88" fmla="*/ 162 w 1054"/>
                                      <a:gd name="T89" fmla="*/ 75 h 599"/>
                                      <a:gd name="T90" fmla="*/ 108 w 1054"/>
                                      <a:gd name="T91" fmla="*/ 77 h 599"/>
                                      <a:gd name="T92" fmla="*/ 71 w 1054"/>
                                      <a:gd name="T93" fmla="*/ 90 h 599"/>
                                      <a:gd name="T94" fmla="*/ 0 w 1054"/>
                                      <a:gd name="T95" fmla="*/ 112 h 5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1054" h="599">
                                        <a:moveTo>
                                          <a:pt x="0" y="112"/>
                                        </a:moveTo>
                                        <a:lnTo>
                                          <a:pt x="1" y="137"/>
                                        </a:lnTo>
                                        <a:lnTo>
                                          <a:pt x="3" y="162"/>
                                        </a:lnTo>
                                        <a:lnTo>
                                          <a:pt x="8" y="186"/>
                                        </a:lnTo>
                                        <a:lnTo>
                                          <a:pt x="13" y="210"/>
                                        </a:lnTo>
                                        <a:lnTo>
                                          <a:pt x="19" y="235"/>
                                        </a:lnTo>
                                        <a:lnTo>
                                          <a:pt x="27" y="258"/>
                                        </a:lnTo>
                                        <a:lnTo>
                                          <a:pt x="35" y="280"/>
                                        </a:lnTo>
                                        <a:lnTo>
                                          <a:pt x="46" y="302"/>
                                        </a:lnTo>
                                        <a:lnTo>
                                          <a:pt x="56" y="324"/>
                                        </a:lnTo>
                                        <a:lnTo>
                                          <a:pt x="68" y="345"/>
                                        </a:lnTo>
                                        <a:lnTo>
                                          <a:pt x="82" y="365"/>
                                        </a:lnTo>
                                        <a:lnTo>
                                          <a:pt x="95" y="385"/>
                                        </a:lnTo>
                                        <a:lnTo>
                                          <a:pt x="110" y="404"/>
                                        </a:lnTo>
                                        <a:lnTo>
                                          <a:pt x="126" y="423"/>
                                        </a:lnTo>
                                        <a:lnTo>
                                          <a:pt x="143" y="441"/>
                                        </a:lnTo>
                                        <a:lnTo>
                                          <a:pt x="160" y="457"/>
                                        </a:lnTo>
                                        <a:lnTo>
                                          <a:pt x="179" y="473"/>
                                        </a:lnTo>
                                        <a:lnTo>
                                          <a:pt x="198" y="489"/>
                                        </a:lnTo>
                                        <a:lnTo>
                                          <a:pt x="217" y="503"/>
                                        </a:lnTo>
                                        <a:lnTo>
                                          <a:pt x="238" y="516"/>
                                        </a:lnTo>
                                        <a:lnTo>
                                          <a:pt x="259" y="529"/>
                                        </a:lnTo>
                                        <a:lnTo>
                                          <a:pt x="281" y="541"/>
                                        </a:lnTo>
                                        <a:lnTo>
                                          <a:pt x="304" y="551"/>
                                        </a:lnTo>
                                        <a:lnTo>
                                          <a:pt x="327" y="562"/>
                                        </a:lnTo>
                                        <a:lnTo>
                                          <a:pt x="350" y="570"/>
                                        </a:lnTo>
                                        <a:lnTo>
                                          <a:pt x="374" y="577"/>
                                        </a:lnTo>
                                        <a:lnTo>
                                          <a:pt x="399" y="584"/>
                                        </a:lnTo>
                                        <a:lnTo>
                                          <a:pt x="423" y="589"/>
                                        </a:lnTo>
                                        <a:lnTo>
                                          <a:pt x="449" y="594"/>
                                        </a:lnTo>
                                        <a:lnTo>
                                          <a:pt x="474" y="596"/>
                                        </a:lnTo>
                                        <a:lnTo>
                                          <a:pt x="500" y="598"/>
                                        </a:lnTo>
                                        <a:lnTo>
                                          <a:pt x="527" y="599"/>
                                        </a:lnTo>
                                        <a:lnTo>
                                          <a:pt x="640" y="599"/>
                                        </a:lnTo>
                                        <a:lnTo>
                                          <a:pt x="658" y="598"/>
                                        </a:lnTo>
                                        <a:lnTo>
                                          <a:pt x="676" y="597"/>
                                        </a:lnTo>
                                        <a:lnTo>
                                          <a:pt x="694" y="594"/>
                                        </a:lnTo>
                                        <a:lnTo>
                                          <a:pt x="712" y="590"/>
                                        </a:lnTo>
                                        <a:lnTo>
                                          <a:pt x="731" y="585"/>
                                        </a:lnTo>
                                        <a:lnTo>
                                          <a:pt x="749" y="578"/>
                                        </a:lnTo>
                                        <a:lnTo>
                                          <a:pt x="767" y="571"/>
                                        </a:lnTo>
                                        <a:lnTo>
                                          <a:pt x="785" y="563"/>
                                        </a:lnTo>
                                        <a:lnTo>
                                          <a:pt x="803" y="553"/>
                                        </a:lnTo>
                                        <a:lnTo>
                                          <a:pt x="821" y="543"/>
                                        </a:lnTo>
                                        <a:lnTo>
                                          <a:pt x="838" y="532"/>
                                        </a:lnTo>
                                        <a:lnTo>
                                          <a:pt x="855" y="520"/>
                                        </a:lnTo>
                                        <a:lnTo>
                                          <a:pt x="872" y="507"/>
                                        </a:lnTo>
                                        <a:lnTo>
                                          <a:pt x="887" y="494"/>
                                        </a:lnTo>
                                        <a:lnTo>
                                          <a:pt x="903" y="480"/>
                                        </a:lnTo>
                                        <a:lnTo>
                                          <a:pt x="919" y="466"/>
                                        </a:lnTo>
                                        <a:lnTo>
                                          <a:pt x="934" y="450"/>
                                        </a:lnTo>
                                        <a:lnTo>
                                          <a:pt x="948" y="434"/>
                                        </a:lnTo>
                                        <a:lnTo>
                                          <a:pt x="961" y="419"/>
                                        </a:lnTo>
                                        <a:lnTo>
                                          <a:pt x="974" y="402"/>
                                        </a:lnTo>
                                        <a:lnTo>
                                          <a:pt x="986" y="385"/>
                                        </a:lnTo>
                                        <a:lnTo>
                                          <a:pt x="997" y="368"/>
                                        </a:lnTo>
                                        <a:lnTo>
                                          <a:pt x="1007" y="350"/>
                                        </a:lnTo>
                                        <a:lnTo>
                                          <a:pt x="1016" y="333"/>
                                        </a:lnTo>
                                        <a:lnTo>
                                          <a:pt x="1025" y="316"/>
                                        </a:lnTo>
                                        <a:lnTo>
                                          <a:pt x="1032" y="297"/>
                                        </a:lnTo>
                                        <a:lnTo>
                                          <a:pt x="1040" y="279"/>
                                        </a:lnTo>
                                        <a:lnTo>
                                          <a:pt x="1045" y="261"/>
                                        </a:lnTo>
                                        <a:lnTo>
                                          <a:pt x="1049" y="243"/>
                                        </a:lnTo>
                                        <a:lnTo>
                                          <a:pt x="1052" y="224"/>
                                        </a:lnTo>
                                        <a:lnTo>
                                          <a:pt x="1054" y="206"/>
                                        </a:lnTo>
                                        <a:lnTo>
                                          <a:pt x="1054" y="188"/>
                                        </a:lnTo>
                                        <a:lnTo>
                                          <a:pt x="1054" y="177"/>
                                        </a:lnTo>
                                        <a:lnTo>
                                          <a:pt x="1053" y="165"/>
                                        </a:lnTo>
                                        <a:lnTo>
                                          <a:pt x="1051" y="155"/>
                                        </a:lnTo>
                                        <a:lnTo>
                                          <a:pt x="1049" y="144"/>
                                        </a:lnTo>
                                        <a:lnTo>
                                          <a:pt x="1046" y="135"/>
                                        </a:lnTo>
                                        <a:lnTo>
                                          <a:pt x="1043" y="125"/>
                                        </a:lnTo>
                                        <a:lnTo>
                                          <a:pt x="1039" y="116"/>
                                        </a:lnTo>
                                        <a:lnTo>
                                          <a:pt x="1034" y="107"/>
                                        </a:lnTo>
                                        <a:lnTo>
                                          <a:pt x="1029" y="100"/>
                                        </a:lnTo>
                                        <a:lnTo>
                                          <a:pt x="1024" y="93"/>
                                        </a:lnTo>
                                        <a:lnTo>
                                          <a:pt x="1017" y="85"/>
                                        </a:lnTo>
                                        <a:lnTo>
                                          <a:pt x="1011" y="79"/>
                                        </a:lnTo>
                                        <a:lnTo>
                                          <a:pt x="997" y="66"/>
                                        </a:lnTo>
                                        <a:lnTo>
                                          <a:pt x="981" y="55"/>
                                        </a:lnTo>
                                        <a:lnTo>
                                          <a:pt x="966" y="45"/>
                                        </a:lnTo>
                                        <a:lnTo>
                                          <a:pt x="948" y="37"/>
                                        </a:lnTo>
                                        <a:lnTo>
                                          <a:pt x="929" y="30"/>
                                        </a:lnTo>
                                        <a:lnTo>
                                          <a:pt x="910" y="22"/>
                                        </a:lnTo>
                                        <a:lnTo>
                                          <a:pt x="869" y="11"/>
                                        </a:lnTo>
                                        <a:lnTo>
                                          <a:pt x="829" y="0"/>
                                        </a:lnTo>
                                        <a:lnTo>
                                          <a:pt x="822" y="26"/>
                                        </a:lnTo>
                                        <a:lnTo>
                                          <a:pt x="813" y="54"/>
                                        </a:lnTo>
                                        <a:lnTo>
                                          <a:pt x="803" y="80"/>
                                        </a:lnTo>
                                        <a:lnTo>
                                          <a:pt x="790" y="106"/>
                                        </a:lnTo>
                                        <a:lnTo>
                                          <a:pt x="776" y="132"/>
                                        </a:lnTo>
                                        <a:lnTo>
                                          <a:pt x="760" y="157"/>
                                        </a:lnTo>
                                        <a:lnTo>
                                          <a:pt x="744" y="180"/>
                                        </a:lnTo>
                                        <a:lnTo>
                                          <a:pt x="725" y="202"/>
                                        </a:lnTo>
                                        <a:lnTo>
                                          <a:pt x="715" y="214"/>
                                        </a:lnTo>
                                        <a:lnTo>
                                          <a:pt x="704" y="223"/>
                                        </a:lnTo>
                                        <a:lnTo>
                                          <a:pt x="694" y="232"/>
                                        </a:lnTo>
                                        <a:lnTo>
                                          <a:pt x="683" y="242"/>
                                        </a:lnTo>
                                        <a:lnTo>
                                          <a:pt x="672" y="250"/>
                                        </a:lnTo>
                                        <a:lnTo>
                                          <a:pt x="660" y="259"/>
                                        </a:lnTo>
                                        <a:lnTo>
                                          <a:pt x="648" y="266"/>
                                        </a:lnTo>
                                        <a:lnTo>
                                          <a:pt x="636" y="272"/>
                                        </a:lnTo>
                                        <a:lnTo>
                                          <a:pt x="624" y="279"/>
                                        </a:lnTo>
                                        <a:lnTo>
                                          <a:pt x="610" y="284"/>
                                        </a:lnTo>
                                        <a:lnTo>
                                          <a:pt x="598" y="289"/>
                                        </a:lnTo>
                                        <a:lnTo>
                                          <a:pt x="584" y="292"/>
                                        </a:lnTo>
                                        <a:lnTo>
                                          <a:pt x="570" y="296"/>
                                        </a:lnTo>
                                        <a:lnTo>
                                          <a:pt x="556" y="298"/>
                                        </a:lnTo>
                                        <a:lnTo>
                                          <a:pt x="542" y="300"/>
                                        </a:lnTo>
                                        <a:lnTo>
                                          <a:pt x="527" y="300"/>
                                        </a:lnTo>
                                        <a:lnTo>
                                          <a:pt x="506" y="299"/>
                                        </a:lnTo>
                                        <a:lnTo>
                                          <a:pt x="487" y="298"/>
                                        </a:lnTo>
                                        <a:lnTo>
                                          <a:pt x="468" y="295"/>
                                        </a:lnTo>
                                        <a:lnTo>
                                          <a:pt x="451" y="290"/>
                                        </a:lnTo>
                                        <a:lnTo>
                                          <a:pt x="434" y="285"/>
                                        </a:lnTo>
                                        <a:lnTo>
                                          <a:pt x="418" y="279"/>
                                        </a:lnTo>
                                        <a:lnTo>
                                          <a:pt x="403" y="272"/>
                                        </a:lnTo>
                                        <a:lnTo>
                                          <a:pt x="389" y="264"/>
                                        </a:lnTo>
                                        <a:lnTo>
                                          <a:pt x="377" y="257"/>
                                        </a:lnTo>
                                        <a:lnTo>
                                          <a:pt x="364" y="247"/>
                                        </a:lnTo>
                                        <a:lnTo>
                                          <a:pt x="352" y="238"/>
                                        </a:lnTo>
                                        <a:lnTo>
                                          <a:pt x="341" y="228"/>
                                        </a:lnTo>
                                        <a:lnTo>
                                          <a:pt x="320" y="208"/>
                                        </a:lnTo>
                                        <a:lnTo>
                                          <a:pt x="300" y="187"/>
                                        </a:lnTo>
                                        <a:lnTo>
                                          <a:pt x="282" y="166"/>
                                        </a:lnTo>
                                        <a:lnTo>
                                          <a:pt x="265" y="145"/>
                                        </a:lnTo>
                                        <a:lnTo>
                                          <a:pt x="248" y="126"/>
                                        </a:lnTo>
                                        <a:lnTo>
                                          <a:pt x="231" y="109"/>
                                        </a:lnTo>
                                        <a:lnTo>
                                          <a:pt x="221" y="102"/>
                                        </a:lnTo>
                                        <a:lnTo>
                                          <a:pt x="213" y="95"/>
                                        </a:lnTo>
                                        <a:lnTo>
                                          <a:pt x="203" y="90"/>
                                        </a:lnTo>
                                        <a:lnTo>
                                          <a:pt x="194" y="84"/>
                                        </a:lnTo>
                                        <a:lnTo>
                                          <a:pt x="183" y="80"/>
                                        </a:lnTo>
                                        <a:lnTo>
                                          <a:pt x="173" y="77"/>
                                        </a:lnTo>
                                        <a:lnTo>
                                          <a:pt x="162" y="75"/>
                                        </a:lnTo>
                                        <a:lnTo>
                                          <a:pt x="150" y="75"/>
                                        </a:lnTo>
                                        <a:lnTo>
                                          <a:pt x="125" y="75"/>
                                        </a:lnTo>
                                        <a:lnTo>
                                          <a:pt x="108" y="77"/>
                                        </a:lnTo>
                                        <a:lnTo>
                                          <a:pt x="94" y="80"/>
                                        </a:lnTo>
                                        <a:lnTo>
                                          <a:pt x="84" y="84"/>
                                        </a:lnTo>
                                        <a:lnTo>
                                          <a:pt x="71" y="90"/>
                                        </a:lnTo>
                                        <a:lnTo>
                                          <a:pt x="55" y="96"/>
                                        </a:lnTo>
                                        <a:lnTo>
                                          <a:pt x="32" y="103"/>
                                        </a:lnTo>
                                        <a:lnTo>
                                          <a:pt x="0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F89D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0" name="Freeform 26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09" y="676"/>
                                    <a:ext cx="147" cy="179"/>
                                  </a:xfrm>
                                  <a:custGeom>
                                    <a:avLst/>
                                    <a:gdLst>
                                      <a:gd name="T0" fmla="*/ 445 w 1319"/>
                                      <a:gd name="T1" fmla="*/ 1492 h 1611"/>
                                      <a:gd name="T2" fmla="*/ 365 w 1319"/>
                                      <a:gd name="T3" fmla="*/ 1457 h 1611"/>
                                      <a:gd name="T4" fmla="*/ 252 w 1319"/>
                                      <a:gd name="T5" fmla="*/ 1394 h 1611"/>
                                      <a:gd name="T6" fmla="*/ 820 w 1319"/>
                                      <a:gd name="T7" fmla="*/ 1182 h 1611"/>
                                      <a:gd name="T8" fmla="*/ 923 w 1319"/>
                                      <a:gd name="T9" fmla="*/ 1143 h 1611"/>
                                      <a:gd name="T10" fmla="*/ 987 w 1319"/>
                                      <a:gd name="T11" fmla="*/ 1140 h 1611"/>
                                      <a:gd name="T12" fmla="*/ 1029 w 1319"/>
                                      <a:gd name="T13" fmla="*/ 1160 h 1611"/>
                                      <a:gd name="T14" fmla="*/ 1052 w 1319"/>
                                      <a:gd name="T15" fmla="*/ 1208 h 1611"/>
                                      <a:gd name="T16" fmla="*/ 1048 w 1319"/>
                                      <a:gd name="T17" fmla="*/ 1274 h 1611"/>
                                      <a:gd name="T18" fmla="*/ 1015 w 1319"/>
                                      <a:gd name="T19" fmla="*/ 1334 h 1611"/>
                                      <a:gd name="T20" fmla="*/ 960 w 1319"/>
                                      <a:gd name="T21" fmla="*/ 1389 h 1611"/>
                                      <a:gd name="T22" fmla="*/ 889 w 1319"/>
                                      <a:gd name="T23" fmla="*/ 1435 h 1611"/>
                                      <a:gd name="T24" fmla="*/ 781 w 1319"/>
                                      <a:gd name="T25" fmla="*/ 1481 h 1611"/>
                                      <a:gd name="T26" fmla="*/ 705 w 1319"/>
                                      <a:gd name="T27" fmla="*/ 1497 h 1611"/>
                                      <a:gd name="T28" fmla="*/ 760 w 1319"/>
                                      <a:gd name="T29" fmla="*/ 490 h 1611"/>
                                      <a:gd name="T30" fmla="*/ 787 w 1319"/>
                                      <a:gd name="T31" fmla="*/ 303 h 1611"/>
                                      <a:gd name="T32" fmla="*/ 814 w 1319"/>
                                      <a:gd name="T33" fmla="*/ 207 h 1611"/>
                                      <a:gd name="T34" fmla="*/ 845 w 1319"/>
                                      <a:gd name="T35" fmla="*/ 160 h 1611"/>
                                      <a:gd name="T36" fmla="*/ 894 w 1319"/>
                                      <a:gd name="T37" fmla="*/ 153 h 1611"/>
                                      <a:gd name="T38" fmla="*/ 953 w 1319"/>
                                      <a:gd name="T39" fmla="*/ 166 h 1611"/>
                                      <a:gd name="T40" fmla="*/ 1003 w 1319"/>
                                      <a:gd name="T41" fmla="*/ 195 h 1611"/>
                                      <a:gd name="T42" fmla="*/ 1042 w 1319"/>
                                      <a:gd name="T43" fmla="*/ 235 h 1611"/>
                                      <a:gd name="T44" fmla="*/ 1079 w 1319"/>
                                      <a:gd name="T45" fmla="*/ 308 h 1611"/>
                                      <a:gd name="T46" fmla="*/ 1093 w 1319"/>
                                      <a:gd name="T47" fmla="*/ 435 h 1611"/>
                                      <a:gd name="T48" fmla="*/ 1081 w 1319"/>
                                      <a:gd name="T49" fmla="*/ 483 h 1611"/>
                                      <a:gd name="T50" fmla="*/ 1061 w 1319"/>
                                      <a:gd name="T51" fmla="*/ 507 h 1611"/>
                                      <a:gd name="T52" fmla="*/ 1017 w 1319"/>
                                      <a:gd name="T53" fmla="*/ 522 h 1611"/>
                                      <a:gd name="T54" fmla="*/ 904 w 1319"/>
                                      <a:gd name="T55" fmla="*/ 600 h 1611"/>
                                      <a:gd name="T56" fmla="*/ 742 w 1319"/>
                                      <a:gd name="T57" fmla="*/ 1599 h 1611"/>
                                      <a:gd name="T58" fmla="*/ 902 w 1319"/>
                                      <a:gd name="T59" fmla="*/ 1530 h 1611"/>
                                      <a:gd name="T60" fmla="*/ 1044 w 1319"/>
                                      <a:gd name="T61" fmla="*/ 1410 h 1611"/>
                                      <a:gd name="T62" fmla="*/ 1162 w 1319"/>
                                      <a:gd name="T63" fmla="*/ 1252 h 1611"/>
                                      <a:gd name="T64" fmla="*/ 1251 w 1319"/>
                                      <a:gd name="T65" fmla="*/ 1068 h 1611"/>
                                      <a:gd name="T66" fmla="*/ 1305 w 1319"/>
                                      <a:gd name="T67" fmla="*/ 872 h 1611"/>
                                      <a:gd name="T68" fmla="*/ 1319 w 1319"/>
                                      <a:gd name="T69" fmla="*/ 676 h 1611"/>
                                      <a:gd name="T70" fmla="*/ 1301 w 1319"/>
                                      <a:gd name="T71" fmla="*/ 507 h 1611"/>
                                      <a:gd name="T72" fmla="*/ 1248 w 1319"/>
                                      <a:gd name="T73" fmla="*/ 353 h 1611"/>
                                      <a:gd name="T74" fmla="*/ 1164 w 1319"/>
                                      <a:gd name="T75" fmla="*/ 221 h 1611"/>
                                      <a:gd name="T76" fmla="*/ 1051 w 1319"/>
                                      <a:gd name="T77" fmla="*/ 116 h 1611"/>
                                      <a:gd name="T78" fmla="*/ 912 w 1319"/>
                                      <a:gd name="T79" fmla="*/ 41 h 1611"/>
                                      <a:gd name="T80" fmla="*/ 750 w 1319"/>
                                      <a:gd name="T81" fmla="*/ 4 h 1611"/>
                                      <a:gd name="T82" fmla="*/ 581 w 1319"/>
                                      <a:gd name="T83" fmla="*/ 12 h 1611"/>
                                      <a:gd name="T84" fmla="*/ 423 w 1319"/>
                                      <a:gd name="T85" fmla="*/ 78 h 1611"/>
                                      <a:gd name="T86" fmla="*/ 280 w 1319"/>
                                      <a:gd name="T87" fmla="*/ 191 h 1611"/>
                                      <a:gd name="T88" fmla="*/ 161 w 1319"/>
                                      <a:gd name="T89" fmla="*/ 343 h 1611"/>
                                      <a:gd name="T90" fmla="*/ 70 w 1319"/>
                                      <a:gd name="T91" fmla="*/ 518 h 1611"/>
                                      <a:gd name="T92" fmla="*/ 15 w 1319"/>
                                      <a:gd name="T93" fmla="*/ 708 h 1611"/>
                                      <a:gd name="T94" fmla="*/ 0 w 1319"/>
                                      <a:gd name="T95" fmla="*/ 974 h 1611"/>
                                      <a:gd name="T96" fmla="*/ 18 w 1319"/>
                                      <a:gd name="T97" fmla="*/ 1136 h 1611"/>
                                      <a:gd name="T98" fmla="*/ 72 w 1319"/>
                                      <a:gd name="T99" fmla="*/ 1281 h 1611"/>
                                      <a:gd name="T100" fmla="*/ 159 w 1319"/>
                                      <a:gd name="T101" fmla="*/ 1406 h 1611"/>
                                      <a:gd name="T102" fmla="*/ 273 w 1319"/>
                                      <a:gd name="T103" fmla="*/ 1505 h 1611"/>
                                      <a:gd name="T104" fmla="*/ 411 w 1319"/>
                                      <a:gd name="T105" fmla="*/ 1573 h 1611"/>
                                      <a:gd name="T106" fmla="*/ 570 w 1319"/>
                                      <a:gd name="T107" fmla="*/ 1608 h 16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</a:cxnLst>
                                    <a:rect l="0" t="0" r="r" b="b"/>
                                    <a:pathLst>
                                      <a:path w="1319" h="1611">
                                        <a:moveTo>
                                          <a:pt x="677" y="1499"/>
                                        </a:moveTo>
                                        <a:lnTo>
                                          <a:pt x="527" y="1498"/>
                                        </a:lnTo>
                                        <a:lnTo>
                                          <a:pt x="495" y="1498"/>
                                        </a:lnTo>
                                        <a:lnTo>
                                          <a:pt x="469" y="1495"/>
                                        </a:lnTo>
                                        <a:lnTo>
                                          <a:pt x="445" y="1492"/>
                                        </a:lnTo>
                                        <a:lnTo>
                                          <a:pt x="425" y="1487"/>
                                        </a:lnTo>
                                        <a:lnTo>
                                          <a:pt x="407" y="1480"/>
                                        </a:lnTo>
                                        <a:lnTo>
                                          <a:pt x="392" y="1473"/>
                                        </a:lnTo>
                                        <a:lnTo>
                                          <a:pt x="379" y="1466"/>
                                        </a:lnTo>
                                        <a:lnTo>
                                          <a:pt x="365" y="1457"/>
                                        </a:lnTo>
                                        <a:lnTo>
                                          <a:pt x="340" y="1439"/>
                                        </a:lnTo>
                                        <a:lnTo>
                                          <a:pt x="311" y="1420"/>
                                        </a:lnTo>
                                        <a:lnTo>
                                          <a:pt x="293" y="1411"/>
                                        </a:lnTo>
                                        <a:lnTo>
                                          <a:pt x="274" y="1403"/>
                                        </a:lnTo>
                                        <a:lnTo>
                                          <a:pt x="252" y="1394"/>
                                        </a:lnTo>
                                        <a:lnTo>
                                          <a:pt x="225" y="1386"/>
                                        </a:lnTo>
                                        <a:lnTo>
                                          <a:pt x="224" y="1219"/>
                                        </a:lnTo>
                                        <a:lnTo>
                                          <a:pt x="790" y="1200"/>
                                        </a:lnTo>
                                        <a:lnTo>
                                          <a:pt x="804" y="1191"/>
                                        </a:lnTo>
                                        <a:lnTo>
                                          <a:pt x="820" y="1182"/>
                                        </a:lnTo>
                                        <a:lnTo>
                                          <a:pt x="838" y="1173"/>
                                        </a:lnTo>
                                        <a:lnTo>
                                          <a:pt x="858" y="1164"/>
                                        </a:lnTo>
                                        <a:lnTo>
                                          <a:pt x="879" y="1156"/>
                                        </a:lnTo>
                                        <a:lnTo>
                                          <a:pt x="901" y="1148"/>
                                        </a:lnTo>
                                        <a:lnTo>
                                          <a:pt x="923" y="1143"/>
                                        </a:lnTo>
                                        <a:lnTo>
                                          <a:pt x="946" y="1139"/>
                                        </a:lnTo>
                                        <a:lnTo>
                                          <a:pt x="956" y="1139"/>
                                        </a:lnTo>
                                        <a:lnTo>
                                          <a:pt x="967" y="1138"/>
                                        </a:lnTo>
                                        <a:lnTo>
                                          <a:pt x="977" y="1139"/>
                                        </a:lnTo>
                                        <a:lnTo>
                                          <a:pt x="987" y="1140"/>
                                        </a:lnTo>
                                        <a:lnTo>
                                          <a:pt x="996" y="1142"/>
                                        </a:lnTo>
                                        <a:lnTo>
                                          <a:pt x="1006" y="1145"/>
                                        </a:lnTo>
                                        <a:lnTo>
                                          <a:pt x="1014" y="1149"/>
                                        </a:lnTo>
                                        <a:lnTo>
                                          <a:pt x="1022" y="1153"/>
                                        </a:lnTo>
                                        <a:lnTo>
                                          <a:pt x="1029" y="1160"/>
                                        </a:lnTo>
                                        <a:lnTo>
                                          <a:pt x="1035" y="1167"/>
                                        </a:lnTo>
                                        <a:lnTo>
                                          <a:pt x="1041" y="1175"/>
                                        </a:lnTo>
                                        <a:lnTo>
                                          <a:pt x="1046" y="1185"/>
                                        </a:lnTo>
                                        <a:lnTo>
                                          <a:pt x="1049" y="1197"/>
                                        </a:lnTo>
                                        <a:lnTo>
                                          <a:pt x="1052" y="1208"/>
                                        </a:lnTo>
                                        <a:lnTo>
                                          <a:pt x="1053" y="1222"/>
                                        </a:lnTo>
                                        <a:lnTo>
                                          <a:pt x="1054" y="1238"/>
                                        </a:lnTo>
                                        <a:lnTo>
                                          <a:pt x="1053" y="1250"/>
                                        </a:lnTo>
                                        <a:lnTo>
                                          <a:pt x="1051" y="1262"/>
                                        </a:lnTo>
                                        <a:lnTo>
                                          <a:pt x="1048" y="1274"/>
                                        </a:lnTo>
                                        <a:lnTo>
                                          <a:pt x="1044" y="1287"/>
                                        </a:lnTo>
                                        <a:lnTo>
                                          <a:pt x="1039" y="1298"/>
                                        </a:lnTo>
                                        <a:lnTo>
                                          <a:pt x="1031" y="1311"/>
                                        </a:lnTo>
                                        <a:lnTo>
                                          <a:pt x="1024" y="1323"/>
                                        </a:lnTo>
                                        <a:lnTo>
                                          <a:pt x="1015" y="1334"/>
                                        </a:lnTo>
                                        <a:lnTo>
                                          <a:pt x="1006" y="1346"/>
                                        </a:lnTo>
                                        <a:lnTo>
                                          <a:pt x="995" y="1357"/>
                                        </a:lnTo>
                                        <a:lnTo>
                                          <a:pt x="985" y="1368"/>
                                        </a:lnTo>
                                        <a:lnTo>
                                          <a:pt x="972" y="1378"/>
                                        </a:lnTo>
                                        <a:lnTo>
                                          <a:pt x="960" y="1389"/>
                                        </a:lnTo>
                                        <a:lnTo>
                                          <a:pt x="947" y="1399"/>
                                        </a:lnTo>
                                        <a:lnTo>
                                          <a:pt x="933" y="1409"/>
                                        </a:lnTo>
                                        <a:lnTo>
                                          <a:pt x="919" y="1418"/>
                                        </a:lnTo>
                                        <a:lnTo>
                                          <a:pt x="904" y="1427"/>
                                        </a:lnTo>
                                        <a:lnTo>
                                          <a:pt x="889" y="1435"/>
                                        </a:lnTo>
                                        <a:lnTo>
                                          <a:pt x="875" y="1444"/>
                                        </a:lnTo>
                                        <a:lnTo>
                                          <a:pt x="859" y="1451"/>
                                        </a:lnTo>
                                        <a:lnTo>
                                          <a:pt x="828" y="1466"/>
                                        </a:lnTo>
                                        <a:lnTo>
                                          <a:pt x="796" y="1477"/>
                                        </a:lnTo>
                                        <a:lnTo>
                                          <a:pt x="781" y="1481"/>
                                        </a:lnTo>
                                        <a:lnTo>
                                          <a:pt x="765" y="1487"/>
                                        </a:lnTo>
                                        <a:lnTo>
                                          <a:pt x="750" y="1490"/>
                                        </a:lnTo>
                                        <a:lnTo>
                                          <a:pt x="734" y="1493"/>
                                        </a:lnTo>
                                        <a:lnTo>
                                          <a:pt x="719" y="1496"/>
                                        </a:lnTo>
                                        <a:lnTo>
                                          <a:pt x="705" y="1497"/>
                                        </a:lnTo>
                                        <a:lnTo>
                                          <a:pt x="691" y="1498"/>
                                        </a:lnTo>
                                        <a:lnTo>
                                          <a:pt x="677" y="1499"/>
                                        </a:lnTo>
                                        <a:close/>
                                        <a:moveTo>
                                          <a:pt x="754" y="599"/>
                                        </a:moveTo>
                                        <a:lnTo>
                                          <a:pt x="756" y="553"/>
                                        </a:lnTo>
                                        <a:lnTo>
                                          <a:pt x="760" y="490"/>
                                        </a:lnTo>
                                        <a:lnTo>
                                          <a:pt x="764" y="454"/>
                                        </a:lnTo>
                                        <a:lnTo>
                                          <a:pt x="769" y="416"/>
                                        </a:lnTo>
                                        <a:lnTo>
                                          <a:pt x="773" y="378"/>
                                        </a:lnTo>
                                        <a:lnTo>
                                          <a:pt x="780" y="340"/>
                                        </a:lnTo>
                                        <a:lnTo>
                                          <a:pt x="787" y="303"/>
                                        </a:lnTo>
                                        <a:lnTo>
                                          <a:pt x="795" y="268"/>
                                        </a:lnTo>
                                        <a:lnTo>
                                          <a:pt x="800" y="251"/>
                                        </a:lnTo>
                                        <a:lnTo>
                                          <a:pt x="804" y="236"/>
                                        </a:lnTo>
                                        <a:lnTo>
                                          <a:pt x="809" y="221"/>
                                        </a:lnTo>
                                        <a:lnTo>
                                          <a:pt x="814" y="207"/>
                                        </a:lnTo>
                                        <a:lnTo>
                                          <a:pt x="820" y="196"/>
                                        </a:lnTo>
                                        <a:lnTo>
                                          <a:pt x="826" y="184"/>
                                        </a:lnTo>
                                        <a:lnTo>
                                          <a:pt x="832" y="175"/>
                                        </a:lnTo>
                                        <a:lnTo>
                                          <a:pt x="839" y="166"/>
                                        </a:lnTo>
                                        <a:lnTo>
                                          <a:pt x="845" y="160"/>
                                        </a:lnTo>
                                        <a:lnTo>
                                          <a:pt x="852" y="155"/>
                                        </a:lnTo>
                                        <a:lnTo>
                                          <a:pt x="860" y="151"/>
                                        </a:lnTo>
                                        <a:lnTo>
                                          <a:pt x="867" y="150"/>
                                        </a:lnTo>
                                        <a:lnTo>
                                          <a:pt x="881" y="151"/>
                                        </a:lnTo>
                                        <a:lnTo>
                                          <a:pt x="894" y="153"/>
                                        </a:lnTo>
                                        <a:lnTo>
                                          <a:pt x="906" y="154"/>
                                        </a:lnTo>
                                        <a:lnTo>
                                          <a:pt x="919" y="156"/>
                                        </a:lnTo>
                                        <a:lnTo>
                                          <a:pt x="931" y="159"/>
                                        </a:lnTo>
                                        <a:lnTo>
                                          <a:pt x="942" y="162"/>
                                        </a:lnTo>
                                        <a:lnTo>
                                          <a:pt x="953" y="166"/>
                                        </a:lnTo>
                                        <a:lnTo>
                                          <a:pt x="964" y="170"/>
                                        </a:lnTo>
                                        <a:lnTo>
                                          <a:pt x="974" y="176"/>
                                        </a:lnTo>
                                        <a:lnTo>
                                          <a:pt x="984" y="181"/>
                                        </a:lnTo>
                                        <a:lnTo>
                                          <a:pt x="993" y="187"/>
                                        </a:lnTo>
                                        <a:lnTo>
                                          <a:pt x="1003" y="195"/>
                                        </a:lnTo>
                                        <a:lnTo>
                                          <a:pt x="1011" y="201"/>
                                        </a:lnTo>
                                        <a:lnTo>
                                          <a:pt x="1020" y="209"/>
                                        </a:lnTo>
                                        <a:lnTo>
                                          <a:pt x="1027" y="217"/>
                                        </a:lnTo>
                                        <a:lnTo>
                                          <a:pt x="1034" y="225"/>
                                        </a:lnTo>
                                        <a:lnTo>
                                          <a:pt x="1042" y="235"/>
                                        </a:lnTo>
                                        <a:lnTo>
                                          <a:pt x="1048" y="244"/>
                                        </a:lnTo>
                                        <a:lnTo>
                                          <a:pt x="1054" y="253"/>
                                        </a:lnTo>
                                        <a:lnTo>
                                          <a:pt x="1060" y="264"/>
                                        </a:lnTo>
                                        <a:lnTo>
                                          <a:pt x="1070" y="285"/>
                                        </a:lnTo>
                                        <a:lnTo>
                                          <a:pt x="1079" y="308"/>
                                        </a:lnTo>
                                        <a:lnTo>
                                          <a:pt x="1085" y="333"/>
                                        </a:lnTo>
                                        <a:lnTo>
                                          <a:pt x="1089" y="359"/>
                                        </a:lnTo>
                                        <a:lnTo>
                                          <a:pt x="1093" y="386"/>
                                        </a:lnTo>
                                        <a:lnTo>
                                          <a:pt x="1094" y="413"/>
                                        </a:lnTo>
                                        <a:lnTo>
                                          <a:pt x="1093" y="435"/>
                                        </a:lnTo>
                                        <a:lnTo>
                                          <a:pt x="1090" y="454"/>
                                        </a:lnTo>
                                        <a:lnTo>
                                          <a:pt x="1088" y="463"/>
                                        </a:lnTo>
                                        <a:lnTo>
                                          <a:pt x="1086" y="470"/>
                                        </a:lnTo>
                                        <a:lnTo>
                                          <a:pt x="1083" y="476"/>
                                        </a:lnTo>
                                        <a:lnTo>
                                          <a:pt x="1081" y="483"/>
                                        </a:lnTo>
                                        <a:lnTo>
                                          <a:pt x="1078" y="489"/>
                                        </a:lnTo>
                                        <a:lnTo>
                                          <a:pt x="1073" y="494"/>
                                        </a:lnTo>
                                        <a:lnTo>
                                          <a:pt x="1069" y="498"/>
                                        </a:lnTo>
                                        <a:lnTo>
                                          <a:pt x="1065" y="503"/>
                                        </a:lnTo>
                                        <a:lnTo>
                                          <a:pt x="1061" y="507"/>
                                        </a:lnTo>
                                        <a:lnTo>
                                          <a:pt x="1056" y="510"/>
                                        </a:lnTo>
                                        <a:lnTo>
                                          <a:pt x="1050" y="513"/>
                                        </a:lnTo>
                                        <a:lnTo>
                                          <a:pt x="1044" y="515"/>
                                        </a:lnTo>
                                        <a:lnTo>
                                          <a:pt x="1031" y="519"/>
                                        </a:lnTo>
                                        <a:lnTo>
                                          <a:pt x="1017" y="522"/>
                                        </a:lnTo>
                                        <a:lnTo>
                                          <a:pt x="1002" y="524"/>
                                        </a:lnTo>
                                        <a:lnTo>
                                          <a:pt x="985" y="525"/>
                                        </a:lnTo>
                                        <a:lnTo>
                                          <a:pt x="948" y="525"/>
                                        </a:lnTo>
                                        <a:lnTo>
                                          <a:pt x="904" y="526"/>
                                        </a:lnTo>
                                        <a:lnTo>
                                          <a:pt x="904" y="600"/>
                                        </a:lnTo>
                                        <a:lnTo>
                                          <a:pt x="754" y="599"/>
                                        </a:lnTo>
                                        <a:close/>
                                        <a:moveTo>
                                          <a:pt x="640" y="1611"/>
                                        </a:moveTo>
                                        <a:lnTo>
                                          <a:pt x="674" y="1610"/>
                                        </a:lnTo>
                                        <a:lnTo>
                                          <a:pt x="709" y="1605"/>
                                        </a:lnTo>
                                        <a:lnTo>
                                          <a:pt x="742" y="1599"/>
                                        </a:lnTo>
                                        <a:lnTo>
                                          <a:pt x="775" y="1590"/>
                                        </a:lnTo>
                                        <a:lnTo>
                                          <a:pt x="808" y="1578"/>
                                        </a:lnTo>
                                        <a:lnTo>
                                          <a:pt x="840" y="1564"/>
                                        </a:lnTo>
                                        <a:lnTo>
                                          <a:pt x="872" y="1548"/>
                                        </a:lnTo>
                                        <a:lnTo>
                                          <a:pt x="902" y="1530"/>
                                        </a:lnTo>
                                        <a:lnTo>
                                          <a:pt x="932" y="1510"/>
                                        </a:lnTo>
                                        <a:lnTo>
                                          <a:pt x="961" y="1488"/>
                                        </a:lnTo>
                                        <a:lnTo>
                                          <a:pt x="990" y="1464"/>
                                        </a:lnTo>
                                        <a:lnTo>
                                          <a:pt x="1017" y="1437"/>
                                        </a:lnTo>
                                        <a:lnTo>
                                          <a:pt x="1044" y="1410"/>
                                        </a:lnTo>
                                        <a:lnTo>
                                          <a:pt x="1069" y="1382"/>
                                        </a:lnTo>
                                        <a:lnTo>
                                          <a:pt x="1095" y="1351"/>
                                        </a:lnTo>
                                        <a:lnTo>
                                          <a:pt x="1118" y="1320"/>
                                        </a:lnTo>
                                        <a:lnTo>
                                          <a:pt x="1141" y="1286"/>
                                        </a:lnTo>
                                        <a:lnTo>
                                          <a:pt x="1162" y="1252"/>
                                        </a:lnTo>
                                        <a:lnTo>
                                          <a:pt x="1182" y="1218"/>
                                        </a:lnTo>
                                        <a:lnTo>
                                          <a:pt x="1201" y="1181"/>
                                        </a:lnTo>
                                        <a:lnTo>
                                          <a:pt x="1219" y="1144"/>
                                        </a:lnTo>
                                        <a:lnTo>
                                          <a:pt x="1235" y="1107"/>
                                        </a:lnTo>
                                        <a:lnTo>
                                          <a:pt x="1251" y="1068"/>
                                        </a:lnTo>
                                        <a:lnTo>
                                          <a:pt x="1265" y="1029"/>
                                        </a:lnTo>
                                        <a:lnTo>
                                          <a:pt x="1277" y="990"/>
                                        </a:lnTo>
                                        <a:lnTo>
                                          <a:pt x="1288" y="952"/>
                                        </a:lnTo>
                                        <a:lnTo>
                                          <a:pt x="1297" y="912"/>
                                        </a:lnTo>
                                        <a:lnTo>
                                          <a:pt x="1305" y="872"/>
                                        </a:lnTo>
                                        <a:lnTo>
                                          <a:pt x="1310" y="832"/>
                                        </a:lnTo>
                                        <a:lnTo>
                                          <a:pt x="1316" y="792"/>
                                        </a:lnTo>
                                        <a:lnTo>
                                          <a:pt x="1318" y="753"/>
                                        </a:lnTo>
                                        <a:lnTo>
                                          <a:pt x="1319" y="713"/>
                                        </a:lnTo>
                                        <a:lnTo>
                                          <a:pt x="1319" y="676"/>
                                        </a:lnTo>
                                        <a:lnTo>
                                          <a:pt x="1318" y="641"/>
                                        </a:lnTo>
                                        <a:lnTo>
                                          <a:pt x="1316" y="607"/>
                                        </a:lnTo>
                                        <a:lnTo>
                                          <a:pt x="1312" y="573"/>
                                        </a:lnTo>
                                        <a:lnTo>
                                          <a:pt x="1307" y="539"/>
                                        </a:lnTo>
                                        <a:lnTo>
                                          <a:pt x="1301" y="507"/>
                                        </a:lnTo>
                                        <a:lnTo>
                                          <a:pt x="1293" y="474"/>
                                        </a:lnTo>
                                        <a:lnTo>
                                          <a:pt x="1284" y="443"/>
                                        </a:lnTo>
                                        <a:lnTo>
                                          <a:pt x="1273" y="412"/>
                                        </a:lnTo>
                                        <a:lnTo>
                                          <a:pt x="1262" y="383"/>
                                        </a:lnTo>
                                        <a:lnTo>
                                          <a:pt x="1248" y="353"/>
                                        </a:lnTo>
                                        <a:lnTo>
                                          <a:pt x="1234" y="325"/>
                                        </a:lnTo>
                                        <a:lnTo>
                                          <a:pt x="1218" y="298"/>
                                        </a:lnTo>
                                        <a:lnTo>
                                          <a:pt x="1201" y="271"/>
                                        </a:lnTo>
                                        <a:lnTo>
                                          <a:pt x="1183" y="246"/>
                                        </a:lnTo>
                                        <a:lnTo>
                                          <a:pt x="1164" y="221"/>
                                        </a:lnTo>
                                        <a:lnTo>
                                          <a:pt x="1143" y="198"/>
                                        </a:lnTo>
                                        <a:lnTo>
                                          <a:pt x="1122" y="176"/>
                                        </a:lnTo>
                                        <a:lnTo>
                                          <a:pt x="1100" y="155"/>
                                        </a:lnTo>
                                        <a:lnTo>
                                          <a:pt x="1076" y="135"/>
                                        </a:lnTo>
                                        <a:lnTo>
                                          <a:pt x="1051" y="116"/>
                                        </a:lnTo>
                                        <a:lnTo>
                                          <a:pt x="1025" y="98"/>
                                        </a:lnTo>
                                        <a:lnTo>
                                          <a:pt x="998" y="82"/>
                                        </a:lnTo>
                                        <a:lnTo>
                                          <a:pt x="971" y="67"/>
                                        </a:lnTo>
                                        <a:lnTo>
                                          <a:pt x="941" y="54"/>
                                        </a:lnTo>
                                        <a:lnTo>
                                          <a:pt x="912" y="41"/>
                                        </a:lnTo>
                                        <a:lnTo>
                                          <a:pt x="881" y="31"/>
                                        </a:lnTo>
                                        <a:lnTo>
                                          <a:pt x="849" y="22"/>
                                        </a:lnTo>
                                        <a:lnTo>
                                          <a:pt x="818" y="15"/>
                                        </a:lnTo>
                                        <a:lnTo>
                                          <a:pt x="784" y="9"/>
                                        </a:lnTo>
                                        <a:lnTo>
                                          <a:pt x="750" y="4"/>
                                        </a:lnTo>
                                        <a:lnTo>
                                          <a:pt x="715" y="1"/>
                                        </a:lnTo>
                                        <a:lnTo>
                                          <a:pt x="679" y="0"/>
                                        </a:lnTo>
                                        <a:lnTo>
                                          <a:pt x="646" y="2"/>
                                        </a:lnTo>
                                        <a:lnTo>
                                          <a:pt x="613" y="5"/>
                                        </a:lnTo>
                                        <a:lnTo>
                                          <a:pt x="581" y="12"/>
                                        </a:lnTo>
                                        <a:lnTo>
                                          <a:pt x="548" y="21"/>
                                        </a:lnTo>
                                        <a:lnTo>
                                          <a:pt x="516" y="32"/>
                                        </a:lnTo>
                                        <a:lnTo>
                                          <a:pt x="484" y="45"/>
                                        </a:lnTo>
                                        <a:lnTo>
                                          <a:pt x="453" y="60"/>
                                        </a:lnTo>
                                        <a:lnTo>
                                          <a:pt x="423" y="78"/>
                                        </a:lnTo>
                                        <a:lnTo>
                                          <a:pt x="392" y="97"/>
                                        </a:lnTo>
                                        <a:lnTo>
                                          <a:pt x="364" y="118"/>
                                        </a:lnTo>
                                        <a:lnTo>
                                          <a:pt x="335" y="141"/>
                                        </a:lnTo>
                                        <a:lnTo>
                                          <a:pt x="308" y="165"/>
                                        </a:lnTo>
                                        <a:lnTo>
                                          <a:pt x="280" y="191"/>
                                        </a:lnTo>
                                        <a:lnTo>
                                          <a:pt x="255" y="220"/>
                                        </a:lnTo>
                                        <a:lnTo>
                                          <a:pt x="230" y="248"/>
                                        </a:lnTo>
                                        <a:lnTo>
                                          <a:pt x="206" y="279"/>
                                        </a:lnTo>
                                        <a:lnTo>
                                          <a:pt x="183" y="310"/>
                                        </a:lnTo>
                                        <a:lnTo>
                                          <a:pt x="161" y="343"/>
                                        </a:lnTo>
                                        <a:lnTo>
                                          <a:pt x="141" y="376"/>
                                        </a:lnTo>
                                        <a:lnTo>
                                          <a:pt x="121" y="410"/>
                                        </a:lnTo>
                                        <a:lnTo>
                                          <a:pt x="103" y="446"/>
                                        </a:lnTo>
                                        <a:lnTo>
                                          <a:pt x="86" y="482"/>
                                        </a:lnTo>
                                        <a:lnTo>
                                          <a:pt x="70" y="518"/>
                                        </a:lnTo>
                                        <a:lnTo>
                                          <a:pt x="56" y="555"/>
                                        </a:lnTo>
                                        <a:lnTo>
                                          <a:pt x="43" y="593"/>
                                        </a:lnTo>
                                        <a:lnTo>
                                          <a:pt x="32" y="631"/>
                                        </a:lnTo>
                                        <a:lnTo>
                                          <a:pt x="22" y="670"/>
                                        </a:lnTo>
                                        <a:lnTo>
                                          <a:pt x="15" y="708"/>
                                        </a:lnTo>
                                        <a:lnTo>
                                          <a:pt x="9" y="747"/>
                                        </a:lnTo>
                                        <a:lnTo>
                                          <a:pt x="4" y="784"/>
                                        </a:lnTo>
                                        <a:lnTo>
                                          <a:pt x="1" y="823"/>
                                        </a:lnTo>
                                        <a:lnTo>
                                          <a:pt x="0" y="861"/>
                                        </a:lnTo>
                                        <a:lnTo>
                                          <a:pt x="0" y="974"/>
                                        </a:lnTo>
                                        <a:lnTo>
                                          <a:pt x="0" y="1007"/>
                                        </a:lnTo>
                                        <a:lnTo>
                                          <a:pt x="2" y="1040"/>
                                        </a:lnTo>
                                        <a:lnTo>
                                          <a:pt x="6" y="1072"/>
                                        </a:lnTo>
                                        <a:lnTo>
                                          <a:pt x="12" y="1104"/>
                                        </a:lnTo>
                                        <a:lnTo>
                                          <a:pt x="18" y="1136"/>
                                        </a:lnTo>
                                        <a:lnTo>
                                          <a:pt x="27" y="1166"/>
                                        </a:lnTo>
                                        <a:lnTo>
                                          <a:pt x="36" y="1197"/>
                                        </a:lnTo>
                                        <a:lnTo>
                                          <a:pt x="47" y="1225"/>
                                        </a:lnTo>
                                        <a:lnTo>
                                          <a:pt x="59" y="1253"/>
                                        </a:lnTo>
                                        <a:lnTo>
                                          <a:pt x="72" y="1281"/>
                                        </a:lnTo>
                                        <a:lnTo>
                                          <a:pt x="87" y="1308"/>
                                        </a:lnTo>
                                        <a:lnTo>
                                          <a:pt x="103" y="1333"/>
                                        </a:lnTo>
                                        <a:lnTo>
                                          <a:pt x="121" y="1358"/>
                                        </a:lnTo>
                                        <a:lnTo>
                                          <a:pt x="139" y="1383"/>
                                        </a:lnTo>
                                        <a:lnTo>
                                          <a:pt x="159" y="1406"/>
                                        </a:lnTo>
                                        <a:lnTo>
                                          <a:pt x="179" y="1427"/>
                                        </a:lnTo>
                                        <a:lnTo>
                                          <a:pt x="201" y="1448"/>
                                        </a:lnTo>
                                        <a:lnTo>
                                          <a:pt x="223" y="1468"/>
                                        </a:lnTo>
                                        <a:lnTo>
                                          <a:pt x="248" y="1487"/>
                                        </a:lnTo>
                                        <a:lnTo>
                                          <a:pt x="273" y="1505"/>
                                        </a:lnTo>
                                        <a:lnTo>
                                          <a:pt x="298" y="1520"/>
                                        </a:lnTo>
                                        <a:lnTo>
                                          <a:pt x="325" y="1536"/>
                                        </a:lnTo>
                                        <a:lnTo>
                                          <a:pt x="353" y="1550"/>
                                        </a:lnTo>
                                        <a:lnTo>
                                          <a:pt x="382" y="1562"/>
                                        </a:lnTo>
                                        <a:lnTo>
                                          <a:pt x="411" y="1573"/>
                                        </a:lnTo>
                                        <a:lnTo>
                                          <a:pt x="441" y="1583"/>
                                        </a:lnTo>
                                        <a:lnTo>
                                          <a:pt x="473" y="1592"/>
                                        </a:lnTo>
                                        <a:lnTo>
                                          <a:pt x="505" y="1598"/>
                                        </a:lnTo>
                                        <a:lnTo>
                                          <a:pt x="537" y="1603"/>
                                        </a:lnTo>
                                        <a:lnTo>
                                          <a:pt x="570" y="1608"/>
                                        </a:lnTo>
                                        <a:lnTo>
                                          <a:pt x="605" y="1611"/>
                                        </a:lnTo>
                                        <a:lnTo>
                                          <a:pt x="640" y="16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5264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1" name="Freeform 2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4" y="803"/>
                                    <a:ext cx="92" cy="40"/>
                                  </a:xfrm>
                                  <a:custGeom>
                                    <a:avLst/>
                                    <a:gdLst>
                                      <a:gd name="T0" fmla="*/ 467 w 830"/>
                                      <a:gd name="T1" fmla="*/ 360 h 361"/>
                                      <a:gd name="T2" fmla="*/ 495 w 830"/>
                                      <a:gd name="T3" fmla="*/ 358 h 361"/>
                                      <a:gd name="T4" fmla="*/ 526 w 830"/>
                                      <a:gd name="T5" fmla="*/ 352 h 361"/>
                                      <a:gd name="T6" fmla="*/ 557 w 830"/>
                                      <a:gd name="T7" fmla="*/ 343 h 361"/>
                                      <a:gd name="T8" fmla="*/ 604 w 830"/>
                                      <a:gd name="T9" fmla="*/ 328 h 361"/>
                                      <a:gd name="T10" fmla="*/ 651 w 830"/>
                                      <a:gd name="T11" fmla="*/ 306 h 361"/>
                                      <a:gd name="T12" fmla="*/ 680 w 830"/>
                                      <a:gd name="T13" fmla="*/ 289 h 361"/>
                                      <a:gd name="T14" fmla="*/ 709 w 830"/>
                                      <a:gd name="T15" fmla="*/ 271 h 361"/>
                                      <a:gd name="T16" fmla="*/ 736 w 830"/>
                                      <a:gd name="T17" fmla="*/ 251 h 361"/>
                                      <a:gd name="T18" fmla="*/ 761 w 830"/>
                                      <a:gd name="T19" fmla="*/ 230 h 361"/>
                                      <a:gd name="T20" fmla="*/ 782 w 830"/>
                                      <a:gd name="T21" fmla="*/ 208 h 361"/>
                                      <a:gd name="T22" fmla="*/ 800 w 830"/>
                                      <a:gd name="T23" fmla="*/ 185 h 361"/>
                                      <a:gd name="T24" fmla="*/ 815 w 830"/>
                                      <a:gd name="T25" fmla="*/ 160 h 361"/>
                                      <a:gd name="T26" fmla="*/ 824 w 830"/>
                                      <a:gd name="T27" fmla="*/ 136 h 361"/>
                                      <a:gd name="T28" fmla="*/ 829 w 830"/>
                                      <a:gd name="T29" fmla="*/ 112 h 361"/>
                                      <a:gd name="T30" fmla="*/ 829 w 830"/>
                                      <a:gd name="T31" fmla="*/ 84 h 361"/>
                                      <a:gd name="T32" fmla="*/ 825 w 830"/>
                                      <a:gd name="T33" fmla="*/ 59 h 361"/>
                                      <a:gd name="T34" fmla="*/ 817 w 830"/>
                                      <a:gd name="T35" fmla="*/ 37 h 361"/>
                                      <a:gd name="T36" fmla="*/ 805 w 830"/>
                                      <a:gd name="T37" fmla="*/ 22 h 361"/>
                                      <a:gd name="T38" fmla="*/ 790 w 830"/>
                                      <a:gd name="T39" fmla="*/ 11 h 361"/>
                                      <a:gd name="T40" fmla="*/ 772 w 830"/>
                                      <a:gd name="T41" fmla="*/ 4 h 361"/>
                                      <a:gd name="T42" fmla="*/ 753 w 830"/>
                                      <a:gd name="T43" fmla="*/ 1 h 361"/>
                                      <a:gd name="T44" fmla="*/ 732 w 830"/>
                                      <a:gd name="T45" fmla="*/ 1 h 361"/>
                                      <a:gd name="T46" fmla="*/ 699 w 830"/>
                                      <a:gd name="T47" fmla="*/ 5 h 361"/>
                                      <a:gd name="T48" fmla="*/ 655 w 830"/>
                                      <a:gd name="T49" fmla="*/ 18 h 361"/>
                                      <a:gd name="T50" fmla="*/ 614 w 830"/>
                                      <a:gd name="T51" fmla="*/ 35 h 361"/>
                                      <a:gd name="T52" fmla="*/ 580 w 830"/>
                                      <a:gd name="T53" fmla="*/ 53 h 361"/>
                                      <a:gd name="T54" fmla="*/ 0 w 830"/>
                                      <a:gd name="T55" fmla="*/ 81 h 361"/>
                                      <a:gd name="T56" fmla="*/ 28 w 830"/>
                                      <a:gd name="T57" fmla="*/ 256 h 361"/>
                                      <a:gd name="T58" fmla="*/ 69 w 830"/>
                                      <a:gd name="T59" fmla="*/ 273 h 361"/>
                                      <a:gd name="T60" fmla="*/ 116 w 830"/>
                                      <a:gd name="T61" fmla="*/ 301 h 361"/>
                                      <a:gd name="T62" fmla="*/ 155 w 830"/>
                                      <a:gd name="T63" fmla="*/ 328 h 361"/>
                                      <a:gd name="T64" fmla="*/ 183 w 830"/>
                                      <a:gd name="T65" fmla="*/ 342 h 361"/>
                                      <a:gd name="T66" fmla="*/ 221 w 830"/>
                                      <a:gd name="T67" fmla="*/ 354 h 361"/>
                                      <a:gd name="T68" fmla="*/ 271 w 830"/>
                                      <a:gd name="T69" fmla="*/ 360 h 361"/>
                                      <a:gd name="T70" fmla="*/ 453 w 830"/>
                                      <a:gd name="T71" fmla="*/ 361 h 36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830" h="361">
                                        <a:moveTo>
                                          <a:pt x="453" y="361"/>
                                        </a:moveTo>
                                        <a:lnTo>
                                          <a:pt x="467" y="360"/>
                                        </a:lnTo>
                                        <a:lnTo>
                                          <a:pt x="481" y="359"/>
                                        </a:lnTo>
                                        <a:lnTo>
                                          <a:pt x="495" y="358"/>
                                        </a:lnTo>
                                        <a:lnTo>
                                          <a:pt x="510" y="355"/>
                                        </a:lnTo>
                                        <a:lnTo>
                                          <a:pt x="526" y="352"/>
                                        </a:lnTo>
                                        <a:lnTo>
                                          <a:pt x="541" y="349"/>
                                        </a:lnTo>
                                        <a:lnTo>
                                          <a:pt x="557" y="343"/>
                                        </a:lnTo>
                                        <a:lnTo>
                                          <a:pt x="572" y="339"/>
                                        </a:lnTo>
                                        <a:lnTo>
                                          <a:pt x="604" y="328"/>
                                        </a:lnTo>
                                        <a:lnTo>
                                          <a:pt x="635" y="313"/>
                                        </a:lnTo>
                                        <a:lnTo>
                                          <a:pt x="651" y="306"/>
                                        </a:lnTo>
                                        <a:lnTo>
                                          <a:pt x="665" y="297"/>
                                        </a:lnTo>
                                        <a:lnTo>
                                          <a:pt x="680" y="289"/>
                                        </a:lnTo>
                                        <a:lnTo>
                                          <a:pt x="695" y="280"/>
                                        </a:lnTo>
                                        <a:lnTo>
                                          <a:pt x="709" y="271"/>
                                        </a:lnTo>
                                        <a:lnTo>
                                          <a:pt x="723" y="261"/>
                                        </a:lnTo>
                                        <a:lnTo>
                                          <a:pt x="736" y="251"/>
                                        </a:lnTo>
                                        <a:lnTo>
                                          <a:pt x="748" y="240"/>
                                        </a:lnTo>
                                        <a:lnTo>
                                          <a:pt x="761" y="230"/>
                                        </a:lnTo>
                                        <a:lnTo>
                                          <a:pt x="771" y="219"/>
                                        </a:lnTo>
                                        <a:lnTo>
                                          <a:pt x="782" y="208"/>
                                        </a:lnTo>
                                        <a:lnTo>
                                          <a:pt x="791" y="196"/>
                                        </a:lnTo>
                                        <a:lnTo>
                                          <a:pt x="800" y="185"/>
                                        </a:lnTo>
                                        <a:lnTo>
                                          <a:pt x="807" y="173"/>
                                        </a:lnTo>
                                        <a:lnTo>
                                          <a:pt x="815" y="160"/>
                                        </a:lnTo>
                                        <a:lnTo>
                                          <a:pt x="820" y="149"/>
                                        </a:lnTo>
                                        <a:lnTo>
                                          <a:pt x="824" y="136"/>
                                        </a:lnTo>
                                        <a:lnTo>
                                          <a:pt x="827" y="124"/>
                                        </a:lnTo>
                                        <a:lnTo>
                                          <a:pt x="829" y="112"/>
                                        </a:lnTo>
                                        <a:lnTo>
                                          <a:pt x="830" y="100"/>
                                        </a:lnTo>
                                        <a:lnTo>
                                          <a:pt x="829" y="84"/>
                                        </a:lnTo>
                                        <a:lnTo>
                                          <a:pt x="828" y="70"/>
                                        </a:lnTo>
                                        <a:lnTo>
                                          <a:pt x="825" y="59"/>
                                        </a:lnTo>
                                        <a:lnTo>
                                          <a:pt x="822" y="47"/>
                                        </a:lnTo>
                                        <a:lnTo>
                                          <a:pt x="817" y="37"/>
                                        </a:lnTo>
                                        <a:lnTo>
                                          <a:pt x="811" y="29"/>
                                        </a:lnTo>
                                        <a:lnTo>
                                          <a:pt x="805" y="22"/>
                                        </a:lnTo>
                                        <a:lnTo>
                                          <a:pt x="798" y="15"/>
                                        </a:lnTo>
                                        <a:lnTo>
                                          <a:pt x="790" y="11"/>
                                        </a:lnTo>
                                        <a:lnTo>
                                          <a:pt x="782" y="7"/>
                                        </a:lnTo>
                                        <a:lnTo>
                                          <a:pt x="772" y="4"/>
                                        </a:lnTo>
                                        <a:lnTo>
                                          <a:pt x="763" y="2"/>
                                        </a:lnTo>
                                        <a:lnTo>
                                          <a:pt x="753" y="1"/>
                                        </a:lnTo>
                                        <a:lnTo>
                                          <a:pt x="743" y="0"/>
                                        </a:lnTo>
                                        <a:lnTo>
                                          <a:pt x="732" y="1"/>
                                        </a:lnTo>
                                        <a:lnTo>
                                          <a:pt x="722" y="1"/>
                                        </a:lnTo>
                                        <a:lnTo>
                                          <a:pt x="699" y="5"/>
                                        </a:lnTo>
                                        <a:lnTo>
                                          <a:pt x="677" y="10"/>
                                        </a:lnTo>
                                        <a:lnTo>
                                          <a:pt x="655" y="18"/>
                                        </a:lnTo>
                                        <a:lnTo>
                                          <a:pt x="634" y="26"/>
                                        </a:lnTo>
                                        <a:lnTo>
                                          <a:pt x="614" y="35"/>
                                        </a:lnTo>
                                        <a:lnTo>
                                          <a:pt x="596" y="44"/>
                                        </a:lnTo>
                                        <a:lnTo>
                                          <a:pt x="580" y="53"/>
                                        </a:lnTo>
                                        <a:lnTo>
                                          <a:pt x="566" y="62"/>
                                        </a:lnTo>
                                        <a:lnTo>
                                          <a:pt x="0" y="81"/>
                                        </a:lnTo>
                                        <a:lnTo>
                                          <a:pt x="1" y="248"/>
                                        </a:lnTo>
                                        <a:lnTo>
                                          <a:pt x="28" y="256"/>
                                        </a:lnTo>
                                        <a:lnTo>
                                          <a:pt x="50" y="265"/>
                                        </a:lnTo>
                                        <a:lnTo>
                                          <a:pt x="69" y="273"/>
                                        </a:lnTo>
                                        <a:lnTo>
                                          <a:pt x="87" y="282"/>
                                        </a:lnTo>
                                        <a:lnTo>
                                          <a:pt x="116" y="301"/>
                                        </a:lnTo>
                                        <a:lnTo>
                                          <a:pt x="141" y="319"/>
                                        </a:lnTo>
                                        <a:lnTo>
                                          <a:pt x="155" y="328"/>
                                        </a:lnTo>
                                        <a:lnTo>
                                          <a:pt x="168" y="335"/>
                                        </a:lnTo>
                                        <a:lnTo>
                                          <a:pt x="183" y="342"/>
                                        </a:lnTo>
                                        <a:lnTo>
                                          <a:pt x="201" y="349"/>
                                        </a:lnTo>
                                        <a:lnTo>
                                          <a:pt x="221" y="354"/>
                                        </a:lnTo>
                                        <a:lnTo>
                                          <a:pt x="245" y="357"/>
                                        </a:lnTo>
                                        <a:lnTo>
                                          <a:pt x="271" y="360"/>
                                        </a:lnTo>
                                        <a:lnTo>
                                          <a:pt x="303" y="360"/>
                                        </a:lnTo>
                                        <a:lnTo>
                                          <a:pt x="453" y="36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09DE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2" name="Freeform 2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1" y="339"/>
                                    <a:ext cx="620" cy="969"/>
                                  </a:xfrm>
                                  <a:custGeom>
                                    <a:avLst/>
                                    <a:gdLst>
                                      <a:gd name="T0" fmla="*/ 3 w 5586"/>
                                      <a:gd name="T1" fmla="*/ 6419 h 8721"/>
                                      <a:gd name="T2" fmla="*/ 33 w 5586"/>
                                      <a:gd name="T3" fmla="*/ 6733 h 8721"/>
                                      <a:gd name="T4" fmla="*/ 88 w 5586"/>
                                      <a:gd name="T5" fmla="*/ 7082 h 8721"/>
                                      <a:gd name="T6" fmla="*/ 164 w 5586"/>
                                      <a:gd name="T7" fmla="*/ 7449 h 8721"/>
                                      <a:gd name="T8" fmla="*/ 256 w 5586"/>
                                      <a:gd name="T9" fmla="*/ 7809 h 8721"/>
                                      <a:gd name="T10" fmla="*/ 359 w 5586"/>
                                      <a:gd name="T11" fmla="*/ 8144 h 8721"/>
                                      <a:gd name="T12" fmla="*/ 469 w 5586"/>
                                      <a:gd name="T13" fmla="*/ 8430 h 8721"/>
                                      <a:gd name="T14" fmla="*/ 581 w 5586"/>
                                      <a:gd name="T15" fmla="*/ 8645 h 8721"/>
                                      <a:gd name="T16" fmla="*/ 627 w 5586"/>
                                      <a:gd name="T17" fmla="*/ 8684 h 8721"/>
                                      <a:gd name="T18" fmla="*/ 570 w 5586"/>
                                      <a:gd name="T19" fmla="*/ 8480 h 8721"/>
                                      <a:gd name="T20" fmla="*/ 492 w 5586"/>
                                      <a:gd name="T21" fmla="*/ 8205 h 8721"/>
                                      <a:gd name="T22" fmla="*/ 427 w 5586"/>
                                      <a:gd name="T23" fmla="*/ 7984 h 8721"/>
                                      <a:gd name="T24" fmla="*/ 385 w 5586"/>
                                      <a:gd name="T25" fmla="*/ 7848 h 8721"/>
                                      <a:gd name="T26" fmla="*/ 333 w 5586"/>
                                      <a:gd name="T27" fmla="*/ 7632 h 8721"/>
                                      <a:gd name="T28" fmla="*/ 291 w 5586"/>
                                      <a:gd name="T29" fmla="*/ 7383 h 8721"/>
                                      <a:gd name="T30" fmla="*/ 266 w 5586"/>
                                      <a:gd name="T31" fmla="*/ 7141 h 8721"/>
                                      <a:gd name="T32" fmla="*/ 267 w 5586"/>
                                      <a:gd name="T33" fmla="*/ 5859 h 8721"/>
                                      <a:gd name="T34" fmla="*/ 334 w 5586"/>
                                      <a:gd name="T35" fmla="*/ 5324 h 8721"/>
                                      <a:gd name="T36" fmla="*/ 477 w 5586"/>
                                      <a:gd name="T37" fmla="*/ 4761 h 8721"/>
                                      <a:gd name="T38" fmla="*/ 680 w 5586"/>
                                      <a:gd name="T39" fmla="*/ 4194 h 8721"/>
                                      <a:gd name="T40" fmla="*/ 928 w 5586"/>
                                      <a:gd name="T41" fmla="*/ 3641 h 8721"/>
                                      <a:gd name="T42" fmla="*/ 1203 w 5586"/>
                                      <a:gd name="T43" fmla="*/ 3125 h 8721"/>
                                      <a:gd name="T44" fmla="*/ 1490 w 5586"/>
                                      <a:gd name="T45" fmla="*/ 2665 h 8721"/>
                                      <a:gd name="T46" fmla="*/ 1774 w 5586"/>
                                      <a:gd name="T47" fmla="*/ 2285 h 8721"/>
                                      <a:gd name="T48" fmla="*/ 2071 w 5586"/>
                                      <a:gd name="T49" fmla="*/ 1969 h 8721"/>
                                      <a:gd name="T50" fmla="*/ 2431 w 5586"/>
                                      <a:gd name="T51" fmla="*/ 1619 h 8721"/>
                                      <a:gd name="T52" fmla="*/ 2740 w 5586"/>
                                      <a:gd name="T53" fmla="*/ 1344 h 8721"/>
                                      <a:gd name="T54" fmla="*/ 2925 w 5586"/>
                                      <a:gd name="T55" fmla="*/ 1193 h 8721"/>
                                      <a:gd name="T56" fmla="*/ 3125 w 5586"/>
                                      <a:gd name="T57" fmla="*/ 1048 h 8721"/>
                                      <a:gd name="T58" fmla="*/ 3344 w 5586"/>
                                      <a:gd name="T59" fmla="*/ 904 h 8721"/>
                                      <a:gd name="T60" fmla="*/ 3583 w 5586"/>
                                      <a:gd name="T61" fmla="*/ 762 h 8721"/>
                                      <a:gd name="T62" fmla="*/ 3815 w 5586"/>
                                      <a:gd name="T63" fmla="*/ 635 h 8721"/>
                                      <a:gd name="T64" fmla="*/ 4046 w 5586"/>
                                      <a:gd name="T65" fmla="*/ 516 h 8721"/>
                                      <a:gd name="T66" fmla="*/ 4287 w 5586"/>
                                      <a:gd name="T67" fmla="*/ 405 h 8721"/>
                                      <a:gd name="T68" fmla="*/ 4526 w 5586"/>
                                      <a:gd name="T69" fmla="*/ 307 h 8721"/>
                                      <a:gd name="T70" fmla="*/ 4812 w 5586"/>
                                      <a:gd name="T71" fmla="*/ 223 h 8721"/>
                                      <a:gd name="T72" fmla="*/ 5168 w 5586"/>
                                      <a:gd name="T73" fmla="*/ 127 h 8721"/>
                                      <a:gd name="T74" fmla="*/ 5470 w 5586"/>
                                      <a:gd name="T75" fmla="*/ 43 h 8721"/>
                                      <a:gd name="T76" fmla="*/ 5575 w 5586"/>
                                      <a:gd name="T77" fmla="*/ 5 h 8721"/>
                                      <a:gd name="T78" fmla="*/ 5177 w 5586"/>
                                      <a:gd name="T79" fmla="*/ 25 h 8721"/>
                                      <a:gd name="T80" fmla="*/ 4620 w 5586"/>
                                      <a:gd name="T81" fmla="*/ 131 h 8721"/>
                                      <a:gd name="T82" fmla="*/ 4066 w 5586"/>
                                      <a:gd name="T83" fmla="*/ 307 h 8721"/>
                                      <a:gd name="T84" fmla="*/ 3527 w 5586"/>
                                      <a:gd name="T85" fmla="*/ 537 h 8721"/>
                                      <a:gd name="T86" fmla="*/ 3018 w 5586"/>
                                      <a:gd name="T87" fmla="*/ 805 h 8721"/>
                                      <a:gd name="T88" fmla="*/ 2554 w 5586"/>
                                      <a:gd name="T89" fmla="*/ 1098 h 8721"/>
                                      <a:gd name="T90" fmla="*/ 2149 w 5586"/>
                                      <a:gd name="T91" fmla="*/ 1398 h 8721"/>
                                      <a:gd name="T92" fmla="*/ 1818 w 5586"/>
                                      <a:gd name="T93" fmla="*/ 1693 h 8721"/>
                                      <a:gd name="T94" fmla="*/ 1529 w 5586"/>
                                      <a:gd name="T95" fmla="*/ 2007 h 8721"/>
                                      <a:gd name="T96" fmla="*/ 1230 w 5586"/>
                                      <a:gd name="T97" fmla="*/ 2389 h 8721"/>
                                      <a:gd name="T98" fmla="*/ 934 w 5586"/>
                                      <a:gd name="T99" fmla="*/ 2826 h 8721"/>
                                      <a:gd name="T100" fmla="*/ 656 w 5586"/>
                                      <a:gd name="T101" fmla="*/ 3310 h 8721"/>
                                      <a:gd name="T102" fmla="*/ 409 w 5586"/>
                                      <a:gd name="T103" fmla="*/ 3829 h 8721"/>
                                      <a:gd name="T104" fmla="*/ 208 w 5586"/>
                                      <a:gd name="T105" fmla="*/ 4375 h 8721"/>
                                      <a:gd name="T106" fmla="*/ 69 w 5586"/>
                                      <a:gd name="T107" fmla="*/ 4937 h 8721"/>
                                      <a:gd name="T108" fmla="*/ 3 w 5586"/>
                                      <a:gd name="T109" fmla="*/ 5506 h 87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5586" h="8721">
                                        <a:moveTo>
                                          <a:pt x="0" y="5648"/>
                                        </a:moveTo>
                                        <a:lnTo>
                                          <a:pt x="0" y="6285"/>
                                        </a:lnTo>
                                        <a:lnTo>
                                          <a:pt x="0" y="6350"/>
                                        </a:lnTo>
                                        <a:lnTo>
                                          <a:pt x="3" y="6419"/>
                                        </a:lnTo>
                                        <a:lnTo>
                                          <a:pt x="8" y="6493"/>
                                        </a:lnTo>
                                        <a:lnTo>
                                          <a:pt x="15" y="6570"/>
                                        </a:lnTo>
                                        <a:lnTo>
                                          <a:pt x="23" y="6650"/>
                                        </a:lnTo>
                                        <a:lnTo>
                                          <a:pt x="33" y="6733"/>
                                        </a:lnTo>
                                        <a:lnTo>
                                          <a:pt x="45" y="6817"/>
                                        </a:lnTo>
                                        <a:lnTo>
                                          <a:pt x="57" y="6904"/>
                                        </a:lnTo>
                                        <a:lnTo>
                                          <a:pt x="72" y="6992"/>
                                        </a:lnTo>
                                        <a:lnTo>
                                          <a:pt x="88" y="7082"/>
                                        </a:lnTo>
                                        <a:lnTo>
                                          <a:pt x="105" y="7173"/>
                                        </a:lnTo>
                                        <a:lnTo>
                                          <a:pt x="124" y="7265"/>
                                        </a:lnTo>
                                        <a:lnTo>
                                          <a:pt x="143" y="7356"/>
                                        </a:lnTo>
                                        <a:lnTo>
                                          <a:pt x="164" y="7449"/>
                                        </a:lnTo>
                                        <a:lnTo>
                                          <a:pt x="185" y="7540"/>
                                        </a:lnTo>
                                        <a:lnTo>
                                          <a:pt x="208" y="7631"/>
                                        </a:lnTo>
                                        <a:lnTo>
                                          <a:pt x="232" y="7721"/>
                                        </a:lnTo>
                                        <a:lnTo>
                                          <a:pt x="256" y="7809"/>
                                        </a:lnTo>
                                        <a:lnTo>
                                          <a:pt x="280" y="7897"/>
                                        </a:lnTo>
                                        <a:lnTo>
                                          <a:pt x="306" y="7982"/>
                                        </a:lnTo>
                                        <a:lnTo>
                                          <a:pt x="332" y="8064"/>
                                        </a:lnTo>
                                        <a:lnTo>
                                          <a:pt x="359" y="8144"/>
                                        </a:lnTo>
                                        <a:lnTo>
                                          <a:pt x="386" y="8220"/>
                                        </a:lnTo>
                                        <a:lnTo>
                                          <a:pt x="414" y="8294"/>
                                        </a:lnTo>
                                        <a:lnTo>
                                          <a:pt x="441" y="8363"/>
                                        </a:lnTo>
                                        <a:lnTo>
                                          <a:pt x="469" y="8430"/>
                                        </a:lnTo>
                                        <a:lnTo>
                                          <a:pt x="497" y="8491"/>
                                        </a:lnTo>
                                        <a:lnTo>
                                          <a:pt x="525" y="8547"/>
                                        </a:lnTo>
                                        <a:lnTo>
                                          <a:pt x="553" y="8599"/>
                                        </a:lnTo>
                                        <a:lnTo>
                                          <a:pt x="581" y="8645"/>
                                        </a:lnTo>
                                        <a:lnTo>
                                          <a:pt x="609" y="8686"/>
                                        </a:lnTo>
                                        <a:lnTo>
                                          <a:pt x="637" y="8721"/>
                                        </a:lnTo>
                                        <a:lnTo>
                                          <a:pt x="634" y="8709"/>
                                        </a:lnTo>
                                        <a:lnTo>
                                          <a:pt x="627" y="8684"/>
                                        </a:lnTo>
                                        <a:lnTo>
                                          <a:pt x="617" y="8647"/>
                                        </a:lnTo>
                                        <a:lnTo>
                                          <a:pt x="604" y="8599"/>
                                        </a:lnTo>
                                        <a:lnTo>
                                          <a:pt x="588" y="8543"/>
                                        </a:lnTo>
                                        <a:lnTo>
                                          <a:pt x="570" y="8480"/>
                                        </a:lnTo>
                                        <a:lnTo>
                                          <a:pt x="551" y="8413"/>
                                        </a:lnTo>
                                        <a:lnTo>
                                          <a:pt x="531" y="8343"/>
                                        </a:lnTo>
                                        <a:lnTo>
                                          <a:pt x="512" y="8273"/>
                                        </a:lnTo>
                                        <a:lnTo>
                                          <a:pt x="492" y="8205"/>
                                        </a:lnTo>
                                        <a:lnTo>
                                          <a:pt x="473" y="8139"/>
                                        </a:lnTo>
                                        <a:lnTo>
                                          <a:pt x="456" y="8079"/>
                                        </a:lnTo>
                                        <a:lnTo>
                                          <a:pt x="440" y="8027"/>
                                        </a:lnTo>
                                        <a:lnTo>
                                          <a:pt x="427" y="7984"/>
                                        </a:lnTo>
                                        <a:lnTo>
                                          <a:pt x="418" y="7952"/>
                                        </a:lnTo>
                                        <a:lnTo>
                                          <a:pt x="412" y="7933"/>
                                        </a:lnTo>
                                        <a:lnTo>
                                          <a:pt x="398" y="7893"/>
                                        </a:lnTo>
                                        <a:lnTo>
                                          <a:pt x="385" y="7848"/>
                                        </a:lnTo>
                                        <a:lnTo>
                                          <a:pt x="371" y="7799"/>
                                        </a:lnTo>
                                        <a:lnTo>
                                          <a:pt x="359" y="7746"/>
                                        </a:lnTo>
                                        <a:lnTo>
                                          <a:pt x="346" y="7690"/>
                                        </a:lnTo>
                                        <a:lnTo>
                                          <a:pt x="333" y="7632"/>
                                        </a:lnTo>
                                        <a:lnTo>
                                          <a:pt x="322" y="7571"/>
                                        </a:lnTo>
                                        <a:lnTo>
                                          <a:pt x="310" y="7509"/>
                                        </a:lnTo>
                                        <a:lnTo>
                                          <a:pt x="299" y="7447"/>
                                        </a:lnTo>
                                        <a:lnTo>
                                          <a:pt x="291" y="7383"/>
                                        </a:lnTo>
                                        <a:lnTo>
                                          <a:pt x="283" y="7320"/>
                                        </a:lnTo>
                                        <a:lnTo>
                                          <a:pt x="275" y="7259"/>
                                        </a:lnTo>
                                        <a:lnTo>
                                          <a:pt x="270" y="7198"/>
                                        </a:lnTo>
                                        <a:lnTo>
                                          <a:pt x="266" y="7141"/>
                                        </a:lnTo>
                                        <a:lnTo>
                                          <a:pt x="263" y="7086"/>
                                        </a:lnTo>
                                        <a:lnTo>
                                          <a:pt x="262" y="7034"/>
                                        </a:lnTo>
                                        <a:lnTo>
                                          <a:pt x="263" y="5985"/>
                                        </a:lnTo>
                                        <a:lnTo>
                                          <a:pt x="267" y="5859"/>
                                        </a:lnTo>
                                        <a:lnTo>
                                          <a:pt x="276" y="5729"/>
                                        </a:lnTo>
                                        <a:lnTo>
                                          <a:pt x="290" y="5596"/>
                                        </a:lnTo>
                                        <a:lnTo>
                                          <a:pt x="310" y="5461"/>
                                        </a:lnTo>
                                        <a:lnTo>
                                          <a:pt x="334" y="5324"/>
                                        </a:lnTo>
                                        <a:lnTo>
                                          <a:pt x="364" y="5185"/>
                                        </a:lnTo>
                                        <a:lnTo>
                                          <a:pt x="397" y="5045"/>
                                        </a:lnTo>
                                        <a:lnTo>
                                          <a:pt x="436" y="4903"/>
                                        </a:lnTo>
                                        <a:lnTo>
                                          <a:pt x="477" y="4761"/>
                                        </a:lnTo>
                                        <a:lnTo>
                                          <a:pt x="523" y="4620"/>
                                        </a:lnTo>
                                        <a:lnTo>
                                          <a:pt x="572" y="4478"/>
                                        </a:lnTo>
                                        <a:lnTo>
                                          <a:pt x="625" y="4336"/>
                                        </a:lnTo>
                                        <a:lnTo>
                                          <a:pt x="680" y="4194"/>
                                        </a:lnTo>
                                        <a:lnTo>
                                          <a:pt x="738" y="4053"/>
                                        </a:lnTo>
                                        <a:lnTo>
                                          <a:pt x="800" y="3914"/>
                                        </a:lnTo>
                                        <a:lnTo>
                                          <a:pt x="862" y="3776"/>
                                        </a:lnTo>
                                        <a:lnTo>
                                          <a:pt x="928" y="3641"/>
                                        </a:lnTo>
                                        <a:lnTo>
                                          <a:pt x="994" y="3507"/>
                                        </a:lnTo>
                                        <a:lnTo>
                                          <a:pt x="1062" y="3377"/>
                                        </a:lnTo>
                                        <a:lnTo>
                                          <a:pt x="1132" y="3249"/>
                                        </a:lnTo>
                                        <a:lnTo>
                                          <a:pt x="1203" y="3125"/>
                                        </a:lnTo>
                                        <a:lnTo>
                                          <a:pt x="1273" y="3004"/>
                                        </a:lnTo>
                                        <a:lnTo>
                                          <a:pt x="1345" y="2886"/>
                                        </a:lnTo>
                                        <a:lnTo>
                                          <a:pt x="1417" y="2773"/>
                                        </a:lnTo>
                                        <a:lnTo>
                                          <a:pt x="1490" y="2665"/>
                                        </a:lnTo>
                                        <a:lnTo>
                                          <a:pt x="1562" y="2562"/>
                                        </a:lnTo>
                                        <a:lnTo>
                                          <a:pt x="1633" y="2464"/>
                                        </a:lnTo>
                                        <a:lnTo>
                                          <a:pt x="1704" y="2372"/>
                                        </a:lnTo>
                                        <a:lnTo>
                                          <a:pt x="1774" y="2285"/>
                                        </a:lnTo>
                                        <a:lnTo>
                                          <a:pt x="1842" y="2205"/>
                                        </a:lnTo>
                                        <a:lnTo>
                                          <a:pt x="1909" y="2131"/>
                                        </a:lnTo>
                                        <a:lnTo>
                                          <a:pt x="1975" y="2064"/>
                                        </a:lnTo>
                                        <a:lnTo>
                                          <a:pt x="2071" y="1969"/>
                                        </a:lnTo>
                                        <a:lnTo>
                                          <a:pt x="2164" y="1878"/>
                                        </a:lnTo>
                                        <a:lnTo>
                                          <a:pt x="2255" y="1789"/>
                                        </a:lnTo>
                                        <a:lnTo>
                                          <a:pt x="2344" y="1703"/>
                                        </a:lnTo>
                                        <a:lnTo>
                                          <a:pt x="2431" y="1619"/>
                                        </a:lnTo>
                                        <a:lnTo>
                                          <a:pt x="2518" y="1538"/>
                                        </a:lnTo>
                                        <a:lnTo>
                                          <a:pt x="2606" y="1459"/>
                                        </a:lnTo>
                                        <a:lnTo>
                                          <a:pt x="2695" y="1381"/>
                                        </a:lnTo>
                                        <a:lnTo>
                                          <a:pt x="2740" y="1344"/>
                                        </a:lnTo>
                                        <a:lnTo>
                                          <a:pt x="2786" y="1306"/>
                                        </a:lnTo>
                                        <a:lnTo>
                                          <a:pt x="2831" y="1268"/>
                                        </a:lnTo>
                                        <a:lnTo>
                                          <a:pt x="2878" y="1230"/>
                                        </a:lnTo>
                                        <a:lnTo>
                                          <a:pt x="2925" y="1193"/>
                                        </a:lnTo>
                                        <a:lnTo>
                                          <a:pt x="2974" y="1156"/>
                                        </a:lnTo>
                                        <a:lnTo>
                                          <a:pt x="3024" y="1121"/>
                                        </a:lnTo>
                                        <a:lnTo>
                                          <a:pt x="3073" y="1084"/>
                                        </a:lnTo>
                                        <a:lnTo>
                                          <a:pt x="3125" y="1048"/>
                                        </a:lnTo>
                                        <a:lnTo>
                                          <a:pt x="3178" y="1011"/>
                                        </a:lnTo>
                                        <a:lnTo>
                                          <a:pt x="3232" y="976"/>
                                        </a:lnTo>
                                        <a:lnTo>
                                          <a:pt x="3287" y="940"/>
                                        </a:lnTo>
                                        <a:lnTo>
                                          <a:pt x="3344" y="904"/>
                                        </a:lnTo>
                                        <a:lnTo>
                                          <a:pt x="3402" y="868"/>
                                        </a:lnTo>
                                        <a:lnTo>
                                          <a:pt x="3462" y="832"/>
                                        </a:lnTo>
                                        <a:lnTo>
                                          <a:pt x="3525" y="796"/>
                                        </a:lnTo>
                                        <a:lnTo>
                                          <a:pt x="3583" y="762"/>
                                        </a:lnTo>
                                        <a:lnTo>
                                          <a:pt x="3641" y="730"/>
                                        </a:lnTo>
                                        <a:lnTo>
                                          <a:pt x="3699" y="697"/>
                                        </a:lnTo>
                                        <a:lnTo>
                                          <a:pt x="3757" y="666"/>
                                        </a:lnTo>
                                        <a:lnTo>
                                          <a:pt x="3815" y="635"/>
                                        </a:lnTo>
                                        <a:lnTo>
                                          <a:pt x="3872" y="605"/>
                                        </a:lnTo>
                                        <a:lnTo>
                                          <a:pt x="3930" y="575"/>
                                        </a:lnTo>
                                        <a:lnTo>
                                          <a:pt x="3988" y="546"/>
                                        </a:lnTo>
                                        <a:lnTo>
                                          <a:pt x="4046" y="516"/>
                                        </a:lnTo>
                                        <a:lnTo>
                                          <a:pt x="4105" y="488"/>
                                        </a:lnTo>
                                        <a:lnTo>
                                          <a:pt x="4165" y="461"/>
                                        </a:lnTo>
                                        <a:lnTo>
                                          <a:pt x="4226" y="432"/>
                                        </a:lnTo>
                                        <a:lnTo>
                                          <a:pt x="4287" y="405"/>
                                        </a:lnTo>
                                        <a:lnTo>
                                          <a:pt x="4351" y="377"/>
                                        </a:lnTo>
                                        <a:lnTo>
                                          <a:pt x="4415" y="351"/>
                                        </a:lnTo>
                                        <a:lnTo>
                                          <a:pt x="4481" y="324"/>
                                        </a:lnTo>
                                        <a:lnTo>
                                          <a:pt x="4526" y="307"/>
                                        </a:lnTo>
                                        <a:lnTo>
                                          <a:pt x="4583" y="288"/>
                                        </a:lnTo>
                                        <a:lnTo>
                                          <a:pt x="4652" y="268"/>
                                        </a:lnTo>
                                        <a:lnTo>
                                          <a:pt x="4728" y="246"/>
                                        </a:lnTo>
                                        <a:lnTo>
                                          <a:pt x="4812" y="223"/>
                                        </a:lnTo>
                                        <a:lnTo>
                                          <a:pt x="4898" y="199"/>
                                        </a:lnTo>
                                        <a:lnTo>
                                          <a:pt x="4988" y="175"/>
                                        </a:lnTo>
                                        <a:lnTo>
                                          <a:pt x="5079" y="150"/>
                                        </a:lnTo>
                                        <a:lnTo>
                                          <a:pt x="5168" y="127"/>
                                        </a:lnTo>
                                        <a:lnTo>
                                          <a:pt x="5253" y="104"/>
                                        </a:lnTo>
                                        <a:lnTo>
                                          <a:pt x="5333" y="82"/>
                                        </a:lnTo>
                                        <a:lnTo>
                                          <a:pt x="5406" y="61"/>
                                        </a:lnTo>
                                        <a:lnTo>
                                          <a:pt x="5470" y="43"/>
                                        </a:lnTo>
                                        <a:lnTo>
                                          <a:pt x="5522" y="26"/>
                                        </a:lnTo>
                                        <a:lnTo>
                                          <a:pt x="5544" y="19"/>
                                        </a:lnTo>
                                        <a:lnTo>
                                          <a:pt x="5562" y="12"/>
                                        </a:lnTo>
                                        <a:lnTo>
                                          <a:pt x="5575" y="5"/>
                                        </a:lnTo>
                                        <a:lnTo>
                                          <a:pt x="5586" y="0"/>
                                        </a:lnTo>
                                        <a:lnTo>
                                          <a:pt x="5451" y="3"/>
                                        </a:lnTo>
                                        <a:lnTo>
                                          <a:pt x="5314" y="12"/>
                                        </a:lnTo>
                                        <a:lnTo>
                                          <a:pt x="5177" y="25"/>
                                        </a:lnTo>
                                        <a:lnTo>
                                          <a:pt x="5038" y="45"/>
                                        </a:lnTo>
                                        <a:lnTo>
                                          <a:pt x="4900" y="69"/>
                                        </a:lnTo>
                                        <a:lnTo>
                                          <a:pt x="4760" y="98"/>
                                        </a:lnTo>
                                        <a:lnTo>
                                          <a:pt x="4620" y="131"/>
                                        </a:lnTo>
                                        <a:lnTo>
                                          <a:pt x="4481" y="169"/>
                                        </a:lnTo>
                                        <a:lnTo>
                                          <a:pt x="4342" y="211"/>
                                        </a:lnTo>
                                        <a:lnTo>
                                          <a:pt x="4204" y="258"/>
                                        </a:lnTo>
                                        <a:lnTo>
                                          <a:pt x="4066" y="307"/>
                                        </a:lnTo>
                                        <a:lnTo>
                                          <a:pt x="3929" y="361"/>
                                        </a:lnTo>
                                        <a:lnTo>
                                          <a:pt x="3793" y="416"/>
                                        </a:lnTo>
                                        <a:lnTo>
                                          <a:pt x="3659" y="475"/>
                                        </a:lnTo>
                                        <a:lnTo>
                                          <a:pt x="3527" y="537"/>
                                        </a:lnTo>
                                        <a:lnTo>
                                          <a:pt x="3397" y="601"/>
                                        </a:lnTo>
                                        <a:lnTo>
                                          <a:pt x="3268" y="668"/>
                                        </a:lnTo>
                                        <a:lnTo>
                                          <a:pt x="3142" y="735"/>
                                        </a:lnTo>
                                        <a:lnTo>
                                          <a:pt x="3018" y="805"/>
                                        </a:lnTo>
                                        <a:lnTo>
                                          <a:pt x="2898" y="877"/>
                                        </a:lnTo>
                                        <a:lnTo>
                                          <a:pt x="2779" y="949"/>
                                        </a:lnTo>
                                        <a:lnTo>
                                          <a:pt x="2665" y="1023"/>
                                        </a:lnTo>
                                        <a:lnTo>
                                          <a:pt x="2554" y="1098"/>
                                        </a:lnTo>
                                        <a:lnTo>
                                          <a:pt x="2447" y="1172"/>
                                        </a:lnTo>
                                        <a:lnTo>
                                          <a:pt x="2344" y="1248"/>
                                        </a:lnTo>
                                        <a:lnTo>
                                          <a:pt x="2244" y="1324"/>
                                        </a:lnTo>
                                        <a:lnTo>
                                          <a:pt x="2149" y="1398"/>
                                        </a:lnTo>
                                        <a:lnTo>
                                          <a:pt x="2059" y="1473"/>
                                        </a:lnTo>
                                        <a:lnTo>
                                          <a:pt x="1973" y="1548"/>
                                        </a:lnTo>
                                        <a:lnTo>
                                          <a:pt x="1893" y="1620"/>
                                        </a:lnTo>
                                        <a:lnTo>
                                          <a:pt x="1818" y="1693"/>
                                        </a:lnTo>
                                        <a:lnTo>
                                          <a:pt x="1748" y="1763"/>
                                        </a:lnTo>
                                        <a:lnTo>
                                          <a:pt x="1676" y="1840"/>
                                        </a:lnTo>
                                        <a:lnTo>
                                          <a:pt x="1603" y="1922"/>
                                        </a:lnTo>
                                        <a:lnTo>
                                          <a:pt x="1529" y="2007"/>
                                        </a:lnTo>
                                        <a:lnTo>
                                          <a:pt x="1455" y="2096"/>
                                        </a:lnTo>
                                        <a:lnTo>
                                          <a:pt x="1380" y="2191"/>
                                        </a:lnTo>
                                        <a:lnTo>
                                          <a:pt x="1305" y="2288"/>
                                        </a:lnTo>
                                        <a:lnTo>
                                          <a:pt x="1230" y="2389"/>
                                        </a:lnTo>
                                        <a:lnTo>
                                          <a:pt x="1155" y="2494"/>
                                        </a:lnTo>
                                        <a:lnTo>
                                          <a:pt x="1080" y="2601"/>
                                        </a:lnTo>
                                        <a:lnTo>
                                          <a:pt x="1007" y="2712"/>
                                        </a:lnTo>
                                        <a:lnTo>
                                          <a:pt x="934" y="2826"/>
                                        </a:lnTo>
                                        <a:lnTo>
                                          <a:pt x="862" y="2944"/>
                                        </a:lnTo>
                                        <a:lnTo>
                                          <a:pt x="791" y="3063"/>
                                        </a:lnTo>
                                        <a:lnTo>
                                          <a:pt x="722" y="3186"/>
                                        </a:lnTo>
                                        <a:lnTo>
                                          <a:pt x="656" y="3310"/>
                                        </a:lnTo>
                                        <a:lnTo>
                                          <a:pt x="590" y="3437"/>
                                        </a:lnTo>
                                        <a:lnTo>
                                          <a:pt x="527" y="3565"/>
                                        </a:lnTo>
                                        <a:lnTo>
                                          <a:pt x="467" y="3696"/>
                                        </a:lnTo>
                                        <a:lnTo>
                                          <a:pt x="409" y="3829"/>
                                        </a:lnTo>
                                        <a:lnTo>
                                          <a:pt x="354" y="3964"/>
                                        </a:lnTo>
                                        <a:lnTo>
                                          <a:pt x="303" y="4099"/>
                                        </a:lnTo>
                                        <a:lnTo>
                                          <a:pt x="254" y="4237"/>
                                        </a:lnTo>
                                        <a:lnTo>
                                          <a:pt x="208" y="4375"/>
                                        </a:lnTo>
                                        <a:lnTo>
                                          <a:pt x="167" y="4514"/>
                                        </a:lnTo>
                                        <a:lnTo>
                                          <a:pt x="130" y="4654"/>
                                        </a:lnTo>
                                        <a:lnTo>
                                          <a:pt x="97" y="4795"/>
                                        </a:lnTo>
                                        <a:lnTo>
                                          <a:pt x="69" y="4937"/>
                                        </a:lnTo>
                                        <a:lnTo>
                                          <a:pt x="45" y="5079"/>
                                        </a:lnTo>
                                        <a:lnTo>
                                          <a:pt x="26" y="5221"/>
                                        </a:lnTo>
                                        <a:lnTo>
                                          <a:pt x="12" y="5364"/>
                                        </a:lnTo>
                                        <a:lnTo>
                                          <a:pt x="3" y="5506"/>
                                        </a:lnTo>
                                        <a:lnTo>
                                          <a:pt x="0" y="56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3" name="Freeform 2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7" y="1009"/>
                                    <a:ext cx="255" cy="167"/>
                                  </a:xfrm>
                                  <a:custGeom>
                                    <a:avLst/>
                                    <a:gdLst>
                                      <a:gd name="T0" fmla="*/ 1343 w 2303"/>
                                      <a:gd name="T1" fmla="*/ 1225 h 1500"/>
                                      <a:gd name="T2" fmla="*/ 1469 w 2303"/>
                                      <a:gd name="T3" fmla="*/ 939 h 1500"/>
                                      <a:gd name="T4" fmla="*/ 1544 w 2303"/>
                                      <a:gd name="T5" fmla="*/ 936 h 1500"/>
                                      <a:gd name="T6" fmla="*/ 1612 w 2303"/>
                                      <a:gd name="T7" fmla="*/ 927 h 1500"/>
                                      <a:gd name="T8" fmla="*/ 1672 w 2303"/>
                                      <a:gd name="T9" fmla="*/ 911 h 1500"/>
                                      <a:gd name="T10" fmla="*/ 1726 w 2303"/>
                                      <a:gd name="T11" fmla="*/ 890 h 1500"/>
                                      <a:gd name="T12" fmla="*/ 1775 w 2303"/>
                                      <a:gd name="T13" fmla="*/ 865 h 1500"/>
                                      <a:gd name="T14" fmla="*/ 1848 w 2303"/>
                                      <a:gd name="T15" fmla="*/ 812 h 1500"/>
                                      <a:gd name="T16" fmla="*/ 1954 w 2303"/>
                                      <a:gd name="T17" fmla="*/ 709 h 1500"/>
                                      <a:gd name="T18" fmla="*/ 2034 w 2303"/>
                                      <a:gd name="T19" fmla="*/ 612 h 1500"/>
                                      <a:gd name="T20" fmla="*/ 2117 w 2303"/>
                                      <a:gd name="T21" fmla="*/ 464 h 1500"/>
                                      <a:gd name="T22" fmla="*/ 2255 w 2303"/>
                                      <a:gd name="T23" fmla="*/ 197 h 1500"/>
                                      <a:gd name="T24" fmla="*/ 2110 w 2303"/>
                                      <a:gd name="T25" fmla="*/ 116 h 1500"/>
                                      <a:gd name="T26" fmla="*/ 2078 w 2303"/>
                                      <a:gd name="T27" fmla="*/ 196 h 1500"/>
                                      <a:gd name="T28" fmla="*/ 2029 w 2303"/>
                                      <a:gd name="T29" fmla="*/ 271 h 1500"/>
                                      <a:gd name="T30" fmla="*/ 1962 w 2303"/>
                                      <a:gd name="T31" fmla="*/ 342 h 1500"/>
                                      <a:gd name="T32" fmla="*/ 1882 w 2303"/>
                                      <a:gd name="T33" fmla="*/ 408 h 1500"/>
                                      <a:gd name="T34" fmla="*/ 1790 w 2303"/>
                                      <a:gd name="T35" fmla="*/ 467 h 1500"/>
                                      <a:gd name="T36" fmla="*/ 1689 w 2303"/>
                                      <a:gd name="T37" fmla="*/ 520 h 1500"/>
                                      <a:gd name="T38" fmla="*/ 1581 w 2303"/>
                                      <a:gd name="T39" fmla="*/ 563 h 1500"/>
                                      <a:gd name="T40" fmla="*/ 1470 w 2303"/>
                                      <a:gd name="T41" fmla="*/ 599 h 1500"/>
                                      <a:gd name="T42" fmla="*/ 1356 w 2303"/>
                                      <a:gd name="T43" fmla="*/ 623 h 1500"/>
                                      <a:gd name="T44" fmla="*/ 1242 w 2303"/>
                                      <a:gd name="T45" fmla="*/ 636 h 1500"/>
                                      <a:gd name="T46" fmla="*/ 1098 w 2303"/>
                                      <a:gd name="T47" fmla="*/ 639 h 1500"/>
                                      <a:gd name="T48" fmla="*/ 912 w 2303"/>
                                      <a:gd name="T49" fmla="*/ 621 h 1500"/>
                                      <a:gd name="T50" fmla="*/ 756 w 2303"/>
                                      <a:gd name="T51" fmla="*/ 586 h 1500"/>
                                      <a:gd name="T52" fmla="*/ 626 w 2303"/>
                                      <a:gd name="T53" fmla="*/ 537 h 1500"/>
                                      <a:gd name="T54" fmla="*/ 519 w 2303"/>
                                      <a:gd name="T55" fmla="*/ 476 h 1500"/>
                                      <a:gd name="T56" fmla="*/ 425 w 2303"/>
                                      <a:gd name="T57" fmla="*/ 405 h 1500"/>
                                      <a:gd name="T58" fmla="*/ 344 w 2303"/>
                                      <a:gd name="T59" fmla="*/ 329 h 1500"/>
                                      <a:gd name="T60" fmla="*/ 220 w 2303"/>
                                      <a:gd name="T61" fmla="*/ 197 h 1500"/>
                                      <a:gd name="T62" fmla="*/ 144 w 2303"/>
                                      <a:gd name="T63" fmla="*/ 119 h 1500"/>
                                      <a:gd name="T64" fmla="*/ 62 w 2303"/>
                                      <a:gd name="T65" fmla="*/ 46 h 1500"/>
                                      <a:gd name="T66" fmla="*/ 2 w 2303"/>
                                      <a:gd name="T67" fmla="*/ 39 h 1500"/>
                                      <a:gd name="T68" fmla="*/ 24 w 2303"/>
                                      <a:gd name="T69" fmla="*/ 157 h 1500"/>
                                      <a:gd name="T70" fmla="*/ 66 w 2303"/>
                                      <a:gd name="T71" fmla="*/ 276 h 1500"/>
                                      <a:gd name="T72" fmla="*/ 125 w 2303"/>
                                      <a:gd name="T73" fmla="*/ 393 h 1500"/>
                                      <a:gd name="T74" fmla="*/ 200 w 2303"/>
                                      <a:gd name="T75" fmla="*/ 505 h 1500"/>
                                      <a:gd name="T76" fmla="*/ 288 w 2303"/>
                                      <a:gd name="T77" fmla="*/ 610 h 1500"/>
                                      <a:gd name="T78" fmla="*/ 386 w 2303"/>
                                      <a:gd name="T79" fmla="*/ 706 h 1500"/>
                                      <a:gd name="T80" fmla="*/ 491 w 2303"/>
                                      <a:gd name="T81" fmla="*/ 789 h 1500"/>
                                      <a:gd name="T82" fmla="*/ 602 w 2303"/>
                                      <a:gd name="T83" fmla="*/ 856 h 1500"/>
                                      <a:gd name="T84" fmla="*/ 715 w 2303"/>
                                      <a:gd name="T85" fmla="*/ 906 h 1500"/>
                                      <a:gd name="T86" fmla="*/ 828 w 2303"/>
                                      <a:gd name="T87" fmla="*/ 934 h 1500"/>
                                      <a:gd name="T88" fmla="*/ 783 w 2303"/>
                                      <a:gd name="T89" fmla="*/ 1009 h 1500"/>
                                      <a:gd name="T90" fmla="*/ 727 w 2303"/>
                                      <a:gd name="T91" fmla="*/ 1063 h 1500"/>
                                      <a:gd name="T92" fmla="*/ 681 w 2303"/>
                                      <a:gd name="T93" fmla="*/ 1127 h 1500"/>
                                      <a:gd name="T94" fmla="*/ 663 w 2303"/>
                                      <a:gd name="T95" fmla="*/ 1165 h 1500"/>
                                      <a:gd name="T96" fmla="*/ 651 w 2303"/>
                                      <a:gd name="T97" fmla="*/ 1208 h 1500"/>
                                      <a:gd name="T98" fmla="*/ 642 w 2303"/>
                                      <a:gd name="T99" fmla="*/ 1257 h 1500"/>
                                      <a:gd name="T100" fmla="*/ 639 w 2303"/>
                                      <a:gd name="T101" fmla="*/ 1312 h 1500"/>
                                      <a:gd name="T102" fmla="*/ 644 w 2303"/>
                                      <a:gd name="T103" fmla="*/ 1349 h 1500"/>
                                      <a:gd name="T104" fmla="*/ 668 w 2303"/>
                                      <a:gd name="T105" fmla="*/ 1412 h 1500"/>
                                      <a:gd name="T106" fmla="*/ 704 w 2303"/>
                                      <a:gd name="T107" fmla="*/ 1481 h 15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</a:cxnLst>
                                    <a:rect l="0" t="0" r="r" b="b"/>
                                    <a:pathLst>
                                      <a:path w="2303" h="1500">
                                        <a:moveTo>
                                          <a:pt x="714" y="1500"/>
                                        </a:moveTo>
                                        <a:lnTo>
                                          <a:pt x="1505" y="1426"/>
                                        </a:lnTo>
                                        <a:lnTo>
                                          <a:pt x="1343" y="1225"/>
                                        </a:lnTo>
                                        <a:lnTo>
                                          <a:pt x="1544" y="1090"/>
                                        </a:lnTo>
                                        <a:lnTo>
                                          <a:pt x="1542" y="982"/>
                                        </a:lnTo>
                                        <a:lnTo>
                                          <a:pt x="1469" y="939"/>
                                        </a:lnTo>
                                        <a:lnTo>
                                          <a:pt x="1495" y="939"/>
                                        </a:lnTo>
                                        <a:lnTo>
                                          <a:pt x="1520" y="938"/>
                                        </a:lnTo>
                                        <a:lnTo>
                                          <a:pt x="1544" y="936"/>
                                        </a:lnTo>
                                        <a:lnTo>
                                          <a:pt x="1569" y="934"/>
                                        </a:lnTo>
                                        <a:lnTo>
                                          <a:pt x="1591" y="931"/>
                                        </a:lnTo>
                                        <a:lnTo>
                                          <a:pt x="1612" y="927"/>
                                        </a:lnTo>
                                        <a:lnTo>
                                          <a:pt x="1633" y="922"/>
                                        </a:lnTo>
                                        <a:lnTo>
                                          <a:pt x="1653" y="917"/>
                                        </a:lnTo>
                                        <a:lnTo>
                                          <a:pt x="1672" y="911"/>
                                        </a:lnTo>
                                        <a:lnTo>
                                          <a:pt x="1691" y="905"/>
                                        </a:lnTo>
                                        <a:lnTo>
                                          <a:pt x="1709" y="898"/>
                                        </a:lnTo>
                                        <a:lnTo>
                                          <a:pt x="1726" y="890"/>
                                        </a:lnTo>
                                        <a:lnTo>
                                          <a:pt x="1743" y="882"/>
                                        </a:lnTo>
                                        <a:lnTo>
                                          <a:pt x="1760" y="873"/>
                                        </a:lnTo>
                                        <a:lnTo>
                                          <a:pt x="1775" y="865"/>
                                        </a:lnTo>
                                        <a:lnTo>
                                          <a:pt x="1791" y="855"/>
                                        </a:lnTo>
                                        <a:lnTo>
                                          <a:pt x="1820" y="834"/>
                                        </a:lnTo>
                                        <a:lnTo>
                                          <a:pt x="1848" y="812"/>
                                        </a:lnTo>
                                        <a:lnTo>
                                          <a:pt x="1875" y="788"/>
                                        </a:lnTo>
                                        <a:lnTo>
                                          <a:pt x="1902" y="763"/>
                                        </a:lnTo>
                                        <a:lnTo>
                                          <a:pt x="1954" y="709"/>
                                        </a:lnTo>
                                        <a:lnTo>
                                          <a:pt x="2006" y="651"/>
                                        </a:lnTo>
                                        <a:lnTo>
                                          <a:pt x="2019" y="635"/>
                                        </a:lnTo>
                                        <a:lnTo>
                                          <a:pt x="2034" y="612"/>
                                        </a:lnTo>
                                        <a:lnTo>
                                          <a:pt x="2052" y="583"/>
                                        </a:lnTo>
                                        <a:lnTo>
                                          <a:pt x="2072" y="547"/>
                                        </a:lnTo>
                                        <a:lnTo>
                                          <a:pt x="2117" y="464"/>
                                        </a:lnTo>
                                        <a:lnTo>
                                          <a:pt x="2166" y="371"/>
                                        </a:lnTo>
                                        <a:lnTo>
                                          <a:pt x="2214" y="279"/>
                                        </a:lnTo>
                                        <a:lnTo>
                                          <a:pt x="2255" y="197"/>
                                        </a:lnTo>
                                        <a:lnTo>
                                          <a:pt x="2286" y="132"/>
                                        </a:lnTo>
                                        <a:lnTo>
                                          <a:pt x="2303" y="95"/>
                                        </a:lnTo>
                                        <a:lnTo>
                                          <a:pt x="2110" y="116"/>
                                        </a:lnTo>
                                        <a:lnTo>
                                          <a:pt x="2102" y="143"/>
                                        </a:lnTo>
                                        <a:lnTo>
                                          <a:pt x="2091" y="170"/>
                                        </a:lnTo>
                                        <a:lnTo>
                                          <a:pt x="2078" y="196"/>
                                        </a:lnTo>
                                        <a:lnTo>
                                          <a:pt x="2064" y="221"/>
                                        </a:lnTo>
                                        <a:lnTo>
                                          <a:pt x="2047" y="246"/>
                                        </a:lnTo>
                                        <a:lnTo>
                                          <a:pt x="2029" y="271"/>
                                        </a:lnTo>
                                        <a:lnTo>
                                          <a:pt x="2007" y="296"/>
                                        </a:lnTo>
                                        <a:lnTo>
                                          <a:pt x="1985" y="319"/>
                                        </a:lnTo>
                                        <a:lnTo>
                                          <a:pt x="1962" y="342"/>
                                        </a:lnTo>
                                        <a:lnTo>
                                          <a:pt x="1937" y="365"/>
                                        </a:lnTo>
                                        <a:lnTo>
                                          <a:pt x="1910" y="386"/>
                                        </a:lnTo>
                                        <a:lnTo>
                                          <a:pt x="1882" y="408"/>
                                        </a:lnTo>
                                        <a:lnTo>
                                          <a:pt x="1852" y="428"/>
                                        </a:lnTo>
                                        <a:lnTo>
                                          <a:pt x="1821" y="448"/>
                                        </a:lnTo>
                                        <a:lnTo>
                                          <a:pt x="1790" y="467"/>
                                        </a:lnTo>
                                        <a:lnTo>
                                          <a:pt x="1758" y="485"/>
                                        </a:lnTo>
                                        <a:lnTo>
                                          <a:pt x="1724" y="503"/>
                                        </a:lnTo>
                                        <a:lnTo>
                                          <a:pt x="1689" y="520"/>
                                        </a:lnTo>
                                        <a:lnTo>
                                          <a:pt x="1654" y="534"/>
                                        </a:lnTo>
                                        <a:lnTo>
                                          <a:pt x="1618" y="549"/>
                                        </a:lnTo>
                                        <a:lnTo>
                                          <a:pt x="1581" y="563"/>
                                        </a:lnTo>
                                        <a:lnTo>
                                          <a:pt x="1544" y="576"/>
                                        </a:lnTo>
                                        <a:lnTo>
                                          <a:pt x="1507" y="588"/>
                                        </a:lnTo>
                                        <a:lnTo>
                                          <a:pt x="1470" y="599"/>
                                        </a:lnTo>
                                        <a:lnTo>
                                          <a:pt x="1432" y="608"/>
                                        </a:lnTo>
                                        <a:lnTo>
                                          <a:pt x="1394" y="615"/>
                                        </a:lnTo>
                                        <a:lnTo>
                                          <a:pt x="1356" y="623"/>
                                        </a:lnTo>
                                        <a:lnTo>
                                          <a:pt x="1318" y="629"/>
                                        </a:lnTo>
                                        <a:lnTo>
                                          <a:pt x="1280" y="633"/>
                                        </a:lnTo>
                                        <a:lnTo>
                                          <a:pt x="1242" y="636"/>
                                        </a:lnTo>
                                        <a:lnTo>
                                          <a:pt x="1205" y="639"/>
                                        </a:lnTo>
                                        <a:lnTo>
                                          <a:pt x="1168" y="640"/>
                                        </a:lnTo>
                                        <a:lnTo>
                                          <a:pt x="1098" y="639"/>
                                        </a:lnTo>
                                        <a:lnTo>
                                          <a:pt x="1032" y="634"/>
                                        </a:lnTo>
                                        <a:lnTo>
                                          <a:pt x="970" y="629"/>
                                        </a:lnTo>
                                        <a:lnTo>
                                          <a:pt x="912" y="621"/>
                                        </a:lnTo>
                                        <a:lnTo>
                                          <a:pt x="857" y="611"/>
                                        </a:lnTo>
                                        <a:lnTo>
                                          <a:pt x="805" y="600"/>
                                        </a:lnTo>
                                        <a:lnTo>
                                          <a:pt x="756" y="586"/>
                                        </a:lnTo>
                                        <a:lnTo>
                                          <a:pt x="711" y="571"/>
                                        </a:lnTo>
                                        <a:lnTo>
                                          <a:pt x="668" y="554"/>
                                        </a:lnTo>
                                        <a:lnTo>
                                          <a:pt x="626" y="537"/>
                                        </a:lnTo>
                                        <a:lnTo>
                                          <a:pt x="588" y="518"/>
                                        </a:lnTo>
                                        <a:lnTo>
                                          <a:pt x="552" y="497"/>
                                        </a:lnTo>
                                        <a:lnTo>
                                          <a:pt x="519" y="476"/>
                                        </a:lnTo>
                                        <a:lnTo>
                                          <a:pt x="486" y="453"/>
                                        </a:lnTo>
                                        <a:lnTo>
                                          <a:pt x="455" y="429"/>
                                        </a:lnTo>
                                        <a:lnTo>
                                          <a:pt x="425" y="405"/>
                                        </a:lnTo>
                                        <a:lnTo>
                                          <a:pt x="397" y="381"/>
                                        </a:lnTo>
                                        <a:lnTo>
                                          <a:pt x="370" y="355"/>
                                        </a:lnTo>
                                        <a:lnTo>
                                          <a:pt x="344" y="329"/>
                                        </a:lnTo>
                                        <a:lnTo>
                                          <a:pt x="319" y="303"/>
                                        </a:lnTo>
                                        <a:lnTo>
                                          <a:pt x="269" y="250"/>
                                        </a:lnTo>
                                        <a:lnTo>
                                          <a:pt x="220" y="197"/>
                                        </a:lnTo>
                                        <a:lnTo>
                                          <a:pt x="195" y="171"/>
                                        </a:lnTo>
                                        <a:lnTo>
                                          <a:pt x="170" y="144"/>
                                        </a:lnTo>
                                        <a:lnTo>
                                          <a:pt x="144" y="119"/>
                                        </a:lnTo>
                                        <a:lnTo>
                                          <a:pt x="118" y="94"/>
                                        </a:lnTo>
                                        <a:lnTo>
                                          <a:pt x="90" y="70"/>
                                        </a:lnTo>
                                        <a:lnTo>
                                          <a:pt x="62" y="46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" y="39"/>
                                        </a:lnTo>
                                        <a:lnTo>
                                          <a:pt x="8" y="78"/>
                                        </a:lnTo>
                                        <a:lnTo>
                                          <a:pt x="14" y="118"/>
                                        </a:lnTo>
                                        <a:lnTo>
                                          <a:pt x="24" y="157"/>
                                        </a:lnTo>
                                        <a:lnTo>
                                          <a:pt x="35" y="197"/>
                                        </a:lnTo>
                                        <a:lnTo>
                                          <a:pt x="50" y="236"/>
                                        </a:lnTo>
                                        <a:lnTo>
                                          <a:pt x="66" y="276"/>
                                        </a:lnTo>
                                        <a:lnTo>
                                          <a:pt x="84" y="315"/>
                                        </a:lnTo>
                                        <a:lnTo>
                                          <a:pt x="104" y="354"/>
                                        </a:lnTo>
                                        <a:lnTo>
                                          <a:pt x="125" y="393"/>
                                        </a:lnTo>
                                        <a:lnTo>
                                          <a:pt x="148" y="430"/>
                                        </a:lnTo>
                                        <a:lnTo>
                                          <a:pt x="174" y="468"/>
                                        </a:lnTo>
                                        <a:lnTo>
                                          <a:pt x="200" y="505"/>
                                        </a:lnTo>
                                        <a:lnTo>
                                          <a:pt x="228" y="541"/>
                                        </a:lnTo>
                                        <a:lnTo>
                                          <a:pt x="257" y="576"/>
                                        </a:lnTo>
                                        <a:lnTo>
                                          <a:pt x="288" y="610"/>
                                        </a:lnTo>
                                        <a:lnTo>
                                          <a:pt x="320" y="644"/>
                                        </a:lnTo>
                                        <a:lnTo>
                                          <a:pt x="353" y="675"/>
                                        </a:lnTo>
                                        <a:lnTo>
                                          <a:pt x="386" y="706"/>
                                        </a:lnTo>
                                        <a:lnTo>
                                          <a:pt x="420" y="735"/>
                                        </a:lnTo>
                                        <a:lnTo>
                                          <a:pt x="455" y="763"/>
                                        </a:lnTo>
                                        <a:lnTo>
                                          <a:pt x="491" y="789"/>
                                        </a:lnTo>
                                        <a:lnTo>
                                          <a:pt x="528" y="813"/>
                                        </a:lnTo>
                                        <a:lnTo>
                                          <a:pt x="565" y="835"/>
                                        </a:lnTo>
                                        <a:lnTo>
                                          <a:pt x="602" y="856"/>
                                        </a:lnTo>
                                        <a:lnTo>
                                          <a:pt x="640" y="875"/>
                                        </a:lnTo>
                                        <a:lnTo>
                                          <a:pt x="677" y="891"/>
                                        </a:lnTo>
                                        <a:lnTo>
                                          <a:pt x="715" y="906"/>
                                        </a:lnTo>
                                        <a:lnTo>
                                          <a:pt x="753" y="917"/>
                                        </a:lnTo>
                                        <a:lnTo>
                                          <a:pt x="791" y="927"/>
                                        </a:lnTo>
                                        <a:lnTo>
                                          <a:pt x="828" y="934"/>
                                        </a:lnTo>
                                        <a:lnTo>
                                          <a:pt x="866" y="938"/>
                                        </a:lnTo>
                                        <a:lnTo>
                                          <a:pt x="824" y="974"/>
                                        </a:lnTo>
                                        <a:lnTo>
                                          <a:pt x="783" y="1009"/>
                                        </a:lnTo>
                                        <a:lnTo>
                                          <a:pt x="764" y="1025"/>
                                        </a:lnTo>
                                        <a:lnTo>
                                          <a:pt x="745" y="1044"/>
                                        </a:lnTo>
                                        <a:lnTo>
                                          <a:pt x="727" y="1063"/>
                                        </a:lnTo>
                                        <a:lnTo>
                                          <a:pt x="711" y="1083"/>
                                        </a:lnTo>
                                        <a:lnTo>
                                          <a:pt x="695" y="1104"/>
                                        </a:lnTo>
                                        <a:lnTo>
                                          <a:pt x="681" y="1127"/>
                                        </a:lnTo>
                                        <a:lnTo>
                                          <a:pt x="675" y="1139"/>
                                        </a:lnTo>
                                        <a:lnTo>
                                          <a:pt x="670" y="1152"/>
                                        </a:lnTo>
                                        <a:lnTo>
                                          <a:pt x="663" y="1165"/>
                                        </a:lnTo>
                                        <a:lnTo>
                                          <a:pt x="659" y="1179"/>
                                        </a:lnTo>
                                        <a:lnTo>
                                          <a:pt x="655" y="1194"/>
                                        </a:lnTo>
                                        <a:lnTo>
                                          <a:pt x="651" y="1208"/>
                                        </a:lnTo>
                                        <a:lnTo>
                                          <a:pt x="648" y="1224"/>
                                        </a:lnTo>
                                        <a:lnTo>
                                          <a:pt x="644" y="1240"/>
                                        </a:lnTo>
                                        <a:lnTo>
                                          <a:pt x="642" y="1257"/>
                                        </a:lnTo>
                                        <a:lnTo>
                                          <a:pt x="640" y="1275"/>
                                        </a:lnTo>
                                        <a:lnTo>
                                          <a:pt x="640" y="1293"/>
                                        </a:lnTo>
                                        <a:lnTo>
                                          <a:pt x="639" y="1312"/>
                                        </a:lnTo>
                                        <a:lnTo>
                                          <a:pt x="640" y="1325"/>
                                        </a:lnTo>
                                        <a:lnTo>
                                          <a:pt x="641" y="1337"/>
                                        </a:lnTo>
                                        <a:lnTo>
                                          <a:pt x="644" y="1349"/>
                                        </a:lnTo>
                                        <a:lnTo>
                                          <a:pt x="648" y="1362"/>
                                        </a:lnTo>
                                        <a:lnTo>
                                          <a:pt x="656" y="1387"/>
                                        </a:lnTo>
                                        <a:lnTo>
                                          <a:pt x="668" y="1412"/>
                                        </a:lnTo>
                                        <a:lnTo>
                                          <a:pt x="679" y="1436"/>
                                        </a:lnTo>
                                        <a:lnTo>
                                          <a:pt x="692" y="1460"/>
                                        </a:lnTo>
                                        <a:lnTo>
                                          <a:pt x="704" y="1481"/>
                                        </a:lnTo>
                                        <a:lnTo>
                                          <a:pt x="714" y="15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6A72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4" name="Freeform 27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02" y="230"/>
                                    <a:ext cx="1608" cy="1567"/>
                                  </a:xfrm>
                                  <a:custGeom>
                                    <a:avLst/>
                                    <a:gdLst>
                                      <a:gd name="T0" fmla="*/ 968 w 14478"/>
                                      <a:gd name="T1" fmla="*/ 4260 h 14101"/>
                                      <a:gd name="T2" fmla="*/ 2353 w 14478"/>
                                      <a:gd name="T3" fmla="*/ 2298 h 14101"/>
                                      <a:gd name="T4" fmla="*/ 3276 w 14478"/>
                                      <a:gd name="T5" fmla="*/ 1527 h 14101"/>
                                      <a:gd name="T6" fmla="*/ 4355 w 14478"/>
                                      <a:gd name="T7" fmla="*/ 923 h 14101"/>
                                      <a:gd name="T8" fmla="*/ 5731 w 14478"/>
                                      <a:gd name="T9" fmla="*/ 481 h 14101"/>
                                      <a:gd name="T10" fmla="*/ 7798 w 14478"/>
                                      <a:gd name="T11" fmla="*/ 388 h 14101"/>
                                      <a:gd name="T12" fmla="*/ 10492 w 14478"/>
                                      <a:gd name="T13" fmla="*/ 1273 h 14101"/>
                                      <a:gd name="T14" fmla="*/ 12300 w 14478"/>
                                      <a:gd name="T15" fmla="*/ 2849 h 14101"/>
                                      <a:gd name="T16" fmla="*/ 13564 w 14478"/>
                                      <a:gd name="T17" fmla="*/ 5234 h 14101"/>
                                      <a:gd name="T18" fmla="*/ 13669 w 14478"/>
                                      <a:gd name="T19" fmla="*/ 8291 h 14101"/>
                                      <a:gd name="T20" fmla="*/ 12617 w 14478"/>
                                      <a:gd name="T21" fmla="*/ 10786 h 14101"/>
                                      <a:gd name="T22" fmla="*/ 10962 w 14478"/>
                                      <a:gd name="T23" fmla="*/ 12432 h 14101"/>
                                      <a:gd name="T24" fmla="*/ 8486 w 14478"/>
                                      <a:gd name="T25" fmla="*/ 13574 h 14101"/>
                                      <a:gd name="T26" fmla="*/ 6047 w 14478"/>
                                      <a:gd name="T27" fmla="*/ 13612 h 14101"/>
                                      <a:gd name="T28" fmla="*/ 4644 w 14478"/>
                                      <a:gd name="T29" fmla="*/ 13241 h 14101"/>
                                      <a:gd name="T30" fmla="*/ 3527 w 14478"/>
                                      <a:gd name="T31" fmla="*/ 12680 h 14101"/>
                                      <a:gd name="T32" fmla="*/ 2574 w 14478"/>
                                      <a:gd name="T33" fmla="*/ 11927 h 14101"/>
                                      <a:gd name="T34" fmla="*/ 1213 w 14478"/>
                                      <a:gd name="T35" fmla="*/ 10238 h 14101"/>
                                      <a:gd name="T36" fmla="*/ 380 w 14478"/>
                                      <a:gd name="T37" fmla="*/ 7567 h 14101"/>
                                      <a:gd name="T38" fmla="*/ 13847 w 14478"/>
                                      <a:gd name="T39" fmla="*/ 4705 h 14101"/>
                                      <a:gd name="T40" fmla="*/ 13519 w 14478"/>
                                      <a:gd name="T41" fmla="*/ 4076 h 14101"/>
                                      <a:gd name="T42" fmla="*/ 13385 w 14478"/>
                                      <a:gd name="T43" fmla="*/ 3704 h 14101"/>
                                      <a:gd name="T44" fmla="*/ 13212 w 14478"/>
                                      <a:gd name="T45" fmla="*/ 3404 h 14101"/>
                                      <a:gd name="T46" fmla="*/ 12896 w 14478"/>
                                      <a:gd name="T47" fmla="*/ 2957 h 14101"/>
                                      <a:gd name="T48" fmla="*/ 12618 w 14478"/>
                                      <a:gd name="T49" fmla="*/ 2552 h 14101"/>
                                      <a:gd name="T50" fmla="*/ 12331 w 14478"/>
                                      <a:gd name="T51" fmla="*/ 2065 h 14101"/>
                                      <a:gd name="T52" fmla="*/ 11550 w 14478"/>
                                      <a:gd name="T53" fmla="*/ 1547 h 14101"/>
                                      <a:gd name="T54" fmla="*/ 10720 w 14478"/>
                                      <a:gd name="T55" fmla="*/ 980 h 14101"/>
                                      <a:gd name="T56" fmla="*/ 10482 w 14478"/>
                                      <a:gd name="T57" fmla="*/ 762 h 14101"/>
                                      <a:gd name="T58" fmla="*/ 4236 w 14478"/>
                                      <a:gd name="T59" fmla="*/ 582 h 14101"/>
                                      <a:gd name="T60" fmla="*/ 3653 w 14478"/>
                                      <a:gd name="T61" fmla="*/ 841 h 14101"/>
                                      <a:gd name="T62" fmla="*/ 3118 w 14478"/>
                                      <a:gd name="T63" fmla="*/ 1181 h 14101"/>
                                      <a:gd name="T64" fmla="*/ 2075 w 14478"/>
                                      <a:gd name="T65" fmla="*/ 1903 h 14101"/>
                                      <a:gd name="T66" fmla="*/ 1707 w 14478"/>
                                      <a:gd name="T67" fmla="*/ 2437 h 14101"/>
                                      <a:gd name="T68" fmla="*/ 1143 w 14478"/>
                                      <a:gd name="T69" fmla="*/ 3158 h 14101"/>
                                      <a:gd name="T70" fmla="*/ 466 w 14478"/>
                                      <a:gd name="T71" fmla="*/ 4423 h 14101"/>
                                      <a:gd name="T72" fmla="*/ 84 w 14478"/>
                                      <a:gd name="T73" fmla="*/ 5931 h 14101"/>
                                      <a:gd name="T74" fmla="*/ 3 w 14478"/>
                                      <a:gd name="T75" fmla="*/ 7771 h 14101"/>
                                      <a:gd name="T76" fmla="*/ 210 w 14478"/>
                                      <a:gd name="T77" fmla="*/ 8740 h 14101"/>
                                      <a:gd name="T78" fmla="*/ 449 w 14478"/>
                                      <a:gd name="T79" fmla="*/ 9477 h 14101"/>
                                      <a:gd name="T80" fmla="*/ 926 w 14478"/>
                                      <a:gd name="T81" fmla="*/ 10535 h 14101"/>
                                      <a:gd name="T82" fmla="*/ 1239 w 14478"/>
                                      <a:gd name="T83" fmla="*/ 11048 h 14101"/>
                                      <a:gd name="T84" fmla="*/ 1614 w 14478"/>
                                      <a:gd name="T85" fmla="*/ 11521 h 14101"/>
                                      <a:gd name="T86" fmla="*/ 2118 w 14478"/>
                                      <a:gd name="T87" fmla="*/ 12059 h 14101"/>
                                      <a:gd name="T88" fmla="*/ 2571 w 14478"/>
                                      <a:gd name="T89" fmla="*/ 12529 h 14101"/>
                                      <a:gd name="T90" fmla="*/ 3111 w 14478"/>
                                      <a:gd name="T91" fmla="*/ 12938 h 14101"/>
                                      <a:gd name="T92" fmla="*/ 3889 w 14478"/>
                                      <a:gd name="T93" fmla="*/ 13314 h 14101"/>
                                      <a:gd name="T94" fmla="*/ 4753 w 14478"/>
                                      <a:gd name="T95" fmla="*/ 13659 h 14101"/>
                                      <a:gd name="T96" fmla="*/ 5330 w 14478"/>
                                      <a:gd name="T97" fmla="*/ 13836 h 14101"/>
                                      <a:gd name="T98" fmla="*/ 7471 w 14478"/>
                                      <a:gd name="T99" fmla="*/ 14086 h 14101"/>
                                      <a:gd name="T100" fmla="*/ 8936 w 14478"/>
                                      <a:gd name="T101" fmla="*/ 13829 h 14101"/>
                                      <a:gd name="T102" fmla="*/ 9850 w 14478"/>
                                      <a:gd name="T103" fmla="*/ 13564 h 14101"/>
                                      <a:gd name="T104" fmla="*/ 10938 w 14478"/>
                                      <a:gd name="T105" fmla="*/ 13001 h 14101"/>
                                      <a:gd name="T106" fmla="*/ 11556 w 14478"/>
                                      <a:gd name="T107" fmla="*/ 12582 h 14101"/>
                                      <a:gd name="T108" fmla="*/ 11961 w 14478"/>
                                      <a:gd name="T109" fmla="*/ 12215 h 14101"/>
                                      <a:gd name="T110" fmla="*/ 12672 w 14478"/>
                                      <a:gd name="T111" fmla="*/ 11447 h 14101"/>
                                      <a:gd name="T112" fmla="*/ 13289 w 14478"/>
                                      <a:gd name="T113" fmla="*/ 10576 h 14101"/>
                                      <a:gd name="T114" fmla="*/ 13563 w 14478"/>
                                      <a:gd name="T115" fmla="*/ 10017 h 14101"/>
                                      <a:gd name="T116" fmla="*/ 13903 w 14478"/>
                                      <a:gd name="T117" fmla="*/ 9227 h 14101"/>
                                      <a:gd name="T118" fmla="*/ 14441 w 14478"/>
                                      <a:gd name="T119" fmla="*/ 6936 h 14101"/>
                                      <a:gd name="T120" fmla="*/ 14241 w 14478"/>
                                      <a:gd name="T121" fmla="*/ 5871 h 141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</a:cxnLst>
                                    <a:rect l="0" t="0" r="r" b="b"/>
                                    <a:pathLst>
                                      <a:path w="14478" h="14101">
                                        <a:moveTo>
                                          <a:pt x="378" y="6891"/>
                                        </a:moveTo>
                                        <a:lnTo>
                                          <a:pt x="382" y="6711"/>
                                        </a:lnTo>
                                        <a:lnTo>
                                          <a:pt x="390" y="6531"/>
                                        </a:lnTo>
                                        <a:lnTo>
                                          <a:pt x="403" y="6354"/>
                                        </a:lnTo>
                                        <a:lnTo>
                                          <a:pt x="421" y="6179"/>
                                        </a:lnTo>
                                        <a:lnTo>
                                          <a:pt x="444" y="6005"/>
                                        </a:lnTo>
                                        <a:lnTo>
                                          <a:pt x="471" y="5835"/>
                                        </a:lnTo>
                                        <a:lnTo>
                                          <a:pt x="504" y="5667"/>
                                        </a:lnTo>
                                        <a:lnTo>
                                          <a:pt x="540" y="5500"/>
                                        </a:lnTo>
                                        <a:lnTo>
                                          <a:pt x="581" y="5337"/>
                                        </a:lnTo>
                                        <a:lnTo>
                                          <a:pt x="626" y="5175"/>
                                        </a:lnTo>
                                        <a:lnTo>
                                          <a:pt x="674" y="5016"/>
                                        </a:lnTo>
                                        <a:lnTo>
                                          <a:pt x="726" y="4859"/>
                                        </a:lnTo>
                                        <a:lnTo>
                                          <a:pt x="782" y="4706"/>
                                        </a:lnTo>
                                        <a:lnTo>
                                          <a:pt x="842" y="4554"/>
                                        </a:lnTo>
                                        <a:lnTo>
                                          <a:pt x="903" y="4406"/>
                                        </a:lnTo>
                                        <a:lnTo>
                                          <a:pt x="968" y="4260"/>
                                        </a:lnTo>
                                        <a:lnTo>
                                          <a:pt x="1037" y="4118"/>
                                        </a:lnTo>
                                        <a:lnTo>
                                          <a:pt x="1108" y="3977"/>
                                        </a:lnTo>
                                        <a:lnTo>
                                          <a:pt x="1181" y="3841"/>
                                        </a:lnTo>
                                        <a:lnTo>
                                          <a:pt x="1257" y="3707"/>
                                        </a:lnTo>
                                        <a:lnTo>
                                          <a:pt x="1335" y="3576"/>
                                        </a:lnTo>
                                        <a:lnTo>
                                          <a:pt x="1416" y="3448"/>
                                        </a:lnTo>
                                        <a:lnTo>
                                          <a:pt x="1497" y="3323"/>
                                        </a:lnTo>
                                        <a:lnTo>
                                          <a:pt x="1582" y="3202"/>
                                        </a:lnTo>
                                        <a:lnTo>
                                          <a:pt x="1666" y="3084"/>
                                        </a:lnTo>
                                        <a:lnTo>
                                          <a:pt x="1754" y="2969"/>
                                        </a:lnTo>
                                        <a:lnTo>
                                          <a:pt x="1842" y="2858"/>
                                        </a:lnTo>
                                        <a:lnTo>
                                          <a:pt x="1932" y="2749"/>
                                        </a:lnTo>
                                        <a:lnTo>
                                          <a:pt x="2022" y="2645"/>
                                        </a:lnTo>
                                        <a:lnTo>
                                          <a:pt x="2113" y="2544"/>
                                        </a:lnTo>
                                        <a:lnTo>
                                          <a:pt x="2205" y="2448"/>
                                        </a:lnTo>
                                        <a:lnTo>
                                          <a:pt x="2298" y="2354"/>
                                        </a:lnTo>
                                        <a:lnTo>
                                          <a:pt x="2353" y="2298"/>
                                        </a:lnTo>
                                        <a:lnTo>
                                          <a:pt x="2408" y="2246"/>
                                        </a:lnTo>
                                        <a:lnTo>
                                          <a:pt x="2463" y="2193"/>
                                        </a:lnTo>
                                        <a:lnTo>
                                          <a:pt x="2517" y="2142"/>
                                        </a:lnTo>
                                        <a:lnTo>
                                          <a:pt x="2571" y="2092"/>
                                        </a:lnTo>
                                        <a:lnTo>
                                          <a:pt x="2625" y="2043"/>
                                        </a:lnTo>
                                        <a:lnTo>
                                          <a:pt x="2677" y="1995"/>
                                        </a:lnTo>
                                        <a:lnTo>
                                          <a:pt x="2731" y="1949"/>
                                        </a:lnTo>
                                        <a:lnTo>
                                          <a:pt x="2784" y="1903"/>
                                        </a:lnTo>
                                        <a:lnTo>
                                          <a:pt x="2838" y="1858"/>
                                        </a:lnTo>
                                        <a:lnTo>
                                          <a:pt x="2891" y="1815"/>
                                        </a:lnTo>
                                        <a:lnTo>
                                          <a:pt x="2945" y="1770"/>
                                        </a:lnTo>
                                        <a:lnTo>
                                          <a:pt x="2999" y="1728"/>
                                        </a:lnTo>
                                        <a:lnTo>
                                          <a:pt x="3053" y="1686"/>
                                        </a:lnTo>
                                        <a:lnTo>
                                          <a:pt x="3108" y="1645"/>
                                        </a:lnTo>
                                        <a:lnTo>
                                          <a:pt x="3163" y="1605"/>
                                        </a:lnTo>
                                        <a:lnTo>
                                          <a:pt x="3219" y="1565"/>
                                        </a:lnTo>
                                        <a:lnTo>
                                          <a:pt x="3276" y="1527"/>
                                        </a:lnTo>
                                        <a:lnTo>
                                          <a:pt x="3333" y="1488"/>
                                        </a:lnTo>
                                        <a:lnTo>
                                          <a:pt x="3391" y="1449"/>
                                        </a:lnTo>
                                        <a:lnTo>
                                          <a:pt x="3450" y="1411"/>
                                        </a:lnTo>
                                        <a:lnTo>
                                          <a:pt x="3510" y="1373"/>
                                        </a:lnTo>
                                        <a:lnTo>
                                          <a:pt x="3571" y="1336"/>
                                        </a:lnTo>
                                        <a:lnTo>
                                          <a:pt x="3633" y="1298"/>
                                        </a:lnTo>
                                        <a:lnTo>
                                          <a:pt x="3697" y="1262"/>
                                        </a:lnTo>
                                        <a:lnTo>
                                          <a:pt x="3761" y="1225"/>
                                        </a:lnTo>
                                        <a:lnTo>
                                          <a:pt x="3827" y="1188"/>
                                        </a:lnTo>
                                        <a:lnTo>
                                          <a:pt x="3895" y="1151"/>
                                        </a:lnTo>
                                        <a:lnTo>
                                          <a:pt x="3963" y="1116"/>
                                        </a:lnTo>
                                        <a:lnTo>
                                          <a:pt x="4034" y="1079"/>
                                        </a:lnTo>
                                        <a:lnTo>
                                          <a:pt x="4106" y="1042"/>
                                        </a:lnTo>
                                        <a:lnTo>
                                          <a:pt x="4180" y="1004"/>
                                        </a:lnTo>
                                        <a:lnTo>
                                          <a:pt x="4235" y="978"/>
                                        </a:lnTo>
                                        <a:lnTo>
                                          <a:pt x="4293" y="950"/>
                                        </a:lnTo>
                                        <a:lnTo>
                                          <a:pt x="4355" y="923"/>
                                        </a:lnTo>
                                        <a:lnTo>
                                          <a:pt x="4419" y="896"/>
                                        </a:lnTo>
                                        <a:lnTo>
                                          <a:pt x="4487" y="867"/>
                                        </a:lnTo>
                                        <a:lnTo>
                                          <a:pt x="4558" y="840"/>
                                        </a:lnTo>
                                        <a:lnTo>
                                          <a:pt x="4631" y="812"/>
                                        </a:lnTo>
                                        <a:lnTo>
                                          <a:pt x="4707" y="783"/>
                                        </a:lnTo>
                                        <a:lnTo>
                                          <a:pt x="4784" y="755"/>
                                        </a:lnTo>
                                        <a:lnTo>
                                          <a:pt x="4863" y="728"/>
                                        </a:lnTo>
                                        <a:lnTo>
                                          <a:pt x="4945" y="700"/>
                                        </a:lnTo>
                                        <a:lnTo>
                                          <a:pt x="5028" y="673"/>
                                        </a:lnTo>
                                        <a:lnTo>
                                          <a:pt x="5113" y="647"/>
                                        </a:lnTo>
                                        <a:lnTo>
                                          <a:pt x="5198" y="620"/>
                                        </a:lnTo>
                                        <a:lnTo>
                                          <a:pt x="5286" y="595"/>
                                        </a:lnTo>
                                        <a:lnTo>
                                          <a:pt x="5374" y="570"/>
                                        </a:lnTo>
                                        <a:lnTo>
                                          <a:pt x="5463" y="546"/>
                                        </a:lnTo>
                                        <a:lnTo>
                                          <a:pt x="5552" y="524"/>
                                        </a:lnTo>
                                        <a:lnTo>
                                          <a:pt x="5642" y="502"/>
                                        </a:lnTo>
                                        <a:lnTo>
                                          <a:pt x="5731" y="481"/>
                                        </a:lnTo>
                                        <a:lnTo>
                                          <a:pt x="5821" y="461"/>
                                        </a:lnTo>
                                        <a:lnTo>
                                          <a:pt x="5911" y="443"/>
                                        </a:lnTo>
                                        <a:lnTo>
                                          <a:pt x="6000" y="425"/>
                                        </a:lnTo>
                                        <a:lnTo>
                                          <a:pt x="6089" y="409"/>
                                        </a:lnTo>
                                        <a:lnTo>
                                          <a:pt x="6177" y="395"/>
                                        </a:lnTo>
                                        <a:lnTo>
                                          <a:pt x="6263" y="383"/>
                                        </a:lnTo>
                                        <a:lnTo>
                                          <a:pt x="6350" y="372"/>
                                        </a:lnTo>
                                        <a:lnTo>
                                          <a:pt x="6435" y="363"/>
                                        </a:lnTo>
                                        <a:lnTo>
                                          <a:pt x="6517" y="356"/>
                                        </a:lnTo>
                                        <a:lnTo>
                                          <a:pt x="6599" y="351"/>
                                        </a:lnTo>
                                        <a:lnTo>
                                          <a:pt x="6678" y="348"/>
                                        </a:lnTo>
                                        <a:lnTo>
                                          <a:pt x="6756" y="347"/>
                                        </a:lnTo>
                                        <a:lnTo>
                                          <a:pt x="7058" y="347"/>
                                        </a:lnTo>
                                        <a:lnTo>
                                          <a:pt x="7246" y="350"/>
                                        </a:lnTo>
                                        <a:lnTo>
                                          <a:pt x="7432" y="358"/>
                                        </a:lnTo>
                                        <a:lnTo>
                                          <a:pt x="7616" y="370"/>
                                        </a:lnTo>
                                        <a:lnTo>
                                          <a:pt x="7798" y="388"/>
                                        </a:lnTo>
                                        <a:lnTo>
                                          <a:pt x="7978" y="410"/>
                                        </a:lnTo>
                                        <a:lnTo>
                                          <a:pt x="8155" y="436"/>
                                        </a:lnTo>
                                        <a:lnTo>
                                          <a:pt x="8330" y="467"/>
                                        </a:lnTo>
                                        <a:lnTo>
                                          <a:pt x="8502" y="502"/>
                                        </a:lnTo>
                                        <a:lnTo>
                                          <a:pt x="8671" y="540"/>
                                        </a:lnTo>
                                        <a:lnTo>
                                          <a:pt x="8839" y="584"/>
                                        </a:lnTo>
                                        <a:lnTo>
                                          <a:pt x="9003" y="630"/>
                                        </a:lnTo>
                                        <a:lnTo>
                                          <a:pt x="9165" y="680"/>
                                        </a:lnTo>
                                        <a:lnTo>
                                          <a:pt x="9325" y="734"/>
                                        </a:lnTo>
                                        <a:lnTo>
                                          <a:pt x="9480" y="791"/>
                                        </a:lnTo>
                                        <a:lnTo>
                                          <a:pt x="9635" y="852"/>
                                        </a:lnTo>
                                        <a:lnTo>
                                          <a:pt x="9785" y="915"/>
                                        </a:lnTo>
                                        <a:lnTo>
                                          <a:pt x="9932" y="981"/>
                                        </a:lnTo>
                                        <a:lnTo>
                                          <a:pt x="10077" y="1050"/>
                                        </a:lnTo>
                                        <a:lnTo>
                                          <a:pt x="10218" y="1122"/>
                                        </a:lnTo>
                                        <a:lnTo>
                                          <a:pt x="10357" y="1196"/>
                                        </a:lnTo>
                                        <a:lnTo>
                                          <a:pt x="10492" y="1273"/>
                                        </a:lnTo>
                                        <a:lnTo>
                                          <a:pt x="10623" y="1352"/>
                                        </a:lnTo>
                                        <a:lnTo>
                                          <a:pt x="10752" y="1433"/>
                                        </a:lnTo>
                                        <a:lnTo>
                                          <a:pt x="10878" y="1516"/>
                                        </a:lnTo>
                                        <a:lnTo>
                                          <a:pt x="11000" y="1601"/>
                                        </a:lnTo>
                                        <a:lnTo>
                                          <a:pt x="11118" y="1687"/>
                                        </a:lnTo>
                                        <a:lnTo>
                                          <a:pt x="11234" y="1776"/>
                                        </a:lnTo>
                                        <a:lnTo>
                                          <a:pt x="11346" y="1866"/>
                                        </a:lnTo>
                                        <a:lnTo>
                                          <a:pt x="11454" y="1957"/>
                                        </a:lnTo>
                                        <a:lnTo>
                                          <a:pt x="11557" y="2049"/>
                                        </a:lnTo>
                                        <a:lnTo>
                                          <a:pt x="11658" y="2143"/>
                                        </a:lnTo>
                                        <a:lnTo>
                                          <a:pt x="11755" y="2236"/>
                                        </a:lnTo>
                                        <a:lnTo>
                                          <a:pt x="11845" y="2329"/>
                                        </a:lnTo>
                                        <a:lnTo>
                                          <a:pt x="11936" y="2424"/>
                                        </a:lnTo>
                                        <a:lnTo>
                                          <a:pt x="12027" y="2525"/>
                                        </a:lnTo>
                                        <a:lnTo>
                                          <a:pt x="12119" y="2629"/>
                                        </a:lnTo>
                                        <a:lnTo>
                                          <a:pt x="12210" y="2738"/>
                                        </a:lnTo>
                                        <a:lnTo>
                                          <a:pt x="12300" y="2849"/>
                                        </a:lnTo>
                                        <a:lnTo>
                                          <a:pt x="12389" y="2965"/>
                                        </a:lnTo>
                                        <a:lnTo>
                                          <a:pt x="12479" y="3084"/>
                                        </a:lnTo>
                                        <a:lnTo>
                                          <a:pt x="12567" y="3207"/>
                                        </a:lnTo>
                                        <a:lnTo>
                                          <a:pt x="12654" y="3332"/>
                                        </a:lnTo>
                                        <a:lnTo>
                                          <a:pt x="12738" y="3461"/>
                                        </a:lnTo>
                                        <a:lnTo>
                                          <a:pt x="12822" y="3593"/>
                                        </a:lnTo>
                                        <a:lnTo>
                                          <a:pt x="12903" y="3729"/>
                                        </a:lnTo>
                                        <a:lnTo>
                                          <a:pt x="12984" y="3868"/>
                                        </a:lnTo>
                                        <a:lnTo>
                                          <a:pt x="13060" y="4010"/>
                                        </a:lnTo>
                                        <a:lnTo>
                                          <a:pt x="13135" y="4154"/>
                                        </a:lnTo>
                                        <a:lnTo>
                                          <a:pt x="13206" y="4301"/>
                                        </a:lnTo>
                                        <a:lnTo>
                                          <a:pt x="13275" y="4450"/>
                                        </a:lnTo>
                                        <a:lnTo>
                                          <a:pt x="13340" y="4603"/>
                                        </a:lnTo>
                                        <a:lnTo>
                                          <a:pt x="13401" y="4756"/>
                                        </a:lnTo>
                                        <a:lnTo>
                                          <a:pt x="13460" y="4914"/>
                                        </a:lnTo>
                                        <a:lnTo>
                                          <a:pt x="13514" y="5073"/>
                                        </a:lnTo>
                                        <a:lnTo>
                                          <a:pt x="13564" y="5234"/>
                                        </a:lnTo>
                                        <a:lnTo>
                                          <a:pt x="13610" y="5396"/>
                                        </a:lnTo>
                                        <a:lnTo>
                                          <a:pt x="13651" y="5562"/>
                                        </a:lnTo>
                                        <a:lnTo>
                                          <a:pt x="13687" y="5729"/>
                                        </a:lnTo>
                                        <a:lnTo>
                                          <a:pt x="13719" y="5897"/>
                                        </a:lnTo>
                                        <a:lnTo>
                                          <a:pt x="13744" y="6067"/>
                                        </a:lnTo>
                                        <a:lnTo>
                                          <a:pt x="13765" y="6240"/>
                                        </a:lnTo>
                                        <a:lnTo>
                                          <a:pt x="13780" y="6412"/>
                                        </a:lnTo>
                                        <a:lnTo>
                                          <a:pt x="13789" y="6587"/>
                                        </a:lnTo>
                                        <a:lnTo>
                                          <a:pt x="13792" y="6763"/>
                                        </a:lnTo>
                                        <a:lnTo>
                                          <a:pt x="13792" y="7063"/>
                                        </a:lnTo>
                                        <a:lnTo>
                                          <a:pt x="13789" y="7244"/>
                                        </a:lnTo>
                                        <a:lnTo>
                                          <a:pt x="13781" y="7422"/>
                                        </a:lnTo>
                                        <a:lnTo>
                                          <a:pt x="13767" y="7600"/>
                                        </a:lnTo>
                                        <a:lnTo>
                                          <a:pt x="13750" y="7776"/>
                                        </a:lnTo>
                                        <a:lnTo>
                                          <a:pt x="13727" y="7949"/>
                                        </a:lnTo>
                                        <a:lnTo>
                                          <a:pt x="13701" y="8122"/>
                                        </a:lnTo>
                                        <a:lnTo>
                                          <a:pt x="13669" y="8291"/>
                                        </a:lnTo>
                                        <a:lnTo>
                                          <a:pt x="13634" y="8458"/>
                                        </a:lnTo>
                                        <a:lnTo>
                                          <a:pt x="13595" y="8624"/>
                                        </a:lnTo>
                                        <a:lnTo>
                                          <a:pt x="13552" y="8787"/>
                                        </a:lnTo>
                                        <a:lnTo>
                                          <a:pt x="13504" y="8948"/>
                                        </a:lnTo>
                                        <a:lnTo>
                                          <a:pt x="13453" y="9106"/>
                                        </a:lnTo>
                                        <a:lnTo>
                                          <a:pt x="13399" y="9261"/>
                                        </a:lnTo>
                                        <a:lnTo>
                                          <a:pt x="13341" y="9415"/>
                                        </a:lnTo>
                                        <a:lnTo>
                                          <a:pt x="13281" y="9565"/>
                                        </a:lnTo>
                                        <a:lnTo>
                                          <a:pt x="13217" y="9712"/>
                                        </a:lnTo>
                                        <a:lnTo>
                                          <a:pt x="13151" y="9857"/>
                                        </a:lnTo>
                                        <a:lnTo>
                                          <a:pt x="13081" y="9999"/>
                                        </a:lnTo>
                                        <a:lnTo>
                                          <a:pt x="13009" y="10139"/>
                                        </a:lnTo>
                                        <a:lnTo>
                                          <a:pt x="12935" y="10275"/>
                                        </a:lnTo>
                                        <a:lnTo>
                                          <a:pt x="12859" y="10407"/>
                                        </a:lnTo>
                                        <a:lnTo>
                                          <a:pt x="12781" y="10536"/>
                                        </a:lnTo>
                                        <a:lnTo>
                                          <a:pt x="12699" y="10663"/>
                                        </a:lnTo>
                                        <a:lnTo>
                                          <a:pt x="12617" y="10786"/>
                                        </a:lnTo>
                                        <a:lnTo>
                                          <a:pt x="12533" y="10905"/>
                                        </a:lnTo>
                                        <a:lnTo>
                                          <a:pt x="12448" y="11021"/>
                                        </a:lnTo>
                                        <a:lnTo>
                                          <a:pt x="12360" y="11134"/>
                                        </a:lnTo>
                                        <a:lnTo>
                                          <a:pt x="12272" y="11242"/>
                                        </a:lnTo>
                                        <a:lnTo>
                                          <a:pt x="12183" y="11347"/>
                                        </a:lnTo>
                                        <a:lnTo>
                                          <a:pt x="12092" y="11448"/>
                                        </a:lnTo>
                                        <a:lnTo>
                                          <a:pt x="12001" y="11546"/>
                                        </a:lnTo>
                                        <a:lnTo>
                                          <a:pt x="11909" y="11638"/>
                                        </a:lnTo>
                                        <a:lnTo>
                                          <a:pt x="11821" y="11725"/>
                                        </a:lnTo>
                                        <a:lnTo>
                                          <a:pt x="11727" y="11813"/>
                                        </a:lnTo>
                                        <a:lnTo>
                                          <a:pt x="11630" y="11900"/>
                                        </a:lnTo>
                                        <a:lnTo>
                                          <a:pt x="11529" y="11989"/>
                                        </a:lnTo>
                                        <a:lnTo>
                                          <a:pt x="11423" y="12078"/>
                                        </a:lnTo>
                                        <a:lnTo>
                                          <a:pt x="11313" y="12167"/>
                                        </a:lnTo>
                                        <a:lnTo>
                                          <a:pt x="11200" y="12255"/>
                                        </a:lnTo>
                                        <a:lnTo>
                                          <a:pt x="11082" y="12344"/>
                                        </a:lnTo>
                                        <a:lnTo>
                                          <a:pt x="10962" y="12432"/>
                                        </a:lnTo>
                                        <a:lnTo>
                                          <a:pt x="10838" y="12518"/>
                                        </a:lnTo>
                                        <a:lnTo>
                                          <a:pt x="10710" y="12603"/>
                                        </a:lnTo>
                                        <a:lnTo>
                                          <a:pt x="10580" y="12687"/>
                                        </a:lnTo>
                                        <a:lnTo>
                                          <a:pt x="10447" y="12770"/>
                                        </a:lnTo>
                                        <a:lnTo>
                                          <a:pt x="10309" y="12850"/>
                                        </a:lnTo>
                                        <a:lnTo>
                                          <a:pt x="10171" y="12929"/>
                                        </a:lnTo>
                                        <a:lnTo>
                                          <a:pt x="10028" y="13005"/>
                                        </a:lnTo>
                                        <a:lnTo>
                                          <a:pt x="9883" y="13077"/>
                                        </a:lnTo>
                                        <a:lnTo>
                                          <a:pt x="9736" y="13148"/>
                                        </a:lnTo>
                                        <a:lnTo>
                                          <a:pt x="9587" y="13215"/>
                                        </a:lnTo>
                                        <a:lnTo>
                                          <a:pt x="9435" y="13278"/>
                                        </a:lnTo>
                                        <a:lnTo>
                                          <a:pt x="9281" y="13338"/>
                                        </a:lnTo>
                                        <a:lnTo>
                                          <a:pt x="9126" y="13394"/>
                                        </a:lnTo>
                                        <a:lnTo>
                                          <a:pt x="8968" y="13445"/>
                                        </a:lnTo>
                                        <a:lnTo>
                                          <a:pt x="8809" y="13493"/>
                                        </a:lnTo>
                                        <a:lnTo>
                                          <a:pt x="8648" y="13536"/>
                                        </a:lnTo>
                                        <a:lnTo>
                                          <a:pt x="8486" y="13574"/>
                                        </a:lnTo>
                                        <a:lnTo>
                                          <a:pt x="8322" y="13606"/>
                                        </a:lnTo>
                                        <a:lnTo>
                                          <a:pt x="8157" y="13634"/>
                                        </a:lnTo>
                                        <a:lnTo>
                                          <a:pt x="7992" y="13655"/>
                                        </a:lnTo>
                                        <a:lnTo>
                                          <a:pt x="7825" y="13670"/>
                                        </a:lnTo>
                                        <a:lnTo>
                                          <a:pt x="7657" y="13680"/>
                                        </a:lnTo>
                                        <a:lnTo>
                                          <a:pt x="7489" y="13683"/>
                                        </a:lnTo>
                                        <a:lnTo>
                                          <a:pt x="6961" y="13682"/>
                                        </a:lnTo>
                                        <a:lnTo>
                                          <a:pt x="6869" y="13681"/>
                                        </a:lnTo>
                                        <a:lnTo>
                                          <a:pt x="6778" y="13679"/>
                                        </a:lnTo>
                                        <a:lnTo>
                                          <a:pt x="6686" y="13675"/>
                                        </a:lnTo>
                                        <a:lnTo>
                                          <a:pt x="6594" y="13669"/>
                                        </a:lnTo>
                                        <a:lnTo>
                                          <a:pt x="6502" y="13663"/>
                                        </a:lnTo>
                                        <a:lnTo>
                                          <a:pt x="6410" y="13656"/>
                                        </a:lnTo>
                                        <a:lnTo>
                                          <a:pt x="6319" y="13646"/>
                                        </a:lnTo>
                                        <a:lnTo>
                                          <a:pt x="6227" y="13636"/>
                                        </a:lnTo>
                                        <a:lnTo>
                                          <a:pt x="6136" y="13624"/>
                                        </a:lnTo>
                                        <a:lnTo>
                                          <a:pt x="6047" y="13612"/>
                                        </a:lnTo>
                                        <a:lnTo>
                                          <a:pt x="5957" y="13598"/>
                                        </a:lnTo>
                                        <a:lnTo>
                                          <a:pt x="5867" y="13582"/>
                                        </a:lnTo>
                                        <a:lnTo>
                                          <a:pt x="5778" y="13566"/>
                                        </a:lnTo>
                                        <a:lnTo>
                                          <a:pt x="5690" y="13548"/>
                                        </a:lnTo>
                                        <a:lnTo>
                                          <a:pt x="5602" y="13531"/>
                                        </a:lnTo>
                                        <a:lnTo>
                                          <a:pt x="5517" y="13511"/>
                                        </a:lnTo>
                                        <a:lnTo>
                                          <a:pt x="5431" y="13491"/>
                                        </a:lnTo>
                                        <a:lnTo>
                                          <a:pt x="5347" y="13470"/>
                                        </a:lnTo>
                                        <a:lnTo>
                                          <a:pt x="5263" y="13448"/>
                                        </a:lnTo>
                                        <a:lnTo>
                                          <a:pt x="5180" y="13424"/>
                                        </a:lnTo>
                                        <a:lnTo>
                                          <a:pt x="5100" y="13400"/>
                                        </a:lnTo>
                                        <a:lnTo>
                                          <a:pt x="5021" y="13376"/>
                                        </a:lnTo>
                                        <a:lnTo>
                                          <a:pt x="4943" y="13351"/>
                                        </a:lnTo>
                                        <a:lnTo>
                                          <a:pt x="4865" y="13324"/>
                                        </a:lnTo>
                                        <a:lnTo>
                                          <a:pt x="4790" y="13297"/>
                                        </a:lnTo>
                                        <a:lnTo>
                                          <a:pt x="4716" y="13270"/>
                                        </a:lnTo>
                                        <a:lnTo>
                                          <a:pt x="4644" y="13241"/>
                                        </a:lnTo>
                                        <a:lnTo>
                                          <a:pt x="4575" y="13212"/>
                                        </a:lnTo>
                                        <a:lnTo>
                                          <a:pt x="4506" y="13183"/>
                                        </a:lnTo>
                                        <a:lnTo>
                                          <a:pt x="4439" y="13153"/>
                                        </a:lnTo>
                                        <a:lnTo>
                                          <a:pt x="4375" y="13123"/>
                                        </a:lnTo>
                                        <a:lnTo>
                                          <a:pt x="4312" y="13091"/>
                                        </a:lnTo>
                                        <a:lnTo>
                                          <a:pt x="4238" y="13054"/>
                                        </a:lnTo>
                                        <a:lnTo>
                                          <a:pt x="4167" y="13019"/>
                                        </a:lnTo>
                                        <a:lnTo>
                                          <a:pt x="4099" y="12985"/>
                                        </a:lnTo>
                                        <a:lnTo>
                                          <a:pt x="4031" y="12951"/>
                                        </a:lnTo>
                                        <a:lnTo>
                                          <a:pt x="3964" y="12919"/>
                                        </a:lnTo>
                                        <a:lnTo>
                                          <a:pt x="3900" y="12886"/>
                                        </a:lnTo>
                                        <a:lnTo>
                                          <a:pt x="3836" y="12854"/>
                                        </a:lnTo>
                                        <a:lnTo>
                                          <a:pt x="3773" y="12821"/>
                                        </a:lnTo>
                                        <a:lnTo>
                                          <a:pt x="3711" y="12787"/>
                                        </a:lnTo>
                                        <a:lnTo>
                                          <a:pt x="3649" y="12754"/>
                                        </a:lnTo>
                                        <a:lnTo>
                                          <a:pt x="3588" y="12718"/>
                                        </a:lnTo>
                                        <a:lnTo>
                                          <a:pt x="3527" y="12680"/>
                                        </a:lnTo>
                                        <a:lnTo>
                                          <a:pt x="3465" y="12641"/>
                                        </a:lnTo>
                                        <a:lnTo>
                                          <a:pt x="3403" y="12599"/>
                                        </a:lnTo>
                                        <a:lnTo>
                                          <a:pt x="3340" y="12556"/>
                                        </a:lnTo>
                                        <a:lnTo>
                                          <a:pt x="3277" y="12509"/>
                                        </a:lnTo>
                                        <a:lnTo>
                                          <a:pt x="3216" y="12461"/>
                                        </a:lnTo>
                                        <a:lnTo>
                                          <a:pt x="3156" y="12415"/>
                                        </a:lnTo>
                                        <a:lnTo>
                                          <a:pt x="3099" y="12369"/>
                                        </a:lnTo>
                                        <a:lnTo>
                                          <a:pt x="3043" y="12324"/>
                                        </a:lnTo>
                                        <a:lnTo>
                                          <a:pt x="2988" y="12278"/>
                                        </a:lnTo>
                                        <a:lnTo>
                                          <a:pt x="2935" y="12234"/>
                                        </a:lnTo>
                                        <a:lnTo>
                                          <a:pt x="2883" y="12190"/>
                                        </a:lnTo>
                                        <a:lnTo>
                                          <a:pt x="2832" y="12146"/>
                                        </a:lnTo>
                                        <a:lnTo>
                                          <a:pt x="2780" y="12102"/>
                                        </a:lnTo>
                                        <a:lnTo>
                                          <a:pt x="2729" y="12059"/>
                                        </a:lnTo>
                                        <a:lnTo>
                                          <a:pt x="2677" y="12015"/>
                                        </a:lnTo>
                                        <a:lnTo>
                                          <a:pt x="2626" y="11971"/>
                                        </a:lnTo>
                                        <a:lnTo>
                                          <a:pt x="2574" y="11927"/>
                                        </a:lnTo>
                                        <a:lnTo>
                                          <a:pt x="2521" y="11884"/>
                                        </a:lnTo>
                                        <a:lnTo>
                                          <a:pt x="2467" y="11840"/>
                                        </a:lnTo>
                                        <a:lnTo>
                                          <a:pt x="2412" y="11796"/>
                                        </a:lnTo>
                                        <a:lnTo>
                                          <a:pt x="2327" y="11725"/>
                                        </a:lnTo>
                                        <a:lnTo>
                                          <a:pt x="2242" y="11649"/>
                                        </a:lnTo>
                                        <a:lnTo>
                                          <a:pt x="2155" y="11564"/>
                                        </a:lnTo>
                                        <a:lnTo>
                                          <a:pt x="2067" y="11471"/>
                                        </a:lnTo>
                                        <a:lnTo>
                                          <a:pt x="1979" y="11372"/>
                                        </a:lnTo>
                                        <a:lnTo>
                                          <a:pt x="1892" y="11267"/>
                                        </a:lnTo>
                                        <a:lnTo>
                                          <a:pt x="1804" y="11156"/>
                                        </a:lnTo>
                                        <a:lnTo>
                                          <a:pt x="1716" y="11039"/>
                                        </a:lnTo>
                                        <a:lnTo>
                                          <a:pt x="1629" y="10917"/>
                                        </a:lnTo>
                                        <a:lnTo>
                                          <a:pt x="1544" y="10790"/>
                                        </a:lnTo>
                                        <a:lnTo>
                                          <a:pt x="1458" y="10658"/>
                                        </a:lnTo>
                                        <a:lnTo>
                                          <a:pt x="1375" y="10522"/>
                                        </a:lnTo>
                                        <a:lnTo>
                                          <a:pt x="1292" y="10382"/>
                                        </a:lnTo>
                                        <a:lnTo>
                                          <a:pt x="1213" y="10238"/>
                                        </a:lnTo>
                                        <a:lnTo>
                                          <a:pt x="1134" y="10091"/>
                                        </a:lnTo>
                                        <a:lnTo>
                                          <a:pt x="1058" y="9941"/>
                                        </a:lnTo>
                                        <a:lnTo>
                                          <a:pt x="985" y="9789"/>
                                        </a:lnTo>
                                        <a:lnTo>
                                          <a:pt x="916" y="9633"/>
                                        </a:lnTo>
                                        <a:lnTo>
                                          <a:pt x="848" y="9477"/>
                                        </a:lnTo>
                                        <a:lnTo>
                                          <a:pt x="784" y="9318"/>
                                        </a:lnTo>
                                        <a:lnTo>
                                          <a:pt x="724" y="9158"/>
                                        </a:lnTo>
                                        <a:lnTo>
                                          <a:pt x="668" y="8998"/>
                                        </a:lnTo>
                                        <a:lnTo>
                                          <a:pt x="616" y="8836"/>
                                        </a:lnTo>
                                        <a:lnTo>
                                          <a:pt x="569" y="8676"/>
                                        </a:lnTo>
                                        <a:lnTo>
                                          <a:pt x="525" y="8514"/>
                                        </a:lnTo>
                                        <a:lnTo>
                                          <a:pt x="487" y="8353"/>
                                        </a:lnTo>
                                        <a:lnTo>
                                          <a:pt x="455" y="8193"/>
                                        </a:lnTo>
                                        <a:lnTo>
                                          <a:pt x="427" y="8034"/>
                                        </a:lnTo>
                                        <a:lnTo>
                                          <a:pt x="406" y="7877"/>
                                        </a:lnTo>
                                        <a:lnTo>
                                          <a:pt x="390" y="7721"/>
                                        </a:lnTo>
                                        <a:lnTo>
                                          <a:pt x="380" y="7567"/>
                                        </a:lnTo>
                                        <a:lnTo>
                                          <a:pt x="377" y="7416"/>
                                        </a:lnTo>
                                        <a:lnTo>
                                          <a:pt x="378" y="6891"/>
                                        </a:lnTo>
                                        <a:close/>
                                        <a:moveTo>
                                          <a:pt x="14132" y="5603"/>
                                        </a:moveTo>
                                        <a:lnTo>
                                          <a:pt x="14102" y="5562"/>
                                        </a:lnTo>
                                        <a:lnTo>
                                          <a:pt x="14078" y="5533"/>
                                        </a:lnTo>
                                        <a:lnTo>
                                          <a:pt x="14073" y="5526"/>
                                        </a:lnTo>
                                        <a:lnTo>
                                          <a:pt x="14070" y="5518"/>
                                        </a:lnTo>
                                        <a:lnTo>
                                          <a:pt x="14066" y="5510"/>
                                        </a:lnTo>
                                        <a:lnTo>
                                          <a:pt x="14063" y="5502"/>
                                        </a:lnTo>
                                        <a:lnTo>
                                          <a:pt x="14060" y="5491"/>
                                        </a:lnTo>
                                        <a:lnTo>
                                          <a:pt x="14059" y="5480"/>
                                        </a:lnTo>
                                        <a:lnTo>
                                          <a:pt x="14058" y="5467"/>
                                        </a:lnTo>
                                        <a:lnTo>
                                          <a:pt x="14058" y="5452"/>
                                        </a:lnTo>
                                        <a:lnTo>
                                          <a:pt x="14058" y="5303"/>
                                        </a:lnTo>
                                        <a:lnTo>
                                          <a:pt x="13949" y="5301"/>
                                        </a:lnTo>
                                        <a:lnTo>
                                          <a:pt x="13870" y="4740"/>
                                        </a:lnTo>
                                        <a:lnTo>
                                          <a:pt x="13847" y="4705"/>
                                        </a:lnTo>
                                        <a:lnTo>
                                          <a:pt x="13820" y="4665"/>
                                        </a:lnTo>
                                        <a:lnTo>
                                          <a:pt x="13792" y="4622"/>
                                        </a:lnTo>
                                        <a:lnTo>
                                          <a:pt x="13762" y="4574"/>
                                        </a:lnTo>
                                        <a:lnTo>
                                          <a:pt x="13730" y="4525"/>
                                        </a:lnTo>
                                        <a:lnTo>
                                          <a:pt x="13700" y="4472"/>
                                        </a:lnTo>
                                        <a:lnTo>
                                          <a:pt x="13668" y="4418"/>
                                        </a:lnTo>
                                        <a:lnTo>
                                          <a:pt x="13638" y="4362"/>
                                        </a:lnTo>
                                        <a:lnTo>
                                          <a:pt x="13624" y="4334"/>
                                        </a:lnTo>
                                        <a:lnTo>
                                          <a:pt x="13609" y="4305"/>
                                        </a:lnTo>
                                        <a:lnTo>
                                          <a:pt x="13595" y="4277"/>
                                        </a:lnTo>
                                        <a:lnTo>
                                          <a:pt x="13582" y="4248"/>
                                        </a:lnTo>
                                        <a:lnTo>
                                          <a:pt x="13570" y="4219"/>
                                        </a:lnTo>
                                        <a:lnTo>
                                          <a:pt x="13558" y="4191"/>
                                        </a:lnTo>
                                        <a:lnTo>
                                          <a:pt x="13546" y="4161"/>
                                        </a:lnTo>
                                        <a:lnTo>
                                          <a:pt x="13537" y="4133"/>
                                        </a:lnTo>
                                        <a:lnTo>
                                          <a:pt x="13527" y="4104"/>
                                        </a:lnTo>
                                        <a:lnTo>
                                          <a:pt x="13519" y="4076"/>
                                        </a:lnTo>
                                        <a:lnTo>
                                          <a:pt x="13511" y="4049"/>
                                        </a:lnTo>
                                        <a:lnTo>
                                          <a:pt x="13506" y="4020"/>
                                        </a:lnTo>
                                        <a:lnTo>
                                          <a:pt x="13501" y="3994"/>
                                        </a:lnTo>
                                        <a:lnTo>
                                          <a:pt x="13498" y="3967"/>
                                        </a:lnTo>
                                        <a:lnTo>
                                          <a:pt x="13496" y="3941"/>
                                        </a:lnTo>
                                        <a:lnTo>
                                          <a:pt x="13495" y="3915"/>
                                        </a:lnTo>
                                        <a:lnTo>
                                          <a:pt x="13496" y="3803"/>
                                        </a:lnTo>
                                        <a:lnTo>
                                          <a:pt x="13479" y="3796"/>
                                        </a:lnTo>
                                        <a:lnTo>
                                          <a:pt x="13464" y="3788"/>
                                        </a:lnTo>
                                        <a:lnTo>
                                          <a:pt x="13450" y="3780"/>
                                        </a:lnTo>
                                        <a:lnTo>
                                          <a:pt x="13439" y="3770"/>
                                        </a:lnTo>
                                        <a:lnTo>
                                          <a:pt x="13427" y="3761"/>
                                        </a:lnTo>
                                        <a:lnTo>
                                          <a:pt x="13417" y="3750"/>
                                        </a:lnTo>
                                        <a:lnTo>
                                          <a:pt x="13408" y="3740"/>
                                        </a:lnTo>
                                        <a:lnTo>
                                          <a:pt x="13399" y="3728"/>
                                        </a:lnTo>
                                        <a:lnTo>
                                          <a:pt x="13392" y="3716"/>
                                        </a:lnTo>
                                        <a:lnTo>
                                          <a:pt x="13385" y="3704"/>
                                        </a:lnTo>
                                        <a:lnTo>
                                          <a:pt x="13378" y="3691"/>
                                        </a:lnTo>
                                        <a:lnTo>
                                          <a:pt x="13372" y="3679"/>
                                        </a:lnTo>
                                        <a:lnTo>
                                          <a:pt x="13361" y="3651"/>
                                        </a:lnTo>
                                        <a:lnTo>
                                          <a:pt x="13351" y="3623"/>
                                        </a:lnTo>
                                        <a:lnTo>
                                          <a:pt x="13340" y="3595"/>
                                        </a:lnTo>
                                        <a:lnTo>
                                          <a:pt x="13329" y="3565"/>
                                        </a:lnTo>
                                        <a:lnTo>
                                          <a:pt x="13322" y="3550"/>
                                        </a:lnTo>
                                        <a:lnTo>
                                          <a:pt x="13315" y="3535"/>
                                        </a:lnTo>
                                        <a:lnTo>
                                          <a:pt x="13307" y="3520"/>
                                        </a:lnTo>
                                        <a:lnTo>
                                          <a:pt x="13299" y="3505"/>
                                        </a:lnTo>
                                        <a:lnTo>
                                          <a:pt x="13290" y="3490"/>
                                        </a:lnTo>
                                        <a:lnTo>
                                          <a:pt x="13280" y="3476"/>
                                        </a:lnTo>
                                        <a:lnTo>
                                          <a:pt x="13268" y="3461"/>
                                        </a:lnTo>
                                        <a:lnTo>
                                          <a:pt x="13257" y="3446"/>
                                        </a:lnTo>
                                        <a:lnTo>
                                          <a:pt x="13243" y="3433"/>
                                        </a:lnTo>
                                        <a:lnTo>
                                          <a:pt x="13228" y="3418"/>
                                        </a:lnTo>
                                        <a:lnTo>
                                          <a:pt x="13212" y="3404"/>
                                        </a:lnTo>
                                        <a:lnTo>
                                          <a:pt x="13194" y="3391"/>
                                        </a:lnTo>
                                        <a:lnTo>
                                          <a:pt x="13178" y="3378"/>
                                        </a:lnTo>
                                        <a:lnTo>
                                          <a:pt x="13160" y="3359"/>
                                        </a:lnTo>
                                        <a:lnTo>
                                          <a:pt x="13139" y="3336"/>
                                        </a:lnTo>
                                        <a:lnTo>
                                          <a:pt x="13117" y="3309"/>
                                        </a:lnTo>
                                        <a:lnTo>
                                          <a:pt x="13093" y="3278"/>
                                        </a:lnTo>
                                        <a:lnTo>
                                          <a:pt x="13067" y="3245"/>
                                        </a:lnTo>
                                        <a:lnTo>
                                          <a:pt x="13042" y="3211"/>
                                        </a:lnTo>
                                        <a:lnTo>
                                          <a:pt x="13017" y="3174"/>
                                        </a:lnTo>
                                        <a:lnTo>
                                          <a:pt x="12992" y="3138"/>
                                        </a:lnTo>
                                        <a:lnTo>
                                          <a:pt x="12970" y="3103"/>
                                        </a:lnTo>
                                        <a:lnTo>
                                          <a:pt x="12949" y="3068"/>
                                        </a:lnTo>
                                        <a:lnTo>
                                          <a:pt x="12930" y="3035"/>
                                        </a:lnTo>
                                        <a:lnTo>
                                          <a:pt x="12915" y="3006"/>
                                        </a:lnTo>
                                        <a:lnTo>
                                          <a:pt x="12903" y="2979"/>
                                        </a:lnTo>
                                        <a:lnTo>
                                          <a:pt x="12899" y="2968"/>
                                        </a:lnTo>
                                        <a:lnTo>
                                          <a:pt x="12896" y="2957"/>
                                        </a:lnTo>
                                        <a:lnTo>
                                          <a:pt x="12894" y="2949"/>
                                        </a:lnTo>
                                        <a:lnTo>
                                          <a:pt x="12894" y="2941"/>
                                        </a:lnTo>
                                        <a:lnTo>
                                          <a:pt x="12894" y="2791"/>
                                        </a:lnTo>
                                        <a:lnTo>
                                          <a:pt x="12882" y="2787"/>
                                        </a:lnTo>
                                        <a:lnTo>
                                          <a:pt x="12869" y="2780"/>
                                        </a:lnTo>
                                        <a:lnTo>
                                          <a:pt x="12854" y="2771"/>
                                        </a:lnTo>
                                        <a:lnTo>
                                          <a:pt x="12837" y="2760"/>
                                        </a:lnTo>
                                        <a:lnTo>
                                          <a:pt x="12819" y="2747"/>
                                        </a:lnTo>
                                        <a:lnTo>
                                          <a:pt x="12800" y="2731"/>
                                        </a:lnTo>
                                        <a:lnTo>
                                          <a:pt x="12780" y="2715"/>
                                        </a:lnTo>
                                        <a:lnTo>
                                          <a:pt x="12759" y="2695"/>
                                        </a:lnTo>
                                        <a:lnTo>
                                          <a:pt x="12736" y="2675"/>
                                        </a:lnTo>
                                        <a:lnTo>
                                          <a:pt x="12713" y="2653"/>
                                        </a:lnTo>
                                        <a:lnTo>
                                          <a:pt x="12690" y="2629"/>
                                        </a:lnTo>
                                        <a:lnTo>
                                          <a:pt x="12665" y="2604"/>
                                        </a:lnTo>
                                        <a:lnTo>
                                          <a:pt x="12642" y="2578"/>
                                        </a:lnTo>
                                        <a:lnTo>
                                          <a:pt x="12618" y="2552"/>
                                        </a:lnTo>
                                        <a:lnTo>
                                          <a:pt x="12594" y="2523"/>
                                        </a:lnTo>
                                        <a:lnTo>
                                          <a:pt x="12569" y="2495"/>
                                        </a:lnTo>
                                        <a:lnTo>
                                          <a:pt x="12546" y="2466"/>
                                        </a:lnTo>
                                        <a:lnTo>
                                          <a:pt x="12523" y="2437"/>
                                        </a:lnTo>
                                        <a:lnTo>
                                          <a:pt x="12501" y="2407"/>
                                        </a:lnTo>
                                        <a:lnTo>
                                          <a:pt x="12478" y="2376"/>
                                        </a:lnTo>
                                        <a:lnTo>
                                          <a:pt x="12457" y="2347"/>
                                        </a:lnTo>
                                        <a:lnTo>
                                          <a:pt x="12438" y="2316"/>
                                        </a:lnTo>
                                        <a:lnTo>
                                          <a:pt x="12419" y="2286"/>
                                        </a:lnTo>
                                        <a:lnTo>
                                          <a:pt x="12402" y="2256"/>
                                        </a:lnTo>
                                        <a:lnTo>
                                          <a:pt x="12386" y="2227"/>
                                        </a:lnTo>
                                        <a:lnTo>
                                          <a:pt x="12373" y="2197"/>
                                        </a:lnTo>
                                        <a:lnTo>
                                          <a:pt x="12360" y="2169"/>
                                        </a:lnTo>
                                        <a:lnTo>
                                          <a:pt x="12349" y="2142"/>
                                        </a:lnTo>
                                        <a:lnTo>
                                          <a:pt x="12341" y="2115"/>
                                        </a:lnTo>
                                        <a:lnTo>
                                          <a:pt x="12334" y="2089"/>
                                        </a:lnTo>
                                        <a:lnTo>
                                          <a:pt x="12331" y="2065"/>
                                        </a:lnTo>
                                        <a:lnTo>
                                          <a:pt x="12330" y="2042"/>
                                        </a:lnTo>
                                        <a:lnTo>
                                          <a:pt x="12179" y="2153"/>
                                        </a:lnTo>
                                        <a:lnTo>
                                          <a:pt x="12160" y="2138"/>
                                        </a:lnTo>
                                        <a:lnTo>
                                          <a:pt x="12140" y="2121"/>
                                        </a:lnTo>
                                        <a:lnTo>
                                          <a:pt x="12119" y="2102"/>
                                        </a:lnTo>
                                        <a:lnTo>
                                          <a:pt x="12097" y="2080"/>
                                        </a:lnTo>
                                        <a:lnTo>
                                          <a:pt x="12050" y="2032"/>
                                        </a:lnTo>
                                        <a:lnTo>
                                          <a:pt x="12001" y="1981"/>
                                        </a:lnTo>
                                        <a:lnTo>
                                          <a:pt x="11951" y="1926"/>
                                        </a:lnTo>
                                        <a:lnTo>
                                          <a:pt x="11901" y="1872"/>
                                        </a:lnTo>
                                        <a:lnTo>
                                          <a:pt x="11851" y="1822"/>
                                        </a:lnTo>
                                        <a:lnTo>
                                          <a:pt x="11805" y="1776"/>
                                        </a:lnTo>
                                        <a:lnTo>
                                          <a:pt x="11751" y="1726"/>
                                        </a:lnTo>
                                        <a:lnTo>
                                          <a:pt x="11700" y="1680"/>
                                        </a:lnTo>
                                        <a:lnTo>
                                          <a:pt x="11650" y="1635"/>
                                        </a:lnTo>
                                        <a:lnTo>
                                          <a:pt x="11601" y="1591"/>
                                        </a:lnTo>
                                        <a:lnTo>
                                          <a:pt x="11550" y="1547"/>
                                        </a:lnTo>
                                        <a:lnTo>
                                          <a:pt x="11496" y="1503"/>
                                        </a:lnTo>
                                        <a:lnTo>
                                          <a:pt x="11440" y="1458"/>
                                        </a:lnTo>
                                        <a:lnTo>
                                          <a:pt x="11380" y="1412"/>
                                        </a:lnTo>
                                        <a:lnTo>
                                          <a:pt x="11319" y="1368"/>
                                        </a:lnTo>
                                        <a:lnTo>
                                          <a:pt x="11262" y="1325"/>
                                        </a:lnTo>
                                        <a:lnTo>
                                          <a:pt x="11207" y="1284"/>
                                        </a:lnTo>
                                        <a:lnTo>
                                          <a:pt x="11153" y="1243"/>
                                        </a:lnTo>
                                        <a:lnTo>
                                          <a:pt x="11098" y="1203"/>
                                        </a:lnTo>
                                        <a:lnTo>
                                          <a:pt x="11043" y="1163"/>
                                        </a:lnTo>
                                        <a:lnTo>
                                          <a:pt x="10984" y="1122"/>
                                        </a:lnTo>
                                        <a:lnTo>
                                          <a:pt x="10922" y="1080"/>
                                        </a:lnTo>
                                        <a:lnTo>
                                          <a:pt x="10891" y="1061"/>
                                        </a:lnTo>
                                        <a:lnTo>
                                          <a:pt x="10858" y="1043"/>
                                        </a:lnTo>
                                        <a:lnTo>
                                          <a:pt x="10824" y="1026"/>
                                        </a:lnTo>
                                        <a:lnTo>
                                          <a:pt x="10789" y="1010"/>
                                        </a:lnTo>
                                        <a:lnTo>
                                          <a:pt x="10755" y="996"/>
                                        </a:lnTo>
                                        <a:lnTo>
                                          <a:pt x="10720" y="980"/>
                                        </a:lnTo>
                                        <a:lnTo>
                                          <a:pt x="10686" y="964"/>
                                        </a:lnTo>
                                        <a:lnTo>
                                          <a:pt x="10652" y="947"/>
                                        </a:lnTo>
                                        <a:lnTo>
                                          <a:pt x="10636" y="939"/>
                                        </a:lnTo>
                                        <a:lnTo>
                                          <a:pt x="10620" y="930"/>
                                        </a:lnTo>
                                        <a:lnTo>
                                          <a:pt x="10604" y="921"/>
                                        </a:lnTo>
                                        <a:lnTo>
                                          <a:pt x="10591" y="910"/>
                                        </a:lnTo>
                                        <a:lnTo>
                                          <a:pt x="10576" y="901"/>
                                        </a:lnTo>
                                        <a:lnTo>
                                          <a:pt x="10563" y="889"/>
                                        </a:lnTo>
                                        <a:lnTo>
                                          <a:pt x="10550" y="879"/>
                                        </a:lnTo>
                                        <a:lnTo>
                                          <a:pt x="10538" y="866"/>
                                        </a:lnTo>
                                        <a:lnTo>
                                          <a:pt x="10527" y="854"/>
                                        </a:lnTo>
                                        <a:lnTo>
                                          <a:pt x="10517" y="841"/>
                                        </a:lnTo>
                                        <a:lnTo>
                                          <a:pt x="10508" y="826"/>
                                        </a:lnTo>
                                        <a:lnTo>
                                          <a:pt x="10500" y="812"/>
                                        </a:lnTo>
                                        <a:lnTo>
                                          <a:pt x="10492" y="796"/>
                                        </a:lnTo>
                                        <a:lnTo>
                                          <a:pt x="10486" y="779"/>
                                        </a:lnTo>
                                        <a:lnTo>
                                          <a:pt x="10482" y="762"/>
                                        </a:lnTo>
                                        <a:lnTo>
                                          <a:pt x="10479" y="743"/>
                                        </a:lnTo>
                                        <a:lnTo>
                                          <a:pt x="10016" y="543"/>
                                        </a:lnTo>
                                        <a:lnTo>
                                          <a:pt x="10033" y="502"/>
                                        </a:lnTo>
                                        <a:lnTo>
                                          <a:pt x="9575" y="490"/>
                                        </a:lnTo>
                                        <a:lnTo>
                                          <a:pt x="9661" y="409"/>
                                        </a:lnTo>
                                        <a:lnTo>
                                          <a:pt x="8376" y="124"/>
                                        </a:lnTo>
                                        <a:lnTo>
                                          <a:pt x="8376" y="55"/>
                                        </a:lnTo>
                                        <a:lnTo>
                                          <a:pt x="7698" y="11"/>
                                        </a:lnTo>
                                        <a:lnTo>
                                          <a:pt x="6379" y="0"/>
                                        </a:lnTo>
                                        <a:lnTo>
                                          <a:pt x="5733" y="56"/>
                                        </a:lnTo>
                                        <a:lnTo>
                                          <a:pt x="5821" y="110"/>
                                        </a:lnTo>
                                        <a:lnTo>
                                          <a:pt x="5801" y="74"/>
                                        </a:lnTo>
                                        <a:lnTo>
                                          <a:pt x="4307" y="493"/>
                                        </a:lnTo>
                                        <a:lnTo>
                                          <a:pt x="4291" y="518"/>
                                        </a:lnTo>
                                        <a:lnTo>
                                          <a:pt x="4274" y="541"/>
                                        </a:lnTo>
                                        <a:lnTo>
                                          <a:pt x="4256" y="564"/>
                                        </a:lnTo>
                                        <a:lnTo>
                                          <a:pt x="4236" y="582"/>
                                        </a:lnTo>
                                        <a:lnTo>
                                          <a:pt x="4214" y="601"/>
                                        </a:lnTo>
                                        <a:lnTo>
                                          <a:pt x="4191" y="618"/>
                                        </a:lnTo>
                                        <a:lnTo>
                                          <a:pt x="4166" y="634"/>
                                        </a:lnTo>
                                        <a:lnTo>
                                          <a:pt x="4141" y="649"/>
                                        </a:lnTo>
                                        <a:lnTo>
                                          <a:pt x="4113" y="662"/>
                                        </a:lnTo>
                                        <a:lnTo>
                                          <a:pt x="4086" y="675"/>
                                        </a:lnTo>
                                        <a:lnTo>
                                          <a:pt x="4057" y="687"/>
                                        </a:lnTo>
                                        <a:lnTo>
                                          <a:pt x="4029" y="697"/>
                                        </a:lnTo>
                                        <a:lnTo>
                                          <a:pt x="3970" y="718"/>
                                        </a:lnTo>
                                        <a:lnTo>
                                          <a:pt x="3909" y="738"/>
                                        </a:lnTo>
                                        <a:lnTo>
                                          <a:pt x="3849" y="758"/>
                                        </a:lnTo>
                                        <a:lnTo>
                                          <a:pt x="3790" y="778"/>
                                        </a:lnTo>
                                        <a:lnTo>
                                          <a:pt x="3761" y="790"/>
                                        </a:lnTo>
                                        <a:lnTo>
                                          <a:pt x="3733" y="801"/>
                                        </a:lnTo>
                                        <a:lnTo>
                                          <a:pt x="3705" y="814"/>
                                        </a:lnTo>
                                        <a:lnTo>
                                          <a:pt x="3679" y="826"/>
                                        </a:lnTo>
                                        <a:lnTo>
                                          <a:pt x="3653" y="841"/>
                                        </a:lnTo>
                                        <a:lnTo>
                                          <a:pt x="3629" y="856"/>
                                        </a:lnTo>
                                        <a:lnTo>
                                          <a:pt x="3606" y="873"/>
                                        </a:lnTo>
                                        <a:lnTo>
                                          <a:pt x="3585" y="891"/>
                                        </a:lnTo>
                                        <a:lnTo>
                                          <a:pt x="3565" y="910"/>
                                        </a:lnTo>
                                        <a:lnTo>
                                          <a:pt x="3546" y="932"/>
                                        </a:lnTo>
                                        <a:lnTo>
                                          <a:pt x="3530" y="954"/>
                                        </a:lnTo>
                                        <a:lnTo>
                                          <a:pt x="3515" y="979"/>
                                        </a:lnTo>
                                        <a:lnTo>
                                          <a:pt x="3487" y="982"/>
                                        </a:lnTo>
                                        <a:lnTo>
                                          <a:pt x="3458" y="989"/>
                                        </a:lnTo>
                                        <a:lnTo>
                                          <a:pt x="3424" y="1001"/>
                                        </a:lnTo>
                                        <a:lnTo>
                                          <a:pt x="3388" y="1017"/>
                                        </a:lnTo>
                                        <a:lnTo>
                                          <a:pt x="3348" y="1037"/>
                                        </a:lnTo>
                                        <a:lnTo>
                                          <a:pt x="3307" y="1060"/>
                                        </a:lnTo>
                                        <a:lnTo>
                                          <a:pt x="3262" y="1086"/>
                                        </a:lnTo>
                                        <a:lnTo>
                                          <a:pt x="3216" y="1116"/>
                                        </a:lnTo>
                                        <a:lnTo>
                                          <a:pt x="3168" y="1147"/>
                                        </a:lnTo>
                                        <a:lnTo>
                                          <a:pt x="3118" y="1181"/>
                                        </a:lnTo>
                                        <a:lnTo>
                                          <a:pt x="3067" y="1217"/>
                                        </a:lnTo>
                                        <a:lnTo>
                                          <a:pt x="3014" y="1255"/>
                                        </a:lnTo>
                                        <a:lnTo>
                                          <a:pt x="2906" y="1334"/>
                                        </a:lnTo>
                                        <a:lnTo>
                                          <a:pt x="2796" y="1417"/>
                                        </a:lnTo>
                                        <a:lnTo>
                                          <a:pt x="2685" y="1500"/>
                                        </a:lnTo>
                                        <a:lnTo>
                                          <a:pt x="2576" y="1582"/>
                                        </a:lnTo>
                                        <a:lnTo>
                                          <a:pt x="2522" y="1622"/>
                                        </a:lnTo>
                                        <a:lnTo>
                                          <a:pt x="2469" y="1661"/>
                                        </a:lnTo>
                                        <a:lnTo>
                                          <a:pt x="2417" y="1698"/>
                                        </a:lnTo>
                                        <a:lnTo>
                                          <a:pt x="2368" y="1733"/>
                                        </a:lnTo>
                                        <a:lnTo>
                                          <a:pt x="2319" y="1766"/>
                                        </a:lnTo>
                                        <a:lnTo>
                                          <a:pt x="2272" y="1797"/>
                                        </a:lnTo>
                                        <a:lnTo>
                                          <a:pt x="2228" y="1824"/>
                                        </a:lnTo>
                                        <a:lnTo>
                                          <a:pt x="2186" y="1849"/>
                                        </a:lnTo>
                                        <a:lnTo>
                                          <a:pt x="2145" y="1871"/>
                                        </a:lnTo>
                                        <a:lnTo>
                                          <a:pt x="2108" y="1889"/>
                                        </a:lnTo>
                                        <a:lnTo>
                                          <a:pt x="2075" y="1903"/>
                                        </a:lnTo>
                                        <a:lnTo>
                                          <a:pt x="2044" y="1912"/>
                                        </a:lnTo>
                                        <a:lnTo>
                                          <a:pt x="2030" y="2046"/>
                                        </a:lnTo>
                                        <a:lnTo>
                                          <a:pt x="1890" y="2182"/>
                                        </a:lnTo>
                                        <a:lnTo>
                                          <a:pt x="1780" y="2137"/>
                                        </a:lnTo>
                                        <a:lnTo>
                                          <a:pt x="1788" y="2169"/>
                                        </a:lnTo>
                                        <a:lnTo>
                                          <a:pt x="1795" y="2192"/>
                                        </a:lnTo>
                                        <a:lnTo>
                                          <a:pt x="1802" y="2208"/>
                                        </a:lnTo>
                                        <a:lnTo>
                                          <a:pt x="1807" y="2220"/>
                                        </a:lnTo>
                                        <a:lnTo>
                                          <a:pt x="1811" y="2231"/>
                                        </a:lnTo>
                                        <a:lnTo>
                                          <a:pt x="1814" y="2245"/>
                                        </a:lnTo>
                                        <a:lnTo>
                                          <a:pt x="1817" y="2262"/>
                                        </a:lnTo>
                                        <a:lnTo>
                                          <a:pt x="1818" y="2288"/>
                                        </a:lnTo>
                                        <a:lnTo>
                                          <a:pt x="1813" y="2295"/>
                                        </a:lnTo>
                                        <a:lnTo>
                                          <a:pt x="1803" y="2312"/>
                                        </a:lnTo>
                                        <a:lnTo>
                                          <a:pt x="1785" y="2335"/>
                                        </a:lnTo>
                                        <a:lnTo>
                                          <a:pt x="1763" y="2364"/>
                                        </a:lnTo>
                                        <a:lnTo>
                                          <a:pt x="1707" y="2437"/>
                                        </a:lnTo>
                                        <a:lnTo>
                                          <a:pt x="1641" y="2520"/>
                                        </a:lnTo>
                                        <a:lnTo>
                                          <a:pt x="1573" y="2603"/>
                                        </a:lnTo>
                                        <a:lnTo>
                                          <a:pt x="1511" y="2679"/>
                                        </a:lnTo>
                                        <a:lnTo>
                                          <a:pt x="1485" y="2710"/>
                                        </a:lnTo>
                                        <a:lnTo>
                                          <a:pt x="1462" y="2736"/>
                                        </a:lnTo>
                                        <a:lnTo>
                                          <a:pt x="1444" y="2756"/>
                                        </a:lnTo>
                                        <a:lnTo>
                                          <a:pt x="1434" y="2767"/>
                                        </a:lnTo>
                                        <a:lnTo>
                                          <a:pt x="1408" y="2791"/>
                                        </a:lnTo>
                                        <a:lnTo>
                                          <a:pt x="1383" y="2819"/>
                                        </a:lnTo>
                                        <a:lnTo>
                                          <a:pt x="1359" y="2847"/>
                                        </a:lnTo>
                                        <a:lnTo>
                                          <a:pt x="1333" y="2879"/>
                                        </a:lnTo>
                                        <a:lnTo>
                                          <a:pt x="1309" y="2911"/>
                                        </a:lnTo>
                                        <a:lnTo>
                                          <a:pt x="1285" y="2945"/>
                                        </a:lnTo>
                                        <a:lnTo>
                                          <a:pt x="1260" y="2979"/>
                                        </a:lnTo>
                                        <a:lnTo>
                                          <a:pt x="1236" y="3015"/>
                                        </a:lnTo>
                                        <a:lnTo>
                                          <a:pt x="1188" y="3088"/>
                                        </a:lnTo>
                                        <a:lnTo>
                                          <a:pt x="1143" y="3158"/>
                                        </a:lnTo>
                                        <a:lnTo>
                                          <a:pt x="1099" y="3228"/>
                                        </a:lnTo>
                                        <a:lnTo>
                                          <a:pt x="1055" y="3291"/>
                                        </a:lnTo>
                                        <a:lnTo>
                                          <a:pt x="1025" y="3337"/>
                                        </a:lnTo>
                                        <a:lnTo>
                                          <a:pt x="990" y="3393"/>
                                        </a:lnTo>
                                        <a:lnTo>
                                          <a:pt x="950" y="3457"/>
                                        </a:lnTo>
                                        <a:lnTo>
                                          <a:pt x="910" y="3529"/>
                                        </a:lnTo>
                                        <a:lnTo>
                                          <a:pt x="867" y="3607"/>
                                        </a:lnTo>
                                        <a:lnTo>
                                          <a:pt x="824" y="3689"/>
                                        </a:lnTo>
                                        <a:lnTo>
                                          <a:pt x="778" y="3775"/>
                                        </a:lnTo>
                                        <a:lnTo>
                                          <a:pt x="734" y="3864"/>
                                        </a:lnTo>
                                        <a:lnTo>
                                          <a:pt x="689" y="3952"/>
                                        </a:lnTo>
                                        <a:lnTo>
                                          <a:pt x="646" y="4040"/>
                                        </a:lnTo>
                                        <a:lnTo>
                                          <a:pt x="604" y="4125"/>
                                        </a:lnTo>
                                        <a:lnTo>
                                          <a:pt x="565" y="4208"/>
                                        </a:lnTo>
                                        <a:lnTo>
                                          <a:pt x="527" y="4286"/>
                                        </a:lnTo>
                                        <a:lnTo>
                                          <a:pt x="495" y="4359"/>
                                        </a:lnTo>
                                        <a:lnTo>
                                          <a:pt x="466" y="4423"/>
                                        </a:lnTo>
                                        <a:lnTo>
                                          <a:pt x="442" y="4480"/>
                                        </a:lnTo>
                                        <a:lnTo>
                                          <a:pt x="408" y="4563"/>
                                        </a:lnTo>
                                        <a:lnTo>
                                          <a:pt x="376" y="4646"/>
                                        </a:lnTo>
                                        <a:lnTo>
                                          <a:pt x="347" y="4731"/>
                                        </a:lnTo>
                                        <a:lnTo>
                                          <a:pt x="318" y="4817"/>
                                        </a:lnTo>
                                        <a:lnTo>
                                          <a:pt x="291" y="4904"/>
                                        </a:lnTo>
                                        <a:lnTo>
                                          <a:pt x="265" y="4993"/>
                                        </a:lnTo>
                                        <a:lnTo>
                                          <a:pt x="241" y="5082"/>
                                        </a:lnTo>
                                        <a:lnTo>
                                          <a:pt x="219" y="5172"/>
                                        </a:lnTo>
                                        <a:lnTo>
                                          <a:pt x="198" y="5263"/>
                                        </a:lnTo>
                                        <a:lnTo>
                                          <a:pt x="177" y="5355"/>
                                        </a:lnTo>
                                        <a:lnTo>
                                          <a:pt x="159" y="5449"/>
                                        </a:lnTo>
                                        <a:lnTo>
                                          <a:pt x="142" y="5544"/>
                                        </a:lnTo>
                                        <a:lnTo>
                                          <a:pt x="126" y="5638"/>
                                        </a:lnTo>
                                        <a:lnTo>
                                          <a:pt x="111" y="5735"/>
                                        </a:lnTo>
                                        <a:lnTo>
                                          <a:pt x="97" y="5833"/>
                                        </a:lnTo>
                                        <a:lnTo>
                                          <a:pt x="84" y="5931"/>
                                        </a:lnTo>
                                        <a:lnTo>
                                          <a:pt x="73" y="6030"/>
                                        </a:lnTo>
                                        <a:lnTo>
                                          <a:pt x="62" y="6131"/>
                                        </a:lnTo>
                                        <a:lnTo>
                                          <a:pt x="53" y="6232"/>
                                        </a:lnTo>
                                        <a:lnTo>
                                          <a:pt x="44" y="6335"/>
                                        </a:lnTo>
                                        <a:lnTo>
                                          <a:pt x="37" y="6438"/>
                                        </a:lnTo>
                                        <a:lnTo>
                                          <a:pt x="29" y="6542"/>
                                        </a:lnTo>
                                        <a:lnTo>
                                          <a:pt x="24" y="6649"/>
                                        </a:lnTo>
                                        <a:lnTo>
                                          <a:pt x="19" y="6755"/>
                                        </a:lnTo>
                                        <a:lnTo>
                                          <a:pt x="14" y="6862"/>
                                        </a:lnTo>
                                        <a:lnTo>
                                          <a:pt x="10" y="6970"/>
                                        </a:lnTo>
                                        <a:lnTo>
                                          <a:pt x="7" y="7080"/>
                                        </a:lnTo>
                                        <a:lnTo>
                                          <a:pt x="5" y="7190"/>
                                        </a:lnTo>
                                        <a:lnTo>
                                          <a:pt x="2" y="7413"/>
                                        </a:lnTo>
                                        <a:lnTo>
                                          <a:pt x="0" y="7641"/>
                                        </a:lnTo>
                                        <a:lnTo>
                                          <a:pt x="0" y="7716"/>
                                        </a:lnTo>
                                        <a:lnTo>
                                          <a:pt x="1" y="7742"/>
                                        </a:lnTo>
                                        <a:lnTo>
                                          <a:pt x="3" y="7771"/>
                                        </a:lnTo>
                                        <a:lnTo>
                                          <a:pt x="5" y="7801"/>
                                        </a:lnTo>
                                        <a:lnTo>
                                          <a:pt x="9" y="7832"/>
                                        </a:lnTo>
                                        <a:lnTo>
                                          <a:pt x="15" y="7866"/>
                                        </a:lnTo>
                                        <a:lnTo>
                                          <a:pt x="21" y="7900"/>
                                        </a:lnTo>
                                        <a:lnTo>
                                          <a:pt x="27" y="7935"/>
                                        </a:lnTo>
                                        <a:lnTo>
                                          <a:pt x="35" y="7972"/>
                                        </a:lnTo>
                                        <a:lnTo>
                                          <a:pt x="52" y="8048"/>
                                        </a:lnTo>
                                        <a:lnTo>
                                          <a:pt x="71" y="8127"/>
                                        </a:lnTo>
                                        <a:lnTo>
                                          <a:pt x="91" y="8209"/>
                                        </a:lnTo>
                                        <a:lnTo>
                                          <a:pt x="112" y="8292"/>
                                        </a:lnTo>
                                        <a:lnTo>
                                          <a:pt x="133" y="8376"/>
                                        </a:lnTo>
                                        <a:lnTo>
                                          <a:pt x="153" y="8459"/>
                                        </a:lnTo>
                                        <a:lnTo>
                                          <a:pt x="172" y="8542"/>
                                        </a:lnTo>
                                        <a:lnTo>
                                          <a:pt x="189" y="8623"/>
                                        </a:lnTo>
                                        <a:lnTo>
                                          <a:pt x="196" y="8663"/>
                                        </a:lnTo>
                                        <a:lnTo>
                                          <a:pt x="204" y="8702"/>
                                        </a:lnTo>
                                        <a:lnTo>
                                          <a:pt x="210" y="8740"/>
                                        </a:lnTo>
                                        <a:lnTo>
                                          <a:pt x="214" y="8776"/>
                                        </a:lnTo>
                                        <a:lnTo>
                                          <a:pt x="219" y="8813"/>
                                        </a:lnTo>
                                        <a:lnTo>
                                          <a:pt x="222" y="8848"/>
                                        </a:lnTo>
                                        <a:lnTo>
                                          <a:pt x="224" y="8882"/>
                                        </a:lnTo>
                                        <a:lnTo>
                                          <a:pt x="224" y="8914"/>
                                        </a:lnTo>
                                        <a:lnTo>
                                          <a:pt x="232" y="8929"/>
                                        </a:lnTo>
                                        <a:lnTo>
                                          <a:pt x="244" y="8951"/>
                                        </a:lnTo>
                                        <a:lnTo>
                                          <a:pt x="258" y="8981"/>
                                        </a:lnTo>
                                        <a:lnTo>
                                          <a:pt x="274" y="9017"/>
                                        </a:lnTo>
                                        <a:lnTo>
                                          <a:pt x="311" y="9101"/>
                                        </a:lnTo>
                                        <a:lnTo>
                                          <a:pt x="350" y="9195"/>
                                        </a:lnTo>
                                        <a:lnTo>
                                          <a:pt x="388" y="9290"/>
                                        </a:lnTo>
                                        <a:lnTo>
                                          <a:pt x="420" y="9375"/>
                                        </a:lnTo>
                                        <a:lnTo>
                                          <a:pt x="431" y="9410"/>
                                        </a:lnTo>
                                        <a:lnTo>
                                          <a:pt x="441" y="9440"/>
                                        </a:lnTo>
                                        <a:lnTo>
                                          <a:pt x="447" y="9463"/>
                                        </a:lnTo>
                                        <a:lnTo>
                                          <a:pt x="449" y="9477"/>
                                        </a:lnTo>
                                        <a:lnTo>
                                          <a:pt x="449" y="9626"/>
                                        </a:lnTo>
                                        <a:lnTo>
                                          <a:pt x="525" y="9627"/>
                                        </a:lnTo>
                                        <a:lnTo>
                                          <a:pt x="524" y="9776"/>
                                        </a:lnTo>
                                        <a:lnTo>
                                          <a:pt x="526" y="9788"/>
                                        </a:lnTo>
                                        <a:lnTo>
                                          <a:pt x="531" y="9805"/>
                                        </a:lnTo>
                                        <a:lnTo>
                                          <a:pt x="539" y="9825"/>
                                        </a:lnTo>
                                        <a:lnTo>
                                          <a:pt x="550" y="9848"/>
                                        </a:lnTo>
                                        <a:lnTo>
                                          <a:pt x="562" y="9876"/>
                                        </a:lnTo>
                                        <a:lnTo>
                                          <a:pt x="578" y="9907"/>
                                        </a:lnTo>
                                        <a:lnTo>
                                          <a:pt x="595" y="9940"/>
                                        </a:lnTo>
                                        <a:lnTo>
                                          <a:pt x="615" y="9976"/>
                                        </a:lnTo>
                                        <a:lnTo>
                                          <a:pt x="660" y="10056"/>
                                        </a:lnTo>
                                        <a:lnTo>
                                          <a:pt x="708" y="10144"/>
                                        </a:lnTo>
                                        <a:lnTo>
                                          <a:pt x="762" y="10238"/>
                                        </a:lnTo>
                                        <a:lnTo>
                                          <a:pt x="817" y="10336"/>
                                        </a:lnTo>
                                        <a:lnTo>
                                          <a:pt x="872" y="10435"/>
                                        </a:lnTo>
                                        <a:lnTo>
                                          <a:pt x="926" y="10535"/>
                                        </a:lnTo>
                                        <a:lnTo>
                                          <a:pt x="952" y="10584"/>
                                        </a:lnTo>
                                        <a:lnTo>
                                          <a:pt x="977" y="10632"/>
                                        </a:lnTo>
                                        <a:lnTo>
                                          <a:pt x="1000" y="10679"/>
                                        </a:lnTo>
                                        <a:lnTo>
                                          <a:pt x="1022" y="10726"/>
                                        </a:lnTo>
                                        <a:lnTo>
                                          <a:pt x="1044" y="10770"/>
                                        </a:lnTo>
                                        <a:lnTo>
                                          <a:pt x="1062" y="10812"/>
                                        </a:lnTo>
                                        <a:lnTo>
                                          <a:pt x="1078" y="10852"/>
                                        </a:lnTo>
                                        <a:lnTo>
                                          <a:pt x="1093" y="10891"/>
                                        </a:lnTo>
                                        <a:lnTo>
                                          <a:pt x="1106" y="10925"/>
                                        </a:lnTo>
                                        <a:lnTo>
                                          <a:pt x="1115" y="10958"/>
                                        </a:lnTo>
                                        <a:lnTo>
                                          <a:pt x="1122" y="10987"/>
                                        </a:lnTo>
                                        <a:lnTo>
                                          <a:pt x="1125" y="11014"/>
                                        </a:lnTo>
                                        <a:lnTo>
                                          <a:pt x="1149" y="11017"/>
                                        </a:lnTo>
                                        <a:lnTo>
                                          <a:pt x="1174" y="11022"/>
                                        </a:lnTo>
                                        <a:lnTo>
                                          <a:pt x="1196" y="11029"/>
                                        </a:lnTo>
                                        <a:lnTo>
                                          <a:pt x="1218" y="11038"/>
                                        </a:lnTo>
                                        <a:lnTo>
                                          <a:pt x="1239" y="11048"/>
                                        </a:lnTo>
                                        <a:lnTo>
                                          <a:pt x="1260" y="11061"/>
                                        </a:lnTo>
                                        <a:lnTo>
                                          <a:pt x="1280" y="11075"/>
                                        </a:lnTo>
                                        <a:lnTo>
                                          <a:pt x="1301" y="11089"/>
                                        </a:lnTo>
                                        <a:lnTo>
                                          <a:pt x="1320" y="11105"/>
                                        </a:lnTo>
                                        <a:lnTo>
                                          <a:pt x="1338" y="11123"/>
                                        </a:lnTo>
                                        <a:lnTo>
                                          <a:pt x="1356" y="11142"/>
                                        </a:lnTo>
                                        <a:lnTo>
                                          <a:pt x="1373" y="11161"/>
                                        </a:lnTo>
                                        <a:lnTo>
                                          <a:pt x="1390" y="11182"/>
                                        </a:lnTo>
                                        <a:lnTo>
                                          <a:pt x="1407" y="11203"/>
                                        </a:lnTo>
                                        <a:lnTo>
                                          <a:pt x="1423" y="11225"/>
                                        </a:lnTo>
                                        <a:lnTo>
                                          <a:pt x="1439" y="11247"/>
                                        </a:lnTo>
                                        <a:lnTo>
                                          <a:pt x="1471" y="11293"/>
                                        </a:lnTo>
                                        <a:lnTo>
                                          <a:pt x="1500" y="11341"/>
                                        </a:lnTo>
                                        <a:lnTo>
                                          <a:pt x="1529" y="11388"/>
                                        </a:lnTo>
                                        <a:lnTo>
                                          <a:pt x="1557" y="11434"/>
                                        </a:lnTo>
                                        <a:lnTo>
                                          <a:pt x="1586" y="11478"/>
                                        </a:lnTo>
                                        <a:lnTo>
                                          <a:pt x="1614" y="11521"/>
                                        </a:lnTo>
                                        <a:lnTo>
                                          <a:pt x="1627" y="11541"/>
                                        </a:lnTo>
                                        <a:lnTo>
                                          <a:pt x="1642" y="11560"/>
                                        </a:lnTo>
                                        <a:lnTo>
                                          <a:pt x="1656" y="11578"/>
                                        </a:lnTo>
                                        <a:lnTo>
                                          <a:pt x="1670" y="11596"/>
                                        </a:lnTo>
                                        <a:lnTo>
                                          <a:pt x="1699" y="11628"/>
                                        </a:lnTo>
                                        <a:lnTo>
                                          <a:pt x="1732" y="11660"/>
                                        </a:lnTo>
                                        <a:lnTo>
                                          <a:pt x="1768" y="11694"/>
                                        </a:lnTo>
                                        <a:lnTo>
                                          <a:pt x="1806" y="11730"/>
                                        </a:lnTo>
                                        <a:lnTo>
                                          <a:pt x="1887" y="11803"/>
                                        </a:lnTo>
                                        <a:lnTo>
                                          <a:pt x="1969" y="11880"/>
                                        </a:lnTo>
                                        <a:lnTo>
                                          <a:pt x="2007" y="11919"/>
                                        </a:lnTo>
                                        <a:lnTo>
                                          <a:pt x="2044" y="11959"/>
                                        </a:lnTo>
                                        <a:lnTo>
                                          <a:pt x="2061" y="11979"/>
                                        </a:lnTo>
                                        <a:lnTo>
                                          <a:pt x="2077" y="11999"/>
                                        </a:lnTo>
                                        <a:lnTo>
                                          <a:pt x="2092" y="12019"/>
                                        </a:lnTo>
                                        <a:lnTo>
                                          <a:pt x="2105" y="12038"/>
                                        </a:lnTo>
                                        <a:lnTo>
                                          <a:pt x="2118" y="12059"/>
                                        </a:lnTo>
                                        <a:lnTo>
                                          <a:pt x="2130" y="12079"/>
                                        </a:lnTo>
                                        <a:lnTo>
                                          <a:pt x="2140" y="12099"/>
                                        </a:lnTo>
                                        <a:lnTo>
                                          <a:pt x="2149" y="12118"/>
                                        </a:lnTo>
                                        <a:lnTo>
                                          <a:pt x="2155" y="12138"/>
                                        </a:lnTo>
                                        <a:lnTo>
                                          <a:pt x="2160" y="12158"/>
                                        </a:lnTo>
                                        <a:lnTo>
                                          <a:pt x="2164" y="12178"/>
                                        </a:lnTo>
                                        <a:lnTo>
                                          <a:pt x="2166" y="12196"/>
                                        </a:lnTo>
                                        <a:lnTo>
                                          <a:pt x="2034" y="12338"/>
                                        </a:lnTo>
                                        <a:lnTo>
                                          <a:pt x="2253" y="12213"/>
                                        </a:lnTo>
                                        <a:lnTo>
                                          <a:pt x="2297" y="12255"/>
                                        </a:lnTo>
                                        <a:lnTo>
                                          <a:pt x="2335" y="12292"/>
                                        </a:lnTo>
                                        <a:lnTo>
                                          <a:pt x="2369" y="12328"/>
                                        </a:lnTo>
                                        <a:lnTo>
                                          <a:pt x="2400" y="12359"/>
                                        </a:lnTo>
                                        <a:lnTo>
                                          <a:pt x="2457" y="12419"/>
                                        </a:lnTo>
                                        <a:lnTo>
                                          <a:pt x="2512" y="12475"/>
                                        </a:lnTo>
                                        <a:lnTo>
                                          <a:pt x="2540" y="12501"/>
                                        </a:lnTo>
                                        <a:lnTo>
                                          <a:pt x="2571" y="12529"/>
                                        </a:lnTo>
                                        <a:lnTo>
                                          <a:pt x="2603" y="12557"/>
                                        </a:lnTo>
                                        <a:lnTo>
                                          <a:pt x="2639" y="12586"/>
                                        </a:lnTo>
                                        <a:lnTo>
                                          <a:pt x="2680" y="12617"/>
                                        </a:lnTo>
                                        <a:lnTo>
                                          <a:pt x="2725" y="12651"/>
                                        </a:lnTo>
                                        <a:lnTo>
                                          <a:pt x="2776" y="12685"/>
                                        </a:lnTo>
                                        <a:lnTo>
                                          <a:pt x="2834" y="12724"/>
                                        </a:lnTo>
                                        <a:lnTo>
                                          <a:pt x="2857" y="12740"/>
                                        </a:lnTo>
                                        <a:lnTo>
                                          <a:pt x="2878" y="12756"/>
                                        </a:lnTo>
                                        <a:lnTo>
                                          <a:pt x="2899" y="12772"/>
                                        </a:lnTo>
                                        <a:lnTo>
                                          <a:pt x="2918" y="12786"/>
                                        </a:lnTo>
                                        <a:lnTo>
                                          <a:pt x="2953" y="12816"/>
                                        </a:lnTo>
                                        <a:lnTo>
                                          <a:pt x="2986" y="12844"/>
                                        </a:lnTo>
                                        <a:lnTo>
                                          <a:pt x="3019" y="12871"/>
                                        </a:lnTo>
                                        <a:lnTo>
                                          <a:pt x="3053" y="12899"/>
                                        </a:lnTo>
                                        <a:lnTo>
                                          <a:pt x="3071" y="12911"/>
                                        </a:lnTo>
                                        <a:lnTo>
                                          <a:pt x="3090" y="12925"/>
                                        </a:lnTo>
                                        <a:lnTo>
                                          <a:pt x="3111" y="12938"/>
                                        </a:lnTo>
                                        <a:lnTo>
                                          <a:pt x="3133" y="12950"/>
                                        </a:lnTo>
                                        <a:lnTo>
                                          <a:pt x="3157" y="12964"/>
                                        </a:lnTo>
                                        <a:lnTo>
                                          <a:pt x="3181" y="12975"/>
                                        </a:lnTo>
                                        <a:lnTo>
                                          <a:pt x="3205" y="12986"/>
                                        </a:lnTo>
                                        <a:lnTo>
                                          <a:pt x="3229" y="12994"/>
                                        </a:lnTo>
                                        <a:lnTo>
                                          <a:pt x="3278" y="13011"/>
                                        </a:lnTo>
                                        <a:lnTo>
                                          <a:pt x="3328" y="13027"/>
                                        </a:lnTo>
                                        <a:lnTo>
                                          <a:pt x="3377" y="13044"/>
                                        </a:lnTo>
                                        <a:lnTo>
                                          <a:pt x="3429" y="13063"/>
                                        </a:lnTo>
                                        <a:lnTo>
                                          <a:pt x="3455" y="13073"/>
                                        </a:lnTo>
                                        <a:lnTo>
                                          <a:pt x="3481" y="13086"/>
                                        </a:lnTo>
                                        <a:lnTo>
                                          <a:pt x="3508" y="13098"/>
                                        </a:lnTo>
                                        <a:lnTo>
                                          <a:pt x="3534" y="13114"/>
                                        </a:lnTo>
                                        <a:lnTo>
                                          <a:pt x="3609" y="13158"/>
                                        </a:lnTo>
                                        <a:lnTo>
                                          <a:pt x="3696" y="13208"/>
                                        </a:lnTo>
                                        <a:lnTo>
                                          <a:pt x="3790" y="13260"/>
                                        </a:lnTo>
                                        <a:lnTo>
                                          <a:pt x="3889" y="13314"/>
                                        </a:lnTo>
                                        <a:lnTo>
                                          <a:pt x="3940" y="13340"/>
                                        </a:lnTo>
                                        <a:lnTo>
                                          <a:pt x="3990" y="13365"/>
                                        </a:lnTo>
                                        <a:lnTo>
                                          <a:pt x="4039" y="13390"/>
                                        </a:lnTo>
                                        <a:lnTo>
                                          <a:pt x="4087" y="13413"/>
                                        </a:lnTo>
                                        <a:lnTo>
                                          <a:pt x="4134" y="13434"/>
                                        </a:lnTo>
                                        <a:lnTo>
                                          <a:pt x="4177" y="13453"/>
                                        </a:lnTo>
                                        <a:lnTo>
                                          <a:pt x="4218" y="13470"/>
                                        </a:lnTo>
                                        <a:lnTo>
                                          <a:pt x="4256" y="13483"/>
                                        </a:lnTo>
                                        <a:lnTo>
                                          <a:pt x="4290" y="13495"/>
                                        </a:lnTo>
                                        <a:lnTo>
                                          <a:pt x="4333" y="13508"/>
                                        </a:lnTo>
                                        <a:lnTo>
                                          <a:pt x="4383" y="13525"/>
                                        </a:lnTo>
                                        <a:lnTo>
                                          <a:pt x="4438" y="13544"/>
                                        </a:lnTo>
                                        <a:lnTo>
                                          <a:pt x="4498" y="13564"/>
                                        </a:lnTo>
                                        <a:lnTo>
                                          <a:pt x="4562" y="13586"/>
                                        </a:lnTo>
                                        <a:lnTo>
                                          <a:pt x="4625" y="13610"/>
                                        </a:lnTo>
                                        <a:lnTo>
                                          <a:pt x="4690" y="13635"/>
                                        </a:lnTo>
                                        <a:lnTo>
                                          <a:pt x="4753" y="13659"/>
                                        </a:lnTo>
                                        <a:lnTo>
                                          <a:pt x="4814" y="13685"/>
                                        </a:lnTo>
                                        <a:lnTo>
                                          <a:pt x="4870" y="13710"/>
                                        </a:lnTo>
                                        <a:lnTo>
                                          <a:pt x="4920" y="13736"/>
                                        </a:lnTo>
                                        <a:lnTo>
                                          <a:pt x="4944" y="13748"/>
                                        </a:lnTo>
                                        <a:lnTo>
                                          <a:pt x="4964" y="13761"/>
                                        </a:lnTo>
                                        <a:lnTo>
                                          <a:pt x="4983" y="13772"/>
                                        </a:lnTo>
                                        <a:lnTo>
                                          <a:pt x="5000" y="13784"/>
                                        </a:lnTo>
                                        <a:lnTo>
                                          <a:pt x="5013" y="13795"/>
                                        </a:lnTo>
                                        <a:lnTo>
                                          <a:pt x="5025" y="13807"/>
                                        </a:lnTo>
                                        <a:lnTo>
                                          <a:pt x="5033" y="13819"/>
                                        </a:lnTo>
                                        <a:lnTo>
                                          <a:pt x="5040" y="13829"/>
                                        </a:lnTo>
                                        <a:lnTo>
                                          <a:pt x="5228" y="13829"/>
                                        </a:lnTo>
                                        <a:lnTo>
                                          <a:pt x="5253" y="13829"/>
                                        </a:lnTo>
                                        <a:lnTo>
                                          <a:pt x="5277" y="13830"/>
                                        </a:lnTo>
                                        <a:lnTo>
                                          <a:pt x="5297" y="13832"/>
                                        </a:lnTo>
                                        <a:lnTo>
                                          <a:pt x="5314" y="13833"/>
                                        </a:lnTo>
                                        <a:lnTo>
                                          <a:pt x="5330" y="13836"/>
                                        </a:lnTo>
                                        <a:lnTo>
                                          <a:pt x="5342" y="13841"/>
                                        </a:lnTo>
                                        <a:lnTo>
                                          <a:pt x="5354" y="13845"/>
                                        </a:lnTo>
                                        <a:lnTo>
                                          <a:pt x="5364" y="13850"/>
                                        </a:lnTo>
                                        <a:lnTo>
                                          <a:pt x="5373" y="13856"/>
                                        </a:lnTo>
                                        <a:lnTo>
                                          <a:pt x="5380" y="13864"/>
                                        </a:lnTo>
                                        <a:lnTo>
                                          <a:pt x="5387" y="13873"/>
                                        </a:lnTo>
                                        <a:lnTo>
                                          <a:pt x="5393" y="13883"/>
                                        </a:lnTo>
                                        <a:lnTo>
                                          <a:pt x="5405" y="13906"/>
                                        </a:lnTo>
                                        <a:lnTo>
                                          <a:pt x="5417" y="13934"/>
                                        </a:lnTo>
                                        <a:lnTo>
                                          <a:pt x="6998" y="14094"/>
                                        </a:lnTo>
                                        <a:lnTo>
                                          <a:pt x="7051" y="14098"/>
                                        </a:lnTo>
                                        <a:lnTo>
                                          <a:pt x="7110" y="14100"/>
                                        </a:lnTo>
                                        <a:lnTo>
                                          <a:pt x="7174" y="14101"/>
                                        </a:lnTo>
                                        <a:lnTo>
                                          <a:pt x="7243" y="14099"/>
                                        </a:lnTo>
                                        <a:lnTo>
                                          <a:pt x="7315" y="14096"/>
                                        </a:lnTo>
                                        <a:lnTo>
                                          <a:pt x="7391" y="14092"/>
                                        </a:lnTo>
                                        <a:lnTo>
                                          <a:pt x="7471" y="14086"/>
                                        </a:lnTo>
                                        <a:lnTo>
                                          <a:pt x="7554" y="14078"/>
                                        </a:lnTo>
                                        <a:lnTo>
                                          <a:pt x="7638" y="14069"/>
                                        </a:lnTo>
                                        <a:lnTo>
                                          <a:pt x="7726" y="14058"/>
                                        </a:lnTo>
                                        <a:lnTo>
                                          <a:pt x="7815" y="14047"/>
                                        </a:lnTo>
                                        <a:lnTo>
                                          <a:pt x="7905" y="14035"/>
                                        </a:lnTo>
                                        <a:lnTo>
                                          <a:pt x="7996" y="14022"/>
                                        </a:lnTo>
                                        <a:lnTo>
                                          <a:pt x="8088" y="14007"/>
                                        </a:lnTo>
                                        <a:lnTo>
                                          <a:pt x="8180" y="13991"/>
                                        </a:lnTo>
                                        <a:lnTo>
                                          <a:pt x="8271" y="13975"/>
                                        </a:lnTo>
                                        <a:lnTo>
                                          <a:pt x="8360" y="13958"/>
                                        </a:lnTo>
                                        <a:lnTo>
                                          <a:pt x="8450" y="13941"/>
                                        </a:lnTo>
                                        <a:lnTo>
                                          <a:pt x="8538" y="13924"/>
                                        </a:lnTo>
                                        <a:lnTo>
                                          <a:pt x="8623" y="13905"/>
                                        </a:lnTo>
                                        <a:lnTo>
                                          <a:pt x="8706" y="13887"/>
                                        </a:lnTo>
                                        <a:lnTo>
                                          <a:pt x="8787" y="13868"/>
                                        </a:lnTo>
                                        <a:lnTo>
                                          <a:pt x="8863" y="13849"/>
                                        </a:lnTo>
                                        <a:lnTo>
                                          <a:pt x="8936" y="13829"/>
                                        </a:lnTo>
                                        <a:lnTo>
                                          <a:pt x="9004" y="13811"/>
                                        </a:lnTo>
                                        <a:lnTo>
                                          <a:pt x="9069" y="13791"/>
                                        </a:lnTo>
                                        <a:lnTo>
                                          <a:pt x="9128" y="13773"/>
                                        </a:lnTo>
                                        <a:lnTo>
                                          <a:pt x="9182" y="13754"/>
                                        </a:lnTo>
                                        <a:lnTo>
                                          <a:pt x="9231" y="13737"/>
                                        </a:lnTo>
                                        <a:lnTo>
                                          <a:pt x="9272" y="13719"/>
                                        </a:lnTo>
                                        <a:lnTo>
                                          <a:pt x="9307" y="13702"/>
                                        </a:lnTo>
                                        <a:lnTo>
                                          <a:pt x="9335" y="13685"/>
                                        </a:lnTo>
                                        <a:lnTo>
                                          <a:pt x="9378" y="13684"/>
                                        </a:lnTo>
                                        <a:lnTo>
                                          <a:pt x="9424" y="13679"/>
                                        </a:lnTo>
                                        <a:lnTo>
                                          <a:pt x="9475" y="13670"/>
                                        </a:lnTo>
                                        <a:lnTo>
                                          <a:pt x="9530" y="13659"/>
                                        </a:lnTo>
                                        <a:lnTo>
                                          <a:pt x="9589" y="13645"/>
                                        </a:lnTo>
                                        <a:lnTo>
                                          <a:pt x="9651" y="13628"/>
                                        </a:lnTo>
                                        <a:lnTo>
                                          <a:pt x="9715" y="13609"/>
                                        </a:lnTo>
                                        <a:lnTo>
                                          <a:pt x="9782" y="13587"/>
                                        </a:lnTo>
                                        <a:lnTo>
                                          <a:pt x="9850" y="13564"/>
                                        </a:lnTo>
                                        <a:lnTo>
                                          <a:pt x="9920" y="13538"/>
                                        </a:lnTo>
                                        <a:lnTo>
                                          <a:pt x="9992" y="13511"/>
                                        </a:lnTo>
                                        <a:lnTo>
                                          <a:pt x="10064" y="13481"/>
                                        </a:lnTo>
                                        <a:lnTo>
                                          <a:pt x="10137" y="13451"/>
                                        </a:lnTo>
                                        <a:lnTo>
                                          <a:pt x="10210" y="13419"/>
                                        </a:lnTo>
                                        <a:lnTo>
                                          <a:pt x="10282" y="13385"/>
                                        </a:lnTo>
                                        <a:lnTo>
                                          <a:pt x="10353" y="13352"/>
                                        </a:lnTo>
                                        <a:lnTo>
                                          <a:pt x="10424" y="13317"/>
                                        </a:lnTo>
                                        <a:lnTo>
                                          <a:pt x="10492" y="13282"/>
                                        </a:lnTo>
                                        <a:lnTo>
                                          <a:pt x="10559" y="13247"/>
                                        </a:lnTo>
                                        <a:lnTo>
                                          <a:pt x="10622" y="13211"/>
                                        </a:lnTo>
                                        <a:lnTo>
                                          <a:pt x="10685" y="13175"/>
                                        </a:lnTo>
                                        <a:lnTo>
                                          <a:pt x="10743" y="13139"/>
                                        </a:lnTo>
                                        <a:lnTo>
                                          <a:pt x="10798" y="13104"/>
                                        </a:lnTo>
                                        <a:lnTo>
                                          <a:pt x="10849" y="13068"/>
                                        </a:lnTo>
                                        <a:lnTo>
                                          <a:pt x="10895" y="13034"/>
                                        </a:lnTo>
                                        <a:lnTo>
                                          <a:pt x="10938" y="13001"/>
                                        </a:lnTo>
                                        <a:lnTo>
                                          <a:pt x="10975" y="12968"/>
                                        </a:lnTo>
                                        <a:lnTo>
                                          <a:pt x="11006" y="12937"/>
                                        </a:lnTo>
                                        <a:lnTo>
                                          <a:pt x="11032" y="12907"/>
                                        </a:lnTo>
                                        <a:lnTo>
                                          <a:pt x="11051" y="12879"/>
                                        </a:lnTo>
                                        <a:lnTo>
                                          <a:pt x="11063" y="12851"/>
                                        </a:lnTo>
                                        <a:lnTo>
                                          <a:pt x="11070" y="12827"/>
                                        </a:lnTo>
                                        <a:lnTo>
                                          <a:pt x="11183" y="12827"/>
                                        </a:lnTo>
                                        <a:lnTo>
                                          <a:pt x="11189" y="12826"/>
                                        </a:lnTo>
                                        <a:lnTo>
                                          <a:pt x="11200" y="12822"/>
                                        </a:lnTo>
                                        <a:lnTo>
                                          <a:pt x="11212" y="12816"/>
                                        </a:lnTo>
                                        <a:lnTo>
                                          <a:pt x="11228" y="12807"/>
                                        </a:lnTo>
                                        <a:lnTo>
                                          <a:pt x="11267" y="12784"/>
                                        </a:lnTo>
                                        <a:lnTo>
                                          <a:pt x="11315" y="12754"/>
                                        </a:lnTo>
                                        <a:lnTo>
                                          <a:pt x="11370" y="12718"/>
                                        </a:lnTo>
                                        <a:lnTo>
                                          <a:pt x="11429" y="12676"/>
                                        </a:lnTo>
                                        <a:lnTo>
                                          <a:pt x="11493" y="12631"/>
                                        </a:lnTo>
                                        <a:lnTo>
                                          <a:pt x="11556" y="12582"/>
                                        </a:lnTo>
                                        <a:lnTo>
                                          <a:pt x="11620" y="12533"/>
                                        </a:lnTo>
                                        <a:lnTo>
                                          <a:pt x="11681" y="12482"/>
                                        </a:lnTo>
                                        <a:lnTo>
                                          <a:pt x="11711" y="12457"/>
                                        </a:lnTo>
                                        <a:lnTo>
                                          <a:pt x="11738" y="12432"/>
                                        </a:lnTo>
                                        <a:lnTo>
                                          <a:pt x="11764" y="12408"/>
                                        </a:lnTo>
                                        <a:lnTo>
                                          <a:pt x="11790" y="12384"/>
                                        </a:lnTo>
                                        <a:lnTo>
                                          <a:pt x="11812" y="12360"/>
                                        </a:lnTo>
                                        <a:lnTo>
                                          <a:pt x="11833" y="12338"/>
                                        </a:lnTo>
                                        <a:lnTo>
                                          <a:pt x="11851" y="12316"/>
                                        </a:lnTo>
                                        <a:lnTo>
                                          <a:pt x="11867" y="12296"/>
                                        </a:lnTo>
                                        <a:lnTo>
                                          <a:pt x="11880" y="12277"/>
                                        </a:lnTo>
                                        <a:lnTo>
                                          <a:pt x="11890" y="12260"/>
                                        </a:lnTo>
                                        <a:lnTo>
                                          <a:pt x="11897" y="12243"/>
                                        </a:lnTo>
                                        <a:lnTo>
                                          <a:pt x="11900" y="12229"/>
                                        </a:lnTo>
                                        <a:lnTo>
                                          <a:pt x="11916" y="12231"/>
                                        </a:lnTo>
                                        <a:lnTo>
                                          <a:pt x="11937" y="12227"/>
                                        </a:lnTo>
                                        <a:lnTo>
                                          <a:pt x="11961" y="12215"/>
                                        </a:lnTo>
                                        <a:lnTo>
                                          <a:pt x="11989" y="12200"/>
                                        </a:lnTo>
                                        <a:lnTo>
                                          <a:pt x="12019" y="12178"/>
                                        </a:lnTo>
                                        <a:lnTo>
                                          <a:pt x="12052" y="12150"/>
                                        </a:lnTo>
                                        <a:lnTo>
                                          <a:pt x="12089" y="12118"/>
                                        </a:lnTo>
                                        <a:lnTo>
                                          <a:pt x="12127" y="12082"/>
                                        </a:lnTo>
                                        <a:lnTo>
                                          <a:pt x="12167" y="12042"/>
                                        </a:lnTo>
                                        <a:lnTo>
                                          <a:pt x="12210" y="11998"/>
                                        </a:lnTo>
                                        <a:lnTo>
                                          <a:pt x="12253" y="11950"/>
                                        </a:lnTo>
                                        <a:lnTo>
                                          <a:pt x="12299" y="11901"/>
                                        </a:lnTo>
                                        <a:lnTo>
                                          <a:pt x="12344" y="11848"/>
                                        </a:lnTo>
                                        <a:lnTo>
                                          <a:pt x="12392" y="11795"/>
                                        </a:lnTo>
                                        <a:lnTo>
                                          <a:pt x="12438" y="11738"/>
                                        </a:lnTo>
                                        <a:lnTo>
                                          <a:pt x="12486" y="11681"/>
                                        </a:lnTo>
                                        <a:lnTo>
                                          <a:pt x="12533" y="11623"/>
                                        </a:lnTo>
                                        <a:lnTo>
                                          <a:pt x="12580" y="11565"/>
                                        </a:lnTo>
                                        <a:lnTo>
                                          <a:pt x="12626" y="11506"/>
                                        </a:lnTo>
                                        <a:lnTo>
                                          <a:pt x="12672" y="11447"/>
                                        </a:lnTo>
                                        <a:lnTo>
                                          <a:pt x="12760" y="11332"/>
                                        </a:lnTo>
                                        <a:lnTo>
                                          <a:pt x="12840" y="11224"/>
                                        </a:lnTo>
                                        <a:lnTo>
                                          <a:pt x="12913" y="11123"/>
                                        </a:lnTo>
                                        <a:lnTo>
                                          <a:pt x="12974" y="11035"/>
                                        </a:lnTo>
                                        <a:lnTo>
                                          <a:pt x="13000" y="10996"/>
                                        </a:lnTo>
                                        <a:lnTo>
                                          <a:pt x="13023" y="10961"/>
                                        </a:lnTo>
                                        <a:lnTo>
                                          <a:pt x="13042" y="10932"/>
                                        </a:lnTo>
                                        <a:lnTo>
                                          <a:pt x="13057" y="10905"/>
                                        </a:lnTo>
                                        <a:lnTo>
                                          <a:pt x="13069" y="10883"/>
                                        </a:lnTo>
                                        <a:lnTo>
                                          <a:pt x="13084" y="10860"/>
                                        </a:lnTo>
                                        <a:lnTo>
                                          <a:pt x="13099" y="10836"/>
                                        </a:lnTo>
                                        <a:lnTo>
                                          <a:pt x="13115" y="10813"/>
                                        </a:lnTo>
                                        <a:lnTo>
                                          <a:pt x="13149" y="10766"/>
                                        </a:lnTo>
                                        <a:lnTo>
                                          <a:pt x="13185" y="10717"/>
                                        </a:lnTo>
                                        <a:lnTo>
                                          <a:pt x="13221" y="10670"/>
                                        </a:lnTo>
                                        <a:lnTo>
                                          <a:pt x="13256" y="10623"/>
                                        </a:lnTo>
                                        <a:lnTo>
                                          <a:pt x="13289" y="10576"/>
                                        </a:lnTo>
                                        <a:lnTo>
                                          <a:pt x="13319" y="10531"/>
                                        </a:lnTo>
                                        <a:lnTo>
                                          <a:pt x="13337" y="10504"/>
                                        </a:lnTo>
                                        <a:lnTo>
                                          <a:pt x="13352" y="10475"/>
                                        </a:lnTo>
                                        <a:lnTo>
                                          <a:pt x="13367" y="10448"/>
                                        </a:lnTo>
                                        <a:lnTo>
                                          <a:pt x="13379" y="10420"/>
                                        </a:lnTo>
                                        <a:lnTo>
                                          <a:pt x="13404" y="10365"/>
                                        </a:lnTo>
                                        <a:lnTo>
                                          <a:pt x="13426" y="10309"/>
                                        </a:lnTo>
                                        <a:lnTo>
                                          <a:pt x="13447" y="10255"/>
                                        </a:lnTo>
                                        <a:lnTo>
                                          <a:pt x="13469" y="10201"/>
                                        </a:lnTo>
                                        <a:lnTo>
                                          <a:pt x="13481" y="10175"/>
                                        </a:lnTo>
                                        <a:lnTo>
                                          <a:pt x="13495" y="10148"/>
                                        </a:lnTo>
                                        <a:lnTo>
                                          <a:pt x="13508" y="10122"/>
                                        </a:lnTo>
                                        <a:lnTo>
                                          <a:pt x="13523" y="10097"/>
                                        </a:lnTo>
                                        <a:lnTo>
                                          <a:pt x="13533" y="10081"/>
                                        </a:lnTo>
                                        <a:lnTo>
                                          <a:pt x="13542" y="10062"/>
                                        </a:lnTo>
                                        <a:lnTo>
                                          <a:pt x="13553" y="10041"/>
                                        </a:lnTo>
                                        <a:lnTo>
                                          <a:pt x="13563" y="10017"/>
                                        </a:lnTo>
                                        <a:lnTo>
                                          <a:pt x="13587" y="9962"/>
                                        </a:lnTo>
                                        <a:lnTo>
                                          <a:pt x="13612" y="9899"/>
                                        </a:lnTo>
                                        <a:lnTo>
                                          <a:pt x="13637" y="9831"/>
                                        </a:lnTo>
                                        <a:lnTo>
                                          <a:pt x="13665" y="9758"/>
                                        </a:lnTo>
                                        <a:lnTo>
                                          <a:pt x="13692" y="9684"/>
                                        </a:lnTo>
                                        <a:lnTo>
                                          <a:pt x="13721" y="9609"/>
                                        </a:lnTo>
                                        <a:lnTo>
                                          <a:pt x="13749" y="9534"/>
                                        </a:lnTo>
                                        <a:lnTo>
                                          <a:pt x="13779" y="9464"/>
                                        </a:lnTo>
                                        <a:lnTo>
                                          <a:pt x="13793" y="9430"/>
                                        </a:lnTo>
                                        <a:lnTo>
                                          <a:pt x="13808" y="9398"/>
                                        </a:lnTo>
                                        <a:lnTo>
                                          <a:pt x="13821" y="9366"/>
                                        </a:lnTo>
                                        <a:lnTo>
                                          <a:pt x="13836" y="9338"/>
                                        </a:lnTo>
                                        <a:lnTo>
                                          <a:pt x="13850" y="9311"/>
                                        </a:lnTo>
                                        <a:lnTo>
                                          <a:pt x="13864" y="9286"/>
                                        </a:lnTo>
                                        <a:lnTo>
                                          <a:pt x="13876" y="9263"/>
                                        </a:lnTo>
                                        <a:lnTo>
                                          <a:pt x="13890" y="9244"/>
                                        </a:lnTo>
                                        <a:lnTo>
                                          <a:pt x="13903" y="9227"/>
                                        </a:lnTo>
                                        <a:lnTo>
                                          <a:pt x="13915" y="9214"/>
                                        </a:lnTo>
                                        <a:lnTo>
                                          <a:pt x="13927" y="9204"/>
                                        </a:lnTo>
                                        <a:lnTo>
                                          <a:pt x="13939" y="9198"/>
                                        </a:lnTo>
                                        <a:lnTo>
                                          <a:pt x="14314" y="8034"/>
                                        </a:lnTo>
                                        <a:lnTo>
                                          <a:pt x="14315" y="7892"/>
                                        </a:lnTo>
                                        <a:lnTo>
                                          <a:pt x="14319" y="7763"/>
                                        </a:lnTo>
                                        <a:lnTo>
                                          <a:pt x="14326" y="7645"/>
                                        </a:lnTo>
                                        <a:lnTo>
                                          <a:pt x="14334" y="7539"/>
                                        </a:lnTo>
                                        <a:lnTo>
                                          <a:pt x="14343" y="7442"/>
                                        </a:lnTo>
                                        <a:lnTo>
                                          <a:pt x="14354" y="7355"/>
                                        </a:lnTo>
                                        <a:lnTo>
                                          <a:pt x="14366" y="7276"/>
                                        </a:lnTo>
                                        <a:lnTo>
                                          <a:pt x="14379" y="7206"/>
                                        </a:lnTo>
                                        <a:lnTo>
                                          <a:pt x="14391" y="7142"/>
                                        </a:lnTo>
                                        <a:lnTo>
                                          <a:pt x="14404" y="7083"/>
                                        </a:lnTo>
                                        <a:lnTo>
                                          <a:pt x="14417" y="7030"/>
                                        </a:lnTo>
                                        <a:lnTo>
                                          <a:pt x="14429" y="6981"/>
                                        </a:lnTo>
                                        <a:lnTo>
                                          <a:pt x="14441" y="6936"/>
                                        </a:lnTo>
                                        <a:lnTo>
                                          <a:pt x="14451" y="6893"/>
                                        </a:lnTo>
                                        <a:lnTo>
                                          <a:pt x="14460" y="6852"/>
                                        </a:lnTo>
                                        <a:lnTo>
                                          <a:pt x="14467" y="6811"/>
                                        </a:lnTo>
                                        <a:lnTo>
                                          <a:pt x="14474" y="6771"/>
                                        </a:lnTo>
                                        <a:lnTo>
                                          <a:pt x="14477" y="6730"/>
                                        </a:lnTo>
                                        <a:lnTo>
                                          <a:pt x="14478" y="6686"/>
                                        </a:lnTo>
                                        <a:lnTo>
                                          <a:pt x="14476" y="6641"/>
                                        </a:lnTo>
                                        <a:lnTo>
                                          <a:pt x="14471" y="6593"/>
                                        </a:lnTo>
                                        <a:lnTo>
                                          <a:pt x="14463" y="6540"/>
                                        </a:lnTo>
                                        <a:lnTo>
                                          <a:pt x="14451" y="6484"/>
                                        </a:lnTo>
                                        <a:lnTo>
                                          <a:pt x="14436" y="6419"/>
                                        </a:lnTo>
                                        <a:lnTo>
                                          <a:pt x="14416" y="6350"/>
                                        </a:lnTo>
                                        <a:lnTo>
                                          <a:pt x="14390" y="6272"/>
                                        </a:lnTo>
                                        <a:lnTo>
                                          <a:pt x="14362" y="6186"/>
                                        </a:lnTo>
                                        <a:lnTo>
                                          <a:pt x="14327" y="6091"/>
                                        </a:lnTo>
                                        <a:lnTo>
                                          <a:pt x="14287" y="5986"/>
                                        </a:lnTo>
                                        <a:lnTo>
                                          <a:pt x="14241" y="5871"/>
                                        </a:lnTo>
                                        <a:lnTo>
                                          <a:pt x="14190" y="5742"/>
                                        </a:lnTo>
                                        <a:lnTo>
                                          <a:pt x="14132" y="560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AE3E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5" name="Freeform 2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9" y="998"/>
                                    <a:ext cx="888" cy="515"/>
                                  </a:xfrm>
                                  <a:custGeom>
                                    <a:avLst/>
                                    <a:gdLst>
                                      <a:gd name="T0" fmla="*/ 6049 w 7989"/>
                                      <a:gd name="T1" fmla="*/ 2745 h 4637"/>
                                      <a:gd name="T2" fmla="*/ 6500 w 7989"/>
                                      <a:gd name="T3" fmla="*/ 2553 h 4637"/>
                                      <a:gd name="T4" fmla="*/ 7038 w 7989"/>
                                      <a:gd name="T5" fmla="*/ 2214 h 4637"/>
                                      <a:gd name="T6" fmla="*/ 7519 w 7989"/>
                                      <a:gd name="T7" fmla="*/ 1804 h 4637"/>
                                      <a:gd name="T8" fmla="*/ 7798 w 7989"/>
                                      <a:gd name="T9" fmla="*/ 1501 h 4637"/>
                                      <a:gd name="T10" fmla="*/ 7972 w 7989"/>
                                      <a:gd name="T11" fmla="*/ 1215 h 4637"/>
                                      <a:gd name="T12" fmla="*/ 7982 w 7989"/>
                                      <a:gd name="T13" fmla="*/ 696 h 4637"/>
                                      <a:gd name="T14" fmla="*/ 7938 w 7989"/>
                                      <a:gd name="T15" fmla="*/ 345 h 4637"/>
                                      <a:gd name="T16" fmla="*/ 7859 w 7989"/>
                                      <a:gd name="T17" fmla="*/ 114 h 4637"/>
                                      <a:gd name="T18" fmla="*/ 7745 w 7989"/>
                                      <a:gd name="T19" fmla="*/ 16 h 4637"/>
                                      <a:gd name="T20" fmla="*/ 7466 w 7989"/>
                                      <a:gd name="T21" fmla="*/ 371 h 4637"/>
                                      <a:gd name="T22" fmla="*/ 7245 w 7989"/>
                                      <a:gd name="T23" fmla="*/ 602 h 4637"/>
                                      <a:gd name="T24" fmla="*/ 6819 w 7989"/>
                                      <a:gd name="T25" fmla="*/ 926 h 4637"/>
                                      <a:gd name="T26" fmla="*/ 6474 w 7989"/>
                                      <a:gd name="T27" fmla="*/ 1123 h 4637"/>
                                      <a:gd name="T28" fmla="*/ 5868 w 7989"/>
                                      <a:gd name="T29" fmla="*/ 1383 h 4637"/>
                                      <a:gd name="T30" fmla="*/ 5262 w 7989"/>
                                      <a:gd name="T31" fmla="*/ 1588 h 4637"/>
                                      <a:gd name="T32" fmla="*/ 4503 w 7989"/>
                                      <a:gd name="T33" fmla="*/ 1744 h 4637"/>
                                      <a:gd name="T34" fmla="*/ 3666 w 7989"/>
                                      <a:gd name="T35" fmla="*/ 1852 h 4637"/>
                                      <a:gd name="T36" fmla="*/ 2859 w 7989"/>
                                      <a:gd name="T37" fmla="*/ 1901 h 4637"/>
                                      <a:gd name="T38" fmla="*/ 2066 w 7989"/>
                                      <a:gd name="T39" fmla="*/ 1872 h 4637"/>
                                      <a:gd name="T40" fmla="*/ 1313 w 7989"/>
                                      <a:gd name="T41" fmla="*/ 1745 h 4637"/>
                                      <a:gd name="T42" fmla="*/ 858 w 7989"/>
                                      <a:gd name="T43" fmla="*/ 1588 h 4637"/>
                                      <a:gd name="T44" fmla="*/ 440 w 7989"/>
                                      <a:gd name="T45" fmla="*/ 1341 h 4637"/>
                                      <a:gd name="T46" fmla="*/ 64 w 7989"/>
                                      <a:gd name="T47" fmla="*/ 1085 h 4637"/>
                                      <a:gd name="T48" fmla="*/ 5 w 7989"/>
                                      <a:gd name="T49" fmla="*/ 1116 h 4637"/>
                                      <a:gd name="T50" fmla="*/ 1 w 7989"/>
                                      <a:gd name="T51" fmla="*/ 1187 h 4637"/>
                                      <a:gd name="T52" fmla="*/ 24 w 7989"/>
                                      <a:gd name="T53" fmla="*/ 1463 h 4637"/>
                                      <a:gd name="T54" fmla="*/ 164 w 7989"/>
                                      <a:gd name="T55" fmla="*/ 2019 h 4637"/>
                                      <a:gd name="T56" fmla="*/ 374 w 7989"/>
                                      <a:gd name="T57" fmla="*/ 2580 h 4637"/>
                                      <a:gd name="T58" fmla="*/ 464 w 7989"/>
                                      <a:gd name="T59" fmla="*/ 2727 h 4637"/>
                                      <a:gd name="T60" fmla="*/ 622 w 7989"/>
                                      <a:gd name="T61" fmla="*/ 2842 h 4637"/>
                                      <a:gd name="T62" fmla="*/ 1068 w 7989"/>
                                      <a:gd name="T63" fmla="*/ 3055 h 4637"/>
                                      <a:gd name="T64" fmla="*/ 1561 w 7989"/>
                                      <a:gd name="T65" fmla="*/ 3207 h 4637"/>
                                      <a:gd name="T66" fmla="*/ 2096 w 7989"/>
                                      <a:gd name="T67" fmla="*/ 3290 h 4637"/>
                                      <a:gd name="T68" fmla="*/ 2706 w 7989"/>
                                      <a:gd name="T69" fmla="*/ 3322 h 4637"/>
                                      <a:gd name="T70" fmla="*/ 2704 w 7989"/>
                                      <a:gd name="T71" fmla="*/ 3380 h 4637"/>
                                      <a:gd name="T72" fmla="*/ 2136 w 7989"/>
                                      <a:gd name="T73" fmla="*/ 3412 h 4637"/>
                                      <a:gd name="T74" fmla="*/ 773 w 7989"/>
                                      <a:gd name="T75" fmla="*/ 3354 h 4637"/>
                                      <a:gd name="T76" fmla="*/ 1069 w 7989"/>
                                      <a:gd name="T77" fmla="*/ 3818 h 4637"/>
                                      <a:gd name="T78" fmla="*/ 1464 w 7989"/>
                                      <a:gd name="T79" fmla="*/ 4252 h 4637"/>
                                      <a:gd name="T80" fmla="*/ 1964 w 7989"/>
                                      <a:gd name="T81" fmla="*/ 4556 h 4637"/>
                                      <a:gd name="T82" fmla="*/ 2522 w 7989"/>
                                      <a:gd name="T83" fmla="*/ 4632 h 4637"/>
                                      <a:gd name="T84" fmla="*/ 2960 w 7989"/>
                                      <a:gd name="T85" fmla="*/ 4551 h 4637"/>
                                      <a:gd name="T86" fmla="*/ 3473 w 7989"/>
                                      <a:gd name="T87" fmla="*/ 4364 h 4637"/>
                                      <a:gd name="T88" fmla="*/ 3968 w 7989"/>
                                      <a:gd name="T89" fmla="*/ 4179 h 4637"/>
                                      <a:gd name="T90" fmla="*/ 4732 w 7989"/>
                                      <a:gd name="T91" fmla="*/ 4000 h 4637"/>
                                      <a:gd name="T92" fmla="*/ 5124 w 7989"/>
                                      <a:gd name="T93" fmla="*/ 3950 h 4637"/>
                                      <a:gd name="T94" fmla="*/ 5949 w 7989"/>
                                      <a:gd name="T95" fmla="*/ 3930 h 4637"/>
                                      <a:gd name="T96" fmla="*/ 6857 w 7989"/>
                                      <a:gd name="T97" fmla="*/ 3782 h 4637"/>
                                      <a:gd name="T98" fmla="*/ 7477 w 7989"/>
                                      <a:gd name="T99" fmla="*/ 3349 h 4637"/>
                                      <a:gd name="T100" fmla="*/ 7835 w 7989"/>
                                      <a:gd name="T101" fmla="*/ 2654 h 4637"/>
                                      <a:gd name="T102" fmla="*/ 7950 w 7989"/>
                                      <a:gd name="T103" fmla="*/ 1723 h 4637"/>
                                      <a:gd name="T104" fmla="*/ 7510 w 7989"/>
                                      <a:gd name="T105" fmla="*/ 2065 h 4637"/>
                                      <a:gd name="T106" fmla="*/ 7154 w 7989"/>
                                      <a:gd name="T107" fmla="*/ 2316 h 4637"/>
                                      <a:gd name="T108" fmla="*/ 6776 w 7989"/>
                                      <a:gd name="T109" fmla="*/ 2510 h 4637"/>
                                      <a:gd name="T110" fmla="*/ 6132 w 7989"/>
                                      <a:gd name="T111" fmla="*/ 2780 h 4637"/>
                                      <a:gd name="T112" fmla="*/ 5876 w 7989"/>
                                      <a:gd name="T113" fmla="*/ 2844 h 46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7989" h="4637">
                                        <a:moveTo>
                                          <a:pt x="5876" y="2844"/>
                                        </a:moveTo>
                                        <a:lnTo>
                                          <a:pt x="5889" y="2834"/>
                                        </a:lnTo>
                                        <a:lnTo>
                                          <a:pt x="5903" y="2823"/>
                                        </a:lnTo>
                                        <a:lnTo>
                                          <a:pt x="5919" y="2813"/>
                                        </a:lnTo>
                                        <a:lnTo>
                                          <a:pt x="5934" y="2803"/>
                                        </a:lnTo>
                                        <a:lnTo>
                                          <a:pt x="5969" y="2783"/>
                                        </a:lnTo>
                                        <a:lnTo>
                                          <a:pt x="6007" y="2764"/>
                                        </a:lnTo>
                                        <a:lnTo>
                                          <a:pt x="6049" y="2745"/>
                                        </a:lnTo>
                                        <a:lnTo>
                                          <a:pt x="6091" y="2726"/>
                                        </a:lnTo>
                                        <a:lnTo>
                                          <a:pt x="6136" y="2708"/>
                                        </a:lnTo>
                                        <a:lnTo>
                                          <a:pt x="6182" y="2690"/>
                                        </a:lnTo>
                                        <a:lnTo>
                                          <a:pt x="6277" y="2653"/>
                                        </a:lnTo>
                                        <a:lnTo>
                                          <a:pt x="6370" y="2614"/>
                                        </a:lnTo>
                                        <a:lnTo>
                                          <a:pt x="6416" y="2595"/>
                                        </a:lnTo>
                                        <a:lnTo>
                                          <a:pt x="6459" y="2574"/>
                                        </a:lnTo>
                                        <a:lnTo>
                                          <a:pt x="6500" y="2553"/>
                                        </a:lnTo>
                                        <a:lnTo>
                                          <a:pt x="6539" y="2531"/>
                                        </a:lnTo>
                                        <a:lnTo>
                                          <a:pt x="6619" y="2484"/>
                                        </a:lnTo>
                                        <a:lnTo>
                                          <a:pt x="6693" y="2438"/>
                                        </a:lnTo>
                                        <a:lnTo>
                                          <a:pt x="6764" y="2395"/>
                                        </a:lnTo>
                                        <a:lnTo>
                                          <a:pt x="6832" y="2352"/>
                                        </a:lnTo>
                                        <a:lnTo>
                                          <a:pt x="6900" y="2309"/>
                                        </a:lnTo>
                                        <a:lnTo>
                                          <a:pt x="6969" y="2263"/>
                                        </a:lnTo>
                                        <a:lnTo>
                                          <a:pt x="7038" y="2214"/>
                                        </a:lnTo>
                                        <a:lnTo>
                                          <a:pt x="7110" y="2162"/>
                                        </a:lnTo>
                                        <a:lnTo>
                                          <a:pt x="7155" y="2126"/>
                                        </a:lnTo>
                                        <a:lnTo>
                                          <a:pt x="7210" y="2083"/>
                                        </a:lnTo>
                                        <a:lnTo>
                                          <a:pt x="7270" y="2031"/>
                                        </a:lnTo>
                                        <a:lnTo>
                                          <a:pt x="7338" y="1973"/>
                                        </a:lnTo>
                                        <a:lnTo>
                                          <a:pt x="7409" y="1908"/>
                                        </a:lnTo>
                                        <a:lnTo>
                                          <a:pt x="7482" y="1840"/>
                                        </a:lnTo>
                                        <a:lnTo>
                                          <a:pt x="7519" y="1804"/>
                                        </a:lnTo>
                                        <a:lnTo>
                                          <a:pt x="7556" y="1768"/>
                                        </a:lnTo>
                                        <a:lnTo>
                                          <a:pt x="7593" y="1731"/>
                                        </a:lnTo>
                                        <a:lnTo>
                                          <a:pt x="7630" y="1693"/>
                                        </a:lnTo>
                                        <a:lnTo>
                                          <a:pt x="7666" y="1655"/>
                                        </a:lnTo>
                                        <a:lnTo>
                                          <a:pt x="7700" y="1616"/>
                                        </a:lnTo>
                                        <a:lnTo>
                                          <a:pt x="7734" y="1578"/>
                                        </a:lnTo>
                                        <a:lnTo>
                                          <a:pt x="7767" y="1539"/>
                                        </a:lnTo>
                                        <a:lnTo>
                                          <a:pt x="7798" y="1501"/>
                                        </a:lnTo>
                                        <a:lnTo>
                                          <a:pt x="7828" y="1463"/>
                                        </a:lnTo>
                                        <a:lnTo>
                                          <a:pt x="7856" y="1425"/>
                                        </a:lnTo>
                                        <a:lnTo>
                                          <a:pt x="7881" y="1388"/>
                                        </a:lnTo>
                                        <a:lnTo>
                                          <a:pt x="7905" y="1351"/>
                                        </a:lnTo>
                                        <a:lnTo>
                                          <a:pt x="7926" y="1315"/>
                                        </a:lnTo>
                                        <a:lnTo>
                                          <a:pt x="7945" y="1281"/>
                                        </a:lnTo>
                                        <a:lnTo>
                                          <a:pt x="7960" y="1247"/>
                                        </a:lnTo>
                                        <a:lnTo>
                                          <a:pt x="7972" y="1215"/>
                                        </a:lnTo>
                                        <a:lnTo>
                                          <a:pt x="7982" y="1183"/>
                                        </a:lnTo>
                                        <a:lnTo>
                                          <a:pt x="7987" y="1153"/>
                                        </a:lnTo>
                                        <a:lnTo>
                                          <a:pt x="7989" y="1124"/>
                                        </a:lnTo>
                                        <a:lnTo>
                                          <a:pt x="7989" y="974"/>
                                        </a:lnTo>
                                        <a:lnTo>
                                          <a:pt x="7989" y="908"/>
                                        </a:lnTo>
                                        <a:lnTo>
                                          <a:pt x="7988" y="839"/>
                                        </a:lnTo>
                                        <a:lnTo>
                                          <a:pt x="7985" y="768"/>
                                        </a:lnTo>
                                        <a:lnTo>
                                          <a:pt x="7982" y="696"/>
                                        </a:lnTo>
                                        <a:lnTo>
                                          <a:pt x="7978" y="624"/>
                                        </a:lnTo>
                                        <a:lnTo>
                                          <a:pt x="7970" y="552"/>
                                        </a:lnTo>
                                        <a:lnTo>
                                          <a:pt x="7967" y="516"/>
                                        </a:lnTo>
                                        <a:lnTo>
                                          <a:pt x="7962" y="481"/>
                                        </a:lnTo>
                                        <a:lnTo>
                                          <a:pt x="7956" y="446"/>
                                        </a:lnTo>
                                        <a:lnTo>
                                          <a:pt x="7951" y="411"/>
                                        </a:lnTo>
                                        <a:lnTo>
                                          <a:pt x="7945" y="378"/>
                                        </a:lnTo>
                                        <a:lnTo>
                                          <a:pt x="7938" y="345"/>
                                        </a:lnTo>
                                        <a:lnTo>
                                          <a:pt x="7931" y="313"/>
                                        </a:lnTo>
                                        <a:lnTo>
                                          <a:pt x="7923" y="281"/>
                                        </a:lnTo>
                                        <a:lnTo>
                                          <a:pt x="7914" y="250"/>
                                        </a:lnTo>
                                        <a:lnTo>
                                          <a:pt x="7905" y="221"/>
                                        </a:lnTo>
                                        <a:lnTo>
                                          <a:pt x="7894" y="193"/>
                                        </a:lnTo>
                                        <a:lnTo>
                                          <a:pt x="7883" y="165"/>
                                        </a:lnTo>
                                        <a:lnTo>
                                          <a:pt x="7872" y="139"/>
                                        </a:lnTo>
                                        <a:lnTo>
                                          <a:pt x="7859" y="114"/>
                                        </a:lnTo>
                                        <a:lnTo>
                                          <a:pt x="7845" y="91"/>
                                        </a:lnTo>
                                        <a:lnTo>
                                          <a:pt x="7832" y="70"/>
                                        </a:lnTo>
                                        <a:lnTo>
                                          <a:pt x="7816" y="50"/>
                                        </a:lnTo>
                                        <a:lnTo>
                                          <a:pt x="7800" y="31"/>
                                        </a:lnTo>
                                        <a:lnTo>
                                          <a:pt x="7783" y="15"/>
                                        </a:lnTo>
                                        <a:lnTo>
                                          <a:pt x="7765" y="0"/>
                                        </a:lnTo>
                                        <a:lnTo>
                                          <a:pt x="7754" y="8"/>
                                        </a:lnTo>
                                        <a:lnTo>
                                          <a:pt x="7745" y="16"/>
                                        </a:lnTo>
                                        <a:lnTo>
                                          <a:pt x="7734" y="26"/>
                                        </a:lnTo>
                                        <a:lnTo>
                                          <a:pt x="7724" y="37"/>
                                        </a:lnTo>
                                        <a:lnTo>
                                          <a:pt x="7702" y="61"/>
                                        </a:lnTo>
                                        <a:lnTo>
                                          <a:pt x="7678" y="90"/>
                                        </a:lnTo>
                                        <a:lnTo>
                                          <a:pt x="7628" y="154"/>
                                        </a:lnTo>
                                        <a:lnTo>
                                          <a:pt x="7576" y="224"/>
                                        </a:lnTo>
                                        <a:lnTo>
                                          <a:pt x="7521" y="299"/>
                                        </a:lnTo>
                                        <a:lnTo>
                                          <a:pt x="7466" y="371"/>
                                        </a:lnTo>
                                        <a:lnTo>
                                          <a:pt x="7438" y="406"/>
                                        </a:lnTo>
                                        <a:lnTo>
                                          <a:pt x="7411" y="439"/>
                                        </a:lnTo>
                                        <a:lnTo>
                                          <a:pt x="7384" y="469"/>
                                        </a:lnTo>
                                        <a:lnTo>
                                          <a:pt x="7359" y="495"/>
                                        </a:lnTo>
                                        <a:lnTo>
                                          <a:pt x="7329" y="524"/>
                                        </a:lnTo>
                                        <a:lnTo>
                                          <a:pt x="7301" y="550"/>
                                        </a:lnTo>
                                        <a:lnTo>
                                          <a:pt x="7272" y="576"/>
                                        </a:lnTo>
                                        <a:lnTo>
                                          <a:pt x="7245" y="602"/>
                                        </a:lnTo>
                                        <a:lnTo>
                                          <a:pt x="7188" y="651"/>
                                        </a:lnTo>
                                        <a:lnTo>
                                          <a:pt x="7129" y="697"/>
                                        </a:lnTo>
                                        <a:lnTo>
                                          <a:pt x="7071" y="744"/>
                                        </a:lnTo>
                                        <a:lnTo>
                                          <a:pt x="7010" y="789"/>
                                        </a:lnTo>
                                        <a:lnTo>
                                          <a:pt x="6948" y="835"/>
                                        </a:lnTo>
                                        <a:lnTo>
                                          <a:pt x="6882" y="882"/>
                                        </a:lnTo>
                                        <a:lnTo>
                                          <a:pt x="6850" y="905"/>
                                        </a:lnTo>
                                        <a:lnTo>
                                          <a:pt x="6819" y="926"/>
                                        </a:lnTo>
                                        <a:lnTo>
                                          <a:pt x="6786" y="949"/>
                                        </a:lnTo>
                                        <a:lnTo>
                                          <a:pt x="6753" y="970"/>
                                        </a:lnTo>
                                        <a:lnTo>
                                          <a:pt x="6719" y="990"/>
                                        </a:lnTo>
                                        <a:lnTo>
                                          <a:pt x="6685" y="1010"/>
                                        </a:lnTo>
                                        <a:lnTo>
                                          <a:pt x="6651" y="1030"/>
                                        </a:lnTo>
                                        <a:lnTo>
                                          <a:pt x="6617" y="1048"/>
                                        </a:lnTo>
                                        <a:lnTo>
                                          <a:pt x="6546" y="1086"/>
                                        </a:lnTo>
                                        <a:lnTo>
                                          <a:pt x="6474" y="1123"/>
                                        </a:lnTo>
                                        <a:lnTo>
                                          <a:pt x="6401" y="1158"/>
                                        </a:lnTo>
                                        <a:lnTo>
                                          <a:pt x="6327" y="1192"/>
                                        </a:lnTo>
                                        <a:lnTo>
                                          <a:pt x="6252" y="1225"/>
                                        </a:lnTo>
                                        <a:lnTo>
                                          <a:pt x="6176" y="1258"/>
                                        </a:lnTo>
                                        <a:lnTo>
                                          <a:pt x="6099" y="1289"/>
                                        </a:lnTo>
                                        <a:lnTo>
                                          <a:pt x="6022" y="1321"/>
                                        </a:lnTo>
                                        <a:lnTo>
                                          <a:pt x="5945" y="1351"/>
                                        </a:lnTo>
                                        <a:lnTo>
                                          <a:pt x="5868" y="1383"/>
                                        </a:lnTo>
                                        <a:lnTo>
                                          <a:pt x="5791" y="1413"/>
                                        </a:lnTo>
                                        <a:lnTo>
                                          <a:pt x="5713" y="1444"/>
                                        </a:lnTo>
                                        <a:lnTo>
                                          <a:pt x="5648" y="1469"/>
                                        </a:lnTo>
                                        <a:lnTo>
                                          <a:pt x="5577" y="1494"/>
                                        </a:lnTo>
                                        <a:lnTo>
                                          <a:pt x="5503" y="1518"/>
                                        </a:lnTo>
                                        <a:lnTo>
                                          <a:pt x="5426" y="1542"/>
                                        </a:lnTo>
                                        <a:lnTo>
                                          <a:pt x="5345" y="1565"/>
                                        </a:lnTo>
                                        <a:lnTo>
                                          <a:pt x="5262" y="1588"/>
                                        </a:lnTo>
                                        <a:lnTo>
                                          <a:pt x="5175" y="1610"/>
                                        </a:lnTo>
                                        <a:lnTo>
                                          <a:pt x="5085" y="1631"/>
                                        </a:lnTo>
                                        <a:lnTo>
                                          <a:pt x="4993" y="1652"/>
                                        </a:lnTo>
                                        <a:lnTo>
                                          <a:pt x="4899" y="1672"/>
                                        </a:lnTo>
                                        <a:lnTo>
                                          <a:pt x="4803" y="1691"/>
                                        </a:lnTo>
                                        <a:lnTo>
                                          <a:pt x="4705" y="1710"/>
                                        </a:lnTo>
                                        <a:lnTo>
                                          <a:pt x="4604" y="1728"/>
                                        </a:lnTo>
                                        <a:lnTo>
                                          <a:pt x="4503" y="1744"/>
                                        </a:lnTo>
                                        <a:lnTo>
                                          <a:pt x="4400" y="1761"/>
                                        </a:lnTo>
                                        <a:lnTo>
                                          <a:pt x="4297" y="1776"/>
                                        </a:lnTo>
                                        <a:lnTo>
                                          <a:pt x="4193" y="1791"/>
                                        </a:lnTo>
                                        <a:lnTo>
                                          <a:pt x="4088" y="1805"/>
                                        </a:lnTo>
                                        <a:lnTo>
                                          <a:pt x="3982" y="1818"/>
                                        </a:lnTo>
                                        <a:lnTo>
                                          <a:pt x="3877" y="1831"/>
                                        </a:lnTo>
                                        <a:lnTo>
                                          <a:pt x="3771" y="1842"/>
                                        </a:lnTo>
                                        <a:lnTo>
                                          <a:pt x="3666" y="1852"/>
                                        </a:lnTo>
                                        <a:lnTo>
                                          <a:pt x="3561" y="1861"/>
                                        </a:lnTo>
                                        <a:lnTo>
                                          <a:pt x="3457" y="1870"/>
                                        </a:lnTo>
                                        <a:lnTo>
                                          <a:pt x="3354" y="1878"/>
                                        </a:lnTo>
                                        <a:lnTo>
                                          <a:pt x="3252" y="1884"/>
                                        </a:lnTo>
                                        <a:lnTo>
                                          <a:pt x="3151" y="1890"/>
                                        </a:lnTo>
                                        <a:lnTo>
                                          <a:pt x="3052" y="1895"/>
                                        </a:lnTo>
                                        <a:lnTo>
                                          <a:pt x="2954" y="1898"/>
                                        </a:lnTo>
                                        <a:lnTo>
                                          <a:pt x="2859" y="1901"/>
                                        </a:lnTo>
                                        <a:lnTo>
                                          <a:pt x="2766" y="1902"/>
                                        </a:lnTo>
                                        <a:lnTo>
                                          <a:pt x="2675" y="1902"/>
                                        </a:lnTo>
                                        <a:lnTo>
                                          <a:pt x="2573" y="1901"/>
                                        </a:lnTo>
                                        <a:lnTo>
                                          <a:pt x="2470" y="1899"/>
                                        </a:lnTo>
                                        <a:lnTo>
                                          <a:pt x="2369" y="1895"/>
                                        </a:lnTo>
                                        <a:lnTo>
                                          <a:pt x="2267" y="1888"/>
                                        </a:lnTo>
                                        <a:lnTo>
                                          <a:pt x="2166" y="1881"/>
                                        </a:lnTo>
                                        <a:lnTo>
                                          <a:pt x="2066" y="1872"/>
                                        </a:lnTo>
                                        <a:lnTo>
                                          <a:pt x="1967" y="1861"/>
                                        </a:lnTo>
                                        <a:lnTo>
                                          <a:pt x="1869" y="1850"/>
                                        </a:lnTo>
                                        <a:lnTo>
                                          <a:pt x="1772" y="1836"/>
                                        </a:lnTo>
                                        <a:lnTo>
                                          <a:pt x="1677" y="1820"/>
                                        </a:lnTo>
                                        <a:lnTo>
                                          <a:pt x="1583" y="1803"/>
                                        </a:lnTo>
                                        <a:lnTo>
                                          <a:pt x="1492" y="1785"/>
                                        </a:lnTo>
                                        <a:lnTo>
                                          <a:pt x="1401" y="1767"/>
                                        </a:lnTo>
                                        <a:lnTo>
                                          <a:pt x="1313" y="1745"/>
                                        </a:lnTo>
                                        <a:lnTo>
                                          <a:pt x="1228" y="1723"/>
                                        </a:lnTo>
                                        <a:lnTo>
                                          <a:pt x="1144" y="1699"/>
                                        </a:lnTo>
                                        <a:lnTo>
                                          <a:pt x="1095" y="1685"/>
                                        </a:lnTo>
                                        <a:lnTo>
                                          <a:pt x="1047" y="1668"/>
                                        </a:lnTo>
                                        <a:lnTo>
                                          <a:pt x="999" y="1650"/>
                                        </a:lnTo>
                                        <a:lnTo>
                                          <a:pt x="952" y="1630"/>
                                        </a:lnTo>
                                        <a:lnTo>
                                          <a:pt x="905" y="1609"/>
                                        </a:lnTo>
                                        <a:lnTo>
                                          <a:pt x="858" y="1588"/>
                                        </a:lnTo>
                                        <a:lnTo>
                                          <a:pt x="813" y="1565"/>
                                        </a:lnTo>
                                        <a:lnTo>
                                          <a:pt x="769" y="1542"/>
                                        </a:lnTo>
                                        <a:lnTo>
                                          <a:pt x="724" y="1517"/>
                                        </a:lnTo>
                                        <a:lnTo>
                                          <a:pt x="681" y="1493"/>
                                        </a:lnTo>
                                        <a:lnTo>
                                          <a:pt x="637" y="1468"/>
                                        </a:lnTo>
                                        <a:lnTo>
                                          <a:pt x="596" y="1443"/>
                                        </a:lnTo>
                                        <a:lnTo>
                                          <a:pt x="516" y="1391"/>
                                        </a:lnTo>
                                        <a:lnTo>
                                          <a:pt x="440" y="1341"/>
                                        </a:lnTo>
                                        <a:lnTo>
                                          <a:pt x="368" y="1292"/>
                                        </a:lnTo>
                                        <a:lnTo>
                                          <a:pt x="301" y="1245"/>
                                        </a:lnTo>
                                        <a:lnTo>
                                          <a:pt x="241" y="1202"/>
                                        </a:lnTo>
                                        <a:lnTo>
                                          <a:pt x="186" y="1163"/>
                                        </a:lnTo>
                                        <a:lnTo>
                                          <a:pt x="138" y="1130"/>
                                        </a:lnTo>
                                        <a:lnTo>
                                          <a:pt x="97" y="1104"/>
                                        </a:lnTo>
                                        <a:lnTo>
                                          <a:pt x="80" y="1094"/>
                                        </a:lnTo>
                                        <a:lnTo>
                                          <a:pt x="64" y="1085"/>
                                        </a:lnTo>
                                        <a:lnTo>
                                          <a:pt x="51" y="1079"/>
                                        </a:lnTo>
                                        <a:lnTo>
                                          <a:pt x="39" y="1075"/>
                                        </a:lnTo>
                                        <a:lnTo>
                                          <a:pt x="30" y="1091"/>
                                        </a:lnTo>
                                        <a:lnTo>
                                          <a:pt x="23" y="1102"/>
                                        </a:lnTo>
                                        <a:lnTo>
                                          <a:pt x="17" y="1109"/>
                                        </a:lnTo>
                                        <a:lnTo>
                                          <a:pt x="12" y="1114"/>
                                        </a:lnTo>
                                        <a:lnTo>
                                          <a:pt x="8" y="1116"/>
                                        </a:lnTo>
                                        <a:lnTo>
                                          <a:pt x="5" y="1116"/>
                                        </a:lnTo>
                                        <a:lnTo>
                                          <a:pt x="3" y="1115"/>
                                        </a:lnTo>
                                        <a:lnTo>
                                          <a:pt x="1" y="1114"/>
                                        </a:lnTo>
                                        <a:lnTo>
                                          <a:pt x="0" y="1114"/>
                                        </a:lnTo>
                                        <a:lnTo>
                                          <a:pt x="0" y="1115"/>
                                        </a:lnTo>
                                        <a:lnTo>
                                          <a:pt x="0" y="1117"/>
                                        </a:lnTo>
                                        <a:lnTo>
                                          <a:pt x="0" y="1123"/>
                                        </a:lnTo>
                                        <a:lnTo>
                                          <a:pt x="1" y="1145"/>
                                        </a:lnTo>
                                        <a:lnTo>
                                          <a:pt x="1" y="1187"/>
                                        </a:lnTo>
                                        <a:lnTo>
                                          <a:pt x="1" y="1220"/>
                                        </a:lnTo>
                                        <a:lnTo>
                                          <a:pt x="3" y="1253"/>
                                        </a:lnTo>
                                        <a:lnTo>
                                          <a:pt x="4" y="1288"/>
                                        </a:lnTo>
                                        <a:lnTo>
                                          <a:pt x="7" y="1322"/>
                                        </a:lnTo>
                                        <a:lnTo>
                                          <a:pt x="10" y="1356"/>
                                        </a:lnTo>
                                        <a:lnTo>
                                          <a:pt x="15" y="1392"/>
                                        </a:lnTo>
                                        <a:lnTo>
                                          <a:pt x="19" y="1427"/>
                                        </a:lnTo>
                                        <a:lnTo>
                                          <a:pt x="24" y="1463"/>
                                        </a:lnTo>
                                        <a:lnTo>
                                          <a:pt x="37" y="1534"/>
                                        </a:lnTo>
                                        <a:lnTo>
                                          <a:pt x="51" y="1606"/>
                                        </a:lnTo>
                                        <a:lnTo>
                                          <a:pt x="66" y="1677"/>
                                        </a:lnTo>
                                        <a:lnTo>
                                          <a:pt x="84" y="1749"/>
                                        </a:lnTo>
                                        <a:lnTo>
                                          <a:pt x="102" y="1818"/>
                                        </a:lnTo>
                                        <a:lnTo>
                                          <a:pt x="122" y="1887"/>
                                        </a:lnTo>
                                        <a:lnTo>
                                          <a:pt x="143" y="1955"/>
                                        </a:lnTo>
                                        <a:lnTo>
                                          <a:pt x="164" y="2019"/>
                                        </a:lnTo>
                                        <a:lnTo>
                                          <a:pt x="185" y="2082"/>
                                        </a:lnTo>
                                        <a:lnTo>
                                          <a:pt x="206" y="2142"/>
                                        </a:lnTo>
                                        <a:lnTo>
                                          <a:pt x="227" y="2199"/>
                                        </a:lnTo>
                                        <a:lnTo>
                                          <a:pt x="247" y="2251"/>
                                        </a:lnTo>
                                        <a:lnTo>
                                          <a:pt x="307" y="2410"/>
                                        </a:lnTo>
                                        <a:lnTo>
                                          <a:pt x="354" y="2531"/>
                                        </a:lnTo>
                                        <a:lnTo>
                                          <a:pt x="364" y="2557"/>
                                        </a:lnTo>
                                        <a:lnTo>
                                          <a:pt x="374" y="2580"/>
                                        </a:lnTo>
                                        <a:lnTo>
                                          <a:pt x="384" y="2603"/>
                                        </a:lnTo>
                                        <a:lnTo>
                                          <a:pt x="394" y="2623"/>
                                        </a:lnTo>
                                        <a:lnTo>
                                          <a:pt x="404" y="2643"/>
                                        </a:lnTo>
                                        <a:lnTo>
                                          <a:pt x="414" y="2662"/>
                                        </a:lnTo>
                                        <a:lnTo>
                                          <a:pt x="426" y="2679"/>
                                        </a:lnTo>
                                        <a:lnTo>
                                          <a:pt x="438" y="2696"/>
                                        </a:lnTo>
                                        <a:lnTo>
                                          <a:pt x="450" y="2712"/>
                                        </a:lnTo>
                                        <a:lnTo>
                                          <a:pt x="464" y="2727"/>
                                        </a:lnTo>
                                        <a:lnTo>
                                          <a:pt x="478" y="2742"/>
                                        </a:lnTo>
                                        <a:lnTo>
                                          <a:pt x="494" y="2756"/>
                                        </a:lnTo>
                                        <a:lnTo>
                                          <a:pt x="511" y="2771"/>
                                        </a:lnTo>
                                        <a:lnTo>
                                          <a:pt x="530" y="2784"/>
                                        </a:lnTo>
                                        <a:lnTo>
                                          <a:pt x="550" y="2799"/>
                                        </a:lnTo>
                                        <a:lnTo>
                                          <a:pt x="572" y="2813"/>
                                        </a:lnTo>
                                        <a:lnTo>
                                          <a:pt x="595" y="2827"/>
                                        </a:lnTo>
                                        <a:lnTo>
                                          <a:pt x="622" y="2842"/>
                                        </a:lnTo>
                                        <a:lnTo>
                                          <a:pt x="649" y="2858"/>
                                        </a:lnTo>
                                        <a:lnTo>
                                          <a:pt x="680" y="2874"/>
                                        </a:lnTo>
                                        <a:lnTo>
                                          <a:pt x="747" y="2909"/>
                                        </a:lnTo>
                                        <a:lnTo>
                                          <a:pt x="827" y="2948"/>
                                        </a:lnTo>
                                        <a:lnTo>
                                          <a:pt x="887" y="2978"/>
                                        </a:lnTo>
                                        <a:lnTo>
                                          <a:pt x="947" y="3005"/>
                                        </a:lnTo>
                                        <a:lnTo>
                                          <a:pt x="1008" y="3031"/>
                                        </a:lnTo>
                                        <a:lnTo>
                                          <a:pt x="1068" y="3055"/>
                                        </a:lnTo>
                                        <a:lnTo>
                                          <a:pt x="1128" y="3080"/>
                                        </a:lnTo>
                                        <a:lnTo>
                                          <a:pt x="1188" y="3102"/>
                                        </a:lnTo>
                                        <a:lnTo>
                                          <a:pt x="1250" y="3122"/>
                                        </a:lnTo>
                                        <a:lnTo>
                                          <a:pt x="1311" y="3142"/>
                                        </a:lnTo>
                                        <a:lnTo>
                                          <a:pt x="1372" y="3160"/>
                                        </a:lnTo>
                                        <a:lnTo>
                                          <a:pt x="1435" y="3176"/>
                                        </a:lnTo>
                                        <a:lnTo>
                                          <a:pt x="1497" y="3192"/>
                                        </a:lnTo>
                                        <a:lnTo>
                                          <a:pt x="1561" y="3207"/>
                                        </a:lnTo>
                                        <a:lnTo>
                                          <a:pt x="1624" y="3222"/>
                                        </a:lnTo>
                                        <a:lnTo>
                                          <a:pt x="1690" y="3234"/>
                                        </a:lnTo>
                                        <a:lnTo>
                                          <a:pt x="1754" y="3246"/>
                                        </a:lnTo>
                                        <a:lnTo>
                                          <a:pt x="1821" y="3256"/>
                                        </a:lnTo>
                                        <a:lnTo>
                                          <a:pt x="1888" y="3266"/>
                                        </a:lnTo>
                                        <a:lnTo>
                                          <a:pt x="1956" y="3275"/>
                                        </a:lnTo>
                                        <a:lnTo>
                                          <a:pt x="2026" y="3283"/>
                                        </a:lnTo>
                                        <a:lnTo>
                                          <a:pt x="2096" y="3290"/>
                                        </a:lnTo>
                                        <a:lnTo>
                                          <a:pt x="2168" y="3296"/>
                                        </a:lnTo>
                                        <a:lnTo>
                                          <a:pt x="2241" y="3302"/>
                                        </a:lnTo>
                                        <a:lnTo>
                                          <a:pt x="2315" y="3307"/>
                                        </a:lnTo>
                                        <a:lnTo>
                                          <a:pt x="2390" y="3312"/>
                                        </a:lnTo>
                                        <a:lnTo>
                                          <a:pt x="2467" y="3315"/>
                                        </a:lnTo>
                                        <a:lnTo>
                                          <a:pt x="2545" y="3318"/>
                                        </a:lnTo>
                                        <a:lnTo>
                                          <a:pt x="2624" y="3320"/>
                                        </a:lnTo>
                                        <a:lnTo>
                                          <a:pt x="2706" y="3322"/>
                                        </a:lnTo>
                                        <a:lnTo>
                                          <a:pt x="2874" y="3326"/>
                                        </a:lnTo>
                                        <a:lnTo>
                                          <a:pt x="3050" y="3327"/>
                                        </a:lnTo>
                                        <a:lnTo>
                                          <a:pt x="3050" y="3363"/>
                                        </a:lnTo>
                                        <a:lnTo>
                                          <a:pt x="2984" y="3365"/>
                                        </a:lnTo>
                                        <a:lnTo>
                                          <a:pt x="2916" y="3367"/>
                                        </a:lnTo>
                                        <a:lnTo>
                                          <a:pt x="2847" y="3371"/>
                                        </a:lnTo>
                                        <a:lnTo>
                                          <a:pt x="2776" y="3375"/>
                                        </a:lnTo>
                                        <a:lnTo>
                                          <a:pt x="2704" y="3380"/>
                                        </a:lnTo>
                                        <a:lnTo>
                                          <a:pt x="2631" y="3386"/>
                                        </a:lnTo>
                                        <a:lnTo>
                                          <a:pt x="2557" y="3392"/>
                                        </a:lnTo>
                                        <a:lnTo>
                                          <a:pt x="2484" y="3397"/>
                                        </a:lnTo>
                                        <a:lnTo>
                                          <a:pt x="2412" y="3402"/>
                                        </a:lnTo>
                                        <a:lnTo>
                                          <a:pt x="2340" y="3407"/>
                                        </a:lnTo>
                                        <a:lnTo>
                                          <a:pt x="2270" y="3410"/>
                                        </a:lnTo>
                                        <a:lnTo>
                                          <a:pt x="2203" y="3412"/>
                                        </a:lnTo>
                                        <a:lnTo>
                                          <a:pt x="2136" y="3412"/>
                                        </a:lnTo>
                                        <a:lnTo>
                                          <a:pt x="2074" y="3410"/>
                                        </a:lnTo>
                                        <a:lnTo>
                                          <a:pt x="2043" y="3409"/>
                                        </a:lnTo>
                                        <a:lnTo>
                                          <a:pt x="2013" y="3407"/>
                                        </a:lnTo>
                                        <a:lnTo>
                                          <a:pt x="1985" y="3403"/>
                                        </a:lnTo>
                                        <a:lnTo>
                                          <a:pt x="1957" y="3400"/>
                                        </a:lnTo>
                                        <a:lnTo>
                                          <a:pt x="714" y="3246"/>
                                        </a:lnTo>
                                        <a:lnTo>
                                          <a:pt x="742" y="3299"/>
                                        </a:lnTo>
                                        <a:lnTo>
                                          <a:pt x="773" y="3354"/>
                                        </a:lnTo>
                                        <a:lnTo>
                                          <a:pt x="805" y="3411"/>
                                        </a:lnTo>
                                        <a:lnTo>
                                          <a:pt x="837" y="3468"/>
                                        </a:lnTo>
                                        <a:lnTo>
                                          <a:pt x="872" y="3525"/>
                                        </a:lnTo>
                                        <a:lnTo>
                                          <a:pt x="908" y="3583"/>
                                        </a:lnTo>
                                        <a:lnTo>
                                          <a:pt x="946" y="3642"/>
                                        </a:lnTo>
                                        <a:lnTo>
                                          <a:pt x="985" y="3701"/>
                                        </a:lnTo>
                                        <a:lnTo>
                                          <a:pt x="1027" y="3759"/>
                                        </a:lnTo>
                                        <a:lnTo>
                                          <a:pt x="1069" y="3818"/>
                                        </a:lnTo>
                                        <a:lnTo>
                                          <a:pt x="1112" y="3875"/>
                                        </a:lnTo>
                                        <a:lnTo>
                                          <a:pt x="1158" y="3933"/>
                                        </a:lnTo>
                                        <a:lnTo>
                                          <a:pt x="1205" y="3989"/>
                                        </a:lnTo>
                                        <a:lnTo>
                                          <a:pt x="1254" y="4045"/>
                                        </a:lnTo>
                                        <a:lnTo>
                                          <a:pt x="1305" y="4099"/>
                                        </a:lnTo>
                                        <a:lnTo>
                                          <a:pt x="1357" y="4152"/>
                                        </a:lnTo>
                                        <a:lnTo>
                                          <a:pt x="1409" y="4203"/>
                                        </a:lnTo>
                                        <a:lnTo>
                                          <a:pt x="1464" y="4252"/>
                                        </a:lnTo>
                                        <a:lnTo>
                                          <a:pt x="1522" y="4299"/>
                                        </a:lnTo>
                                        <a:lnTo>
                                          <a:pt x="1580" y="4344"/>
                                        </a:lnTo>
                                        <a:lnTo>
                                          <a:pt x="1640" y="4387"/>
                                        </a:lnTo>
                                        <a:lnTo>
                                          <a:pt x="1701" y="4427"/>
                                        </a:lnTo>
                                        <a:lnTo>
                                          <a:pt x="1764" y="4464"/>
                                        </a:lnTo>
                                        <a:lnTo>
                                          <a:pt x="1829" y="4498"/>
                                        </a:lnTo>
                                        <a:lnTo>
                                          <a:pt x="1896" y="4528"/>
                                        </a:lnTo>
                                        <a:lnTo>
                                          <a:pt x="1964" y="4556"/>
                                        </a:lnTo>
                                        <a:lnTo>
                                          <a:pt x="2033" y="4580"/>
                                        </a:lnTo>
                                        <a:lnTo>
                                          <a:pt x="2104" y="4600"/>
                                        </a:lnTo>
                                        <a:lnTo>
                                          <a:pt x="2178" y="4616"/>
                                        </a:lnTo>
                                        <a:lnTo>
                                          <a:pt x="2252" y="4627"/>
                                        </a:lnTo>
                                        <a:lnTo>
                                          <a:pt x="2328" y="4635"/>
                                        </a:lnTo>
                                        <a:lnTo>
                                          <a:pt x="2407" y="4637"/>
                                        </a:lnTo>
                                        <a:lnTo>
                                          <a:pt x="2465" y="4636"/>
                                        </a:lnTo>
                                        <a:lnTo>
                                          <a:pt x="2522" y="4632"/>
                                        </a:lnTo>
                                        <a:lnTo>
                                          <a:pt x="2578" y="4628"/>
                                        </a:lnTo>
                                        <a:lnTo>
                                          <a:pt x="2634" y="4622"/>
                                        </a:lnTo>
                                        <a:lnTo>
                                          <a:pt x="2689" y="4613"/>
                                        </a:lnTo>
                                        <a:lnTo>
                                          <a:pt x="2744" y="4604"/>
                                        </a:lnTo>
                                        <a:lnTo>
                                          <a:pt x="2799" y="4592"/>
                                        </a:lnTo>
                                        <a:lnTo>
                                          <a:pt x="2853" y="4580"/>
                                        </a:lnTo>
                                        <a:lnTo>
                                          <a:pt x="2906" y="4566"/>
                                        </a:lnTo>
                                        <a:lnTo>
                                          <a:pt x="2960" y="4551"/>
                                        </a:lnTo>
                                        <a:lnTo>
                                          <a:pt x="3012" y="4536"/>
                                        </a:lnTo>
                                        <a:lnTo>
                                          <a:pt x="3064" y="4519"/>
                                        </a:lnTo>
                                        <a:lnTo>
                                          <a:pt x="3116" y="4501"/>
                                        </a:lnTo>
                                        <a:lnTo>
                                          <a:pt x="3168" y="4483"/>
                                        </a:lnTo>
                                        <a:lnTo>
                                          <a:pt x="3220" y="4464"/>
                                        </a:lnTo>
                                        <a:lnTo>
                                          <a:pt x="3271" y="4444"/>
                                        </a:lnTo>
                                        <a:lnTo>
                                          <a:pt x="3372" y="4404"/>
                                        </a:lnTo>
                                        <a:lnTo>
                                          <a:pt x="3473" y="4364"/>
                                        </a:lnTo>
                                        <a:lnTo>
                                          <a:pt x="3573" y="4323"/>
                                        </a:lnTo>
                                        <a:lnTo>
                                          <a:pt x="3671" y="4284"/>
                                        </a:lnTo>
                                        <a:lnTo>
                                          <a:pt x="3721" y="4264"/>
                                        </a:lnTo>
                                        <a:lnTo>
                                          <a:pt x="3771" y="4247"/>
                                        </a:lnTo>
                                        <a:lnTo>
                                          <a:pt x="3819" y="4229"/>
                                        </a:lnTo>
                                        <a:lnTo>
                                          <a:pt x="3869" y="4211"/>
                                        </a:lnTo>
                                        <a:lnTo>
                                          <a:pt x="3918" y="4195"/>
                                        </a:lnTo>
                                        <a:lnTo>
                                          <a:pt x="3968" y="4179"/>
                                        </a:lnTo>
                                        <a:lnTo>
                                          <a:pt x="4016" y="4166"/>
                                        </a:lnTo>
                                        <a:lnTo>
                                          <a:pt x="4066" y="4152"/>
                                        </a:lnTo>
                                        <a:lnTo>
                                          <a:pt x="4197" y="4118"/>
                                        </a:lnTo>
                                        <a:lnTo>
                                          <a:pt x="4319" y="4089"/>
                                        </a:lnTo>
                                        <a:lnTo>
                                          <a:pt x="4431" y="4063"/>
                                        </a:lnTo>
                                        <a:lnTo>
                                          <a:pt x="4535" y="4038"/>
                                        </a:lnTo>
                                        <a:lnTo>
                                          <a:pt x="4635" y="4017"/>
                                        </a:lnTo>
                                        <a:lnTo>
                                          <a:pt x="4732" y="4000"/>
                                        </a:lnTo>
                                        <a:lnTo>
                                          <a:pt x="4780" y="3991"/>
                                        </a:lnTo>
                                        <a:lnTo>
                                          <a:pt x="4827" y="3984"/>
                                        </a:lnTo>
                                        <a:lnTo>
                                          <a:pt x="4875" y="3977"/>
                                        </a:lnTo>
                                        <a:lnTo>
                                          <a:pt x="4923" y="3970"/>
                                        </a:lnTo>
                                        <a:lnTo>
                                          <a:pt x="4972" y="3965"/>
                                        </a:lnTo>
                                        <a:lnTo>
                                          <a:pt x="5022" y="3960"/>
                                        </a:lnTo>
                                        <a:lnTo>
                                          <a:pt x="5073" y="3954"/>
                                        </a:lnTo>
                                        <a:lnTo>
                                          <a:pt x="5124" y="3950"/>
                                        </a:lnTo>
                                        <a:lnTo>
                                          <a:pt x="5178" y="3947"/>
                                        </a:lnTo>
                                        <a:lnTo>
                                          <a:pt x="5234" y="3944"/>
                                        </a:lnTo>
                                        <a:lnTo>
                                          <a:pt x="5293" y="3941"/>
                                        </a:lnTo>
                                        <a:lnTo>
                                          <a:pt x="5353" y="3937"/>
                                        </a:lnTo>
                                        <a:lnTo>
                                          <a:pt x="5482" y="3934"/>
                                        </a:lnTo>
                                        <a:lnTo>
                                          <a:pt x="5622" y="3931"/>
                                        </a:lnTo>
                                        <a:lnTo>
                                          <a:pt x="5778" y="3930"/>
                                        </a:lnTo>
                                        <a:lnTo>
                                          <a:pt x="5949" y="3930"/>
                                        </a:lnTo>
                                        <a:lnTo>
                                          <a:pt x="6079" y="3928"/>
                                        </a:lnTo>
                                        <a:lnTo>
                                          <a:pt x="6204" y="3922"/>
                                        </a:lnTo>
                                        <a:lnTo>
                                          <a:pt x="6325" y="3910"/>
                                        </a:lnTo>
                                        <a:lnTo>
                                          <a:pt x="6440" y="3893"/>
                                        </a:lnTo>
                                        <a:lnTo>
                                          <a:pt x="6551" y="3872"/>
                                        </a:lnTo>
                                        <a:lnTo>
                                          <a:pt x="6658" y="3847"/>
                                        </a:lnTo>
                                        <a:lnTo>
                                          <a:pt x="6759" y="3817"/>
                                        </a:lnTo>
                                        <a:lnTo>
                                          <a:pt x="6857" y="3782"/>
                                        </a:lnTo>
                                        <a:lnTo>
                                          <a:pt x="6950" y="3743"/>
                                        </a:lnTo>
                                        <a:lnTo>
                                          <a:pt x="7037" y="3700"/>
                                        </a:lnTo>
                                        <a:lnTo>
                                          <a:pt x="7122" y="3652"/>
                                        </a:lnTo>
                                        <a:lnTo>
                                          <a:pt x="7201" y="3599"/>
                                        </a:lnTo>
                                        <a:lnTo>
                                          <a:pt x="7276" y="3543"/>
                                        </a:lnTo>
                                        <a:lnTo>
                                          <a:pt x="7348" y="3482"/>
                                        </a:lnTo>
                                        <a:lnTo>
                                          <a:pt x="7415" y="3417"/>
                                        </a:lnTo>
                                        <a:lnTo>
                                          <a:pt x="7477" y="3349"/>
                                        </a:lnTo>
                                        <a:lnTo>
                                          <a:pt x="7537" y="3275"/>
                                        </a:lnTo>
                                        <a:lnTo>
                                          <a:pt x="7591" y="3198"/>
                                        </a:lnTo>
                                        <a:lnTo>
                                          <a:pt x="7641" y="3117"/>
                                        </a:lnTo>
                                        <a:lnTo>
                                          <a:pt x="7688" y="3032"/>
                                        </a:lnTo>
                                        <a:lnTo>
                                          <a:pt x="7730" y="2943"/>
                                        </a:lnTo>
                                        <a:lnTo>
                                          <a:pt x="7769" y="2850"/>
                                        </a:lnTo>
                                        <a:lnTo>
                                          <a:pt x="7804" y="2754"/>
                                        </a:lnTo>
                                        <a:lnTo>
                                          <a:pt x="7835" y="2654"/>
                                        </a:lnTo>
                                        <a:lnTo>
                                          <a:pt x="7862" y="2550"/>
                                        </a:lnTo>
                                        <a:lnTo>
                                          <a:pt x="7886" y="2443"/>
                                        </a:lnTo>
                                        <a:lnTo>
                                          <a:pt x="7906" y="2331"/>
                                        </a:lnTo>
                                        <a:lnTo>
                                          <a:pt x="7921" y="2216"/>
                                        </a:lnTo>
                                        <a:lnTo>
                                          <a:pt x="7934" y="2099"/>
                                        </a:lnTo>
                                        <a:lnTo>
                                          <a:pt x="7943" y="1977"/>
                                        </a:lnTo>
                                        <a:lnTo>
                                          <a:pt x="7948" y="1852"/>
                                        </a:lnTo>
                                        <a:lnTo>
                                          <a:pt x="7950" y="1723"/>
                                        </a:lnTo>
                                        <a:lnTo>
                                          <a:pt x="7889" y="1765"/>
                                        </a:lnTo>
                                        <a:lnTo>
                                          <a:pt x="7831" y="1808"/>
                                        </a:lnTo>
                                        <a:lnTo>
                                          <a:pt x="7775" y="1851"/>
                                        </a:lnTo>
                                        <a:lnTo>
                                          <a:pt x="7721" y="1893"/>
                                        </a:lnTo>
                                        <a:lnTo>
                                          <a:pt x="7668" y="1936"/>
                                        </a:lnTo>
                                        <a:lnTo>
                                          <a:pt x="7615" y="1979"/>
                                        </a:lnTo>
                                        <a:lnTo>
                                          <a:pt x="7562" y="2022"/>
                                        </a:lnTo>
                                        <a:lnTo>
                                          <a:pt x="7510" y="2065"/>
                                        </a:lnTo>
                                        <a:lnTo>
                                          <a:pt x="7456" y="2107"/>
                                        </a:lnTo>
                                        <a:lnTo>
                                          <a:pt x="7400" y="2150"/>
                                        </a:lnTo>
                                        <a:lnTo>
                                          <a:pt x="7343" y="2192"/>
                                        </a:lnTo>
                                        <a:lnTo>
                                          <a:pt x="7284" y="2234"/>
                                        </a:lnTo>
                                        <a:lnTo>
                                          <a:pt x="7252" y="2255"/>
                                        </a:lnTo>
                                        <a:lnTo>
                                          <a:pt x="7220" y="2276"/>
                                        </a:lnTo>
                                        <a:lnTo>
                                          <a:pt x="7188" y="2296"/>
                                        </a:lnTo>
                                        <a:lnTo>
                                          <a:pt x="7154" y="2316"/>
                                        </a:lnTo>
                                        <a:lnTo>
                                          <a:pt x="7119" y="2337"/>
                                        </a:lnTo>
                                        <a:lnTo>
                                          <a:pt x="7083" y="2357"/>
                                        </a:lnTo>
                                        <a:lnTo>
                                          <a:pt x="7046" y="2377"/>
                                        </a:lnTo>
                                        <a:lnTo>
                                          <a:pt x="7008" y="2396"/>
                                        </a:lnTo>
                                        <a:lnTo>
                                          <a:pt x="6962" y="2419"/>
                                        </a:lnTo>
                                        <a:lnTo>
                                          <a:pt x="6907" y="2447"/>
                                        </a:lnTo>
                                        <a:lnTo>
                                          <a:pt x="6845" y="2476"/>
                                        </a:lnTo>
                                        <a:lnTo>
                                          <a:pt x="6776" y="2510"/>
                                        </a:lnTo>
                                        <a:lnTo>
                                          <a:pt x="6701" y="2544"/>
                                        </a:lnTo>
                                        <a:lnTo>
                                          <a:pt x="6623" y="2580"/>
                                        </a:lnTo>
                                        <a:lnTo>
                                          <a:pt x="6541" y="2617"/>
                                        </a:lnTo>
                                        <a:lnTo>
                                          <a:pt x="6458" y="2653"/>
                                        </a:lnTo>
                                        <a:lnTo>
                                          <a:pt x="6374" y="2689"/>
                                        </a:lnTo>
                                        <a:lnTo>
                                          <a:pt x="6291" y="2722"/>
                                        </a:lnTo>
                                        <a:lnTo>
                                          <a:pt x="6209" y="2753"/>
                                        </a:lnTo>
                                        <a:lnTo>
                                          <a:pt x="6132" y="2780"/>
                                        </a:lnTo>
                                        <a:lnTo>
                                          <a:pt x="6094" y="2793"/>
                                        </a:lnTo>
                                        <a:lnTo>
                                          <a:pt x="6058" y="2804"/>
                                        </a:lnTo>
                                        <a:lnTo>
                                          <a:pt x="6023" y="2815"/>
                                        </a:lnTo>
                                        <a:lnTo>
                                          <a:pt x="5991" y="2823"/>
                                        </a:lnTo>
                                        <a:lnTo>
                                          <a:pt x="5959" y="2830"/>
                                        </a:lnTo>
                                        <a:lnTo>
                                          <a:pt x="5929" y="2837"/>
                                        </a:lnTo>
                                        <a:lnTo>
                                          <a:pt x="5902" y="2841"/>
                                        </a:lnTo>
                                        <a:lnTo>
                                          <a:pt x="5876" y="28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BFCF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6" name="Freeform 2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30" y="723"/>
                                    <a:ext cx="637" cy="961"/>
                                  </a:xfrm>
                                  <a:custGeom>
                                    <a:avLst/>
                                    <a:gdLst>
                                      <a:gd name="T0" fmla="*/ 5468 w 5737"/>
                                      <a:gd name="T1" fmla="*/ 2746 h 8645"/>
                                      <a:gd name="T2" fmla="*/ 5434 w 5737"/>
                                      <a:gd name="T3" fmla="*/ 3023 h 8645"/>
                                      <a:gd name="T4" fmla="*/ 5373 w 5737"/>
                                      <a:gd name="T5" fmla="*/ 3329 h 8645"/>
                                      <a:gd name="T6" fmla="*/ 5293 w 5737"/>
                                      <a:gd name="T7" fmla="*/ 3650 h 8645"/>
                                      <a:gd name="T8" fmla="*/ 5199 w 5737"/>
                                      <a:gd name="T9" fmla="*/ 3968 h 8645"/>
                                      <a:gd name="T10" fmla="*/ 5099 w 5737"/>
                                      <a:gd name="T11" fmla="*/ 4272 h 8645"/>
                                      <a:gd name="T12" fmla="*/ 5000 w 5737"/>
                                      <a:gd name="T13" fmla="*/ 4547 h 8645"/>
                                      <a:gd name="T14" fmla="*/ 4908 w 5737"/>
                                      <a:gd name="T15" fmla="*/ 4776 h 8645"/>
                                      <a:gd name="T16" fmla="*/ 4818 w 5737"/>
                                      <a:gd name="T17" fmla="*/ 4971 h 8645"/>
                                      <a:gd name="T18" fmla="*/ 4703 w 5737"/>
                                      <a:gd name="T19" fmla="*/ 5193 h 8645"/>
                                      <a:gd name="T20" fmla="*/ 4569 w 5737"/>
                                      <a:gd name="T21" fmla="*/ 5428 h 8645"/>
                                      <a:gd name="T22" fmla="*/ 4420 w 5737"/>
                                      <a:gd name="T23" fmla="*/ 5668 h 8645"/>
                                      <a:gd name="T24" fmla="*/ 4263 w 5737"/>
                                      <a:gd name="T25" fmla="*/ 5906 h 8645"/>
                                      <a:gd name="T26" fmla="*/ 4101 w 5737"/>
                                      <a:gd name="T27" fmla="*/ 6133 h 8645"/>
                                      <a:gd name="T28" fmla="*/ 3938 w 5737"/>
                                      <a:gd name="T29" fmla="*/ 6340 h 8645"/>
                                      <a:gd name="T30" fmla="*/ 3781 w 5737"/>
                                      <a:gd name="T31" fmla="*/ 6521 h 8645"/>
                                      <a:gd name="T32" fmla="*/ 3526 w 5737"/>
                                      <a:gd name="T33" fmla="*/ 6777 h 8645"/>
                                      <a:gd name="T34" fmla="*/ 3163 w 5737"/>
                                      <a:gd name="T35" fmla="*/ 7128 h 8645"/>
                                      <a:gd name="T36" fmla="*/ 2975 w 5737"/>
                                      <a:gd name="T37" fmla="*/ 7297 h 8645"/>
                                      <a:gd name="T38" fmla="*/ 2779 w 5737"/>
                                      <a:gd name="T39" fmla="*/ 7459 h 8645"/>
                                      <a:gd name="T40" fmla="*/ 2573 w 5737"/>
                                      <a:gd name="T41" fmla="*/ 7610 h 8645"/>
                                      <a:gd name="T42" fmla="*/ 2356 w 5737"/>
                                      <a:gd name="T43" fmla="*/ 7749 h 8645"/>
                                      <a:gd name="T44" fmla="*/ 2125 w 5737"/>
                                      <a:gd name="T45" fmla="*/ 7874 h 8645"/>
                                      <a:gd name="T46" fmla="*/ 1882 w 5737"/>
                                      <a:gd name="T47" fmla="*/ 7995 h 8645"/>
                                      <a:gd name="T48" fmla="*/ 1649 w 5737"/>
                                      <a:gd name="T49" fmla="*/ 8113 h 8645"/>
                                      <a:gd name="T50" fmla="*/ 1409 w 5737"/>
                                      <a:gd name="T51" fmla="*/ 8223 h 8645"/>
                                      <a:gd name="T52" fmla="*/ 1146 w 5737"/>
                                      <a:gd name="T53" fmla="*/ 8323 h 8645"/>
                                      <a:gd name="T54" fmla="*/ 904 w 5737"/>
                                      <a:gd name="T55" fmla="*/ 8393 h 8645"/>
                                      <a:gd name="T56" fmla="*/ 525 w 5737"/>
                                      <a:gd name="T57" fmla="*/ 8497 h 8645"/>
                                      <a:gd name="T58" fmla="*/ 169 w 5737"/>
                                      <a:gd name="T59" fmla="*/ 8593 h 8645"/>
                                      <a:gd name="T60" fmla="*/ 0 w 5737"/>
                                      <a:gd name="T61" fmla="*/ 8645 h 8645"/>
                                      <a:gd name="T62" fmla="*/ 585 w 5737"/>
                                      <a:gd name="T63" fmla="*/ 8598 h 8645"/>
                                      <a:gd name="T64" fmla="*/ 1172 w 5737"/>
                                      <a:gd name="T65" fmla="*/ 8471 h 8645"/>
                                      <a:gd name="T66" fmla="*/ 1749 w 5737"/>
                                      <a:gd name="T67" fmla="*/ 8276 h 8645"/>
                                      <a:gd name="T68" fmla="*/ 2302 w 5737"/>
                                      <a:gd name="T69" fmla="*/ 8028 h 8645"/>
                                      <a:gd name="T70" fmla="*/ 2819 w 5737"/>
                                      <a:gd name="T71" fmla="*/ 7742 h 8645"/>
                                      <a:gd name="T72" fmla="*/ 3288 w 5737"/>
                                      <a:gd name="T73" fmla="*/ 7433 h 8645"/>
                                      <a:gd name="T74" fmla="*/ 3695 w 5737"/>
                                      <a:gd name="T75" fmla="*/ 7116 h 8645"/>
                                      <a:gd name="T76" fmla="*/ 4026 w 5737"/>
                                      <a:gd name="T77" fmla="*/ 6806 h 8645"/>
                                      <a:gd name="T78" fmla="*/ 4353 w 5737"/>
                                      <a:gd name="T79" fmla="*/ 6437 h 8645"/>
                                      <a:gd name="T80" fmla="*/ 4665 w 5737"/>
                                      <a:gd name="T81" fmla="*/ 6017 h 8645"/>
                                      <a:gd name="T82" fmla="*/ 4953 w 5737"/>
                                      <a:gd name="T83" fmla="*/ 5550 h 8645"/>
                                      <a:gd name="T84" fmla="*/ 5210 w 5737"/>
                                      <a:gd name="T85" fmla="*/ 5039 h 8645"/>
                                      <a:gd name="T86" fmla="*/ 5426 w 5737"/>
                                      <a:gd name="T87" fmla="*/ 4487 h 8645"/>
                                      <a:gd name="T88" fmla="*/ 5592 w 5737"/>
                                      <a:gd name="T89" fmla="*/ 3898 h 8645"/>
                                      <a:gd name="T90" fmla="*/ 5699 w 5737"/>
                                      <a:gd name="T91" fmla="*/ 3276 h 8645"/>
                                      <a:gd name="T92" fmla="*/ 5737 w 5737"/>
                                      <a:gd name="T93" fmla="*/ 2623 h 8645"/>
                                      <a:gd name="T94" fmla="*/ 5724 w 5737"/>
                                      <a:gd name="T95" fmla="*/ 2304 h 8645"/>
                                      <a:gd name="T96" fmla="*/ 5688 w 5737"/>
                                      <a:gd name="T97" fmla="*/ 1940 h 8645"/>
                                      <a:gd name="T98" fmla="*/ 5632 w 5737"/>
                                      <a:gd name="T99" fmla="*/ 1551 h 8645"/>
                                      <a:gd name="T100" fmla="*/ 5558 w 5737"/>
                                      <a:gd name="T101" fmla="*/ 1160 h 8645"/>
                                      <a:gd name="T102" fmla="*/ 5468 w 5737"/>
                                      <a:gd name="T103" fmla="*/ 788 h 8645"/>
                                      <a:gd name="T104" fmla="*/ 5367 w 5737"/>
                                      <a:gd name="T105" fmla="*/ 456 h 8645"/>
                                      <a:gd name="T106" fmla="*/ 5256 w 5737"/>
                                      <a:gd name="T107" fmla="*/ 186 h 8645"/>
                                      <a:gd name="T108" fmla="*/ 5137 w 5737"/>
                                      <a:gd name="T109" fmla="*/ 0 h 8645"/>
                                      <a:gd name="T110" fmla="*/ 5163 w 5737"/>
                                      <a:gd name="T111" fmla="*/ 178 h 8645"/>
                                      <a:gd name="T112" fmla="*/ 5206 w 5737"/>
                                      <a:gd name="T113" fmla="*/ 362 h 8645"/>
                                      <a:gd name="T114" fmla="*/ 5321 w 5737"/>
                                      <a:gd name="T115" fmla="*/ 751 h 8645"/>
                                      <a:gd name="T116" fmla="*/ 5405 w 5737"/>
                                      <a:gd name="T117" fmla="*/ 1067 h 8645"/>
                                      <a:gd name="T118" fmla="*/ 5447 w 5737"/>
                                      <a:gd name="T119" fmla="*/ 1291 h 8645"/>
                                      <a:gd name="T120" fmla="*/ 5472 w 5737"/>
                                      <a:gd name="T121" fmla="*/ 1525 h 86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</a:cxnLst>
                                    <a:rect l="0" t="0" r="r" b="b"/>
                                    <a:pathLst>
                                      <a:path w="5737" h="8645">
                                        <a:moveTo>
                                          <a:pt x="5475" y="1648"/>
                                        </a:moveTo>
                                        <a:lnTo>
                                          <a:pt x="5473" y="2622"/>
                                        </a:lnTo>
                                        <a:lnTo>
                                          <a:pt x="5472" y="2683"/>
                                        </a:lnTo>
                                        <a:lnTo>
                                          <a:pt x="5468" y="2746"/>
                                        </a:lnTo>
                                        <a:lnTo>
                                          <a:pt x="5462" y="2812"/>
                                        </a:lnTo>
                                        <a:lnTo>
                                          <a:pt x="5455" y="2880"/>
                                        </a:lnTo>
                                        <a:lnTo>
                                          <a:pt x="5445" y="2951"/>
                                        </a:lnTo>
                                        <a:lnTo>
                                          <a:pt x="5434" y="3023"/>
                                        </a:lnTo>
                                        <a:lnTo>
                                          <a:pt x="5422" y="3098"/>
                                        </a:lnTo>
                                        <a:lnTo>
                                          <a:pt x="5407" y="3174"/>
                                        </a:lnTo>
                                        <a:lnTo>
                                          <a:pt x="5391" y="3251"/>
                                        </a:lnTo>
                                        <a:lnTo>
                                          <a:pt x="5373" y="3329"/>
                                        </a:lnTo>
                                        <a:lnTo>
                                          <a:pt x="5355" y="3409"/>
                                        </a:lnTo>
                                        <a:lnTo>
                                          <a:pt x="5335" y="3489"/>
                                        </a:lnTo>
                                        <a:lnTo>
                                          <a:pt x="5315" y="3569"/>
                                        </a:lnTo>
                                        <a:lnTo>
                                          <a:pt x="5293" y="3650"/>
                                        </a:lnTo>
                                        <a:lnTo>
                                          <a:pt x="5271" y="3730"/>
                                        </a:lnTo>
                                        <a:lnTo>
                                          <a:pt x="5247" y="3810"/>
                                        </a:lnTo>
                                        <a:lnTo>
                                          <a:pt x="5223" y="3890"/>
                                        </a:lnTo>
                                        <a:lnTo>
                                          <a:pt x="5199" y="3968"/>
                                        </a:lnTo>
                                        <a:lnTo>
                                          <a:pt x="5174" y="4046"/>
                                        </a:lnTo>
                                        <a:lnTo>
                                          <a:pt x="5149" y="4123"/>
                                        </a:lnTo>
                                        <a:lnTo>
                                          <a:pt x="5125" y="4199"/>
                                        </a:lnTo>
                                        <a:lnTo>
                                          <a:pt x="5099" y="4272"/>
                                        </a:lnTo>
                                        <a:lnTo>
                                          <a:pt x="5074" y="4344"/>
                                        </a:lnTo>
                                        <a:lnTo>
                                          <a:pt x="5049" y="4414"/>
                                        </a:lnTo>
                                        <a:lnTo>
                                          <a:pt x="5024" y="4482"/>
                                        </a:lnTo>
                                        <a:lnTo>
                                          <a:pt x="5000" y="4547"/>
                                        </a:lnTo>
                                        <a:lnTo>
                                          <a:pt x="4976" y="4609"/>
                                        </a:lnTo>
                                        <a:lnTo>
                                          <a:pt x="4952" y="4668"/>
                                        </a:lnTo>
                                        <a:lnTo>
                                          <a:pt x="4930" y="4723"/>
                                        </a:lnTo>
                                        <a:lnTo>
                                          <a:pt x="4908" y="4776"/>
                                        </a:lnTo>
                                        <a:lnTo>
                                          <a:pt x="4887" y="4824"/>
                                        </a:lnTo>
                                        <a:lnTo>
                                          <a:pt x="4867" y="4868"/>
                                        </a:lnTo>
                                        <a:lnTo>
                                          <a:pt x="4843" y="4920"/>
                                        </a:lnTo>
                                        <a:lnTo>
                                          <a:pt x="4818" y="4971"/>
                                        </a:lnTo>
                                        <a:lnTo>
                                          <a:pt x="4792" y="5025"/>
                                        </a:lnTo>
                                        <a:lnTo>
                                          <a:pt x="4763" y="5081"/>
                                        </a:lnTo>
                                        <a:lnTo>
                                          <a:pt x="4733" y="5136"/>
                                        </a:lnTo>
                                        <a:lnTo>
                                          <a:pt x="4703" y="5193"/>
                                        </a:lnTo>
                                        <a:lnTo>
                                          <a:pt x="4671" y="5251"/>
                                        </a:lnTo>
                                        <a:lnTo>
                                          <a:pt x="4638" y="5309"/>
                                        </a:lnTo>
                                        <a:lnTo>
                                          <a:pt x="4604" y="5369"/>
                                        </a:lnTo>
                                        <a:lnTo>
                                          <a:pt x="4569" y="5428"/>
                                        </a:lnTo>
                                        <a:lnTo>
                                          <a:pt x="4534" y="5488"/>
                                        </a:lnTo>
                                        <a:lnTo>
                                          <a:pt x="4496" y="5548"/>
                                        </a:lnTo>
                                        <a:lnTo>
                                          <a:pt x="4459" y="5609"/>
                                        </a:lnTo>
                                        <a:lnTo>
                                          <a:pt x="4420" y="5668"/>
                                        </a:lnTo>
                                        <a:lnTo>
                                          <a:pt x="4382" y="5728"/>
                                        </a:lnTo>
                                        <a:lnTo>
                                          <a:pt x="4343" y="5788"/>
                                        </a:lnTo>
                                        <a:lnTo>
                                          <a:pt x="4303" y="5847"/>
                                        </a:lnTo>
                                        <a:lnTo>
                                          <a:pt x="4263" y="5906"/>
                                        </a:lnTo>
                                        <a:lnTo>
                                          <a:pt x="4223" y="5964"/>
                                        </a:lnTo>
                                        <a:lnTo>
                                          <a:pt x="4182" y="6022"/>
                                        </a:lnTo>
                                        <a:lnTo>
                                          <a:pt x="4141" y="6077"/>
                                        </a:lnTo>
                                        <a:lnTo>
                                          <a:pt x="4101" y="6133"/>
                                        </a:lnTo>
                                        <a:lnTo>
                                          <a:pt x="4060" y="6187"/>
                                        </a:lnTo>
                                        <a:lnTo>
                                          <a:pt x="4018" y="6239"/>
                                        </a:lnTo>
                                        <a:lnTo>
                                          <a:pt x="3978" y="6291"/>
                                        </a:lnTo>
                                        <a:lnTo>
                                          <a:pt x="3938" y="6340"/>
                                        </a:lnTo>
                                        <a:lnTo>
                                          <a:pt x="3898" y="6389"/>
                                        </a:lnTo>
                                        <a:lnTo>
                                          <a:pt x="3859" y="6435"/>
                                        </a:lnTo>
                                        <a:lnTo>
                                          <a:pt x="3819" y="6479"/>
                                        </a:lnTo>
                                        <a:lnTo>
                                          <a:pt x="3781" y="6521"/>
                                        </a:lnTo>
                                        <a:lnTo>
                                          <a:pt x="3742" y="6561"/>
                                        </a:lnTo>
                                        <a:lnTo>
                                          <a:pt x="3705" y="6599"/>
                                        </a:lnTo>
                                        <a:lnTo>
                                          <a:pt x="3616" y="6688"/>
                                        </a:lnTo>
                                        <a:lnTo>
                                          <a:pt x="3526" y="6777"/>
                                        </a:lnTo>
                                        <a:lnTo>
                                          <a:pt x="3436" y="6866"/>
                                        </a:lnTo>
                                        <a:lnTo>
                                          <a:pt x="3346" y="6954"/>
                                        </a:lnTo>
                                        <a:lnTo>
                                          <a:pt x="3255" y="7041"/>
                                        </a:lnTo>
                                        <a:lnTo>
                                          <a:pt x="3163" y="7128"/>
                                        </a:lnTo>
                                        <a:lnTo>
                                          <a:pt x="3116" y="7171"/>
                                        </a:lnTo>
                                        <a:lnTo>
                                          <a:pt x="3069" y="7214"/>
                                        </a:lnTo>
                                        <a:lnTo>
                                          <a:pt x="3022" y="7256"/>
                                        </a:lnTo>
                                        <a:lnTo>
                                          <a:pt x="2975" y="7297"/>
                                        </a:lnTo>
                                        <a:lnTo>
                                          <a:pt x="2926" y="7338"/>
                                        </a:lnTo>
                                        <a:lnTo>
                                          <a:pt x="2877" y="7379"/>
                                        </a:lnTo>
                                        <a:lnTo>
                                          <a:pt x="2829" y="7419"/>
                                        </a:lnTo>
                                        <a:lnTo>
                                          <a:pt x="2779" y="7459"/>
                                        </a:lnTo>
                                        <a:lnTo>
                                          <a:pt x="2728" y="7498"/>
                                        </a:lnTo>
                                        <a:lnTo>
                                          <a:pt x="2678" y="7536"/>
                                        </a:lnTo>
                                        <a:lnTo>
                                          <a:pt x="2626" y="7573"/>
                                        </a:lnTo>
                                        <a:lnTo>
                                          <a:pt x="2573" y="7610"/>
                                        </a:lnTo>
                                        <a:lnTo>
                                          <a:pt x="2520" y="7646"/>
                                        </a:lnTo>
                                        <a:lnTo>
                                          <a:pt x="2466" y="7682"/>
                                        </a:lnTo>
                                        <a:lnTo>
                                          <a:pt x="2411" y="7715"/>
                                        </a:lnTo>
                                        <a:lnTo>
                                          <a:pt x="2356" y="7749"/>
                                        </a:lnTo>
                                        <a:lnTo>
                                          <a:pt x="2299" y="7782"/>
                                        </a:lnTo>
                                        <a:lnTo>
                                          <a:pt x="2242" y="7813"/>
                                        </a:lnTo>
                                        <a:lnTo>
                                          <a:pt x="2184" y="7845"/>
                                        </a:lnTo>
                                        <a:lnTo>
                                          <a:pt x="2125" y="7874"/>
                                        </a:lnTo>
                                        <a:lnTo>
                                          <a:pt x="2062" y="7905"/>
                                        </a:lnTo>
                                        <a:lnTo>
                                          <a:pt x="2002" y="7934"/>
                                        </a:lnTo>
                                        <a:lnTo>
                                          <a:pt x="1942" y="7965"/>
                                        </a:lnTo>
                                        <a:lnTo>
                                          <a:pt x="1882" y="7995"/>
                                        </a:lnTo>
                                        <a:lnTo>
                                          <a:pt x="1824" y="8024"/>
                                        </a:lnTo>
                                        <a:lnTo>
                                          <a:pt x="1766" y="8054"/>
                                        </a:lnTo>
                                        <a:lnTo>
                                          <a:pt x="1708" y="8083"/>
                                        </a:lnTo>
                                        <a:lnTo>
                                          <a:pt x="1649" y="8113"/>
                                        </a:lnTo>
                                        <a:lnTo>
                                          <a:pt x="1589" y="8141"/>
                                        </a:lnTo>
                                        <a:lnTo>
                                          <a:pt x="1530" y="8170"/>
                                        </a:lnTo>
                                        <a:lnTo>
                                          <a:pt x="1470" y="8197"/>
                                        </a:lnTo>
                                        <a:lnTo>
                                          <a:pt x="1409" y="8223"/>
                                        </a:lnTo>
                                        <a:lnTo>
                                          <a:pt x="1345" y="8249"/>
                                        </a:lnTo>
                                        <a:lnTo>
                                          <a:pt x="1281" y="8275"/>
                                        </a:lnTo>
                                        <a:lnTo>
                                          <a:pt x="1214" y="8300"/>
                                        </a:lnTo>
                                        <a:lnTo>
                                          <a:pt x="1146" y="8323"/>
                                        </a:lnTo>
                                        <a:lnTo>
                                          <a:pt x="1107" y="8336"/>
                                        </a:lnTo>
                                        <a:lnTo>
                                          <a:pt x="1052" y="8351"/>
                                        </a:lnTo>
                                        <a:lnTo>
                                          <a:pt x="983" y="8371"/>
                                        </a:lnTo>
                                        <a:lnTo>
                                          <a:pt x="904" y="8393"/>
                                        </a:lnTo>
                                        <a:lnTo>
                                          <a:pt x="816" y="8418"/>
                                        </a:lnTo>
                                        <a:lnTo>
                                          <a:pt x="721" y="8443"/>
                                        </a:lnTo>
                                        <a:lnTo>
                                          <a:pt x="624" y="8469"/>
                                        </a:lnTo>
                                        <a:lnTo>
                                          <a:pt x="525" y="8497"/>
                                        </a:lnTo>
                                        <a:lnTo>
                                          <a:pt x="427" y="8523"/>
                                        </a:lnTo>
                                        <a:lnTo>
                                          <a:pt x="334" y="8548"/>
                                        </a:lnTo>
                                        <a:lnTo>
                                          <a:pt x="247" y="8571"/>
                                        </a:lnTo>
                                        <a:lnTo>
                                          <a:pt x="169" y="8593"/>
                                        </a:lnTo>
                                        <a:lnTo>
                                          <a:pt x="104" y="8612"/>
                                        </a:lnTo>
                                        <a:lnTo>
                                          <a:pt x="52" y="8627"/>
                                        </a:lnTo>
                                        <a:lnTo>
                                          <a:pt x="16" y="8637"/>
                                        </a:lnTo>
                                        <a:lnTo>
                                          <a:pt x="0" y="8645"/>
                                        </a:lnTo>
                                        <a:lnTo>
                                          <a:pt x="145" y="8642"/>
                                        </a:lnTo>
                                        <a:lnTo>
                                          <a:pt x="291" y="8633"/>
                                        </a:lnTo>
                                        <a:lnTo>
                                          <a:pt x="438" y="8618"/>
                                        </a:lnTo>
                                        <a:lnTo>
                                          <a:pt x="585" y="8598"/>
                                        </a:lnTo>
                                        <a:lnTo>
                                          <a:pt x="732" y="8574"/>
                                        </a:lnTo>
                                        <a:lnTo>
                                          <a:pt x="879" y="8545"/>
                                        </a:lnTo>
                                        <a:lnTo>
                                          <a:pt x="1026" y="8510"/>
                                        </a:lnTo>
                                        <a:lnTo>
                                          <a:pt x="1172" y="8471"/>
                                        </a:lnTo>
                                        <a:lnTo>
                                          <a:pt x="1318" y="8428"/>
                                        </a:lnTo>
                                        <a:lnTo>
                                          <a:pt x="1463" y="8381"/>
                                        </a:lnTo>
                                        <a:lnTo>
                                          <a:pt x="1606" y="8330"/>
                                        </a:lnTo>
                                        <a:lnTo>
                                          <a:pt x="1749" y="8276"/>
                                        </a:lnTo>
                                        <a:lnTo>
                                          <a:pt x="1890" y="8218"/>
                                        </a:lnTo>
                                        <a:lnTo>
                                          <a:pt x="2029" y="8157"/>
                                        </a:lnTo>
                                        <a:lnTo>
                                          <a:pt x="2167" y="8094"/>
                                        </a:lnTo>
                                        <a:lnTo>
                                          <a:pt x="2302" y="8028"/>
                                        </a:lnTo>
                                        <a:lnTo>
                                          <a:pt x="2435" y="7958"/>
                                        </a:lnTo>
                                        <a:lnTo>
                                          <a:pt x="2567" y="7888"/>
                                        </a:lnTo>
                                        <a:lnTo>
                                          <a:pt x="2695" y="7815"/>
                                        </a:lnTo>
                                        <a:lnTo>
                                          <a:pt x="2819" y="7742"/>
                                        </a:lnTo>
                                        <a:lnTo>
                                          <a:pt x="2942" y="7666"/>
                                        </a:lnTo>
                                        <a:lnTo>
                                          <a:pt x="3060" y="7589"/>
                                        </a:lnTo>
                                        <a:lnTo>
                                          <a:pt x="3177" y="7511"/>
                                        </a:lnTo>
                                        <a:lnTo>
                                          <a:pt x="3288" y="7433"/>
                                        </a:lnTo>
                                        <a:lnTo>
                                          <a:pt x="3396" y="7354"/>
                                        </a:lnTo>
                                        <a:lnTo>
                                          <a:pt x="3499" y="7274"/>
                                        </a:lnTo>
                                        <a:lnTo>
                                          <a:pt x="3600" y="7195"/>
                                        </a:lnTo>
                                        <a:lnTo>
                                          <a:pt x="3695" y="7116"/>
                                        </a:lnTo>
                                        <a:lnTo>
                                          <a:pt x="3785" y="7037"/>
                                        </a:lnTo>
                                        <a:lnTo>
                                          <a:pt x="3870" y="6959"/>
                                        </a:lnTo>
                                        <a:lnTo>
                                          <a:pt x="3951" y="6883"/>
                                        </a:lnTo>
                                        <a:lnTo>
                                          <a:pt x="4026" y="6806"/>
                                        </a:lnTo>
                                        <a:lnTo>
                                          <a:pt x="4108" y="6719"/>
                                        </a:lnTo>
                                        <a:lnTo>
                                          <a:pt x="4190" y="6628"/>
                                        </a:lnTo>
                                        <a:lnTo>
                                          <a:pt x="4271" y="6535"/>
                                        </a:lnTo>
                                        <a:lnTo>
                                          <a:pt x="4353" y="6437"/>
                                        </a:lnTo>
                                        <a:lnTo>
                                          <a:pt x="4432" y="6337"/>
                                        </a:lnTo>
                                        <a:lnTo>
                                          <a:pt x="4510" y="6233"/>
                                        </a:lnTo>
                                        <a:lnTo>
                                          <a:pt x="4588" y="6127"/>
                                        </a:lnTo>
                                        <a:lnTo>
                                          <a:pt x="4665" y="6017"/>
                                        </a:lnTo>
                                        <a:lnTo>
                                          <a:pt x="4740" y="5905"/>
                                        </a:lnTo>
                                        <a:lnTo>
                                          <a:pt x="4813" y="5789"/>
                                        </a:lnTo>
                                        <a:lnTo>
                                          <a:pt x="4884" y="5671"/>
                                        </a:lnTo>
                                        <a:lnTo>
                                          <a:pt x="4953" y="5550"/>
                                        </a:lnTo>
                                        <a:lnTo>
                                          <a:pt x="5021" y="5426"/>
                                        </a:lnTo>
                                        <a:lnTo>
                                          <a:pt x="5087" y="5299"/>
                                        </a:lnTo>
                                        <a:lnTo>
                                          <a:pt x="5150" y="5170"/>
                                        </a:lnTo>
                                        <a:lnTo>
                                          <a:pt x="5210" y="5039"/>
                                        </a:lnTo>
                                        <a:lnTo>
                                          <a:pt x="5268" y="4904"/>
                                        </a:lnTo>
                                        <a:lnTo>
                                          <a:pt x="5325" y="4767"/>
                                        </a:lnTo>
                                        <a:lnTo>
                                          <a:pt x="5376" y="4629"/>
                                        </a:lnTo>
                                        <a:lnTo>
                                          <a:pt x="5426" y="4487"/>
                                        </a:lnTo>
                                        <a:lnTo>
                                          <a:pt x="5473" y="4344"/>
                                        </a:lnTo>
                                        <a:lnTo>
                                          <a:pt x="5516" y="4198"/>
                                        </a:lnTo>
                                        <a:lnTo>
                                          <a:pt x="5556" y="4048"/>
                                        </a:lnTo>
                                        <a:lnTo>
                                          <a:pt x="5592" y="3898"/>
                                        </a:lnTo>
                                        <a:lnTo>
                                          <a:pt x="5625" y="3746"/>
                                        </a:lnTo>
                                        <a:lnTo>
                                          <a:pt x="5653" y="3591"/>
                                        </a:lnTo>
                                        <a:lnTo>
                                          <a:pt x="5678" y="3434"/>
                                        </a:lnTo>
                                        <a:lnTo>
                                          <a:pt x="5699" y="3276"/>
                                        </a:lnTo>
                                        <a:lnTo>
                                          <a:pt x="5715" y="3115"/>
                                        </a:lnTo>
                                        <a:lnTo>
                                          <a:pt x="5726" y="2953"/>
                                        </a:lnTo>
                                        <a:lnTo>
                                          <a:pt x="5734" y="2789"/>
                                        </a:lnTo>
                                        <a:lnTo>
                                          <a:pt x="5737" y="2623"/>
                                        </a:lnTo>
                                        <a:lnTo>
                                          <a:pt x="5736" y="2548"/>
                                        </a:lnTo>
                                        <a:lnTo>
                                          <a:pt x="5734" y="2470"/>
                                        </a:lnTo>
                                        <a:lnTo>
                                          <a:pt x="5730" y="2389"/>
                                        </a:lnTo>
                                        <a:lnTo>
                                          <a:pt x="5724" y="2304"/>
                                        </a:lnTo>
                                        <a:lnTo>
                                          <a:pt x="5718" y="2217"/>
                                        </a:lnTo>
                                        <a:lnTo>
                                          <a:pt x="5709" y="2127"/>
                                        </a:lnTo>
                                        <a:lnTo>
                                          <a:pt x="5700" y="2034"/>
                                        </a:lnTo>
                                        <a:lnTo>
                                          <a:pt x="5688" y="1940"/>
                                        </a:lnTo>
                                        <a:lnTo>
                                          <a:pt x="5677" y="1845"/>
                                        </a:lnTo>
                                        <a:lnTo>
                                          <a:pt x="5663" y="1748"/>
                                        </a:lnTo>
                                        <a:lnTo>
                                          <a:pt x="5648" y="1650"/>
                                        </a:lnTo>
                                        <a:lnTo>
                                          <a:pt x="5632" y="1551"/>
                                        </a:lnTo>
                                        <a:lnTo>
                                          <a:pt x="5615" y="1454"/>
                                        </a:lnTo>
                                        <a:lnTo>
                                          <a:pt x="5597" y="1355"/>
                                        </a:lnTo>
                                        <a:lnTo>
                                          <a:pt x="5578" y="1257"/>
                                        </a:lnTo>
                                        <a:lnTo>
                                          <a:pt x="5558" y="1160"/>
                                        </a:lnTo>
                                        <a:lnTo>
                                          <a:pt x="5537" y="1065"/>
                                        </a:lnTo>
                                        <a:lnTo>
                                          <a:pt x="5515" y="971"/>
                                        </a:lnTo>
                                        <a:lnTo>
                                          <a:pt x="5492" y="879"/>
                                        </a:lnTo>
                                        <a:lnTo>
                                          <a:pt x="5468" y="788"/>
                                        </a:lnTo>
                                        <a:lnTo>
                                          <a:pt x="5444" y="701"/>
                                        </a:lnTo>
                                        <a:lnTo>
                                          <a:pt x="5419" y="616"/>
                                        </a:lnTo>
                                        <a:lnTo>
                                          <a:pt x="5393" y="535"/>
                                        </a:lnTo>
                                        <a:lnTo>
                                          <a:pt x="5367" y="456"/>
                                        </a:lnTo>
                                        <a:lnTo>
                                          <a:pt x="5339" y="382"/>
                                        </a:lnTo>
                                        <a:lnTo>
                                          <a:pt x="5312" y="312"/>
                                        </a:lnTo>
                                        <a:lnTo>
                                          <a:pt x="5284" y="247"/>
                                        </a:lnTo>
                                        <a:lnTo>
                                          <a:pt x="5256" y="186"/>
                                        </a:lnTo>
                                        <a:lnTo>
                                          <a:pt x="5226" y="131"/>
                                        </a:lnTo>
                                        <a:lnTo>
                                          <a:pt x="5198" y="82"/>
                                        </a:lnTo>
                                        <a:lnTo>
                                          <a:pt x="5168" y="38"/>
                                        </a:lnTo>
                                        <a:lnTo>
                                          <a:pt x="5137" y="0"/>
                                        </a:lnTo>
                                        <a:lnTo>
                                          <a:pt x="5142" y="44"/>
                                        </a:lnTo>
                                        <a:lnTo>
                                          <a:pt x="5148" y="88"/>
                                        </a:lnTo>
                                        <a:lnTo>
                                          <a:pt x="5154" y="133"/>
                                        </a:lnTo>
                                        <a:lnTo>
                                          <a:pt x="5163" y="178"/>
                                        </a:lnTo>
                                        <a:lnTo>
                                          <a:pt x="5172" y="224"/>
                                        </a:lnTo>
                                        <a:lnTo>
                                          <a:pt x="5183" y="269"/>
                                        </a:lnTo>
                                        <a:lnTo>
                                          <a:pt x="5194" y="315"/>
                                        </a:lnTo>
                                        <a:lnTo>
                                          <a:pt x="5206" y="362"/>
                                        </a:lnTo>
                                        <a:lnTo>
                                          <a:pt x="5233" y="456"/>
                                        </a:lnTo>
                                        <a:lnTo>
                                          <a:pt x="5261" y="553"/>
                                        </a:lnTo>
                                        <a:lnTo>
                                          <a:pt x="5291" y="650"/>
                                        </a:lnTo>
                                        <a:lnTo>
                                          <a:pt x="5321" y="751"/>
                                        </a:lnTo>
                                        <a:lnTo>
                                          <a:pt x="5350" y="854"/>
                                        </a:lnTo>
                                        <a:lnTo>
                                          <a:pt x="5378" y="960"/>
                                        </a:lnTo>
                                        <a:lnTo>
                                          <a:pt x="5392" y="1012"/>
                                        </a:lnTo>
                                        <a:lnTo>
                                          <a:pt x="5405" y="1067"/>
                                        </a:lnTo>
                                        <a:lnTo>
                                          <a:pt x="5417" y="1121"/>
                                        </a:lnTo>
                                        <a:lnTo>
                                          <a:pt x="5427" y="1177"/>
                                        </a:lnTo>
                                        <a:lnTo>
                                          <a:pt x="5438" y="1233"/>
                                        </a:lnTo>
                                        <a:lnTo>
                                          <a:pt x="5447" y="1291"/>
                                        </a:lnTo>
                                        <a:lnTo>
                                          <a:pt x="5455" y="1348"/>
                                        </a:lnTo>
                                        <a:lnTo>
                                          <a:pt x="5462" y="1406"/>
                                        </a:lnTo>
                                        <a:lnTo>
                                          <a:pt x="5467" y="1465"/>
                                        </a:lnTo>
                                        <a:lnTo>
                                          <a:pt x="5472" y="1525"/>
                                        </a:lnTo>
                                        <a:lnTo>
                                          <a:pt x="5474" y="1586"/>
                                        </a:lnTo>
                                        <a:lnTo>
                                          <a:pt x="5475" y="16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B9B1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7" name="Freeform 27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90" y="314"/>
                                    <a:ext cx="1398" cy="1391"/>
                                  </a:xfrm>
                                  <a:custGeom>
                                    <a:avLst/>
                                    <a:gdLst>
                                      <a:gd name="T0" fmla="*/ 5945 w 12585"/>
                                      <a:gd name="T1" fmla="*/ 5546 h 12512"/>
                                      <a:gd name="T2" fmla="*/ 6221 w 12585"/>
                                      <a:gd name="T3" fmla="*/ 5827 h 12512"/>
                                      <a:gd name="T4" fmla="*/ 5535 w 12585"/>
                                      <a:gd name="T5" fmla="*/ 6127 h 12512"/>
                                      <a:gd name="T6" fmla="*/ 3629 w 12585"/>
                                      <a:gd name="T7" fmla="*/ 7631 h 12512"/>
                                      <a:gd name="T8" fmla="*/ 5663 w 12585"/>
                                      <a:gd name="T9" fmla="*/ 7768 h 12512"/>
                                      <a:gd name="T10" fmla="*/ 5835 w 12585"/>
                                      <a:gd name="T11" fmla="*/ 7227 h 12512"/>
                                      <a:gd name="T12" fmla="*/ 5019 w 12585"/>
                                      <a:gd name="T13" fmla="*/ 6331 h 12512"/>
                                      <a:gd name="T14" fmla="*/ 6109 w 12585"/>
                                      <a:gd name="T15" fmla="*/ 6892 h 12512"/>
                                      <a:gd name="T16" fmla="*/ 7102 w 12585"/>
                                      <a:gd name="T17" fmla="*/ 6423 h 12512"/>
                                      <a:gd name="T18" fmla="*/ 6580 w 12585"/>
                                      <a:gd name="T19" fmla="*/ 7187 h 12512"/>
                                      <a:gd name="T20" fmla="*/ 9479 w 12585"/>
                                      <a:gd name="T21" fmla="*/ 6629 h 12512"/>
                                      <a:gd name="T22" fmla="*/ 9969 w 12585"/>
                                      <a:gd name="T23" fmla="*/ 5533 h 12512"/>
                                      <a:gd name="T24" fmla="*/ 10710 w 12585"/>
                                      <a:gd name="T25" fmla="*/ 5877 h 12512"/>
                                      <a:gd name="T26" fmla="*/ 10413 w 12585"/>
                                      <a:gd name="T27" fmla="*/ 5856 h 12512"/>
                                      <a:gd name="T28" fmla="*/ 10262 w 12585"/>
                                      <a:gd name="T29" fmla="*/ 9214 h 12512"/>
                                      <a:gd name="T30" fmla="*/ 9074 w 12585"/>
                                      <a:gd name="T31" fmla="*/ 10215 h 12512"/>
                                      <a:gd name="T32" fmla="*/ 6533 w 12585"/>
                                      <a:gd name="T33" fmla="*/ 10562 h 12512"/>
                                      <a:gd name="T34" fmla="*/ 4359 w 12585"/>
                                      <a:gd name="T35" fmla="*/ 11042 h 12512"/>
                                      <a:gd name="T36" fmla="*/ 2716 w 12585"/>
                                      <a:gd name="T37" fmla="*/ 9245 h 12512"/>
                                      <a:gd name="T38" fmla="*/ 2008 w 12585"/>
                                      <a:gd name="T39" fmla="*/ 7072 h 12512"/>
                                      <a:gd name="T40" fmla="*/ 1813 w 12585"/>
                                      <a:gd name="T41" fmla="*/ 7461 h 12512"/>
                                      <a:gd name="T42" fmla="*/ 2117 w 12585"/>
                                      <a:gd name="T43" fmla="*/ 6343 h 12512"/>
                                      <a:gd name="T44" fmla="*/ 2374 w 12585"/>
                                      <a:gd name="T45" fmla="*/ 6662 h 12512"/>
                                      <a:gd name="T46" fmla="*/ 6098 w 12585"/>
                                      <a:gd name="T47" fmla="*/ 2305 h 12512"/>
                                      <a:gd name="T48" fmla="*/ 7673 w 12585"/>
                                      <a:gd name="T49" fmla="*/ 1839 h 12512"/>
                                      <a:gd name="T50" fmla="*/ 8985 w 12585"/>
                                      <a:gd name="T51" fmla="*/ 4288 h 12512"/>
                                      <a:gd name="T52" fmla="*/ 7245 w 12585"/>
                                      <a:gd name="T53" fmla="*/ 5731 h 12512"/>
                                      <a:gd name="T54" fmla="*/ 6364 w 12585"/>
                                      <a:gd name="T55" fmla="*/ 5336 h 12512"/>
                                      <a:gd name="T56" fmla="*/ 5139 w 12585"/>
                                      <a:gd name="T57" fmla="*/ 5602 h 12512"/>
                                      <a:gd name="T58" fmla="*/ 3669 w 12585"/>
                                      <a:gd name="T59" fmla="*/ 5166 h 12512"/>
                                      <a:gd name="T60" fmla="*/ 3797 w 12585"/>
                                      <a:gd name="T61" fmla="*/ 2822 h 12512"/>
                                      <a:gd name="T62" fmla="*/ 5550 w 12585"/>
                                      <a:gd name="T63" fmla="*/ 2201 h 12512"/>
                                      <a:gd name="T64" fmla="*/ 11866 w 12585"/>
                                      <a:gd name="T65" fmla="*/ 4042 h 12512"/>
                                      <a:gd name="T66" fmla="*/ 12337 w 12585"/>
                                      <a:gd name="T67" fmla="*/ 5525 h 12512"/>
                                      <a:gd name="T68" fmla="*/ 11473 w 12585"/>
                                      <a:gd name="T69" fmla="*/ 9469 h 12512"/>
                                      <a:gd name="T70" fmla="*/ 8266 w 12585"/>
                                      <a:gd name="T71" fmla="*/ 12010 h 12512"/>
                                      <a:gd name="T72" fmla="*/ 8069 w 12585"/>
                                      <a:gd name="T73" fmla="*/ 11903 h 12512"/>
                                      <a:gd name="T74" fmla="*/ 9776 w 12585"/>
                                      <a:gd name="T75" fmla="*/ 10851 h 12512"/>
                                      <a:gd name="T76" fmla="*/ 11298 w 12585"/>
                                      <a:gd name="T77" fmla="*/ 8989 h 12512"/>
                                      <a:gd name="T78" fmla="*/ 12051 w 12585"/>
                                      <a:gd name="T79" fmla="*/ 6931 h 12512"/>
                                      <a:gd name="T80" fmla="*/ 4246 w 12585"/>
                                      <a:gd name="T81" fmla="*/ 1102 h 12512"/>
                                      <a:gd name="T82" fmla="*/ 5329 w 12585"/>
                                      <a:gd name="T83" fmla="*/ 1071 h 12512"/>
                                      <a:gd name="T84" fmla="*/ 4901 w 12585"/>
                                      <a:gd name="T85" fmla="*/ 1205 h 12512"/>
                                      <a:gd name="T86" fmla="*/ 4005 w 12585"/>
                                      <a:gd name="T87" fmla="*/ 1752 h 12512"/>
                                      <a:gd name="T88" fmla="*/ 6551 w 12585"/>
                                      <a:gd name="T89" fmla="*/ 592 h 12512"/>
                                      <a:gd name="T90" fmla="*/ 8054 w 12585"/>
                                      <a:gd name="T91" fmla="*/ 809 h 12512"/>
                                      <a:gd name="T92" fmla="*/ 7941 w 12585"/>
                                      <a:gd name="T93" fmla="*/ 933 h 12512"/>
                                      <a:gd name="T94" fmla="*/ 6615 w 12585"/>
                                      <a:gd name="T95" fmla="*/ 990 h 12512"/>
                                      <a:gd name="T96" fmla="*/ 1051 w 12585"/>
                                      <a:gd name="T97" fmla="*/ 3168 h 12512"/>
                                      <a:gd name="T98" fmla="*/ 3982 w 12585"/>
                                      <a:gd name="T99" fmla="*/ 640 h 12512"/>
                                      <a:gd name="T100" fmla="*/ 4670 w 12585"/>
                                      <a:gd name="T101" fmla="*/ 548 h 12512"/>
                                      <a:gd name="T102" fmla="*/ 2929 w 12585"/>
                                      <a:gd name="T103" fmla="*/ 1568 h 12512"/>
                                      <a:gd name="T104" fmla="*/ 712 w 12585"/>
                                      <a:gd name="T105" fmla="*/ 4844 h 12512"/>
                                      <a:gd name="T106" fmla="*/ 645 w 12585"/>
                                      <a:gd name="T107" fmla="*/ 8303 h 12512"/>
                                      <a:gd name="T108" fmla="*/ 332 w 12585"/>
                                      <a:gd name="T109" fmla="*/ 7580 h 12512"/>
                                      <a:gd name="T110" fmla="*/ 9031 w 12585"/>
                                      <a:gd name="T111" fmla="*/ 11891 h 12512"/>
                                      <a:gd name="T112" fmla="*/ 11923 w 12585"/>
                                      <a:gd name="T113" fmla="*/ 9039 h 12512"/>
                                      <a:gd name="T114" fmla="*/ 11335 w 12585"/>
                                      <a:gd name="T115" fmla="*/ 2535 h 12512"/>
                                      <a:gd name="T116" fmla="*/ 3127 w 12585"/>
                                      <a:gd name="T117" fmla="*/ 864 h 12512"/>
                                      <a:gd name="T118" fmla="*/ 80 w 12585"/>
                                      <a:gd name="T119" fmla="*/ 7372 h 12512"/>
                                      <a:gd name="T120" fmla="*/ 904 w 12585"/>
                                      <a:gd name="T121" fmla="*/ 9503 h 12512"/>
                                      <a:gd name="T122" fmla="*/ 2545 w 12585"/>
                                      <a:gd name="T123" fmla="*/ 11291 h 125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12585" h="12512">
                                        <a:moveTo>
                                          <a:pt x="5427" y="5955"/>
                                        </a:moveTo>
                                        <a:lnTo>
                                          <a:pt x="5428" y="5934"/>
                                        </a:lnTo>
                                        <a:lnTo>
                                          <a:pt x="5430" y="5914"/>
                                        </a:lnTo>
                                        <a:lnTo>
                                          <a:pt x="5434" y="5894"/>
                                        </a:lnTo>
                                        <a:lnTo>
                                          <a:pt x="5441" y="5875"/>
                                        </a:lnTo>
                                        <a:lnTo>
                                          <a:pt x="5448" y="5855"/>
                                        </a:lnTo>
                                        <a:lnTo>
                                          <a:pt x="5458" y="5836"/>
                                        </a:lnTo>
                                        <a:lnTo>
                                          <a:pt x="5468" y="5817"/>
                                        </a:lnTo>
                                        <a:lnTo>
                                          <a:pt x="5480" y="5798"/>
                                        </a:lnTo>
                                        <a:lnTo>
                                          <a:pt x="5494" y="5780"/>
                                        </a:lnTo>
                                        <a:lnTo>
                                          <a:pt x="5507" y="5763"/>
                                        </a:lnTo>
                                        <a:lnTo>
                                          <a:pt x="5523" y="5746"/>
                                        </a:lnTo>
                                        <a:lnTo>
                                          <a:pt x="5540" y="5729"/>
                                        </a:lnTo>
                                        <a:lnTo>
                                          <a:pt x="5558" y="5713"/>
                                        </a:lnTo>
                                        <a:lnTo>
                                          <a:pt x="5576" y="5697"/>
                                        </a:lnTo>
                                        <a:lnTo>
                                          <a:pt x="5596" y="5682"/>
                                        </a:lnTo>
                                        <a:lnTo>
                                          <a:pt x="5616" y="5668"/>
                                        </a:lnTo>
                                        <a:lnTo>
                                          <a:pt x="5637" y="5654"/>
                                        </a:lnTo>
                                        <a:lnTo>
                                          <a:pt x="5659" y="5640"/>
                                        </a:lnTo>
                                        <a:lnTo>
                                          <a:pt x="5681" y="5628"/>
                                        </a:lnTo>
                                        <a:lnTo>
                                          <a:pt x="5704" y="5616"/>
                                        </a:lnTo>
                                        <a:lnTo>
                                          <a:pt x="5727" y="5605"/>
                                        </a:lnTo>
                                        <a:lnTo>
                                          <a:pt x="5751" y="5595"/>
                                        </a:lnTo>
                                        <a:lnTo>
                                          <a:pt x="5775" y="5586"/>
                                        </a:lnTo>
                                        <a:lnTo>
                                          <a:pt x="5799" y="5577"/>
                                        </a:lnTo>
                                        <a:lnTo>
                                          <a:pt x="5824" y="5569"/>
                                        </a:lnTo>
                                        <a:lnTo>
                                          <a:pt x="5848" y="5563"/>
                                        </a:lnTo>
                                        <a:lnTo>
                                          <a:pt x="5872" y="5557"/>
                                        </a:lnTo>
                                        <a:lnTo>
                                          <a:pt x="5896" y="5552"/>
                                        </a:lnTo>
                                        <a:lnTo>
                                          <a:pt x="5921" y="5548"/>
                                        </a:lnTo>
                                        <a:lnTo>
                                          <a:pt x="5945" y="5546"/>
                                        </a:lnTo>
                                        <a:lnTo>
                                          <a:pt x="5968" y="5544"/>
                                        </a:lnTo>
                                        <a:lnTo>
                                          <a:pt x="5993" y="5544"/>
                                        </a:lnTo>
                                        <a:lnTo>
                                          <a:pt x="6031" y="5544"/>
                                        </a:lnTo>
                                        <a:lnTo>
                                          <a:pt x="6052" y="5544"/>
                                        </a:lnTo>
                                        <a:lnTo>
                                          <a:pt x="6073" y="5546"/>
                                        </a:lnTo>
                                        <a:lnTo>
                                          <a:pt x="6094" y="5548"/>
                                        </a:lnTo>
                                        <a:lnTo>
                                          <a:pt x="6114" y="5551"/>
                                        </a:lnTo>
                                        <a:lnTo>
                                          <a:pt x="6133" y="5555"/>
                                        </a:lnTo>
                                        <a:lnTo>
                                          <a:pt x="6152" y="5561"/>
                                        </a:lnTo>
                                        <a:lnTo>
                                          <a:pt x="6170" y="5568"/>
                                        </a:lnTo>
                                        <a:lnTo>
                                          <a:pt x="6186" y="5575"/>
                                        </a:lnTo>
                                        <a:lnTo>
                                          <a:pt x="6201" y="5585"/>
                                        </a:lnTo>
                                        <a:lnTo>
                                          <a:pt x="6215" y="5596"/>
                                        </a:lnTo>
                                        <a:lnTo>
                                          <a:pt x="6221" y="5602"/>
                                        </a:lnTo>
                                        <a:lnTo>
                                          <a:pt x="6226" y="5608"/>
                                        </a:lnTo>
                                        <a:lnTo>
                                          <a:pt x="6232" y="5615"/>
                                        </a:lnTo>
                                        <a:lnTo>
                                          <a:pt x="6237" y="5622"/>
                                        </a:lnTo>
                                        <a:lnTo>
                                          <a:pt x="6241" y="5630"/>
                                        </a:lnTo>
                                        <a:lnTo>
                                          <a:pt x="6244" y="5637"/>
                                        </a:lnTo>
                                        <a:lnTo>
                                          <a:pt x="6249" y="5646"/>
                                        </a:lnTo>
                                        <a:lnTo>
                                          <a:pt x="6251" y="5654"/>
                                        </a:lnTo>
                                        <a:lnTo>
                                          <a:pt x="6253" y="5664"/>
                                        </a:lnTo>
                                        <a:lnTo>
                                          <a:pt x="6255" y="5673"/>
                                        </a:lnTo>
                                        <a:lnTo>
                                          <a:pt x="6255" y="5684"/>
                                        </a:lnTo>
                                        <a:lnTo>
                                          <a:pt x="6256" y="5694"/>
                                        </a:lnTo>
                                        <a:lnTo>
                                          <a:pt x="6255" y="5717"/>
                                        </a:lnTo>
                                        <a:lnTo>
                                          <a:pt x="6252" y="5739"/>
                                        </a:lnTo>
                                        <a:lnTo>
                                          <a:pt x="6247" y="5761"/>
                                        </a:lnTo>
                                        <a:lnTo>
                                          <a:pt x="6240" y="5783"/>
                                        </a:lnTo>
                                        <a:lnTo>
                                          <a:pt x="6232" y="5804"/>
                                        </a:lnTo>
                                        <a:lnTo>
                                          <a:pt x="6221" y="5827"/>
                                        </a:lnTo>
                                        <a:lnTo>
                                          <a:pt x="6210" y="5847"/>
                                        </a:lnTo>
                                        <a:lnTo>
                                          <a:pt x="6196" y="5868"/>
                                        </a:lnTo>
                                        <a:lnTo>
                                          <a:pt x="6181" y="5886"/>
                                        </a:lnTo>
                                        <a:lnTo>
                                          <a:pt x="6164" y="5906"/>
                                        </a:lnTo>
                                        <a:lnTo>
                                          <a:pt x="6147" y="5925"/>
                                        </a:lnTo>
                                        <a:lnTo>
                                          <a:pt x="6128" y="5943"/>
                                        </a:lnTo>
                                        <a:lnTo>
                                          <a:pt x="6108" y="5961"/>
                                        </a:lnTo>
                                        <a:lnTo>
                                          <a:pt x="6087" y="5978"/>
                                        </a:lnTo>
                                        <a:lnTo>
                                          <a:pt x="6066" y="5994"/>
                                        </a:lnTo>
                                        <a:lnTo>
                                          <a:pt x="6042" y="6009"/>
                                        </a:lnTo>
                                        <a:lnTo>
                                          <a:pt x="6018" y="6025"/>
                                        </a:lnTo>
                                        <a:lnTo>
                                          <a:pt x="5994" y="6039"/>
                                        </a:lnTo>
                                        <a:lnTo>
                                          <a:pt x="5968" y="6053"/>
                                        </a:lnTo>
                                        <a:lnTo>
                                          <a:pt x="5943" y="6065"/>
                                        </a:lnTo>
                                        <a:lnTo>
                                          <a:pt x="5917" y="6077"/>
                                        </a:lnTo>
                                        <a:lnTo>
                                          <a:pt x="5890" y="6087"/>
                                        </a:lnTo>
                                        <a:lnTo>
                                          <a:pt x="5863" y="6098"/>
                                        </a:lnTo>
                                        <a:lnTo>
                                          <a:pt x="5835" y="6106"/>
                                        </a:lnTo>
                                        <a:lnTo>
                                          <a:pt x="5808" y="6115"/>
                                        </a:lnTo>
                                        <a:lnTo>
                                          <a:pt x="5780" y="6122"/>
                                        </a:lnTo>
                                        <a:lnTo>
                                          <a:pt x="5752" y="6128"/>
                                        </a:lnTo>
                                        <a:lnTo>
                                          <a:pt x="5724" y="6134"/>
                                        </a:lnTo>
                                        <a:lnTo>
                                          <a:pt x="5697" y="6137"/>
                                        </a:lnTo>
                                        <a:lnTo>
                                          <a:pt x="5669" y="6140"/>
                                        </a:lnTo>
                                        <a:lnTo>
                                          <a:pt x="5642" y="6142"/>
                                        </a:lnTo>
                                        <a:lnTo>
                                          <a:pt x="5614" y="6142"/>
                                        </a:lnTo>
                                        <a:lnTo>
                                          <a:pt x="5590" y="6142"/>
                                        </a:lnTo>
                                        <a:lnTo>
                                          <a:pt x="5572" y="6140"/>
                                        </a:lnTo>
                                        <a:lnTo>
                                          <a:pt x="5558" y="6137"/>
                                        </a:lnTo>
                                        <a:lnTo>
                                          <a:pt x="5548" y="6132"/>
                                        </a:lnTo>
                                        <a:lnTo>
                                          <a:pt x="5535" y="6127"/>
                                        </a:lnTo>
                                        <a:lnTo>
                                          <a:pt x="5519" y="6121"/>
                                        </a:lnTo>
                                        <a:lnTo>
                                          <a:pt x="5497" y="6114"/>
                                        </a:lnTo>
                                        <a:lnTo>
                                          <a:pt x="5464" y="6104"/>
                                        </a:lnTo>
                                        <a:lnTo>
                                          <a:pt x="5456" y="6071"/>
                                        </a:lnTo>
                                        <a:lnTo>
                                          <a:pt x="5448" y="6048"/>
                                        </a:lnTo>
                                        <a:lnTo>
                                          <a:pt x="5442" y="6033"/>
                                        </a:lnTo>
                                        <a:lnTo>
                                          <a:pt x="5436" y="6022"/>
                                        </a:lnTo>
                                        <a:lnTo>
                                          <a:pt x="5432" y="6012"/>
                                        </a:lnTo>
                                        <a:lnTo>
                                          <a:pt x="5429" y="5999"/>
                                        </a:lnTo>
                                        <a:lnTo>
                                          <a:pt x="5427" y="5981"/>
                                        </a:lnTo>
                                        <a:lnTo>
                                          <a:pt x="5427" y="5955"/>
                                        </a:lnTo>
                                        <a:close/>
                                        <a:moveTo>
                                          <a:pt x="2712" y="7149"/>
                                        </a:moveTo>
                                        <a:lnTo>
                                          <a:pt x="2739" y="7167"/>
                                        </a:lnTo>
                                        <a:lnTo>
                                          <a:pt x="2766" y="7186"/>
                                        </a:lnTo>
                                        <a:lnTo>
                                          <a:pt x="2796" y="7207"/>
                                        </a:lnTo>
                                        <a:lnTo>
                                          <a:pt x="2830" y="7230"/>
                                        </a:lnTo>
                                        <a:lnTo>
                                          <a:pt x="2870" y="7258"/>
                                        </a:lnTo>
                                        <a:lnTo>
                                          <a:pt x="2920" y="7291"/>
                                        </a:lnTo>
                                        <a:lnTo>
                                          <a:pt x="2979" y="7329"/>
                                        </a:lnTo>
                                        <a:lnTo>
                                          <a:pt x="3051" y="7374"/>
                                        </a:lnTo>
                                        <a:lnTo>
                                          <a:pt x="3088" y="7404"/>
                                        </a:lnTo>
                                        <a:lnTo>
                                          <a:pt x="3128" y="7432"/>
                                        </a:lnTo>
                                        <a:lnTo>
                                          <a:pt x="3171" y="7459"/>
                                        </a:lnTo>
                                        <a:lnTo>
                                          <a:pt x="3219" y="7484"/>
                                        </a:lnTo>
                                        <a:lnTo>
                                          <a:pt x="3270" y="7509"/>
                                        </a:lnTo>
                                        <a:lnTo>
                                          <a:pt x="3323" y="7532"/>
                                        </a:lnTo>
                                        <a:lnTo>
                                          <a:pt x="3380" y="7554"/>
                                        </a:lnTo>
                                        <a:lnTo>
                                          <a:pt x="3438" y="7575"/>
                                        </a:lnTo>
                                        <a:lnTo>
                                          <a:pt x="3500" y="7594"/>
                                        </a:lnTo>
                                        <a:lnTo>
                                          <a:pt x="3564" y="7613"/>
                                        </a:lnTo>
                                        <a:lnTo>
                                          <a:pt x="3629" y="7631"/>
                                        </a:lnTo>
                                        <a:lnTo>
                                          <a:pt x="3698" y="7646"/>
                                        </a:lnTo>
                                        <a:lnTo>
                                          <a:pt x="3767" y="7662"/>
                                        </a:lnTo>
                                        <a:lnTo>
                                          <a:pt x="3839" y="7677"/>
                                        </a:lnTo>
                                        <a:lnTo>
                                          <a:pt x="3912" y="7689"/>
                                        </a:lnTo>
                                        <a:lnTo>
                                          <a:pt x="3986" y="7702"/>
                                        </a:lnTo>
                                        <a:lnTo>
                                          <a:pt x="4061" y="7714"/>
                                        </a:lnTo>
                                        <a:lnTo>
                                          <a:pt x="4137" y="7724"/>
                                        </a:lnTo>
                                        <a:lnTo>
                                          <a:pt x="4213" y="7734"/>
                                        </a:lnTo>
                                        <a:lnTo>
                                          <a:pt x="4290" y="7742"/>
                                        </a:lnTo>
                                        <a:lnTo>
                                          <a:pt x="4368" y="7750"/>
                                        </a:lnTo>
                                        <a:lnTo>
                                          <a:pt x="4447" y="7758"/>
                                        </a:lnTo>
                                        <a:lnTo>
                                          <a:pt x="4524" y="7764"/>
                                        </a:lnTo>
                                        <a:lnTo>
                                          <a:pt x="4602" y="7769"/>
                                        </a:lnTo>
                                        <a:lnTo>
                                          <a:pt x="4679" y="7775"/>
                                        </a:lnTo>
                                        <a:lnTo>
                                          <a:pt x="4756" y="7779"/>
                                        </a:lnTo>
                                        <a:lnTo>
                                          <a:pt x="4833" y="7782"/>
                                        </a:lnTo>
                                        <a:lnTo>
                                          <a:pt x="4908" y="7785"/>
                                        </a:lnTo>
                                        <a:lnTo>
                                          <a:pt x="4983" y="7787"/>
                                        </a:lnTo>
                                        <a:lnTo>
                                          <a:pt x="5056" y="7788"/>
                                        </a:lnTo>
                                        <a:lnTo>
                                          <a:pt x="5128" y="7789"/>
                                        </a:lnTo>
                                        <a:lnTo>
                                          <a:pt x="5197" y="7789"/>
                                        </a:lnTo>
                                        <a:lnTo>
                                          <a:pt x="5297" y="7790"/>
                                        </a:lnTo>
                                        <a:lnTo>
                                          <a:pt x="5378" y="7791"/>
                                        </a:lnTo>
                                        <a:lnTo>
                                          <a:pt x="5446" y="7791"/>
                                        </a:lnTo>
                                        <a:lnTo>
                                          <a:pt x="5504" y="7789"/>
                                        </a:lnTo>
                                        <a:lnTo>
                                          <a:pt x="5531" y="7788"/>
                                        </a:lnTo>
                                        <a:lnTo>
                                          <a:pt x="5556" y="7786"/>
                                        </a:lnTo>
                                        <a:lnTo>
                                          <a:pt x="5581" y="7783"/>
                                        </a:lnTo>
                                        <a:lnTo>
                                          <a:pt x="5608" y="7779"/>
                                        </a:lnTo>
                                        <a:lnTo>
                                          <a:pt x="5634" y="7775"/>
                                        </a:lnTo>
                                        <a:lnTo>
                                          <a:pt x="5663" y="7768"/>
                                        </a:lnTo>
                                        <a:lnTo>
                                          <a:pt x="5692" y="7761"/>
                                        </a:lnTo>
                                        <a:lnTo>
                                          <a:pt x="5725" y="7753"/>
                                        </a:lnTo>
                                        <a:lnTo>
                                          <a:pt x="5715" y="7734"/>
                                        </a:lnTo>
                                        <a:lnTo>
                                          <a:pt x="5703" y="7713"/>
                                        </a:lnTo>
                                        <a:lnTo>
                                          <a:pt x="5690" y="7689"/>
                                        </a:lnTo>
                                        <a:lnTo>
                                          <a:pt x="5679" y="7665"/>
                                        </a:lnTo>
                                        <a:lnTo>
                                          <a:pt x="5667" y="7640"/>
                                        </a:lnTo>
                                        <a:lnTo>
                                          <a:pt x="5659" y="7615"/>
                                        </a:lnTo>
                                        <a:lnTo>
                                          <a:pt x="5655" y="7602"/>
                                        </a:lnTo>
                                        <a:lnTo>
                                          <a:pt x="5652" y="7590"/>
                                        </a:lnTo>
                                        <a:lnTo>
                                          <a:pt x="5651" y="7578"/>
                                        </a:lnTo>
                                        <a:lnTo>
                                          <a:pt x="5650" y="7565"/>
                                        </a:lnTo>
                                        <a:lnTo>
                                          <a:pt x="5651" y="7546"/>
                                        </a:lnTo>
                                        <a:lnTo>
                                          <a:pt x="5651" y="7528"/>
                                        </a:lnTo>
                                        <a:lnTo>
                                          <a:pt x="5653" y="7510"/>
                                        </a:lnTo>
                                        <a:lnTo>
                                          <a:pt x="5655" y="7493"/>
                                        </a:lnTo>
                                        <a:lnTo>
                                          <a:pt x="5659" y="7477"/>
                                        </a:lnTo>
                                        <a:lnTo>
                                          <a:pt x="5662" y="7461"/>
                                        </a:lnTo>
                                        <a:lnTo>
                                          <a:pt x="5666" y="7447"/>
                                        </a:lnTo>
                                        <a:lnTo>
                                          <a:pt x="5670" y="7432"/>
                                        </a:lnTo>
                                        <a:lnTo>
                                          <a:pt x="5674" y="7418"/>
                                        </a:lnTo>
                                        <a:lnTo>
                                          <a:pt x="5681" y="7405"/>
                                        </a:lnTo>
                                        <a:lnTo>
                                          <a:pt x="5686" y="7392"/>
                                        </a:lnTo>
                                        <a:lnTo>
                                          <a:pt x="5692" y="7380"/>
                                        </a:lnTo>
                                        <a:lnTo>
                                          <a:pt x="5706" y="7357"/>
                                        </a:lnTo>
                                        <a:lnTo>
                                          <a:pt x="5722" y="7336"/>
                                        </a:lnTo>
                                        <a:lnTo>
                                          <a:pt x="5738" y="7316"/>
                                        </a:lnTo>
                                        <a:lnTo>
                                          <a:pt x="5756" y="7297"/>
                                        </a:lnTo>
                                        <a:lnTo>
                                          <a:pt x="5775" y="7278"/>
                                        </a:lnTo>
                                        <a:lnTo>
                                          <a:pt x="5794" y="7262"/>
                                        </a:lnTo>
                                        <a:lnTo>
                                          <a:pt x="5835" y="7227"/>
                                        </a:lnTo>
                                        <a:lnTo>
                                          <a:pt x="5877" y="7191"/>
                                        </a:lnTo>
                                        <a:lnTo>
                                          <a:pt x="5839" y="7187"/>
                                        </a:lnTo>
                                        <a:lnTo>
                                          <a:pt x="5802" y="7180"/>
                                        </a:lnTo>
                                        <a:lnTo>
                                          <a:pt x="5764" y="7170"/>
                                        </a:lnTo>
                                        <a:lnTo>
                                          <a:pt x="5726" y="7159"/>
                                        </a:lnTo>
                                        <a:lnTo>
                                          <a:pt x="5688" y="7144"/>
                                        </a:lnTo>
                                        <a:lnTo>
                                          <a:pt x="5651" y="7128"/>
                                        </a:lnTo>
                                        <a:lnTo>
                                          <a:pt x="5613" y="7109"/>
                                        </a:lnTo>
                                        <a:lnTo>
                                          <a:pt x="5576" y="7088"/>
                                        </a:lnTo>
                                        <a:lnTo>
                                          <a:pt x="5539" y="7066"/>
                                        </a:lnTo>
                                        <a:lnTo>
                                          <a:pt x="5502" y="7042"/>
                                        </a:lnTo>
                                        <a:lnTo>
                                          <a:pt x="5466" y="7016"/>
                                        </a:lnTo>
                                        <a:lnTo>
                                          <a:pt x="5431" y="6988"/>
                                        </a:lnTo>
                                        <a:lnTo>
                                          <a:pt x="5397" y="6959"/>
                                        </a:lnTo>
                                        <a:lnTo>
                                          <a:pt x="5364" y="6928"/>
                                        </a:lnTo>
                                        <a:lnTo>
                                          <a:pt x="5331" y="6897"/>
                                        </a:lnTo>
                                        <a:lnTo>
                                          <a:pt x="5299" y="6863"/>
                                        </a:lnTo>
                                        <a:lnTo>
                                          <a:pt x="5268" y="6829"/>
                                        </a:lnTo>
                                        <a:lnTo>
                                          <a:pt x="5239" y="6794"/>
                                        </a:lnTo>
                                        <a:lnTo>
                                          <a:pt x="5211" y="6758"/>
                                        </a:lnTo>
                                        <a:lnTo>
                                          <a:pt x="5185" y="6721"/>
                                        </a:lnTo>
                                        <a:lnTo>
                                          <a:pt x="5159" y="6683"/>
                                        </a:lnTo>
                                        <a:lnTo>
                                          <a:pt x="5136" y="6646"/>
                                        </a:lnTo>
                                        <a:lnTo>
                                          <a:pt x="5115" y="6607"/>
                                        </a:lnTo>
                                        <a:lnTo>
                                          <a:pt x="5095" y="6568"/>
                                        </a:lnTo>
                                        <a:lnTo>
                                          <a:pt x="5077" y="6529"/>
                                        </a:lnTo>
                                        <a:lnTo>
                                          <a:pt x="5061" y="6489"/>
                                        </a:lnTo>
                                        <a:lnTo>
                                          <a:pt x="5046" y="6450"/>
                                        </a:lnTo>
                                        <a:lnTo>
                                          <a:pt x="5035" y="6410"/>
                                        </a:lnTo>
                                        <a:lnTo>
                                          <a:pt x="5025" y="6371"/>
                                        </a:lnTo>
                                        <a:lnTo>
                                          <a:pt x="5019" y="6331"/>
                                        </a:lnTo>
                                        <a:lnTo>
                                          <a:pt x="5013" y="6292"/>
                                        </a:lnTo>
                                        <a:lnTo>
                                          <a:pt x="5011" y="6253"/>
                                        </a:lnTo>
                                        <a:lnTo>
                                          <a:pt x="5043" y="6275"/>
                                        </a:lnTo>
                                        <a:lnTo>
                                          <a:pt x="5073" y="6299"/>
                                        </a:lnTo>
                                        <a:lnTo>
                                          <a:pt x="5101" y="6323"/>
                                        </a:lnTo>
                                        <a:lnTo>
                                          <a:pt x="5129" y="6347"/>
                                        </a:lnTo>
                                        <a:lnTo>
                                          <a:pt x="5155" y="6372"/>
                                        </a:lnTo>
                                        <a:lnTo>
                                          <a:pt x="5181" y="6397"/>
                                        </a:lnTo>
                                        <a:lnTo>
                                          <a:pt x="5206" y="6424"/>
                                        </a:lnTo>
                                        <a:lnTo>
                                          <a:pt x="5231" y="6450"/>
                                        </a:lnTo>
                                        <a:lnTo>
                                          <a:pt x="5280" y="6503"/>
                                        </a:lnTo>
                                        <a:lnTo>
                                          <a:pt x="5330" y="6556"/>
                                        </a:lnTo>
                                        <a:lnTo>
                                          <a:pt x="5355" y="6582"/>
                                        </a:lnTo>
                                        <a:lnTo>
                                          <a:pt x="5381" y="6608"/>
                                        </a:lnTo>
                                        <a:lnTo>
                                          <a:pt x="5408" y="6634"/>
                                        </a:lnTo>
                                        <a:lnTo>
                                          <a:pt x="5436" y="6658"/>
                                        </a:lnTo>
                                        <a:lnTo>
                                          <a:pt x="5466" y="6682"/>
                                        </a:lnTo>
                                        <a:lnTo>
                                          <a:pt x="5497" y="6706"/>
                                        </a:lnTo>
                                        <a:lnTo>
                                          <a:pt x="5530" y="6729"/>
                                        </a:lnTo>
                                        <a:lnTo>
                                          <a:pt x="5563" y="6750"/>
                                        </a:lnTo>
                                        <a:lnTo>
                                          <a:pt x="5599" y="6771"/>
                                        </a:lnTo>
                                        <a:lnTo>
                                          <a:pt x="5637" y="6790"/>
                                        </a:lnTo>
                                        <a:lnTo>
                                          <a:pt x="5679" y="6807"/>
                                        </a:lnTo>
                                        <a:lnTo>
                                          <a:pt x="5722" y="6824"/>
                                        </a:lnTo>
                                        <a:lnTo>
                                          <a:pt x="5767" y="6839"/>
                                        </a:lnTo>
                                        <a:lnTo>
                                          <a:pt x="5816" y="6853"/>
                                        </a:lnTo>
                                        <a:lnTo>
                                          <a:pt x="5868" y="6864"/>
                                        </a:lnTo>
                                        <a:lnTo>
                                          <a:pt x="5923" y="6874"/>
                                        </a:lnTo>
                                        <a:lnTo>
                                          <a:pt x="5981" y="6882"/>
                                        </a:lnTo>
                                        <a:lnTo>
                                          <a:pt x="6043" y="6887"/>
                                        </a:lnTo>
                                        <a:lnTo>
                                          <a:pt x="6109" y="6892"/>
                                        </a:lnTo>
                                        <a:lnTo>
                                          <a:pt x="6179" y="6893"/>
                                        </a:lnTo>
                                        <a:lnTo>
                                          <a:pt x="6216" y="6892"/>
                                        </a:lnTo>
                                        <a:lnTo>
                                          <a:pt x="6253" y="6889"/>
                                        </a:lnTo>
                                        <a:lnTo>
                                          <a:pt x="6291" y="6886"/>
                                        </a:lnTo>
                                        <a:lnTo>
                                          <a:pt x="6329" y="6882"/>
                                        </a:lnTo>
                                        <a:lnTo>
                                          <a:pt x="6367" y="6876"/>
                                        </a:lnTo>
                                        <a:lnTo>
                                          <a:pt x="6405" y="6868"/>
                                        </a:lnTo>
                                        <a:lnTo>
                                          <a:pt x="6443" y="6861"/>
                                        </a:lnTo>
                                        <a:lnTo>
                                          <a:pt x="6481" y="6852"/>
                                        </a:lnTo>
                                        <a:lnTo>
                                          <a:pt x="6518" y="6841"/>
                                        </a:lnTo>
                                        <a:lnTo>
                                          <a:pt x="6555" y="6829"/>
                                        </a:lnTo>
                                        <a:lnTo>
                                          <a:pt x="6592" y="6816"/>
                                        </a:lnTo>
                                        <a:lnTo>
                                          <a:pt x="6629" y="6802"/>
                                        </a:lnTo>
                                        <a:lnTo>
                                          <a:pt x="6665" y="6787"/>
                                        </a:lnTo>
                                        <a:lnTo>
                                          <a:pt x="6700" y="6773"/>
                                        </a:lnTo>
                                        <a:lnTo>
                                          <a:pt x="6735" y="6756"/>
                                        </a:lnTo>
                                        <a:lnTo>
                                          <a:pt x="6769" y="6738"/>
                                        </a:lnTo>
                                        <a:lnTo>
                                          <a:pt x="6801" y="6720"/>
                                        </a:lnTo>
                                        <a:lnTo>
                                          <a:pt x="6832" y="6701"/>
                                        </a:lnTo>
                                        <a:lnTo>
                                          <a:pt x="6863" y="6681"/>
                                        </a:lnTo>
                                        <a:lnTo>
                                          <a:pt x="6893" y="6661"/>
                                        </a:lnTo>
                                        <a:lnTo>
                                          <a:pt x="6921" y="6639"/>
                                        </a:lnTo>
                                        <a:lnTo>
                                          <a:pt x="6948" y="6618"/>
                                        </a:lnTo>
                                        <a:lnTo>
                                          <a:pt x="6973" y="6595"/>
                                        </a:lnTo>
                                        <a:lnTo>
                                          <a:pt x="6996" y="6572"/>
                                        </a:lnTo>
                                        <a:lnTo>
                                          <a:pt x="7018" y="6549"/>
                                        </a:lnTo>
                                        <a:lnTo>
                                          <a:pt x="7040" y="6524"/>
                                        </a:lnTo>
                                        <a:lnTo>
                                          <a:pt x="7058" y="6499"/>
                                        </a:lnTo>
                                        <a:lnTo>
                                          <a:pt x="7075" y="6474"/>
                                        </a:lnTo>
                                        <a:lnTo>
                                          <a:pt x="7089" y="6449"/>
                                        </a:lnTo>
                                        <a:lnTo>
                                          <a:pt x="7102" y="6423"/>
                                        </a:lnTo>
                                        <a:lnTo>
                                          <a:pt x="7113" y="6396"/>
                                        </a:lnTo>
                                        <a:lnTo>
                                          <a:pt x="7121" y="6369"/>
                                        </a:lnTo>
                                        <a:lnTo>
                                          <a:pt x="7314" y="6348"/>
                                        </a:lnTo>
                                        <a:lnTo>
                                          <a:pt x="7297" y="6385"/>
                                        </a:lnTo>
                                        <a:lnTo>
                                          <a:pt x="7266" y="6450"/>
                                        </a:lnTo>
                                        <a:lnTo>
                                          <a:pt x="7225" y="6532"/>
                                        </a:lnTo>
                                        <a:lnTo>
                                          <a:pt x="7177" y="6624"/>
                                        </a:lnTo>
                                        <a:lnTo>
                                          <a:pt x="7128" y="6717"/>
                                        </a:lnTo>
                                        <a:lnTo>
                                          <a:pt x="7083" y="6800"/>
                                        </a:lnTo>
                                        <a:lnTo>
                                          <a:pt x="7063" y="6836"/>
                                        </a:lnTo>
                                        <a:lnTo>
                                          <a:pt x="7045" y="6865"/>
                                        </a:lnTo>
                                        <a:lnTo>
                                          <a:pt x="7030" y="6888"/>
                                        </a:lnTo>
                                        <a:lnTo>
                                          <a:pt x="7017" y="6904"/>
                                        </a:lnTo>
                                        <a:lnTo>
                                          <a:pt x="6965" y="6962"/>
                                        </a:lnTo>
                                        <a:lnTo>
                                          <a:pt x="6913" y="7016"/>
                                        </a:lnTo>
                                        <a:lnTo>
                                          <a:pt x="6886" y="7041"/>
                                        </a:lnTo>
                                        <a:lnTo>
                                          <a:pt x="6859" y="7065"/>
                                        </a:lnTo>
                                        <a:lnTo>
                                          <a:pt x="6831" y="7087"/>
                                        </a:lnTo>
                                        <a:lnTo>
                                          <a:pt x="6802" y="7108"/>
                                        </a:lnTo>
                                        <a:lnTo>
                                          <a:pt x="6786" y="7118"/>
                                        </a:lnTo>
                                        <a:lnTo>
                                          <a:pt x="6771" y="7126"/>
                                        </a:lnTo>
                                        <a:lnTo>
                                          <a:pt x="6754" y="7135"/>
                                        </a:lnTo>
                                        <a:lnTo>
                                          <a:pt x="6737" y="7143"/>
                                        </a:lnTo>
                                        <a:lnTo>
                                          <a:pt x="6720" y="7151"/>
                                        </a:lnTo>
                                        <a:lnTo>
                                          <a:pt x="6702" y="7158"/>
                                        </a:lnTo>
                                        <a:lnTo>
                                          <a:pt x="6683" y="7164"/>
                                        </a:lnTo>
                                        <a:lnTo>
                                          <a:pt x="6664" y="7170"/>
                                        </a:lnTo>
                                        <a:lnTo>
                                          <a:pt x="6644" y="7175"/>
                                        </a:lnTo>
                                        <a:lnTo>
                                          <a:pt x="6623" y="7180"/>
                                        </a:lnTo>
                                        <a:lnTo>
                                          <a:pt x="6602" y="7184"/>
                                        </a:lnTo>
                                        <a:lnTo>
                                          <a:pt x="6580" y="7187"/>
                                        </a:lnTo>
                                        <a:lnTo>
                                          <a:pt x="6555" y="7189"/>
                                        </a:lnTo>
                                        <a:lnTo>
                                          <a:pt x="6531" y="7191"/>
                                        </a:lnTo>
                                        <a:lnTo>
                                          <a:pt x="6506" y="7192"/>
                                        </a:lnTo>
                                        <a:lnTo>
                                          <a:pt x="6480" y="7192"/>
                                        </a:lnTo>
                                        <a:lnTo>
                                          <a:pt x="6553" y="7235"/>
                                        </a:lnTo>
                                        <a:lnTo>
                                          <a:pt x="6555" y="7343"/>
                                        </a:lnTo>
                                        <a:lnTo>
                                          <a:pt x="6354" y="7478"/>
                                        </a:lnTo>
                                        <a:lnTo>
                                          <a:pt x="6516" y="7679"/>
                                        </a:lnTo>
                                        <a:lnTo>
                                          <a:pt x="6610" y="7678"/>
                                        </a:lnTo>
                                        <a:lnTo>
                                          <a:pt x="6714" y="7673"/>
                                        </a:lnTo>
                                        <a:lnTo>
                                          <a:pt x="6824" y="7662"/>
                                        </a:lnTo>
                                        <a:lnTo>
                                          <a:pt x="6940" y="7646"/>
                                        </a:lnTo>
                                        <a:lnTo>
                                          <a:pt x="7064" y="7627"/>
                                        </a:lnTo>
                                        <a:lnTo>
                                          <a:pt x="7193" y="7602"/>
                                        </a:lnTo>
                                        <a:lnTo>
                                          <a:pt x="7325" y="7574"/>
                                        </a:lnTo>
                                        <a:lnTo>
                                          <a:pt x="7463" y="7541"/>
                                        </a:lnTo>
                                        <a:lnTo>
                                          <a:pt x="7603" y="7504"/>
                                        </a:lnTo>
                                        <a:lnTo>
                                          <a:pt x="7746" y="7463"/>
                                        </a:lnTo>
                                        <a:lnTo>
                                          <a:pt x="7890" y="7419"/>
                                        </a:lnTo>
                                        <a:lnTo>
                                          <a:pt x="8035" y="7371"/>
                                        </a:lnTo>
                                        <a:lnTo>
                                          <a:pt x="8181" y="7318"/>
                                        </a:lnTo>
                                        <a:lnTo>
                                          <a:pt x="8326" y="7264"/>
                                        </a:lnTo>
                                        <a:lnTo>
                                          <a:pt x="8468" y="7205"/>
                                        </a:lnTo>
                                        <a:lnTo>
                                          <a:pt x="8610" y="7143"/>
                                        </a:lnTo>
                                        <a:lnTo>
                                          <a:pt x="8749" y="7078"/>
                                        </a:lnTo>
                                        <a:lnTo>
                                          <a:pt x="8884" y="7009"/>
                                        </a:lnTo>
                                        <a:lnTo>
                                          <a:pt x="9014" y="6939"/>
                                        </a:lnTo>
                                        <a:lnTo>
                                          <a:pt x="9140" y="6864"/>
                                        </a:lnTo>
                                        <a:lnTo>
                                          <a:pt x="9260" y="6788"/>
                                        </a:lnTo>
                                        <a:lnTo>
                                          <a:pt x="9374" y="6710"/>
                                        </a:lnTo>
                                        <a:lnTo>
                                          <a:pt x="9479" y="6629"/>
                                        </a:lnTo>
                                        <a:lnTo>
                                          <a:pt x="9578" y="6545"/>
                                        </a:lnTo>
                                        <a:lnTo>
                                          <a:pt x="9668" y="6459"/>
                                        </a:lnTo>
                                        <a:lnTo>
                                          <a:pt x="9747" y="6372"/>
                                        </a:lnTo>
                                        <a:lnTo>
                                          <a:pt x="9817" y="6283"/>
                                        </a:lnTo>
                                        <a:lnTo>
                                          <a:pt x="9876" y="6191"/>
                                        </a:lnTo>
                                        <a:lnTo>
                                          <a:pt x="9922" y="6099"/>
                                        </a:lnTo>
                                        <a:lnTo>
                                          <a:pt x="9957" y="6004"/>
                                        </a:lnTo>
                                        <a:lnTo>
                                          <a:pt x="9978" y="5909"/>
                                        </a:lnTo>
                                        <a:lnTo>
                                          <a:pt x="9986" y="5812"/>
                                        </a:lnTo>
                                        <a:lnTo>
                                          <a:pt x="9986" y="5807"/>
                                        </a:lnTo>
                                        <a:lnTo>
                                          <a:pt x="9985" y="5801"/>
                                        </a:lnTo>
                                        <a:lnTo>
                                          <a:pt x="9983" y="5796"/>
                                        </a:lnTo>
                                        <a:lnTo>
                                          <a:pt x="9982" y="5791"/>
                                        </a:lnTo>
                                        <a:lnTo>
                                          <a:pt x="9975" y="5781"/>
                                        </a:lnTo>
                                        <a:lnTo>
                                          <a:pt x="9968" y="5773"/>
                                        </a:lnTo>
                                        <a:lnTo>
                                          <a:pt x="9949" y="5754"/>
                                        </a:lnTo>
                                        <a:lnTo>
                                          <a:pt x="9926" y="5734"/>
                                        </a:lnTo>
                                        <a:lnTo>
                                          <a:pt x="9914" y="5722"/>
                                        </a:lnTo>
                                        <a:lnTo>
                                          <a:pt x="9901" y="5710"/>
                                        </a:lnTo>
                                        <a:lnTo>
                                          <a:pt x="9889" y="5695"/>
                                        </a:lnTo>
                                        <a:lnTo>
                                          <a:pt x="9876" y="5678"/>
                                        </a:lnTo>
                                        <a:lnTo>
                                          <a:pt x="9864" y="5659"/>
                                        </a:lnTo>
                                        <a:lnTo>
                                          <a:pt x="9854" y="5638"/>
                                        </a:lnTo>
                                        <a:lnTo>
                                          <a:pt x="9848" y="5627"/>
                                        </a:lnTo>
                                        <a:lnTo>
                                          <a:pt x="9844" y="5614"/>
                                        </a:lnTo>
                                        <a:lnTo>
                                          <a:pt x="9840" y="5600"/>
                                        </a:lnTo>
                                        <a:lnTo>
                                          <a:pt x="9836" y="5587"/>
                                        </a:lnTo>
                                        <a:lnTo>
                                          <a:pt x="9870" y="5571"/>
                                        </a:lnTo>
                                        <a:lnTo>
                                          <a:pt x="9902" y="5557"/>
                                        </a:lnTo>
                                        <a:lnTo>
                                          <a:pt x="9935" y="5544"/>
                                        </a:lnTo>
                                        <a:lnTo>
                                          <a:pt x="9969" y="5533"/>
                                        </a:lnTo>
                                        <a:lnTo>
                                          <a:pt x="9987" y="5529"/>
                                        </a:lnTo>
                                        <a:lnTo>
                                          <a:pt x="10006" y="5525"/>
                                        </a:lnTo>
                                        <a:lnTo>
                                          <a:pt x="10025" y="5521"/>
                                        </a:lnTo>
                                        <a:lnTo>
                                          <a:pt x="10045" y="5517"/>
                                        </a:lnTo>
                                        <a:lnTo>
                                          <a:pt x="10066" y="5515"/>
                                        </a:lnTo>
                                        <a:lnTo>
                                          <a:pt x="10088" y="5513"/>
                                        </a:lnTo>
                                        <a:lnTo>
                                          <a:pt x="10112" y="5512"/>
                                        </a:lnTo>
                                        <a:lnTo>
                                          <a:pt x="10137" y="5512"/>
                                        </a:lnTo>
                                        <a:lnTo>
                                          <a:pt x="10170" y="5513"/>
                                        </a:lnTo>
                                        <a:lnTo>
                                          <a:pt x="10203" y="5515"/>
                                        </a:lnTo>
                                        <a:lnTo>
                                          <a:pt x="10234" y="5520"/>
                                        </a:lnTo>
                                        <a:lnTo>
                                          <a:pt x="10265" y="5526"/>
                                        </a:lnTo>
                                        <a:lnTo>
                                          <a:pt x="10296" y="5533"/>
                                        </a:lnTo>
                                        <a:lnTo>
                                          <a:pt x="10326" y="5542"/>
                                        </a:lnTo>
                                        <a:lnTo>
                                          <a:pt x="10356" y="5552"/>
                                        </a:lnTo>
                                        <a:lnTo>
                                          <a:pt x="10385" y="5564"/>
                                        </a:lnTo>
                                        <a:lnTo>
                                          <a:pt x="10413" y="5576"/>
                                        </a:lnTo>
                                        <a:lnTo>
                                          <a:pt x="10440" y="5591"/>
                                        </a:lnTo>
                                        <a:lnTo>
                                          <a:pt x="10467" y="5607"/>
                                        </a:lnTo>
                                        <a:lnTo>
                                          <a:pt x="10492" y="5624"/>
                                        </a:lnTo>
                                        <a:lnTo>
                                          <a:pt x="10517" y="5641"/>
                                        </a:lnTo>
                                        <a:lnTo>
                                          <a:pt x="10541" y="5660"/>
                                        </a:lnTo>
                                        <a:lnTo>
                                          <a:pt x="10564" y="5680"/>
                                        </a:lnTo>
                                        <a:lnTo>
                                          <a:pt x="10586" y="5701"/>
                                        </a:lnTo>
                                        <a:lnTo>
                                          <a:pt x="10608" y="5725"/>
                                        </a:lnTo>
                                        <a:lnTo>
                                          <a:pt x="10627" y="5748"/>
                                        </a:lnTo>
                                        <a:lnTo>
                                          <a:pt x="10646" y="5772"/>
                                        </a:lnTo>
                                        <a:lnTo>
                                          <a:pt x="10664" y="5797"/>
                                        </a:lnTo>
                                        <a:lnTo>
                                          <a:pt x="10681" y="5822"/>
                                        </a:lnTo>
                                        <a:lnTo>
                                          <a:pt x="10696" y="5850"/>
                                        </a:lnTo>
                                        <a:lnTo>
                                          <a:pt x="10710" y="5877"/>
                                        </a:lnTo>
                                        <a:lnTo>
                                          <a:pt x="10723" y="5904"/>
                                        </a:lnTo>
                                        <a:lnTo>
                                          <a:pt x="10735" y="5934"/>
                                        </a:lnTo>
                                        <a:lnTo>
                                          <a:pt x="10745" y="5963"/>
                                        </a:lnTo>
                                        <a:lnTo>
                                          <a:pt x="10754" y="5993"/>
                                        </a:lnTo>
                                        <a:lnTo>
                                          <a:pt x="10762" y="6023"/>
                                        </a:lnTo>
                                        <a:lnTo>
                                          <a:pt x="10767" y="6055"/>
                                        </a:lnTo>
                                        <a:lnTo>
                                          <a:pt x="10773" y="6086"/>
                                        </a:lnTo>
                                        <a:lnTo>
                                          <a:pt x="10776" y="6118"/>
                                        </a:lnTo>
                                        <a:lnTo>
                                          <a:pt x="10777" y="6150"/>
                                        </a:lnTo>
                                        <a:lnTo>
                                          <a:pt x="10754" y="6122"/>
                                        </a:lnTo>
                                        <a:lnTo>
                                          <a:pt x="10732" y="6095"/>
                                        </a:lnTo>
                                        <a:lnTo>
                                          <a:pt x="10713" y="6067"/>
                                        </a:lnTo>
                                        <a:lnTo>
                                          <a:pt x="10695" y="6042"/>
                                        </a:lnTo>
                                        <a:lnTo>
                                          <a:pt x="10678" y="6018"/>
                                        </a:lnTo>
                                        <a:lnTo>
                                          <a:pt x="10663" y="5995"/>
                                        </a:lnTo>
                                        <a:lnTo>
                                          <a:pt x="10645" y="5973"/>
                                        </a:lnTo>
                                        <a:lnTo>
                                          <a:pt x="10627" y="5952"/>
                                        </a:lnTo>
                                        <a:lnTo>
                                          <a:pt x="10616" y="5942"/>
                                        </a:lnTo>
                                        <a:lnTo>
                                          <a:pt x="10607" y="5933"/>
                                        </a:lnTo>
                                        <a:lnTo>
                                          <a:pt x="10595" y="5924"/>
                                        </a:lnTo>
                                        <a:lnTo>
                                          <a:pt x="10583" y="5915"/>
                                        </a:lnTo>
                                        <a:lnTo>
                                          <a:pt x="10572" y="5907"/>
                                        </a:lnTo>
                                        <a:lnTo>
                                          <a:pt x="10558" y="5899"/>
                                        </a:lnTo>
                                        <a:lnTo>
                                          <a:pt x="10544" y="5893"/>
                                        </a:lnTo>
                                        <a:lnTo>
                                          <a:pt x="10528" y="5885"/>
                                        </a:lnTo>
                                        <a:lnTo>
                                          <a:pt x="10512" y="5879"/>
                                        </a:lnTo>
                                        <a:lnTo>
                                          <a:pt x="10496" y="5874"/>
                                        </a:lnTo>
                                        <a:lnTo>
                                          <a:pt x="10477" y="5869"/>
                                        </a:lnTo>
                                        <a:lnTo>
                                          <a:pt x="10456" y="5863"/>
                                        </a:lnTo>
                                        <a:lnTo>
                                          <a:pt x="10435" y="5859"/>
                                        </a:lnTo>
                                        <a:lnTo>
                                          <a:pt x="10413" y="5856"/>
                                        </a:lnTo>
                                        <a:lnTo>
                                          <a:pt x="10389" y="5853"/>
                                        </a:lnTo>
                                        <a:lnTo>
                                          <a:pt x="10362" y="5850"/>
                                        </a:lnTo>
                                        <a:lnTo>
                                          <a:pt x="10581" y="7381"/>
                                        </a:lnTo>
                                        <a:lnTo>
                                          <a:pt x="10584" y="7443"/>
                                        </a:lnTo>
                                        <a:lnTo>
                                          <a:pt x="10586" y="7507"/>
                                        </a:lnTo>
                                        <a:lnTo>
                                          <a:pt x="10586" y="7572"/>
                                        </a:lnTo>
                                        <a:lnTo>
                                          <a:pt x="10585" y="7638"/>
                                        </a:lnTo>
                                        <a:lnTo>
                                          <a:pt x="10583" y="7705"/>
                                        </a:lnTo>
                                        <a:lnTo>
                                          <a:pt x="10579" y="7774"/>
                                        </a:lnTo>
                                        <a:lnTo>
                                          <a:pt x="10574" y="7843"/>
                                        </a:lnTo>
                                        <a:lnTo>
                                          <a:pt x="10567" y="7913"/>
                                        </a:lnTo>
                                        <a:lnTo>
                                          <a:pt x="10560" y="7984"/>
                                        </a:lnTo>
                                        <a:lnTo>
                                          <a:pt x="10551" y="8055"/>
                                        </a:lnTo>
                                        <a:lnTo>
                                          <a:pt x="10541" y="8127"/>
                                        </a:lnTo>
                                        <a:lnTo>
                                          <a:pt x="10530" y="8198"/>
                                        </a:lnTo>
                                        <a:lnTo>
                                          <a:pt x="10519" y="8270"/>
                                        </a:lnTo>
                                        <a:lnTo>
                                          <a:pt x="10506" y="8340"/>
                                        </a:lnTo>
                                        <a:lnTo>
                                          <a:pt x="10492" y="8412"/>
                                        </a:lnTo>
                                        <a:lnTo>
                                          <a:pt x="10478" y="8481"/>
                                        </a:lnTo>
                                        <a:lnTo>
                                          <a:pt x="10463" y="8551"/>
                                        </a:lnTo>
                                        <a:lnTo>
                                          <a:pt x="10447" y="8619"/>
                                        </a:lnTo>
                                        <a:lnTo>
                                          <a:pt x="10430" y="8686"/>
                                        </a:lnTo>
                                        <a:lnTo>
                                          <a:pt x="10413" y="8752"/>
                                        </a:lnTo>
                                        <a:lnTo>
                                          <a:pt x="10395" y="8816"/>
                                        </a:lnTo>
                                        <a:lnTo>
                                          <a:pt x="10377" y="8880"/>
                                        </a:lnTo>
                                        <a:lnTo>
                                          <a:pt x="10358" y="8942"/>
                                        </a:lnTo>
                                        <a:lnTo>
                                          <a:pt x="10340" y="9000"/>
                                        </a:lnTo>
                                        <a:lnTo>
                                          <a:pt x="10320" y="9057"/>
                                        </a:lnTo>
                                        <a:lnTo>
                                          <a:pt x="10301" y="9112"/>
                                        </a:lnTo>
                                        <a:lnTo>
                                          <a:pt x="10281" y="9164"/>
                                        </a:lnTo>
                                        <a:lnTo>
                                          <a:pt x="10262" y="9214"/>
                                        </a:lnTo>
                                        <a:lnTo>
                                          <a:pt x="10242" y="9261"/>
                                        </a:lnTo>
                                        <a:lnTo>
                                          <a:pt x="10222" y="9305"/>
                                        </a:lnTo>
                                        <a:lnTo>
                                          <a:pt x="10202" y="9346"/>
                                        </a:lnTo>
                                        <a:lnTo>
                                          <a:pt x="10181" y="9384"/>
                                        </a:lnTo>
                                        <a:lnTo>
                                          <a:pt x="10152" y="9436"/>
                                        </a:lnTo>
                                        <a:lnTo>
                                          <a:pt x="10122" y="9486"/>
                                        </a:lnTo>
                                        <a:lnTo>
                                          <a:pt x="10092" y="9535"/>
                                        </a:lnTo>
                                        <a:lnTo>
                                          <a:pt x="10061" y="9581"/>
                                        </a:lnTo>
                                        <a:lnTo>
                                          <a:pt x="10029" y="9625"/>
                                        </a:lnTo>
                                        <a:lnTo>
                                          <a:pt x="9997" y="9667"/>
                                        </a:lnTo>
                                        <a:lnTo>
                                          <a:pt x="9965" y="9708"/>
                                        </a:lnTo>
                                        <a:lnTo>
                                          <a:pt x="9932" y="9747"/>
                                        </a:lnTo>
                                        <a:lnTo>
                                          <a:pt x="9898" y="9785"/>
                                        </a:lnTo>
                                        <a:lnTo>
                                          <a:pt x="9863" y="9819"/>
                                        </a:lnTo>
                                        <a:lnTo>
                                          <a:pt x="9827" y="9854"/>
                                        </a:lnTo>
                                        <a:lnTo>
                                          <a:pt x="9790" y="9886"/>
                                        </a:lnTo>
                                        <a:lnTo>
                                          <a:pt x="9752" y="9917"/>
                                        </a:lnTo>
                                        <a:lnTo>
                                          <a:pt x="9713" y="9947"/>
                                        </a:lnTo>
                                        <a:lnTo>
                                          <a:pt x="9673" y="9974"/>
                                        </a:lnTo>
                                        <a:lnTo>
                                          <a:pt x="9632" y="10000"/>
                                        </a:lnTo>
                                        <a:lnTo>
                                          <a:pt x="9588" y="10026"/>
                                        </a:lnTo>
                                        <a:lnTo>
                                          <a:pt x="9545" y="10050"/>
                                        </a:lnTo>
                                        <a:lnTo>
                                          <a:pt x="9498" y="10073"/>
                                        </a:lnTo>
                                        <a:lnTo>
                                          <a:pt x="9452" y="10094"/>
                                        </a:lnTo>
                                        <a:lnTo>
                                          <a:pt x="9403" y="10114"/>
                                        </a:lnTo>
                                        <a:lnTo>
                                          <a:pt x="9352" y="10134"/>
                                        </a:lnTo>
                                        <a:lnTo>
                                          <a:pt x="9301" y="10152"/>
                                        </a:lnTo>
                                        <a:lnTo>
                                          <a:pt x="9247" y="10168"/>
                                        </a:lnTo>
                                        <a:lnTo>
                                          <a:pt x="9192" y="10185"/>
                                        </a:lnTo>
                                        <a:lnTo>
                                          <a:pt x="9133" y="10200"/>
                                        </a:lnTo>
                                        <a:lnTo>
                                          <a:pt x="9074" y="10215"/>
                                        </a:lnTo>
                                        <a:lnTo>
                                          <a:pt x="9012" y="10228"/>
                                        </a:lnTo>
                                        <a:lnTo>
                                          <a:pt x="8948" y="10241"/>
                                        </a:lnTo>
                                        <a:lnTo>
                                          <a:pt x="8883" y="10254"/>
                                        </a:lnTo>
                                        <a:lnTo>
                                          <a:pt x="8814" y="10264"/>
                                        </a:lnTo>
                                        <a:lnTo>
                                          <a:pt x="8744" y="10276"/>
                                        </a:lnTo>
                                        <a:lnTo>
                                          <a:pt x="8676" y="10285"/>
                                        </a:lnTo>
                                        <a:lnTo>
                                          <a:pt x="8607" y="10294"/>
                                        </a:lnTo>
                                        <a:lnTo>
                                          <a:pt x="8539" y="10302"/>
                                        </a:lnTo>
                                        <a:lnTo>
                                          <a:pt x="8471" y="10310"/>
                                        </a:lnTo>
                                        <a:lnTo>
                                          <a:pt x="8337" y="10324"/>
                                        </a:lnTo>
                                        <a:lnTo>
                                          <a:pt x="8203" y="10336"/>
                                        </a:lnTo>
                                        <a:lnTo>
                                          <a:pt x="8070" y="10346"/>
                                        </a:lnTo>
                                        <a:lnTo>
                                          <a:pt x="7939" y="10357"/>
                                        </a:lnTo>
                                        <a:lnTo>
                                          <a:pt x="7806" y="10366"/>
                                        </a:lnTo>
                                        <a:lnTo>
                                          <a:pt x="7675" y="10377"/>
                                        </a:lnTo>
                                        <a:lnTo>
                                          <a:pt x="7545" y="10387"/>
                                        </a:lnTo>
                                        <a:lnTo>
                                          <a:pt x="7415" y="10400"/>
                                        </a:lnTo>
                                        <a:lnTo>
                                          <a:pt x="7349" y="10407"/>
                                        </a:lnTo>
                                        <a:lnTo>
                                          <a:pt x="7285" y="10414"/>
                                        </a:lnTo>
                                        <a:lnTo>
                                          <a:pt x="7219" y="10422"/>
                                        </a:lnTo>
                                        <a:lnTo>
                                          <a:pt x="7155" y="10431"/>
                                        </a:lnTo>
                                        <a:lnTo>
                                          <a:pt x="7089" y="10441"/>
                                        </a:lnTo>
                                        <a:lnTo>
                                          <a:pt x="7024" y="10450"/>
                                        </a:lnTo>
                                        <a:lnTo>
                                          <a:pt x="6959" y="10462"/>
                                        </a:lnTo>
                                        <a:lnTo>
                                          <a:pt x="6894" y="10473"/>
                                        </a:lnTo>
                                        <a:lnTo>
                                          <a:pt x="6828" y="10487"/>
                                        </a:lnTo>
                                        <a:lnTo>
                                          <a:pt x="6764" y="10501"/>
                                        </a:lnTo>
                                        <a:lnTo>
                                          <a:pt x="6698" y="10516"/>
                                        </a:lnTo>
                                        <a:lnTo>
                                          <a:pt x="6633" y="10533"/>
                                        </a:lnTo>
                                        <a:lnTo>
                                          <a:pt x="6583" y="10547"/>
                                        </a:lnTo>
                                        <a:lnTo>
                                          <a:pt x="6533" y="10562"/>
                                        </a:lnTo>
                                        <a:lnTo>
                                          <a:pt x="6482" y="10579"/>
                                        </a:lnTo>
                                        <a:lnTo>
                                          <a:pt x="6432" y="10596"/>
                                        </a:lnTo>
                                        <a:lnTo>
                                          <a:pt x="6381" y="10615"/>
                                        </a:lnTo>
                                        <a:lnTo>
                                          <a:pt x="6329" y="10635"/>
                                        </a:lnTo>
                                        <a:lnTo>
                                          <a:pt x="6276" y="10655"/>
                                        </a:lnTo>
                                        <a:lnTo>
                                          <a:pt x="6224" y="10677"/>
                                        </a:lnTo>
                                        <a:lnTo>
                                          <a:pt x="6118" y="10721"/>
                                        </a:lnTo>
                                        <a:lnTo>
                                          <a:pt x="6009" y="10768"/>
                                        </a:lnTo>
                                        <a:lnTo>
                                          <a:pt x="5899" y="10815"/>
                                        </a:lnTo>
                                        <a:lnTo>
                                          <a:pt x="5788" y="10861"/>
                                        </a:lnTo>
                                        <a:lnTo>
                                          <a:pt x="5732" y="10883"/>
                                        </a:lnTo>
                                        <a:lnTo>
                                          <a:pt x="5674" y="10905"/>
                                        </a:lnTo>
                                        <a:lnTo>
                                          <a:pt x="5617" y="10926"/>
                                        </a:lnTo>
                                        <a:lnTo>
                                          <a:pt x="5560" y="10948"/>
                                        </a:lnTo>
                                        <a:lnTo>
                                          <a:pt x="5503" y="10966"/>
                                        </a:lnTo>
                                        <a:lnTo>
                                          <a:pt x="5445" y="10985"/>
                                        </a:lnTo>
                                        <a:lnTo>
                                          <a:pt x="5387" y="11003"/>
                                        </a:lnTo>
                                        <a:lnTo>
                                          <a:pt x="5329" y="11019"/>
                                        </a:lnTo>
                                        <a:lnTo>
                                          <a:pt x="5269" y="11034"/>
                                        </a:lnTo>
                                        <a:lnTo>
                                          <a:pt x="5211" y="11046"/>
                                        </a:lnTo>
                                        <a:lnTo>
                                          <a:pt x="5152" y="11058"/>
                                        </a:lnTo>
                                        <a:lnTo>
                                          <a:pt x="5093" y="11067"/>
                                        </a:lnTo>
                                        <a:lnTo>
                                          <a:pt x="5033" y="11076"/>
                                        </a:lnTo>
                                        <a:lnTo>
                                          <a:pt x="4973" y="11081"/>
                                        </a:lnTo>
                                        <a:lnTo>
                                          <a:pt x="4913" y="11084"/>
                                        </a:lnTo>
                                        <a:lnTo>
                                          <a:pt x="4854" y="11085"/>
                                        </a:lnTo>
                                        <a:lnTo>
                                          <a:pt x="4666" y="11085"/>
                                        </a:lnTo>
                                        <a:lnTo>
                                          <a:pt x="4587" y="11082"/>
                                        </a:lnTo>
                                        <a:lnTo>
                                          <a:pt x="4510" y="11074"/>
                                        </a:lnTo>
                                        <a:lnTo>
                                          <a:pt x="4434" y="11061"/>
                                        </a:lnTo>
                                        <a:lnTo>
                                          <a:pt x="4359" y="11042"/>
                                        </a:lnTo>
                                        <a:lnTo>
                                          <a:pt x="4285" y="11020"/>
                                        </a:lnTo>
                                        <a:lnTo>
                                          <a:pt x="4212" y="10993"/>
                                        </a:lnTo>
                                        <a:lnTo>
                                          <a:pt x="4141" y="10961"/>
                                        </a:lnTo>
                                        <a:lnTo>
                                          <a:pt x="4070" y="10925"/>
                                        </a:lnTo>
                                        <a:lnTo>
                                          <a:pt x="4001" y="10888"/>
                                        </a:lnTo>
                                        <a:lnTo>
                                          <a:pt x="3934" y="10844"/>
                                        </a:lnTo>
                                        <a:lnTo>
                                          <a:pt x="3867" y="10799"/>
                                        </a:lnTo>
                                        <a:lnTo>
                                          <a:pt x="3802" y="10751"/>
                                        </a:lnTo>
                                        <a:lnTo>
                                          <a:pt x="3738" y="10700"/>
                                        </a:lnTo>
                                        <a:lnTo>
                                          <a:pt x="3676" y="10647"/>
                                        </a:lnTo>
                                        <a:lnTo>
                                          <a:pt x="3615" y="10591"/>
                                        </a:lnTo>
                                        <a:lnTo>
                                          <a:pt x="3556" y="10533"/>
                                        </a:lnTo>
                                        <a:lnTo>
                                          <a:pt x="3499" y="10474"/>
                                        </a:lnTo>
                                        <a:lnTo>
                                          <a:pt x="3443" y="10413"/>
                                        </a:lnTo>
                                        <a:lnTo>
                                          <a:pt x="3389" y="10351"/>
                                        </a:lnTo>
                                        <a:lnTo>
                                          <a:pt x="3336" y="10288"/>
                                        </a:lnTo>
                                        <a:lnTo>
                                          <a:pt x="3286" y="10224"/>
                                        </a:lnTo>
                                        <a:lnTo>
                                          <a:pt x="3237" y="10160"/>
                                        </a:lnTo>
                                        <a:lnTo>
                                          <a:pt x="3190" y="10096"/>
                                        </a:lnTo>
                                        <a:lnTo>
                                          <a:pt x="3145" y="10032"/>
                                        </a:lnTo>
                                        <a:lnTo>
                                          <a:pt x="3102" y="9968"/>
                                        </a:lnTo>
                                        <a:lnTo>
                                          <a:pt x="3061" y="9904"/>
                                        </a:lnTo>
                                        <a:lnTo>
                                          <a:pt x="3022" y="9842"/>
                                        </a:lnTo>
                                        <a:lnTo>
                                          <a:pt x="2985" y="9779"/>
                                        </a:lnTo>
                                        <a:lnTo>
                                          <a:pt x="2950" y="9719"/>
                                        </a:lnTo>
                                        <a:lnTo>
                                          <a:pt x="2918" y="9660"/>
                                        </a:lnTo>
                                        <a:lnTo>
                                          <a:pt x="2887" y="9602"/>
                                        </a:lnTo>
                                        <a:lnTo>
                                          <a:pt x="2859" y="9546"/>
                                        </a:lnTo>
                                        <a:lnTo>
                                          <a:pt x="2804" y="9436"/>
                                        </a:lnTo>
                                        <a:lnTo>
                                          <a:pt x="2746" y="9312"/>
                                        </a:lnTo>
                                        <a:lnTo>
                                          <a:pt x="2716" y="9245"/>
                                        </a:lnTo>
                                        <a:lnTo>
                                          <a:pt x="2684" y="9177"/>
                                        </a:lnTo>
                                        <a:lnTo>
                                          <a:pt x="2652" y="9106"/>
                                        </a:lnTo>
                                        <a:lnTo>
                                          <a:pt x="2619" y="9032"/>
                                        </a:lnTo>
                                        <a:lnTo>
                                          <a:pt x="2587" y="8956"/>
                                        </a:lnTo>
                                        <a:lnTo>
                                          <a:pt x="2554" y="8879"/>
                                        </a:lnTo>
                                        <a:lnTo>
                                          <a:pt x="2521" y="8800"/>
                                        </a:lnTo>
                                        <a:lnTo>
                                          <a:pt x="2488" y="8718"/>
                                        </a:lnTo>
                                        <a:lnTo>
                                          <a:pt x="2455" y="8636"/>
                                        </a:lnTo>
                                        <a:lnTo>
                                          <a:pt x="2424" y="8552"/>
                                        </a:lnTo>
                                        <a:lnTo>
                                          <a:pt x="2392" y="8467"/>
                                        </a:lnTo>
                                        <a:lnTo>
                                          <a:pt x="2361" y="8381"/>
                                        </a:lnTo>
                                        <a:lnTo>
                                          <a:pt x="2332" y="8295"/>
                                        </a:lnTo>
                                        <a:lnTo>
                                          <a:pt x="2302" y="8209"/>
                                        </a:lnTo>
                                        <a:lnTo>
                                          <a:pt x="2275" y="8122"/>
                                        </a:lnTo>
                                        <a:lnTo>
                                          <a:pt x="2247" y="8034"/>
                                        </a:lnTo>
                                        <a:lnTo>
                                          <a:pt x="2222" y="7946"/>
                                        </a:lnTo>
                                        <a:lnTo>
                                          <a:pt x="2198" y="7860"/>
                                        </a:lnTo>
                                        <a:lnTo>
                                          <a:pt x="2176" y="7773"/>
                                        </a:lnTo>
                                        <a:lnTo>
                                          <a:pt x="2155" y="7686"/>
                                        </a:lnTo>
                                        <a:lnTo>
                                          <a:pt x="2137" y="7600"/>
                                        </a:lnTo>
                                        <a:lnTo>
                                          <a:pt x="2120" y="7516"/>
                                        </a:lnTo>
                                        <a:lnTo>
                                          <a:pt x="2105" y="7432"/>
                                        </a:lnTo>
                                        <a:lnTo>
                                          <a:pt x="2094" y="7350"/>
                                        </a:lnTo>
                                        <a:lnTo>
                                          <a:pt x="2084" y="7269"/>
                                        </a:lnTo>
                                        <a:lnTo>
                                          <a:pt x="2077" y="7189"/>
                                        </a:lnTo>
                                        <a:lnTo>
                                          <a:pt x="2073" y="7111"/>
                                        </a:lnTo>
                                        <a:lnTo>
                                          <a:pt x="2072" y="7036"/>
                                        </a:lnTo>
                                        <a:lnTo>
                                          <a:pt x="2055" y="7043"/>
                                        </a:lnTo>
                                        <a:lnTo>
                                          <a:pt x="2038" y="7051"/>
                                        </a:lnTo>
                                        <a:lnTo>
                                          <a:pt x="2023" y="7061"/>
                                        </a:lnTo>
                                        <a:lnTo>
                                          <a:pt x="2008" y="7072"/>
                                        </a:lnTo>
                                        <a:lnTo>
                                          <a:pt x="1995" y="7084"/>
                                        </a:lnTo>
                                        <a:lnTo>
                                          <a:pt x="1983" y="7098"/>
                                        </a:lnTo>
                                        <a:lnTo>
                                          <a:pt x="1971" y="7112"/>
                                        </a:lnTo>
                                        <a:lnTo>
                                          <a:pt x="1960" y="7127"/>
                                        </a:lnTo>
                                        <a:lnTo>
                                          <a:pt x="1951" y="7144"/>
                                        </a:lnTo>
                                        <a:lnTo>
                                          <a:pt x="1942" y="7162"/>
                                        </a:lnTo>
                                        <a:lnTo>
                                          <a:pt x="1934" y="7180"/>
                                        </a:lnTo>
                                        <a:lnTo>
                                          <a:pt x="1927" y="7199"/>
                                        </a:lnTo>
                                        <a:lnTo>
                                          <a:pt x="1920" y="7218"/>
                                        </a:lnTo>
                                        <a:lnTo>
                                          <a:pt x="1915" y="7238"/>
                                        </a:lnTo>
                                        <a:lnTo>
                                          <a:pt x="1910" y="7261"/>
                                        </a:lnTo>
                                        <a:lnTo>
                                          <a:pt x="1904" y="7282"/>
                                        </a:lnTo>
                                        <a:lnTo>
                                          <a:pt x="1900" y="7305"/>
                                        </a:lnTo>
                                        <a:lnTo>
                                          <a:pt x="1897" y="7327"/>
                                        </a:lnTo>
                                        <a:lnTo>
                                          <a:pt x="1894" y="7351"/>
                                        </a:lnTo>
                                        <a:lnTo>
                                          <a:pt x="1892" y="7374"/>
                                        </a:lnTo>
                                        <a:lnTo>
                                          <a:pt x="1888" y="7422"/>
                                        </a:lnTo>
                                        <a:lnTo>
                                          <a:pt x="1884" y="7472"/>
                                        </a:lnTo>
                                        <a:lnTo>
                                          <a:pt x="1882" y="7573"/>
                                        </a:lnTo>
                                        <a:lnTo>
                                          <a:pt x="1882" y="7673"/>
                                        </a:lnTo>
                                        <a:lnTo>
                                          <a:pt x="1872" y="7656"/>
                                        </a:lnTo>
                                        <a:lnTo>
                                          <a:pt x="1863" y="7639"/>
                                        </a:lnTo>
                                        <a:lnTo>
                                          <a:pt x="1855" y="7621"/>
                                        </a:lnTo>
                                        <a:lnTo>
                                          <a:pt x="1847" y="7603"/>
                                        </a:lnTo>
                                        <a:lnTo>
                                          <a:pt x="1840" y="7585"/>
                                        </a:lnTo>
                                        <a:lnTo>
                                          <a:pt x="1834" y="7566"/>
                                        </a:lnTo>
                                        <a:lnTo>
                                          <a:pt x="1828" y="7546"/>
                                        </a:lnTo>
                                        <a:lnTo>
                                          <a:pt x="1824" y="7527"/>
                                        </a:lnTo>
                                        <a:lnTo>
                                          <a:pt x="1820" y="7505"/>
                                        </a:lnTo>
                                        <a:lnTo>
                                          <a:pt x="1817" y="7483"/>
                                        </a:lnTo>
                                        <a:lnTo>
                                          <a:pt x="1813" y="7461"/>
                                        </a:lnTo>
                                        <a:lnTo>
                                          <a:pt x="1811" y="7437"/>
                                        </a:lnTo>
                                        <a:lnTo>
                                          <a:pt x="1809" y="7413"/>
                                        </a:lnTo>
                                        <a:lnTo>
                                          <a:pt x="1808" y="7389"/>
                                        </a:lnTo>
                                        <a:lnTo>
                                          <a:pt x="1807" y="7363"/>
                                        </a:lnTo>
                                        <a:lnTo>
                                          <a:pt x="1807" y="7335"/>
                                        </a:lnTo>
                                        <a:lnTo>
                                          <a:pt x="1808" y="7036"/>
                                        </a:lnTo>
                                        <a:lnTo>
                                          <a:pt x="1808" y="7005"/>
                                        </a:lnTo>
                                        <a:lnTo>
                                          <a:pt x="1810" y="6975"/>
                                        </a:lnTo>
                                        <a:lnTo>
                                          <a:pt x="1812" y="6943"/>
                                        </a:lnTo>
                                        <a:lnTo>
                                          <a:pt x="1817" y="6911"/>
                                        </a:lnTo>
                                        <a:lnTo>
                                          <a:pt x="1822" y="6880"/>
                                        </a:lnTo>
                                        <a:lnTo>
                                          <a:pt x="1827" y="6847"/>
                                        </a:lnTo>
                                        <a:lnTo>
                                          <a:pt x="1835" y="6816"/>
                                        </a:lnTo>
                                        <a:lnTo>
                                          <a:pt x="1842" y="6783"/>
                                        </a:lnTo>
                                        <a:lnTo>
                                          <a:pt x="1852" y="6752"/>
                                        </a:lnTo>
                                        <a:lnTo>
                                          <a:pt x="1861" y="6720"/>
                                        </a:lnTo>
                                        <a:lnTo>
                                          <a:pt x="1872" y="6689"/>
                                        </a:lnTo>
                                        <a:lnTo>
                                          <a:pt x="1883" y="6658"/>
                                        </a:lnTo>
                                        <a:lnTo>
                                          <a:pt x="1896" y="6628"/>
                                        </a:lnTo>
                                        <a:lnTo>
                                          <a:pt x="1910" y="6598"/>
                                        </a:lnTo>
                                        <a:lnTo>
                                          <a:pt x="1925" y="6569"/>
                                        </a:lnTo>
                                        <a:lnTo>
                                          <a:pt x="1940" y="6541"/>
                                        </a:lnTo>
                                        <a:lnTo>
                                          <a:pt x="1956" y="6514"/>
                                        </a:lnTo>
                                        <a:lnTo>
                                          <a:pt x="1974" y="6488"/>
                                        </a:lnTo>
                                        <a:lnTo>
                                          <a:pt x="1992" y="6463"/>
                                        </a:lnTo>
                                        <a:lnTo>
                                          <a:pt x="2011" y="6439"/>
                                        </a:lnTo>
                                        <a:lnTo>
                                          <a:pt x="2030" y="6417"/>
                                        </a:lnTo>
                                        <a:lnTo>
                                          <a:pt x="2051" y="6396"/>
                                        </a:lnTo>
                                        <a:lnTo>
                                          <a:pt x="2073" y="6376"/>
                                        </a:lnTo>
                                        <a:lnTo>
                                          <a:pt x="2095" y="6358"/>
                                        </a:lnTo>
                                        <a:lnTo>
                                          <a:pt x="2117" y="6343"/>
                                        </a:lnTo>
                                        <a:lnTo>
                                          <a:pt x="2141" y="6328"/>
                                        </a:lnTo>
                                        <a:lnTo>
                                          <a:pt x="2166" y="6316"/>
                                        </a:lnTo>
                                        <a:lnTo>
                                          <a:pt x="2191" y="6306"/>
                                        </a:lnTo>
                                        <a:lnTo>
                                          <a:pt x="2216" y="6298"/>
                                        </a:lnTo>
                                        <a:lnTo>
                                          <a:pt x="2244" y="6291"/>
                                        </a:lnTo>
                                        <a:lnTo>
                                          <a:pt x="2270" y="6288"/>
                                        </a:lnTo>
                                        <a:lnTo>
                                          <a:pt x="2299" y="6287"/>
                                        </a:lnTo>
                                        <a:lnTo>
                                          <a:pt x="2316" y="6287"/>
                                        </a:lnTo>
                                        <a:lnTo>
                                          <a:pt x="2332" y="6289"/>
                                        </a:lnTo>
                                        <a:lnTo>
                                          <a:pt x="2345" y="6292"/>
                                        </a:lnTo>
                                        <a:lnTo>
                                          <a:pt x="2358" y="6295"/>
                                        </a:lnTo>
                                        <a:lnTo>
                                          <a:pt x="2369" y="6301"/>
                                        </a:lnTo>
                                        <a:lnTo>
                                          <a:pt x="2378" y="6306"/>
                                        </a:lnTo>
                                        <a:lnTo>
                                          <a:pt x="2386" y="6313"/>
                                        </a:lnTo>
                                        <a:lnTo>
                                          <a:pt x="2392" y="6321"/>
                                        </a:lnTo>
                                        <a:lnTo>
                                          <a:pt x="2398" y="6329"/>
                                        </a:lnTo>
                                        <a:lnTo>
                                          <a:pt x="2403" y="6337"/>
                                        </a:lnTo>
                                        <a:lnTo>
                                          <a:pt x="2406" y="6348"/>
                                        </a:lnTo>
                                        <a:lnTo>
                                          <a:pt x="2408" y="6358"/>
                                        </a:lnTo>
                                        <a:lnTo>
                                          <a:pt x="2409" y="6369"/>
                                        </a:lnTo>
                                        <a:lnTo>
                                          <a:pt x="2410" y="6382"/>
                                        </a:lnTo>
                                        <a:lnTo>
                                          <a:pt x="2410" y="6394"/>
                                        </a:lnTo>
                                        <a:lnTo>
                                          <a:pt x="2409" y="6407"/>
                                        </a:lnTo>
                                        <a:lnTo>
                                          <a:pt x="2406" y="6434"/>
                                        </a:lnTo>
                                        <a:lnTo>
                                          <a:pt x="2401" y="6464"/>
                                        </a:lnTo>
                                        <a:lnTo>
                                          <a:pt x="2395" y="6495"/>
                                        </a:lnTo>
                                        <a:lnTo>
                                          <a:pt x="2390" y="6527"/>
                                        </a:lnTo>
                                        <a:lnTo>
                                          <a:pt x="2383" y="6560"/>
                                        </a:lnTo>
                                        <a:lnTo>
                                          <a:pt x="2378" y="6594"/>
                                        </a:lnTo>
                                        <a:lnTo>
                                          <a:pt x="2375" y="6628"/>
                                        </a:lnTo>
                                        <a:lnTo>
                                          <a:pt x="2374" y="6662"/>
                                        </a:lnTo>
                                        <a:lnTo>
                                          <a:pt x="2374" y="6681"/>
                                        </a:lnTo>
                                        <a:lnTo>
                                          <a:pt x="2376" y="6701"/>
                                        </a:lnTo>
                                        <a:lnTo>
                                          <a:pt x="2379" y="6720"/>
                                        </a:lnTo>
                                        <a:lnTo>
                                          <a:pt x="2382" y="6739"/>
                                        </a:lnTo>
                                        <a:lnTo>
                                          <a:pt x="2388" y="6759"/>
                                        </a:lnTo>
                                        <a:lnTo>
                                          <a:pt x="2393" y="6778"/>
                                        </a:lnTo>
                                        <a:lnTo>
                                          <a:pt x="2400" y="6796"/>
                                        </a:lnTo>
                                        <a:lnTo>
                                          <a:pt x="2408" y="6815"/>
                                        </a:lnTo>
                                        <a:lnTo>
                                          <a:pt x="2416" y="6833"/>
                                        </a:lnTo>
                                        <a:lnTo>
                                          <a:pt x="2426" y="6851"/>
                                        </a:lnTo>
                                        <a:lnTo>
                                          <a:pt x="2435" y="6868"/>
                                        </a:lnTo>
                                        <a:lnTo>
                                          <a:pt x="2446" y="6885"/>
                                        </a:lnTo>
                                        <a:lnTo>
                                          <a:pt x="2457" y="6902"/>
                                        </a:lnTo>
                                        <a:lnTo>
                                          <a:pt x="2469" y="6919"/>
                                        </a:lnTo>
                                        <a:lnTo>
                                          <a:pt x="2481" y="6936"/>
                                        </a:lnTo>
                                        <a:lnTo>
                                          <a:pt x="2493" y="6951"/>
                                        </a:lnTo>
                                        <a:lnTo>
                                          <a:pt x="2520" y="6983"/>
                                        </a:lnTo>
                                        <a:lnTo>
                                          <a:pt x="2547" y="7012"/>
                                        </a:lnTo>
                                        <a:lnTo>
                                          <a:pt x="2576" y="7040"/>
                                        </a:lnTo>
                                        <a:lnTo>
                                          <a:pt x="2604" y="7066"/>
                                        </a:lnTo>
                                        <a:lnTo>
                                          <a:pt x="2632" y="7090"/>
                                        </a:lnTo>
                                        <a:lnTo>
                                          <a:pt x="2659" y="7112"/>
                                        </a:lnTo>
                                        <a:lnTo>
                                          <a:pt x="2687" y="7131"/>
                                        </a:lnTo>
                                        <a:lnTo>
                                          <a:pt x="2712" y="7149"/>
                                        </a:lnTo>
                                        <a:close/>
                                        <a:moveTo>
                                          <a:pt x="5960" y="2510"/>
                                        </a:moveTo>
                                        <a:lnTo>
                                          <a:pt x="5979" y="2475"/>
                                        </a:lnTo>
                                        <a:lnTo>
                                          <a:pt x="5999" y="2440"/>
                                        </a:lnTo>
                                        <a:lnTo>
                                          <a:pt x="6022" y="2407"/>
                                        </a:lnTo>
                                        <a:lnTo>
                                          <a:pt x="6047" y="2372"/>
                                        </a:lnTo>
                                        <a:lnTo>
                                          <a:pt x="6072" y="2338"/>
                                        </a:lnTo>
                                        <a:lnTo>
                                          <a:pt x="6098" y="2305"/>
                                        </a:lnTo>
                                        <a:lnTo>
                                          <a:pt x="6127" y="2271"/>
                                        </a:lnTo>
                                        <a:lnTo>
                                          <a:pt x="6158" y="2238"/>
                                        </a:lnTo>
                                        <a:lnTo>
                                          <a:pt x="6189" y="2206"/>
                                        </a:lnTo>
                                        <a:lnTo>
                                          <a:pt x="6222" y="2173"/>
                                        </a:lnTo>
                                        <a:lnTo>
                                          <a:pt x="6256" y="2143"/>
                                        </a:lnTo>
                                        <a:lnTo>
                                          <a:pt x="6291" y="2112"/>
                                        </a:lnTo>
                                        <a:lnTo>
                                          <a:pt x="6328" y="2082"/>
                                        </a:lnTo>
                                        <a:lnTo>
                                          <a:pt x="6366" y="2053"/>
                                        </a:lnTo>
                                        <a:lnTo>
                                          <a:pt x="6404" y="2025"/>
                                        </a:lnTo>
                                        <a:lnTo>
                                          <a:pt x="6444" y="1998"/>
                                        </a:lnTo>
                                        <a:lnTo>
                                          <a:pt x="6486" y="1972"/>
                                        </a:lnTo>
                                        <a:lnTo>
                                          <a:pt x="6528" y="1947"/>
                                        </a:lnTo>
                                        <a:lnTo>
                                          <a:pt x="6571" y="1924"/>
                                        </a:lnTo>
                                        <a:lnTo>
                                          <a:pt x="6615" y="1902"/>
                                        </a:lnTo>
                                        <a:lnTo>
                                          <a:pt x="6660" y="1881"/>
                                        </a:lnTo>
                                        <a:lnTo>
                                          <a:pt x="6705" y="1861"/>
                                        </a:lnTo>
                                        <a:lnTo>
                                          <a:pt x="6753" y="1843"/>
                                        </a:lnTo>
                                        <a:lnTo>
                                          <a:pt x="6801" y="1827"/>
                                        </a:lnTo>
                                        <a:lnTo>
                                          <a:pt x="6848" y="1813"/>
                                        </a:lnTo>
                                        <a:lnTo>
                                          <a:pt x="6897" y="1799"/>
                                        </a:lnTo>
                                        <a:lnTo>
                                          <a:pt x="6947" y="1788"/>
                                        </a:lnTo>
                                        <a:lnTo>
                                          <a:pt x="6997" y="1779"/>
                                        </a:lnTo>
                                        <a:lnTo>
                                          <a:pt x="7048" y="1772"/>
                                        </a:lnTo>
                                        <a:lnTo>
                                          <a:pt x="7100" y="1766"/>
                                        </a:lnTo>
                                        <a:lnTo>
                                          <a:pt x="7152" y="1763"/>
                                        </a:lnTo>
                                        <a:lnTo>
                                          <a:pt x="7205" y="1762"/>
                                        </a:lnTo>
                                        <a:lnTo>
                                          <a:pt x="7302" y="1765"/>
                                        </a:lnTo>
                                        <a:lnTo>
                                          <a:pt x="7397" y="1775"/>
                                        </a:lnTo>
                                        <a:lnTo>
                                          <a:pt x="7491" y="1791"/>
                                        </a:lnTo>
                                        <a:lnTo>
                                          <a:pt x="7583" y="1812"/>
                                        </a:lnTo>
                                        <a:lnTo>
                                          <a:pt x="7673" y="1839"/>
                                        </a:lnTo>
                                        <a:lnTo>
                                          <a:pt x="7761" y="1871"/>
                                        </a:lnTo>
                                        <a:lnTo>
                                          <a:pt x="7847" y="1909"/>
                                        </a:lnTo>
                                        <a:lnTo>
                                          <a:pt x="7929" y="1952"/>
                                        </a:lnTo>
                                        <a:lnTo>
                                          <a:pt x="8010" y="2000"/>
                                        </a:lnTo>
                                        <a:lnTo>
                                          <a:pt x="8089" y="2051"/>
                                        </a:lnTo>
                                        <a:lnTo>
                                          <a:pt x="8164" y="2108"/>
                                        </a:lnTo>
                                        <a:lnTo>
                                          <a:pt x="8237" y="2169"/>
                                        </a:lnTo>
                                        <a:lnTo>
                                          <a:pt x="8308" y="2233"/>
                                        </a:lnTo>
                                        <a:lnTo>
                                          <a:pt x="8375" y="2301"/>
                                        </a:lnTo>
                                        <a:lnTo>
                                          <a:pt x="8440" y="2374"/>
                                        </a:lnTo>
                                        <a:lnTo>
                                          <a:pt x="8501" y="2449"/>
                                        </a:lnTo>
                                        <a:lnTo>
                                          <a:pt x="8559" y="2527"/>
                                        </a:lnTo>
                                        <a:lnTo>
                                          <a:pt x="8614" y="2608"/>
                                        </a:lnTo>
                                        <a:lnTo>
                                          <a:pt x="8667" y="2693"/>
                                        </a:lnTo>
                                        <a:lnTo>
                                          <a:pt x="8716" y="2779"/>
                                        </a:lnTo>
                                        <a:lnTo>
                                          <a:pt x="8761" y="2868"/>
                                        </a:lnTo>
                                        <a:lnTo>
                                          <a:pt x="8802" y="2959"/>
                                        </a:lnTo>
                                        <a:lnTo>
                                          <a:pt x="8841" y="3051"/>
                                        </a:lnTo>
                                        <a:lnTo>
                                          <a:pt x="8875" y="3146"/>
                                        </a:lnTo>
                                        <a:lnTo>
                                          <a:pt x="8906" y="3242"/>
                                        </a:lnTo>
                                        <a:lnTo>
                                          <a:pt x="8933" y="3339"/>
                                        </a:lnTo>
                                        <a:lnTo>
                                          <a:pt x="8956" y="3438"/>
                                        </a:lnTo>
                                        <a:lnTo>
                                          <a:pt x="8975" y="3537"/>
                                        </a:lnTo>
                                        <a:lnTo>
                                          <a:pt x="8990" y="3637"/>
                                        </a:lnTo>
                                        <a:lnTo>
                                          <a:pt x="9000" y="3737"/>
                                        </a:lnTo>
                                        <a:lnTo>
                                          <a:pt x="9007" y="3837"/>
                                        </a:lnTo>
                                        <a:lnTo>
                                          <a:pt x="9009" y="3937"/>
                                        </a:lnTo>
                                        <a:lnTo>
                                          <a:pt x="9008" y="4027"/>
                                        </a:lnTo>
                                        <a:lnTo>
                                          <a:pt x="9003" y="4115"/>
                                        </a:lnTo>
                                        <a:lnTo>
                                          <a:pt x="8996" y="4202"/>
                                        </a:lnTo>
                                        <a:lnTo>
                                          <a:pt x="8985" y="4288"/>
                                        </a:lnTo>
                                        <a:lnTo>
                                          <a:pt x="8973" y="4374"/>
                                        </a:lnTo>
                                        <a:lnTo>
                                          <a:pt x="8957" y="4457"/>
                                        </a:lnTo>
                                        <a:lnTo>
                                          <a:pt x="8938" y="4540"/>
                                        </a:lnTo>
                                        <a:lnTo>
                                          <a:pt x="8917" y="4620"/>
                                        </a:lnTo>
                                        <a:lnTo>
                                          <a:pt x="8892" y="4700"/>
                                        </a:lnTo>
                                        <a:lnTo>
                                          <a:pt x="8865" y="4776"/>
                                        </a:lnTo>
                                        <a:lnTo>
                                          <a:pt x="8834" y="4852"/>
                                        </a:lnTo>
                                        <a:lnTo>
                                          <a:pt x="8802" y="4924"/>
                                        </a:lnTo>
                                        <a:lnTo>
                                          <a:pt x="8767" y="4996"/>
                                        </a:lnTo>
                                        <a:lnTo>
                                          <a:pt x="8728" y="5064"/>
                                        </a:lnTo>
                                        <a:lnTo>
                                          <a:pt x="8687" y="5130"/>
                                        </a:lnTo>
                                        <a:lnTo>
                                          <a:pt x="8643" y="5193"/>
                                        </a:lnTo>
                                        <a:lnTo>
                                          <a:pt x="8596" y="5254"/>
                                        </a:lnTo>
                                        <a:lnTo>
                                          <a:pt x="8548" y="5311"/>
                                        </a:lnTo>
                                        <a:lnTo>
                                          <a:pt x="8496" y="5366"/>
                                        </a:lnTo>
                                        <a:lnTo>
                                          <a:pt x="8441" y="5417"/>
                                        </a:lnTo>
                                        <a:lnTo>
                                          <a:pt x="8383" y="5465"/>
                                        </a:lnTo>
                                        <a:lnTo>
                                          <a:pt x="8323" y="5509"/>
                                        </a:lnTo>
                                        <a:lnTo>
                                          <a:pt x="8260" y="5550"/>
                                        </a:lnTo>
                                        <a:lnTo>
                                          <a:pt x="8194" y="5587"/>
                                        </a:lnTo>
                                        <a:lnTo>
                                          <a:pt x="8127" y="5620"/>
                                        </a:lnTo>
                                        <a:lnTo>
                                          <a:pt x="8056" y="5650"/>
                                        </a:lnTo>
                                        <a:lnTo>
                                          <a:pt x="7982" y="5675"/>
                                        </a:lnTo>
                                        <a:lnTo>
                                          <a:pt x="7906" y="5695"/>
                                        </a:lnTo>
                                        <a:lnTo>
                                          <a:pt x="7826" y="5712"/>
                                        </a:lnTo>
                                        <a:lnTo>
                                          <a:pt x="7745" y="5723"/>
                                        </a:lnTo>
                                        <a:lnTo>
                                          <a:pt x="7661" y="5731"/>
                                        </a:lnTo>
                                        <a:lnTo>
                                          <a:pt x="7575" y="5733"/>
                                        </a:lnTo>
                                        <a:lnTo>
                                          <a:pt x="7310" y="5733"/>
                                        </a:lnTo>
                                        <a:lnTo>
                                          <a:pt x="7278" y="5732"/>
                                        </a:lnTo>
                                        <a:lnTo>
                                          <a:pt x="7245" y="5731"/>
                                        </a:lnTo>
                                        <a:lnTo>
                                          <a:pt x="7213" y="5730"/>
                                        </a:lnTo>
                                        <a:lnTo>
                                          <a:pt x="7181" y="5728"/>
                                        </a:lnTo>
                                        <a:lnTo>
                                          <a:pt x="7151" y="5725"/>
                                        </a:lnTo>
                                        <a:lnTo>
                                          <a:pt x="7121" y="5720"/>
                                        </a:lnTo>
                                        <a:lnTo>
                                          <a:pt x="7091" y="5716"/>
                                        </a:lnTo>
                                        <a:lnTo>
                                          <a:pt x="7063" y="5712"/>
                                        </a:lnTo>
                                        <a:lnTo>
                                          <a:pt x="7034" y="5707"/>
                                        </a:lnTo>
                                        <a:lnTo>
                                          <a:pt x="7007" y="5700"/>
                                        </a:lnTo>
                                        <a:lnTo>
                                          <a:pt x="6979" y="5694"/>
                                        </a:lnTo>
                                        <a:lnTo>
                                          <a:pt x="6953" y="5687"/>
                                        </a:lnTo>
                                        <a:lnTo>
                                          <a:pt x="6926" y="5679"/>
                                        </a:lnTo>
                                        <a:lnTo>
                                          <a:pt x="6900" y="5671"/>
                                        </a:lnTo>
                                        <a:lnTo>
                                          <a:pt x="6875" y="5663"/>
                                        </a:lnTo>
                                        <a:lnTo>
                                          <a:pt x="6850" y="5654"/>
                                        </a:lnTo>
                                        <a:lnTo>
                                          <a:pt x="6826" y="5645"/>
                                        </a:lnTo>
                                        <a:lnTo>
                                          <a:pt x="6802" y="5634"/>
                                        </a:lnTo>
                                        <a:lnTo>
                                          <a:pt x="6778" y="5624"/>
                                        </a:lnTo>
                                        <a:lnTo>
                                          <a:pt x="6755" y="5613"/>
                                        </a:lnTo>
                                        <a:lnTo>
                                          <a:pt x="6710" y="5590"/>
                                        </a:lnTo>
                                        <a:lnTo>
                                          <a:pt x="6665" y="5566"/>
                                        </a:lnTo>
                                        <a:lnTo>
                                          <a:pt x="6622" y="5541"/>
                                        </a:lnTo>
                                        <a:lnTo>
                                          <a:pt x="6580" y="5513"/>
                                        </a:lnTo>
                                        <a:lnTo>
                                          <a:pt x="6537" y="5485"/>
                                        </a:lnTo>
                                        <a:lnTo>
                                          <a:pt x="6497" y="5455"/>
                                        </a:lnTo>
                                        <a:lnTo>
                                          <a:pt x="6477" y="5441"/>
                                        </a:lnTo>
                                        <a:lnTo>
                                          <a:pt x="6458" y="5424"/>
                                        </a:lnTo>
                                        <a:lnTo>
                                          <a:pt x="6438" y="5408"/>
                                        </a:lnTo>
                                        <a:lnTo>
                                          <a:pt x="6419" y="5390"/>
                                        </a:lnTo>
                                        <a:lnTo>
                                          <a:pt x="6401" y="5372"/>
                                        </a:lnTo>
                                        <a:lnTo>
                                          <a:pt x="6382" y="5354"/>
                                        </a:lnTo>
                                        <a:lnTo>
                                          <a:pt x="6364" y="5336"/>
                                        </a:lnTo>
                                        <a:lnTo>
                                          <a:pt x="6346" y="5317"/>
                                        </a:lnTo>
                                        <a:lnTo>
                                          <a:pt x="6311" y="5277"/>
                                        </a:lnTo>
                                        <a:lnTo>
                                          <a:pt x="6277" y="5237"/>
                                        </a:lnTo>
                                        <a:lnTo>
                                          <a:pt x="6243" y="5196"/>
                                        </a:lnTo>
                                        <a:lnTo>
                                          <a:pt x="6212" y="5156"/>
                                        </a:lnTo>
                                        <a:lnTo>
                                          <a:pt x="6151" y="5079"/>
                                        </a:lnTo>
                                        <a:lnTo>
                                          <a:pt x="6094" y="5009"/>
                                        </a:lnTo>
                                        <a:lnTo>
                                          <a:pt x="6068" y="4977"/>
                                        </a:lnTo>
                                        <a:lnTo>
                                          <a:pt x="6041" y="4950"/>
                                        </a:lnTo>
                                        <a:lnTo>
                                          <a:pt x="6029" y="4937"/>
                                        </a:lnTo>
                                        <a:lnTo>
                                          <a:pt x="6017" y="4927"/>
                                        </a:lnTo>
                                        <a:lnTo>
                                          <a:pt x="6005" y="4916"/>
                                        </a:lnTo>
                                        <a:lnTo>
                                          <a:pt x="5994" y="4907"/>
                                        </a:lnTo>
                                        <a:lnTo>
                                          <a:pt x="5963" y="4957"/>
                                        </a:lnTo>
                                        <a:lnTo>
                                          <a:pt x="5930" y="5008"/>
                                        </a:lnTo>
                                        <a:lnTo>
                                          <a:pt x="5894" y="5056"/>
                                        </a:lnTo>
                                        <a:lnTo>
                                          <a:pt x="5856" y="5102"/>
                                        </a:lnTo>
                                        <a:lnTo>
                                          <a:pt x="5815" y="5148"/>
                                        </a:lnTo>
                                        <a:lnTo>
                                          <a:pt x="5772" y="5193"/>
                                        </a:lnTo>
                                        <a:lnTo>
                                          <a:pt x="5726" y="5235"/>
                                        </a:lnTo>
                                        <a:lnTo>
                                          <a:pt x="5679" y="5277"/>
                                        </a:lnTo>
                                        <a:lnTo>
                                          <a:pt x="5630" y="5317"/>
                                        </a:lnTo>
                                        <a:lnTo>
                                          <a:pt x="5579" y="5354"/>
                                        </a:lnTo>
                                        <a:lnTo>
                                          <a:pt x="5527" y="5391"/>
                                        </a:lnTo>
                                        <a:lnTo>
                                          <a:pt x="5473" y="5427"/>
                                        </a:lnTo>
                                        <a:lnTo>
                                          <a:pt x="5420" y="5461"/>
                                        </a:lnTo>
                                        <a:lnTo>
                                          <a:pt x="5365" y="5492"/>
                                        </a:lnTo>
                                        <a:lnTo>
                                          <a:pt x="5309" y="5522"/>
                                        </a:lnTo>
                                        <a:lnTo>
                                          <a:pt x="5252" y="5550"/>
                                        </a:lnTo>
                                        <a:lnTo>
                                          <a:pt x="5195" y="5576"/>
                                        </a:lnTo>
                                        <a:lnTo>
                                          <a:pt x="5139" y="5602"/>
                                        </a:lnTo>
                                        <a:lnTo>
                                          <a:pt x="5083" y="5624"/>
                                        </a:lnTo>
                                        <a:lnTo>
                                          <a:pt x="5027" y="5645"/>
                                        </a:lnTo>
                                        <a:lnTo>
                                          <a:pt x="4971" y="5664"/>
                                        </a:lnTo>
                                        <a:lnTo>
                                          <a:pt x="4916" y="5680"/>
                                        </a:lnTo>
                                        <a:lnTo>
                                          <a:pt x="4862" y="5695"/>
                                        </a:lnTo>
                                        <a:lnTo>
                                          <a:pt x="4809" y="5708"/>
                                        </a:lnTo>
                                        <a:lnTo>
                                          <a:pt x="4758" y="5718"/>
                                        </a:lnTo>
                                        <a:lnTo>
                                          <a:pt x="4708" y="5727"/>
                                        </a:lnTo>
                                        <a:lnTo>
                                          <a:pt x="4659" y="5733"/>
                                        </a:lnTo>
                                        <a:lnTo>
                                          <a:pt x="4613" y="5736"/>
                                        </a:lnTo>
                                        <a:lnTo>
                                          <a:pt x="4567" y="5738"/>
                                        </a:lnTo>
                                        <a:lnTo>
                                          <a:pt x="4525" y="5737"/>
                                        </a:lnTo>
                                        <a:lnTo>
                                          <a:pt x="4485" y="5734"/>
                                        </a:lnTo>
                                        <a:lnTo>
                                          <a:pt x="4448" y="5729"/>
                                        </a:lnTo>
                                        <a:lnTo>
                                          <a:pt x="4394" y="5726"/>
                                        </a:lnTo>
                                        <a:lnTo>
                                          <a:pt x="4341" y="5718"/>
                                        </a:lnTo>
                                        <a:lnTo>
                                          <a:pt x="4288" y="5707"/>
                                        </a:lnTo>
                                        <a:lnTo>
                                          <a:pt x="4236" y="5691"/>
                                        </a:lnTo>
                                        <a:lnTo>
                                          <a:pt x="4185" y="5670"/>
                                        </a:lnTo>
                                        <a:lnTo>
                                          <a:pt x="4136" y="5646"/>
                                        </a:lnTo>
                                        <a:lnTo>
                                          <a:pt x="4087" y="5617"/>
                                        </a:lnTo>
                                        <a:lnTo>
                                          <a:pt x="4040" y="5586"/>
                                        </a:lnTo>
                                        <a:lnTo>
                                          <a:pt x="3993" y="5550"/>
                                        </a:lnTo>
                                        <a:lnTo>
                                          <a:pt x="3948" y="5511"/>
                                        </a:lnTo>
                                        <a:lnTo>
                                          <a:pt x="3903" y="5470"/>
                                        </a:lnTo>
                                        <a:lnTo>
                                          <a:pt x="3861" y="5425"/>
                                        </a:lnTo>
                                        <a:lnTo>
                                          <a:pt x="3820" y="5378"/>
                                        </a:lnTo>
                                        <a:lnTo>
                                          <a:pt x="3779" y="5328"/>
                                        </a:lnTo>
                                        <a:lnTo>
                                          <a:pt x="3741" y="5277"/>
                                        </a:lnTo>
                                        <a:lnTo>
                                          <a:pt x="3704" y="5222"/>
                                        </a:lnTo>
                                        <a:lnTo>
                                          <a:pt x="3669" y="5166"/>
                                        </a:lnTo>
                                        <a:lnTo>
                                          <a:pt x="3637" y="5108"/>
                                        </a:lnTo>
                                        <a:lnTo>
                                          <a:pt x="3605" y="5050"/>
                                        </a:lnTo>
                                        <a:lnTo>
                                          <a:pt x="3575" y="4989"/>
                                        </a:lnTo>
                                        <a:lnTo>
                                          <a:pt x="3548" y="4928"/>
                                        </a:lnTo>
                                        <a:lnTo>
                                          <a:pt x="3522" y="4865"/>
                                        </a:lnTo>
                                        <a:lnTo>
                                          <a:pt x="3499" y="4801"/>
                                        </a:lnTo>
                                        <a:lnTo>
                                          <a:pt x="3478" y="4737"/>
                                        </a:lnTo>
                                        <a:lnTo>
                                          <a:pt x="3459" y="4673"/>
                                        </a:lnTo>
                                        <a:lnTo>
                                          <a:pt x="3442" y="4609"/>
                                        </a:lnTo>
                                        <a:lnTo>
                                          <a:pt x="3428" y="4544"/>
                                        </a:lnTo>
                                        <a:lnTo>
                                          <a:pt x="3416" y="4480"/>
                                        </a:lnTo>
                                        <a:lnTo>
                                          <a:pt x="3407" y="4416"/>
                                        </a:lnTo>
                                        <a:lnTo>
                                          <a:pt x="3400" y="4353"/>
                                        </a:lnTo>
                                        <a:lnTo>
                                          <a:pt x="3397" y="4291"/>
                                        </a:lnTo>
                                        <a:lnTo>
                                          <a:pt x="3394" y="4229"/>
                                        </a:lnTo>
                                        <a:lnTo>
                                          <a:pt x="3395" y="4041"/>
                                        </a:lnTo>
                                        <a:lnTo>
                                          <a:pt x="3398" y="3961"/>
                                        </a:lnTo>
                                        <a:lnTo>
                                          <a:pt x="3403" y="3879"/>
                                        </a:lnTo>
                                        <a:lnTo>
                                          <a:pt x="3413" y="3797"/>
                                        </a:lnTo>
                                        <a:lnTo>
                                          <a:pt x="3427" y="3714"/>
                                        </a:lnTo>
                                        <a:lnTo>
                                          <a:pt x="3445" y="3630"/>
                                        </a:lnTo>
                                        <a:lnTo>
                                          <a:pt x="3465" y="3546"/>
                                        </a:lnTo>
                                        <a:lnTo>
                                          <a:pt x="3491" y="3463"/>
                                        </a:lnTo>
                                        <a:lnTo>
                                          <a:pt x="3518" y="3379"/>
                                        </a:lnTo>
                                        <a:lnTo>
                                          <a:pt x="3549" y="3296"/>
                                        </a:lnTo>
                                        <a:lnTo>
                                          <a:pt x="3584" y="3214"/>
                                        </a:lnTo>
                                        <a:lnTo>
                                          <a:pt x="3621" y="3132"/>
                                        </a:lnTo>
                                        <a:lnTo>
                                          <a:pt x="3661" y="3052"/>
                                        </a:lnTo>
                                        <a:lnTo>
                                          <a:pt x="3704" y="2974"/>
                                        </a:lnTo>
                                        <a:lnTo>
                                          <a:pt x="3750" y="2898"/>
                                        </a:lnTo>
                                        <a:lnTo>
                                          <a:pt x="3797" y="2822"/>
                                        </a:lnTo>
                                        <a:lnTo>
                                          <a:pt x="3848" y="2749"/>
                                        </a:lnTo>
                                        <a:lnTo>
                                          <a:pt x="3902" y="2680"/>
                                        </a:lnTo>
                                        <a:lnTo>
                                          <a:pt x="3957" y="2613"/>
                                        </a:lnTo>
                                        <a:lnTo>
                                          <a:pt x="4014" y="2549"/>
                                        </a:lnTo>
                                        <a:lnTo>
                                          <a:pt x="4073" y="2486"/>
                                        </a:lnTo>
                                        <a:lnTo>
                                          <a:pt x="4135" y="2430"/>
                                        </a:lnTo>
                                        <a:lnTo>
                                          <a:pt x="4198" y="2375"/>
                                        </a:lnTo>
                                        <a:lnTo>
                                          <a:pt x="4263" y="2326"/>
                                        </a:lnTo>
                                        <a:lnTo>
                                          <a:pt x="4329" y="2279"/>
                                        </a:lnTo>
                                        <a:lnTo>
                                          <a:pt x="4398" y="2238"/>
                                        </a:lnTo>
                                        <a:lnTo>
                                          <a:pt x="4467" y="2202"/>
                                        </a:lnTo>
                                        <a:lnTo>
                                          <a:pt x="4538" y="2171"/>
                                        </a:lnTo>
                                        <a:lnTo>
                                          <a:pt x="4610" y="2144"/>
                                        </a:lnTo>
                                        <a:lnTo>
                                          <a:pt x="4681" y="2124"/>
                                        </a:lnTo>
                                        <a:lnTo>
                                          <a:pt x="4755" y="2108"/>
                                        </a:lnTo>
                                        <a:lnTo>
                                          <a:pt x="4829" y="2099"/>
                                        </a:lnTo>
                                        <a:lnTo>
                                          <a:pt x="4906" y="2095"/>
                                        </a:lnTo>
                                        <a:lnTo>
                                          <a:pt x="5169" y="2096"/>
                                        </a:lnTo>
                                        <a:lnTo>
                                          <a:pt x="5204" y="2097"/>
                                        </a:lnTo>
                                        <a:lnTo>
                                          <a:pt x="5238" y="2100"/>
                                        </a:lnTo>
                                        <a:lnTo>
                                          <a:pt x="5270" y="2103"/>
                                        </a:lnTo>
                                        <a:lnTo>
                                          <a:pt x="5302" y="2108"/>
                                        </a:lnTo>
                                        <a:lnTo>
                                          <a:pt x="5333" y="2114"/>
                                        </a:lnTo>
                                        <a:lnTo>
                                          <a:pt x="5364" y="2122"/>
                                        </a:lnTo>
                                        <a:lnTo>
                                          <a:pt x="5392" y="2130"/>
                                        </a:lnTo>
                                        <a:lnTo>
                                          <a:pt x="5421" y="2140"/>
                                        </a:lnTo>
                                        <a:lnTo>
                                          <a:pt x="5448" y="2150"/>
                                        </a:lnTo>
                                        <a:lnTo>
                                          <a:pt x="5475" y="2162"/>
                                        </a:lnTo>
                                        <a:lnTo>
                                          <a:pt x="5500" y="2173"/>
                                        </a:lnTo>
                                        <a:lnTo>
                                          <a:pt x="5525" y="2187"/>
                                        </a:lnTo>
                                        <a:lnTo>
                                          <a:pt x="5550" y="2201"/>
                                        </a:lnTo>
                                        <a:lnTo>
                                          <a:pt x="5574" y="2215"/>
                                        </a:lnTo>
                                        <a:lnTo>
                                          <a:pt x="5597" y="2230"/>
                                        </a:lnTo>
                                        <a:lnTo>
                                          <a:pt x="5620" y="2246"/>
                                        </a:lnTo>
                                        <a:lnTo>
                                          <a:pt x="5665" y="2277"/>
                                        </a:lnTo>
                                        <a:lnTo>
                                          <a:pt x="5708" y="2311"/>
                                        </a:lnTo>
                                        <a:lnTo>
                                          <a:pt x="5751" y="2346"/>
                                        </a:lnTo>
                                        <a:lnTo>
                                          <a:pt x="5793" y="2380"/>
                                        </a:lnTo>
                                        <a:lnTo>
                                          <a:pt x="5834" y="2414"/>
                                        </a:lnTo>
                                        <a:lnTo>
                                          <a:pt x="5875" y="2448"/>
                                        </a:lnTo>
                                        <a:lnTo>
                                          <a:pt x="5917" y="2479"/>
                                        </a:lnTo>
                                        <a:lnTo>
                                          <a:pt x="5960" y="2510"/>
                                        </a:lnTo>
                                        <a:close/>
                                        <a:moveTo>
                                          <a:pt x="12133" y="6302"/>
                                        </a:moveTo>
                                        <a:lnTo>
                                          <a:pt x="12135" y="5328"/>
                                        </a:lnTo>
                                        <a:lnTo>
                                          <a:pt x="12134" y="5266"/>
                                        </a:lnTo>
                                        <a:lnTo>
                                          <a:pt x="12132" y="5205"/>
                                        </a:lnTo>
                                        <a:lnTo>
                                          <a:pt x="12127" y="5145"/>
                                        </a:lnTo>
                                        <a:lnTo>
                                          <a:pt x="12122" y="5086"/>
                                        </a:lnTo>
                                        <a:lnTo>
                                          <a:pt x="12115" y="5028"/>
                                        </a:lnTo>
                                        <a:lnTo>
                                          <a:pt x="12107" y="4971"/>
                                        </a:lnTo>
                                        <a:lnTo>
                                          <a:pt x="12098" y="4913"/>
                                        </a:lnTo>
                                        <a:lnTo>
                                          <a:pt x="12087" y="4857"/>
                                        </a:lnTo>
                                        <a:lnTo>
                                          <a:pt x="12077" y="4801"/>
                                        </a:lnTo>
                                        <a:lnTo>
                                          <a:pt x="12065" y="4747"/>
                                        </a:lnTo>
                                        <a:lnTo>
                                          <a:pt x="12052" y="4692"/>
                                        </a:lnTo>
                                        <a:lnTo>
                                          <a:pt x="12038" y="4640"/>
                                        </a:lnTo>
                                        <a:lnTo>
                                          <a:pt x="12010" y="4534"/>
                                        </a:lnTo>
                                        <a:lnTo>
                                          <a:pt x="11981" y="4431"/>
                                        </a:lnTo>
                                        <a:lnTo>
                                          <a:pt x="11951" y="4330"/>
                                        </a:lnTo>
                                        <a:lnTo>
                                          <a:pt x="11921" y="4233"/>
                                        </a:lnTo>
                                        <a:lnTo>
                                          <a:pt x="11893" y="4136"/>
                                        </a:lnTo>
                                        <a:lnTo>
                                          <a:pt x="11866" y="4042"/>
                                        </a:lnTo>
                                        <a:lnTo>
                                          <a:pt x="11854" y="3995"/>
                                        </a:lnTo>
                                        <a:lnTo>
                                          <a:pt x="11843" y="3949"/>
                                        </a:lnTo>
                                        <a:lnTo>
                                          <a:pt x="11832" y="3904"/>
                                        </a:lnTo>
                                        <a:lnTo>
                                          <a:pt x="11823" y="3858"/>
                                        </a:lnTo>
                                        <a:lnTo>
                                          <a:pt x="11814" y="3813"/>
                                        </a:lnTo>
                                        <a:lnTo>
                                          <a:pt x="11808" y="3768"/>
                                        </a:lnTo>
                                        <a:lnTo>
                                          <a:pt x="11802" y="3724"/>
                                        </a:lnTo>
                                        <a:lnTo>
                                          <a:pt x="11797" y="3680"/>
                                        </a:lnTo>
                                        <a:lnTo>
                                          <a:pt x="11828" y="3718"/>
                                        </a:lnTo>
                                        <a:lnTo>
                                          <a:pt x="11858" y="3762"/>
                                        </a:lnTo>
                                        <a:lnTo>
                                          <a:pt x="11886" y="3811"/>
                                        </a:lnTo>
                                        <a:lnTo>
                                          <a:pt x="11916" y="3866"/>
                                        </a:lnTo>
                                        <a:lnTo>
                                          <a:pt x="11944" y="3927"/>
                                        </a:lnTo>
                                        <a:lnTo>
                                          <a:pt x="11972" y="3992"/>
                                        </a:lnTo>
                                        <a:lnTo>
                                          <a:pt x="11999" y="4062"/>
                                        </a:lnTo>
                                        <a:lnTo>
                                          <a:pt x="12027" y="4136"/>
                                        </a:lnTo>
                                        <a:lnTo>
                                          <a:pt x="12053" y="4215"/>
                                        </a:lnTo>
                                        <a:lnTo>
                                          <a:pt x="12079" y="4296"/>
                                        </a:lnTo>
                                        <a:lnTo>
                                          <a:pt x="12104" y="4381"/>
                                        </a:lnTo>
                                        <a:lnTo>
                                          <a:pt x="12128" y="4468"/>
                                        </a:lnTo>
                                        <a:lnTo>
                                          <a:pt x="12152" y="4559"/>
                                        </a:lnTo>
                                        <a:lnTo>
                                          <a:pt x="12175" y="4651"/>
                                        </a:lnTo>
                                        <a:lnTo>
                                          <a:pt x="12197" y="4745"/>
                                        </a:lnTo>
                                        <a:lnTo>
                                          <a:pt x="12218" y="4840"/>
                                        </a:lnTo>
                                        <a:lnTo>
                                          <a:pt x="12238" y="4937"/>
                                        </a:lnTo>
                                        <a:lnTo>
                                          <a:pt x="12257" y="5035"/>
                                        </a:lnTo>
                                        <a:lnTo>
                                          <a:pt x="12275" y="5134"/>
                                        </a:lnTo>
                                        <a:lnTo>
                                          <a:pt x="12292" y="5231"/>
                                        </a:lnTo>
                                        <a:lnTo>
                                          <a:pt x="12308" y="5330"/>
                                        </a:lnTo>
                                        <a:lnTo>
                                          <a:pt x="12323" y="5428"/>
                                        </a:lnTo>
                                        <a:lnTo>
                                          <a:pt x="12337" y="5525"/>
                                        </a:lnTo>
                                        <a:lnTo>
                                          <a:pt x="12348" y="5620"/>
                                        </a:lnTo>
                                        <a:lnTo>
                                          <a:pt x="12360" y="5714"/>
                                        </a:lnTo>
                                        <a:lnTo>
                                          <a:pt x="12369" y="5807"/>
                                        </a:lnTo>
                                        <a:lnTo>
                                          <a:pt x="12378" y="5897"/>
                                        </a:lnTo>
                                        <a:lnTo>
                                          <a:pt x="12384" y="5984"/>
                                        </a:lnTo>
                                        <a:lnTo>
                                          <a:pt x="12390" y="6069"/>
                                        </a:lnTo>
                                        <a:lnTo>
                                          <a:pt x="12394" y="6150"/>
                                        </a:lnTo>
                                        <a:lnTo>
                                          <a:pt x="12396" y="6228"/>
                                        </a:lnTo>
                                        <a:lnTo>
                                          <a:pt x="12397" y="6303"/>
                                        </a:lnTo>
                                        <a:lnTo>
                                          <a:pt x="12394" y="6469"/>
                                        </a:lnTo>
                                        <a:lnTo>
                                          <a:pt x="12386" y="6633"/>
                                        </a:lnTo>
                                        <a:lnTo>
                                          <a:pt x="12375" y="6795"/>
                                        </a:lnTo>
                                        <a:lnTo>
                                          <a:pt x="12359" y="6956"/>
                                        </a:lnTo>
                                        <a:lnTo>
                                          <a:pt x="12338" y="7114"/>
                                        </a:lnTo>
                                        <a:lnTo>
                                          <a:pt x="12313" y="7271"/>
                                        </a:lnTo>
                                        <a:lnTo>
                                          <a:pt x="12285" y="7426"/>
                                        </a:lnTo>
                                        <a:lnTo>
                                          <a:pt x="12252" y="7578"/>
                                        </a:lnTo>
                                        <a:lnTo>
                                          <a:pt x="12216" y="7728"/>
                                        </a:lnTo>
                                        <a:lnTo>
                                          <a:pt x="12176" y="7878"/>
                                        </a:lnTo>
                                        <a:lnTo>
                                          <a:pt x="12133" y="8024"/>
                                        </a:lnTo>
                                        <a:lnTo>
                                          <a:pt x="12086" y="8167"/>
                                        </a:lnTo>
                                        <a:lnTo>
                                          <a:pt x="12036" y="8309"/>
                                        </a:lnTo>
                                        <a:lnTo>
                                          <a:pt x="11985" y="8447"/>
                                        </a:lnTo>
                                        <a:lnTo>
                                          <a:pt x="11928" y="8584"/>
                                        </a:lnTo>
                                        <a:lnTo>
                                          <a:pt x="11870" y="8719"/>
                                        </a:lnTo>
                                        <a:lnTo>
                                          <a:pt x="11810" y="8850"/>
                                        </a:lnTo>
                                        <a:lnTo>
                                          <a:pt x="11747" y="8979"/>
                                        </a:lnTo>
                                        <a:lnTo>
                                          <a:pt x="11681" y="9106"/>
                                        </a:lnTo>
                                        <a:lnTo>
                                          <a:pt x="11613" y="9230"/>
                                        </a:lnTo>
                                        <a:lnTo>
                                          <a:pt x="11544" y="9351"/>
                                        </a:lnTo>
                                        <a:lnTo>
                                          <a:pt x="11473" y="9469"/>
                                        </a:lnTo>
                                        <a:lnTo>
                                          <a:pt x="11400" y="9585"/>
                                        </a:lnTo>
                                        <a:lnTo>
                                          <a:pt x="11325" y="9697"/>
                                        </a:lnTo>
                                        <a:lnTo>
                                          <a:pt x="11248" y="9807"/>
                                        </a:lnTo>
                                        <a:lnTo>
                                          <a:pt x="11170" y="9913"/>
                                        </a:lnTo>
                                        <a:lnTo>
                                          <a:pt x="11092" y="10017"/>
                                        </a:lnTo>
                                        <a:lnTo>
                                          <a:pt x="11013" y="10117"/>
                                        </a:lnTo>
                                        <a:lnTo>
                                          <a:pt x="10931" y="10215"/>
                                        </a:lnTo>
                                        <a:lnTo>
                                          <a:pt x="10850" y="10308"/>
                                        </a:lnTo>
                                        <a:lnTo>
                                          <a:pt x="10768" y="10399"/>
                                        </a:lnTo>
                                        <a:lnTo>
                                          <a:pt x="10686" y="10486"/>
                                        </a:lnTo>
                                        <a:lnTo>
                                          <a:pt x="10611" y="10563"/>
                                        </a:lnTo>
                                        <a:lnTo>
                                          <a:pt x="10530" y="10639"/>
                                        </a:lnTo>
                                        <a:lnTo>
                                          <a:pt x="10445" y="10717"/>
                                        </a:lnTo>
                                        <a:lnTo>
                                          <a:pt x="10355" y="10796"/>
                                        </a:lnTo>
                                        <a:lnTo>
                                          <a:pt x="10260" y="10875"/>
                                        </a:lnTo>
                                        <a:lnTo>
                                          <a:pt x="10159" y="10954"/>
                                        </a:lnTo>
                                        <a:lnTo>
                                          <a:pt x="10056" y="11034"/>
                                        </a:lnTo>
                                        <a:lnTo>
                                          <a:pt x="9948" y="11113"/>
                                        </a:lnTo>
                                        <a:lnTo>
                                          <a:pt x="9837" y="11191"/>
                                        </a:lnTo>
                                        <a:lnTo>
                                          <a:pt x="9720" y="11269"/>
                                        </a:lnTo>
                                        <a:lnTo>
                                          <a:pt x="9602" y="11346"/>
                                        </a:lnTo>
                                        <a:lnTo>
                                          <a:pt x="9479" y="11422"/>
                                        </a:lnTo>
                                        <a:lnTo>
                                          <a:pt x="9355" y="11495"/>
                                        </a:lnTo>
                                        <a:lnTo>
                                          <a:pt x="9227" y="11568"/>
                                        </a:lnTo>
                                        <a:lnTo>
                                          <a:pt x="9095" y="11638"/>
                                        </a:lnTo>
                                        <a:lnTo>
                                          <a:pt x="8962" y="11708"/>
                                        </a:lnTo>
                                        <a:lnTo>
                                          <a:pt x="8827" y="11774"/>
                                        </a:lnTo>
                                        <a:lnTo>
                                          <a:pt x="8689" y="11837"/>
                                        </a:lnTo>
                                        <a:lnTo>
                                          <a:pt x="8550" y="11898"/>
                                        </a:lnTo>
                                        <a:lnTo>
                                          <a:pt x="8409" y="11956"/>
                                        </a:lnTo>
                                        <a:lnTo>
                                          <a:pt x="8266" y="12010"/>
                                        </a:lnTo>
                                        <a:lnTo>
                                          <a:pt x="8123" y="12061"/>
                                        </a:lnTo>
                                        <a:lnTo>
                                          <a:pt x="7978" y="12108"/>
                                        </a:lnTo>
                                        <a:lnTo>
                                          <a:pt x="7832" y="12151"/>
                                        </a:lnTo>
                                        <a:lnTo>
                                          <a:pt x="7686" y="12190"/>
                                        </a:lnTo>
                                        <a:lnTo>
                                          <a:pt x="7539" y="12225"/>
                                        </a:lnTo>
                                        <a:lnTo>
                                          <a:pt x="7392" y="12254"/>
                                        </a:lnTo>
                                        <a:lnTo>
                                          <a:pt x="7245" y="12278"/>
                                        </a:lnTo>
                                        <a:lnTo>
                                          <a:pt x="7098" y="12298"/>
                                        </a:lnTo>
                                        <a:lnTo>
                                          <a:pt x="6951" y="12313"/>
                                        </a:lnTo>
                                        <a:lnTo>
                                          <a:pt x="6805" y="12322"/>
                                        </a:lnTo>
                                        <a:lnTo>
                                          <a:pt x="6660" y="12325"/>
                                        </a:lnTo>
                                        <a:lnTo>
                                          <a:pt x="6676" y="12317"/>
                                        </a:lnTo>
                                        <a:lnTo>
                                          <a:pt x="6712" y="12307"/>
                                        </a:lnTo>
                                        <a:lnTo>
                                          <a:pt x="6764" y="12292"/>
                                        </a:lnTo>
                                        <a:lnTo>
                                          <a:pt x="6829" y="12273"/>
                                        </a:lnTo>
                                        <a:lnTo>
                                          <a:pt x="6907" y="12251"/>
                                        </a:lnTo>
                                        <a:lnTo>
                                          <a:pt x="6994" y="12228"/>
                                        </a:lnTo>
                                        <a:lnTo>
                                          <a:pt x="7087" y="12203"/>
                                        </a:lnTo>
                                        <a:lnTo>
                                          <a:pt x="7185" y="12177"/>
                                        </a:lnTo>
                                        <a:lnTo>
                                          <a:pt x="7284" y="12149"/>
                                        </a:lnTo>
                                        <a:lnTo>
                                          <a:pt x="7381" y="12123"/>
                                        </a:lnTo>
                                        <a:lnTo>
                                          <a:pt x="7476" y="12098"/>
                                        </a:lnTo>
                                        <a:lnTo>
                                          <a:pt x="7564" y="12073"/>
                                        </a:lnTo>
                                        <a:lnTo>
                                          <a:pt x="7643" y="12051"/>
                                        </a:lnTo>
                                        <a:lnTo>
                                          <a:pt x="7712" y="12031"/>
                                        </a:lnTo>
                                        <a:lnTo>
                                          <a:pt x="7767" y="12016"/>
                                        </a:lnTo>
                                        <a:lnTo>
                                          <a:pt x="7806" y="12003"/>
                                        </a:lnTo>
                                        <a:lnTo>
                                          <a:pt x="7874" y="11980"/>
                                        </a:lnTo>
                                        <a:lnTo>
                                          <a:pt x="7941" y="11955"/>
                                        </a:lnTo>
                                        <a:lnTo>
                                          <a:pt x="8005" y="11929"/>
                                        </a:lnTo>
                                        <a:lnTo>
                                          <a:pt x="8069" y="11903"/>
                                        </a:lnTo>
                                        <a:lnTo>
                                          <a:pt x="8130" y="11877"/>
                                        </a:lnTo>
                                        <a:lnTo>
                                          <a:pt x="8190" y="11850"/>
                                        </a:lnTo>
                                        <a:lnTo>
                                          <a:pt x="8249" y="11821"/>
                                        </a:lnTo>
                                        <a:lnTo>
                                          <a:pt x="8309" y="11793"/>
                                        </a:lnTo>
                                        <a:lnTo>
                                          <a:pt x="8368" y="11763"/>
                                        </a:lnTo>
                                        <a:lnTo>
                                          <a:pt x="8426" y="11734"/>
                                        </a:lnTo>
                                        <a:lnTo>
                                          <a:pt x="8484" y="11704"/>
                                        </a:lnTo>
                                        <a:lnTo>
                                          <a:pt x="8542" y="11675"/>
                                        </a:lnTo>
                                        <a:lnTo>
                                          <a:pt x="8602" y="11645"/>
                                        </a:lnTo>
                                        <a:lnTo>
                                          <a:pt x="8662" y="11614"/>
                                        </a:lnTo>
                                        <a:lnTo>
                                          <a:pt x="8722" y="11585"/>
                                        </a:lnTo>
                                        <a:lnTo>
                                          <a:pt x="8785" y="11554"/>
                                        </a:lnTo>
                                        <a:lnTo>
                                          <a:pt x="8844" y="11525"/>
                                        </a:lnTo>
                                        <a:lnTo>
                                          <a:pt x="8902" y="11493"/>
                                        </a:lnTo>
                                        <a:lnTo>
                                          <a:pt x="8959" y="11462"/>
                                        </a:lnTo>
                                        <a:lnTo>
                                          <a:pt x="9016" y="11429"/>
                                        </a:lnTo>
                                        <a:lnTo>
                                          <a:pt x="9071" y="11395"/>
                                        </a:lnTo>
                                        <a:lnTo>
                                          <a:pt x="9126" y="11362"/>
                                        </a:lnTo>
                                        <a:lnTo>
                                          <a:pt x="9180" y="11326"/>
                                        </a:lnTo>
                                        <a:lnTo>
                                          <a:pt x="9233" y="11290"/>
                                        </a:lnTo>
                                        <a:lnTo>
                                          <a:pt x="9286" y="11253"/>
                                        </a:lnTo>
                                        <a:lnTo>
                                          <a:pt x="9338" y="11216"/>
                                        </a:lnTo>
                                        <a:lnTo>
                                          <a:pt x="9388" y="11178"/>
                                        </a:lnTo>
                                        <a:lnTo>
                                          <a:pt x="9439" y="11139"/>
                                        </a:lnTo>
                                        <a:lnTo>
                                          <a:pt x="9489" y="11099"/>
                                        </a:lnTo>
                                        <a:lnTo>
                                          <a:pt x="9537" y="11059"/>
                                        </a:lnTo>
                                        <a:lnTo>
                                          <a:pt x="9586" y="11018"/>
                                        </a:lnTo>
                                        <a:lnTo>
                                          <a:pt x="9635" y="10977"/>
                                        </a:lnTo>
                                        <a:lnTo>
                                          <a:pt x="9682" y="10936"/>
                                        </a:lnTo>
                                        <a:lnTo>
                                          <a:pt x="9729" y="10894"/>
                                        </a:lnTo>
                                        <a:lnTo>
                                          <a:pt x="9776" y="10851"/>
                                        </a:lnTo>
                                        <a:lnTo>
                                          <a:pt x="9823" y="10808"/>
                                        </a:lnTo>
                                        <a:lnTo>
                                          <a:pt x="9915" y="10721"/>
                                        </a:lnTo>
                                        <a:lnTo>
                                          <a:pt x="10006" y="10634"/>
                                        </a:lnTo>
                                        <a:lnTo>
                                          <a:pt x="10096" y="10546"/>
                                        </a:lnTo>
                                        <a:lnTo>
                                          <a:pt x="10186" y="10457"/>
                                        </a:lnTo>
                                        <a:lnTo>
                                          <a:pt x="10276" y="10368"/>
                                        </a:lnTo>
                                        <a:lnTo>
                                          <a:pt x="10365" y="10279"/>
                                        </a:lnTo>
                                        <a:lnTo>
                                          <a:pt x="10402" y="10241"/>
                                        </a:lnTo>
                                        <a:lnTo>
                                          <a:pt x="10441" y="10201"/>
                                        </a:lnTo>
                                        <a:lnTo>
                                          <a:pt x="10479" y="10159"/>
                                        </a:lnTo>
                                        <a:lnTo>
                                          <a:pt x="10519" y="10115"/>
                                        </a:lnTo>
                                        <a:lnTo>
                                          <a:pt x="10558" y="10069"/>
                                        </a:lnTo>
                                        <a:lnTo>
                                          <a:pt x="10598" y="10020"/>
                                        </a:lnTo>
                                        <a:lnTo>
                                          <a:pt x="10638" y="9971"/>
                                        </a:lnTo>
                                        <a:lnTo>
                                          <a:pt x="10678" y="9919"/>
                                        </a:lnTo>
                                        <a:lnTo>
                                          <a:pt x="10720" y="9867"/>
                                        </a:lnTo>
                                        <a:lnTo>
                                          <a:pt x="10761" y="9813"/>
                                        </a:lnTo>
                                        <a:lnTo>
                                          <a:pt x="10801" y="9757"/>
                                        </a:lnTo>
                                        <a:lnTo>
                                          <a:pt x="10842" y="9702"/>
                                        </a:lnTo>
                                        <a:lnTo>
                                          <a:pt x="10883" y="9644"/>
                                        </a:lnTo>
                                        <a:lnTo>
                                          <a:pt x="10923" y="9586"/>
                                        </a:lnTo>
                                        <a:lnTo>
                                          <a:pt x="10963" y="9527"/>
                                        </a:lnTo>
                                        <a:lnTo>
                                          <a:pt x="11003" y="9468"/>
                                        </a:lnTo>
                                        <a:lnTo>
                                          <a:pt x="11042" y="9408"/>
                                        </a:lnTo>
                                        <a:lnTo>
                                          <a:pt x="11080" y="9348"/>
                                        </a:lnTo>
                                        <a:lnTo>
                                          <a:pt x="11119" y="9289"/>
                                        </a:lnTo>
                                        <a:lnTo>
                                          <a:pt x="11156" y="9228"/>
                                        </a:lnTo>
                                        <a:lnTo>
                                          <a:pt x="11194" y="9168"/>
                                        </a:lnTo>
                                        <a:lnTo>
                                          <a:pt x="11229" y="9108"/>
                                        </a:lnTo>
                                        <a:lnTo>
                                          <a:pt x="11264" y="9049"/>
                                        </a:lnTo>
                                        <a:lnTo>
                                          <a:pt x="11298" y="8989"/>
                                        </a:lnTo>
                                        <a:lnTo>
                                          <a:pt x="11331" y="8931"/>
                                        </a:lnTo>
                                        <a:lnTo>
                                          <a:pt x="11363" y="8873"/>
                                        </a:lnTo>
                                        <a:lnTo>
                                          <a:pt x="11393" y="8816"/>
                                        </a:lnTo>
                                        <a:lnTo>
                                          <a:pt x="11423" y="8761"/>
                                        </a:lnTo>
                                        <a:lnTo>
                                          <a:pt x="11452" y="8705"/>
                                        </a:lnTo>
                                        <a:lnTo>
                                          <a:pt x="11478" y="8651"/>
                                        </a:lnTo>
                                        <a:lnTo>
                                          <a:pt x="11503" y="8600"/>
                                        </a:lnTo>
                                        <a:lnTo>
                                          <a:pt x="11527" y="8548"/>
                                        </a:lnTo>
                                        <a:lnTo>
                                          <a:pt x="11547" y="8504"/>
                                        </a:lnTo>
                                        <a:lnTo>
                                          <a:pt x="11568" y="8456"/>
                                        </a:lnTo>
                                        <a:lnTo>
                                          <a:pt x="11590" y="8403"/>
                                        </a:lnTo>
                                        <a:lnTo>
                                          <a:pt x="11612" y="8348"/>
                                        </a:lnTo>
                                        <a:lnTo>
                                          <a:pt x="11636" y="8289"/>
                                        </a:lnTo>
                                        <a:lnTo>
                                          <a:pt x="11660" y="8227"/>
                                        </a:lnTo>
                                        <a:lnTo>
                                          <a:pt x="11684" y="8162"/>
                                        </a:lnTo>
                                        <a:lnTo>
                                          <a:pt x="11709" y="8094"/>
                                        </a:lnTo>
                                        <a:lnTo>
                                          <a:pt x="11734" y="8024"/>
                                        </a:lnTo>
                                        <a:lnTo>
                                          <a:pt x="11759" y="7952"/>
                                        </a:lnTo>
                                        <a:lnTo>
                                          <a:pt x="11785" y="7879"/>
                                        </a:lnTo>
                                        <a:lnTo>
                                          <a:pt x="11809" y="7803"/>
                                        </a:lnTo>
                                        <a:lnTo>
                                          <a:pt x="11834" y="7726"/>
                                        </a:lnTo>
                                        <a:lnTo>
                                          <a:pt x="11859" y="7648"/>
                                        </a:lnTo>
                                        <a:lnTo>
                                          <a:pt x="11883" y="7570"/>
                                        </a:lnTo>
                                        <a:lnTo>
                                          <a:pt x="11907" y="7490"/>
                                        </a:lnTo>
                                        <a:lnTo>
                                          <a:pt x="11931" y="7410"/>
                                        </a:lnTo>
                                        <a:lnTo>
                                          <a:pt x="11953" y="7330"/>
                                        </a:lnTo>
                                        <a:lnTo>
                                          <a:pt x="11975" y="7249"/>
                                        </a:lnTo>
                                        <a:lnTo>
                                          <a:pt x="11995" y="7169"/>
                                        </a:lnTo>
                                        <a:lnTo>
                                          <a:pt x="12015" y="7089"/>
                                        </a:lnTo>
                                        <a:lnTo>
                                          <a:pt x="12033" y="7009"/>
                                        </a:lnTo>
                                        <a:lnTo>
                                          <a:pt x="12051" y="6931"/>
                                        </a:lnTo>
                                        <a:lnTo>
                                          <a:pt x="12067" y="6854"/>
                                        </a:lnTo>
                                        <a:lnTo>
                                          <a:pt x="12082" y="6778"/>
                                        </a:lnTo>
                                        <a:lnTo>
                                          <a:pt x="12094" y="6703"/>
                                        </a:lnTo>
                                        <a:lnTo>
                                          <a:pt x="12105" y="6631"/>
                                        </a:lnTo>
                                        <a:lnTo>
                                          <a:pt x="12115" y="6560"/>
                                        </a:lnTo>
                                        <a:lnTo>
                                          <a:pt x="12122" y="6492"/>
                                        </a:lnTo>
                                        <a:lnTo>
                                          <a:pt x="12128" y="6426"/>
                                        </a:lnTo>
                                        <a:lnTo>
                                          <a:pt x="12132" y="6363"/>
                                        </a:lnTo>
                                        <a:lnTo>
                                          <a:pt x="12133" y="6302"/>
                                        </a:lnTo>
                                        <a:close/>
                                        <a:moveTo>
                                          <a:pt x="3737" y="2169"/>
                                        </a:moveTo>
                                        <a:lnTo>
                                          <a:pt x="3738" y="2122"/>
                                        </a:lnTo>
                                        <a:lnTo>
                                          <a:pt x="3743" y="2072"/>
                                        </a:lnTo>
                                        <a:lnTo>
                                          <a:pt x="3751" y="2022"/>
                                        </a:lnTo>
                                        <a:lnTo>
                                          <a:pt x="3760" y="1970"/>
                                        </a:lnTo>
                                        <a:lnTo>
                                          <a:pt x="3773" y="1918"/>
                                        </a:lnTo>
                                        <a:lnTo>
                                          <a:pt x="3788" y="1864"/>
                                        </a:lnTo>
                                        <a:lnTo>
                                          <a:pt x="3806" y="1809"/>
                                        </a:lnTo>
                                        <a:lnTo>
                                          <a:pt x="3826" y="1755"/>
                                        </a:lnTo>
                                        <a:lnTo>
                                          <a:pt x="3848" y="1700"/>
                                        </a:lnTo>
                                        <a:lnTo>
                                          <a:pt x="3872" y="1645"/>
                                        </a:lnTo>
                                        <a:lnTo>
                                          <a:pt x="3899" y="1591"/>
                                        </a:lnTo>
                                        <a:lnTo>
                                          <a:pt x="3926" y="1537"/>
                                        </a:lnTo>
                                        <a:lnTo>
                                          <a:pt x="3956" y="1484"/>
                                        </a:lnTo>
                                        <a:lnTo>
                                          <a:pt x="3988" y="1431"/>
                                        </a:lnTo>
                                        <a:lnTo>
                                          <a:pt x="4020" y="1378"/>
                                        </a:lnTo>
                                        <a:lnTo>
                                          <a:pt x="4055" y="1328"/>
                                        </a:lnTo>
                                        <a:lnTo>
                                          <a:pt x="4091" y="1280"/>
                                        </a:lnTo>
                                        <a:lnTo>
                                          <a:pt x="4128" y="1232"/>
                                        </a:lnTo>
                                        <a:lnTo>
                                          <a:pt x="4166" y="1186"/>
                                        </a:lnTo>
                                        <a:lnTo>
                                          <a:pt x="4206" y="1143"/>
                                        </a:lnTo>
                                        <a:lnTo>
                                          <a:pt x="4246" y="1102"/>
                                        </a:lnTo>
                                        <a:lnTo>
                                          <a:pt x="4287" y="1063"/>
                                        </a:lnTo>
                                        <a:lnTo>
                                          <a:pt x="4329" y="1027"/>
                                        </a:lnTo>
                                        <a:lnTo>
                                          <a:pt x="4372" y="994"/>
                                        </a:lnTo>
                                        <a:lnTo>
                                          <a:pt x="4414" y="964"/>
                                        </a:lnTo>
                                        <a:lnTo>
                                          <a:pt x="4457" y="938"/>
                                        </a:lnTo>
                                        <a:lnTo>
                                          <a:pt x="4501" y="915"/>
                                        </a:lnTo>
                                        <a:lnTo>
                                          <a:pt x="4544" y="895"/>
                                        </a:lnTo>
                                        <a:lnTo>
                                          <a:pt x="4588" y="880"/>
                                        </a:lnTo>
                                        <a:lnTo>
                                          <a:pt x="4632" y="868"/>
                                        </a:lnTo>
                                        <a:lnTo>
                                          <a:pt x="4675" y="862"/>
                                        </a:lnTo>
                                        <a:lnTo>
                                          <a:pt x="4718" y="859"/>
                                        </a:lnTo>
                                        <a:lnTo>
                                          <a:pt x="4870" y="860"/>
                                        </a:lnTo>
                                        <a:lnTo>
                                          <a:pt x="4902" y="860"/>
                                        </a:lnTo>
                                        <a:lnTo>
                                          <a:pt x="4934" y="863"/>
                                        </a:lnTo>
                                        <a:lnTo>
                                          <a:pt x="4964" y="866"/>
                                        </a:lnTo>
                                        <a:lnTo>
                                          <a:pt x="4993" y="872"/>
                                        </a:lnTo>
                                        <a:lnTo>
                                          <a:pt x="5022" y="878"/>
                                        </a:lnTo>
                                        <a:lnTo>
                                          <a:pt x="5049" y="885"/>
                                        </a:lnTo>
                                        <a:lnTo>
                                          <a:pt x="5076" y="894"/>
                                        </a:lnTo>
                                        <a:lnTo>
                                          <a:pt x="5101" y="903"/>
                                        </a:lnTo>
                                        <a:lnTo>
                                          <a:pt x="5127" y="914"/>
                                        </a:lnTo>
                                        <a:lnTo>
                                          <a:pt x="5150" y="926"/>
                                        </a:lnTo>
                                        <a:lnTo>
                                          <a:pt x="5173" y="939"/>
                                        </a:lnTo>
                                        <a:lnTo>
                                          <a:pt x="5195" y="953"/>
                                        </a:lnTo>
                                        <a:lnTo>
                                          <a:pt x="5217" y="967"/>
                                        </a:lnTo>
                                        <a:lnTo>
                                          <a:pt x="5237" y="983"/>
                                        </a:lnTo>
                                        <a:lnTo>
                                          <a:pt x="5257" y="999"/>
                                        </a:lnTo>
                                        <a:lnTo>
                                          <a:pt x="5276" y="1016"/>
                                        </a:lnTo>
                                        <a:lnTo>
                                          <a:pt x="5294" y="1034"/>
                                        </a:lnTo>
                                        <a:lnTo>
                                          <a:pt x="5312" y="1052"/>
                                        </a:lnTo>
                                        <a:lnTo>
                                          <a:pt x="5329" y="1071"/>
                                        </a:lnTo>
                                        <a:lnTo>
                                          <a:pt x="5346" y="1090"/>
                                        </a:lnTo>
                                        <a:lnTo>
                                          <a:pt x="5361" y="1110"/>
                                        </a:lnTo>
                                        <a:lnTo>
                                          <a:pt x="5377" y="1131"/>
                                        </a:lnTo>
                                        <a:lnTo>
                                          <a:pt x="5392" y="1151"/>
                                        </a:lnTo>
                                        <a:lnTo>
                                          <a:pt x="5407" y="1172"/>
                                        </a:lnTo>
                                        <a:lnTo>
                                          <a:pt x="5434" y="1215"/>
                                        </a:lnTo>
                                        <a:lnTo>
                                          <a:pt x="5461" y="1260"/>
                                        </a:lnTo>
                                        <a:lnTo>
                                          <a:pt x="5485" y="1304"/>
                                        </a:lnTo>
                                        <a:lnTo>
                                          <a:pt x="5509" y="1348"/>
                                        </a:lnTo>
                                        <a:lnTo>
                                          <a:pt x="5476" y="1338"/>
                                        </a:lnTo>
                                        <a:lnTo>
                                          <a:pt x="5444" y="1328"/>
                                        </a:lnTo>
                                        <a:lnTo>
                                          <a:pt x="5414" y="1317"/>
                                        </a:lnTo>
                                        <a:lnTo>
                                          <a:pt x="5387" y="1306"/>
                                        </a:lnTo>
                                        <a:lnTo>
                                          <a:pt x="5335" y="1281"/>
                                        </a:lnTo>
                                        <a:lnTo>
                                          <a:pt x="5284" y="1255"/>
                                        </a:lnTo>
                                        <a:lnTo>
                                          <a:pt x="5258" y="1244"/>
                                        </a:lnTo>
                                        <a:lnTo>
                                          <a:pt x="5231" y="1233"/>
                                        </a:lnTo>
                                        <a:lnTo>
                                          <a:pt x="5202" y="1223"/>
                                        </a:lnTo>
                                        <a:lnTo>
                                          <a:pt x="5171" y="1214"/>
                                        </a:lnTo>
                                        <a:lnTo>
                                          <a:pt x="5155" y="1210"/>
                                        </a:lnTo>
                                        <a:lnTo>
                                          <a:pt x="5138" y="1207"/>
                                        </a:lnTo>
                                        <a:lnTo>
                                          <a:pt x="5120" y="1204"/>
                                        </a:lnTo>
                                        <a:lnTo>
                                          <a:pt x="5102" y="1202"/>
                                        </a:lnTo>
                                        <a:lnTo>
                                          <a:pt x="5083" y="1200"/>
                                        </a:lnTo>
                                        <a:lnTo>
                                          <a:pt x="5063" y="1199"/>
                                        </a:lnTo>
                                        <a:lnTo>
                                          <a:pt x="5042" y="1198"/>
                                        </a:lnTo>
                                        <a:lnTo>
                                          <a:pt x="5020" y="1197"/>
                                        </a:lnTo>
                                        <a:lnTo>
                                          <a:pt x="4989" y="1198"/>
                                        </a:lnTo>
                                        <a:lnTo>
                                          <a:pt x="4960" y="1199"/>
                                        </a:lnTo>
                                        <a:lnTo>
                                          <a:pt x="4930" y="1202"/>
                                        </a:lnTo>
                                        <a:lnTo>
                                          <a:pt x="4901" y="1205"/>
                                        </a:lnTo>
                                        <a:lnTo>
                                          <a:pt x="4872" y="1209"/>
                                        </a:lnTo>
                                        <a:lnTo>
                                          <a:pt x="4843" y="1214"/>
                                        </a:lnTo>
                                        <a:lnTo>
                                          <a:pt x="4815" y="1221"/>
                                        </a:lnTo>
                                        <a:lnTo>
                                          <a:pt x="4786" y="1227"/>
                                        </a:lnTo>
                                        <a:lnTo>
                                          <a:pt x="4759" y="1235"/>
                                        </a:lnTo>
                                        <a:lnTo>
                                          <a:pt x="4731" y="1244"/>
                                        </a:lnTo>
                                        <a:lnTo>
                                          <a:pt x="4704" y="1252"/>
                                        </a:lnTo>
                                        <a:lnTo>
                                          <a:pt x="4676" y="1262"/>
                                        </a:lnTo>
                                        <a:lnTo>
                                          <a:pt x="4650" y="1272"/>
                                        </a:lnTo>
                                        <a:lnTo>
                                          <a:pt x="4622" y="1283"/>
                                        </a:lnTo>
                                        <a:lnTo>
                                          <a:pt x="4597" y="1294"/>
                                        </a:lnTo>
                                        <a:lnTo>
                                          <a:pt x="4570" y="1306"/>
                                        </a:lnTo>
                                        <a:lnTo>
                                          <a:pt x="4521" y="1331"/>
                                        </a:lnTo>
                                        <a:lnTo>
                                          <a:pt x="4472" y="1357"/>
                                        </a:lnTo>
                                        <a:lnTo>
                                          <a:pt x="4424" y="1385"/>
                                        </a:lnTo>
                                        <a:lnTo>
                                          <a:pt x="4380" y="1412"/>
                                        </a:lnTo>
                                        <a:lnTo>
                                          <a:pt x="4337" y="1440"/>
                                        </a:lnTo>
                                        <a:lnTo>
                                          <a:pt x="4295" y="1470"/>
                                        </a:lnTo>
                                        <a:lnTo>
                                          <a:pt x="4257" y="1498"/>
                                        </a:lnTo>
                                        <a:lnTo>
                                          <a:pt x="4220" y="1526"/>
                                        </a:lnTo>
                                        <a:lnTo>
                                          <a:pt x="4195" y="1547"/>
                                        </a:lnTo>
                                        <a:lnTo>
                                          <a:pt x="4171" y="1568"/>
                                        </a:lnTo>
                                        <a:lnTo>
                                          <a:pt x="4147" y="1588"/>
                                        </a:lnTo>
                                        <a:lnTo>
                                          <a:pt x="4126" y="1609"/>
                                        </a:lnTo>
                                        <a:lnTo>
                                          <a:pt x="4105" y="1630"/>
                                        </a:lnTo>
                                        <a:lnTo>
                                          <a:pt x="4086" y="1650"/>
                                        </a:lnTo>
                                        <a:lnTo>
                                          <a:pt x="4068" y="1671"/>
                                        </a:lnTo>
                                        <a:lnTo>
                                          <a:pt x="4051" y="1691"/>
                                        </a:lnTo>
                                        <a:lnTo>
                                          <a:pt x="4035" y="1711"/>
                                        </a:lnTo>
                                        <a:lnTo>
                                          <a:pt x="4019" y="1732"/>
                                        </a:lnTo>
                                        <a:lnTo>
                                          <a:pt x="4005" y="1752"/>
                                        </a:lnTo>
                                        <a:lnTo>
                                          <a:pt x="3991" y="1772"/>
                                        </a:lnTo>
                                        <a:lnTo>
                                          <a:pt x="3965" y="1812"/>
                                        </a:lnTo>
                                        <a:lnTo>
                                          <a:pt x="3941" y="1851"/>
                                        </a:lnTo>
                                        <a:lnTo>
                                          <a:pt x="3896" y="1931"/>
                                        </a:lnTo>
                                        <a:lnTo>
                                          <a:pt x="3850" y="2011"/>
                                        </a:lnTo>
                                        <a:lnTo>
                                          <a:pt x="3826" y="2050"/>
                                        </a:lnTo>
                                        <a:lnTo>
                                          <a:pt x="3799" y="2090"/>
                                        </a:lnTo>
                                        <a:lnTo>
                                          <a:pt x="3785" y="2110"/>
                                        </a:lnTo>
                                        <a:lnTo>
                                          <a:pt x="3770" y="2129"/>
                                        </a:lnTo>
                                        <a:lnTo>
                                          <a:pt x="3754" y="2149"/>
                                        </a:lnTo>
                                        <a:lnTo>
                                          <a:pt x="3737" y="2169"/>
                                        </a:lnTo>
                                        <a:close/>
                                        <a:moveTo>
                                          <a:pt x="6300" y="1311"/>
                                        </a:moveTo>
                                        <a:lnTo>
                                          <a:pt x="6302" y="1266"/>
                                        </a:lnTo>
                                        <a:lnTo>
                                          <a:pt x="6304" y="1220"/>
                                        </a:lnTo>
                                        <a:lnTo>
                                          <a:pt x="6307" y="1175"/>
                                        </a:lnTo>
                                        <a:lnTo>
                                          <a:pt x="6312" y="1131"/>
                                        </a:lnTo>
                                        <a:lnTo>
                                          <a:pt x="6317" y="1088"/>
                                        </a:lnTo>
                                        <a:lnTo>
                                          <a:pt x="6326" y="1045"/>
                                        </a:lnTo>
                                        <a:lnTo>
                                          <a:pt x="6334" y="1004"/>
                                        </a:lnTo>
                                        <a:lnTo>
                                          <a:pt x="6345" y="963"/>
                                        </a:lnTo>
                                        <a:lnTo>
                                          <a:pt x="6356" y="923"/>
                                        </a:lnTo>
                                        <a:lnTo>
                                          <a:pt x="6370" y="884"/>
                                        </a:lnTo>
                                        <a:lnTo>
                                          <a:pt x="6384" y="846"/>
                                        </a:lnTo>
                                        <a:lnTo>
                                          <a:pt x="6400" y="811"/>
                                        </a:lnTo>
                                        <a:lnTo>
                                          <a:pt x="6418" y="775"/>
                                        </a:lnTo>
                                        <a:lnTo>
                                          <a:pt x="6437" y="741"/>
                                        </a:lnTo>
                                        <a:lnTo>
                                          <a:pt x="6457" y="709"/>
                                        </a:lnTo>
                                        <a:lnTo>
                                          <a:pt x="6478" y="677"/>
                                        </a:lnTo>
                                        <a:lnTo>
                                          <a:pt x="6501" y="648"/>
                                        </a:lnTo>
                                        <a:lnTo>
                                          <a:pt x="6526" y="619"/>
                                        </a:lnTo>
                                        <a:lnTo>
                                          <a:pt x="6551" y="592"/>
                                        </a:lnTo>
                                        <a:lnTo>
                                          <a:pt x="6579" y="567"/>
                                        </a:lnTo>
                                        <a:lnTo>
                                          <a:pt x="6607" y="544"/>
                                        </a:lnTo>
                                        <a:lnTo>
                                          <a:pt x="6638" y="522"/>
                                        </a:lnTo>
                                        <a:lnTo>
                                          <a:pt x="6668" y="503"/>
                                        </a:lnTo>
                                        <a:lnTo>
                                          <a:pt x="6702" y="484"/>
                                        </a:lnTo>
                                        <a:lnTo>
                                          <a:pt x="6736" y="468"/>
                                        </a:lnTo>
                                        <a:lnTo>
                                          <a:pt x="6772" y="454"/>
                                        </a:lnTo>
                                        <a:lnTo>
                                          <a:pt x="6809" y="442"/>
                                        </a:lnTo>
                                        <a:lnTo>
                                          <a:pt x="6848" y="431"/>
                                        </a:lnTo>
                                        <a:lnTo>
                                          <a:pt x="6888" y="424"/>
                                        </a:lnTo>
                                        <a:lnTo>
                                          <a:pt x="6930" y="419"/>
                                        </a:lnTo>
                                        <a:lnTo>
                                          <a:pt x="6973" y="414"/>
                                        </a:lnTo>
                                        <a:lnTo>
                                          <a:pt x="7017" y="413"/>
                                        </a:lnTo>
                                        <a:lnTo>
                                          <a:pt x="7131" y="413"/>
                                        </a:lnTo>
                                        <a:lnTo>
                                          <a:pt x="7180" y="415"/>
                                        </a:lnTo>
                                        <a:lnTo>
                                          <a:pt x="7232" y="421"/>
                                        </a:lnTo>
                                        <a:lnTo>
                                          <a:pt x="7285" y="429"/>
                                        </a:lnTo>
                                        <a:lnTo>
                                          <a:pt x="7339" y="441"/>
                                        </a:lnTo>
                                        <a:lnTo>
                                          <a:pt x="7393" y="455"/>
                                        </a:lnTo>
                                        <a:lnTo>
                                          <a:pt x="7449" y="473"/>
                                        </a:lnTo>
                                        <a:lnTo>
                                          <a:pt x="7505" y="493"/>
                                        </a:lnTo>
                                        <a:lnTo>
                                          <a:pt x="7561" y="516"/>
                                        </a:lnTo>
                                        <a:lnTo>
                                          <a:pt x="7617" y="542"/>
                                        </a:lnTo>
                                        <a:lnTo>
                                          <a:pt x="7673" y="568"/>
                                        </a:lnTo>
                                        <a:lnTo>
                                          <a:pt x="7730" y="597"/>
                                        </a:lnTo>
                                        <a:lnTo>
                                          <a:pt x="7786" y="629"/>
                                        </a:lnTo>
                                        <a:lnTo>
                                          <a:pt x="7841" y="662"/>
                                        </a:lnTo>
                                        <a:lnTo>
                                          <a:pt x="7896" y="697"/>
                                        </a:lnTo>
                                        <a:lnTo>
                                          <a:pt x="7950" y="733"/>
                                        </a:lnTo>
                                        <a:lnTo>
                                          <a:pt x="8003" y="770"/>
                                        </a:lnTo>
                                        <a:lnTo>
                                          <a:pt x="8054" y="809"/>
                                        </a:lnTo>
                                        <a:lnTo>
                                          <a:pt x="8105" y="849"/>
                                        </a:lnTo>
                                        <a:lnTo>
                                          <a:pt x="8153" y="890"/>
                                        </a:lnTo>
                                        <a:lnTo>
                                          <a:pt x="8200" y="931"/>
                                        </a:lnTo>
                                        <a:lnTo>
                                          <a:pt x="8244" y="973"/>
                                        </a:lnTo>
                                        <a:lnTo>
                                          <a:pt x="8287" y="1015"/>
                                        </a:lnTo>
                                        <a:lnTo>
                                          <a:pt x="8328" y="1057"/>
                                        </a:lnTo>
                                        <a:lnTo>
                                          <a:pt x="8366" y="1100"/>
                                        </a:lnTo>
                                        <a:lnTo>
                                          <a:pt x="8402" y="1142"/>
                                        </a:lnTo>
                                        <a:lnTo>
                                          <a:pt x="8434" y="1185"/>
                                        </a:lnTo>
                                        <a:lnTo>
                                          <a:pt x="8464" y="1227"/>
                                        </a:lnTo>
                                        <a:lnTo>
                                          <a:pt x="8491" y="1268"/>
                                        </a:lnTo>
                                        <a:lnTo>
                                          <a:pt x="8513" y="1309"/>
                                        </a:lnTo>
                                        <a:lnTo>
                                          <a:pt x="8533" y="1350"/>
                                        </a:lnTo>
                                        <a:lnTo>
                                          <a:pt x="8549" y="1389"/>
                                        </a:lnTo>
                                        <a:lnTo>
                                          <a:pt x="8560" y="1427"/>
                                        </a:lnTo>
                                        <a:lnTo>
                                          <a:pt x="8530" y="1406"/>
                                        </a:lnTo>
                                        <a:lnTo>
                                          <a:pt x="8500" y="1384"/>
                                        </a:lnTo>
                                        <a:lnTo>
                                          <a:pt x="8469" y="1361"/>
                                        </a:lnTo>
                                        <a:lnTo>
                                          <a:pt x="8440" y="1336"/>
                                        </a:lnTo>
                                        <a:lnTo>
                                          <a:pt x="8381" y="1286"/>
                                        </a:lnTo>
                                        <a:lnTo>
                                          <a:pt x="8321" y="1234"/>
                                        </a:lnTo>
                                        <a:lnTo>
                                          <a:pt x="8262" y="1182"/>
                                        </a:lnTo>
                                        <a:lnTo>
                                          <a:pt x="8202" y="1128"/>
                                        </a:lnTo>
                                        <a:lnTo>
                                          <a:pt x="8171" y="1102"/>
                                        </a:lnTo>
                                        <a:lnTo>
                                          <a:pt x="8140" y="1076"/>
                                        </a:lnTo>
                                        <a:lnTo>
                                          <a:pt x="8109" y="1050"/>
                                        </a:lnTo>
                                        <a:lnTo>
                                          <a:pt x="8077" y="1025"/>
                                        </a:lnTo>
                                        <a:lnTo>
                                          <a:pt x="8043" y="1001"/>
                                        </a:lnTo>
                                        <a:lnTo>
                                          <a:pt x="8010" y="978"/>
                                        </a:lnTo>
                                        <a:lnTo>
                                          <a:pt x="7976" y="955"/>
                                        </a:lnTo>
                                        <a:lnTo>
                                          <a:pt x="7941" y="933"/>
                                        </a:lnTo>
                                        <a:lnTo>
                                          <a:pt x="7905" y="913"/>
                                        </a:lnTo>
                                        <a:lnTo>
                                          <a:pt x="7868" y="893"/>
                                        </a:lnTo>
                                        <a:lnTo>
                                          <a:pt x="7830" y="875"/>
                                        </a:lnTo>
                                        <a:lnTo>
                                          <a:pt x="7792" y="858"/>
                                        </a:lnTo>
                                        <a:lnTo>
                                          <a:pt x="7751" y="842"/>
                                        </a:lnTo>
                                        <a:lnTo>
                                          <a:pt x="7709" y="829"/>
                                        </a:lnTo>
                                        <a:lnTo>
                                          <a:pt x="7667" y="817"/>
                                        </a:lnTo>
                                        <a:lnTo>
                                          <a:pt x="7622" y="808"/>
                                        </a:lnTo>
                                        <a:lnTo>
                                          <a:pt x="7577" y="799"/>
                                        </a:lnTo>
                                        <a:lnTo>
                                          <a:pt x="7530" y="794"/>
                                        </a:lnTo>
                                        <a:lnTo>
                                          <a:pt x="7482" y="790"/>
                                        </a:lnTo>
                                        <a:lnTo>
                                          <a:pt x="7432" y="789"/>
                                        </a:lnTo>
                                        <a:lnTo>
                                          <a:pt x="7244" y="789"/>
                                        </a:lnTo>
                                        <a:lnTo>
                                          <a:pt x="7196" y="789"/>
                                        </a:lnTo>
                                        <a:lnTo>
                                          <a:pt x="7152" y="791"/>
                                        </a:lnTo>
                                        <a:lnTo>
                                          <a:pt x="7108" y="795"/>
                                        </a:lnTo>
                                        <a:lnTo>
                                          <a:pt x="7067" y="800"/>
                                        </a:lnTo>
                                        <a:lnTo>
                                          <a:pt x="7026" y="806"/>
                                        </a:lnTo>
                                        <a:lnTo>
                                          <a:pt x="6988" y="814"/>
                                        </a:lnTo>
                                        <a:lnTo>
                                          <a:pt x="6950" y="823"/>
                                        </a:lnTo>
                                        <a:lnTo>
                                          <a:pt x="6914" y="833"/>
                                        </a:lnTo>
                                        <a:lnTo>
                                          <a:pt x="6880" y="844"/>
                                        </a:lnTo>
                                        <a:lnTo>
                                          <a:pt x="6846" y="857"/>
                                        </a:lnTo>
                                        <a:lnTo>
                                          <a:pt x="6813" y="871"/>
                                        </a:lnTo>
                                        <a:lnTo>
                                          <a:pt x="6783" y="885"/>
                                        </a:lnTo>
                                        <a:lnTo>
                                          <a:pt x="6752" y="900"/>
                                        </a:lnTo>
                                        <a:lnTo>
                                          <a:pt x="6723" y="917"/>
                                        </a:lnTo>
                                        <a:lnTo>
                                          <a:pt x="6695" y="934"/>
                                        </a:lnTo>
                                        <a:lnTo>
                                          <a:pt x="6667" y="952"/>
                                        </a:lnTo>
                                        <a:lnTo>
                                          <a:pt x="6641" y="970"/>
                                        </a:lnTo>
                                        <a:lnTo>
                                          <a:pt x="6615" y="990"/>
                                        </a:lnTo>
                                        <a:lnTo>
                                          <a:pt x="6590" y="1010"/>
                                        </a:lnTo>
                                        <a:lnTo>
                                          <a:pt x="6565" y="1031"/>
                                        </a:lnTo>
                                        <a:lnTo>
                                          <a:pt x="6542" y="1052"/>
                                        </a:lnTo>
                                        <a:lnTo>
                                          <a:pt x="6518" y="1075"/>
                                        </a:lnTo>
                                        <a:lnTo>
                                          <a:pt x="6495" y="1097"/>
                                        </a:lnTo>
                                        <a:lnTo>
                                          <a:pt x="6473" y="1120"/>
                                        </a:lnTo>
                                        <a:lnTo>
                                          <a:pt x="6428" y="1166"/>
                                        </a:lnTo>
                                        <a:lnTo>
                                          <a:pt x="6386" y="1214"/>
                                        </a:lnTo>
                                        <a:lnTo>
                                          <a:pt x="6343" y="1263"/>
                                        </a:lnTo>
                                        <a:lnTo>
                                          <a:pt x="6300" y="1311"/>
                                        </a:lnTo>
                                        <a:close/>
                                        <a:moveTo>
                                          <a:pt x="189" y="5872"/>
                                        </a:moveTo>
                                        <a:lnTo>
                                          <a:pt x="192" y="5730"/>
                                        </a:lnTo>
                                        <a:lnTo>
                                          <a:pt x="201" y="5588"/>
                                        </a:lnTo>
                                        <a:lnTo>
                                          <a:pt x="215" y="5445"/>
                                        </a:lnTo>
                                        <a:lnTo>
                                          <a:pt x="234" y="5303"/>
                                        </a:lnTo>
                                        <a:lnTo>
                                          <a:pt x="258" y="5161"/>
                                        </a:lnTo>
                                        <a:lnTo>
                                          <a:pt x="286" y="5019"/>
                                        </a:lnTo>
                                        <a:lnTo>
                                          <a:pt x="319" y="4878"/>
                                        </a:lnTo>
                                        <a:lnTo>
                                          <a:pt x="356" y="4738"/>
                                        </a:lnTo>
                                        <a:lnTo>
                                          <a:pt x="397" y="4599"/>
                                        </a:lnTo>
                                        <a:lnTo>
                                          <a:pt x="443" y="4461"/>
                                        </a:lnTo>
                                        <a:lnTo>
                                          <a:pt x="492" y="4323"/>
                                        </a:lnTo>
                                        <a:lnTo>
                                          <a:pt x="543" y="4188"/>
                                        </a:lnTo>
                                        <a:lnTo>
                                          <a:pt x="598" y="4053"/>
                                        </a:lnTo>
                                        <a:lnTo>
                                          <a:pt x="656" y="3920"/>
                                        </a:lnTo>
                                        <a:lnTo>
                                          <a:pt x="716" y="3789"/>
                                        </a:lnTo>
                                        <a:lnTo>
                                          <a:pt x="779" y="3661"/>
                                        </a:lnTo>
                                        <a:lnTo>
                                          <a:pt x="845" y="3534"/>
                                        </a:lnTo>
                                        <a:lnTo>
                                          <a:pt x="911" y="3410"/>
                                        </a:lnTo>
                                        <a:lnTo>
                                          <a:pt x="980" y="3287"/>
                                        </a:lnTo>
                                        <a:lnTo>
                                          <a:pt x="1051" y="3168"/>
                                        </a:lnTo>
                                        <a:lnTo>
                                          <a:pt x="1123" y="3050"/>
                                        </a:lnTo>
                                        <a:lnTo>
                                          <a:pt x="1196" y="2936"/>
                                        </a:lnTo>
                                        <a:lnTo>
                                          <a:pt x="1269" y="2825"/>
                                        </a:lnTo>
                                        <a:lnTo>
                                          <a:pt x="1344" y="2718"/>
                                        </a:lnTo>
                                        <a:lnTo>
                                          <a:pt x="1419" y="2613"/>
                                        </a:lnTo>
                                        <a:lnTo>
                                          <a:pt x="1494" y="2512"/>
                                        </a:lnTo>
                                        <a:lnTo>
                                          <a:pt x="1569" y="2415"/>
                                        </a:lnTo>
                                        <a:lnTo>
                                          <a:pt x="1644" y="2320"/>
                                        </a:lnTo>
                                        <a:lnTo>
                                          <a:pt x="1718" y="2231"/>
                                        </a:lnTo>
                                        <a:lnTo>
                                          <a:pt x="1792" y="2146"/>
                                        </a:lnTo>
                                        <a:lnTo>
                                          <a:pt x="1865" y="2064"/>
                                        </a:lnTo>
                                        <a:lnTo>
                                          <a:pt x="1937" y="1987"/>
                                        </a:lnTo>
                                        <a:lnTo>
                                          <a:pt x="2007" y="1917"/>
                                        </a:lnTo>
                                        <a:lnTo>
                                          <a:pt x="2082" y="1844"/>
                                        </a:lnTo>
                                        <a:lnTo>
                                          <a:pt x="2162" y="1772"/>
                                        </a:lnTo>
                                        <a:lnTo>
                                          <a:pt x="2248" y="1697"/>
                                        </a:lnTo>
                                        <a:lnTo>
                                          <a:pt x="2338" y="1622"/>
                                        </a:lnTo>
                                        <a:lnTo>
                                          <a:pt x="2433" y="1548"/>
                                        </a:lnTo>
                                        <a:lnTo>
                                          <a:pt x="2533" y="1472"/>
                                        </a:lnTo>
                                        <a:lnTo>
                                          <a:pt x="2636" y="1396"/>
                                        </a:lnTo>
                                        <a:lnTo>
                                          <a:pt x="2743" y="1322"/>
                                        </a:lnTo>
                                        <a:lnTo>
                                          <a:pt x="2854" y="1247"/>
                                        </a:lnTo>
                                        <a:lnTo>
                                          <a:pt x="2968" y="1173"/>
                                        </a:lnTo>
                                        <a:lnTo>
                                          <a:pt x="3087" y="1101"/>
                                        </a:lnTo>
                                        <a:lnTo>
                                          <a:pt x="3207" y="1029"/>
                                        </a:lnTo>
                                        <a:lnTo>
                                          <a:pt x="3331" y="959"/>
                                        </a:lnTo>
                                        <a:lnTo>
                                          <a:pt x="3457" y="892"/>
                                        </a:lnTo>
                                        <a:lnTo>
                                          <a:pt x="3586" y="825"/>
                                        </a:lnTo>
                                        <a:lnTo>
                                          <a:pt x="3716" y="761"/>
                                        </a:lnTo>
                                        <a:lnTo>
                                          <a:pt x="3848" y="699"/>
                                        </a:lnTo>
                                        <a:lnTo>
                                          <a:pt x="3982" y="640"/>
                                        </a:lnTo>
                                        <a:lnTo>
                                          <a:pt x="4118" y="585"/>
                                        </a:lnTo>
                                        <a:lnTo>
                                          <a:pt x="4255" y="531"/>
                                        </a:lnTo>
                                        <a:lnTo>
                                          <a:pt x="4393" y="482"/>
                                        </a:lnTo>
                                        <a:lnTo>
                                          <a:pt x="4531" y="435"/>
                                        </a:lnTo>
                                        <a:lnTo>
                                          <a:pt x="4670" y="393"/>
                                        </a:lnTo>
                                        <a:lnTo>
                                          <a:pt x="4809" y="355"/>
                                        </a:lnTo>
                                        <a:lnTo>
                                          <a:pt x="4949" y="322"/>
                                        </a:lnTo>
                                        <a:lnTo>
                                          <a:pt x="5089" y="293"/>
                                        </a:lnTo>
                                        <a:lnTo>
                                          <a:pt x="5227" y="269"/>
                                        </a:lnTo>
                                        <a:lnTo>
                                          <a:pt x="5366" y="249"/>
                                        </a:lnTo>
                                        <a:lnTo>
                                          <a:pt x="5503" y="236"/>
                                        </a:lnTo>
                                        <a:lnTo>
                                          <a:pt x="5640" y="227"/>
                                        </a:lnTo>
                                        <a:lnTo>
                                          <a:pt x="5775" y="224"/>
                                        </a:lnTo>
                                        <a:lnTo>
                                          <a:pt x="5764" y="229"/>
                                        </a:lnTo>
                                        <a:lnTo>
                                          <a:pt x="5751" y="236"/>
                                        </a:lnTo>
                                        <a:lnTo>
                                          <a:pt x="5733" y="243"/>
                                        </a:lnTo>
                                        <a:lnTo>
                                          <a:pt x="5711" y="250"/>
                                        </a:lnTo>
                                        <a:lnTo>
                                          <a:pt x="5659" y="267"/>
                                        </a:lnTo>
                                        <a:lnTo>
                                          <a:pt x="5595" y="285"/>
                                        </a:lnTo>
                                        <a:lnTo>
                                          <a:pt x="5522" y="306"/>
                                        </a:lnTo>
                                        <a:lnTo>
                                          <a:pt x="5442" y="328"/>
                                        </a:lnTo>
                                        <a:lnTo>
                                          <a:pt x="5357" y="351"/>
                                        </a:lnTo>
                                        <a:lnTo>
                                          <a:pt x="5268" y="374"/>
                                        </a:lnTo>
                                        <a:lnTo>
                                          <a:pt x="5177" y="399"/>
                                        </a:lnTo>
                                        <a:lnTo>
                                          <a:pt x="5087" y="423"/>
                                        </a:lnTo>
                                        <a:lnTo>
                                          <a:pt x="5001" y="447"/>
                                        </a:lnTo>
                                        <a:lnTo>
                                          <a:pt x="4917" y="470"/>
                                        </a:lnTo>
                                        <a:lnTo>
                                          <a:pt x="4841" y="492"/>
                                        </a:lnTo>
                                        <a:lnTo>
                                          <a:pt x="4772" y="512"/>
                                        </a:lnTo>
                                        <a:lnTo>
                                          <a:pt x="4715" y="531"/>
                                        </a:lnTo>
                                        <a:lnTo>
                                          <a:pt x="4670" y="548"/>
                                        </a:lnTo>
                                        <a:lnTo>
                                          <a:pt x="4604" y="575"/>
                                        </a:lnTo>
                                        <a:lnTo>
                                          <a:pt x="4540" y="601"/>
                                        </a:lnTo>
                                        <a:lnTo>
                                          <a:pt x="4476" y="629"/>
                                        </a:lnTo>
                                        <a:lnTo>
                                          <a:pt x="4415" y="656"/>
                                        </a:lnTo>
                                        <a:lnTo>
                                          <a:pt x="4354" y="685"/>
                                        </a:lnTo>
                                        <a:lnTo>
                                          <a:pt x="4294" y="712"/>
                                        </a:lnTo>
                                        <a:lnTo>
                                          <a:pt x="4235" y="740"/>
                                        </a:lnTo>
                                        <a:lnTo>
                                          <a:pt x="4177" y="770"/>
                                        </a:lnTo>
                                        <a:lnTo>
                                          <a:pt x="4119" y="799"/>
                                        </a:lnTo>
                                        <a:lnTo>
                                          <a:pt x="4061" y="829"/>
                                        </a:lnTo>
                                        <a:lnTo>
                                          <a:pt x="4004" y="859"/>
                                        </a:lnTo>
                                        <a:lnTo>
                                          <a:pt x="3946" y="890"/>
                                        </a:lnTo>
                                        <a:lnTo>
                                          <a:pt x="3888" y="921"/>
                                        </a:lnTo>
                                        <a:lnTo>
                                          <a:pt x="3830" y="954"/>
                                        </a:lnTo>
                                        <a:lnTo>
                                          <a:pt x="3772" y="986"/>
                                        </a:lnTo>
                                        <a:lnTo>
                                          <a:pt x="3714" y="1020"/>
                                        </a:lnTo>
                                        <a:lnTo>
                                          <a:pt x="3651" y="1056"/>
                                        </a:lnTo>
                                        <a:lnTo>
                                          <a:pt x="3591" y="1092"/>
                                        </a:lnTo>
                                        <a:lnTo>
                                          <a:pt x="3533" y="1128"/>
                                        </a:lnTo>
                                        <a:lnTo>
                                          <a:pt x="3476" y="1164"/>
                                        </a:lnTo>
                                        <a:lnTo>
                                          <a:pt x="3421" y="1200"/>
                                        </a:lnTo>
                                        <a:lnTo>
                                          <a:pt x="3367" y="1235"/>
                                        </a:lnTo>
                                        <a:lnTo>
                                          <a:pt x="3314" y="1272"/>
                                        </a:lnTo>
                                        <a:lnTo>
                                          <a:pt x="3262" y="1308"/>
                                        </a:lnTo>
                                        <a:lnTo>
                                          <a:pt x="3213" y="1345"/>
                                        </a:lnTo>
                                        <a:lnTo>
                                          <a:pt x="3163" y="1380"/>
                                        </a:lnTo>
                                        <a:lnTo>
                                          <a:pt x="3114" y="1417"/>
                                        </a:lnTo>
                                        <a:lnTo>
                                          <a:pt x="3067" y="1454"/>
                                        </a:lnTo>
                                        <a:lnTo>
                                          <a:pt x="3020" y="1492"/>
                                        </a:lnTo>
                                        <a:lnTo>
                                          <a:pt x="2975" y="1530"/>
                                        </a:lnTo>
                                        <a:lnTo>
                                          <a:pt x="2929" y="1568"/>
                                        </a:lnTo>
                                        <a:lnTo>
                                          <a:pt x="2884" y="1605"/>
                                        </a:lnTo>
                                        <a:lnTo>
                                          <a:pt x="2795" y="1683"/>
                                        </a:lnTo>
                                        <a:lnTo>
                                          <a:pt x="2707" y="1762"/>
                                        </a:lnTo>
                                        <a:lnTo>
                                          <a:pt x="2620" y="1843"/>
                                        </a:lnTo>
                                        <a:lnTo>
                                          <a:pt x="2533" y="1927"/>
                                        </a:lnTo>
                                        <a:lnTo>
                                          <a:pt x="2444" y="2013"/>
                                        </a:lnTo>
                                        <a:lnTo>
                                          <a:pt x="2353" y="2102"/>
                                        </a:lnTo>
                                        <a:lnTo>
                                          <a:pt x="2260" y="2193"/>
                                        </a:lnTo>
                                        <a:lnTo>
                                          <a:pt x="2164" y="2288"/>
                                        </a:lnTo>
                                        <a:lnTo>
                                          <a:pt x="2098" y="2355"/>
                                        </a:lnTo>
                                        <a:lnTo>
                                          <a:pt x="2031" y="2429"/>
                                        </a:lnTo>
                                        <a:lnTo>
                                          <a:pt x="1963" y="2509"/>
                                        </a:lnTo>
                                        <a:lnTo>
                                          <a:pt x="1893" y="2596"/>
                                        </a:lnTo>
                                        <a:lnTo>
                                          <a:pt x="1822" y="2688"/>
                                        </a:lnTo>
                                        <a:lnTo>
                                          <a:pt x="1751" y="2786"/>
                                        </a:lnTo>
                                        <a:lnTo>
                                          <a:pt x="1679" y="2889"/>
                                        </a:lnTo>
                                        <a:lnTo>
                                          <a:pt x="1606" y="2997"/>
                                        </a:lnTo>
                                        <a:lnTo>
                                          <a:pt x="1534" y="3110"/>
                                        </a:lnTo>
                                        <a:lnTo>
                                          <a:pt x="1462" y="3228"/>
                                        </a:lnTo>
                                        <a:lnTo>
                                          <a:pt x="1392" y="3349"/>
                                        </a:lnTo>
                                        <a:lnTo>
                                          <a:pt x="1321" y="3473"/>
                                        </a:lnTo>
                                        <a:lnTo>
                                          <a:pt x="1251" y="3601"/>
                                        </a:lnTo>
                                        <a:lnTo>
                                          <a:pt x="1183" y="3731"/>
                                        </a:lnTo>
                                        <a:lnTo>
                                          <a:pt x="1117" y="3865"/>
                                        </a:lnTo>
                                        <a:lnTo>
                                          <a:pt x="1051" y="4000"/>
                                        </a:lnTo>
                                        <a:lnTo>
                                          <a:pt x="989" y="4138"/>
                                        </a:lnTo>
                                        <a:lnTo>
                                          <a:pt x="927" y="4277"/>
                                        </a:lnTo>
                                        <a:lnTo>
                                          <a:pt x="869" y="4418"/>
                                        </a:lnTo>
                                        <a:lnTo>
                                          <a:pt x="814" y="4560"/>
                                        </a:lnTo>
                                        <a:lnTo>
                                          <a:pt x="761" y="4702"/>
                                        </a:lnTo>
                                        <a:lnTo>
                                          <a:pt x="712" y="4844"/>
                                        </a:lnTo>
                                        <a:lnTo>
                                          <a:pt x="666" y="4985"/>
                                        </a:lnTo>
                                        <a:lnTo>
                                          <a:pt x="625" y="5127"/>
                                        </a:lnTo>
                                        <a:lnTo>
                                          <a:pt x="586" y="5269"/>
                                        </a:lnTo>
                                        <a:lnTo>
                                          <a:pt x="553" y="5409"/>
                                        </a:lnTo>
                                        <a:lnTo>
                                          <a:pt x="523" y="5548"/>
                                        </a:lnTo>
                                        <a:lnTo>
                                          <a:pt x="499" y="5685"/>
                                        </a:lnTo>
                                        <a:lnTo>
                                          <a:pt x="479" y="5820"/>
                                        </a:lnTo>
                                        <a:lnTo>
                                          <a:pt x="465" y="5953"/>
                                        </a:lnTo>
                                        <a:lnTo>
                                          <a:pt x="456" y="6083"/>
                                        </a:lnTo>
                                        <a:lnTo>
                                          <a:pt x="452" y="6209"/>
                                        </a:lnTo>
                                        <a:lnTo>
                                          <a:pt x="451" y="7258"/>
                                        </a:lnTo>
                                        <a:lnTo>
                                          <a:pt x="452" y="7310"/>
                                        </a:lnTo>
                                        <a:lnTo>
                                          <a:pt x="455" y="7365"/>
                                        </a:lnTo>
                                        <a:lnTo>
                                          <a:pt x="459" y="7422"/>
                                        </a:lnTo>
                                        <a:lnTo>
                                          <a:pt x="464" y="7483"/>
                                        </a:lnTo>
                                        <a:lnTo>
                                          <a:pt x="472" y="7544"/>
                                        </a:lnTo>
                                        <a:lnTo>
                                          <a:pt x="480" y="7607"/>
                                        </a:lnTo>
                                        <a:lnTo>
                                          <a:pt x="488" y="7671"/>
                                        </a:lnTo>
                                        <a:lnTo>
                                          <a:pt x="499" y="7733"/>
                                        </a:lnTo>
                                        <a:lnTo>
                                          <a:pt x="511" y="7795"/>
                                        </a:lnTo>
                                        <a:lnTo>
                                          <a:pt x="522" y="7856"/>
                                        </a:lnTo>
                                        <a:lnTo>
                                          <a:pt x="535" y="7914"/>
                                        </a:lnTo>
                                        <a:lnTo>
                                          <a:pt x="548" y="7970"/>
                                        </a:lnTo>
                                        <a:lnTo>
                                          <a:pt x="560" y="8023"/>
                                        </a:lnTo>
                                        <a:lnTo>
                                          <a:pt x="574" y="8072"/>
                                        </a:lnTo>
                                        <a:lnTo>
                                          <a:pt x="587" y="8117"/>
                                        </a:lnTo>
                                        <a:lnTo>
                                          <a:pt x="601" y="8157"/>
                                        </a:lnTo>
                                        <a:lnTo>
                                          <a:pt x="607" y="8176"/>
                                        </a:lnTo>
                                        <a:lnTo>
                                          <a:pt x="616" y="8208"/>
                                        </a:lnTo>
                                        <a:lnTo>
                                          <a:pt x="629" y="8251"/>
                                        </a:lnTo>
                                        <a:lnTo>
                                          <a:pt x="645" y="8303"/>
                                        </a:lnTo>
                                        <a:lnTo>
                                          <a:pt x="662" y="8363"/>
                                        </a:lnTo>
                                        <a:lnTo>
                                          <a:pt x="681" y="8429"/>
                                        </a:lnTo>
                                        <a:lnTo>
                                          <a:pt x="701" y="8497"/>
                                        </a:lnTo>
                                        <a:lnTo>
                                          <a:pt x="720" y="8567"/>
                                        </a:lnTo>
                                        <a:lnTo>
                                          <a:pt x="740" y="8637"/>
                                        </a:lnTo>
                                        <a:lnTo>
                                          <a:pt x="759" y="8704"/>
                                        </a:lnTo>
                                        <a:lnTo>
                                          <a:pt x="777" y="8767"/>
                                        </a:lnTo>
                                        <a:lnTo>
                                          <a:pt x="793" y="8823"/>
                                        </a:lnTo>
                                        <a:lnTo>
                                          <a:pt x="806" y="8871"/>
                                        </a:lnTo>
                                        <a:lnTo>
                                          <a:pt x="816" y="8908"/>
                                        </a:lnTo>
                                        <a:lnTo>
                                          <a:pt x="823" y="8933"/>
                                        </a:lnTo>
                                        <a:lnTo>
                                          <a:pt x="826" y="8945"/>
                                        </a:lnTo>
                                        <a:lnTo>
                                          <a:pt x="798" y="8910"/>
                                        </a:lnTo>
                                        <a:lnTo>
                                          <a:pt x="770" y="8869"/>
                                        </a:lnTo>
                                        <a:lnTo>
                                          <a:pt x="742" y="8823"/>
                                        </a:lnTo>
                                        <a:lnTo>
                                          <a:pt x="714" y="8771"/>
                                        </a:lnTo>
                                        <a:lnTo>
                                          <a:pt x="686" y="8715"/>
                                        </a:lnTo>
                                        <a:lnTo>
                                          <a:pt x="658" y="8654"/>
                                        </a:lnTo>
                                        <a:lnTo>
                                          <a:pt x="630" y="8587"/>
                                        </a:lnTo>
                                        <a:lnTo>
                                          <a:pt x="603" y="8518"/>
                                        </a:lnTo>
                                        <a:lnTo>
                                          <a:pt x="575" y="8444"/>
                                        </a:lnTo>
                                        <a:lnTo>
                                          <a:pt x="548" y="8368"/>
                                        </a:lnTo>
                                        <a:lnTo>
                                          <a:pt x="521" y="8288"/>
                                        </a:lnTo>
                                        <a:lnTo>
                                          <a:pt x="495" y="8206"/>
                                        </a:lnTo>
                                        <a:lnTo>
                                          <a:pt x="469" y="8121"/>
                                        </a:lnTo>
                                        <a:lnTo>
                                          <a:pt x="445" y="8033"/>
                                        </a:lnTo>
                                        <a:lnTo>
                                          <a:pt x="421" y="7945"/>
                                        </a:lnTo>
                                        <a:lnTo>
                                          <a:pt x="397" y="7855"/>
                                        </a:lnTo>
                                        <a:lnTo>
                                          <a:pt x="374" y="7764"/>
                                        </a:lnTo>
                                        <a:lnTo>
                                          <a:pt x="353" y="7673"/>
                                        </a:lnTo>
                                        <a:lnTo>
                                          <a:pt x="332" y="7580"/>
                                        </a:lnTo>
                                        <a:lnTo>
                                          <a:pt x="313" y="7489"/>
                                        </a:lnTo>
                                        <a:lnTo>
                                          <a:pt x="294" y="7397"/>
                                        </a:lnTo>
                                        <a:lnTo>
                                          <a:pt x="277" y="7306"/>
                                        </a:lnTo>
                                        <a:lnTo>
                                          <a:pt x="261" y="7216"/>
                                        </a:lnTo>
                                        <a:lnTo>
                                          <a:pt x="246" y="7128"/>
                                        </a:lnTo>
                                        <a:lnTo>
                                          <a:pt x="234" y="7041"/>
                                        </a:lnTo>
                                        <a:lnTo>
                                          <a:pt x="222" y="6957"/>
                                        </a:lnTo>
                                        <a:lnTo>
                                          <a:pt x="212" y="6874"/>
                                        </a:lnTo>
                                        <a:lnTo>
                                          <a:pt x="204" y="6794"/>
                                        </a:lnTo>
                                        <a:lnTo>
                                          <a:pt x="197" y="6717"/>
                                        </a:lnTo>
                                        <a:lnTo>
                                          <a:pt x="192" y="6643"/>
                                        </a:lnTo>
                                        <a:lnTo>
                                          <a:pt x="189" y="6574"/>
                                        </a:lnTo>
                                        <a:lnTo>
                                          <a:pt x="189" y="6509"/>
                                        </a:lnTo>
                                        <a:lnTo>
                                          <a:pt x="189" y="5872"/>
                                        </a:lnTo>
                                        <a:close/>
                                        <a:moveTo>
                                          <a:pt x="6698" y="12512"/>
                                        </a:moveTo>
                                        <a:lnTo>
                                          <a:pt x="6848" y="12509"/>
                                        </a:lnTo>
                                        <a:lnTo>
                                          <a:pt x="6998" y="12500"/>
                                        </a:lnTo>
                                        <a:lnTo>
                                          <a:pt x="7150" y="12486"/>
                                        </a:lnTo>
                                        <a:lnTo>
                                          <a:pt x="7300" y="12467"/>
                                        </a:lnTo>
                                        <a:lnTo>
                                          <a:pt x="7450" y="12441"/>
                                        </a:lnTo>
                                        <a:lnTo>
                                          <a:pt x="7599" y="12411"/>
                                        </a:lnTo>
                                        <a:lnTo>
                                          <a:pt x="7748" y="12376"/>
                                        </a:lnTo>
                                        <a:lnTo>
                                          <a:pt x="7896" y="12337"/>
                                        </a:lnTo>
                                        <a:lnTo>
                                          <a:pt x="8043" y="12294"/>
                                        </a:lnTo>
                                        <a:lnTo>
                                          <a:pt x="8189" y="12247"/>
                                        </a:lnTo>
                                        <a:lnTo>
                                          <a:pt x="8334" y="12195"/>
                                        </a:lnTo>
                                        <a:lnTo>
                                          <a:pt x="8477" y="12141"/>
                                        </a:lnTo>
                                        <a:lnTo>
                                          <a:pt x="8618" y="12082"/>
                                        </a:lnTo>
                                        <a:lnTo>
                                          <a:pt x="8758" y="12021"/>
                                        </a:lnTo>
                                        <a:lnTo>
                                          <a:pt x="8896" y="11957"/>
                                        </a:lnTo>
                                        <a:lnTo>
                                          <a:pt x="9031" y="11891"/>
                                        </a:lnTo>
                                        <a:lnTo>
                                          <a:pt x="9164" y="11821"/>
                                        </a:lnTo>
                                        <a:lnTo>
                                          <a:pt x="9295" y="11750"/>
                                        </a:lnTo>
                                        <a:lnTo>
                                          <a:pt x="9423" y="11676"/>
                                        </a:lnTo>
                                        <a:lnTo>
                                          <a:pt x="9548" y="11601"/>
                                        </a:lnTo>
                                        <a:lnTo>
                                          <a:pt x="9671" y="11525"/>
                                        </a:lnTo>
                                        <a:lnTo>
                                          <a:pt x="9790" y="11448"/>
                                        </a:lnTo>
                                        <a:lnTo>
                                          <a:pt x="9907" y="11369"/>
                                        </a:lnTo>
                                        <a:lnTo>
                                          <a:pt x="10020" y="11289"/>
                                        </a:lnTo>
                                        <a:lnTo>
                                          <a:pt x="10129" y="11209"/>
                                        </a:lnTo>
                                        <a:lnTo>
                                          <a:pt x="10233" y="11129"/>
                                        </a:lnTo>
                                        <a:lnTo>
                                          <a:pt x="10335" y="11048"/>
                                        </a:lnTo>
                                        <a:lnTo>
                                          <a:pt x="10433" y="10969"/>
                                        </a:lnTo>
                                        <a:lnTo>
                                          <a:pt x="10526" y="10889"/>
                                        </a:lnTo>
                                        <a:lnTo>
                                          <a:pt x="10615" y="10810"/>
                                        </a:lnTo>
                                        <a:lnTo>
                                          <a:pt x="10700" y="10732"/>
                                        </a:lnTo>
                                        <a:lnTo>
                                          <a:pt x="10779" y="10654"/>
                                        </a:lnTo>
                                        <a:lnTo>
                                          <a:pt x="10856" y="10575"/>
                                        </a:lnTo>
                                        <a:lnTo>
                                          <a:pt x="10934" y="10492"/>
                                        </a:lnTo>
                                        <a:lnTo>
                                          <a:pt x="11014" y="10404"/>
                                        </a:lnTo>
                                        <a:lnTo>
                                          <a:pt x="11093" y="10310"/>
                                        </a:lnTo>
                                        <a:lnTo>
                                          <a:pt x="11171" y="10214"/>
                                        </a:lnTo>
                                        <a:lnTo>
                                          <a:pt x="11251" y="10112"/>
                                        </a:lnTo>
                                        <a:lnTo>
                                          <a:pt x="11330" y="10007"/>
                                        </a:lnTo>
                                        <a:lnTo>
                                          <a:pt x="11408" y="9897"/>
                                        </a:lnTo>
                                        <a:lnTo>
                                          <a:pt x="11485" y="9785"/>
                                        </a:lnTo>
                                        <a:lnTo>
                                          <a:pt x="11562" y="9668"/>
                                        </a:lnTo>
                                        <a:lnTo>
                                          <a:pt x="11637" y="9548"/>
                                        </a:lnTo>
                                        <a:lnTo>
                                          <a:pt x="11711" y="9425"/>
                                        </a:lnTo>
                                        <a:lnTo>
                                          <a:pt x="11784" y="9299"/>
                                        </a:lnTo>
                                        <a:lnTo>
                                          <a:pt x="11854" y="9171"/>
                                        </a:lnTo>
                                        <a:lnTo>
                                          <a:pt x="11923" y="9039"/>
                                        </a:lnTo>
                                        <a:lnTo>
                                          <a:pt x="11990" y="8906"/>
                                        </a:lnTo>
                                        <a:lnTo>
                                          <a:pt x="12053" y="8769"/>
                                        </a:lnTo>
                                        <a:lnTo>
                                          <a:pt x="12115" y="8631"/>
                                        </a:lnTo>
                                        <a:lnTo>
                                          <a:pt x="12174" y="8491"/>
                                        </a:lnTo>
                                        <a:lnTo>
                                          <a:pt x="12229" y="8349"/>
                                        </a:lnTo>
                                        <a:lnTo>
                                          <a:pt x="12282" y="8205"/>
                                        </a:lnTo>
                                        <a:lnTo>
                                          <a:pt x="12330" y="8060"/>
                                        </a:lnTo>
                                        <a:lnTo>
                                          <a:pt x="12376" y="7913"/>
                                        </a:lnTo>
                                        <a:lnTo>
                                          <a:pt x="12417" y="7766"/>
                                        </a:lnTo>
                                        <a:lnTo>
                                          <a:pt x="12454" y="7617"/>
                                        </a:lnTo>
                                        <a:lnTo>
                                          <a:pt x="12488" y="7468"/>
                                        </a:lnTo>
                                        <a:lnTo>
                                          <a:pt x="12516" y="7318"/>
                                        </a:lnTo>
                                        <a:lnTo>
                                          <a:pt x="12540" y="7168"/>
                                        </a:lnTo>
                                        <a:lnTo>
                                          <a:pt x="12559" y="7017"/>
                                        </a:lnTo>
                                        <a:lnTo>
                                          <a:pt x="12572" y="6866"/>
                                        </a:lnTo>
                                        <a:lnTo>
                                          <a:pt x="12581" y="6716"/>
                                        </a:lnTo>
                                        <a:lnTo>
                                          <a:pt x="12584" y="6565"/>
                                        </a:lnTo>
                                        <a:lnTo>
                                          <a:pt x="12585" y="6078"/>
                                        </a:lnTo>
                                        <a:lnTo>
                                          <a:pt x="12578" y="5784"/>
                                        </a:lnTo>
                                        <a:lnTo>
                                          <a:pt x="12552" y="5492"/>
                                        </a:lnTo>
                                        <a:lnTo>
                                          <a:pt x="12512" y="5202"/>
                                        </a:lnTo>
                                        <a:lnTo>
                                          <a:pt x="12456" y="4914"/>
                                        </a:lnTo>
                                        <a:lnTo>
                                          <a:pt x="12385" y="4630"/>
                                        </a:lnTo>
                                        <a:lnTo>
                                          <a:pt x="12300" y="4350"/>
                                        </a:lnTo>
                                        <a:lnTo>
                                          <a:pt x="12200" y="4074"/>
                                        </a:lnTo>
                                        <a:lnTo>
                                          <a:pt x="12087" y="3803"/>
                                        </a:lnTo>
                                        <a:lnTo>
                                          <a:pt x="11961" y="3537"/>
                                        </a:lnTo>
                                        <a:lnTo>
                                          <a:pt x="11822" y="3276"/>
                                        </a:lnTo>
                                        <a:lnTo>
                                          <a:pt x="11671" y="3022"/>
                                        </a:lnTo>
                                        <a:lnTo>
                                          <a:pt x="11509" y="2775"/>
                                        </a:lnTo>
                                        <a:lnTo>
                                          <a:pt x="11335" y="2535"/>
                                        </a:lnTo>
                                        <a:lnTo>
                                          <a:pt x="11151" y="2301"/>
                                        </a:lnTo>
                                        <a:lnTo>
                                          <a:pt x="10957" y="2078"/>
                                        </a:lnTo>
                                        <a:lnTo>
                                          <a:pt x="10753" y="1862"/>
                                        </a:lnTo>
                                        <a:lnTo>
                                          <a:pt x="10539" y="1656"/>
                                        </a:lnTo>
                                        <a:lnTo>
                                          <a:pt x="10317" y="1459"/>
                                        </a:lnTo>
                                        <a:lnTo>
                                          <a:pt x="10086" y="1272"/>
                                        </a:lnTo>
                                        <a:lnTo>
                                          <a:pt x="9848" y="1097"/>
                                        </a:lnTo>
                                        <a:lnTo>
                                          <a:pt x="9603" y="932"/>
                                        </a:lnTo>
                                        <a:lnTo>
                                          <a:pt x="9351" y="779"/>
                                        </a:lnTo>
                                        <a:lnTo>
                                          <a:pt x="9092" y="638"/>
                                        </a:lnTo>
                                        <a:lnTo>
                                          <a:pt x="8829" y="510"/>
                                        </a:lnTo>
                                        <a:lnTo>
                                          <a:pt x="8559" y="395"/>
                                        </a:lnTo>
                                        <a:lnTo>
                                          <a:pt x="8285" y="293"/>
                                        </a:lnTo>
                                        <a:lnTo>
                                          <a:pt x="8006" y="207"/>
                                        </a:lnTo>
                                        <a:lnTo>
                                          <a:pt x="7724" y="135"/>
                                        </a:lnTo>
                                        <a:lnTo>
                                          <a:pt x="7438" y="77"/>
                                        </a:lnTo>
                                        <a:lnTo>
                                          <a:pt x="7150" y="35"/>
                                        </a:lnTo>
                                        <a:lnTo>
                                          <a:pt x="6859" y="10"/>
                                        </a:lnTo>
                                        <a:lnTo>
                                          <a:pt x="6566" y="1"/>
                                        </a:lnTo>
                                        <a:lnTo>
                                          <a:pt x="6491" y="0"/>
                                        </a:lnTo>
                                        <a:lnTo>
                                          <a:pt x="6157" y="7"/>
                                        </a:lnTo>
                                        <a:lnTo>
                                          <a:pt x="5828" y="31"/>
                                        </a:lnTo>
                                        <a:lnTo>
                                          <a:pt x="5503" y="67"/>
                                        </a:lnTo>
                                        <a:lnTo>
                                          <a:pt x="5184" y="120"/>
                                        </a:lnTo>
                                        <a:lnTo>
                                          <a:pt x="4870" y="186"/>
                                        </a:lnTo>
                                        <a:lnTo>
                                          <a:pt x="4562" y="266"/>
                                        </a:lnTo>
                                        <a:lnTo>
                                          <a:pt x="4261" y="360"/>
                                        </a:lnTo>
                                        <a:lnTo>
                                          <a:pt x="3965" y="467"/>
                                        </a:lnTo>
                                        <a:lnTo>
                                          <a:pt x="3679" y="587"/>
                                        </a:lnTo>
                                        <a:lnTo>
                                          <a:pt x="3399" y="719"/>
                                        </a:lnTo>
                                        <a:lnTo>
                                          <a:pt x="3127" y="864"/>
                                        </a:lnTo>
                                        <a:lnTo>
                                          <a:pt x="2864" y="1021"/>
                                        </a:lnTo>
                                        <a:lnTo>
                                          <a:pt x="2610" y="1189"/>
                                        </a:lnTo>
                                        <a:lnTo>
                                          <a:pt x="2364" y="1369"/>
                                        </a:lnTo>
                                        <a:lnTo>
                                          <a:pt x="2130" y="1559"/>
                                        </a:lnTo>
                                        <a:lnTo>
                                          <a:pt x="1904" y="1760"/>
                                        </a:lnTo>
                                        <a:lnTo>
                                          <a:pt x="1690" y="1971"/>
                                        </a:lnTo>
                                        <a:lnTo>
                                          <a:pt x="1486" y="2192"/>
                                        </a:lnTo>
                                        <a:lnTo>
                                          <a:pt x="1292" y="2422"/>
                                        </a:lnTo>
                                        <a:lnTo>
                                          <a:pt x="1111" y="2662"/>
                                        </a:lnTo>
                                        <a:lnTo>
                                          <a:pt x="943" y="2911"/>
                                        </a:lnTo>
                                        <a:lnTo>
                                          <a:pt x="787" y="3168"/>
                                        </a:lnTo>
                                        <a:lnTo>
                                          <a:pt x="643" y="3433"/>
                                        </a:lnTo>
                                        <a:lnTo>
                                          <a:pt x="513" y="3706"/>
                                        </a:lnTo>
                                        <a:lnTo>
                                          <a:pt x="396" y="3987"/>
                                        </a:lnTo>
                                        <a:lnTo>
                                          <a:pt x="295" y="4275"/>
                                        </a:lnTo>
                                        <a:lnTo>
                                          <a:pt x="207" y="4569"/>
                                        </a:lnTo>
                                        <a:lnTo>
                                          <a:pt x="134" y="4871"/>
                                        </a:lnTo>
                                        <a:lnTo>
                                          <a:pt x="77" y="5178"/>
                                        </a:lnTo>
                                        <a:lnTo>
                                          <a:pt x="35" y="5491"/>
                                        </a:lnTo>
                                        <a:lnTo>
                                          <a:pt x="9" y="5810"/>
                                        </a:lnTo>
                                        <a:lnTo>
                                          <a:pt x="1" y="6134"/>
                                        </a:lnTo>
                                        <a:lnTo>
                                          <a:pt x="0" y="6696"/>
                                        </a:lnTo>
                                        <a:lnTo>
                                          <a:pt x="1" y="6764"/>
                                        </a:lnTo>
                                        <a:lnTo>
                                          <a:pt x="4" y="6835"/>
                                        </a:lnTo>
                                        <a:lnTo>
                                          <a:pt x="9" y="6907"/>
                                        </a:lnTo>
                                        <a:lnTo>
                                          <a:pt x="17" y="6981"/>
                                        </a:lnTo>
                                        <a:lnTo>
                                          <a:pt x="26" y="7057"/>
                                        </a:lnTo>
                                        <a:lnTo>
                                          <a:pt x="37" y="7134"/>
                                        </a:lnTo>
                                        <a:lnTo>
                                          <a:pt x="50" y="7212"/>
                                        </a:lnTo>
                                        <a:lnTo>
                                          <a:pt x="64" y="7292"/>
                                        </a:lnTo>
                                        <a:lnTo>
                                          <a:pt x="80" y="7372"/>
                                        </a:lnTo>
                                        <a:lnTo>
                                          <a:pt x="97" y="7453"/>
                                        </a:lnTo>
                                        <a:lnTo>
                                          <a:pt x="116" y="7534"/>
                                        </a:lnTo>
                                        <a:lnTo>
                                          <a:pt x="136" y="7616"/>
                                        </a:lnTo>
                                        <a:lnTo>
                                          <a:pt x="156" y="7698"/>
                                        </a:lnTo>
                                        <a:lnTo>
                                          <a:pt x="179" y="7779"/>
                                        </a:lnTo>
                                        <a:lnTo>
                                          <a:pt x="202" y="7861"/>
                                        </a:lnTo>
                                        <a:lnTo>
                                          <a:pt x="225" y="7941"/>
                                        </a:lnTo>
                                        <a:lnTo>
                                          <a:pt x="249" y="8022"/>
                                        </a:lnTo>
                                        <a:lnTo>
                                          <a:pt x="275" y="8101"/>
                                        </a:lnTo>
                                        <a:lnTo>
                                          <a:pt x="300" y="8179"/>
                                        </a:lnTo>
                                        <a:lnTo>
                                          <a:pt x="327" y="8256"/>
                                        </a:lnTo>
                                        <a:lnTo>
                                          <a:pt x="353" y="8332"/>
                                        </a:lnTo>
                                        <a:lnTo>
                                          <a:pt x="380" y="8406"/>
                                        </a:lnTo>
                                        <a:lnTo>
                                          <a:pt x="406" y="8478"/>
                                        </a:lnTo>
                                        <a:lnTo>
                                          <a:pt x="433" y="8548"/>
                                        </a:lnTo>
                                        <a:lnTo>
                                          <a:pt x="460" y="8617"/>
                                        </a:lnTo>
                                        <a:lnTo>
                                          <a:pt x="486" y="8683"/>
                                        </a:lnTo>
                                        <a:lnTo>
                                          <a:pt x="513" y="8746"/>
                                        </a:lnTo>
                                        <a:lnTo>
                                          <a:pt x="538" y="8807"/>
                                        </a:lnTo>
                                        <a:lnTo>
                                          <a:pt x="564" y="8865"/>
                                        </a:lnTo>
                                        <a:lnTo>
                                          <a:pt x="589" y="8920"/>
                                        </a:lnTo>
                                        <a:lnTo>
                                          <a:pt x="613" y="8971"/>
                                        </a:lnTo>
                                        <a:lnTo>
                                          <a:pt x="636" y="9018"/>
                                        </a:lnTo>
                                        <a:lnTo>
                                          <a:pt x="669" y="9082"/>
                                        </a:lnTo>
                                        <a:lnTo>
                                          <a:pt x="702" y="9146"/>
                                        </a:lnTo>
                                        <a:lnTo>
                                          <a:pt x="735" y="9208"/>
                                        </a:lnTo>
                                        <a:lnTo>
                                          <a:pt x="768" y="9269"/>
                                        </a:lnTo>
                                        <a:lnTo>
                                          <a:pt x="801" y="9328"/>
                                        </a:lnTo>
                                        <a:lnTo>
                                          <a:pt x="835" y="9387"/>
                                        </a:lnTo>
                                        <a:lnTo>
                                          <a:pt x="869" y="9446"/>
                                        </a:lnTo>
                                        <a:lnTo>
                                          <a:pt x="904" y="9503"/>
                                        </a:lnTo>
                                        <a:lnTo>
                                          <a:pt x="939" y="9560"/>
                                        </a:lnTo>
                                        <a:lnTo>
                                          <a:pt x="974" y="9617"/>
                                        </a:lnTo>
                                        <a:lnTo>
                                          <a:pt x="1010" y="9671"/>
                                        </a:lnTo>
                                        <a:lnTo>
                                          <a:pt x="1046" y="9726"/>
                                        </a:lnTo>
                                        <a:lnTo>
                                          <a:pt x="1083" y="9781"/>
                                        </a:lnTo>
                                        <a:lnTo>
                                          <a:pt x="1120" y="9833"/>
                                        </a:lnTo>
                                        <a:lnTo>
                                          <a:pt x="1157" y="9887"/>
                                        </a:lnTo>
                                        <a:lnTo>
                                          <a:pt x="1195" y="9939"/>
                                        </a:lnTo>
                                        <a:lnTo>
                                          <a:pt x="1233" y="9991"/>
                                        </a:lnTo>
                                        <a:lnTo>
                                          <a:pt x="1272" y="10042"/>
                                        </a:lnTo>
                                        <a:lnTo>
                                          <a:pt x="1312" y="10093"/>
                                        </a:lnTo>
                                        <a:lnTo>
                                          <a:pt x="1352" y="10144"/>
                                        </a:lnTo>
                                        <a:lnTo>
                                          <a:pt x="1394" y="10194"/>
                                        </a:lnTo>
                                        <a:lnTo>
                                          <a:pt x="1435" y="10244"/>
                                        </a:lnTo>
                                        <a:lnTo>
                                          <a:pt x="1476" y="10294"/>
                                        </a:lnTo>
                                        <a:lnTo>
                                          <a:pt x="1519" y="10343"/>
                                        </a:lnTo>
                                        <a:lnTo>
                                          <a:pt x="1563" y="10392"/>
                                        </a:lnTo>
                                        <a:lnTo>
                                          <a:pt x="1607" y="10442"/>
                                        </a:lnTo>
                                        <a:lnTo>
                                          <a:pt x="1652" y="10490"/>
                                        </a:lnTo>
                                        <a:lnTo>
                                          <a:pt x="1697" y="10540"/>
                                        </a:lnTo>
                                        <a:lnTo>
                                          <a:pt x="1744" y="10588"/>
                                        </a:lnTo>
                                        <a:lnTo>
                                          <a:pt x="1790" y="10637"/>
                                        </a:lnTo>
                                        <a:lnTo>
                                          <a:pt x="1838" y="10686"/>
                                        </a:lnTo>
                                        <a:lnTo>
                                          <a:pt x="1886" y="10734"/>
                                        </a:lnTo>
                                        <a:lnTo>
                                          <a:pt x="1969" y="10814"/>
                                        </a:lnTo>
                                        <a:lnTo>
                                          <a:pt x="2055" y="10894"/>
                                        </a:lnTo>
                                        <a:lnTo>
                                          <a:pt x="2144" y="10974"/>
                                        </a:lnTo>
                                        <a:lnTo>
                                          <a:pt x="2240" y="11054"/>
                                        </a:lnTo>
                                        <a:lnTo>
                                          <a:pt x="2338" y="11134"/>
                                        </a:lnTo>
                                        <a:lnTo>
                                          <a:pt x="2440" y="11212"/>
                                        </a:lnTo>
                                        <a:lnTo>
                                          <a:pt x="2545" y="11291"/>
                                        </a:lnTo>
                                        <a:lnTo>
                                          <a:pt x="2654" y="11369"/>
                                        </a:lnTo>
                                        <a:lnTo>
                                          <a:pt x="2767" y="11446"/>
                                        </a:lnTo>
                                        <a:lnTo>
                                          <a:pt x="2884" y="11522"/>
                                        </a:lnTo>
                                        <a:lnTo>
                                          <a:pt x="3002" y="11596"/>
                                        </a:lnTo>
                                        <a:lnTo>
                                          <a:pt x="3125" y="11669"/>
                                        </a:lnTo>
                                        <a:lnTo>
                                          <a:pt x="3250" y="11739"/>
                                        </a:lnTo>
                                        <a:lnTo>
                                          <a:pt x="3378" y="11809"/>
                                        </a:lnTo>
                                        <a:lnTo>
                                          <a:pt x="3509" y="11875"/>
                                        </a:lnTo>
                                        <a:lnTo>
                                          <a:pt x="3642" y="11939"/>
                                        </a:lnTo>
                                        <a:lnTo>
                                          <a:pt x="3777" y="12002"/>
                                        </a:lnTo>
                                        <a:lnTo>
                                          <a:pt x="3915" y="12061"/>
                                        </a:lnTo>
                                        <a:lnTo>
                                          <a:pt x="4055" y="12118"/>
                                        </a:lnTo>
                                        <a:lnTo>
                                          <a:pt x="4197" y="12171"/>
                                        </a:lnTo>
                                        <a:lnTo>
                                          <a:pt x="4341" y="12222"/>
                                        </a:lnTo>
                                        <a:lnTo>
                                          <a:pt x="4487" y="12268"/>
                                        </a:lnTo>
                                        <a:lnTo>
                                          <a:pt x="4635" y="12312"/>
                                        </a:lnTo>
                                        <a:lnTo>
                                          <a:pt x="4784" y="12351"/>
                                        </a:lnTo>
                                        <a:lnTo>
                                          <a:pt x="4934" y="12387"/>
                                        </a:lnTo>
                                        <a:lnTo>
                                          <a:pt x="5086" y="12418"/>
                                        </a:lnTo>
                                        <a:lnTo>
                                          <a:pt x="5240" y="12446"/>
                                        </a:lnTo>
                                        <a:lnTo>
                                          <a:pt x="5394" y="12469"/>
                                        </a:lnTo>
                                        <a:lnTo>
                                          <a:pt x="5550" y="12487"/>
                                        </a:lnTo>
                                        <a:lnTo>
                                          <a:pt x="5705" y="12499"/>
                                        </a:lnTo>
                                        <a:lnTo>
                                          <a:pt x="5862" y="12508"/>
                                        </a:lnTo>
                                        <a:lnTo>
                                          <a:pt x="6019" y="12511"/>
                                        </a:lnTo>
                                        <a:lnTo>
                                          <a:pt x="6698" y="125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90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8" name="Freeform 2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2" y="0"/>
                                    <a:ext cx="860" cy="241"/>
                                  </a:xfrm>
                                  <a:custGeom>
                                    <a:avLst/>
                                    <a:gdLst>
                                      <a:gd name="T0" fmla="*/ 6862 w 7738"/>
                                      <a:gd name="T1" fmla="*/ 322 h 2166"/>
                                      <a:gd name="T2" fmla="*/ 6620 w 7738"/>
                                      <a:gd name="T3" fmla="*/ 292 h 2166"/>
                                      <a:gd name="T4" fmla="*/ 6408 w 7738"/>
                                      <a:gd name="T5" fmla="*/ 187 h 2166"/>
                                      <a:gd name="T6" fmla="*/ 6189 w 7738"/>
                                      <a:gd name="T7" fmla="*/ 121 h 2166"/>
                                      <a:gd name="T8" fmla="*/ 5970 w 7738"/>
                                      <a:gd name="T9" fmla="*/ 86 h 2166"/>
                                      <a:gd name="T10" fmla="*/ 5753 w 7738"/>
                                      <a:gd name="T11" fmla="*/ 74 h 2166"/>
                                      <a:gd name="T12" fmla="*/ 5543 w 7738"/>
                                      <a:gd name="T13" fmla="*/ 76 h 2166"/>
                                      <a:gd name="T14" fmla="*/ 5220 w 7738"/>
                                      <a:gd name="T15" fmla="*/ 90 h 2166"/>
                                      <a:gd name="T16" fmla="*/ 5048 w 7738"/>
                                      <a:gd name="T17" fmla="*/ 94 h 2166"/>
                                      <a:gd name="T18" fmla="*/ 4899 w 7738"/>
                                      <a:gd name="T19" fmla="*/ 81 h 2166"/>
                                      <a:gd name="T20" fmla="*/ 4775 w 7738"/>
                                      <a:gd name="T21" fmla="*/ 47 h 2166"/>
                                      <a:gd name="T22" fmla="*/ 4686 w 7738"/>
                                      <a:gd name="T23" fmla="*/ 17 h 2166"/>
                                      <a:gd name="T24" fmla="*/ 4619 w 7738"/>
                                      <a:gd name="T25" fmla="*/ 34 h 2166"/>
                                      <a:gd name="T26" fmla="*/ 4557 w 7738"/>
                                      <a:gd name="T27" fmla="*/ 41 h 2166"/>
                                      <a:gd name="T28" fmla="*/ 4462 w 7738"/>
                                      <a:gd name="T29" fmla="*/ 37 h 2166"/>
                                      <a:gd name="T30" fmla="*/ 4378 w 7738"/>
                                      <a:gd name="T31" fmla="*/ 29 h 2166"/>
                                      <a:gd name="T32" fmla="*/ 4335 w 7738"/>
                                      <a:gd name="T33" fmla="*/ 30 h 2166"/>
                                      <a:gd name="T34" fmla="*/ 4296 w 7738"/>
                                      <a:gd name="T35" fmla="*/ 38 h 2166"/>
                                      <a:gd name="T36" fmla="*/ 4263 w 7738"/>
                                      <a:gd name="T37" fmla="*/ 57 h 2166"/>
                                      <a:gd name="T38" fmla="*/ 4235 w 7738"/>
                                      <a:gd name="T39" fmla="*/ 90 h 2166"/>
                                      <a:gd name="T40" fmla="*/ 4212 w 7738"/>
                                      <a:gd name="T41" fmla="*/ 142 h 2166"/>
                                      <a:gd name="T42" fmla="*/ 3757 w 7738"/>
                                      <a:gd name="T43" fmla="*/ 130 h 2166"/>
                                      <a:gd name="T44" fmla="*/ 2355 w 7738"/>
                                      <a:gd name="T45" fmla="*/ 458 h 2166"/>
                                      <a:gd name="T46" fmla="*/ 1594 w 7738"/>
                                      <a:gd name="T47" fmla="*/ 647 h 2166"/>
                                      <a:gd name="T48" fmla="*/ 595 w 7738"/>
                                      <a:gd name="T49" fmla="*/ 1307 h 2166"/>
                                      <a:gd name="T50" fmla="*/ 714 w 7738"/>
                                      <a:gd name="T51" fmla="*/ 1500 h 2166"/>
                                      <a:gd name="T52" fmla="*/ 924 w 7738"/>
                                      <a:gd name="T53" fmla="*/ 1454 h 2166"/>
                                      <a:gd name="T54" fmla="*/ 1091 w 7738"/>
                                      <a:gd name="T55" fmla="*/ 1350 h 2166"/>
                                      <a:gd name="T56" fmla="*/ 1350 w 7738"/>
                                      <a:gd name="T57" fmla="*/ 1230 h 2166"/>
                                      <a:gd name="T58" fmla="*/ 1680 w 7738"/>
                                      <a:gd name="T59" fmla="*/ 1103 h 2166"/>
                                      <a:gd name="T60" fmla="*/ 2056 w 7738"/>
                                      <a:gd name="T61" fmla="*/ 975 h 2166"/>
                                      <a:gd name="T62" fmla="*/ 2457 w 7738"/>
                                      <a:gd name="T63" fmla="*/ 853 h 2166"/>
                                      <a:gd name="T64" fmla="*/ 2858 w 7738"/>
                                      <a:gd name="T65" fmla="*/ 743 h 2166"/>
                                      <a:gd name="T66" fmla="*/ 3236 w 7738"/>
                                      <a:gd name="T67" fmla="*/ 655 h 2166"/>
                                      <a:gd name="T68" fmla="*/ 3569 w 7738"/>
                                      <a:gd name="T69" fmla="*/ 594 h 2166"/>
                                      <a:gd name="T70" fmla="*/ 3835 w 7738"/>
                                      <a:gd name="T71" fmla="*/ 568 h 2166"/>
                                      <a:gd name="T72" fmla="*/ 4008 w 7738"/>
                                      <a:gd name="T73" fmla="*/ 583 h 2166"/>
                                      <a:gd name="T74" fmla="*/ 4174 w 7738"/>
                                      <a:gd name="T75" fmla="*/ 384 h 2166"/>
                                      <a:gd name="T76" fmla="*/ 4238 w 7738"/>
                                      <a:gd name="T77" fmla="*/ 413 h 2166"/>
                                      <a:gd name="T78" fmla="*/ 4327 w 7738"/>
                                      <a:gd name="T79" fmla="*/ 436 h 2166"/>
                                      <a:gd name="T80" fmla="*/ 4437 w 7738"/>
                                      <a:gd name="T81" fmla="*/ 452 h 2166"/>
                                      <a:gd name="T82" fmla="*/ 4560 w 7738"/>
                                      <a:gd name="T83" fmla="*/ 460 h 2166"/>
                                      <a:gd name="T84" fmla="*/ 4691 w 7738"/>
                                      <a:gd name="T85" fmla="*/ 464 h 2166"/>
                                      <a:gd name="T86" fmla="*/ 4825 w 7738"/>
                                      <a:gd name="T87" fmla="*/ 462 h 2166"/>
                                      <a:gd name="T88" fmla="*/ 4954 w 7738"/>
                                      <a:gd name="T89" fmla="*/ 452 h 2166"/>
                                      <a:gd name="T90" fmla="*/ 5071 w 7738"/>
                                      <a:gd name="T91" fmla="*/ 437 h 2166"/>
                                      <a:gd name="T92" fmla="*/ 5170 w 7738"/>
                                      <a:gd name="T93" fmla="*/ 418 h 2166"/>
                                      <a:gd name="T94" fmla="*/ 5247 w 7738"/>
                                      <a:gd name="T95" fmla="*/ 393 h 2166"/>
                                      <a:gd name="T96" fmla="*/ 5298 w 7738"/>
                                      <a:gd name="T97" fmla="*/ 385 h 2166"/>
                                      <a:gd name="T98" fmla="*/ 5366 w 7738"/>
                                      <a:gd name="T99" fmla="*/ 417 h 2166"/>
                                      <a:gd name="T100" fmla="*/ 5457 w 7738"/>
                                      <a:gd name="T101" fmla="*/ 446 h 2166"/>
                                      <a:gd name="T102" fmla="*/ 5566 w 7738"/>
                                      <a:gd name="T103" fmla="*/ 471 h 2166"/>
                                      <a:gd name="T104" fmla="*/ 5730 w 7738"/>
                                      <a:gd name="T105" fmla="*/ 501 h 2166"/>
                                      <a:gd name="T106" fmla="*/ 5990 w 7738"/>
                                      <a:gd name="T107" fmla="*/ 537 h 2166"/>
                                      <a:gd name="T108" fmla="*/ 6231 w 7738"/>
                                      <a:gd name="T109" fmla="*/ 566 h 2166"/>
                                      <a:gd name="T110" fmla="*/ 6409 w 7738"/>
                                      <a:gd name="T111" fmla="*/ 590 h 2166"/>
                                      <a:gd name="T112" fmla="*/ 6520 w 7738"/>
                                      <a:gd name="T113" fmla="*/ 612 h 2166"/>
                                      <a:gd name="T114" fmla="*/ 6724 w 7738"/>
                                      <a:gd name="T115" fmla="*/ 663 h 2166"/>
                                      <a:gd name="T116" fmla="*/ 6987 w 7738"/>
                                      <a:gd name="T117" fmla="*/ 740 h 2166"/>
                                      <a:gd name="T118" fmla="*/ 7256 w 7738"/>
                                      <a:gd name="T119" fmla="*/ 820 h 2166"/>
                                      <a:gd name="T120" fmla="*/ 7472 w 7738"/>
                                      <a:gd name="T121" fmla="*/ 877 h 2166"/>
                                      <a:gd name="T122" fmla="*/ 7592 w 7738"/>
                                      <a:gd name="T123" fmla="*/ 903 h 2166"/>
                                      <a:gd name="T124" fmla="*/ 7703 w 7738"/>
                                      <a:gd name="T125" fmla="*/ 921 h 21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7738" h="2166">
                                        <a:moveTo>
                                          <a:pt x="7279" y="610"/>
                                        </a:moveTo>
                                        <a:lnTo>
                                          <a:pt x="7035" y="453"/>
                                        </a:lnTo>
                                        <a:lnTo>
                                          <a:pt x="6862" y="322"/>
                                        </a:lnTo>
                                        <a:lnTo>
                                          <a:pt x="6704" y="249"/>
                                        </a:lnTo>
                                        <a:lnTo>
                                          <a:pt x="6690" y="336"/>
                                        </a:lnTo>
                                        <a:lnTo>
                                          <a:pt x="6620" y="292"/>
                                        </a:lnTo>
                                        <a:lnTo>
                                          <a:pt x="6550" y="252"/>
                                        </a:lnTo>
                                        <a:lnTo>
                                          <a:pt x="6480" y="218"/>
                                        </a:lnTo>
                                        <a:lnTo>
                                          <a:pt x="6408" y="187"/>
                                        </a:lnTo>
                                        <a:lnTo>
                                          <a:pt x="6335" y="162"/>
                                        </a:lnTo>
                                        <a:lnTo>
                                          <a:pt x="6263" y="140"/>
                                        </a:lnTo>
                                        <a:lnTo>
                                          <a:pt x="6189" y="121"/>
                                        </a:lnTo>
                                        <a:lnTo>
                                          <a:pt x="6116" y="106"/>
                                        </a:lnTo>
                                        <a:lnTo>
                                          <a:pt x="6043" y="95"/>
                                        </a:lnTo>
                                        <a:lnTo>
                                          <a:pt x="5970" y="86"/>
                                        </a:lnTo>
                                        <a:lnTo>
                                          <a:pt x="5897" y="80"/>
                                        </a:lnTo>
                                        <a:lnTo>
                                          <a:pt x="5825" y="76"/>
                                        </a:lnTo>
                                        <a:lnTo>
                                          <a:pt x="5753" y="74"/>
                                        </a:lnTo>
                                        <a:lnTo>
                                          <a:pt x="5682" y="73"/>
                                        </a:lnTo>
                                        <a:lnTo>
                                          <a:pt x="5612" y="74"/>
                                        </a:lnTo>
                                        <a:lnTo>
                                          <a:pt x="5543" y="76"/>
                                        </a:lnTo>
                                        <a:lnTo>
                                          <a:pt x="5409" y="81"/>
                                        </a:lnTo>
                                        <a:lnTo>
                                          <a:pt x="5281" y="87"/>
                                        </a:lnTo>
                                        <a:lnTo>
                                          <a:pt x="5220" y="90"/>
                                        </a:lnTo>
                                        <a:lnTo>
                                          <a:pt x="5160" y="93"/>
                                        </a:lnTo>
                                        <a:lnTo>
                                          <a:pt x="5103" y="94"/>
                                        </a:lnTo>
                                        <a:lnTo>
                                          <a:pt x="5048" y="94"/>
                                        </a:lnTo>
                                        <a:lnTo>
                                          <a:pt x="4996" y="91"/>
                                        </a:lnTo>
                                        <a:lnTo>
                                          <a:pt x="4946" y="87"/>
                                        </a:lnTo>
                                        <a:lnTo>
                                          <a:pt x="4899" y="81"/>
                                        </a:lnTo>
                                        <a:lnTo>
                                          <a:pt x="4854" y="73"/>
                                        </a:lnTo>
                                        <a:lnTo>
                                          <a:pt x="4813" y="62"/>
                                        </a:lnTo>
                                        <a:lnTo>
                                          <a:pt x="4775" y="47"/>
                                        </a:lnTo>
                                        <a:lnTo>
                                          <a:pt x="4740" y="29"/>
                                        </a:lnTo>
                                        <a:lnTo>
                                          <a:pt x="4709" y="8"/>
                                        </a:lnTo>
                                        <a:lnTo>
                                          <a:pt x="4686" y="17"/>
                                        </a:lnTo>
                                        <a:lnTo>
                                          <a:pt x="4664" y="24"/>
                                        </a:lnTo>
                                        <a:lnTo>
                                          <a:pt x="4642" y="29"/>
                                        </a:lnTo>
                                        <a:lnTo>
                                          <a:pt x="4619" y="34"/>
                                        </a:lnTo>
                                        <a:lnTo>
                                          <a:pt x="4598" y="37"/>
                                        </a:lnTo>
                                        <a:lnTo>
                                          <a:pt x="4577" y="40"/>
                                        </a:lnTo>
                                        <a:lnTo>
                                          <a:pt x="4557" y="41"/>
                                        </a:lnTo>
                                        <a:lnTo>
                                          <a:pt x="4537" y="41"/>
                                        </a:lnTo>
                                        <a:lnTo>
                                          <a:pt x="4498" y="40"/>
                                        </a:lnTo>
                                        <a:lnTo>
                                          <a:pt x="4462" y="37"/>
                                        </a:lnTo>
                                        <a:lnTo>
                                          <a:pt x="4427" y="34"/>
                                        </a:lnTo>
                                        <a:lnTo>
                                          <a:pt x="4394" y="30"/>
                                        </a:lnTo>
                                        <a:lnTo>
                                          <a:pt x="4378" y="29"/>
                                        </a:lnTo>
                                        <a:lnTo>
                                          <a:pt x="4364" y="29"/>
                                        </a:lnTo>
                                        <a:lnTo>
                                          <a:pt x="4349" y="29"/>
                                        </a:lnTo>
                                        <a:lnTo>
                                          <a:pt x="4335" y="30"/>
                                        </a:lnTo>
                                        <a:lnTo>
                                          <a:pt x="4321" y="32"/>
                                        </a:lnTo>
                                        <a:lnTo>
                                          <a:pt x="4309" y="35"/>
                                        </a:lnTo>
                                        <a:lnTo>
                                          <a:pt x="4296" y="38"/>
                                        </a:lnTo>
                                        <a:lnTo>
                                          <a:pt x="4284" y="43"/>
                                        </a:lnTo>
                                        <a:lnTo>
                                          <a:pt x="4274" y="49"/>
                                        </a:lnTo>
                                        <a:lnTo>
                                          <a:pt x="4263" y="57"/>
                                        </a:lnTo>
                                        <a:lnTo>
                                          <a:pt x="4253" y="66"/>
                                        </a:lnTo>
                                        <a:lnTo>
                                          <a:pt x="4244" y="78"/>
                                        </a:lnTo>
                                        <a:lnTo>
                                          <a:pt x="4235" y="90"/>
                                        </a:lnTo>
                                        <a:lnTo>
                                          <a:pt x="4227" y="106"/>
                                        </a:lnTo>
                                        <a:lnTo>
                                          <a:pt x="4220" y="123"/>
                                        </a:lnTo>
                                        <a:lnTo>
                                          <a:pt x="4212" y="142"/>
                                        </a:lnTo>
                                        <a:lnTo>
                                          <a:pt x="4115" y="0"/>
                                        </a:lnTo>
                                        <a:lnTo>
                                          <a:pt x="4101" y="153"/>
                                        </a:lnTo>
                                        <a:lnTo>
                                          <a:pt x="3757" y="130"/>
                                        </a:lnTo>
                                        <a:lnTo>
                                          <a:pt x="2497" y="342"/>
                                        </a:lnTo>
                                        <a:lnTo>
                                          <a:pt x="2491" y="298"/>
                                        </a:lnTo>
                                        <a:lnTo>
                                          <a:pt x="2355" y="458"/>
                                        </a:lnTo>
                                        <a:lnTo>
                                          <a:pt x="1649" y="673"/>
                                        </a:lnTo>
                                        <a:lnTo>
                                          <a:pt x="1636" y="715"/>
                                        </a:lnTo>
                                        <a:lnTo>
                                          <a:pt x="1594" y="647"/>
                                        </a:lnTo>
                                        <a:lnTo>
                                          <a:pt x="1460" y="807"/>
                                        </a:lnTo>
                                        <a:lnTo>
                                          <a:pt x="1249" y="797"/>
                                        </a:lnTo>
                                        <a:lnTo>
                                          <a:pt x="595" y="1307"/>
                                        </a:lnTo>
                                        <a:lnTo>
                                          <a:pt x="0" y="2166"/>
                                        </a:lnTo>
                                        <a:lnTo>
                                          <a:pt x="498" y="1758"/>
                                        </a:lnTo>
                                        <a:lnTo>
                                          <a:pt x="714" y="1500"/>
                                        </a:lnTo>
                                        <a:lnTo>
                                          <a:pt x="811" y="1580"/>
                                        </a:lnTo>
                                        <a:lnTo>
                                          <a:pt x="893" y="1484"/>
                                        </a:lnTo>
                                        <a:lnTo>
                                          <a:pt x="924" y="1454"/>
                                        </a:lnTo>
                                        <a:lnTo>
                                          <a:pt x="967" y="1421"/>
                                        </a:lnTo>
                                        <a:lnTo>
                                          <a:pt x="1023" y="1387"/>
                                        </a:lnTo>
                                        <a:lnTo>
                                          <a:pt x="1091" y="1350"/>
                                        </a:lnTo>
                                        <a:lnTo>
                                          <a:pt x="1168" y="1311"/>
                                        </a:lnTo>
                                        <a:lnTo>
                                          <a:pt x="1255" y="1271"/>
                                        </a:lnTo>
                                        <a:lnTo>
                                          <a:pt x="1350" y="1230"/>
                                        </a:lnTo>
                                        <a:lnTo>
                                          <a:pt x="1453" y="1188"/>
                                        </a:lnTo>
                                        <a:lnTo>
                                          <a:pt x="1563" y="1146"/>
                                        </a:lnTo>
                                        <a:lnTo>
                                          <a:pt x="1680" y="1103"/>
                                        </a:lnTo>
                                        <a:lnTo>
                                          <a:pt x="1801" y="1060"/>
                                        </a:lnTo>
                                        <a:lnTo>
                                          <a:pt x="1927" y="1017"/>
                                        </a:lnTo>
                                        <a:lnTo>
                                          <a:pt x="2056" y="975"/>
                                        </a:lnTo>
                                        <a:lnTo>
                                          <a:pt x="2188" y="933"/>
                                        </a:lnTo>
                                        <a:lnTo>
                                          <a:pt x="2323" y="892"/>
                                        </a:lnTo>
                                        <a:lnTo>
                                          <a:pt x="2457" y="853"/>
                                        </a:lnTo>
                                        <a:lnTo>
                                          <a:pt x="2591" y="814"/>
                                        </a:lnTo>
                                        <a:lnTo>
                                          <a:pt x="2726" y="778"/>
                                        </a:lnTo>
                                        <a:lnTo>
                                          <a:pt x="2858" y="743"/>
                                        </a:lnTo>
                                        <a:lnTo>
                                          <a:pt x="2988" y="712"/>
                                        </a:lnTo>
                                        <a:lnTo>
                                          <a:pt x="3115" y="682"/>
                                        </a:lnTo>
                                        <a:lnTo>
                                          <a:pt x="3236" y="655"/>
                                        </a:lnTo>
                                        <a:lnTo>
                                          <a:pt x="3354" y="632"/>
                                        </a:lnTo>
                                        <a:lnTo>
                                          <a:pt x="3466" y="611"/>
                                        </a:lnTo>
                                        <a:lnTo>
                                          <a:pt x="3569" y="594"/>
                                        </a:lnTo>
                                        <a:lnTo>
                                          <a:pt x="3667" y="581"/>
                                        </a:lnTo>
                                        <a:lnTo>
                                          <a:pt x="3756" y="573"/>
                                        </a:lnTo>
                                        <a:lnTo>
                                          <a:pt x="3835" y="568"/>
                                        </a:lnTo>
                                        <a:lnTo>
                                          <a:pt x="3904" y="569"/>
                                        </a:lnTo>
                                        <a:lnTo>
                                          <a:pt x="3962" y="573"/>
                                        </a:lnTo>
                                        <a:lnTo>
                                          <a:pt x="4008" y="583"/>
                                        </a:lnTo>
                                        <a:lnTo>
                                          <a:pt x="4041" y="599"/>
                                        </a:lnTo>
                                        <a:lnTo>
                                          <a:pt x="4167" y="534"/>
                                        </a:lnTo>
                                        <a:lnTo>
                                          <a:pt x="4174" y="384"/>
                                        </a:lnTo>
                                        <a:lnTo>
                                          <a:pt x="4192" y="394"/>
                                        </a:lnTo>
                                        <a:lnTo>
                                          <a:pt x="4213" y="405"/>
                                        </a:lnTo>
                                        <a:lnTo>
                                          <a:pt x="4238" y="413"/>
                                        </a:lnTo>
                                        <a:lnTo>
                                          <a:pt x="4264" y="422"/>
                                        </a:lnTo>
                                        <a:lnTo>
                                          <a:pt x="4295" y="429"/>
                                        </a:lnTo>
                                        <a:lnTo>
                                          <a:pt x="4327" y="436"/>
                                        </a:lnTo>
                                        <a:lnTo>
                                          <a:pt x="4361" y="442"/>
                                        </a:lnTo>
                                        <a:lnTo>
                                          <a:pt x="4398" y="447"/>
                                        </a:lnTo>
                                        <a:lnTo>
                                          <a:pt x="4437" y="452"/>
                                        </a:lnTo>
                                        <a:lnTo>
                                          <a:pt x="4477" y="455"/>
                                        </a:lnTo>
                                        <a:lnTo>
                                          <a:pt x="4518" y="458"/>
                                        </a:lnTo>
                                        <a:lnTo>
                                          <a:pt x="4560" y="460"/>
                                        </a:lnTo>
                                        <a:lnTo>
                                          <a:pt x="4604" y="463"/>
                                        </a:lnTo>
                                        <a:lnTo>
                                          <a:pt x="4647" y="464"/>
                                        </a:lnTo>
                                        <a:lnTo>
                                          <a:pt x="4691" y="464"/>
                                        </a:lnTo>
                                        <a:lnTo>
                                          <a:pt x="4736" y="464"/>
                                        </a:lnTo>
                                        <a:lnTo>
                                          <a:pt x="4780" y="463"/>
                                        </a:lnTo>
                                        <a:lnTo>
                                          <a:pt x="4825" y="462"/>
                                        </a:lnTo>
                                        <a:lnTo>
                                          <a:pt x="4868" y="458"/>
                                        </a:lnTo>
                                        <a:lnTo>
                                          <a:pt x="4911" y="456"/>
                                        </a:lnTo>
                                        <a:lnTo>
                                          <a:pt x="4954" y="452"/>
                                        </a:lnTo>
                                        <a:lnTo>
                                          <a:pt x="4994" y="448"/>
                                        </a:lnTo>
                                        <a:lnTo>
                                          <a:pt x="5033" y="444"/>
                                        </a:lnTo>
                                        <a:lnTo>
                                          <a:pt x="5071" y="437"/>
                                        </a:lnTo>
                                        <a:lnTo>
                                          <a:pt x="5106" y="432"/>
                                        </a:lnTo>
                                        <a:lnTo>
                                          <a:pt x="5140" y="425"/>
                                        </a:lnTo>
                                        <a:lnTo>
                                          <a:pt x="5170" y="418"/>
                                        </a:lnTo>
                                        <a:lnTo>
                                          <a:pt x="5199" y="410"/>
                                        </a:lnTo>
                                        <a:lnTo>
                                          <a:pt x="5224" y="402"/>
                                        </a:lnTo>
                                        <a:lnTo>
                                          <a:pt x="5247" y="393"/>
                                        </a:lnTo>
                                        <a:lnTo>
                                          <a:pt x="5266" y="384"/>
                                        </a:lnTo>
                                        <a:lnTo>
                                          <a:pt x="5281" y="373"/>
                                        </a:lnTo>
                                        <a:lnTo>
                                          <a:pt x="5298" y="385"/>
                                        </a:lnTo>
                                        <a:lnTo>
                                          <a:pt x="5317" y="396"/>
                                        </a:lnTo>
                                        <a:lnTo>
                                          <a:pt x="5341" y="407"/>
                                        </a:lnTo>
                                        <a:lnTo>
                                          <a:pt x="5366" y="417"/>
                                        </a:lnTo>
                                        <a:lnTo>
                                          <a:pt x="5394" y="427"/>
                                        </a:lnTo>
                                        <a:lnTo>
                                          <a:pt x="5424" y="437"/>
                                        </a:lnTo>
                                        <a:lnTo>
                                          <a:pt x="5457" y="446"/>
                                        </a:lnTo>
                                        <a:lnTo>
                                          <a:pt x="5492" y="455"/>
                                        </a:lnTo>
                                        <a:lnTo>
                                          <a:pt x="5528" y="464"/>
                                        </a:lnTo>
                                        <a:lnTo>
                                          <a:pt x="5566" y="471"/>
                                        </a:lnTo>
                                        <a:lnTo>
                                          <a:pt x="5605" y="479"/>
                                        </a:lnTo>
                                        <a:lnTo>
                                          <a:pt x="5646" y="487"/>
                                        </a:lnTo>
                                        <a:lnTo>
                                          <a:pt x="5730" y="501"/>
                                        </a:lnTo>
                                        <a:lnTo>
                                          <a:pt x="5817" y="514"/>
                                        </a:lnTo>
                                        <a:lnTo>
                                          <a:pt x="5903" y="526"/>
                                        </a:lnTo>
                                        <a:lnTo>
                                          <a:pt x="5990" y="537"/>
                                        </a:lnTo>
                                        <a:lnTo>
                                          <a:pt x="6075" y="548"/>
                                        </a:lnTo>
                                        <a:lnTo>
                                          <a:pt x="6156" y="557"/>
                                        </a:lnTo>
                                        <a:lnTo>
                                          <a:pt x="6231" y="566"/>
                                        </a:lnTo>
                                        <a:lnTo>
                                          <a:pt x="6299" y="574"/>
                                        </a:lnTo>
                                        <a:lnTo>
                                          <a:pt x="6359" y="582"/>
                                        </a:lnTo>
                                        <a:lnTo>
                                          <a:pt x="6409" y="590"/>
                                        </a:lnTo>
                                        <a:lnTo>
                                          <a:pt x="6445" y="596"/>
                                        </a:lnTo>
                                        <a:lnTo>
                                          <a:pt x="6482" y="603"/>
                                        </a:lnTo>
                                        <a:lnTo>
                                          <a:pt x="6520" y="612"/>
                                        </a:lnTo>
                                        <a:lnTo>
                                          <a:pt x="6559" y="620"/>
                                        </a:lnTo>
                                        <a:lnTo>
                                          <a:pt x="6639" y="641"/>
                                        </a:lnTo>
                                        <a:lnTo>
                                          <a:pt x="6724" y="663"/>
                                        </a:lnTo>
                                        <a:lnTo>
                                          <a:pt x="6810" y="688"/>
                                        </a:lnTo>
                                        <a:lnTo>
                                          <a:pt x="6898" y="714"/>
                                        </a:lnTo>
                                        <a:lnTo>
                                          <a:pt x="6987" y="740"/>
                                        </a:lnTo>
                                        <a:lnTo>
                                          <a:pt x="7077" y="767"/>
                                        </a:lnTo>
                                        <a:lnTo>
                                          <a:pt x="7167" y="794"/>
                                        </a:lnTo>
                                        <a:lnTo>
                                          <a:pt x="7256" y="820"/>
                                        </a:lnTo>
                                        <a:lnTo>
                                          <a:pt x="7344" y="844"/>
                                        </a:lnTo>
                                        <a:lnTo>
                                          <a:pt x="7429" y="866"/>
                                        </a:lnTo>
                                        <a:lnTo>
                                          <a:pt x="7472" y="877"/>
                                        </a:lnTo>
                                        <a:lnTo>
                                          <a:pt x="7512" y="886"/>
                                        </a:lnTo>
                                        <a:lnTo>
                                          <a:pt x="7552" y="895"/>
                                        </a:lnTo>
                                        <a:lnTo>
                                          <a:pt x="7592" y="903"/>
                                        </a:lnTo>
                                        <a:lnTo>
                                          <a:pt x="7630" y="909"/>
                                        </a:lnTo>
                                        <a:lnTo>
                                          <a:pt x="7667" y="916"/>
                                        </a:lnTo>
                                        <a:lnTo>
                                          <a:pt x="7703" y="921"/>
                                        </a:lnTo>
                                        <a:lnTo>
                                          <a:pt x="7738" y="925"/>
                                        </a:lnTo>
                                        <a:lnTo>
                                          <a:pt x="7279" y="6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E56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9" name="Freeform 2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54" y="416"/>
                                    <a:ext cx="226" cy="931"/>
                                  </a:xfrm>
                                  <a:custGeom>
                                    <a:avLst/>
                                    <a:gdLst>
                                      <a:gd name="T0" fmla="*/ 927 w 2038"/>
                                      <a:gd name="T1" fmla="*/ 8121 h 8384"/>
                                      <a:gd name="T2" fmla="*/ 1132 w 2038"/>
                                      <a:gd name="T3" fmla="*/ 7748 h 8384"/>
                                      <a:gd name="T4" fmla="*/ 1318 w 2038"/>
                                      <a:gd name="T5" fmla="*/ 7341 h 8384"/>
                                      <a:gd name="T6" fmla="*/ 1485 w 2038"/>
                                      <a:gd name="T7" fmla="*/ 6915 h 8384"/>
                                      <a:gd name="T8" fmla="*/ 1634 w 2038"/>
                                      <a:gd name="T9" fmla="*/ 6490 h 8384"/>
                                      <a:gd name="T10" fmla="*/ 1844 w 2038"/>
                                      <a:gd name="T11" fmla="*/ 5822 h 8384"/>
                                      <a:gd name="T12" fmla="*/ 1874 w 2038"/>
                                      <a:gd name="T13" fmla="*/ 5709 h 8384"/>
                                      <a:gd name="T14" fmla="*/ 1874 w 2038"/>
                                      <a:gd name="T15" fmla="*/ 5607 h 8384"/>
                                      <a:gd name="T16" fmla="*/ 1861 w 2038"/>
                                      <a:gd name="T17" fmla="*/ 5468 h 8384"/>
                                      <a:gd name="T18" fmla="*/ 1872 w 2038"/>
                                      <a:gd name="T19" fmla="*/ 5358 h 8384"/>
                                      <a:gd name="T20" fmla="*/ 1922 w 2038"/>
                                      <a:gd name="T21" fmla="*/ 5233 h 8384"/>
                                      <a:gd name="T22" fmla="*/ 1930 w 2038"/>
                                      <a:gd name="T23" fmla="*/ 4944 h 8384"/>
                                      <a:gd name="T24" fmla="*/ 1689 w 2038"/>
                                      <a:gd name="T25" fmla="*/ 3524 h 8384"/>
                                      <a:gd name="T26" fmla="*/ 1704 w 2038"/>
                                      <a:gd name="T27" fmla="*/ 3418 h 8384"/>
                                      <a:gd name="T28" fmla="*/ 1687 w 2038"/>
                                      <a:gd name="T29" fmla="*/ 3267 h 8384"/>
                                      <a:gd name="T30" fmla="*/ 1610 w 2038"/>
                                      <a:gd name="T31" fmla="*/ 2954 h 8384"/>
                                      <a:gd name="T32" fmla="*/ 1520 w 2038"/>
                                      <a:gd name="T33" fmla="*/ 2667 h 8384"/>
                                      <a:gd name="T34" fmla="*/ 1413 w 2038"/>
                                      <a:gd name="T35" fmla="*/ 2288 h 8384"/>
                                      <a:gd name="T36" fmla="*/ 1304 w 2038"/>
                                      <a:gd name="T37" fmla="*/ 1944 h 8384"/>
                                      <a:gd name="T38" fmla="*/ 1225 w 2038"/>
                                      <a:gd name="T39" fmla="*/ 1766 h 8384"/>
                                      <a:gd name="T40" fmla="*/ 1120 w 2038"/>
                                      <a:gd name="T41" fmla="*/ 1596 h 8384"/>
                                      <a:gd name="T42" fmla="*/ 981 w 2038"/>
                                      <a:gd name="T43" fmla="*/ 1428 h 8384"/>
                                      <a:gd name="T44" fmla="*/ 14 w 2038"/>
                                      <a:gd name="T45" fmla="*/ 126 h 8384"/>
                                      <a:gd name="T46" fmla="*/ 107 w 2038"/>
                                      <a:gd name="T47" fmla="*/ 407 h 8384"/>
                                      <a:gd name="T48" fmla="*/ 259 w 2038"/>
                                      <a:gd name="T49" fmla="*/ 771 h 8384"/>
                                      <a:gd name="T50" fmla="*/ 543 w 2038"/>
                                      <a:gd name="T51" fmla="*/ 1380 h 8384"/>
                                      <a:gd name="T52" fmla="*/ 781 w 2038"/>
                                      <a:gd name="T53" fmla="*/ 1864 h 8384"/>
                                      <a:gd name="T54" fmla="*/ 878 w 2038"/>
                                      <a:gd name="T55" fmla="*/ 2109 h 8384"/>
                                      <a:gd name="T56" fmla="*/ 994 w 2038"/>
                                      <a:gd name="T57" fmla="*/ 2404 h 8384"/>
                                      <a:gd name="T58" fmla="*/ 1058 w 2038"/>
                                      <a:gd name="T59" fmla="*/ 2535 h 8384"/>
                                      <a:gd name="T60" fmla="*/ 1125 w 2038"/>
                                      <a:gd name="T61" fmla="*/ 2635 h 8384"/>
                                      <a:gd name="T62" fmla="*/ 1137 w 2038"/>
                                      <a:gd name="T63" fmla="*/ 2710 h 8384"/>
                                      <a:gd name="T64" fmla="*/ 1129 w 2038"/>
                                      <a:gd name="T65" fmla="*/ 2800 h 8384"/>
                                      <a:gd name="T66" fmla="*/ 1141 w 2038"/>
                                      <a:gd name="T67" fmla="*/ 2901 h 8384"/>
                                      <a:gd name="T68" fmla="*/ 1171 w 2038"/>
                                      <a:gd name="T69" fmla="*/ 3004 h 8384"/>
                                      <a:gd name="T70" fmla="*/ 1216 w 2038"/>
                                      <a:gd name="T71" fmla="*/ 3102 h 8384"/>
                                      <a:gd name="T72" fmla="*/ 1273 w 2038"/>
                                      <a:gd name="T73" fmla="*/ 3188 h 8384"/>
                                      <a:gd name="T74" fmla="*/ 1273 w 2038"/>
                                      <a:gd name="T75" fmla="*/ 3250 h 8384"/>
                                      <a:gd name="T76" fmla="*/ 1282 w 2038"/>
                                      <a:gd name="T77" fmla="*/ 5390 h 8384"/>
                                      <a:gd name="T78" fmla="*/ 1381 w 2038"/>
                                      <a:gd name="T79" fmla="*/ 5560 h 8384"/>
                                      <a:gd name="T80" fmla="*/ 1359 w 2038"/>
                                      <a:gd name="T81" fmla="*/ 5665 h 8384"/>
                                      <a:gd name="T82" fmla="*/ 1347 w 2038"/>
                                      <a:gd name="T83" fmla="*/ 5838 h 8384"/>
                                      <a:gd name="T84" fmla="*/ 1340 w 2038"/>
                                      <a:gd name="T85" fmla="*/ 6157 h 8384"/>
                                      <a:gd name="T86" fmla="*/ 1298 w 2038"/>
                                      <a:gd name="T87" fmla="*/ 6363 h 8384"/>
                                      <a:gd name="T88" fmla="*/ 1267 w 2038"/>
                                      <a:gd name="T89" fmla="*/ 6584 h 8384"/>
                                      <a:gd name="T90" fmla="*/ 1239 w 2038"/>
                                      <a:gd name="T91" fmla="*/ 6707 h 8384"/>
                                      <a:gd name="T92" fmla="*/ 1189 w 2038"/>
                                      <a:gd name="T93" fmla="*/ 6842 h 8384"/>
                                      <a:gd name="T94" fmla="*/ 1131 w 2038"/>
                                      <a:gd name="T95" fmla="*/ 7111 h 8384"/>
                                      <a:gd name="T96" fmla="*/ 1028 w 2038"/>
                                      <a:gd name="T97" fmla="*/ 7538 h 8384"/>
                                      <a:gd name="T98" fmla="*/ 938 w 2038"/>
                                      <a:gd name="T99" fmla="*/ 7822 h 8384"/>
                                      <a:gd name="T100" fmla="*/ 770 w 2038"/>
                                      <a:gd name="T101" fmla="*/ 8289 h 8384"/>
                                      <a:gd name="T102" fmla="*/ 748 w 2038"/>
                                      <a:gd name="T103" fmla="*/ 8384 h 83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</a:cxnLst>
                                    <a:rect l="0" t="0" r="r" b="b"/>
                                    <a:pathLst>
                                      <a:path w="2038" h="8384">
                                        <a:moveTo>
                                          <a:pt x="748" y="8384"/>
                                        </a:moveTo>
                                        <a:lnTo>
                                          <a:pt x="793" y="8322"/>
                                        </a:lnTo>
                                        <a:lnTo>
                                          <a:pt x="838" y="8257"/>
                                        </a:lnTo>
                                        <a:lnTo>
                                          <a:pt x="882" y="8191"/>
                                        </a:lnTo>
                                        <a:lnTo>
                                          <a:pt x="927" y="8121"/>
                                        </a:lnTo>
                                        <a:lnTo>
                                          <a:pt x="969" y="8050"/>
                                        </a:lnTo>
                                        <a:lnTo>
                                          <a:pt x="1010" y="7977"/>
                                        </a:lnTo>
                                        <a:lnTo>
                                          <a:pt x="1051" y="7902"/>
                                        </a:lnTo>
                                        <a:lnTo>
                                          <a:pt x="1093" y="7826"/>
                                        </a:lnTo>
                                        <a:lnTo>
                                          <a:pt x="1132" y="7748"/>
                                        </a:lnTo>
                                        <a:lnTo>
                                          <a:pt x="1171" y="7669"/>
                                        </a:lnTo>
                                        <a:lnTo>
                                          <a:pt x="1209" y="7588"/>
                                        </a:lnTo>
                                        <a:lnTo>
                                          <a:pt x="1246" y="7506"/>
                                        </a:lnTo>
                                        <a:lnTo>
                                          <a:pt x="1282" y="7424"/>
                                        </a:lnTo>
                                        <a:lnTo>
                                          <a:pt x="1318" y="7341"/>
                                        </a:lnTo>
                                        <a:lnTo>
                                          <a:pt x="1353" y="7257"/>
                                        </a:lnTo>
                                        <a:lnTo>
                                          <a:pt x="1388" y="7172"/>
                                        </a:lnTo>
                                        <a:lnTo>
                                          <a:pt x="1420" y="7087"/>
                                        </a:lnTo>
                                        <a:lnTo>
                                          <a:pt x="1453" y="7002"/>
                                        </a:lnTo>
                                        <a:lnTo>
                                          <a:pt x="1485" y="6915"/>
                                        </a:lnTo>
                                        <a:lnTo>
                                          <a:pt x="1517" y="6830"/>
                                        </a:lnTo>
                                        <a:lnTo>
                                          <a:pt x="1547" y="6745"/>
                                        </a:lnTo>
                                        <a:lnTo>
                                          <a:pt x="1577" y="6659"/>
                                        </a:lnTo>
                                        <a:lnTo>
                                          <a:pt x="1605" y="6574"/>
                                        </a:lnTo>
                                        <a:lnTo>
                                          <a:pt x="1634" y="6490"/>
                                        </a:lnTo>
                                        <a:lnTo>
                                          <a:pt x="1688" y="6322"/>
                                        </a:lnTo>
                                        <a:lnTo>
                                          <a:pt x="1739" y="6158"/>
                                        </a:lnTo>
                                        <a:lnTo>
                                          <a:pt x="1787" y="6000"/>
                                        </a:lnTo>
                                        <a:lnTo>
                                          <a:pt x="1833" y="5846"/>
                                        </a:lnTo>
                                        <a:lnTo>
                                          <a:pt x="1844" y="5822"/>
                                        </a:lnTo>
                                        <a:lnTo>
                                          <a:pt x="1854" y="5798"/>
                                        </a:lnTo>
                                        <a:lnTo>
                                          <a:pt x="1861" y="5775"/>
                                        </a:lnTo>
                                        <a:lnTo>
                                          <a:pt x="1867" y="5753"/>
                                        </a:lnTo>
                                        <a:lnTo>
                                          <a:pt x="1871" y="5730"/>
                                        </a:lnTo>
                                        <a:lnTo>
                                          <a:pt x="1874" y="5709"/>
                                        </a:lnTo>
                                        <a:lnTo>
                                          <a:pt x="1876" y="5688"/>
                                        </a:lnTo>
                                        <a:lnTo>
                                          <a:pt x="1876" y="5667"/>
                                        </a:lnTo>
                                        <a:lnTo>
                                          <a:pt x="1876" y="5647"/>
                                        </a:lnTo>
                                        <a:lnTo>
                                          <a:pt x="1875" y="5627"/>
                                        </a:lnTo>
                                        <a:lnTo>
                                          <a:pt x="1874" y="5607"/>
                                        </a:lnTo>
                                        <a:lnTo>
                                          <a:pt x="1872" y="5587"/>
                                        </a:lnTo>
                                        <a:lnTo>
                                          <a:pt x="1868" y="5548"/>
                                        </a:lnTo>
                                        <a:lnTo>
                                          <a:pt x="1864" y="5508"/>
                                        </a:lnTo>
                                        <a:lnTo>
                                          <a:pt x="1862" y="5488"/>
                                        </a:lnTo>
                                        <a:lnTo>
                                          <a:pt x="1861" y="5468"/>
                                        </a:lnTo>
                                        <a:lnTo>
                                          <a:pt x="1861" y="5447"/>
                                        </a:lnTo>
                                        <a:lnTo>
                                          <a:pt x="1861" y="5426"/>
                                        </a:lnTo>
                                        <a:lnTo>
                                          <a:pt x="1864" y="5403"/>
                                        </a:lnTo>
                                        <a:lnTo>
                                          <a:pt x="1867" y="5381"/>
                                        </a:lnTo>
                                        <a:lnTo>
                                          <a:pt x="1872" y="5358"/>
                                        </a:lnTo>
                                        <a:lnTo>
                                          <a:pt x="1878" y="5335"/>
                                        </a:lnTo>
                                        <a:lnTo>
                                          <a:pt x="1886" y="5311"/>
                                        </a:lnTo>
                                        <a:lnTo>
                                          <a:pt x="1895" y="5286"/>
                                        </a:lnTo>
                                        <a:lnTo>
                                          <a:pt x="1908" y="5261"/>
                                        </a:lnTo>
                                        <a:lnTo>
                                          <a:pt x="1922" y="5233"/>
                                        </a:lnTo>
                                        <a:lnTo>
                                          <a:pt x="1939" y="5206"/>
                                        </a:lnTo>
                                        <a:lnTo>
                                          <a:pt x="1958" y="5177"/>
                                        </a:lnTo>
                                        <a:lnTo>
                                          <a:pt x="1980" y="5147"/>
                                        </a:lnTo>
                                        <a:lnTo>
                                          <a:pt x="2005" y="5116"/>
                                        </a:lnTo>
                                        <a:lnTo>
                                          <a:pt x="1930" y="4944"/>
                                        </a:lnTo>
                                        <a:lnTo>
                                          <a:pt x="2038" y="4807"/>
                                        </a:lnTo>
                                        <a:lnTo>
                                          <a:pt x="1902" y="4798"/>
                                        </a:lnTo>
                                        <a:lnTo>
                                          <a:pt x="1856" y="4151"/>
                                        </a:lnTo>
                                        <a:lnTo>
                                          <a:pt x="1682" y="3538"/>
                                        </a:lnTo>
                                        <a:lnTo>
                                          <a:pt x="1689" y="3524"/>
                                        </a:lnTo>
                                        <a:lnTo>
                                          <a:pt x="1695" y="3507"/>
                                        </a:lnTo>
                                        <a:lnTo>
                                          <a:pt x="1700" y="3488"/>
                                        </a:lnTo>
                                        <a:lnTo>
                                          <a:pt x="1703" y="3466"/>
                                        </a:lnTo>
                                        <a:lnTo>
                                          <a:pt x="1704" y="3443"/>
                                        </a:lnTo>
                                        <a:lnTo>
                                          <a:pt x="1704" y="3418"/>
                                        </a:lnTo>
                                        <a:lnTo>
                                          <a:pt x="1703" y="3390"/>
                                        </a:lnTo>
                                        <a:lnTo>
                                          <a:pt x="1701" y="3362"/>
                                        </a:lnTo>
                                        <a:lnTo>
                                          <a:pt x="1696" y="3331"/>
                                        </a:lnTo>
                                        <a:lnTo>
                                          <a:pt x="1692" y="3300"/>
                                        </a:lnTo>
                                        <a:lnTo>
                                          <a:pt x="1687" y="3267"/>
                                        </a:lnTo>
                                        <a:lnTo>
                                          <a:pt x="1681" y="3234"/>
                                        </a:lnTo>
                                        <a:lnTo>
                                          <a:pt x="1666" y="3165"/>
                                        </a:lnTo>
                                        <a:lnTo>
                                          <a:pt x="1649" y="3095"/>
                                        </a:lnTo>
                                        <a:lnTo>
                                          <a:pt x="1630" y="3024"/>
                                        </a:lnTo>
                                        <a:lnTo>
                                          <a:pt x="1610" y="2954"/>
                                        </a:lnTo>
                                        <a:lnTo>
                                          <a:pt x="1590" y="2887"/>
                                        </a:lnTo>
                                        <a:lnTo>
                                          <a:pt x="1570" y="2824"/>
                                        </a:lnTo>
                                        <a:lnTo>
                                          <a:pt x="1550" y="2765"/>
                                        </a:lnTo>
                                        <a:lnTo>
                                          <a:pt x="1535" y="2712"/>
                                        </a:lnTo>
                                        <a:lnTo>
                                          <a:pt x="1520" y="2667"/>
                                        </a:lnTo>
                                        <a:lnTo>
                                          <a:pt x="1509" y="2631"/>
                                        </a:lnTo>
                                        <a:lnTo>
                                          <a:pt x="1483" y="2542"/>
                                        </a:lnTo>
                                        <a:lnTo>
                                          <a:pt x="1458" y="2455"/>
                                        </a:lnTo>
                                        <a:lnTo>
                                          <a:pt x="1435" y="2370"/>
                                        </a:lnTo>
                                        <a:lnTo>
                                          <a:pt x="1413" y="2288"/>
                                        </a:lnTo>
                                        <a:lnTo>
                                          <a:pt x="1391" y="2209"/>
                                        </a:lnTo>
                                        <a:lnTo>
                                          <a:pt x="1368" y="2131"/>
                                        </a:lnTo>
                                        <a:lnTo>
                                          <a:pt x="1344" y="2054"/>
                                        </a:lnTo>
                                        <a:lnTo>
                                          <a:pt x="1318" y="1979"/>
                                        </a:lnTo>
                                        <a:lnTo>
                                          <a:pt x="1304" y="1944"/>
                                        </a:lnTo>
                                        <a:lnTo>
                                          <a:pt x="1290" y="1907"/>
                                        </a:lnTo>
                                        <a:lnTo>
                                          <a:pt x="1276" y="1871"/>
                                        </a:lnTo>
                                        <a:lnTo>
                                          <a:pt x="1260" y="1835"/>
                                        </a:lnTo>
                                        <a:lnTo>
                                          <a:pt x="1243" y="1801"/>
                                        </a:lnTo>
                                        <a:lnTo>
                                          <a:pt x="1225" y="1766"/>
                                        </a:lnTo>
                                        <a:lnTo>
                                          <a:pt x="1206" y="1731"/>
                                        </a:lnTo>
                                        <a:lnTo>
                                          <a:pt x="1187" y="1697"/>
                                        </a:lnTo>
                                        <a:lnTo>
                                          <a:pt x="1166" y="1663"/>
                                        </a:lnTo>
                                        <a:lnTo>
                                          <a:pt x="1143" y="1629"/>
                                        </a:lnTo>
                                        <a:lnTo>
                                          <a:pt x="1120" y="1596"/>
                                        </a:lnTo>
                                        <a:lnTo>
                                          <a:pt x="1095" y="1562"/>
                                        </a:lnTo>
                                        <a:lnTo>
                                          <a:pt x="1068" y="1528"/>
                                        </a:lnTo>
                                        <a:lnTo>
                                          <a:pt x="1041" y="1495"/>
                                        </a:lnTo>
                                        <a:lnTo>
                                          <a:pt x="1011" y="1462"/>
                                        </a:lnTo>
                                        <a:lnTo>
                                          <a:pt x="981" y="1428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21"/>
                                        </a:lnTo>
                                        <a:lnTo>
                                          <a:pt x="1" y="49"/>
                                        </a:lnTo>
                                        <a:lnTo>
                                          <a:pt x="5" y="85"/>
                                        </a:lnTo>
                                        <a:lnTo>
                                          <a:pt x="14" y="126"/>
                                        </a:lnTo>
                                        <a:lnTo>
                                          <a:pt x="27" y="172"/>
                                        </a:lnTo>
                                        <a:lnTo>
                                          <a:pt x="41" y="225"/>
                                        </a:lnTo>
                                        <a:lnTo>
                                          <a:pt x="60" y="281"/>
                                        </a:lnTo>
                                        <a:lnTo>
                                          <a:pt x="83" y="342"/>
                                        </a:lnTo>
                                        <a:lnTo>
                                          <a:pt x="107" y="407"/>
                                        </a:lnTo>
                                        <a:lnTo>
                                          <a:pt x="133" y="475"/>
                                        </a:lnTo>
                                        <a:lnTo>
                                          <a:pt x="163" y="546"/>
                                        </a:lnTo>
                                        <a:lnTo>
                                          <a:pt x="194" y="619"/>
                                        </a:lnTo>
                                        <a:lnTo>
                                          <a:pt x="225" y="695"/>
                                        </a:lnTo>
                                        <a:lnTo>
                                          <a:pt x="259" y="771"/>
                                        </a:lnTo>
                                        <a:lnTo>
                                          <a:pt x="294" y="848"/>
                                        </a:lnTo>
                                        <a:lnTo>
                                          <a:pt x="329" y="927"/>
                                        </a:lnTo>
                                        <a:lnTo>
                                          <a:pt x="401" y="1083"/>
                                        </a:lnTo>
                                        <a:lnTo>
                                          <a:pt x="473" y="1235"/>
                                        </a:lnTo>
                                        <a:lnTo>
                                          <a:pt x="543" y="1380"/>
                                        </a:lnTo>
                                        <a:lnTo>
                                          <a:pt x="607" y="1514"/>
                                        </a:lnTo>
                                        <a:lnTo>
                                          <a:pt x="665" y="1632"/>
                                        </a:lnTo>
                                        <a:lnTo>
                                          <a:pt x="715" y="1733"/>
                                        </a:lnTo>
                                        <a:lnTo>
                                          <a:pt x="754" y="1812"/>
                                        </a:lnTo>
                                        <a:lnTo>
                                          <a:pt x="781" y="1864"/>
                                        </a:lnTo>
                                        <a:lnTo>
                                          <a:pt x="799" y="1903"/>
                                        </a:lnTo>
                                        <a:lnTo>
                                          <a:pt x="817" y="1948"/>
                                        </a:lnTo>
                                        <a:lnTo>
                                          <a:pt x="837" y="1998"/>
                                        </a:lnTo>
                                        <a:lnTo>
                                          <a:pt x="857" y="2052"/>
                                        </a:lnTo>
                                        <a:lnTo>
                                          <a:pt x="878" y="2109"/>
                                        </a:lnTo>
                                        <a:lnTo>
                                          <a:pt x="900" y="2168"/>
                                        </a:lnTo>
                                        <a:lnTo>
                                          <a:pt x="923" y="2227"/>
                                        </a:lnTo>
                                        <a:lnTo>
                                          <a:pt x="947" y="2287"/>
                                        </a:lnTo>
                                        <a:lnTo>
                                          <a:pt x="970" y="2346"/>
                                        </a:lnTo>
                                        <a:lnTo>
                                          <a:pt x="994" y="2404"/>
                                        </a:lnTo>
                                        <a:lnTo>
                                          <a:pt x="1007" y="2432"/>
                                        </a:lnTo>
                                        <a:lnTo>
                                          <a:pt x="1020" y="2460"/>
                                        </a:lnTo>
                                        <a:lnTo>
                                          <a:pt x="1032" y="2486"/>
                                        </a:lnTo>
                                        <a:lnTo>
                                          <a:pt x="1045" y="2511"/>
                                        </a:lnTo>
                                        <a:lnTo>
                                          <a:pt x="1058" y="2535"/>
                                        </a:lnTo>
                                        <a:lnTo>
                                          <a:pt x="1071" y="2559"/>
                                        </a:lnTo>
                                        <a:lnTo>
                                          <a:pt x="1084" y="2580"/>
                                        </a:lnTo>
                                        <a:lnTo>
                                          <a:pt x="1098" y="2600"/>
                                        </a:lnTo>
                                        <a:lnTo>
                                          <a:pt x="1112" y="2619"/>
                                        </a:lnTo>
                                        <a:lnTo>
                                          <a:pt x="1125" y="2635"/>
                                        </a:lnTo>
                                        <a:lnTo>
                                          <a:pt x="1139" y="2650"/>
                                        </a:lnTo>
                                        <a:lnTo>
                                          <a:pt x="1153" y="2663"/>
                                        </a:lnTo>
                                        <a:lnTo>
                                          <a:pt x="1147" y="2678"/>
                                        </a:lnTo>
                                        <a:lnTo>
                                          <a:pt x="1141" y="2694"/>
                                        </a:lnTo>
                                        <a:lnTo>
                                          <a:pt x="1137" y="2710"/>
                                        </a:lnTo>
                                        <a:lnTo>
                                          <a:pt x="1134" y="2727"/>
                                        </a:lnTo>
                                        <a:lnTo>
                                          <a:pt x="1131" y="2745"/>
                                        </a:lnTo>
                                        <a:lnTo>
                                          <a:pt x="1130" y="2763"/>
                                        </a:lnTo>
                                        <a:lnTo>
                                          <a:pt x="1129" y="2782"/>
                                        </a:lnTo>
                                        <a:lnTo>
                                          <a:pt x="1129" y="2800"/>
                                        </a:lnTo>
                                        <a:lnTo>
                                          <a:pt x="1130" y="2820"/>
                                        </a:lnTo>
                                        <a:lnTo>
                                          <a:pt x="1132" y="2840"/>
                                        </a:lnTo>
                                        <a:lnTo>
                                          <a:pt x="1134" y="2860"/>
                                        </a:lnTo>
                                        <a:lnTo>
                                          <a:pt x="1137" y="2880"/>
                                        </a:lnTo>
                                        <a:lnTo>
                                          <a:pt x="1141" y="2901"/>
                                        </a:lnTo>
                                        <a:lnTo>
                                          <a:pt x="1145" y="2922"/>
                                        </a:lnTo>
                                        <a:lnTo>
                                          <a:pt x="1152" y="2942"/>
                                        </a:lnTo>
                                        <a:lnTo>
                                          <a:pt x="1157" y="2963"/>
                                        </a:lnTo>
                                        <a:lnTo>
                                          <a:pt x="1163" y="2983"/>
                                        </a:lnTo>
                                        <a:lnTo>
                                          <a:pt x="1171" y="3004"/>
                                        </a:lnTo>
                                        <a:lnTo>
                                          <a:pt x="1179" y="3024"/>
                                        </a:lnTo>
                                        <a:lnTo>
                                          <a:pt x="1188" y="3044"/>
                                        </a:lnTo>
                                        <a:lnTo>
                                          <a:pt x="1196" y="3064"/>
                                        </a:lnTo>
                                        <a:lnTo>
                                          <a:pt x="1206" y="3083"/>
                                        </a:lnTo>
                                        <a:lnTo>
                                          <a:pt x="1216" y="3102"/>
                                        </a:lnTo>
                                        <a:lnTo>
                                          <a:pt x="1227" y="3120"/>
                                        </a:lnTo>
                                        <a:lnTo>
                                          <a:pt x="1237" y="3138"/>
                                        </a:lnTo>
                                        <a:lnTo>
                                          <a:pt x="1249" y="3156"/>
                                        </a:lnTo>
                                        <a:lnTo>
                                          <a:pt x="1261" y="3173"/>
                                        </a:lnTo>
                                        <a:lnTo>
                                          <a:pt x="1273" y="3188"/>
                                        </a:lnTo>
                                        <a:lnTo>
                                          <a:pt x="1286" y="3203"/>
                                        </a:lnTo>
                                        <a:lnTo>
                                          <a:pt x="1299" y="3217"/>
                                        </a:lnTo>
                                        <a:lnTo>
                                          <a:pt x="1311" y="3230"/>
                                        </a:lnTo>
                                        <a:lnTo>
                                          <a:pt x="1325" y="3243"/>
                                        </a:lnTo>
                                        <a:lnTo>
                                          <a:pt x="1273" y="3250"/>
                                        </a:lnTo>
                                        <a:lnTo>
                                          <a:pt x="1445" y="4879"/>
                                        </a:lnTo>
                                        <a:lnTo>
                                          <a:pt x="1658" y="4890"/>
                                        </a:lnTo>
                                        <a:lnTo>
                                          <a:pt x="1359" y="5000"/>
                                        </a:lnTo>
                                        <a:lnTo>
                                          <a:pt x="1413" y="5038"/>
                                        </a:lnTo>
                                        <a:lnTo>
                                          <a:pt x="1282" y="5390"/>
                                        </a:lnTo>
                                        <a:lnTo>
                                          <a:pt x="1412" y="5497"/>
                                        </a:lnTo>
                                        <a:lnTo>
                                          <a:pt x="1404" y="5511"/>
                                        </a:lnTo>
                                        <a:lnTo>
                                          <a:pt x="1395" y="5527"/>
                                        </a:lnTo>
                                        <a:lnTo>
                                          <a:pt x="1388" y="5542"/>
                                        </a:lnTo>
                                        <a:lnTo>
                                          <a:pt x="1381" y="5560"/>
                                        </a:lnTo>
                                        <a:lnTo>
                                          <a:pt x="1376" y="5579"/>
                                        </a:lnTo>
                                        <a:lnTo>
                                          <a:pt x="1371" y="5599"/>
                                        </a:lnTo>
                                        <a:lnTo>
                                          <a:pt x="1366" y="5620"/>
                                        </a:lnTo>
                                        <a:lnTo>
                                          <a:pt x="1362" y="5642"/>
                                        </a:lnTo>
                                        <a:lnTo>
                                          <a:pt x="1359" y="5665"/>
                                        </a:lnTo>
                                        <a:lnTo>
                                          <a:pt x="1357" y="5688"/>
                                        </a:lnTo>
                                        <a:lnTo>
                                          <a:pt x="1354" y="5713"/>
                                        </a:lnTo>
                                        <a:lnTo>
                                          <a:pt x="1353" y="5737"/>
                                        </a:lnTo>
                                        <a:lnTo>
                                          <a:pt x="1350" y="5787"/>
                                        </a:lnTo>
                                        <a:lnTo>
                                          <a:pt x="1347" y="5838"/>
                                        </a:lnTo>
                                        <a:lnTo>
                                          <a:pt x="1346" y="5940"/>
                                        </a:lnTo>
                                        <a:lnTo>
                                          <a:pt x="1346" y="6036"/>
                                        </a:lnTo>
                                        <a:lnTo>
                                          <a:pt x="1345" y="6081"/>
                                        </a:lnTo>
                                        <a:lnTo>
                                          <a:pt x="1343" y="6120"/>
                                        </a:lnTo>
                                        <a:lnTo>
                                          <a:pt x="1340" y="6157"/>
                                        </a:lnTo>
                                        <a:lnTo>
                                          <a:pt x="1336" y="6189"/>
                                        </a:lnTo>
                                        <a:lnTo>
                                          <a:pt x="1323" y="6252"/>
                                        </a:lnTo>
                                        <a:lnTo>
                                          <a:pt x="1314" y="6299"/>
                                        </a:lnTo>
                                        <a:lnTo>
                                          <a:pt x="1305" y="6334"/>
                                        </a:lnTo>
                                        <a:lnTo>
                                          <a:pt x="1298" y="6363"/>
                                        </a:lnTo>
                                        <a:lnTo>
                                          <a:pt x="1291" y="6395"/>
                                        </a:lnTo>
                                        <a:lnTo>
                                          <a:pt x="1286" y="6432"/>
                                        </a:lnTo>
                                        <a:lnTo>
                                          <a:pt x="1279" y="6482"/>
                                        </a:lnTo>
                                        <a:lnTo>
                                          <a:pt x="1271" y="6552"/>
                                        </a:lnTo>
                                        <a:lnTo>
                                          <a:pt x="1267" y="6584"/>
                                        </a:lnTo>
                                        <a:lnTo>
                                          <a:pt x="1263" y="6614"/>
                                        </a:lnTo>
                                        <a:lnTo>
                                          <a:pt x="1258" y="6640"/>
                                        </a:lnTo>
                                        <a:lnTo>
                                          <a:pt x="1251" y="6664"/>
                                        </a:lnTo>
                                        <a:lnTo>
                                          <a:pt x="1245" y="6686"/>
                                        </a:lnTo>
                                        <a:lnTo>
                                          <a:pt x="1239" y="6707"/>
                                        </a:lnTo>
                                        <a:lnTo>
                                          <a:pt x="1232" y="6726"/>
                                        </a:lnTo>
                                        <a:lnTo>
                                          <a:pt x="1225" y="6745"/>
                                        </a:lnTo>
                                        <a:lnTo>
                                          <a:pt x="1211" y="6782"/>
                                        </a:lnTo>
                                        <a:lnTo>
                                          <a:pt x="1196" y="6821"/>
                                        </a:lnTo>
                                        <a:lnTo>
                                          <a:pt x="1189" y="6842"/>
                                        </a:lnTo>
                                        <a:lnTo>
                                          <a:pt x="1182" y="6865"/>
                                        </a:lnTo>
                                        <a:lnTo>
                                          <a:pt x="1176" y="6890"/>
                                        </a:lnTo>
                                        <a:lnTo>
                                          <a:pt x="1170" y="6917"/>
                                        </a:lnTo>
                                        <a:lnTo>
                                          <a:pt x="1149" y="7020"/>
                                        </a:lnTo>
                                        <a:lnTo>
                                          <a:pt x="1131" y="7111"/>
                                        </a:lnTo>
                                        <a:lnTo>
                                          <a:pt x="1113" y="7194"/>
                                        </a:lnTo>
                                        <a:lnTo>
                                          <a:pt x="1095" y="7274"/>
                                        </a:lnTo>
                                        <a:lnTo>
                                          <a:pt x="1076" y="7355"/>
                                        </a:lnTo>
                                        <a:lnTo>
                                          <a:pt x="1053" y="7441"/>
                                        </a:lnTo>
                                        <a:lnTo>
                                          <a:pt x="1028" y="7538"/>
                                        </a:lnTo>
                                        <a:lnTo>
                                          <a:pt x="997" y="7647"/>
                                        </a:lnTo>
                                        <a:lnTo>
                                          <a:pt x="987" y="7684"/>
                                        </a:lnTo>
                                        <a:lnTo>
                                          <a:pt x="973" y="7726"/>
                                        </a:lnTo>
                                        <a:lnTo>
                                          <a:pt x="956" y="7772"/>
                                        </a:lnTo>
                                        <a:lnTo>
                                          <a:pt x="938" y="7822"/>
                                        </a:lnTo>
                                        <a:lnTo>
                                          <a:pt x="899" y="7929"/>
                                        </a:lnTo>
                                        <a:lnTo>
                                          <a:pt x="857" y="8040"/>
                                        </a:lnTo>
                                        <a:lnTo>
                                          <a:pt x="818" y="8148"/>
                                        </a:lnTo>
                                        <a:lnTo>
                                          <a:pt x="784" y="8246"/>
                                        </a:lnTo>
                                        <a:lnTo>
                                          <a:pt x="770" y="8289"/>
                                        </a:lnTo>
                                        <a:lnTo>
                                          <a:pt x="758" y="8327"/>
                                        </a:lnTo>
                                        <a:lnTo>
                                          <a:pt x="754" y="8344"/>
                                        </a:lnTo>
                                        <a:lnTo>
                                          <a:pt x="751" y="8360"/>
                                        </a:lnTo>
                                        <a:lnTo>
                                          <a:pt x="749" y="8372"/>
                                        </a:lnTo>
                                        <a:lnTo>
                                          <a:pt x="748" y="83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B85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0" name="Freeform 2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" y="203"/>
                                    <a:ext cx="510" cy="605"/>
                                  </a:xfrm>
                                  <a:custGeom>
                                    <a:avLst/>
                                    <a:gdLst>
                                      <a:gd name="T0" fmla="*/ 3037 w 4586"/>
                                      <a:gd name="T1" fmla="*/ 544 h 5444"/>
                                      <a:gd name="T2" fmla="*/ 2917 w 4586"/>
                                      <a:gd name="T3" fmla="*/ 578 h 5444"/>
                                      <a:gd name="T4" fmla="*/ 2791 w 4586"/>
                                      <a:gd name="T5" fmla="*/ 646 h 5444"/>
                                      <a:gd name="T6" fmla="*/ 2666 w 4586"/>
                                      <a:gd name="T7" fmla="*/ 736 h 5444"/>
                                      <a:gd name="T8" fmla="*/ 2406 w 4586"/>
                                      <a:gd name="T9" fmla="*/ 968 h 5444"/>
                                      <a:gd name="T10" fmla="*/ 2266 w 4586"/>
                                      <a:gd name="T11" fmla="*/ 1074 h 5444"/>
                                      <a:gd name="T12" fmla="*/ 2103 w 4586"/>
                                      <a:gd name="T13" fmla="*/ 1143 h 5444"/>
                                      <a:gd name="T14" fmla="*/ 1990 w 4586"/>
                                      <a:gd name="T15" fmla="*/ 1219 h 5444"/>
                                      <a:gd name="T16" fmla="*/ 1906 w 4586"/>
                                      <a:gd name="T17" fmla="*/ 1302 h 5444"/>
                                      <a:gd name="T18" fmla="*/ 1793 w 4586"/>
                                      <a:gd name="T19" fmla="*/ 1433 h 5444"/>
                                      <a:gd name="T20" fmla="*/ 1703 w 4586"/>
                                      <a:gd name="T21" fmla="*/ 1498 h 5444"/>
                                      <a:gd name="T22" fmla="*/ 1476 w 4586"/>
                                      <a:gd name="T23" fmla="*/ 1740 h 5444"/>
                                      <a:gd name="T24" fmla="*/ 1014 w 4586"/>
                                      <a:gd name="T25" fmla="*/ 2305 h 5444"/>
                                      <a:gd name="T26" fmla="*/ 942 w 4586"/>
                                      <a:gd name="T27" fmla="*/ 2492 h 5444"/>
                                      <a:gd name="T28" fmla="*/ 702 w 4586"/>
                                      <a:gd name="T29" fmla="*/ 2987 h 5444"/>
                                      <a:gd name="T30" fmla="*/ 440 w 4586"/>
                                      <a:gd name="T31" fmla="*/ 3454 h 5444"/>
                                      <a:gd name="T32" fmla="*/ 339 w 4586"/>
                                      <a:gd name="T33" fmla="*/ 3598 h 5444"/>
                                      <a:gd name="T34" fmla="*/ 27 w 4586"/>
                                      <a:gd name="T35" fmla="*/ 5417 h 5444"/>
                                      <a:gd name="T36" fmla="*/ 133 w 4586"/>
                                      <a:gd name="T37" fmla="*/ 5209 h 5444"/>
                                      <a:gd name="T38" fmla="*/ 275 w 4586"/>
                                      <a:gd name="T39" fmla="*/ 4862 h 5444"/>
                                      <a:gd name="T40" fmla="*/ 580 w 4586"/>
                                      <a:gd name="T41" fmla="*/ 4050 h 5444"/>
                                      <a:gd name="T42" fmla="*/ 744 w 4586"/>
                                      <a:gd name="T43" fmla="*/ 3616 h 5444"/>
                                      <a:gd name="T44" fmla="*/ 853 w 4586"/>
                                      <a:gd name="T45" fmla="*/ 3422 h 5444"/>
                                      <a:gd name="T46" fmla="*/ 1002 w 4586"/>
                                      <a:gd name="T47" fmla="*/ 3141 h 5444"/>
                                      <a:gd name="T48" fmla="*/ 1149 w 4586"/>
                                      <a:gd name="T49" fmla="*/ 2896 h 5444"/>
                                      <a:gd name="T50" fmla="*/ 1374 w 4586"/>
                                      <a:gd name="T51" fmla="*/ 2577 h 5444"/>
                                      <a:gd name="T52" fmla="*/ 1484 w 4586"/>
                                      <a:gd name="T53" fmla="*/ 2449 h 5444"/>
                                      <a:gd name="T54" fmla="*/ 1574 w 4586"/>
                                      <a:gd name="T55" fmla="*/ 2370 h 5444"/>
                                      <a:gd name="T56" fmla="*/ 1815 w 4586"/>
                                      <a:gd name="T57" fmla="*/ 2002 h 5444"/>
                                      <a:gd name="T58" fmla="*/ 1994 w 4586"/>
                                      <a:gd name="T59" fmla="*/ 1760 h 5444"/>
                                      <a:gd name="T60" fmla="*/ 2062 w 4586"/>
                                      <a:gd name="T61" fmla="*/ 1647 h 5444"/>
                                      <a:gd name="T62" fmla="*/ 2190 w 4586"/>
                                      <a:gd name="T63" fmla="*/ 1493 h 5444"/>
                                      <a:gd name="T64" fmla="*/ 2421 w 4586"/>
                                      <a:gd name="T65" fmla="*/ 1262 h 5444"/>
                                      <a:gd name="T66" fmla="*/ 2520 w 4586"/>
                                      <a:gd name="T67" fmla="*/ 1163 h 5444"/>
                                      <a:gd name="T68" fmla="*/ 2682 w 4586"/>
                                      <a:gd name="T69" fmla="*/ 1068 h 5444"/>
                                      <a:gd name="T70" fmla="*/ 2861 w 4586"/>
                                      <a:gd name="T71" fmla="*/ 967 h 5444"/>
                                      <a:gd name="T72" fmla="*/ 2960 w 4586"/>
                                      <a:gd name="T73" fmla="*/ 886 h 5444"/>
                                      <a:gd name="T74" fmla="*/ 3038 w 4586"/>
                                      <a:gd name="T75" fmla="*/ 780 h 5444"/>
                                      <a:gd name="T76" fmla="*/ 3255 w 4586"/>
                                      <a:gd name="T77" fmla="*/ 698 h 5444"/>
                                      <a:gd name="T78" fmla="*/ 3295 w 4586"/>
                                      <a:gd name="T79" fmla="*/ 623 h 5444"/>
                                      <a:gd name="T80" fmla="*/ 3363 w 4586"/>
                                      <a:gd name="T81" fmla="*/ 554 h 5444"/>
                                      <a:gd name="T82" fmla="*/ 3467 w 4586"/>
                                      <a:gd name="T83" fmla="*/ 481 h 5444"/>
                                      <a:gd name="T84" fmla="*/ 3701 w 4586"/>
                                      <a:gd name="T85" fmla="*/ 357 h 5444"/>
                                      <a:gd name="T86" fmla="*/ 3740 w 4586"/>
                                      <a:gd name="T87" fmla="*/ 280 h 5444"/>
                                      <a:gd name="T88" fmla="*/ 3864 w 4586"/>
                                      <a:gd name="T89" fmla="*/ 213 h 5444"/>
                                      <a:gd name="T90" fmla="*/ 4042 w 4586"/>
                                      <a:gd name="T91" fmla="*/ 153 h 5444"/>
                                      <a:gd name="T92" fmla="*/ 4388 w 4586"/>
                                      <a:gd name="T93" fmla="*/ 64 h 5444"/>
                                      <a:gd name="T94" fmla="*/ 4572 w 4586"/>
                                      <a:gd name="T95" fmla="*/ 8 h 5444"/>
                                      <a:gd name="T96" fmla="*/ 3374 w 4586"/>
                                      <a:gd name="T97" fmla="*/ 159 h 5444"/>
                                      <a:gd name="T98" fmla="*/ 3375 w 4586"/>
                                      <a:gd name="T99" fmla="*/ 153 h 5444"/>
                                      <a:gd name="T100" fmla="*/ 3407 w 4586"/>
                                      <a:gd name="T101" fmla="*/ 138 h 5444"/>
                                      <a:gd name="T102" fmla="*/ 3352 w 4586"/>
                                      <a:gd name="T103" fmla="*/ 183 h 54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</a:cxnLst>
                                    <a:rect l="0" t="0" r="r" b="b"/>
                                    <a:pathLst>
                                      <a:path w="4586" h="5444">
                                        <a:moveTo>
                                          <a:pt x="3254" y="253"/>
                                        </a:moveTo>
                                        <a:lnTo>
                                          <a:pt x="3250" y="392"/>
                                        </a:lnTo>
                                        <a:lnTo>
                                          <a:pt x="3062" y="431"/>
                                        </a:lnTo>
                                        <a:lnTo>
                                          <a:pt x="3061" y="543"/>
                                        </a:lnTo>
                                        <a:lnTo>
                                          <a:pt x="3037" y="544"/>
                                        </a:lnTo>
                                        <a:lnTo>
                                          <a:pt x="3014" y="547"/>
                                        </a:lnTo>
                                        <a:lnTo>
                                          <a:pt x="2991" y="552"/>
                                        </a:lnTo>
                                        <a:lnTo>
                                          <a:pt x="2966" y="560"/>
                                        </a:lnTo>
                                        <a:lnTo>
                                          <a:pt x="2941" y="568"/>
                                        </a:lnTo>
                                        <a:lnTo>
                                          <a:pt x="2917" y="578"/>
                                        </a:lnTo>
                                        <a:lnTo>
                                          <a:pt x="2891" y="589"/>
                                        </a:lnTo>
                                        <a:lnTo>
                                          <a:pt x="2867" y="602"/>
                                        </a:lnTo>
                                        <a:lnTo>
                                          <a:pt x="2842" y="615"/>
                                        </a:lnTo>
                                        <a:lnTo>
                                          <a:pt x="2816" y="630"/>
                                        </a:lnTo>
                                        <a:lnTo>
                                          <a:pt x="2791" y="646"/>
                                        </a:lnTo>
                                        <a:lnTo>
                                          <a:pt x="2766" y="663"/>
                                        </a:lnTo>
                                        <a:lnTo>
                                          <a:pt x="2740" y="680"/>
                                        </a:lnTo>
                                        <a:lnTo>
                                          <a:pt x="2716" y="698"/>
                                        </a:lnTo>
                                        <a:lnTo>
                                          <a:pt x="2690" y="716"/>
                                        </a:lnTo>
                                        <a:lnTo>
                                          <a:pt x="2666" y="736"/>
                                        </a:lnTo>
                                        <a:lnTo>
                                          <a:pt x="2618" y="775"/>
                                        </a:lnTo>
                                        <a:lnTo>
                                          <a:pt x="2571" y="815"/>
                                        </a:lnTo>
                                        <a:lnTo>
                                          <a:pt x="2526" y="856"/>
                                        </a:lnTo>
                                        <a:lnTo>
                                          <a:pt x="2483" y="895"/>
                                        </a:lnTo>
                                        <a:lnTo>
                                          <a:pt x="2406" y="968"/>
                                        </a:lnTo>
                                        <a:lnTo>
                                          <a:pt x="2343" y="1026"/>
                                        </a:lnTo>
                                        <a:lnTo>
                                          <a:pt x="2325" y="1041"/>
                                        </a:lnTo>
                                        <a:lnTo>
                                          <a:pt x="2307" y="1054"/>
                                        </a:lnTo>
                                        <a:lnTo>
                                          <a:pt x="2287" y="1064"/>
                                        </a:lnTo>
                                        <a:lnTo>
                                          <a:pt x="2266" y="1074"/>
                                        </a:lnTo>
                                        <a:lnTo>
                                          <a:pt x="2224" y="1092"/>
                                        </a:lnTo>
                                        <a:lnTo>
                                          <a:pt x="2178" y="1109"/>
                                        </a:lnTo>
                                        <a:lnTo>
                                          <a:pt x="2153" y="1119"/>
                                        </a:lnTo>
                                        <a:lnTo>
                                          <a:pt x="2128" y="1131"/>
                                        </a:lnTo>
                                        <a:lnTo>
                                          <a:pt x="2103" y="1143"/>
                                        </a:lnTo>
                                        <a:lnTo>
                                          <a:pt x="2075" y="1158"/>
                                        </a:lnTo>
                                        <a:lnTo>
                                          <a:pt x="2048" y="1175"/>
                                        </a:lnTo>
                                        <a:lnTo>
                                          <a:pt x="2019" y="1196"/>
                                        </a:lnTo>
                                        <a:lnTo>
                                          <a:pt x="2004" y="1206"/>
                                        </a:lnTo>
                                        <a:lnTo>
                                          <a:pt x="1990" y="1219"/>
                                        </a:lnTo>
                                        <a:lnTo>
                                          <a:pt x="1975" y="1231"/>
                                        </a:lnTo>
                                        <a:lnTo>
                                          <a:pt x="1960" y="1245"/>
                                        </a:lnTo>
                                        <a:lnTo>
                                          <a:pt x="1941" y="1264"/>
                                        </a:lnTo>
                                        <a:lnTo>
                                          <a:pt x="1923" y="1283"/>
                                        </a:lnTo>
                                        <a:lnTo>
                                          <a:pt x="1906" y="1302"/>
                                        </a:lnTo>
                                        <a:lnTo>
                                          <a:pt x="1890" y="1322"/>
                                        </a:lnTo>
                                        <a:lnTo>
                                          <a:pt x="1858" y="1361"/>
                                        </a:lnTo>
                                        <a:lnTo>
                                          <a:pt x="1826" y="1398"/>
                                        </a:lnTo>
                                        <a:lnTo>
                                          <a:pt x="1810" y="1415"/>
                                        </a:lnTo>
                                        <a:lnTo>
                                          <a:pt x="1793" y="1433"/>
                                        </a:lnTo>
                                        <a:lnTo>
                                          <a:pt x="1775" y="1449"/>
                                        </a:lnTo>
                                        <a:lnTo>
                                          <a:pt x="1756" y="1465"/>
                                        </a:lnTo>
                                        <a:lnTo>
                                          <a:pt x="1736" y="1480"/>
                                        </a:lnTo>
                                        <a:lnTo>
                                          <a:pt x="1714" y="1492"/>
                                        </a:lnTo>
                                        <a:lnTo>
                                          <a:pt x="1703" y="1498"/>
                                        </a:lnTo>
                                        <a:lnTo>
                                          <a:pt x="1691" y="1504"/>
                                        </a:lnTo>
                                        <a:lnTo>
                                          <a:pt x="1678" y="1510"/>
                                        </a:lnTo>
                                        <a:lnTo>
                                          <a:pt x="1666" y="1514"/>
                                        </a:lnTo>
                                        <a:lnTo>
                                          <a:pt x="1665" y="1701"/>
                                        </a:lnTo>
                                        <a:lnTo>
                                          <a:pt x="1476" y="1740"/>
                                        </a:lnTo>
                                        <a:lnTo>
                                          <a:pt x="1476" y="1926"/>
                                        </a:lnTo>
                                        <a:lnTo>
                                          <a:pt x="1055" y="2294"/>
                                        </a:lnTo>
                                        <a:lnTo>
                                          <a:pt x="1024" y="2263"/>
                                        </a:lnTo>
                                        <a:lnTo>
                                          <a:pt x="1021" y="2282"/>
                                        </a:lnTo>
                                        <a:lnTo>
                                          <a:pt x="1014" y="2305"/>
                                        </a:lnTo>
                                        <a:lnTo>
                                          <a:pt x="1005" y="2334"/>
                                        </a:lnTo>
                                        <a:lnTo>
                                          <a:pt x="993" y="2367"/>
                                        </a:lnTo>
                                        <a:lnTo>
                                          <a:pt x="978" y="2405"/>
                                        </a:lnTo>
                                        <a:lnTo>
                                          <a:pt x="961" y="2447"/>
                                        </a:lnTo>
                                        <a:lnTo>
                                          <a:pt x="942" y="2492"/>
                                        </a:lnTo>
                                        <a:lnTo>
                                          <a:pt x="921" y="2539"/>
                                        </a:lnTo>
                                        <a:lnTo>
                                          <a:pt x="874" y="2643"/>
                                        </a:lnTo>
                                        <a:lnTo>
                                          <a:pt x="820" y="2755"/>
                                        </a:lnTo>
                                        <a:lnTo>
                                          <a:pt x="763" y="2870"/>
                                        </a:lnTo>
                                        <a:lnTo>
                                          <a:pt x="702" y="2987"/>
                                        </a:lnTo>
                                        <a:lnTo>
                                          <a:pt x="641" y="3104"/>
                                        </a:lnTo>
                                        <a:lnTo>
                                          <a:pt x="580" y="3215"/>
                                        </a:lnTo>
                                        <a:lnTo>
                                          <a:pt x="522" y="3319"/>
                                        </a:lnTo>
                                        <a:lnTo>
                                          <a:pt x="467" y="3412"/>
                                        </a:lnTo>
                                        <a:lnTo>
                                          <a:pt x="440" y="3454"/>
                                        </a:lnTo>
                                        <a:lnTo>
                                          <a:pt x="417" y="3492"/>
                                        </a:lnTo>
                                        <a:lnTo>
                                          <a:pt x="394" y="3525"/>
                                        </a:lnTo>
                                        <a:lnTo>
                                          <a:pt x="373" y="3555"/>
                                        </a:lnTo>
                                        <a:lnTo>
                                          <a:pt x="354" y="3579"/>
                                        </a:lnTo>
                                        <a:lnTo>
                                          <a:pt x="339" y="3598"/>
                                        </a:lnTo>
                                        <a:lnTo>
                                          <a:pt x="325" y="3611"/>
                                        </a:lnTo>
                                        <a:lnTo>
                                          <a:pt x="313" y="3618"/>
                                        </a:lnTo>
                                        <a:lnTo>
                                          <a:pt x="0" y="5444"/>
                                        </a:lnTo>
                                        <a:lnTo>
                                          <a:pt x="12" y="5436"/>
                                        </a:lnTo>
                                        <a:lnTo>
                                          <a:pt x="27" y="5417"/>
                                        </a:lnTo>
                                        <a:lnTo>
                                          <a:pt x="45" y="5390"/>
                                        </a:lnTo>
                                        <a:lnTo>
                                          <a:pt x="64" y="5356"/>
                                        </a:lnTo>
                                        <a:lnTo>
                                          <a:pt x="85" y="5313"/>
                                        </a:lnTo>
                                        <a:lnTo>
                                          <a:pt x="108" y="5264"/>
                                        </a:lnTo>
                                        <a:lnTo>
                                          <a:pt x="133" y="5209"/>
                                        </a:lnTo>
                                        <a:lnTo>
                                          <a:pt x="160" y="5149"/>
                                        </a:lnTo>
                                        <a:lnTo>
                                          <a:pt x="187" y="5082"/>
                                        </a:lnTo>
                                        <a:lnTo>
                                          <a:pt x="216" y="5013"/>
                                        </a:lnTo>
                                        <a:lnTo>
                                          <a:pt x="244" y="4939"/>
                                        </a:lnTo>
                                        <a:lnTo>
                                          <a:pt x="275" y="4862"/>
                                        </a:lnTo>
                                        <a:lnTo>
                                          <a:pt x="338" y="4701"/>
                                        </a:lnTo>
                                        <a:lnTo>
                                          <a:pt x="400" y="4535"/>
                                        </a:lnTo>
                                        <a:lnTo>
                                          <a:pt x="462" y="4368"/>
                                        </a:lnTo>
                                        <a:lnTo>
                                          <a:pt x="523" y="4204"/>
                                        </a:lnTo>
                                        <a:lnTo>
                                          <a:pt x="580" y="4050"/>
                                        </a:lnTo>
                                        <a:lnTo>
                                          <a:pt x="632" y="3909"/>
                                        </a:lnTo>
                                        <a:lnTo>
                                          <a:pt x="677" y="3786"/>
                                        </a:lnTo>
                                        <a:lnTo>
                                          <a:pt x="715" y="3687"/>
                                        </a:lnTo>
                                        <a:lnTo>
                                          <a:pt x="730" y="3647"/>
                                        </a:lnTo>
                                        <a:lnTo>
                                          <a:pt x="744" y="3616"/>
                                        </a:lnTo>
                                        <a:lnTo>
                                          <a:pt x="754" y="3593"/>
                                        </a:lnTo>
                                        <a:lnTo>
                                          <a:pt x="762" y="3578"/>
                                        </a:lnTo>
                                        <a:lnTo>
                                          <a:pt x="793" y="3525"/>
                                        </a:lnTo>
                                        <a:lnTo>
                                          <a:pt x="823" y="3474"/>
                                        </a:lnTo>
                                        <a:lnTo>
                                          <a:pt x="853" y="3422"/>
                                        </a:lnTo>
                                        <a:lnTo>
                                          <a:pt x="882" y="3370"/>
                                        </a:lnTo>
                                        <a:lnTo>
                                          <a:pt x="912" y="3317"/>
                                        </a:lnTo>
                                        <a:lnTo>
                                          <a:pt x="940" y="3262"/>
                                        </a:lnTo>
                                        <a:lnTo>
                                          <a:pt x="971" y="3203"/>
                                        </a:lnTo>
                                        <a:lnTo>
                                          <a:pt x="1002" y="3141"/>
                                        </a:lnTo>
                                        <a:lnTo>
                                          <a:pt x="1020" y="3107"/>
                                        </a:lnTo>
                                        <a:lnTo>
                                          <a:pt x="1044" y="3063"/>
                                        </a:lnTo>
                                        <a:lnTo>
                                          <a:pt x="1075" y="3012"/>
                                        </a:lnTo>
                                        <a:lnTo>
                                          <a:pt x="1110" y="2957"/>
                                        </a:lnTo>
                                        <a:lnTo>
                                          <a:pt x="1149" y="2896"/>
                                        </a:lnTo>
                                        <a:lnTo>
                                          <a:pt x="1191" y="2832"/>
                                        </a:lnTo>
                                        <a:lnTo>
                                          <a:pt x="1235" y="2766"/>
                                        </a:lnTo>
                                        <a:lnTo>
                                          <a:pt x="1281" y="2701"/>
                                        </a:lnTo>
                                        <a:lnTo>
                                          <a:pt x="1327" y="2638"/>
                                        </a:lnTo>
                                        <a:lnTo>
                                          <a:pt x="1374" y="2577"/>
                                        </a:lnTo>
                                        <a:lnTo>
                                          <a:pt x="1397" y="2549"/>
                                        </a:lnTo>
                                        <a:lnTo>
                                          <a:pt x="1419" y="2521"/>
                                        </a:lnTo>
                                        <a:lnTo>
                                          <a:pt x="1442" y="2495"/>
                                        </a:lnTo>
                                        <a:lnTo>
                                          <a:pt x="1463" y="2471"/>
                                        </a:lnTo>
                                        <a:lnTo>
                                          <a:pt x="1484" y="2449"/>
                                        </a:lnTo>
                                        <a:lnTo>
                                          <a:pt x="1504" y="2428"/>
                                        </a:lnTo>
                                        <a:lnTo>
                                          <a:pt x="1523" y="2410"/>
                                        </a:lnTo>
                                        <a:lnTo>
                                          <a:pt x="1541" y="2393"/>
                                        </a:lnTo>
                                        <a:lnTo>
                                          <a:pt x="1558" y="2381"/>
                                        </a:lnTo>
                                        <a:lnTo>
                                          <a:pt x="1574" y="2370"/>
                                        </a:lnTo>
                                        <a:lnTo>
                                          <a:pt x="1589" y="2362"/>
                                        </a:lnTo>
                                        <a:lnTo>
                                          <a:pt x="1602" y="2357"/>
                                        </a:lnTo>
                                        <a:lnTo>
                                          <a:pt x="1783" y="2127"/>
                                        </a:lnTo>
                                        <a:lnTo>
                                          <a:pt x="1815" y="2151"/>
                                        </a:lnTo>
                                        <a:lnTo>
                                          <a:pt x="1815" y="2002"/>
                                        </a:lnTo>
                                        <a:lnTo>
                                          <a:pt x="1987" y="1989"/>
                                        </a:lnTo>
                                        <a:lnTo>
                                          <a:pt x="1858" y="1734"/>
                                        </a:lnTo>
                                        <a:lnTo>
                                          <a:pt x="1966" y="1815"/>
                                        </a:lnTo>
                                        <a:lnTo>
                                          <a:pt x="1980" y="1787"/>
                                        </a:lnTo>
                                        <a:lnTo>
                                          <a:pt x="1994" y="1760"/>
                                        </a:lnTo>
                                        <a:lnTo>
                                          <a:pt x="2007" y="1735"/>
                                        </a:lnTo>
                                        <a:lnTo>
                                          <a:pt x="2021" y="1712"/>
                                        </a:lnTo>
                                        <a:lnTo>
                                          <a:pt x="2035" y="1689"/>
                                        </a:lnTo>
                                        <a:lnTo>
                                          <a:pt x="2049" y="1668"/>
                                        </a:lnTo>
                                        <a:lnTo>
                                          <a:pt x="2062" y="1647"/>
                                        </a:lnTo>
                                        <a:lnTo>
                                          <a:pt x="2076" y="1628"/>
                                        </a:lnTo>
                                        <a:lnTo>
                                          <a:pt x="2104" y="1591"/>
                                        </a:lnTo>
                                        <a:lnTo>
                                          <a:pt x="2132" y="1556"/>
                                        </a:lnTo>
                                        <a:lnTo>
                                          <a:pt x="2161" y="1525"/>
                                        </a:lnTo>
                                        <a:lnTo>
                                          <a:pt x="2190" y="1493"/>
                                        </a:lnTo>
                                        <a:lnTo>
                                          <a:pt x="2251" y="1433"/>
                                        </a:lnTo>
                                        <a:lnTo>
                                          <a:pt x="2315" y="1371"/>
                                        </a:lnTo>
                                        <a:lnTo>
                                          <a:pt x="2349" y="1338"/>
                                        </a:lnTo>
                                        <a:lnTo>
                                          <a:pt x="2385" y="1302"/>
                                        </a:lnTo>
                                        <a:lnTo>
                                          <a:pt x="2421" y="1262"/>
                                        </a:lnTo>
                                        <a:lnTo>
                                          <a:pt x="2459" y="1219"/>
                                        </a:lnTo>
                                        <a:lnTo>
                                          <a:pt x="2473" y="1204"/>
                                        </a:lnTo>
                                        <a:lnTo>
                                          <a:pt x="2487" y="1190"/>
                                        </a:lnTo>
                                        <a:lnTo>
                                          <a:pt x="2503" y="1177"/>
                                        </a:lnTo>
                                        <a:lnTo>
                                          <a:pt x="2520" y="1163"/>
                                        </a:lnTo>
                                        <a:lnTo>
                                          <a:pt x="2538" y="1150"/>
                                        </a:lnTo>
                                        <a:lnTo>
                                          <a:pt x="2557" y="1139"/>
                                        </a:lnTo>
                                        <a:lnTo>
                                          <a:pt x="2576" y="1126"/>
                                        </a:lnTo>
                                        <a:lnTo>
                                          <a:pt x="2596" y="1115"/>
                                        </a:lnTo>
                                        <a:lnTo>
                                          <a:pt x="2682" y="1068"/>
                                        </a:lnTo>
                                        <a:lnTo>
                                          <a:pt x="2773" y="1020"/>
                                        </a:lnTo>
                                        <a:lnTo>
                                          <a:pt x="2795" y="1008"/>
                                        </a:lnTo>
                                        <a:lnTo>
                                          <a:pt x="2817" y="995"/>
                                        </a:lnTo>
                                        <a:lnTo>
                                          <a:pt x="2840" y="981"/>
                                        </a:lnTo>
                                        <a:lnTo>
                                          <a:pt x="2861" y="967"/>
                                        </a:lnTo>
                                        <a:lnTo>
                                          <a:pt x="2882" y="952"/>
                                        </a:lnTo>
                                        <a:lnTo>
                                          <a:pt x="2903" y="937"/>
                                        </a:lnTo>
                                        <a:lnTo>
                                          <a:pt x="2923" y="920"/>
                                        </a:lnTo>
                                        <a:lnTo>
                                          <a:pt x="2942" y="903"/>
                                        </a:lnTo>
                                        <a:lnTo>
                                          <a:pt x="2960" y="886"/>
                                        </a:lnTo>
                                        <a:lnTo>
                                          <a:pt x="2978" y="867"/>
                                        </a:lnTo>
                                        <a:lnTo>
                                          <a:pt x="2995" y="847"/>
                                        </a:lnTo>
                                        <a:lnTo>
                                          <a:pt x="3010" y="826"/>
                                        </a:lnTo>
                                        <a:lnTo>
                                          <a:pt x="3025" y="804"/>
                                        </a:lnTo>
                                        <a:lnTo>
                                          <a:pt x="3038" y="780"/>
                                        </a:lnTo>
                                        <a:lnTo>
                                          <a:pt x="3050" y="756"/>
                                        </a:lnTo>
                                        <a:lnTo>
                                          <a:pt x="3061" y="730"/>
                                        </a:lnTo>
                                        <a:lnTo>
                                          <a:pt x="3249" y="730"/>
                                        </a:lnTo>
                                        <a:lnTo>
                                          <a:pt x="3251" y="714"/>
                                        </a:lnTo>
                                        <a:lnTo>
                                          <a:pt x="3255" y="698"/>
                                        </a:lnTo>
                                        <a:lnTo>
                                          <a:pt x="3260" y="683"/>
                                        </a:lnTo>
                                        <a:lnTo>
                                          <a:pt x="3267" y="667"/>
                                        </a:lnTo>
                                        <a:lnTo>
                                          <a:pt x="3275" y="652"/>
                                        </a:lnTo>
                                        <a:lnTo>
                                          <a:pt x="3285" y="637"/>
                                        </a:lnTo>
                                        <a:lnTo>
                                          <a:pt x="3295" y="623"/>
                                        </a:lnTo>
                                        <a:lnTo>
                                          <a:pt x="3307" y="608"/>
                                        </a:lnTo>
                                        <a:lnTo>
                                          <a:pt x="3320" y="594"/>
                                        </a:lnTo>
                                        <a:lnTo>
                                          <a:pt x="3333" y="581"/>
                                        </a:lnTo>
                                        <a:lnTo>
                                          <a:pt x="3348" y="567"/>
                                        </a:lnTo>
                                        <a:lnTo>
                                          <a:pt x="3363" y="554"/>
                                        </a:lnTo>
                                        <a:lnTo>
                                          <a:pt x="3379" y="541"/>
                                        </a:lnTo>
                                        <a:lnTo>
                                          <a:pt x="3396" y="528"/>
                                        </a:lnTo>
                                        <a:lnTo>
                                          <a:pt x="3413" y="517"/>
                                        </a:lnTo>
                                        <a:lnTo>
                                          <a:pt x="3431" y="504"/>
                                        </a:lnTo>
                                        <a:lnTo>
                                          <a:pt x="3467" y="481"/>
                                        </a:lnTo>
                                        <a:lnTo>
                                          <a:pt x="3504" y="460"/>
                                        </a:lnTo>
                                        <a:lnTo>
                                          <a:pt x="3541" y="439"/>
                                        </a:lnTo>
                                        <a:lnTo>
                                          <a:pt x="3577" y="420"/>
                                        </a:lnTo>
                                        <a:lnTo>
                                          <a:pt x="3644" y="385"/>
                                        </a:lnTo>
                                        <a:lnTo>
                                          <a:pt x="3701" y="357"/>
                                        </a:lnTo>
                                        <a:lnTo>
                                          <a:pt x="3700" y="340"/>
                                        </a:lnTo>
                                        <a:lnTo>
                                          <a:pt x="3704" y="324"/>
                                        </a:lnTo>
                                        <a:lnTo>
                                          <a:pt x="3712" y="309"/>
                                        </a:lnTo>
                                        <a:lnTo>
                                          <a:pt x="3724" y="295"/>
                                        </a:lnTo>
                                        <a:lnTo>
                                          <a:pt x="3740" y="280"/>
                                        </a:lnTo>
                                        <a:lnTo>
                                          <a:pt x="3759" y="265"/>
                                        </a:lnTo>
                                        <a:lnTo>
                                          <a:pt x="3781" y="252"/>
                                        </a:lnTo>
                                        <a:lnTo>
                                          <a:pt x="3806" y="238"/>
                                        </a:lnTo>
                                        <a:lnTo>
                                          <a:pt x="3834" y="225"/>
                                        </a:lnTo>
                                        <a:lnTo>
                                          <a:pt x="3864" y="213"/>
                                        </a:lnTo>
                                        <a:lnTo>
                                          <a:pt x="3897" y="200"/>
                                        </a:lnTo>
                                        <a:lnTo>
                                          <a:pt x="3931" y="187"/>
                                        </a:lnTo>
                                        <a:lnTo>
                                          <a:pt x="3967" y="176"/>
                                        </a:lnTo>
                                        <a:lnTo>
                                          <a:pt x="4004" y="164"/>
                                        </a:lnTo>
                                        <a:lnTo>
                                          <a:pt x="4042" y="153"/>
                                        </a:lnTo>
                                        <a:lnTo>
                                          <a:pt x="4081" y="142"/>
                                        </a:lnTo>
                                        <a:lnTo>
                                          <a:pt x="4160" y="121"/>
                                        </a:lnTo>
                                        <a:lnTo>
                                          <a:pt x="4240" y="101"/>
                                        </a:lnTo>
                                        <a:lnTo>
                                          <a:pt x="4316" y="82"/>
                                        </a:lnTo>
                                        <a:lnTo>
                                          <a:pt x="4388" y="64"/>
                                        </a:lnTo>
                                        <a:lnTo>
                                          <a:pt x="4453" y="47"/>
                                        </a:lnTo>
                                        <a:lnTo>
                                          <a:pt x="4509" y="31"/>
                                        </a:lnTo>
                                        <a:lnTo>
                                          <a:pt x="4533" y="22"/>
                                        </a:lnTo>
                                        <a:lnTo>
                                          <a:pt x="4554" y="15"/>
                                        </a:lnTo>
                                        <a:lnTo>
                                          <a:pt x="4572" y="8"/>
                                        </a:lnTo>
                                        <a:lnTo>
                                          <a:pt x="4586" y="0"/>
                                        </a:lnTo>
                                        <a:lnTo>
                                          <a:pt x="3438" y="132"/>
                                        </a:lnTo>
                                        <a:lnTo>
                                          <a:pt x="3403" y="148"/>
                                        </a:lnTo>
                                        <a:lnTo>
                                          <a:pt x="3381" y="157"/>
                                        </a:lnTo>
                                        <a:lnTo>
                                          <a:pt x="3374" y="159"/>
                                        </a:lnTo>
                                        <a:lnTo>
                                          <a:pt x="3369" y="161"/>
                                        </a:lnTo>
                                        <a:lnTo>
                                          <a:pt x="3366" y="161"/>
                                        </a:lnTo>
                                        <a:lnTo>
                                          <a:pt x="3365" y="160"/>
                                        </a:lnTo>
                                        <a:lnTo>
                                          <a:pt x="3367" y="157"/>
                                        </a:lnTo>
                                        <a:lnTo>
                                          <a:pt x="3375" y="153"/>
                                        </a:lnTo>
                                        <a:lnTo>
                                          <a:pt x="3384" y="146"/>
                                        </a:lnTo>
                                        <a:lnTo>
                                          <a:pt x="3394" y="141"/>
                                        </a:lnTo>
                                        <a:lnTo>
                                          <a:pt x="3402" y="138"/>
                                        </a:lnTo>
                                        <a:lnTo>
                                          <a:pt x="3407" y="137"/>
                                        </a:lnTo>
                                        <a:lnTo>
                                          <a:pt x="3407" y="138"/>
                                        </a:lnTo>
                                        <a:lnTo>
                                          <a:pt x="3406" y="139"/>
                                        </a:lnTo>
                                        <a:lnTo>
                                          <a:pt x="3403" y="143"/>
                                        </a:lnTo>
                                        <a:lnTo>
                                          <a:pt x="3399" y="148"/>
                                        </a:lnTo>
                                        <a:lnTo>
                                          <a:pt x="3381" y="162"/>
                                        </a:lnTo>
                                        <a:lnTo>
                                          <a:pt x="3352" y="183"/>
                                        </a:lnTo>
                                        <a:lnTo>
                                          <a:pt x="3311" y="214"/>
                                        </a:lnTo>
                                        <a:lnTo>
                                          <a:pt x="3254" y="2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BB6D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1" name="Freeform 2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4" y="206"/>
                                    <a:ext cx="586" cy="518"/>
                                  </a:xfrm>
                                  <a:custGeom>
                                    <a:avLst/>
                                    <a:gdLst>
                                      <a:gd name="T0" fmla="*/ 5193 w 5277"/>
                                      <a:gd name="T1" fmla="*/ 3720 h 4662"/>
                                      <a:gd name="T2" fmla="*/ 5076 w 5277"/>
                                      <a:gd name="T3" fmla="*/ 3537 h 4662"/>
                                      <a:gd name="T4" fmla="*/ 5026 w 5277"/>
                                      <a:gd name="T5" fmla="*/ 3332 h 4662"/>
                                      <a:gd name="T6" fmla="*/ 4948 w 5277"/>
                                      <a:gd name="T7" fmla="*/ 3145 h 4662"/>
                                      <a:gd name="T8" fmla="*/ 4847 w 5277"/>
                                      <a:gd name="T9" fmla="*/ 2975 h 4662"/>
                                      <a:gd name="T10" fmla="*/ 4731 w 5277"/>
                                      <a:gd name="T11" fmla="*/ 2820 h 4662"/>
                                      <a:gd name="T12" fmla="*/ 4611 w 5277"/>
                                      <a:gd name="T13" fmla="*/ 2678 h 4662"/>
                                      <a:gd name="T14" fmla="*/ 4415 w 5277"/>
                                      <a:gd name="T15" fmla="*/ 2466 h 4662"/>
                                      <a:gd name="T16" fmla="*/ 4316 w 5277"/>
                                      <a:gd name="T17" fmla="*/ 2350 h 4662"/>
                                      <a:gd name="T18" fmla="*/ 4239 w 5277"/>
                                      <a:gd name="T19" fmla="*/ 2241 h 4662"/>
                                      <a:gd name="T20" fmla="*/ 4191 w 5277"/>
                                      <a:gd name="T21" fmla="*/ 2137 h 4662"/>
                                      <a:gd name="T22" fmla="*/ 4161 w 5277"/>
                                      <a:gd name="T23" fmla="*/ 2059 h 4662"/>
                                      <a:gd name="T24" fmla="*/ 4112 w 5277"/>
                                      <a:gd name="T25" fmla="*/ 2023 h 4662"/>
                                      <a:gd name="T26" fmla="*/ 4071 w 5277"/>
                                      <a:gd name="T27" fmla="*/ 1984 h 4662"/>
                                      <a:gd name="T28" fmla="*/ 4019 w 5277"/>
                                      <a:gd name="T29" fmla="*/ 1917 h 4662"/>
                                      <a:gd name="T30" fmla="*/ 3969 w 5277"/>
                                      <a:gd name="T31" fmla="*/ 1846 h 4662"/>
                                      <a:gd name="T32" fmla="*/ 3934 w 5277"/>
                                      <a:gd name="T33" fmla="*/ 1811 h 4662"/>
                                      <a:gd name="T34" fmla="*/ 3903 w 5277"/>
                                      <a:gd name="T35" fmla="*/ 1795 h 4662"/>
                                      <a:gd name="T36" fmla="*/ 3867 w 5277"/>
                                      <a:gd name="T37" fmla="*/ 1791 h 4662"/>
                                      <a:gd name="T38" fmla="*/ 3822 w 5277"/>
                                      <a:gd name="T39" fmla="*/ 1800 h 4662"/>
                                      <a:gd name="T40" fmla="*/ 3733 w 5277"/>
                                      <a:gd name="T41" fmla="*/ 1737 h 4662"/>
                                      <a:gd name="T42" fmla="*/ 2714 w 5277"/>
                                      <a:gd name="T43" fmla="*/ 720 h 4662"/>
                                      <a:gd name="T44" fmla="*/ 1937 w 5277"/>
                                      <a:gd name="T45" fmla="*/ 373 h 4662"/>
                                      <a:gd name="T46" fmla="*/ 1659 w 5277"/>
                                      <a:gd name="T47" fmla="*/ 156 h 4662"/>
                                      <a:gd name="T48" fmla="*/ 567 w 5277"/>
                                      <a:gd name="T49" fmla="*/ 191 h 4662"/>
                                      <a:gd name="T50" fmla="*/ 981 w 5277"/>
                                      <a:gd name="T51" fmla="*/ 304 h 4662"/>
                                      <a:gd name="T52" fmla="*/ 1123 w 5277"/>
                                      <a:gd name="T53" fmla="*/ 338 h 4662"/>
                                      <a:gd name="T54" fmla="*/ 1335 w 5277"/>
                                      <a:gd name="T55" fmla="*/ 431 h 4662"/>
                                      <a:gd name="T56" fmla="*/ 1598 w 5277"/>
                                      <a:gd name="T57" fmla="*/ 569 h 4662"/>
                                      <a:gd name="T58" fmla="*/ 1895 w 5277"/>
                                      <a:gd name="T59" fmla="*/ 745 h 4662"/>
                                      <a:gd name="T60" fmla="*/ 2207 w 5277"/>
                                      <a:gd name="T61" fmla="*/ 944 h 4662"/>
                                      <a:gd name="T62" fmla="*/ 2516 w 5277"/>
                                      <a:gd name="T63" fmla="*/ 1154 h 4662"/>
                                      <a:gd name="T64" fmla="*/ 2803 w 5277"/>
                                      <a:gd name="T65" fmla="*/ 1365 h 4662"/>
                                      <a:gd name="T66" fmla="*/ 3053 w 5277"/>
                                      <a:gd name="T67" fmla="*/ 1564 h 4662"/>
                                      <a:gd name="T68" fmla="*/ 3246 w 5277"/>
                                      <a:gd name="T69" fmla="*/ 1741 h 4662"/>
                                      <a:gd name="T70" fmla="*/ 3363 w 5277"/>
                                      <a:gd name="T71" fmla="*/ 1881 h 4662"/>
                                      <a:gd name="T72" fmla="*/ 3507 w 5277"/>
                                      <a:gd name="T73" fmla="*/ 1999 h 4662"/>
                                      <a:gd name="T74" fmla="*/ 3623 w 5277"/>
                                      <a:gd name="T75" fmla="*/ 1957 h 4662"/>
                                      <a:gd name="T76" fmla="*/ 3653 w 5277"/>
                                      <a:gd name="T77" fmla="*/ 2026 h 4662"/>
                                      <a:gd name="T78" fmla="*/ 3699 w 5277"/>
                                      <a:gd name="T79" fmla="*/ 2107 h 4662"/>
                                      <a:gd name="T80" fmla="*/ 3759 w 5277"/>
                                      <a:gd name="T81" fmla="*/ 2196 h 4662"/>
                                      <a:gd name="T82" fmla="*/ 3830 w 5277"/>
                                      <a:gd name="T83" fmla="*/ 2287 h 4662"/>
                                      <a:gd name="T84" fmla="*/ 3908 w 5277"/>
                                      <a:gd name="T85" fmla="*/ 2379 h 4662"/>
                                      <a:gd name="T86" fmla="*/ 3987 w 5277"/>
                                      <a:gd name="T87" fmla="*/ 2464 h 4662"/>
                                      <a:gd name="T88" fmla="*/ 4065 w 5277"/>
                                      <a:gd name="T89" fmla="*/ 2540 h 4662"/>
                                      <a:gd name="T90" fmla="*/ 4138 w 5277"/>
                                      <a:gd name="T91" fmla="*/ 2602 h 4662"/>
                                      <a:gd name="T92" fmla="*/ 4203 w 5277"/>
                                      <a:gd name="T93" fmla="*/ 2647 h 4662"/>
                                      <a:gd name="T94" fmla="*/ 4254 w 5277"/>
                                      <a:gd name="T95" fmla="*/ 2669 h 4662"/>
                                      <a:gd name="T96" fmla="*/ 4265 w 5277"/>
                                      <a:gd name="T97" fmla="*/ 2729 h 4662"/>
                                      <a:gd name="T98" fmla="*/ 4292 w 5277"/>
                                      <a:gd name="T99" fmla="*/ 2803 h 4662"/>
                                      <a:gd name="T100" fmla="*/ 4334 w 5277"/>
                                      <a:gd name="T101" fmla="*/ 2890 h 4662"/>
                                      <a:gd name="T102" fmla="*/ 4384 w 5277"/>
                                      <a:gd name="T103" fmla="*/ 2983 h 4662"/>
                                      <a:gd name="T104" fmla="*/ 4505 w 5277"/>
                                      <a:gd name="T105" fmla="*/ 3182 h 4662"/>
                                      <a:gd name="T106" fmla="*/ 4627 w 5277"/>
                                      <a:gd name="T107" fmla="*/ 3371 h 4662"/>
                                      <a:gd name="T108" fmla="*/ 4726 w 5277"/>
                                      <a:gd name="T109" fmla="*/ 3525 h 4662"/>
                                      <a:gd name="T110" fmla="*/ 4781 w 5277"/>
                                      <a:gd name="T111" fmla="*/ 3620 h 4662"/>
                                      <a:gd name="T112" fmla="*/ 4846 w 5277"/>
                                      <a:gd name="T113" fmla="*/ 3750 h 4662"/>
                                      <a:gd name="T114" fmla="*/ 4943 w 5277"/>
                                      <a:gd name="T115" fmla="*/ 3968 h 4662"/>
                                      <a:gd name="T116" fmla="*/ 5041 w 5277"/>
                                      <a:gd name="T117" fmla="*/ 4199 h 4662"/>
                                      <a:gd name="T118" fmla="*/ 5141 w 5277"/>
                                      <a:gd name="T119" fmla="*/ 4418 h 4662"/>
                                      <a:gd name="T120" fmla="*/ 5225 w 5277"/>
                                      <a:gd name="T121" fmla="*/ 4580 h 4662"/>
                                      <a:gd name="T122" fmla="*/ 5277 w 5277"/>
                                      <a:gd name="T123" fmla="*/ 4662 h 46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5277" h="4662">
                                        <a:moveTo>
                                          <a:pt x="5233" y="4169"/>
                                        </a:moveTo>
                                        <a:lnTo>
                                          <a:pt x="5201" y="3914"/>
                                        </a:lnTo>
                                        <a:lnTo>
                                          <a:pt x="5193" y="3720"/>
                                        </a:lnTo>
                                        <a:lnTo>
                                          <a:pt x="5153" y="3570"/>
                                        </a:lnTo>
                                        <a:lnTo>
                                          <a:pt x="5085" y="3610"/>
                                        </a:lnTo>
                                        <a:lnTo>
                                          <a:pt x="5076" y="3537"/>
                                        </a:lnTo>
                                        <a:lnTo>
                                          <a:pt x="5063" y="3467"/>
                                        </a:lnTo>
                                        <a:lnTo>
                                          <a:pt x="5046" y="3398"/>
                                        </a:lnTo>
                                        <a:lnTo>
                                          <a:pt x="5026" y="3332"/>
                                        </a:lnTo>
                                        <a:lnTo>
                                          <a:pt x="5003" y="3268"/>
                                        </a:lnTo>
                                        <a:lnTo>
                                          <a:pt x="4977" y="3206"/>
                                        </a:lnTo>
                                        <a:lnTo>
                                          <a:pt x="4948" y="3145"/>
                                        </a:lnTo>
                                        <a:lnTo>
                                          <a:pt x="4916" y="3087"/>
                                        </a:lnTo>
                                        <a:lnTo>
                                          <a:pt x="4883" y="3030"/>
                                        </a:lnTo>
                                        <a:lnTo>
                                          <a:pt x="4847" y="2975"/>
                                        </a:lnTo>
                                        <a:lnTo>
                                          <a:pt x="4810" y="2922"/>
                                        </a:lnTo>
                                        <a:lnTo>
                                          <a:pt x="4771" y="2870"/>
                                        </a:lnTo>
                                        <a:lnTo>
                                          <a:pt x="4731" y="2820"/>
                                        </a:lnTo>
                                        <a:lnTo>
                                          <a:pt x="4691" y="2771"/>
                                        </a:lnTo>
                                        <a:lnTo>
                                          <a:pt x="4651" y="2724"/>
                                        </a:lnTo>
                                        <a:lnTo>
                                          <a:pt x="4611" y="2678"/>
                                        </a:lnTo>
                                        <a:lnTo>
                                          <a:pt x="4529" y="2590"/>
                                        </a:lnTo>
                                        <a:lnTo>
                                          <a:pt x="4452" y="2506"/>
                                        </a:lnTo>
                                        <a:lnTo>
                                          <a:pt x="4415" y="2466"/>
                                        </a:lnTo>
                                        <a:lnTo>
                                          <a:pt x="4380" y="2426"/>
                                        </a:lnTo>
                                        <a:lnTo>
                                          <a:pt x="4346" y="2388"/>
                                        </a:lnTo>
                                        <a:lnTo>
                                          <a:pt x="4316" y="2350"/>
                                        </a:lnTo>
                                        <a:lnTo>
                                          <a:pt x="4287" y="2313"/>
                                        </a:lnTo>
                                        <a:lnTo>
                                          <a:pt x="4261" y="2277"/>
                                        </a:lnTo>
                                        <a:lnTo>
                                          <a:pt x="4239" y="2241"/>
                                        </a:lnTo>
                                        <a:lnTo>
                                          <a:pt x="4218" y="2206"/>
                                        </a:lnTo>
                                        <a:lnTo>
                                          <a:pt x="4203" y="2172"/>
                                        </a:lnTo>
                                        <a:lnTo>
                                          <a:pt x="4191" y="2137"/>
                                        </a:lnTo>
                                        <a:lnTo>
                                          <a:pt x="4184" y="2103"/>
                                        </a:lnTo>
                                        <a:lnTo>
                                          <a:pt x="4180" y="2070"/>
                                        </a:lnTo>
                                        <a:lnTo>
                                          <a:pt x="4161" y="2059"/>
                                        </a:lnTo>
                                        <a:lnTo>
                                          <a:pt x="4143" y="2048"/>
                                        </a:lnTo>
                                        <a:lnTo>
                                          <a:pt x="4126" y="2036"/>
                                        </a:lnTo>
                                        <a:lnTo>
                                          <a:pt x="4112" y="2023"/>
                                        </a:lnTo>
                                        <a:lnTo>
                                          <a:pt x="4097" y="2011"/>
                                        </a:lnTo>
                                        <a:lnTo>
                                          <a:pt x="4083" y="1997"/>
                                        </a:lnTo>
                                        <a:lnTo>
                                          <a:pt x="4071" y="1984"/>
                                        </a:lnTo>
                                        <a:lnTo>
                                          <a:pt x="4060" y="1971"/>
                                        </a:lnTo>
                                        <a:lnTo>
                                          <a:pt x="4038" y="1943"/>
                                        </a:lnTo>
                                        <a:lnTo>
                                          <a:pt x="4019" y="1917"/>
                                        </a:lnTo>
                                        <a:lnTo>
                                          <a:pt x="4002" y="1891"/>
                                        </a:lnTo>
                                        <a:lnTo>
                                          <a:pt x="3985" y="1867"/>
                                        </a:lnTo>
                                        <a:lnTo>
                                          <a:pt x="3969" y="1846"/>
                                        </a:lnTo>
                                        <a:lnTo>
                                          <a:pt x="3952" y="1827"/>
                                        </a:lnTo>
                                        <a:lnTo>
                                          <a:pt x="3943" y="1818"/>
                                        </a:lnTo>
                                        <a:lnTo>
                                          <a:pt x="3934" y="1811"/>
                                        </a:lnTo>
                                        <a:lnTo>
                                          <a:pt x="3924" y="1805"/>
                                        </a:lnTo>
                                        <a:lnTo>
                                          <a:pt x="3914" y="1799"/>
                                        </a:lnTo>
                                        <a:lnTo>
                                          <a:pt x="3903" y="1795"/>
                                        </a:lnTo>
                                        <a:lnTo>
                                          <a:pt x="3892" y="1793"/>
                                        </a:lnTo>
                                        <a:lnTo>
                                          <a:pt x="3880" y="1791"/>
                                        </a:lnTo>
                                        <a:lnTo>
                                          <a:pt x="3867" y="1791"/>
                                        </a:lnTo>
                                        <a:lnTo>
                                          <a:pt x="3853" y="1793"/>
                                        </a:lnTo>
                                        <a:lnTo>
                                          <a:pt x="3838" y="1796"/>
                                        </a:lnTo>
                                        <a:lnTo>
                                          <a:pt x="3822" y="1800"/>
                                        </a:lnTo>
                                        <a:lnTo>
                                          <a:pt x="3804" y="1807"/>
                                        </a:lnTo>
                                        <a:lnTo>
                                          <a:pt x="3847" y="1659"/>
                                        </a:lnTo>
                                        <a:lnTo>
                                          <a:pt x="3733" y="1737"/>
                                        </a:lnTo>
                                        <a:lnTo>
                                          <a:pt x="3552" y="1488"/>
                                        </a:lnTo>
                                        <a:lnTo>
                                          <a:pt x="2687" y="749"/>
                                        </a:lnTo>
                                        <a:lnTo>
                                          <a:pt x="2714" y="720"/>
                                        </a:lnTo>
                                        <a:lnTo>
                                          <a:pt x="2525" y="719"/>
                                        </a:lnTo>
                                        <a:lnTo>
                                          <a:pt x="1973" y="358"/>
                                        </a:lnTo>
                                        <a:lnTo>
                                          <a:pt x="1937" y="373"/>
                                        </a:lnTo>
                                        <a:lnTo>
                                          <a:pt x="1961" y="305"/>
                                        </a:lnTo>
                                        <a:lnTo>
                                          <a:pt x="1772" y="305"/>
                                        </a:lnTo>
                                        <a:lnTo>
                                          <a:pt x="1659" y="156"/>
                                        </a:lnTo>
                                        <a:lnTo>
                                          <a:pt x="933" y="0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567" y="191"/>
                                        </a:lnTo>
                                        <a:lnTo>
                                          <a:pt x="868" y="192"/>
                                        </a:lnTo>
                                        <a:lnTo>
                                          <a:pt x="867" y="304"/>
                                        </a:lnTo>
                                        <a:lnTo>
                                          <a:pt x="981" y="304"/>
                                        </a:lnTo>
                                        <a:lnTo>
                                          <a:pt x="1019" y="309"/>
                                        </a:lnTo>
                                        <a:lnTo>
                                          <a:pt x="1067" y="320"/>
                                        </a:lnTo>
                                        <a:lnTo>
                                          <a:pt x="1123" y="338"/>
                                        </a:lnTo>
                                        <a:lnTo>
                                          <a:pt x="1187" y="363"/>
                                        </a:lnTo>
                                        <a:lnTo>
                                          <a:pt x="1257" y="394"/>
                                        </a:lnTo>
                                        <a:lnTo>
                                          <a:pt x="1335" y="431"/>
                                        </a:lnTo>
                                        <a:lnTo>
                                          <a:pt x="1418" y="473"/>
                                        </a:lnTo>
                                        <a:lnTo>
                                          <a:pt x="1506" y="519"/>
                                        </a:lnTo>
                                        <a:lnTo>
                                          <a:pt x="1598" y="569"/>
                                        </a:lnTo>
                                        <a:lnTo>
                                          <a:pt x="1694" y="625"/>
                                        </a:lnTo>
                                        <a:lnTo>
                                          <a:pt x="1794" y="683"/>
                                        </a:lnTo>
                                        <a:lnTo>
                                          <a:pt x="1895" y="745"/>
                                        </a:lnTo>
                                        <a:lnTo>
                                          <a:pt x="1998" y="809"/>
                                        </a:lnTo>
                                        <a:lnTo>
                                          <a:pt x="2102" y="875"/>
                                        </a:lnTo>
                                        <a:lnTo>
                                          <a:pt x="2207" y="944"/>
                                        </a:lnTo>
                                        <a:lnTo>
                                          <a:pt x="2311" y="1013"/>
                                        </a:lnTo>
                                        <a:lnTo>
                                          <a:pt x="2414" y="1083"/>
                                        </a:lnTo>
                                        <a:lnTo>
                                          <a:pt x="2516" y="1154"/>
                                        </a:lnTo>
                                        <a:lnTo>
                                          <a:pt x="2615" y="1224"/>
                                        </a:lnTo>
                                        <a:lnTo>
                                          <a:pt x="2711" y="1295"/>
                                        </a:lnTo>
                                        <a:lnTo>
                                          <a:pt x="2803" y="1365"/>
                                        </a:lnTo>
                                        <a:lnTo>
                                          <a:pt x="2892" y="1432"/>
                                        </a:lnTo>
                                        <a:lnTo>
                                          <a:pt x="2976" y="1500"/>
                                        </a:lnTo>
                                        <a:lnTo>
                                          <a:pt x="3053" y="1564"/>
                                        </a:lnTo>
                                        <a:lnTo>
                                          <a:pt x="3125" y="1626"/>
                                        </a:lnTo>
                                        <a:lnTo>
                                          <a:pt x="3189" y="1685"/>
                                        </a:lnTo>
                                        <a:lnTo>
                                          <a:pt x="3246" y="1741"/>
                                        </a:lnTo>
                                        <a:lnTo>
                                          <a:pt x="3294" y="1792"/>
                                        </a:lnTo>
                                        <a:lnTo>
                                          <a:pt x="3333" y="1839"/>
                                        </a:lnTo>
                                        <a:lnTo>
                                          <a:pt x="3363" y="1881"/>
                                        </a:lnTo>
                                        <a:lnTo>
                                          <a:pt x="3382" y="1919"/>
                                        </a:lnTo>
                                        <a:lnTo>
                                          <a:pt x="3390" y="1951"/>
                                        </a:lnTo>
                                        <a:lnTo>
                                          <a:pt x="3507" y="1999"/>
                                        </a:lnTo>
                                        <a:lnTo>
                                          <a:pt x="3616" y="1919"/>
                                        </a:lnTo>
                                        <a:lnTo>
                                          <a:pt x="3619" y="1937"/>
                                        </a:lnTo>
                                        <a:lnTo>
                                          <a:pt x="3623" y="1957"/>
                                        </a:lnTo>
                                        <a:lnTo>
                                          <a:pt x="3631" y="1979"/>
                                        </a:lnTo>
                                        <a:lnTo>
                                          <a:pt x="3641" y="2002"/>
                                        </a:lnTo>
                                        <a:lnTo>
                                          <a:pt x="3653" y="2026"/>
                                        </a:lnTo>
                                        <a:lnTo>
                                          <a:pt x="3666" y="2053"/>
                                        </a:lnTo>
                                        <a:lnTo>
                                          <a:pt x="3682" y="2080"/>
                                        </a:lnTo>
                                        <a:lnTo>
                                          <a:pt x="3699" y="2107"/>
                                        </a:lnTo>
                                        <a:lnTo>
                                          <a:pt x="3718" y="2137"/>
                                        </a:lnTo>
                                        <a:lnTo>
                                          <a:pt x="3738" y="2166"/>
                                        </a:lnTo>
                                        <a:lnTo>
                                          <a:pt x="3759" y="2196"/>
                                        </a:lnTo>
                                        <a:lnTo>
                                          <a:pt x="3783" y="2226"/>
                                        </a:lnTo>
                                        <a:lnTo>
                                          <a:pt x="3806" y="2257"/>
                                        </a:lnTo>
                                        <a:lnTo>
                                          <a:pt x="3830" y="2287"/>
                                        </a:lnTo>
                                        <a:lnTo>
                                          <a:pt x="3856" y="2318"/>
                                        </a:lnTo>
                                        <a:lnTo>
                                          <a:pt x="3881" y="2348"/>
                                        </a:lnTo>
                                        <a:lnTo>
                                          <a:pt x="3908" y="2379"/>
                                        </a:lnTo>
                                        <a:lnTo>
                                          <a:pt x="3934" y="2407"/>
                                        </a:lnTo>
                                        <a:lnTo>
                                          <a:pt x="3960" y="2435"/>
                                        </a:lnTo>
                                        <a:lnTo>
                                          <a:pt x="3987" y="2464"/>
                                        </a:lnTo>
                                        <a:lnTo>
                                          <a:pt x="4013" y="2490"/>
                                        </a:lnTo>
                                        <a:lnTo>
                                          <a:pt x="4040" y="2515"/>
                                        </a:lnTo>
                                        <a:lnTo>
                                          <a:pt x="4065" y="2540"/>
                                        </a:lnTo>
                                        <a:lnTo>
                                          <a:pt x="4090" y="2562"/>
                                        </a:lnTo>
                                        <a:lnTo>
                                          <a:pt x="4115" y="2583"/>
                                        </a:lnTo>
                                        <a:lnTo>
                                          <a:pt x="4138" y="2602"/>
                                        </a:lnTo>
                                        <a:lnTo>
                                          <a:pt x="4161" y="2619"/>
                                        </a:lnTo>
                                        <a:lnTo>
                                          <a:pt x="4182" y="2634"/>
                                        </a:lnTo>
                                        <a:lnTo>
                                          <a:pt x="4203" y="2647"/>
                                        </a:lnTo>
                                        <a:lnTo>
                                          <a:pt x="4222" y="2656"/>
                                        </a:lnTo>
                                        <a:lnTo>
                                          <a:pt x="4240" y="2665"/>
                                        </a:lnTo>
                                        <a:lnTo>
                                          <a:pt x="4254" y="2669"/>
                                        </a:lnTo>
                                        <a:lnTo>
                                          <a:pt x="4256" y="2687"/>
                                        </a:lnTo>
                                        <a:lnTo>
                                          <a:pt x="4260" y="2707"/>
                                        </a:lnTo>
                                        <a:lnTo>
                                          <a:pt x="4265" y="2729"/>
                                        </a:lnTo>
                                        <a:lnTo>
                                          <a:pt x="4272" y="2752"/>
                                        </a:lnTo>
                                        <a:lnTo>
                                          <a:pt x="4282" y="2777"/>
                                        </a:lnTo>
                                        <a:lnTo>
                                          <a:pt x="4292" y="2803"/>
                                        </a:lnTo>
                                        <a:lnTo>
                                          <a:pt x="4305" y="2831"/>
                                        </a:lnTo>
                                        <a:lnTo>
                                          <a:pt x="4319" y="2859"/>
                                        </a:lnTo>
                                        <a:lnTo>
                                          <a:pt x="4334" y="2890"/>
                                        </a:lnTo>
                                        <a:lnTo>
                                          <a:pt x="4350" y="2920"/>
                                        </a:lnTo>
                                        <a:lnTo>
                                          <a:pt x="4366" y="2952"/>
                                        </a:lnTo>
                                        <a:lnTo>
                                          <a:pt x="4384" y="2983"/>
                                        </a:lnTo>
                                        <a:lnTo>
                                          <a:pt x="4423" y="3048"/>
                                        </a:lnTo>
                                        <a:lnTo>
                                          <a:pt x="4463" y="3115"/>
                                        </a:lnTo>
                                        <a:lnTo>
                                          <a:pt x="4505" y="3182"/>
                                        </a:lnTo>
                                        <a:lnTo>
                                          <a:pt x="4546" y="3247"/>
                                        </a:lnTo>
                                        <a:lnTo>
                                          <a:pt x="4587" y="3311"/>
                                        </a:lnTo>
                                        <a:lnTo>
                                          <a:pt x="4627" y="3371"/>
                                        </a:lnTo>
                                        <a:lnTo>
                                          <a:pt x="4664" y="3428"/>
                                        </a:lnTo>
                                        <a:lnTo>
                                          <a:pt x="4697" y="3479"/>
                                        </a:lnTo>
                                        <a:lnTo>
                                          <a:pt x="4726" y="3525"/>
                                        </a:lnTo>
                                        <a:lnTo>
                                          <a:pt x="4749" y="3564"/>
                                        </a:lnTo>
                                        <a:lnTo>
                                          <a:pt x="4765" y="3592"/>
                                        </a:lnTo>
                                        <a:lnTo>
                                          <a:pt x="4781" y="3620"/>
                                        </a:lnTo>
                                        <a:lnTo>
                                          <a:pt x="4797" y="3652"/>
                                        </a:lnTo>
                                        <a:lnTo>
                                          <a:pt x="4814" y="3683"/>
                                        </a:lnTo>
                                        <a:lnTo>
                                          <a:pt x="4846" y="3750"/>
                                        </a:lnTo>
                                        <a:lnTo>
                                          <a:pt x="4878" y="3820"/>
                                        </a:lnTo>
                                        <a:lnTo>
                                          <a:pt x="4910" y="3894"/>
                                        </a:lnTo>
                                        <a:lnTo>
                                          <a:pt x="4943" y="3968"/>
                                        </a:lnTo>
                                        <a:lnTo>
                                          <a:pt x="4976" y="4045"/>
                                        </a:lnTo>
                                        <a:lnTo>
                                          <a:pt x="5008" y="4122"/>
                                        </a:lnTo>
                                        <a:lnTo>
                                          <a:pt x="5041" y="4199"/>
                                        </a:lnTo>
                                        <a:lnTo>
                                          <a:pt x="5074" y="4274"/>
                                        </a:lnTo>
                                        <a:lnTo>
                                          <a:pt x="5108" y="4348"/>
                                        </a:lnTo>
                                        <a:lnTo>
                                          <a:pt x="5141" y="4418"/>
                                        </a:lnTo>
                                        <a:lnTo>
                                          <a:pt x="5174" y="4487"/>
                                        </a:lnTo>
                                        <a:lnTo>
                                          <a:pt x="5208" y="4551"/>
                                        </a:lnTo>
                                        <a:lnTo>
                                          <a:pt x="5225" y="4580"/>
                                        </a:lnTo>
                                        <a:lnTo>
                                          <a:pt x="5242" y="4610"/>
                                        </a:lnTo>
                                        <a:lnTo>
                                          <a:pt x="5259" y="4637"/>
                                        </a:lnTo>
                                        <a:lnTo>
                                          <a:pt x="5277" y="4662"/>
                                        </a:lnTo>
                                        <a:lnTo>
                                          <a:pt x="5233" y="41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DC9D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2" name="Freeform 2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5" y="1212"/>
                                    <a:ext cx="597" cy="589"/>
                                  </a:xfrm>
                                  <a:custGeom>
                                    <a:avLst/>
                                    <a:gdLst>
                                      <a:gd name="T0" fmla="*/ 212 w 5373"/>
                                      <a:gd name="T1" fmla="*/ 5277 h 5296"/>
                                      <a:gd name="T2" fmla="*/ 508 w 5373"/>
                                      <a:gd name="T3" fmla="*/ 5229 h 5296"/>
                                      <a:gd name="T4" fmla="*/ 815 w 5373"/>
                                      <a:gd name="T5" fmla="*/ 5156 h 5296"/>
                                      <a:gd name="T6" fmla="*/ 1127 w 5373"/>
                                      <a:gd name="T7" fmla="*/ 5066 h 5296"/>
                                      <a:gd name="T8" fmla="*/ 1437 w 5373"/>
                                      <a:gd name="T9" fmla="*/ 4962 h 5296"/>
                                      <a:gd name="T10" fmla="*/ 1964 w 5373"/>
                                      <a:gd name="T11" fmla="*/ 4761 h 5296"/>
                                      <a:gd name="T12" fmla="*/ 2399 w 5373"/>
                                      <a:gd name="T13" fmla="*/ 4581 h 5296"/>
                                      <a:gd name="T14" fmla="*/ 2478 w 5373"/>
                                      <a:gd name="T15" fmla="*/ 4549 h 5296"/>
                                      <a:gd name="T16" fmla="*/ 2551 w 5373"/>
                                      <a:gd name="T17" fmla="*/ 4492 h 5296"/>
                                      <a:gd name="T18" fmla="*/ 2640 w 5373"/>
                                      <a:gd name="T19" fmla="*/ 4403 h 5296"/>
                                      <a:gd name="T20" fmla="*/ 2699 w 5373"/>
                                      <a:gd name="T21" fmla="*/ 4356 h 5296"/>
                                      <a:gd name="T22" fmla="*/ 2776 w 5373"/>
                                      <a:gd name="T23" fmla="*/ 4318 h 5296"/>
                                      <a:gd name="T24" fmla="*/ 2879 w 5373"/>
                                      <a:gd name="T25" fmla="*/ 4295 h 5296"/>
                                      <a:gd name="T26" fmla="*/ 3054 w 5373"/>
                                      <a:gd name="T27" fmla="*/ 4140 h 5296"/>
                                      <a:gd name="T28" fmla="*/ 3884 w 5373"/>
                                      <a:gd name="T29" fmla="*/ 3166 h 5296"/>
                                      <a:gd name="T30" fmla="*/ 3947 w 5373"/>
                                      <a:gd name="T31" fmla="*/ 3140 h 5296"/>
                                      <a:gd name="T32" fmla="*/ 4018 w 5373"/>
                                      <a:gd name="T33" fmla="*/ 3079 h 5296"/>
                                      <a:gd name="T34" fmla="*/ 4095 w 5373"/>
                                      <a:gd name="T35" fmla="*/ 2993 h 5296"/>
                                      <a:gd name="T36" fmla="*/ 4247 w 5373"/>
                                      <a:gd name="T37" fmla="*/ 2784 h 5296"/>
                                      <a:gd name="T38" fmla="*/ 4413 w 5373"/>
                                      <a:gd name="T39" fmla="*/ 2530 h 5296"/>
                                      <a:gd name="T40" fmla="*/ 4596 w 5373"/>
                                      <a:gd name="T41" fmla="*/ 2269 h 5296"/>
                                      <a:gd name="T42" fmla="*/ 4755 w 5373"/>
                                      <a:gd name="T43" fmla="*/ 2029 h 5296"/>
                                      <a:gd name="T44" fmla="*/ 4820 w 5373"/>
                                      <a:gd name="T45" fmla="*/ 1906 h 5296"/>
                                      <a:gd name="T46" fmla="*/ 4875 w 5373"/>
                                      <a:gd name="T47" fmla="*/ 1776 h 5296"/>
                                      <a:gd name="T48" fmla="*/ 4917 w 5373"/>
                                      <a:gd name="T49" fmla="*/ 1637 h 5296"/>
                                      <a:gd name="T50" fmla="*/ 4942 w 5373"/>
                                      <a:gd name="T51" fmla="*/ 1483 h 5296"/>
                                      <a:gd name="T52" fmla="*/ 5315 w 5373"/>
                                      <a:gd name="T53" fmla="*/ 49 h 5296"/>
                                      <a:gd name="T54" fmla="*/ 5211 w 5373"/>
                                      <a:gd name="T55" fmla="*/ 199 h 5296"/>
                                      <a:gd name="T56" fmla="*/ 5086 w 5373"/>
                                      <a:gd name="T57" fmla="*/ 420 h 5296"/>
                                      <a:gd name="T58" fmla="*/ 4851 w 5373"/>
                                      <a:gd name="T59" fmla="*/ 890 h 5296"/>
                                      <a:gd name="T60" fmla="*/ 4623 w 5373"/>
                                      <a:gd name="T61" fmla="*/ 1384 h 5296"/>
                                      <a:gd name="T62" fmla="*/ 4511 w 5373"/>
                                      <a:gd name="T63" fmla="*/ 1629 h 5296"/>
                                      <a:gd name="T64" fmla="*/ 4387 w 5373"/>
                                      <a:gd name="T65" fmla="*/ 1850 h 5296"/>
                                      <a:gd name="T66" fmla="*/ 4252 w 5373"/>
                                      <a:gd name="T67" fmla="*/ 2098 h 5296"/>
                                      <a:gd name="T68" fmla="*/ 4206 w 5373"/>
                                      <a:gd name="T69" fmla="*/ 2211 h 5296"/>
                                      <a:gd name="T70" fmla="*/ 4189 w 5373"/>
                                      <a:gd name="T71" fmla="*/ 2289 h 5296"/>
                                      <a:gd name="T72" fmla="*/ 4147 w 5373"/>
                                      <a:gd name="T73" fmla="*/ 2322 h 5296"/>
                                      <a:gd name="T74" fmla="*/ 4092 w 5373"/>
                                      <a:gd name="T75" fmla="*/ 2357 h 5296"/>
                                      <a:gd name="T76" fmla="*/ 4041 w 5373"/>
                                      <a:gd name="T77" fmla="*/ 2406 h 5296"/>
                                      <a:gd name="T78" fmla="*/ 3993 w 5373"/>
                                      <a:gd name="T79" fmla="*/ 2464 h 5296"/>
                                      <a:gd name="T80" fmla="*/ 3953 w 5373"/>
                                      <a:gd name="T81" fmla="*/ 2530 h 5296"/>
                                      <a:gd name="T82" fmla="*/ 3920 w 5373"/>
                                      <a:gd name="T83" fmla="*/ 2599 h 5296"/>
                                      <a:gd name="T84" fmla="*/ 3897 w 5373"/>
                                      <a:gd name="T85" fmla="*/ 2670 h 5296"/>
                                      <a:gd name="T86" fmla="*/ 3887 w 5373"/>
                                      <a:gd name="T87" fmla="*/ 2738 h 5296"/>
                                      <a:gd name="T88" fmla="*/ 2937 w 5373"/>
                                      <a:gd name="T89" fmla="*/ 3923 h 5296"/>
                                      <a:gd name="T90" fmla="*/ 2376 w 5373"/>
                                      <a:gd name="T91" fmla="*/ 4101 h 5296"/>
                                      <a:gd name="T92" fmla="*/ 2315 w 5373"/>
                                      <a:gd name="T93" fmla="*/ 4116 h 5296"/>
                                      <a:gd name="T94" fmla="*/ 2249 w 5373"/>
                                      <a:gd name="T95" fmla="*/ 4150 h 5296"/>
                                      <a:gd name="T96" fmla="*/ 2105 w 5373"/>
                                      <a:gd name="T97" fmla="*/ 4252 h 5296"/>
                                      <a:gd name="T98" fmla="*/ 1906 w 5373"/>
                                      <a:gd name="T99" fmla="*/ 4411 h 5296"/>
                                      <a:gd name="T100" fmla="*/ 1766 w 5373"/>
                                      <a:gd name="T101" fmla="*/ 4492 h 5296"/>
                                      <a:gd name="T102" fmla="*/ 1658 w 5373"/>
                                      <a:gd name="T103" fmla="*/ 4549 h 5296"/>
                                      <a:gd name="T104" fmla="*/ 1520 w 5373"/>
                                      <a:gd name="T105" fmla="*/ 4637 h 5296"/>
                                      <a:gd name="T106" fmla="*/ 1442 w 5373"/>
                                      <a:gd name="T107" fmla="*/ 4674 h 5296"/>
                                      <a:gd name="T108" fmla="*/ 1338 w 5373"/>
                                      <a:gd name="T109" fmla="*/ 4709 h 5296"/>
                                      <a:gd name="T110" fmla="*/ 1257 w 5373"/>
                                      <a:gd name="T111" fmla="*/ 4747 h 5296"/>
                                      <a:gd name="T112" fmla="*/ 967 w 5373"/>
                                      <a:gd name="T113" fmla="*/ 4900 h 5296"/>
                                      <a:gd name="T114" fmla="*/ 653 w 5373"/>
                                      <a:gd name="T115" fmla="*/ 5046 h 5296"/>
                                      <a:gd name="T116" fmla="*/ 499 w 5373"/>
                                      <a:gd name="T117" fmla="*/ 5105 h 5296"/>
                                      <a:gd name="T118" fmla="*/ 117 w 5373"/>
                                      <a:gd name="T119" fmla="*/ 5242 h 5296"/>
                                      <a:gd name="T120" fmla="*/ 0 w 5373"/>
                                      <a:gd name="T121" fmla="*/ 5296 h 52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</a:cxnLst>
                                    <a:rect l="0" t="0" r="r" b="b"/>
                                    <a:pathLst>
                                      <a:path w="5373" h="5296">
                                        <a:moveTo>
                                          <a:pt x="0" y="5296"/>
                                        </a:moveTo>
                                        <a:lnTo>
                                          <a:pt x="70" y="5292"/>
                                        </a:lnTo>
                                        <a:lnTo>
                                          <a:pt x="141" y="5286"/>
                                        </a:lnTo>
                                        <a:lnTo>
                                          <a:pt x="212" y="5277"/>
                                        </a:lnTo>
                                        <a:lnTo>
                                          <a:pt x="285" y="5268"/>
                                        </a:lnTo>
                                        <a:lnTo>
                                          <a:pt x="358" y="5256"/>
                                        </a:lnTo>
                                        <a:lnTo>
                                          <a:pt x="433" y="5244"/>
                                        </a:lnTo>
                                        <a:lnTo>
                                          <a:pt x="508" y="5229"/>
                                        </a:lnTo>
                                        <a:lnTo>
                                          <a:pt x="584" y="5213"/>
                                        </a:lnTo>
                                        <a:lnTo>
                                          <a:pt x="660" y="5195"/>
                                        </a:lnTo>
                                        <a:lnTo>
                                          <a:pt x="737" y="5176"/>
                                        </a:lnTo>
                                        <a:lnTo>
                                          <a:pt x="815" y="5156"/>
                                        </a:lnTo>
                                        <a:lnTo>
                                          <a:pt x="893" y="5135"/>
                                        </a:lnTo>
                                        <a:lnTo>
                                          <a:pt x="970" y="5113"/>
                                        </a:lnTo>
                                        <a:lnTo>
                                          <a:pt x="1048" y="5090"/>
                                        </a:lnTo>
                                        <a:lnTo>
                                          <a:pt x="1127" y="5066"/>
                                        </a:lnTo>
                                        <a:lnTo>
                                          <a:pt x="1205" y="5041"/>
                                        </a:lnTo>
                                        <a:lnTo>
                                          <a:pt x="1283" y="5015"/>
                                        </a:lnTo>
                                        <a:lnTo>
                                          <a:pt x="1360" y="4988"/>
                                        </a:lnTo>
                                        <a:lnTo>
                                          <a:pt x="1437" y="4962"/>
                                        </a:lnTo>
                                        <a:lnTo>
                                          <a:pt x="1515" y="4933"/>
                                        </a:lnTo>
                                        <a:lnTo>
                                          <a:pt x="1667" y="4878"/>
                                        </a:lnTo>
                                        <a:lnTo>
                                          <a:pt x="1817" y="4820"/>
                                        </a:lnTo>
                                        <a:lnTo>
                                          <a:pt x="1964" y="4761"/>
                                        </a:lnTo>
                                        <a:lnTo>
                                          <a:pt x="2106" y="4702"/>
                                        </a:lnTo>
                                        <a:lnTo>
                                          <a:pt x="2243" y="4644"/>
                                        </a:lnTo>
                                        <a:lnTo>
                                          <a:pt x="2375" y="4587"/>
                                        </a:lnTo>
                                        <a:lnTo>
                                          <a:pt x="2399" y="4581"/>
                                        </a:lnTo>
                                        <a:lnTo>
                                          <a:pt x="2421" y="4575"/>
                                        </a:lnTo>
                                        <a:lnTo>
                                          <a:pt x="2441" y="4566"/>
                                        </a:lnTo>
                                        <a:lnTo>
                                          <a:pt x="2460" y="4558"/>
                                        </a:lnTo>
                                        <a:lnTo>
                                          <a:pt x="2478" y="4549"/>
                                        </a:lnTo>
                                        <a:lnTo>
                                          <a:pt x="2494" y="4538"/>
                                        </a:lnTo>
                                        <a:lnTo>
                                          <a:pt x="2510" y="4528"/>
                                        </a:lnTo>
                                        <a:lnTo>
                                          <a:pt x="2525" y="4516"/>
                                        </a:lnTo>
                                        <a:lnTo>
                                          <a:pt x="2551" y="4492"/>
                                        </a:lnTo>
                                        <a:lnTo>
                                          <a:pt x="2576" y="4467"/>
                                        </a:lnTo>
                                        <a:lnTo>
                                          <a:pt x="2602" y="4441"/>
                                        </a:lnTo>
                                        <a:lnTo>
                                          <a:pt x="2627" y="4416"/>
                                        </a:lnTo>
                                        <a:lnTo>
                                          <a:pt x="2640" y="4403"/>
                                        </a:lnTo>
                                        <a:lnTo>
                                          <a:pt x="2654" y="4391"/>
                                        </a:lnTo>
                                        <a:lnTo>
                                          <a:pt x="2668" y="4379"/>
                                        </a:lnTo>
                                        <a:lnTo>
                                          <a:pt x="2683" y="4368"/>
                                        </a:lnTo>
                                        <a:lnTo>
                                          <a:pt x="2699" y="4356"/>
                                        </a:lnTo>
                                        <a:lnTo>
                                          <a:pt x="2716" y="4346"/>
                                        </a:lnTo>
                                        <a:lnTo>
                                          <a:pt x="2735" y="4336"/>
                                        </a:lnTo>
                                        <a:lnTo>
                                          <a:pt x="2754" y="4327"/>
                                        </a:lnTo>
                                        <a:lnTo>
                                          <a:pt x="2776" y="4318"/>
                                        </a:lnTo>
                                        <a:lnTo>
                                          <a:pt x="2798" y="4311"/>
                                        </a:lnTo>
                                        <a:lnTo>
                                          <a:pt x="2824" y="4305"/>
                                        </a:lnTo>
                                        <a:lnTo>
                                          <a:pt x="2850" y="4299"/>
                                        </a:lnTo>
                                        <a:lnTo>
                                          <a:pt x="2879" y="4295"/>
                                        </a:lnTo>
                                        <a:lnTo>
                                          <a:pt x="2909" y="4292"/>
                                        </a:lnTo>
                                        <a:lnTo>
                                          <a:pt x="2942" y="4290"/>
                                        </a:lnTo>
                                        <a:lnTo>
                                          <a:pt x="2978" y="4289"/>
                                        </a:lnTo>
                                        <a:lnTo>
                                          <a:pt x="3054" y="4140"/>
                                        </a:lnTo>
                                        <a:lnTo>
                                          <a:pt x="3211" y="4135"/>
                                        </a:lnTo>
                                        <a:lnTo>
                                          <a:pt x="3139" y="4037"/>
                                        </a:lnTo>
                                        <a:lnTo>
                                          <a:pt x="3560" y="3636"/>
                                        </a:lnTo>
                                        <a:lnTo>
                                          <a:pt x="3884" y="3166"/>
                                        </a:lnTo>
                                        <a:lnTo>
                                          <a:pt x="3899" y="3164"/>
                                        </a:lnTo>
                                        <a:lnTo>
                                          <a:pt x="3914" y="3159"/>
                                        </a:lnTo>
                                        <a:lnTo>
                                          <a:pt x="3930" y="3150"/>
                                        </a:lnTo>
                                        <a:lnTo>
                                          <a:pt x="3947" y="3140"/>
                                        </a:lnTo>
                                        <a:lnTo>
                                          <a:pt x="3964" y="3127"/>
                                        </a:lnTo>
                                        <a:lnTo>
                                          <a:pt x="3982" y="3114"/>
                                        </a:lnTo>
                                        <a:lnTo>
                                          <a:pt x="4000" y="3097"/>
                                        </a:lnTo>
                                        <a:lnTo>
                                          <a:pt x="4018" y="3079"/>
                                        </a:lnTo>
                                        <a:lnTo>
                                          <a:pt x="4037" y="3059"/>
                                        </a:lnTo>
                                        <a:lnTo>
                                          <a:pt x="4056" y="3038"/>
                                        </a:lnTo>
                                        <a:lnTo>
                                          <a:pt x="4075" y="3016"/>
                                        </a:lnTo>
                                        <a:lnTo>
                                          <a:pt x="4095" y="2993"/>
                                        </a:lnTo>
                                        <a:lnTo>
                                          <a:pt x="4134" y="2943"/>
                                        </a:lnTo>
                                        <a:lnTo>
                                          <a:pt x="4172" y="2891"/>
                                        </a:lnTo>
                                        <a:lnTo>
                                          <a:pt x="4210" y="2838"/>
                                        </a:lnTo>
                                        <a:lnTo>
                                          <a:pt x="4247" y="2784"/>
                                        </a:lnTo>
                                        <a:lnTo>
                                          <a:pt x="4282" y="2732"/>
                                        </a:lnTo>
                                        <a:lnTo>
                                          <a:pt x="4315" y="2681"/>
                                        </a:lnTo>
                                        <a:lnTo>
                                          <a:pt x="4372" y="2594"/>
                                        </a:lnTo>
                                        <a:lnTo>
                                          <a:pt x="4413" y="2530"/>
                                        </a:lnTo>
                                        <a:lnTo>
                                          <a:pt x="4461" y="2462"/>
                                        </a:lnTo>
                                        <a:lnTo>
                                          <a:pt x="4506" y="2395"/>
                                        </a:lnTo>
                                        <a:lnTo>
                                          <a:pt x="4552" y="2331"/>
                                        </a:lnTo>
                                        <a:lnTo>
                                          <a:pt x="4596" y="2269"/>
                                        </a:lnTo>
                                        <a:lnTo>
                                          <a:pt x="4638" y="2208"/>
                                        </a:lnTo>
                                        <a:lnTo>
                                          <a:pt x="4680" y="2148"/>
                                        </a:lnTo>
                                        <a:lnTo>
                                          <a:pt x="4718" y="2088"/>
                                        </a:lnTo>
                                        <a:lnTo>
                                          <a:pt x="4755" y="2029"/>
                                        </a:lnTo>
                                        <a:lnTo>
                                          <a:pt x="4772" y="1998"/>
                                        </a:lnTo>
                                        <a:lnTo>
                                          <a:pt x="4789" y="1968"/>
                                        </a:lnTo>
                                        <a:lnTo>
                                          <a:pt x="4806" y="1937"/>
                                        </a:lnTo>
                                        <a:lnTo>
                                          <a:pt x="4820" y="1906"/>
                                        </a:lnTo>
                                        <a:lnTo>
                                          <a:pt x="4835" y="1874"/>
                                        </a:lnTo>
                                        <a:lnTo>
                                          <a:pt x="4850" y="1842"/>
                                        </a:lnTo>
                                        <a:lnTo>
                                          <a:pt x="4863" y="1810"/>
                                        </a:lnTo>
                                        <a:lnTo>
                                          <a:pt x="4875" y="1776"/>
                                        </a:lnTo>
                                        <a:lnTo>
                                          <a:pt x="4887" y="1743"/>
                                        </a:lnTo>
                                        <a:lnTo>
                                          <a:pt x="4898" y="1709"/>
                                        </a:lnTo>
                                        <a:lnTo>
                                          <a:pt x="4907" y="1673"/>
                                        </a:lnTo>
                                        <a:lnTo>
                                          <a:pt x="4917" y="1637"/>
                                        </a:lnTo>
                                        <a:lnTo>
                                          <a:pt x="4924" y="1600"/>
                                        </a:lnTo>
                                        <a:lnTo>
                                          <a:pt x="4931" y="1562"/>
                                        </a:lnTo>
                                        <a:lnTo>
                                          <a:pt x="4938" y="1523"/>
                                        </a:lnTo>
                                        <a:lnTo>
                                          <a:pt x="4942" y="1483"/>
                                        </a:lnTo>
                                        <a:lnTo>
                                          <a:pt x="5373" y="0"/>
                                        </a:lnTo>
                                        <a:lnTo>
                                          <a:pt x="5357" y="9"/>
                                        </a:lnTo>
                                        <a:lnTo>
                                          <a:pt x="5337" y="26"/>
                                        </a:lnTo>
                                        <a:lnTo>
                                          <a:pt x="5315" y="49"/>
                                        </a:lnTo>
                                        <a:lnTo>
                                          <a:pt x="5292" y="78"/>
                                        </a:lnTo>
                                        <a:lnTo>
                                          <a:pt x="5267" y="114"/>
                                        </a:lnTo>
                                        <a:lnTo>
                                          <a:pt x="5239" y="154"/>
                                        </a:lnTo>
                                        <a:lnTo>
                                          <a:pt x="5211" y="199"/>
                                        </a:lnTo>
                                        <a:lnTo>
                                          <a:pt x="5181" y="249"/>
                                        </a:lnTo>
                                        <a:lnTo>
                                          <a:pt x="5150" y="302"/>
                                        </a:lnTo>
                                        <a:lnTo>
                                          <a:pt x="5119" y="360"/>
                                        </a:lnTo>
                                        <a:lnTo>
                                          <a:pt x="5086" y="420"/>
                                        </a:lnTo>
                                        <a:lnTo>
                                          <a:pt x="5053" y="483"/>
                                        </a:lnTo>
                                        <a:lnTo>
                                          <a:pt x="4985" y="615"/>
                                        </a:lnTo>
                                        <a:lnTo>
                                          <a:pt x="4918" y="751"/>
                                        </a:lnTo>
                                        <a:lnTo>
                                          <a:pt x="4851" y="890"/>
                                        </a:lnTo>
                                        <a:lnTo>
                                          <a:pt x="4788" y="1026"/>
                                        </a:lnTo>
                                        <a:lnTo>
                                          <a:pt x="4726" y="1156"/>
                                        </a:lnTo>
                                        <a:lnTo>
                                          <a:pt x="4671" y="1277"/>
                                        </a:lnTo>
                                        <a:lnTo>
                                          <a:pt x="4623" y="1384"/>
                                        </a:lnTo>
                                        <a:lnTo>
                                          <a:pt x="4581" y="1476"/>
                                        </a:lnTo>
                                        <a:lnTo>
                                          <a:pt x="4549" y="1547"/>
                                        </a:lnTo>
                                        <a:lnTo>
                                          <a:pt x="4527" y="1594"/>
                                        </a:lnTo>
                                        <a:lnTo>
                                          <a:pt x="4511" y="1629"/>
                                        </a:lnTo>
                                        <a:lnTo>
                                          <a:pt x="4490" y="1668"/>
                                        </a:lnTo>
                                        <a:lnTo>
                                          <a:pt x="4467" y="1710"/>
                                        </a:lnTo>
                                        <a:lnTo>
                                          <a:pt x="4442" y="1754"/>
                                        </a:lnTo>
                                        <a:lnTo>
                                          <a:pt x="4387" y="1850"/>
                                        </a:lnTo>
                                        <a:lnTo>
                                          <a:pt x="4330" y="1950"/>
                                        </a:lnTo>
                                        <a:lnTo>
                                          <a:pt x="4302" y="2000"/>
                                        </a:lnTo>
                                        <a:lnTo>
                                          <a:pt x="4277" y="2050"/>
                                        </a:lnTo>
                                        <a:lnTo>
                                          <a:pt x="4252" y="2098"/>
                                        </a:lnTo>
                                        <a:lnTo>
                                          <a:pt x="4231" y="2145"/>
                                        </a:lnTo>
                                        <a:lnTo>
                                          <a:pt x="4222" y="2168"/>
                                        </a:lnTo>
                                        <a:lnTo>
                                          <a:pt x="4213" y="2190"/>
                                        </a:lnTo>
                                        <a:lnTo>
                                          <a:pt x="4206" y="2211"/>
                                        </a:lnTo>
                                        <a:lnTo>
                                          <a:pt x="4201" y="2233"/>
                                        </a:lnTo>
                                        <a:lnTo>
                                          <a:pt x="4195" y="2251"/>
                                        </a:lnTo>
                                        <a:lnTo>
                                          <a:pt x="4191" y="2270"/>
                                        </a:lnTo>
                                        <a:lnTo>
                                          <a:pt x="4189" y="2289"/>
                                        </a:lnTo>
                                        <a:lnTo>
                                          <a:pt x="4188" y="2306"/>
                                        </a:lnTo>
                                        <a:lnTo>
                                          <a:pt x="4174" y="2310"/>
                                        </a:lnTo>
                                        <a:lnTo>
                                          <a:pt x="4160" y="2316"/>
                                        </a:lnTo>
                                        <a:lnTo>
                                          <a:pt x="4147" y="2322"/>
                                        </a:lnTo>
                                        <a:lnTo>
                                          <a:pt x="4133" y="2329"/>
                                        </a:lnTo>
                                        <a:lnTo>
                                          <a:pt x="4119" y="2338"/>
                                        </a:lnTo>
                                        <a:lnTo>
                                          <a:pt x="4105" y="2347"/>
                                        </a:lnTo>
                                        <a:lnTo>
                                          <a:pt x="4092" y="2357"/>
                                        </a:lnTo>
                                        <a:lnTo>
                                          <a:pt x="4079" y="2368"/>
                                        </a:lnTo>
                                        <a:lnTo>
                                          <a:pt x="4066" y="2380"/>
                                        </a:lnTo>
                                        <a:lnTo>
                                          <a:pt x="4054" y="2392"/>
                                        </a:lnTo>
                                        <a:lnTo>
                                          <a:pt x="4041" y="2406"/>
                                        </a:lnTo>
                                        <a:lnTo>
                                          <a:pt x="4028" y="2420"/>
                                        </a:lnTo>
                                        <a:lnTo>
                                          <a:pt x="4017" y="2434"/>
                                        </a:lnTo>
                                        <a:lnTo>
                                          <a:pt x="4005" y="2449"/>
                                        </a:lnTo>
                                        <a:lnTo>
                                          <a:pt x="3993" y="2464"/>
                                        </a:lnTo>
                                        <a:lnTo>
                                          <a:pt x="3983" y="2480"/>
                                        </a:lnTo>
                                        <a:lnTo>
                                          <a:pt x="3972" y="2496"/>
                                        </a:lnTo>
                                        <a:lnTo>
                                          <a:pt x="3963" y="2513"/>
                                        </a:lnTo>
                                        <a:lnTo>
                                          <a:pt x="3953" y="2530"/>
                                        </a:lnTo>
                                        <a:lnTo>
                                          <a:pt x="3944" y="2547"/>
                                        </a:lnTo>
                                        <a:lnTo>
                                          <a:pt x="3935" y="2565"/>
                                        </a:lnTo>
                                        <a:lnTo>
                                          <a:pt x="3928" y="2582"/>
                                        </a:lnTo>
                                        <a:lnTo>
                                          <a:pt x="3920" y="2599"/>
                                        </a:lnTo>
                                        <a:lnTo>
                                          <a:pt x="3914" y="2617"/>
                                        </a:lnTo>
                                        <a:lnTo>
                                          <a:pt x="3908" y="2635"/>
                                        </a:lnTo>
                                        <a:lnTo>
                                          <a:pt x="3902" y="2653"/>
                                        </a:lnTo>
                                        <a:lnTo>
                                          <a:pt x="3897" y="2670"/>
                                        </a:lnTo>
                                        <a:lnTo>
                                          <a:pt x="3894" y="2688"/>
                                        </a:lnTo>
                                        <a:lnTo>
                                          <a:pt x="3890" y="2705"/>
                                        </a:lnTo>
                                        <a:lnTo>
                                          <a:pt x="3888" y="2722"/>
                                        </a:lnTo>
                                        <a:lnTo>
                                          <a:pt x="3887" y="2738"/>
                                        </a:lnTo>
                                        <a:lnTo>
                                          <a:pt x="3886" y="2755"/>
                                        </a:lnTo>
                                        <a:lnTo>
                                          <a:pt x="3851" y="2722"/>
                                        </a:lnTo>
                                        <a:lnTo>
                                          <a:pt x="2823" y="3771"/>
                                        </a:lnTo>
                                        <a:lnTo>
                                          <a:pt x="2937" y="3923"/>
                                        </a:lnTo>
                                        <a:lnTo>
                                          <a:pt x="2691" y="3781"/>
                                        </a:lnTo>
                                        <a:lnTo>
                                          <a:pt x="2695" y="3839"/>
                                        </a:lnTo>
                                        <a:lnTo>
                                          <a:pt x="2376" y="3951"/>
                                        </a:lnTo>
                                        <a:lnTo>
                                          <a:pt x="2376" y="4101"/>
                                        </a:lnTo>
                                        <a:lnTo>
                                          <a:pt x="2362" y="4103"/>
                                        </a:lnTo>
                                        <a:lnTo>
                                          <a:pt x="2347" y="4106"/>
                                        </a:lnTo>
                                        <a:lnTo>
                                          <a:pt x="2331" y="4110"/>
                                        </a:lnTo>
                                        <a:lnTo>
                                          <a:pt x="2315" y="4116"/>
                                        </a:lnTo>
                                        <a:lnTo>
                                          <a:pt x="2299" y="4124"/>
                                        </a:lnTo>
                                        <a:lnTo>
                                          <a:pt x="2282" y="4131"/>
                                        </a:lnTo>
                                        <a:lnTo>
                                          <a:pt x="2265" y="4141"/>
                                        </a:lnTo>
                                        <a:lnTo>
                                          <a:pt x="2249" y="4150"/>
                                        </a:lnTo>
                                        <a:lnTo>
                                          <a:pt x="2213" y="4172"/>
                                        </a:lnTo>
                                        <a:lnTo>
                                          <a:pt x="2177" y="4197"/>
                                        </a:lnTo>
                                        <a:lnTo>
                                          <a:pt x="2141" y="4224"/>
                                        </a:lnTo>
                                        <a:lnTo>
                                          <a:pt x="2105" y="4252"/>
                                        </a:lnTo>
                                        <a:lnTo>
                                          <a:pt x="2033" y="4309"/>
                                        </a:lnTo>
                                        <a:lnTo>
                                          <a:pt x="1966" y="4364"/>
                                        </a:lnTo>
                                        <a:lnTo>
                                          <a:pt x="1936" y="4389"/>
                                        </a:lnTo>
                                        <a:lnTo>
                                          <a:pt x="1906" y="4411"/>
                                        </a:lnTo>
                                        <a:lnTo>
                                          <a:pt x="1879" y="4430"/>
                                        </a:lnTo>
                                        <a:lnTo>
                                          <a:pt x="1855" y="4444"/>
                                        </a:lnTo>
                                        <a:lnTo>
                                          <a:pt x="1803" y="4472"/>
                                        </a:lnTo>
                                        <a:lnTo>
                                          <a:pt x="1766" y="4492"/>
                                        </a:lnTo>
                                        <a:lnTo>
                                          <a:pt x="1737" y="4507"/>
                                        </a:lnTo>
                                        <a:lnTo>
                                          <a:pt x="1712" y="4518"/>
                                        </a:lnTo>
                                        <a:lnTo>
                                          <a:pt x="1688" y="4532"/>
                                        </a:lnTo>
                                        <a:lnTo>
                                          <a:pt x="1658" y="4549"/>
                                        </a:lnTo>
                                        <a:lnTo>
                                          <a:pt x="1619" y="4573"/>
                                        </a:lnTo>
                                        <a:lnTo>
                                          <a:pt x="1567" y="4606"/>
                                        </a:lnTo>
                                        <a:lnTo>
                                          <a:pt x="1542" y="4623"/>
                                        </a:lnTo>
                                        <a:lnTo>
                                          <a:pt x="1520" y="4637"/>
                                        </a:lnTo>
                                        <a:lnTo>
                                          <a:pt x="1498" y="4648"/>
                                        </a:lnTo>
                                        <a:lnTo>
                                          <a:pt x="1478" y="4658"/>
                                        </a:lnTo>
                                        <a:lnTo>
                                          <a:pt x="1460" y="4666"/>
                                        </a:lnTo>
                                        <a:lnTo>
                                          <a:pt x="1442" y="4674"/>
                                        </a:lnTo>
                                        <a:lnTo>
                                          <a:pt x="1424" y="4680"/>
                                        </a:lnTo>
                                        <a:lnTo>
                                          <a:pt x="1407" y="4686"/>
                                        </a:lnTo>
                                        <a:lnTo>
                                          <a:pt x="1373" y="4697"/>
                                        </a:lnTo>
                                        <a:lnTo>
                                          <a:pt x="1338" y="4709"/>
                                        </a:lnTo>
                                        <a:lnTo>
                                          <a:pt x="1320" y="4717"/>
                                        </a:lnTo>
                                        <a:lnTo>
                                          <a:pt x="1300" y="4725"/>
                                        </a:lnTo>
                                        <a:lnTo>
                                          <a:pt x="1279" y="4736"/>
                                        </a:lnTo>
                                        <a:lnTo>
                                          <a:pt x="1257" y="4747"/>
                                        </a:lnTo>
                                        <a:lnTo>
                                          <a:pt x="1173" y="4791"/>
                                        </a:lnTo>
                                        <a:lnTo>
                                          <a:pt x="1100" y="4830"/>
                                        </a:lnTo>
                                        <a:lnTo>
                                          <a:pt x="1032" y="4866"/>
                                        </a:lnTo>
                                        <a:lnTo>
                                          <a:pt x="967" y="4900"/>
                                        </a:lnTo>
                                        <a:lnTo>
                                          <a:pt x="900" y="4932"/>
                                        </a:lnTo>
                                        <a:lnTo>
                                          <a:pt x="828" y="4967"/>
                                        </a:lnTo>
                                        <a:lnTo>
                                          <a:pt x="747" y="5004"/>
                                        </a:lnTo>
                                        <a:lnTo>
                                          <a:pt x="653" y="5046"/>
                                        </a:lnTo>
                                        <a:lnTo>
                                          <a:pt x="622" y="5060"/>
                                        </a:lnTo>
                                        <a:lnTo>
                                          <a:pt x="585" y="5073"/>
                                        </a:lnTo>
                                        <a:lnTo>
                                          <a:pt x="544" y="5089"/>
                                        </a:lnTo>
                                        <a:lnTo>
                                          <a:pt x="499" y="5105"/>
                                        </a:lnTo>
                                        <a:lnTo>
                                          <a:pt x="402" y="5139"/>
                                        </a:lnTo>
                                        <a:lnTo>
                                          <a:pt x="302" y="5174"/>
                                        </a:lnTo>
                                        <a:lnTo>
                                          <a:pt x="204" y="5209"/>
                                        </a:lnTo>
                                        <a:lnTo>
                                          <a:pt x="117" y="5242"/>
                                        </a:lnTo>
                                        <a:lnTo>
                                          <a:pt x="79" y="5257"/>
                                        </a:lnTo>
                                        <a:lnTo>
                                          <a:pt x="47" y="5271"/>
                                        </a:lnTo>
                                        <a:lnTo>
                                          <a:pt x="20" y="5285"/>
                                        </a:lnTo>
                                        <a:lnTo>
                                          <a:pt x="0" y="52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DC9D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3" name="Freeform 2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1129"/>
                                    <a:ext cx="733" cy="701"/>
                                  </a:xfrm>
                                  <a:custGeom>
                                    <a:avLst/>
                                    <a:gdLst>
                                      <a:gd name="T0" fmla="*/ 1191 w 6594"/>
                                      <a:gd name="T1" fmla="*/ 3682 h 6309"/>
                                      <a:gd name="T2" fmla="*/ 1262 w 6594"/>
                                      <a:gd name="T3" fmla="*/ 3752 h 6309"/>
                                      <a:gd name="T4" fmla="*/ 1387 w 6594"/>
                                      <a:gd name="T5" fmla="*/ 3845 h 6309"/>
                                      <a:gd name="T6" fmla="*/ 1472 w 6594"/>
                                      <a:gd name="T7" fmla="*/ 3921 h 6309"/>
                                      <a:gd name="T8" fmla="*/ 1525 w 6594"/>
                                      <a:gd name="T9" fmla="*/ 3995 h 6309"/>
                                      <a:gd name="T10" fmla="*/ 1629 w 6594"/>
                                      <a:gd name="T11" fmla="*/ 4135 h 6309"/>
                                      <a:gd name="T12" fmla="*/ 1896 w 6594"/>
                                      <a:gd name="T13" fmla="*/ 4434 h 6309"/>
                                      <a:gd name="T14" fmla="*/ 2116 w 6594"/>
                                      <a:gd name="T15" fmla="*/ 4693 h 6309"/>
                                      <a:gd name="T16" fmla="*/ 2181 w 6594"/>
                                      <a:gd name="T17" fmla="*/ 4801 h 6309"/>
                                      <a:gd name="T18" fmla="*/ 2274 w 6594"/>
                                      <a:gd name="T19" fmla="*/ 4860 h 6309"/>
                                      <a:gd name="T20" fmla="*/ 2402 w 6594"/>
                                      <a:gd name="T21" fmla="*/ 4932 h 6309"/>
                                      <a:gd name="T22" fmla="*/ 2542 w 6594"/>
                                      <a:gd name="T23" fmla="*/ 5050 h 6309"/>
                                      <a:gd name="T24" fmla="*/ 2780 w 6594"/>
                                      <a:gd name="T25" fmla="*/ 5278 h 6309"/>
                                      <a:gd name="T26" fmla="*/ 2914 w 6594"/>
                                      <a:gd name="T27" fmla="*/ 5387 h 6309"/>
                                      <a:gd name="T28" fmla="*/ 3058 w 6594"/>
                                      <a:gd name="T29" fmla="*/ 5478 h 6309"/>
                                      <a:gd name="T30" fmla="*/ 3220 w 6594"/>
                                      <a:gd name="T31" fmla="*/ 5611 h 6309"/>
                                      <a:gd name="T32" fmla="*/ 3353 w 6594"/>
                                      <a:gd name="T33" fmla="*/ 5709 h 6309"/>
                                      <a:gd name="T34" fmla="*/ 3643 w 6594"/>
                                      <a:gd name="T35" fmla="*/ 5844 h 6309"/>
                                      <a:gd name="T36" fmla="*/ 4099 w 6594"/>
                                      <a:gd name="T37" fmla="*/ 5988 h 6309"/>
                                      <a:gd name="T38" fmla="*/ 4627 w 6594"/>
                                      <a:gd name="T39" fmla="*/ 6107 h 6309"/>
                                      <a:gd name="T40" fmla="*/ 5186 w 6594"/>
                                      <a:gd name="T41" fmla="*/ 6198 h 6309"/>
                                      <a:gd name="T42" fmla="*/ 5739 w 6594"/>
                                      <a:gd name="T43" fmla="*/ 6263 h 6309"/>
                                      <a:gd name="T44" fmla="*/ 6247 w 6594"/>
                                      <a:gd name="T45" fmla="*/ 6300 h 6309"/>
                                      <a:gd name="T46" fmla="*/ 6567 w 6594"/>
                                      <a:gd name="T47" fmla="*/ 6290 h 6309"/>
                                      <a:gd name="T48" fmla="*/ 6304 w 6594"/>
                                      <a:gd name="T49" fmla="*/ 6185 h 6309"/>
                                      <a:gd name="T50" fmla="*/ 5584 w 6594"/>
                                      <a:gd name="T51" fmla="*/ 5979 h 6309"/>
                                      <a:gd name="T52" fmla="*/ 4984 w 6594"/>
                                      <a:gd name="T53" fmla="*/ 5800 h 6309"/>
                                      <a:gd name="T54" fmla="*/ 4561 w 6594"/>
                                      <a:gd name="T55" fmla="*/ 5638 h 6309"/>
                                      <a:gd name="T56" fmla="*/ 4301 w 6594"/>
                                      <a:gd name="T57" fmla="*/ 5468 h 6309"/>
                                      <a:gd name="T58" fmla="*/ 4122 w 6594"/>
                                      <a:gd name="T59" fmla="*/ 5394 h 6309"/>
                                      <a:gd name="T60" fmla="*/ 4051 w 6594"/>
                                      <a:gd name="T61" fmla="*/ 5362 h 6309"/>
                                      <a:gd name="T62" fmla="*/ 3824 w 6594"/>
                                      <a:gd name="T63" fmla="*/ 5196 h 6309"/>
                                      <a:gd name="T64" fmla="*/ 3716 w 6594"/>
                                      <a:gd name="T65" fmla="*/ 5137 h 6309"/>
                                      <a:gd name="T66" fmla="*/ 3597 w 6594"/>
                                      <a:gd name="T67" fmla="*/ 5102 h 6309"/>
                                      <a:gd name="T68" fmla="*/ 3525 w 6594"/>
                                      <a:gd name="T69" fmla="*/ 5045 h 6309"/>
                                      <a:gd name="T70" fmla="*/ 3436 w 6594"/>
                                      <a:gd name="T71" fmla="*/ 4937 h 6309"/>
                                      <a:gd name="T72" fmla="*/ 3265 w 6594"/>
                                      <a:gd name="T73" fmla="*/ 4787 h 6309"/>
                                      <a:gd name="T74" fmla="*/ 2939 w 6594"/>
                                      <a:gd name="T75" fmla="*/ 4546 h 6309"/>
                                      <a:gd name="T76" fmla="*/ 2559 w 6594"/>
                                      <a:gd name="T77" fmla="*/ 4527 h 6309"/>
                                      <a:gd name="T78" fmla="*/ 2615 w 6594"/>
                                      <a:gd name="T79" fmla="*/ 4272 h 6309"/>
                                      <a:gd name="T80" fmla="*/ 2438 w 6594"/>
                                      <a:gd name="T81" fmla="*/ 4114 h 6309"/>
                                      <a:gd name="T82" fmla="*/ 2128 w 6594"/>
                                      <a:gd name="T83" fmla="*/ 3793 h 6309"/>
                                      <a:gd name="T84" fmla="*/ 1947 w 6594"/>
                                      <a:gd name="T85" fmla="*/ 3572 h 6309"/>
                                      <a:gd name="T86" fmla="*/ 1859 w 6594"/>
                                      <a:gd name="T87" fmla="*/ 3441 h 6309"/>
                                      <a:gd name="T88" fmla="*/ 1731 w 6594"/>
                                      <a:gd name="T89" fmla="*/ 3243 h 6309"/>
                                      <a:gd name="T90" fmla="*/ 1493 w 6594"/>
                                      <a:gd name="T91" fmla="*/ 2906 h 6309"/>
                                      <a:gd name="T92" fmla="*/ 1378 w 6594"/>
                                      <a:gd name="T93" fmla="*/ 2681 h 6309"/>
                                      <a:gd name="T94" fmla="*/ 1269 w 6594"/>
                                      <a:gd name="T95" fmla="*/ 2480 h 6309"/>
                                      <a:gd name="T96" fmla="*/ 1207 w 6594"/>
                                      <a:gd name="T97" fmla="*/ 2404 h 6309"/>
                                      <a:gd name="T98" fmla="*/ 1138 w 6594"/>
                                      <a:gd name="T99" fmla="*/ 2359 h 6309"/>
                                      <a:gd name="T100" fmla="*/ 963 w 6594"/>
                                      <a:gd name="T101" fmla="*/ 1895 h 6309"/>
                                      <a:gd name="T102" fmla="*/ 471 w 6594"/>
                                      <a:gd name="T103" fmla="*/ 919 h 6309"/>
                                      <a:gd name="T104" fmla="*/ 54 w 6594"/>
                                      <a:gd name="T105" fmla="*/ 102 h 6309"/>
                                      <a:gd name="T106" fmla="*/ 88 w 6594"/>
                                      <a:gd name="T107" fmla="*/ 349 h 6309"/>
                                      <a:gd name="T108" fmla="*/ 341 w 6594"/>
                                      <a:gd name="T109" fmla="*/ 1399 h 6309"/>
                                      <a:gd name="T110" fmla="*/ 492 w 6594"/>
                                      <a:gd name="T111" fmla="*/ 1977 h 6309"/>
                                      <a:gd name="T112" fmla="*/ 669 w 6594"/>
                                      <a:gd name="T113" fmla="*/ 2542 h 6309"/>
                                      <a:gd name="T114" fmla="*/ 883 w 6594"/>
                                      <a:gd name="T115" fmla="*/ 3092 h 6309"/>
                                      <a:gd name="T116" fmla="*/ 1148 w 6594"/>
                                      <a:gd name="T117" fmla="*/ 3621 h 63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6594" h="6309">
                                        <a:moveTo>
                                          <a:pt x="1148" y="3621"/>
                                        </a:moveTo>
                                        <a:lnTo>
                                          <a:pt x="1158" y="3638"/>
                                        </a:lnTo>
                                        <a:lnTo>
                                          <a:pt x="1169" y="3653"/>
                                        </a:lnTo>
                                        <a:lnTo>
                                          <a:pt x="1179" y="3668"/>
                                        </a:lnTo>
                                        <a:lnTo>
                                          <a:pt x="1191" y="3682"/>
                                        </a:lnTo>
                                        <a:lnTo>
                                          <a:pt x="1201" y="3695"/>
                                        </a:lnTo>
                                        <a:lnTo>
                                          <a:pt x="1213" y="3708"/>
                                        </a:lnTo>
                                        <a:lnTo>
                                          <a:pt x="1225" y="3720"/>
                                        </a:lnTo>
                                        <a:lnTo>
                                          <a:pt x="1237" y="3731"/>
                                        </a:lnTo>
                                        <a:lnTo>
                                          <a:pt x="1262" y="3752"/>
                                        </a:lnTo>
                                        <a:lnTo>
                                          <a:pt x="1286" y="3771"/>
                                        </a:lnTo>
                                        <a:lnTo>
                                          <a:pt x="1311" y="3790"/>
                                        </a:lnTo>
                                        <a:lnTo>
                                          <a:pt x="1337" y="3808"/>
                                        </a:lnTo>
                                        <a:lnTo>
                                          <a:pt x="1362" y="3827"/>
                                        </a:lnTo>
                                        <a:lnTo>
                                          <a:pt x="1387" y="3845"/>
                                        </a:lnTo>
                                        <a:lnTo>
                                          <a:pt x="1413" y="3865"/>
                                        </a:lnTo>
                                        <a:lnTo>
                                          <a:pt x="1437" y="3886"/>
                                        </a:lnTo>
                                        <a:lnTo>
                                          <a:pt x="1449" y="3897"/>
                                        </a:lnTo>
                                        <a:lnTo>
                                          <a:pt x="1460" y="3909"/>
                                        </a:lnTo>
                                        <a:lnTo>
                                          <a:pt x="1472" y="3921"/>
                                        </a:lnTo>
                                        <a:lnTo>
                                          <a:pt x="1484" y="3934"/>
                                        </a:lnTo>
                                        <a:lnTo>
                                          <a:pt x="1494" y="3948"/>
                                        </a:lnTo>
                                        <a:lnTo>
                                          <a:pt x="1505" y="3964"/>
                                        </a:lnTo>
                                        <a:lnTo>
                                          <a:pt x="1515" y="3978"/>
                                        </a:lnTo>
                                        <a:lnTo>
                                          <a:pt x="1525" y="3995"/>
                                        </a:lnTo>
                                        <a:lnTo>
                                          <a:pt x="1538" y="4015"/>
                                        </a:lnTo>
                                        <a:lnTo>
                                          <a:pt x="1551" y="4036"/>
                                        </a:lnTo>
                                        <a:lnTo>
                                          <a:pt x="1568" y="4059"/>
                                        </a:lnTo>
                                        <a:lnTo>
                                          <a:pt x="1586" y="4083"/>
                                        </a:lnTo>
                                        <a:lnTo>
                                          <a:pt x="1629" y="4135"/>
                                        </a:lnTo>
                                        <a:lnTo>
                                          <a:pt x="1676" y="4191"/>
                                        </a:lnTo>
                                        <a:lnTo>
                                          <a:pt x="1728" y="4249"/>
                                        </a:lnTo>
                                        <a:lnTo>
                                          <a:pt x="1783" y="4310"/>
                                        </a:lnTo>
                                        <a:lnTo>
                                          <a:pt x="1839" y="4372"/>
                                        </a:lnTo>
                                        <a:lnTo>
                                          <a:pt x="1896" y="4434"/>
                                        </a:lnTo>
                                        <a:lnTo>
                                          <a:pt x="1951" y="4495"/>
                                        </a:lnTo>
                                        <a:lnTo>
                                          <a:pt x="2004" y="4556"/>
                                        </a:lnTo>
                                        <a:lnTo>
                                          <a:pt x="2053" y="4613"/>
                                        </a:lnTo>
                                        <a:lnTo>
                                          <a:pt x="2097" y="4668"/>
                                        </a:lnTo>
                                        <a:lnTo>
                                          <a:pt x="2116" y="4693"/>
                                        </a:lnTo>
                                        <a:lnTo>
                                          <a:pt x="2133" y="4718"/>
                                        </a:lnTo>
                                        <a:lnTo>
                                          <a:pt x="2149" y="4741"/>
                                        </a:lnTo>
                                        <a:lnTo>
                                          <a:pt x="2162" y="4763"/>
                                        </a:lnTo>
                                        <a:lnTo>
                                          <a:pt x="2173" y="4782"/>
                                        </a:lnTo>
                                        <a:lnTo>
                                          <a:pt x="2181" y="4801"/>
                                        </a:lnTo>
                                        <a:lnTo>
                                          <a:pt x="2187" y="4818"/>
                                        </a:lnTo>
                                        <a:lnTo>
                                          <a:pt x="2189" y="4833"/>
                                        </a:lnTo>
                                        <a:lnTo>
                                          <a:pt x="2219" y="4840"/>
                                        </a:lnTo>
                                        <a:lnTo>
                                          <a:pt x="2246" y="4850"/>
                                        </a:lnTo>
                                        <a:lnTo>
                                          <a:pt x="2274" y="4860"/>
                                        </a:lnTo>
                                        <a:lnTo>
                                          <a:pt x="2300" y="4872"/>
                                        </a:lnTo>
                                        <a:lnTo>
                                          <a:pt x="2327" y="4886"/>
                                        </a:lnTo>
                                        <a:lnTo>
                                          <a:pt x="2352" y="4900"/>
                                        </a:lnTo>
                                        <a:lnTo>
                                          <a:pt x="2377" y="4915"/>
                                        </a:lnTo>
                                        <a:lnTo>
                                          <a:pt x="2402" y="4932"/>
                                        </a:lnTo>
                                        <a:lnTo>
                                          <a:pt x="2426" y="4950"/>
                                        </a:lnTo>
                                        <a:lnTo>
                                          <a:pt x="2449" y="4968"/>
                                        </a:lnTo>
                                        <a:lnTo>
                                          <a:pt x="2473" y="4987"/>
                                        </a:lnTo>
                                        <a:lnTo>
                                          <a:pt x="2497" y="5007"/>
                                        </a:lnTo>
                                        <a:lnTo>
                                          <a:pt x="2542" y="5050"/>
                                        </a:lnTo>
                                        <a:lnTo>
                                          <a:pt x="2589" y="5093"/>
                                        </a:lnTo>
                                        <a:lnTo>
                                          <a:pt x="2635" y="5139"/>
                                        </a:lnTo>
                                        <a:lnTo>
                                          <a:pt x="2682" y="5185"/>
                                        </a:lnTo>
                                        <a:lnTo>
                                          <a:pt x="2729" y="5231"/>
                                        </a:lnTo>
                                        <a:lnTo>
                                          <a:pt x="2780" y="5278"/>
                                        </a:lnTo>
                                        <a:lnTo>
                                          <a:pt x="2806" y="5300"/>
                                        </a:lnTo>
                                        <a:lnTo>
                                          <a:pt x="2832" y="5322"/>
                                        </a:lnTo>
                                        <a:lnTo>
                                          <a:pt x="2858" y="5344"/>
                                        </a:lnTo>
                                        <a:lnTo>
                                          <a:pt x="2887" y="5366"/>
                                        </a:lnTo>
                                        <a:lnTo>
                                          <a:pt x="2914" y="5387"/>
                                        </a:lnTo>
                                        <a:lnTo>
                                          <a:pt x="2944" y="5407"/>
                                        </a:lnTo>
                                        <a:lnTo>
                                          <a:pt x="2975" y="5427"/>
                                        </a:lnTo>
                                        <a:lnTo>
                                          <a:pt x="3005" y="5445"/>
                                        </a:lnTo>
                                        <a:lnTo>
                                          <a:pt x="3033" y="5462"/>
                                        </a:lnTo>
                                        <a:lnTo>
                                          <a:pt x="3058" y="5478"/>
                                        </a:lnTo>
                                        <a:lnTo>
                                          <a:pt x="3083" y="5496"/>
                                        </a:lnTo>
                                        <a:lnTo>
                                          <a:pt x="3106" y="5515"/>
                                        </a:lnTo>
                                        <a:lnTo>
                                          <a:pt x="3152" y="5553"/>
                                        </a:lnTo>
                                        <a:lnTo>
                                          <a:pt x="3197" y="5592"/>
                                        </a:lnTo>
                                        <a:lnTo>
                                          <a:pt x="3220" y="5611"/>
                                        </a:lnTo>
                                        <a:lnTo>
                                          <a:pt x="3244" y="5631"/>
                                        </a:lnTo>
                                        <a:lnTo>
                                          <a:pt x="3270" y="5651"/>
                                        </a:lnTo>
                                        <a:lnTo>
                                          <a:pt x="3295" y="5670"/>
                                        </a:lnTo>
                                        <a:lnTo>
                                          <a:pt x="3324" y="5690"/>
                                        </a:lnTo>
                                        <a:lnTo>
                                          <a:pt x="3353" y="5709"/>
                                        </a:lnTo>
                                        <a:lnTo>
                                          <a:pt x="3385" y="5728"/>
                                        </a:lnTo>
                                        <a:lnTo>
                                          <a:pt x="3419" y="5745"/>
                                        </a:lnTo>
                                        <a:lnTo>
                                          <a:pt x="3489" y="5780"/>
                                        </a:lnTo>
                                        <a:lnTo>
                                          <a:pt x="3564" y="5813"/>
                                        </a:lnTo>
                                        <a:lnTo>
                                          <a:pt x="3643" y="5844"/>
                                        </a:lnTo>
                                        <a:lnTo>
                                          <a:pt x="3727" y="5876"/>
                                        </a:lnTo>
                                        <a:lnTo>
                                          <a:pt x="3814" y="5905"/>
                                        </a:lnTo>
                                        <a:lnTo>
                                          <a:pt x="3905" y="5934"/>
                                        </a:lnTo>
                                        <a:lnTo>
                                          <a:pt x="4001" y="5962"/>
                                        </a:lnTo>
                                        <a:lnTo>
                                          <a:pt x="4099" y="5988"/>
                                        </a:lnTo>
                                        <a:lnTo>
                                          <a:pt x="4200" y="6015"/>
                                        </a:lnTo>
                                        <a:lnTo>
                                          <a:pt x="4304" y="6039"/>
                                        </a:lnTo>
                                        <a:lnTo>
                                          <a:pt x="4410" y="6063"/>
                                        </a:lnTo>
                                        <a:lnTo>
                                          <a:pt x="4518" y="6085"/>
                                        </a:lnTo>
                                        <a:lnTo>
                                          <a:pt x="4627" y="6107"/>
                                        </a:lnTo>
                                        <a:lnTo>
                                          <a:pt x="4738" y="6127"/>
                                        </a:lnTo>
                                        <a:lnTo>
                                          <a:pt x="4849" y="6146"/>
                                        </a:lnTo>
                                        <a:lnTo>
                                          <a:pt x="4961" y="6165"/>
                                        </a:lnTo>
                                        <a:lnTo>
                                          <a:pt x="5074" y="6182"/>
                                        </a:lnTo>
                                        <a:lnTo>
                                          <a:pt x="5186" y="6198"/>
                                        </a:lnTo>
                                        <a:lnTo>
                                          <a:pt x="5298" y="6213"/>
                                        </a:lnTo>
                                        <a:lnTo>
                                          <a:pt x="5410" y="6227"/>
                                        </a:lnTo>
                                        <a:lnTo>
                                          <a:pt x="5521" y="6240"/>
                                        </a:lnTo>
                                        <a:lnTo>
                                          <a:pt x="5631" y="6252"/>
                                        </a:lnTo>
                                        <a:lnTo>
                                          <a:pt x="5739" y="6263"/>
                                        </a:lnTo>
                                        <a:lnTo>
                                          <a:pt x="5845" y="6272"/>
                                        </a:lnTo>
                                        <a:lnTo>
                                          <a:pt x="5949" y="6281"/>
                                        </a:lnTo>
                                        <a:lnTo>
                                          <a:pt x="6051" y="6288"/>
                                        </a:lnTo>
                                        <a:lnTo>
                                          <a:pt x="6150" y="6294"/>
                                        </a:lnTo>
                                        <a:lnTo>
                                          <a:pt x="6247" y="6300"/>
                                        </a:lnTo>
                                        <a:lnTo>
                                          <a:pt x="6339" y="6304"/>
                                        </a:lnTo>
                                        <a:lnTo>
                                          <a:pt x="6429" y="6307"/>
                                        </a:lnTo>
                                        <a:lnTo>
                                          <a:pt x="6513" y="6308"/>
                                        </a:lnTo>
                                        <a:lnTo>
                                          <a:pt x="6594" y="6309"/>
                                        </a:lnTo>
                                        <a:lnTo>
                                          <a:pt x="6567" y="6290"/>
                                        </a:lnTo>
                                        <a:lnTo>
                                          <a:pt x="6531" y="6271"/>
                                        </a:lnTo>
                                        <a:lnTo>
                                          <a:pt x="6487" y="6250"/>
                                        </a:lnTo>
                                        <a:lnTo>
                                          <a:pt x="6433" y="6229"/>
                                        </a:lnTo>
                                        <a:lnTo>
                                          <a:pt x="6371" y="6208"/>
                                        </a:lnTo>
                                        <a:lnTo>
                                          <a:pt x="6304" y="6185"/>
                                        </a:lnTo>
                                        <a:lnTo>
                                          <a:pt x="6229" y="6162"/>
                                        </a:lnTo>
                                        <a:lnTo>
                                          <a:pt x="6148" y="6138"/>
                                        </a:lnTo>
                                        <a:lnTo>
                                          <a:pt x="5973" y="6087"/>
                                        </a:lnTo>
                                        <a:lnTo>
                                          <a:pt x="5783" y="6035"/>
                                        </a:lnTo>
                                        <a:lnTo>
                                          <a:pt x="5584" y="5979"/>
                                        </a:lnTo>
                                        <a:lnTo>
                                          <a:pt x="5381" y="5921"/>
                                        </a:lnTo>
                                        <a:lnTo>
                                          <a:pt x="5279" y="5892"/>
                                        </a:lnTo>
                                        <a:lnTo>
                                          <a:pt x="5179" y="5861"/>
                                        </a:lnTo>
                                        <a:lnTo>
                                          <a:pt x="5080" y="5831"/>
                                        </a:lnTo>
                                        <a:lnTo>
                                          <a:pt x="4984" y="5800"/>
                                        </a:lnTo>
                                        <a:lnTo>
                                          <a:pt x="4890" y="5769"/>
                                        </a:lnTo>
                                        <a:lnTo>
                                          <a:pt x="4801" y="5736"/>
                                        </a:lnTo>
                                        <a:lnTo>
                                          <a:pt x="4715" y="5703"/>
                                        </a:lnTo>
                                        <a:lnTo>
                                          <a:pt x="4636" y="5671"/>
                                        </a:lnTo>
                                        <a:lnTo>
                                          <a:pt x="4561" y="5638"/>
                                        </a:lnTo>
                                        <a:lnTo>
                                          <a:pt x="4493" y="5605"/>
                                        </a:lnTo>
                                        <a:lnTo>
                                          <a:pt x="4433" y="5571"/>
                                        </a:lnTo>
                                        <a:lnTo>
                                          <a:pt x="4380" y="5537"/>
                                        </a:lnTo>
                                        <a:lnTo>
                                          <a:pt x="4336" y="5503"/>
                                        </a:lnTo>
                                        <a:lnTo>
                                          <a:pt x="4301" y="5468"/>
                                        </a:lnTo>
                                        <a:lnTo>
                                          <a:pt x="4275" y="5433"/>
                                        </a:lnTo>
                                        <a:lnTo>
                                          <a:pt x="4261" y="5399"/>
                                        </a:lnTo>
                                        <a:lnTo>
                                          <a:pt x="4148" y="5399"/>
                                        </a:lnTo>
                                        <a:lnTo>
                                          <a:pt x="4135" y="5398"/>
                                        </a:lnTo>
                                        <a:lnTo>
                                          <a:pt x="4122" y="5394"/>
                                        </a:lnTo>
                                        <a:lnTo>
                                          <a:pt x="4108" y="5391"/>
                                        </a:lnTo>
                                        <a:lnTo>
                                          <a:pt x="4095" y="5385"/>
                                        </a:lnTo>
                                        <a:lnTo>
                                          <a:pt x="4081" y="5379"/>
                                        </a:lnTo>
                                        <a:lnTo>
                                          <a:pt x="4066" y="5371"/>
                                        </a:lnTo>
                                        <a:lnTo>
                                          <a:pt x="4051" y="5362"/>
                                        </a:lnTo>
                                        <a:lnTo>
                                          <a:pt x="4036" y="5352"/>
                                        </a:lnTo>
                                        <a:lnTo>
                                          <a:pt x="3972" y="5305"/>
                                        </a:lnTo>
                                        <a:lnTo>
                                          <a:pt x="3901" y="5250"/>
                                        </a:lnTo>
                                        <a:lnTo>
                                          <a:pt x="3863" y="5222"/>
                                        </a:lnTo>
                                        <a:lnTo>
                                          <a:pt x="3824" y="5196"/>
                                        </a:lnTo>
                                        <a:lnTo>
                                          <a:pt x="3803" y="5182"/>
                                        </a:lnTo>
                                        <a:lnTo>
                                          <a:pt x="3782" y="5170"/>
                                        </a:lnTo>
                                        <a:lnTo>
                                          <a:pt x="3760" y="5158"/>
                                        </a:lnTo>
                                        <a:lnTo>
                                          <a:pt x="3738" y="5147"/>
                                        </a:lnTo>
                                        <a:lnTo>
                                          <a:pt x="3716" y="5137"/>
                                        </a:lnTo>
                                        <a:lnTo>
                                          <a:pt x="3693" y="5127"/>
                                        </a:lnTo>
                                        <a:lnTo>
                                          <a:pt x="3670" y="5119"/>
                                        </a:lnTo>
                                        <a:lnTo>
                                          <a:pt x="3646" y="5113"/>
                                        </a:lnTo>
                                        <a:lnTo>
                                          <a:pt x="3622" y="5106"/>
                                        </a:lnTo>
                                        <a:lnTo>
                                          <a:pt x="3597" y="5102"/>
                                        </a:lnTo>
                                        <a:lnTo>
                                          <a:pt x="3571" y="5099"/>
                                        </a:lnTo>
                                        <a:lnTo>
                                          <a:pt x="3545" y="5098"/>
                                        </a:lnTo>
                                        <a:lnTo>
                                          <a:pt x="3542" y="5081"/>
                                        </a:lnTo>
                                        <a:lnTo>
                                          <a:pt x="3535" y="5064"/>
                                        </a:lnTo>
                                        <a:lnTo>
                                          <a:pt x="3525" y="5045"/>
                                        </a:lnTo>
                                        <a:lnTo>
                                          <a:pt x="3512" y="5025"/>
                                        </a:lnTo>
                                        <a:lnTo>
                                          <a:pt x="3497" y="5005"/>
                                        </a:lnTo>
                                        <a:lnTo>
                                          <a:pt x="3478" y="4983"/>
                                        </a:lnTo>
                                        <a:lnTo>
                                          <a:pt x="3458" y="4960"/>
                                        </a:lnTo>
                                        <a:lnTo>
                                          <a:pt x="3436" y="4937"/>
                                        </a:lnTo>
                                        <a:lnTo>
                                          <a:pt x="3410" y="4913"/>
                                        </a:lnTo>
                                        <a:lnTo>
                                          <a:pt x="3384" y="4889"/>
                                        </a:lnTo>
                                        <a:lnTo>
                                          <a:pt x="3357" y="4863"/>
                                        </a:lnTo>
                                        <a:lnTo>
                                          <a:pt x="3327" y="4838"/>
                                        </a:lnTo>
                                        <a:lnTo>
                                          <a:pt x="3265" y="4787"/>
                                        </a:lnTo>
                                        <a:lnTo>
                                          <a:pt x="3200" y="4736"/>
                                        </a:lnTo>
                                        <a:lnTo>
                                          <a:pt x="3133" y="4686"/>
                                        </a:lnTo>
                                        <a:lnTo>
                                          <a:pt x="3066" y="4636"/>
                                        </a:lnTo>
                                        <a:lnTo>
                                          <a:pt x="3001" y="4589"/>
                                        </a:lnTo>
                                        <a:lnTo>
                                          <a:pt x="2939" y="4546"/>
                                        </a:lnTo>
                                        <a:lnTo>
                                          <a:pt x="2882" y="4506"/>
                                        </a:lnTo>
                                        <a:lnTo>
                                          <a:pt x="2831" y="4471"/>
                                        </a:lnTo>
                                        <a:lnTo>
                                          <a:pt x="2788" y="4442"/>
                                        </a:lnTo>
                                        <a:lnTo>
                                          <a:pt x="2754" y="4420"/>
                                        </a:lnTo>
                                        <a:lnTo>
                                          <a:pt x="2559" y="4527"/>
                                        </a:lnTo>
                                        <a:lnTo>
                                          <a:pt x="2718" y="4347"/>
                                        </a:lnTo>
                                        <a:lnTo>
                                          <a:pt x="2693" y="4330"/>
                                        </a:lnTo>
                                        <a:lnTo>
                                          <a:pt x="2669" y="4313"/>
                                        </a:lnTo>
                                        <a:lnTo>
                                          <a:pt x="2643" y="4293"/>
                                        </a:lnTo>
                                        <a:lnTo>
                                          <a:pt x="2615" y="4272"/>
                                        </a:lnTo>
                                        <a:lnTo>
                                          <a:pt x="2588" y="4248"/>
                                        </a:lnTo>
                                        <a:lnTo>
                                          <a:pt x="2559" y="4223"/>
                                        </a:lnTo>
                                        <a:lnTo>
                                          <a:pt x="2530" y="4198"/>
                                        </a:lnTo>
                                        <a:lnTo>
                                          <a:pt x="2499" y="4171"/>
                                        </a:lnTo>
                                        <a:lnTo>
                                          <a:pt x="2438" y="4114"/>
                                        </a:lnTo>
                                        <a:lnTo>
                                          <a:pt x="2375" y="4053"/>
                                        </a:lnTo>
                                        <a:lnTo>
                                          <a:pt x="2312" y="3990"/>
                                        </a:lnTo>
                                        <a:lnTo>
                                          <a:pt x="2248" y="3925"/>
                                        </a:lnTo>
                                        <a:lnTo>
                                          <a:pt x="2187" y="3859"/>
                                        </a:lnTo>
                                        <a:lnTo>
                                          <a:pt x="2128" y="3793"/>
                                        </a:lnTo>
                                        <a:lnTo>
                                          <a:pt x="2071" y="3727"/>
                                        </a:lnTo>
                                        <a:lnTo>
                                          <a:pt x="2018" y="3664"/>
                                        </a:lnTo>
                                        <a:lnTo>
                                          <a:pt x="1992" y="3632"/>
                                        </a:lnTo>
                                        <a:lnTo>
                                          <a:pt x="1969" y="3602"/>
                                        </a:lnTo>
                                        <a:lnTo>
                                          <a:pt x="1947" y="3572"/>
                                        </a:lnTo>
                                        <a:lnTo>
                                          <a:pt x="1926" y="3544"/>
                                        </a:lnTo>
                                        <a:lnTo>
                                          <a:pt x="1907" y="3517"/>
                                        </a:lnTo>
                                        <a:lnTo>
                                          <a:pt x="1889" y="3489"/>
                                        </a:lnTo>
                                        <a:lnTo>
                                          <a:pt x="1873" y="3464"/>
                                        </a:lnTo>
                                        <a:lnTo>
                                          <a:pt x="1859" y="3441"/>
                                        </a:lnTo>
                                        <a:lnTo>
                                          <a:pt x="1839" y="3407"/>
                                        </a:lnTo>
                                        <a:lnTo>
                                          <a:pt x="1819" y="3375"/>
                                        </a:lnTo>
                                        <a:lnTo>
                                          <a:pt x="1799" y="3342"/>
                                        </a:lnTo>
                                        <a:lnTo>
                                          <a:pt x="1777" y="3309"/>
                                        </a:lnTo>
                                        <a:lnTo>
                                          <a:pt x="1731" y="3243"/>
                                        </a:lnTo>
                                        <a:lnTo>
                                          <a:pt x="1684" y="3176"/>
                                        </a:lnTo>
                                        <a:lnTo>
                                          <a:pt x="1636" y="3110"/>
                                        </a:lnTo>
                                        <a:lnTo>
                                          <a:pt x="1587" y="3043"/>
                                        </a:lnTo>
                                        <a:lnTo>
                                          <a:pt x="1540" y="2974"/>
                                        </a:lnTo>
                                        <a:lnTo>
                                          <a:pt x="1493" y="2906"/>
                                        </a:lnTo>
                                        <a:lnTo>
                                          <a:pt x="1474" y="2875"/>
                                        </a:lnTo>
                                        <a:lnTo>
                                          <a:pt x="1455" y="2841"/>
                                        </a:lnTo>
                                        <a:lnTo>
                                          <a:pt x="1436" y="2804"/>
                                        </a:lnTo>
                                        <a:lnTo>
                                          <a:pt x="1417" y="2764"/>
                                        </a:lnTo>
                                        <a:lnTo>
                                          <a:pt x="1378" y="2681"/>
                                        </a:lnTo>
                                        <a:lnTo>
                                          <a:pt x="1336" y="2597"/>
                                        </a:lnTo>
                                        <a:lnTo>
                                          <a:pt x="1314" y="2556"/>
                                        </a:lnTo>
                                        <a:lnTo>
                                          <a:pt x="1292" y="2517"/>
                                        </a:lnTo>
                                        <a:lnTo>
                                          <a:pt x="1281" y="2498"/>
                                        </a:lnTo>
                                        <a:lnTo>
                                          <a:pt x="1269" y="2480"/>
                                        </a:lnTo>
                                        <a:lnTo>
                                          <a:pt x="1256" y="2463"/>
                                        </a:lnTo>
                                        <a:lnTo>
                                          <a:pt x="1245" y="2446"/>
                                        </a:lnTo>
                                        <a:lnTo>
                                          <a:pt x="1232" y="2432"/>
                                        </a:lnTo>
                                        <a:lnTo>
                                          <a:pt x="1219" y="2418"/>
                                        </a:lnTo>
                                        <a:lnTo>
                                          <a:pt x="1207" y="2404"/>
                                        </a:lnTo>
                                        <a:lnTo>
                                          <a:pt x="1194" y="2393"/>
                                        </a:lnTo>
                                        <a:lnTo>
                                          <a:pt x="1180" y="2382"/>
                                        </a:lnTo>
                                        <a:lnTo>
                                          <a:pt x="1166" y="2373"/>
                                        </a:lnTo>
                                        <a:lnTo>
                                          <a:pt x="1153" y="2365"/>
                                        </a:lnTo>
                                        <a:lnTo>
                                          <a:pt x="1138" y="2359"/>
                                        </a:lnTo>
                                        <a:lnTo>
                                          <a:pt x="1138" y="2247"/>
                                        </a:lnTo>
                                        <a:lnTo>
                                          <a:pt x="1125" y="2220"/>
                                        </a:lnTo>
                                        <a:lnTo>
                                          <a:pt x="1090" y="2148"/>
                                        </a:lnTo>
                                        <a:lnTo>
                                          <a:pt x="1034" y="2037"/>
                                        </a:lnTo>
                                        <a:lnTo>
                                          <a:pt x="963" y="1895"/>
                                        </a:lnTo>
                                        <a:lnTo>
                                          <a:pt x="878" y="1725"/>
                                        </a:lnTo>
                                        <a:lnTo>
                                          <a:pt x="783" y="1537"/>
                                        </a:lnTo>
                                        <a:lnTo>
                                          <a:pt x="681" y="1335"/>
                                        </a:lnTo>
                                        <a:lnTo>
                                          <a:pt x="576" y="1127"/>
                                        </a:lnTo>
                                        <a:lnTo>
                                          <a:pt x="471" y="919"/>
                                        </a:lnTo>
                                        <a:lnTo>
                                          <a:pt x="368" y="717"/>
                                        </a:lnTo>
                                        <a:lnTo>
                                          <a:pt x="272" y="528"/>
                                        </a:lnTo>
                                        <a:lnTo>
                                          <a:pt x="185" y="357"/>
                                        </a:lnTo>
                                        <a:lnTo>
                                          <a:pt x="112" y="213"/>
                                        </a:lnTo>
                                        <a:lnTo>
                                          <a:pt x="54" y="102"/>
                                        </a:lnTo>
                                        <a:lnTo>
                                          <a:pt x="16" y="28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0" y="116"/>
                                        </a:lnTo>
                                        <a:lnTo>
                                          <a:pt x="59" y="232"/>
                                        </a:lnTo>
                                        <a:lnTo>
                                          <a:pt x="88" y="349"/>
                                        </a:lnTo>
                                        <a:lnTo>
                                          <a:pt x="116" y="466"/>
                                        </a:lnTo>
                                        <a:lnTo>
                                          <a:pt x="172" y="699"/>
                                        </a:lnTo>
                                        <a:lnTo>
                                          <a:pt x="228" y="933"/>
                                        </a:lnTo>
                                        <a:lnTo>
                                          <a:pt x="283" y="1166"/>
                                        </a:lnTo>
                                        <a:lnTo>
                                          <a:pt x="341" y="1399"/>
                                        </a:lnTo>
                                        <a:lnTo>
                                          <a:pt x="369" y="1515"/>
                                        </a:lnTo>
                                        <a:lnTo>
                                          <a:pt x="399" y="1631"/>
                                        </a:lnTo>
                                        <a:lnTo>
                                          <a:pt x="429" y="1746"/>
                                        </a:lnTo>
                                        <a:lnTo>
                                          <a:pt x="460" y="1862"/>
                                        </a:lnTo>
                                        <a:lnTo>
                                          <a:pt x="492" y="1977"/>
                                        </a:lnTo>
                                        <a:lnTo>
                                          <a:pt x="526" y="2090"/>
                                        </a:lnTo>
                                        <a:lnTo>
                                          <a:pt x="559" y="2205"/>
                                        </a:lnTo>
                                        <a:lnTo>
                                          <a:pt x="594" y="2317"/>
                                        </a:lnTo>
                                        <a:lnTo>
                                          <a:pt x="631" y="2431"/>
                                        </a:lnTo>
                                        <a:lnTo>
                                          <a:pt x="669" y="2542"/>
                                        </a:lnTo>
                                        <a:lnTo>
                                          <a:pt x="709" y="2654"/>
                                        </a:lnTo>
                                        <a:lnTo>
                                          <a:pt x="750" y="2765"/>
                                        </a:lnTo>
                                        <a:lnTo>
                                          <a:pt x="792" y="2874"/>
                                        </a:lnTo>
                                        <a:lnTo>
                                          <a:pt x="836" y="2984"/>
                                        </a:lnTo>
                                        <a:lnTo>
                                          <a:pt x="883" y="3092"/>
                                        </a:lnTo>
                                        <a:lnTo>
                                          <a:pt x="932" y="3200"/>
                                        </a:lnTo>
                                        <a:lnTo>
                                          <a:pt x="982" y="3306"/>
                                        </a:lnTo>
                                        <a:lnTo>
                                          <a:pt x="1035" y="3413"/>
                                        </a:lnTo>
                                        <a:lnTo>
                                          <a:pt x="1090" y="3517"/>
                                        </a:lnTo>
                                        <a:lnTo>
                                          <a:pt x="1148" y="36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DC9D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4" name="Freeform 2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3" y="919"/>
                                    <a:ext cx="146" cy="108"/>
                                  </a:xfrm>
                                  <a:custGeom>
                                    <a:avLst/>
                                    <a:gdLst>
                                      <a:gd name="T0" fmla="*/ 4 w 1321"/>
                                      <a:gd name="T1" fmla="*/ 721 h 970"/>
                                      <a:gd name="T2" fmla="*/ 33 w 1321"/>
                                      <a:gd name="T3" fmla="*/ 819 h 970"/>
                                      <a:gd name="T4" fmla="*/ 87 w 1321"/>
                                      <a:gd name="T5" fmla="*/ 890 h 970"/>
                                      <a:gd name="T6" fmla="*/ 162 w 1321"/>
                                      <a:gd name="T7" fmla="*/ 939 h 970"/>
                                      <a:gd name="T8" fmla="*/ 254 w 1321"/>
                                      <a:gd name="T9" fmla="*/ 965 h 970"/>
                                      <a:gd name="T10" fmla="*/ 361 w 1321"/>
                                      <a:gd name="T11" fmla="*/ 970 h 970"/>
                                      <a:gd name="T12" fmla="*/ 476 w 1321"/>
                                      <a:gd name="T13" fmla="*/ 958 h 970"/>
                                      <a:gd name="T14" fmla="*/ 599 w 1321"/>
                                      <a:gd name="T15" fmla="*/ 928 h 970"/>
                                      <a:gd name="T16" fmla="*/ 721 w 1321"/>
                                      <a:gd name="T17" fmla="*/ 883 h 970"/>
                                      <a:gd name="T18" fmla="*/ 844 w 1321"/>
                                      <a:gd name="T19" fmla="*/ 825 h 970"/>
                                      <a:gd name="T20" fmla="*/ 959 w 1321"/>
                                      <a:gd name="T21" fmla="*/ 755 h 970"/>
                                      <a:gd name="T22" fmla="*/ 1066 w 1321"/>
                                      <a:gd name="T23" fmla="*/ 676 h 970"/>
                                      <a:gd name="T24" fmla="*/ 1159 w 1321"/>
                                      <a:gd name="T25" fmla="*/ 589 h 970"/>
                                      <a:gd name="T26" fmla="*/ 1234 w 1321"/>
                                      <a:gd name="T27" fmla="*/ 495 h 970"/>
                                      <a:gd name="T28" fmla="*/ 1288 w 1321"/>
                                      <a:gd name="T29" fmla="*/ 397 h 970"/>
                                      <a:gd name="T30" fmla="*/ 1318 w 1321"/>
                                      <a:gd name="T31" fmla="*/ 296 h 970"/>
                                      <a:gd name="T32" fmla="*/ 1318 w 1321"/>
                                      <a:gd name="T33" fmla="*/ 201 h 970"/>
                                      <a:gd name="T34" fmla="*/ 1289 w 1321"/>
                                      <a:gd name="T35" fmla="*/ 125 h 970"/>
                                      <a:gd name="T36" fmla="*/ 1235 w 1321"/>
                                      <a:gd name="T37" fmla="*/ 67 h 970"/>
                                      <a:gd name="T38" fmla="*/ 1160 w 1321"/>
                                      <a:gd name="T39" fmla="*/ 28 h 970"/>
                                      <a:gd name="T40" fmla="*/ 1067 w 1321"/>
                                      <a:gd name="T41" fmla="*/ 6 h 970"/>
                                      <a:gd name="T42" fmla="*/ 961 w 1321"/>
                                      <a:gd name="T43" fmla="*/ 0 h 970"/>
                                      <a:gd name="T44" fmla="*/ 845 w 1321"/>
                                      <a:gd name="T45" fmla="*/ 9 h 970"/>
                                      <a:gd name="T46" fmla="*/ 723 w 1321"/>
                                      <a:gd name="T47" fmla="*/ 32 h 970"/>
                                      <a:gd name="T48" fmla="*/ 600 w 1321"/>
                                      <a:gd name="T49" fmla="*/ 68 h 970"/>
                                      <a:gd name="T50" fmla="*/ 478 w 1321"/>
                                      <a:gd name="T51" fmla="*/ 117 h 970"/>
                                      <a:gd name="T52" fmla="*/ 362 w 1321"/>
                                      <a:gd name="T53" fmla="*/ 176 h 970"/>
                                      <a:gd name="T54" fmla="*/ 256 w 1321"/>
                                      <a:gd name="T55" fmla="*/ 246 h 970"/>
                                      <a:gd name="T56" fmla="*/ 163 w 1321"/>
                                      <a:gd name="T57" fmla="*/ 325 h 970"/>
                                      <a:gd name="T58" fmla="*/ 87 w 1321"/>
                                      <a:gd name="T59" fmla="*/ 413 h 970"/>
                                      <a:gd name="T60" fmla="*/ 33 w 1321"/>
                                      <a:gd name="T61" fmla="*/ 508 h 970"/>
                                      <a:gd name="T62" fmla="*/ 4 w 1321"/>
                                      <a:gd name="T63" fmla="*/ 609 h 9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1321" h="970">
                                        <a:moveTo>
                                          <a:pt x="0" y="661"/>
                                        </a:moveTo>
                                        <a:lnTo>
                                          <a:pt x="4" y="721"/>
                                        </a:lnTo>
                                        <a:lnTo>
                                          <a:pt x="15" y="773"/>
                                        </a:lnTo>
                                        <a:lnTo>
                                          <a:pt x="33" y="819"/>
                                        </a:lnTo>
                                        <a:lnTo>
                                          <a:pt x="57" y="858"/>
                                        </a:lnTo>
                                        <a:lnTo>
                                          <a:pt x="87" y="890"/>
                                        </a:lnTo>
                                        <a:lnTo>
                                          <a:pt x="122" y="918"/>
                                        </a:lnTo>
                                        <a:lnTo>
                                          <a:pt x="162" y="939"/>
                                        </a:lnTo>
                                        <a:lnTo>
                                          <a:pt x="206" y="954"/>
                                        </a:lnTo>
                                        <a:lnTo>
                                          <a:pt x="254" y="965"/>
                                        </a:lnTo>
                                        <a:lnTo>
                                          <a:pt x="306" y="970"/>
                                        </a:lnTo>
                                        <a:lnTo>
                                          <a:pt x="361" y="970"/>
                                        </a:lnTo>
                                        <a:lnTo>
                                          <a:pt x="418" y="966"/>
                                        </a:lnTo>
                                        <a:lnTo>
                                          <a:pt x="476" y="958"/>
                                        </a:lnTo>
                                        <a:lnTo>
                                          <a:pt x="537" y="945"/>
                                        </a:lnTo>
                                        <a:lnTo>
                                          <a:pt x="599" y="928"/>
                                        </a:lnTo>
                                        <a:lnTo>
                                          <a:pt x="660" y="907"/>
                                        </a:lnTo>
                                        <a:lnTo>
                                          <a:pt x="721" y="883"/>
                                        </a:lnTo>
                                        <a:lnTo>
                                          <a:pt x="784" y="856"/>
                                        </a:lnTo>
                                        <a:lnTo>
                                          <a:pt x="844" y="825"/>
                                        </a:lnTo>
                                        <a:lnTo>
                                          <a:pt x="902" y="791"/>
                                        </a:lnTo>
                                        <a:lnTo>
                                          <a:pt x="959" y="755"/>
                                        </a:lnTo>
                                        <a:lnTo>
                                          <a:pt x="1014" y="717"/>
                                        </a:lnTo>
                                        <a:lnTo>
                                          <a:pt x="1066" y="676"/>
                                        </a:lnTo>
                                        <a:lnTo>
                                          <a:pt x="1115" y="633"/>
                                        </a:lnTo>
                                        <a:lnTo>
                                          <a:pt x="1159" y="589"/>
                                        </a:lnTo>
                                        <a:lnTo>
                                          <a:pt x="1199" y="542"/>
                                        </a:lnTo>
                                        <a:lnTo>
                                          <a:pt x="1234" y="495"/>
                                        </a:lnTo>
                                        <a:lnTo>
                                          <a:pt x="1264" y="447"/>
                                        </a:lnTo>
                                        <a:lnTo>
                                          <a:pt x="1288" y="397"/>
                                        </a:lnTo>
                                        <a:lnTo>
                                          <a:pt x="1306" y="347"/>
                                        </a:lnTo>
                                        <a:lnTo>
                                          <a:pt x="1318" y="296"/>
                                        </a:lnTo>
                                        <a:lnTo>
                                          <a:pt x="1321" y="246"/>
                                        </a:lnTo>
                                        <a:lnTo>
                                          <a:pt x="1318" y="201"/>
                                        </a:lnTo>
                                        <a:lnTo>
                                          <a:pt x="1307" y="161"/>
                                        </a:lnTo>
                                        <a:lnTo>
                                          <a:pt x="1289" y="125"/>
                                        </a:lnTo>
                                        <a:lnTo>
                                          <a:pt x="1265" y="93"/>
                                        </a:lnTo>
                                        <a:lnTo>
                                          <a:pt x="1235" y="67"/>
                                        </a:lnTo>
                                        <a:lnTo>
                                          <a:pt x="1199" y="46"/>
                                        </a:lnTo>
                                        <a:lnTo>
                                          <a:pt x="1160" y="28"/>
                                        </a:lnTo>
                                        <a:lnTo>
                                          <a:pt x="1116" y="16"/>
                                        </a:lnTo>
                                        <a:lnTo>
                                          <a:pt x="1067" y="6"/>
                                        </a:lnTo>
                                        <a:lnTo>
                                          <a:pt x="1015" y="1"/>
                                        </a:lnTo>
                                        <a:lnTo>
                                          <a:pt x="961" y="0"/>
                                        </a:lnTo>
                                        <a:lnTo>
                                          <a:pt x="904" y="3"/>
                                        </a:lnTo>
                                        <a:lnTo>
                                          <a:pt x="845" y="9"/>
                                        </a:lnTo>
                                        <a:lnTo>
                                          <a:pt x="785" y="19"/>
                                        </a:lnTo>
                                        <a:lnTo>
                                          <a:pt x="723" y="32"/>
                                        </a:lnTo>
                                        <a:lnTo>
                                          <a:pt x="661" y="48"/>
                                        </a:lnTo>
                                        <a:lnTo>
                                          <a:pt x="600" y="68"/>
                                        </a:lnTo>
                                        <a:lnTo>
                                          <a:pt x="538" y="91"/>
                                        </a:lnTo>
                                        <a:lnTo>
                                          <a:pt x="478" y="117"/>
                                        </a:lnTo>
                                        <a:lnTo>
                                          <a:pt x="419" y="145"/>
                                        </a:lnTo>
                                        <a:lnTo>
                                          <a:pt x="362" y="176"/>
                                        </a:lnTo>
                                        <a:lnTo>
                                          <a:pt x="307" y="210"/>
                                        </a:lnTo>
                                        <a:lnTo>
                                          <a:pt x="256" y="246"/>
                                        </a:lnTo>
                                        <a:lnTo>
                                          <a:pt x="207" y="285"/>
                                        </a:lnTo>
                                        <a:lnTo>
                                          <a:pt x="163" y="325"/>
                                        </a:lnTo>
                                        <a:lnTo>
                                          <a:pt x="123" y="368"/>
                                        </a:lnTo>
                                        <a:lnTo>
                                          <a:pt x="87" y="413"/>
                                        </a:lnTo>
                                        <a:lnTo>
                                          <a:pt x="57" y="459"/>
                                        </a:lnTo>
                                        <a:lnTo>
                                          <a:pt x="33" y="508"/>
                                        </a:lnTo>
                                        <a:lnTo>
                                          <a:pt x="15" y="557"/>
                                        </a:lnTo>
                                        <a:lnTo>
                                          <a:pt x="4" y="609"/>
                                        </a:lnTo>
                                        <a:lnTo>
                                          <a:pt x="0" y="66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5" name="Freeform 2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7" y="510"/>
                                    <a:ext cx="624" cy="448"/>
                                  </a:xfrm>
                                  <a:custGeom>
                                    <a:avLst/>
                                    <a:gdLst>
                                      <a:gd name="T0" fmla="*/ 2743 w 5615"/>
                                      <a:gd name="T1" fmla="*/ 808 h 4027"/>
                                      <a:gd name="T2" fmla="*/ 3039 w 5615"/>
                                      <a:gd name="T3" fmla="*/ 512 h 4027"/>
                                      <a:gd name="T4" fmla="*/ 3410 w 5615"/>
                                      <a:gd name="T5" fmla="*/ 308 h 4027"/>
                                      <a:gd name="T6" fmla="*/ 3908 w 5615"/>
                                      <a:gd name="T7" fmla="*/ 272 h 4027"/>
                                      <a:gd name="T8" fmla="*/ 4605 w 5615"/>
                                      <a:gd name="T9" fmla="*/ 549 h 4027"/>
                                      <a:gd name="T10" fmla="*/ 5115 w 5615"/>
                                      <a:gd name="T11" fmla="*/ 1109 h 4027"/>
                                      <a:gd name="T12" fmla="*/ 5371 w 5615"/>
                                      <a:gd name="T13" fmla="*/ 1840 h 4027"/>
                                      <a:gd name="T14" fmla="*/ 5349 w 5615"/>
                                      <a:gd name="T15" fmla="*/ 2519 h 4027"/>
                                      <a:gd name="T16" fmla="*/ 5094 w 5615"/>
                                      <a:gd name="T17" fmla="*/ 3111 h 4027"/>
                                      <a:gd name="T18" fmla="*/ 4631 w 5615"/>
                                      <a:gd name="T19" fmla="*/ 3520 h 4027"/>
                                      <a:gd name="T20" fmla="*/ 3993 w 5615"/>
                                      <a:gd name="T21" fmla="*/ 3671 h 4027"/>
                                      <a:gd name="T22" fmla="*/ 3379 w 5615"/>
                                      <a:gd name="T23" fmla="*/ 3497 h 4027"/>
                                      <a:gd name="T24" fmla="*/ 2959 w 5615"/>
                                      <a:gd name="T25" fmla="*/ 3133 h 4027"/>
                                      <a:gd name="T26" fmla="*/ 2653 w 5615"/>
                                      <a:gd name="T27" fmla="*/ 2766 h 4027"/>
                                      <a:gd name="T28" fmla="*/ 2499 w 5615"/>
                                      <a:gd name="T29" fmla="*/ 2965 h 4027"/>
                                      <a:gd name="T30" fmla="*/ 2203 w 5615"/>
                                      <a:gd name="T31" fmla="*/ 3325 h 4027"/>
                                      <a:gd name="T32" fmla="*/ 1815 w 5615"/>
                                      <a:gd name="T33" fmla="*/ 3607 h 4027"/>
                                      <a:gd name="T34" fmla="*/ 1317 w 5615"/>
                                      <a:gd name="T35" fmla="*/ 3705 h 4027"/>
                                      <a:gd name="T36" fmla="*/ 847 w 5615"/>
                                      <a:gd name="T37" fmla="*/ 3561 h 4027"/>
                                      <a:gd name="T38" fmla="*/ 477 w 5615"/>
                                      <a:gd name="T39" fmla="*/ 3198 h 4027"/>
                                      <a:gd name="T40" fmla="*/ 262 w 5615"/>
                                      <a:gd name="T41" fmla="*/ 2714 h 4027"/>
                                      <a:gd name="T42" fmla="*/ 244 w 5615"/>
                                      <a:gd name="T43" fmla="*/ 2047 h 4027"/>
                                      <a:gd name="T44" fmla="*/ 467 w 5615"/>
                                      <a:gd name="T45" fmla="*/ 1373 h 4027"/>
                                      <a:gd name="T46" fmla="*/ 909 w 5615"/>
                                      <a:gd name="T47" fmla="*/ 837 h 4027"/>
                                      <a:gd name="T48" fmla="*/ 1512 w 5615"/>
                                      <a:gd name="T49" fmla="*/ 569 h 4027"/>
                                      <a:gd name="T50" fmla="*/ 1993 w 5615"/>
                                      <a:gd name="T51" fmla="*/ 590 h 4027"/>
                                      <a:gd name="T52" fmla="*/ 2275 w 5615"/>
                                      <a:gd name="T53" fmla="*/ 727 h 4027"/>
                                      <a:gd name="T54" fmla="*/ 2470 w 5615"/>
                                      <a:gd name="T55" fmla="*/ 917 h 4027"/>
                                      <a:gd name="T56" fmla="*/ 2428 w 5615"/>
                                      <a:gd name="T57" fmla="*/ 593 h 4027"/>
                                      <a:gd name="T58" fmla="*/ 2079 w 5615"/>
                                      <a:gd name="T59" fmla="*/ 379 h 4027"/>
                                      <a:gd name="T60" fmla="*/ 1747 w 5615"/>
                                      <a:gd name="T61" fmla="*/ 301 h 4027"/>
                                      <a:gd name="T62" fmla="*/ 1525 w 5615"/>
                                      <a:gd name="T63" fmla="*/ 305 h 4027"/>
                                      <a:gd name="T64" fmla="*/ 935 w 5615"/>
                                      <a:gd name="T65" fmla="*/ 495 h 4027"/>
                                      <a:gd name="T66" fmla="*/ 403 w 5615"/>
                                      <a:gd name="T67" fmla="*/ 1048 h 4027"/>
                                      <a:gd name="T68" fmla="*/ 71 w 5615"/>
                                      <a:gd name="T69" fmla="*/ 1782 h 4027"/>
                                      <a:gd name="T70" fmla="*/ 6 w 5615"/>
                                      <a:gd name="T71" fmla="*/ 2590 h 4027"/>
                                      <a:gd name="T72" fmla="*/ 137 w 5615"/>
                                      <a:gd name="T73" fmla="*/ 3151 h 4027"/>
                                      <a:gd name="T74" fmla="*/ 437 w 5615"/>
                                      <a:gd name="T75" fmla="*/ 3642 h 4027"/>
                                      <a:gd name="T76" fmla="*/ 882 w 5615"/>
                                      <a:gd name="T77" fmla="*/ 3958 h 4027"/>
                                      <a:gd name="T78" fmla="*/ 1383 w 5615"/>
                                      <a:gd name="T79" fmla="*/ 4025 h 4027"/>
                                      <a:gd name="T80" fmla="*/ 1845 w 5615"/>
                                      <a:gd name="T81" fmla="*/ 3907 h 4027"/>
                                      <a:gd name="T82" fmla="*/ 2269 w 5615"/>
                                      <a:gd name="T83" fmla="*/ 3597 h 4027"/>
                                      <a:gd name="T84" fmla="*/ 2628 w 5615"/>
                                      <a:gd name="T85" fmla="*/ 3192 h 4027"/>
                                      <a:gd name="T86" fmla="*/ 2912 w 5615"/>
                                      <a:gd name="T87" fmla="*/ 3568 h 4027"/>
                                      <a:gd name="T88" fmla="*/ 3286 w 5615"/>
                                      <a:gd name="T89" fmla="*/ 3843 h 4027"/>
                                      <a:gd name="T90" fmla="*/ 3840 w 5615"/>
                                      <a:gd name="T91" fmla="*/ 3988 h 4027"/>
                                      <a:gd name="T92" fmla="*/ 4575 w 5615"/>
                                      <a:gd name="T93" fmla="*/ 3944 h 4027"/>
                                      <a:gd name="T94" fmla="*/ 5145 w 5615"/>
                                      <a:gd name="T95" fmla="*/ 3568 h 4027"/>
                                      <a:gd name="T96" fmla="*/ 5495 w 5615"/>
                                      <a:gd name="T97" fmla="*/ 2944 h 4027"/>
                                      <a:gd name="T98" fmla="*/ 5615 w 5615"/>
                                      <a:gd name="T99" fmla="*/ 2175 h 4027"/>
                                      <a:gd name="T100" fmla="*/ 5447 w 5615"/>
                                      <a:gd name="T101" fmla="*/ 1289 h 4027"/>
                                      <a:gd name="T102" fmla="*/ 4981 w 5615"/>
                                      <a:gd name="T103" fmla="*/ 539 h 4027"/>
                                      <a:gd name="T104" fmla="*/ 4279 w 5615"/>
                                      <a:gd name="T105" fmla="*/ 77 h 4027"/>
                                      <a:gd name="T106" fmla="*/ 3603 w 5615"/>
                                      <a:gd name="T107" fmla="*/ 17 h 4027"/>
                                      <a:gd name="T108" fmla="*/ 3177 w 5615"/>
                                      <a:gd name="T109" fmla="*/ 162 h 4027"/>
                                      <a:gd name="T110" fmla="*/ 2828 w 5615"/>
                                      <a:gd name="T111" fmla="*/ 411 h 4027"/>
                                      <a:gd name="T112" fmla="*/ 2585 w 5615"/>
                                      <a:gd name="T113" fmla="*/ 713 h 40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5615" h="4027">
                                        <a:moveTo>
                                          <a:pt x="2603" y="1084"/>
                                        </a:moveTo>
                                        <a:lnTo>
                                          <a:pt x="2611" y="1051"/>
                                        </a:lnTo>
                                        <a:lnTo>
                                          <a:pt x="2623" y="1018"/>
                                        </a:lnTo>
                                        <a:lnTo>
                                          <a:pt x="2638" y="983"/>
                                        </a:lnTo>
                                        <a:lnTo>
                                          <a:pt x="2654" y="948"/>
                                        </a:lnTo>
                                        <a:lnTo>
                                          <a:pt x="2673" y="914"/>
                                        </a:lnTo>
                                        <a:lnTo>
                                          <a:pt x="2694" y="878"/>
                                        </a:lnTo>
                                        <a:lnTo>
                                          <a:pt x="2717" y="843"/>
                                        </a:lnTo>
                                        <a:lnTo>
                                          <a:pt x="2743" y="808"/>
                                        </a:lnTo>
                                        <a:lnTo>
                                          <a:pt x="2769" y="773"/>
                                        </a:lnTo>
                                        <a:lnTo>
                                          <a:pt x="2798" y="738"/>
                                        </a:lnTo>
                                        <a:lnTo>
                                          <a:pt x="2828" y="703"/>
                                        </a:lnTo>
                                        <a:lnTo>
                                          <a:pt x="2860" y="670"/>
                                        </a:lnTo>
                                        <a:lnTo>
                                          <a:pt x="2894" y="637"/>
                                        </a:lnTo>
                                        <a:lnTo>
                                          <a:pt x="2929" y="604"/>
                                        </a:lnTo>
                                        <a:lnTo>
                                          <a:pt x="2964" y="572"/>
                                        </a:lnTo>
                                        <a:lnTo>
                                          <a:pt x="3002" y="542"/>
                                        </a:lnTo>
                                        <a:lnTo>
                                          <a:pt x="3039" y="512"/>
                                        </a:lnTo>
                                        <a:lnTo>
                                          <a:pt x="3078" y="483"/>
                                        </a:lnTo>
                                        <a:lnTo>
                                          <a:pt x="3118" y="455"/>
                                        </a:lnTo>
                                        <a:lnTo>
                                          <a:pt x="3158" y="429"/>
                                        </a:lnTo>
                                        <a:lnTo>
                                          <a:pt x="3199" y="405"/>
                                        </a:lnTo>
                                        <a:lnTo>
                                          <a:pt x="3241" y="382"/>
                                        </a:lnTo>
                                        <a:lnTo>
                                          <a:pt x="3283" y="361"/>
                                        </a:lnTo>
                                        <a:lnTo>
                                          <a:pt x="3325" y="341"/>
                                        </a:lnTo>
                                        <a:lnTo>
                                          <a:pt x="3368" y="324"/>
                                        </a:lnTo>
                                        <a:lnTo>
                                          <a:pt x="3410" y="308"/>
                                        </a:lnTo>
                                        <a:lnTo>
                                          <a:pt x="3452" y="294"/>
                                        </a:lnTo>
                                        <a:lnTo>
                                          <a:pt x="3494" y="283"/>
                                        </a:lnTo>
                                        <a:lnTo>
                                          <a:pt x="3536" y="273"/>
                                        </a:lnTo>
                                        <a:lnTo>
                                          <a:pt x="3577" y="267"/>
                                        </a:lnTo>
                                        <a:lnTo>
                                          <a:pt x="3618" y="263"/>
                                        </a:lnTo>
                                        <a:lnTo>
                                          <a:pt x="3659" y="262"/>
                                        </a:lnTo>
                                        <a:lnTo>
                                          <a:pt x="3734" y="262"/>
                                        </a:lnTo>
                                        <a:lnTo>
                                          <a:pt x="3821" y="265"/>
                                        </a:lnTo>
                                        <a:lnTo>
                                          <a:pt x="3908" y="272"/>
                                        </a:lnTo>
                                        <a:lnTo>
                                          <a:pt x="3993" y="286"/>
                                        </a:lnTo>
                                        <a:lnTo>
                                          <a:pt x="4076" y="304"/>
                                        </a:lnTo>
                                        <a:lnTo>
                                          <a:pt x="4157" y="326"/>
                                        </a:lnTo>
                                        <a:lnTo>
                                          <a:pt x="4237" y="352"/>
                                        </a:lnTo>
                                        <a:lnTo>
                                          <a:pt x="4314" y="384"/>
                                        </a:lnTo>
                                        <a:lnTo>
                                          <a:pt x="4390" y="420"/>
                                        </a:lnTo>
                                        <a:lnTo>
                                          <a:pt x="4464" y="458"/>
                                        </a:lnTo>
                                        <a:lnTo>
                                          <a:pt x="4536" y="502"/>
                                        </a:lnTo>
                                        <a:lnTo>
                                          <a:pt x="4605" y="549"/>
                                        </a:lnTo>
                                        <a:lnTo>
                                          <a:pt x="4672" y="599"/>
                                        </a:lnTo>
                                        <a:lnTo>
                                          <a:pt x="4737" y="653"/>
                                        </a:lnTo>
                                        <a:lnTo>
                                          <a:pt x="4798" y="710"/>
                                        </a:lnTo>
                                        <a:lnTo>
                                          <a:pt x="4859" y="770"/>
                                        </a:lnTo>
                                        <a:lnTo>
                                          <a:pt x="4916" y="833"/>
                                        </a:lnTo>
                                        <a:lnTo>
                                          <a:pt x="4970" y="898"/>
                                        </a:lnTo>
                                        <a:lnTo>
                                          <a:pt x="5020" y="966"/>
                                        </a:lnTo>
                                        <a:lnTo>
                                          <a:pt x="5069" y="1037"/>
                                        </a:lnTo>
                                        <a:lnTo>
                                          <a:pt x="5115" y="1109"/>
                                        </a:lnTo>
                                        <a:lnTo>
                                          <a:pt x="5157" y="1185"/>
                                        </a:lnTo>
                                        <a:lnTo>
                                          <a:pt x="5196" y="1262"/>
                                        </a:lnTo>
                                        <a:lnTo>
                                          <a:pt x="5231" y="1341"/>
                                        </a:lnTo>
                                        <a:lnTo>
                                          <a:pt x="5264" y="1420"/>
                                        </a:lnTo>
                                        <a:lnTo>
                                          <a:pt x="5292" y="1502"/>
                                        </a:lnTo>
                                        <a:lnTo>
                                          <a:pt x="5318" y="1584"/>
                                        </a:lnTo>
                                        <a:lnTo>
                                          <a:pt x="5340" y="1669"/>
                                        </a:lnTo>
                                        <a:lnTo>
                                          <a:pt x="5357" y="1754"/>
                                        </a:lnTo>
                                        <a:lnTo>
                                          <a:pt x="5371" y="1840"/>
                                        </a:lnTo>
                                        <a:lnTo>
                                          <a:pt x="5381" y="1926"/>
                                        </a:lnTo>
                                        <a:lnTo>
                                          <a:pt x="5387" y="2013"/>
                                        </a:lnTo>
                                        <a:lnTo>
                                          <a:pt x="5389" y="2101"/>
                                        </a:lnTo>
                                        <a:lnTo>
                                          <a:pt x="5389" y="2137"/>
                                        </a:lnTo>
                                        <a:lnTo>
                                          <a:pt x="5387" y="2216"/>
                                        </a:lnTo>
                                        <a:lnTo>
                                          <a:pt x="5382" y="2293"/>
                                        </a:lnTo>
                                        <a:lnTo>
                                          <a:pt x="5375" y="2370"/>
                                        </a:lnTo>
                                        <a:lnTo>
                                          <a:pt x="5363" y="2445"/>
                                        </a:lnTo>
                                        <a:lnTo>
                                          <a:pt x="5349" y="2519"/>
                                        </a:lnTo>
                                        <a:lnTo>
                                          <a:pt x="5332" y="2592"/>
                                        </a:lnTo>
                                        <a:lnTo>
                                          <a:pt x="5312" y="2663"/>
                                        </a:lnTo>
                                        <a:lnTo>
                                          <a:pt x="5290" y="2733"/>
                                        </a:lnTo>
                                        <a:lnTo>
                                          <a:pt x="5264" y="2800"/>
                                        </a:lnTo>
                                        <a:lnTo>
                                          <a:pt x="5235" y="2866"/>
                                        </a:lnTo>
                                        <a:lnTo>
                                          <a:pt x="5204" y="2931"/>
                                        </a:lnTo>
                                        <a:lnTo>
                                          <a:pt x="5171" y="2993"/>
                                        </a:lnTo>
                                        <a:lnTo>
                                          <a:pt x="5134" y="3053"/>
                                        </a:lnTo>
                                        <a:lnTo>
                                          <a:pt x="5094" y="3111"/>
                                        </a:lnTo>
                                        <a:lnTo>
                                          <a:pt x="5053" y="3167"/>
                                        </a:lnTo>
                                        <a:lnTo>
                                          <a:pt x="5009" y="3220"/>
                                        </a:lnTo>
                                        <a:lnTo>
                                          <a:pt x="4962" y="3272"/>
                                        </a:lnTo>
                                        <a:lnTo>
                                          <a:pt x="4913" y="3320"/>
                                        </a:lnTo>
                                        <a:lnTo>
                                          <a:pt x="4861" y="3365"/>
                                        </a:lnTo>
                                        <a:lnTo>
                                          <a:pt x="4807" y="3409"/>
                                        </a:lnTo>
                                        <a:lnTo>
                                          <a:pt x="4751" y="3448"/>
                                        </a:lnTo>
                                        <a:lnTo>
                                          <a:pt x="4693" y="3485"/>
                                        </a:lnTo>
                                        <a:lnTo>
                                          <a:pt x="4631" y="3520"/>
                                        </a:lnTo>
                                        <a:lnTo>
                                          <a:pt x="4569" y="3550"/>
                                        </a:lnTo>
                                        <a:lnTo>
                                          <a:pt x="4503" y="3578"/>
                                        </a:lnTo>
                                        <a:lnTo>
                                          <a:pt x="4437" y="3602"/>
                                        </a:lnTo>
                                        <a:lnTo>
                                          <a:pt x="4367" y="3623"/>
                                        </a:lnTo>
                                        <a:lnTo>
                                          <a:pt x="4296" y="3640"/>
                                        </a:lnTo>
                                        <a:lnTo>
                                          <a:pt x="4223" y="3653"/>
                                        </a:lnTo>
                                        <a:lnTo>
                                          <a:pt x="4148" y="3664"/>
                                        </a:lnTo>
                                        <a:lnTo>
                                          <a:pt x="4071" y="3669"/>
                                        </a:lnTo>
                                        <a:lnTo>
                                          <a:pt x="3993" y="3671"/>
                                        </a:lnTo>
                                        <a:lnTo>
                                          <a:pt x="3914" y="3668"/>
                                        </a:lnTo>
                                        <a:lnTo>
                                          <a:pt x="3838" y="3661"/>
                                        </a:lnTo>
                                        <a:lnTo>
                                          <a:pt x="3764" y="3649"/>
                                        </a:lnTo>
                                        <a:lnTo>
                                          <a:pt x="3694" y="3632"/>
                                        </a:lnTo>
                                        <a:lnTo>
                                          <a:pt x="3626" y="3612"/>
                                        </a:lnTo>
                                        <a:lnTo>
                                          <a:pt x="3561" y="3588"/>
                                        </a:lnTo>
                                        <a:lnTo>
                                          <a:pt x="3498" y="3561"/>
                                        </a:lnTo>
                                        <a:lnTo>
                                          <a:pt x="3437" y="3530"/>
                                        </a:lnTo>
                                        <a:lnTo>
                                          <a:pt x="3379" y="3497"/>
                                        </a:lnTo>
                                        <a:lnTo>
                                          <a:pt x="3324" y="3462"/>
                                        </a:lnTo>
                                        <a:lnTo>
                                          <a:pt x="3271" y="3424"/>
                                        </a:lnTo>
                                        <a:lnTo>
                                          <a:pt x="3219" y="3385"/>
                                        </a:lnTo>
                                        <a:lnTo>
                                          <a:pt x="3171" y="3345"/>
                                        </a:lnTo>
                                        <a:lnTo>
                                          <a:pt x="3124" y="3303"/>
                                        </a:lnTo>
                                        <a:lnTo>
                                          <a:pt x="3080" y="3261"/>
                                        </a:lnTo>
                                        <a:lnTo>
                                          <a:pt x="3038" y="3218"/>
                                        </a:lnTo>
                                        <a:lnTo>
                                          <a:pt x="2997" y="3175"/>
                                        </a:lnTo>
                                        <a:lnTo>
                                          <a:pt x="2959" y="3133"/>
                                        </a:lnTo>
                                        <a:lnTo>
                                          <a:pt x="2922" y="3090"/>
                                        </a:lnTo>
                                        <a:lnTo>
                                          <a:pt x="2888" y="3049"/>
                                        </a:lnTo>
                                        <a:lnTo>
                                          <a:pt x="2824" y="2970"/>
                                        </a:lnTo>
                                        <a:lnTo>
                                          <a:pt x="2768" y="2898"/>
                                        </a:lnTo>
                                        <a:lnTo>
                                          <a:pt x="2741" y="2866"/>
                                        </a:lnTo>
                                        <a:lnTo>
                                          <a:pt x="2717" y="2836"/>
                                        </a:lnTo>
                                        <a:lnTo>
                                          <a:pt x="2694" y="2809"/>
                                        </a:lnTo>
                                        <a:lnTo>
                                          <a:pt x="2673" y="2786"/>
                                        </a:lnTo>
                                        <a:lnTo>
                                          <a:pt x="2653" y="2766"/>
                                        </a:lnTo>
                                        <a:lnTo>
                                          <a:pt x="2634" y="2750"/>
                                        </a:lnTo>
                                        <a:lnTo>
                                          <a:pt x="2617" y="2740"/>
                                        </a:lnTo>
                                        <a:lnTo>
                                          <a:pt x="2600" y="2733"/>
                                        </a:lnTo>
                                        <a:lnTo>
                                          <a:pt x="2590" y="2769"/>
                                        </a:lnTo>
                                        <a:lnTo>
                                          <a:pt x="2578" y="2807"/>
                                        </a:lnTo>
                                        <a:lnTo>
                                          <a:pt x="2562" y="2845"/>
                                        </a:lnTo>
                                        <a:lnTo>
                                          <a:pt x="2543" y="2885"/>
                                        </a:lnTo>
                                        <a:lnTo>
                                          <a:pt x="2523" y="2925"/>
                                        </a:lnTo>
                                        <a:lnTo>
                                          <a:pt x="2499" y="2965"/>
                                        </a:lnTo>
                                        <a:lnTo>
                                          <a:pt x="2474" y="3006"/>
                                        </a:lnTo>
                                        <a:lnTo>
                                          <a:pt x="2446" y="3046"/>
                                        </a:lnTo>
                                        <a:lnTo>
                                          <a:pt x="2416" y="3087"/>
                                        </a:lnTo>
                                        <a:lnTo>
                                          <a:pt x="2385" y="3128"/>
                                        </a:lnTo>
                                        <a:lnTo>
                                          <a:pt x="2351" y="3169"/>
                                        </a:lnTo>
                                        <a:lnTo>
                                          <a:pt x="2316" y="3209"/>
                                        </a:lnTo>
                                        <a:lnTo>
                                          <a:pt x="2279" y="3249"/>
                                        </a:lnTo>
                                        <a:lnTo>
                                          <a:pt x="2242" y="3288"/>
                                        </a:lnTo>
                                        <a:lnTo>
                                          <a:pt x="2203" y="3325"/>
                                        </a:lnTo>
                                        <a:lnTo>
                                          <a:pt x="2163" y="3362"/>
                                        </a:lnTo>
                                        <a:lnTo>
                                          <a:pt x="2122" y="3399"/>
                                        </a:lnTo>
                                        <a:lnTo>
                                          <a:pt x="2079" y="3434"/>
                                        </a:lnTo>
                                        <a:lnTo>
                                          <a:pt x="2036" y="3466"/>
                                        </a:lnTo>
                                        <a:lnTo>
                                          <a:pt x="1993" y="3499"/>
                                        </a:lnTo>
                                        <a:lnTo>
                                          <a:pt x="1948" y="3528"/>
                                        </a:lnTo>
                                        <a:lnTo>
                                          <a:pt x="1904" y="3557"/>
                                        </a:lnTo>
                                        <a:lnTo>
                                          <a:pt x="1860" y="3583"/>
                                        </a:lnTo>
                                        <a:lnTo>
                                          <a:pt x="1815" y="3607"/>
                                        </a:lnTo>
                                        <a:lnTo>
                                          <a:pt x="1771" y="3629"/>
                                        </a:lnTo>
                                        <a:lnTo>
                                          <a:pt x="1725" y="3648"/>
                                        </a:lnTo>
                                        <a:lnTo>
                                          <a:pt x="1681" y="3665"/>
                                        </a:lnTo>
                                        <a:lnTo>
                                          <a:pt x="1637" y="3679"/>
                                        </a:lnTo>
                                        <a:lnTo>
                                          <a:pt x="1594" y="3690"/>
                                        </a:lnTo>
                                        <a:lnTo>
                                          <a:pt x="1551" y="3699"/>
                                        </a:lnTo>
                                        <a:lnTo>
                                          <a:pt x="1509" y="3703"/>
                                        </a:lnTo>
                                        <a:lnTo>
                                          <a:pt x="1468" y="3705"/>
                                        </a:lnTo>
                                        <a:lnTo>
                                          <a:pt x="1317" y="3705"/>
                                        </a:lnTo>
                                        <a:lnTo>
                                          <a:pt x="1262" y="3703"/>
                                        </a:lnTo>
                                        <a:lnTo>
                                          <a:pt x="1207" y="3697"/>
                                        </a:lnTo>
                                        <a:lnTo>
                                          <a:pt x="1153" y="3687"/>
                                        </a:lnTo>
                                        <a:lnTo>
                                          <a:pt x="1099" y="3674"/>
                                        </a:lnTo>
                                        <a:lnTo>
                                          <a:pt x="1047" y="3658"/>
                                        </a:lnTo>
                                        <a:lnTo>
                                          <a:pt x="996" y="3639"/>
                                        </a:lnTo>
                                        <a:lnTo>
                                          <a:pt x="945" y="3616"/>
                                        </a:lnTo>
                                        <a:lnTo>
                                          <a:pt x="895" y="3589"/>
                                        </a:lnTo>
                                        <a:lnTo>
                                          <a:pt x="847" y="3561"/>
                                        </a:lnTo>
                                        <a:lnTo>
                                          <a:pt x="800" y="3529"/>
                                        </a:lnTo>
                                        <a:lnTo>
                                          <a:pt x="754" y="3496"/>
                                        </a:lnTo>
                                        <a:lnTo>
                                          <a:pt x="710" y="3460"/>
                                        </a:lnTo>
                                        <a:lnTo>
                                          <a:pt x="668" y="3421"/>
                                        </a:lnTo>
                                        <a:lnTo>
                                          <a:pt x="626" y="3380"/>
                                        </a:lnTo>
                                        <a:lnTo>
                                          <a:pt x="586" y="3337"/>
                                        </a:lnTo>
                                        <a:lnTo>
                                          <a:pt x="548" y="3293"/>
                                        </a:lnTo>
                                        <a:lnTo>
                                          <a:pt x="512" y="3246"/>
                                        </a:lnTo>
                                        <a:lnTo>
                                          <a:pt x="477" y="3198"/>
                                        </a:lnTo>
                                        <a:lnTo>
                                          <a:pt x="445" y="3149"/>
                                        </a:lnTo>
                                        <a:lnTo>
                                          <a:pt x="414" y="3097"/>
                                        </a:lnTo>
                                        <a:lnTo>
                                          <a:pt x="385" y="3045"/>
                                        </a:lnTo>
                                        <a:lnTo>
                                          <a:pt x="359" y="2992"/>
                                        </a:lnTo>
                                        <a:lnTo>
                                          <a:pt x="335" y="2938"/>
                                        </a:lnTo>
                                        <a:lnTo>
                                          <a:pt x="313" y="2883"/>
                                        </a:lnTo>
                                        <a:lnTo>
                                          <a:pt x="293" y="2827"/>
                                        </a:lnTo>
                                        <a:lnTo>
                                          <a:pt x="276" y="2770"/>
                                        </a:lnTo>
                                        <a:lnTo>
                                          <a:pt x="262" y="2714"/>
                                        </a:lnTo>
                                        <a:lnTo>
                                          <a:pt x="249" y="2657"/>
                                        </a:lnTo>
                                        <a:lnTo>
                                          <a:pt x="239" y="2600"/>
                                        </a:lnTo>
                                        <a:lnTo>
                                          <a:pt x="232" y="2543"/>
                                        </a:lnTo>
                                        <a:lnTo>
                                          <a:pt x="228" y="2486"/>
                                        </a:lnTo>
                                        <a:lnTo>
                                          <a:pt x="227" y="2430"/>
                                        </a:lnTo>
                                        <a:lnTo>
                                          <a:pt x="227" y="2279"/>
                                        </a:lnTo>
                                        <a:lnTo>
                                          <a:pt x="229" y="2203"/>
                                        </a:lnTo>
                                        <a:lnTo>
                                          <a:pt x="234" y="2125"/>
                                        </a:lnTo>
                                        <a:lnTo>
                                          <a:pt x="244" y="2047"/>
                                        </a:lnTo>
                                        <a:lnTo>
                                          <a:pt x="255" y="1969"/>
                                        </a:lnTo>
                                        <a:lnTo>
                                          <a:pt x="271" y="1892"/>
                                        </a:lnTo>
                                        <a:lnTo>
                                          <a:pt x="290" y="1815"/>
                                        </a:lnTo>
                                        <a:lnTo>
                                          <a:pt x="312" y="1739"/>
                                        </a:lnTo>
                                        <a:lnTo>
                                          <a:pt x="338" y="1663"/>
                                        </a:lnTo>
                                        <a:lnTo>
                                          <a:pt x="365" y="1589"/>
                                        </a:lnTo>
                                        <a:lnTo>
                                          <a:pt x="397" y="1515"/>
                                        </a:lnTo>
                                        <a:lnTo>
                                          <a:pt x="431" y="1444"/>
                                        </a:lnTo>
                                        <a:lnTo>
                                          <a:pt x="467" y="1373"/>
                                        </a:lnTo>
                                        <a:lnTo>
                                          <a:pt x="507" y="1305"/>
                                        </a:lnTo>
                                        <a:lnTo>
                                          <a:pt x="548" y="1238"/>
                                        </a:lnTo>
                                        <a:lnTo>
                                          <a:pt x="593" y="1172"/>
                                        </a:lnTo>
                                        <a:lnTo>
                                          <a:pt x="640" y="1110"/>
                                        </a:lnTo>
                                        <a:lnTo>
                                          <a:pt x="690" y="1050"/>
                                        </a:lnTo>
                                        <a:lnTo>
                                          <a:pt x="741" y="993"/>
                                        </a:lnTo>
                                        <a:lnTo>
                                          <a:pt x="795" y="938"/>
                                        </a:lnTo>
                                        <a:lnTo>
                                          <a:pt x="851" y="885"/>
                                        </a:lnTo>
                                        <a:lnTo>
                                          <a:pt x="909" y="837"/>
                                        </a:lnTo>
                                        <a:lnTo>
                                          <a:pt x="969" y="792"/>
                                        </a:lnTo>
                                        <a:lnTo>
                                          <a:pt x="1032" y="750"/>
                                        </a:lnTo>
                                        <a:lnTo>
                                          <a:pt x="1095" y="712"/>
                                        </a:lnTo>
                                        <a:lnTo>
                                          <a:pt x="1161" y="677"/>
                                        </a:lnTo>
                                        <a:lnTo>
                                          <a:pt x="1227" y="647"/>
                                        </a:lnTo>
                                        <a:lnTo>
                                          <a:pt x="1296" y="620"/>
                                        </a:lnTo>
                                        <a:lnTo>
                                          <a:pt x="1367" y="598"/>
                                        </a:lnTo>
                                        <a:lnTo>
                                          <a:pt x="1439" y="582"/>
                                        </a:lnTo>
                                        <a:lnTo>
                                          <a:pt x="1512" y="569"/>
                                        </a:lnTo>
                                        <a:lnTo>
                                          <a:pt x="1586" y="562"/>
                                        </a:lnTo>
                                        <a:lnTo>
                                          <a:pt x="1662" y="558"/>
                                        </a:lnTo>
                                        <a:lnTo>
                                          <a:pt x="1737" y="559"/>
                                        </a:lnTo>
                                        <a:lnTo>
                                          <a:pt x="1784" y="560"/>
                                        </a:lnTo>
                                        <a:lnTo>
                                          <a:pt x="1829" y="563"/>
                                        </a:lnTo>
                                        <a:lnTo>
                                          <a:pt x="1872" y="568"/>
                                        </a:lnTo>
                                        <a:lnTo>
                                          <a:pt x="1915" y="573"/>
                                        </a:lnTo>
                                        <a:lnTo>
                                          <a:pt x="1955" y="582"/>
                                        </a:lnTo>
                                        <a:lnTo>
                                          <a:pt x="1993" y="590"/>
                                        </a:lnTo>
                                        <a:lnTo>
                                          <a:pt x="2030" y="600"/>
                                        </a:lnTo>
                                        <a:lnTo>
                                          <a:pt x="2065" y="613"/>
                                        </a:lnTo>
                                        <a:lnTo>
                                          <a:pt x="2099" y="626"/>
                                        </a:lnTo>
                                        <a:lnTo>
                                          <a:pt x="2131" y="640"/>
                                        </a:lnTo>
                                        <a:lnTo>
                                          <a:pt x="2163" y="655"/>
                                        </a:lnTo>
                                        <a:lnTo>
                                          <a:pt x="2193" y="672"/>
                                        </a:lnTo>
                                        <a:lnTo>
                                          <a:pt x="2221" y="689"/>
                                        </a:lnTo>
                                        <a:lnTo>
                                          <a:pt x="2249" y="708"/>
                                        </a:lnTo>
                                        <a:lnTo>
                                          <a:pt x="2275" y="727"/>
                                        </a:lnTo>
                                        <a:lnTo>
                                          <a:pt x="2301" y="746"/>
                                        </a:lnTo>
                                        <a:lnTo>
                                          <a:pt x="2324" y="765"/>
                                        </a:lnTo>
                                        <a:lnTo>
                                          <a:pt x="2347" y="787"/>
                                        </a:lnTo>
                                        <a:lnTo>
                                          <a:pt x="2370" y="808"/>
                                        </a:lnTo>
                                        <a:lnTo>
                                          <a:pt x="2391" y="829"/>
                                        </a:lnTo>
                                        <a:lnTo>
                                          <a:pt x="2412" y="851"/>
                                        </a:lnTo>
                                        <a:lnTo>
                                          <a:pt x="2432" y="873"/>
                                        </a:lnTo>
                                        <a:lnTo>
                                          <a:pt x="2451" y="895"/>
                                        </a:lnTo>
                                        <a:lnTo>
                                          <a:pt x="2470" y="917"/>
                                        </a:lnTo>
                                        <a:lnTo>
                                          <a:pt x="2506" y="960"/>
                                        </a:lnTo>
                                        <a:lnTo>
                                          <a:pt x="2539" y="1003"/>
                                        </a:lnTo>
                                        <a:lnTo>
                                          <a:pt x="2571" y="1045"/>
                                        </a:lnTo>
                                        <a:lnTo>
                                          <a:pt x="2603" y="1084"/>
                                        </a:lnTo>
                                        <a:close/>
                                        <a:moveTo>
                                          <a:pt x="2566" y="748"/>
                                        </a:moveTo>
                                        <a:lnTo>
                                          <a:pt x="2533" y="705"/>
                                        </a:lnTo>
                                        <a:lnTo>
                                          <a:pt x="2499" y="665"/>
                                        </a:lnTo>
                                        <a:lnTo>
                                          <a:pt x="2464" y="628"/>
                                        </a:lnTo>
                                        <a:lnTo>
                                          <a:pt x="2428" y="593"/>
                                        </a:lnTo>
                                        <a:lnTo>
                                          <a:pt x="2391" y="560"/>
                                        </a:lnTo>
                                        <a:lnTo>
                                          <a:pt x="2354" y="530"/>
                                        </a:lnTo>
                                        <a:lnTo>
                                          <a:pt x="2315" y="503"/>
                                        </a:lnTo>
                                        <a:lnTo>
                                          <a:pt x="2277" y="476"/>
                                        </a:lnTo>
                                        <a:lnTo>
                                          <a:pt x="2238" y="453"/>
                                        </a:lnTo>
                                        <a:lnTo>
                                          <a:pt x="2198" y="431"/>
                                        </a:lnTo>
                                        <a:lnTo>
                                          <a:pt x="2159" y="412"/>
                                        </a:lnTo>
                                        <a:lnTo>
                                          <a:pt x="2119" y="394"/>
                                        </a:lnTo>
                                        <a:lnTo>
                                          <a:pt x="2079" y="379"/>
                                        </a:lnTo>
                                        <a:lnTo>
                                          <a:pt x="2039" y="364"/>
                                        </a:lnTo>
                                        <a:lnTo>
                                          <a:pt x="2000" y="351"/>
                                        </a:lnTo>
                                        <a:lnTo>
                                          <a:pt x="1962" y="340"/>
                                        </a:lnTo>
                                        <a:lnTo>
                                          <a:pt x="1924" y="330"/>
                                        </a:lnTo>
                                        <a:lnTo>
                                          <a:pt x="1887" y="322"/>
                                        </a:lnTo>
                                        <a:lnTo>
                                          <a:pt x="1850" y="316"/>
                                        </a:lnTo>
                                        <a:lnTo>
                                          <a:pt x="1815" y="309"/>
                                        </a:lnTo>
                                        <a:lnTo>
                                          <a:pt x="1780" y="305"/>
                                        </a:lnTo>
                                        <a:lnTo>
                                          <a:pt x="1747" y="301"/>
                                        </a:lnTo>
                                        <a:lnTo>
                                          <a:pt x="1716" y="299"/>
                                        </a:lnTo>
                                        <a:lnTo>
                                          <a:pt x="1685" y="297"/>
                                        </a:lnTo>
                                        <a:lnTo>
                                          <a:pt x="1656" y="297"/>
                                        </a:lnTo>
                                        <a:lnTo>
                                          <a:pt x="1629" y="297"/>
                                        </a:lnTo>
                                        <a:lnTo>
                                          <a:pt x="1605" y="297"/>
                                        </a:lnTo>
                                        <a:lnTo>
                                          <a:pt x="1581" y="298"/>
                                        </a:lnTo>
                                        <a:lnTo>
                                          <a:pt x="1560" y="300"/>
                                        </a:lnTo>
                                        <a:lnTo>
                                          <a:pt x="1541" y="302"/>
                                        </a:lnTo>
                                        <a:lnTo>
                                          <a:pt x="1525" y="305"/>
                                        </a:lnTo>
                                        <a:lnTo>
                                          <a:pt x="1512" y="307"/>
                                        </a:lnTo>
                                        <a:lnTo>
                                          <a:pt x="1435" y="310"/>
                                        </a:lnTo>
                                        <a:lnTo>
                                          <a:pt x="1361" y="320"/>
                                        </a:lnTo>
                                        <a:lnTo>
                                          <a:pt x="1287" y="335"/>
                                        </a:lnTo>
                                        <a:lnTo>
                                          <a:pt x="1216" y="358"/>
                                        </a:lnTo>
                                        <a:lnTo>
                                          <a:pt x="1144" y="384"/>
                                        </a:lnTo>
                                        <a:lnTo>
                                          <a:pt x="1073" y="416"/>
                                        </a:lnTo>
                                        <a:lnTo>
                                          <a:pt x="1004" y="453"/>
                                        </a:lnTo>
                                        <a:lnTo>
                                          <a:pt x="935" y="495"/>
                                        </a:lnTo>
                                        <a:lnTo>
                                          <a:pt x="869" y="543"/>
                                        </a:lnTo>
                                        <a:lnTo>
                                          <a:pt x="804" y="593"/>
                                        </a:lnTo>
                                        <a:lnTo>
                                          <a:pt x="741" y="649"/>
                                        </a:lnTo>
                                        <a:lnTo>
                                          <a:pt x="679" y="707"/>
                                        </a:lnTo>
                                        <a:lnTo>
                                          <a:pt x="620" y="770"/>
                                        </a:lnTo>
                                        <a:lnTo>
                                          <a:pt x="563" y="835"/>
                                        </a:lnTo>
                                        <a:lnTo>
                                          <a:pt x="508" y="903"/>
                                        </a:lnTo>
                                        <a:lnTo>
                                          <a:pt x="454" y="975"/>
                                        </a:lnTo>
                                        <a:lnTo>
                                          <a:pt x="403" y="1048"/>
                                        </a:lnTo>
                                        <a:lnTo>
                                          <a:pt x="356" y="1124"/>
                                        </a:lnTo>
                                        <a:lnTo>
                                          <a:pt x="310" y="1203"/>
                                        </a:lnTo>
                                        <a:lnTo>
                                          <a:pt x="267" y="1282"/>
                                        </a:lnTo>
                                        <a:lnTo>
                                          <a:pt x="227" y="1364"/>
                                        </a:lnTo>
                                        <a:lnTo>
                                          <a:pt x="190" y="1446"/>
                                        </a:lnTo>
                                        <a:lnTo>
                                          <a:pt x="155" y="1529"/>
                                        </a:lnTo>
                                        <a:lnTo>
                                          <a:pt x="124" y="1613"/>
                                        </a:lnTo>
                                        <a:lnTo>
                                          <a:pt x="97" y="1697"/>
                                        </a:lnTo>
                                        <a:lnTo>
                                          <a:pt x="71" y="1782"/>
                                        </a:lnTo>
                                        <a:lnTo>
                                          <a:pt x="51" y="1866"/>
                                        </a:lnTo>
                                        <a:lnTo>
                                          <a:pt x="33" y="1951"/>
                                        </a:lnTo>
                                        <a:lnTo>
                                          <a:pt x="19" y="2034"/>
                                        </a:lnTo>
                                        <a:lnTo>
                                          <a:pt x="9" y="2117"/>
                                        </a:lnTo>
                                        <a:lnTo>
                                          <a:pt x="4" y="2199"/>
                                        </a:lnTo>
                                        <a:lnTo>
                                          <a:pt x="1" y="2279"/>
                                        </a:lnTo>
                                        <a:lnTo>
                                          <a:pt x="0" y="2467"/>
                                        </a:lnTo>
                                        <a:lnTo>
                                          <a:pt x="1" y="2527"/>
                                        </a:lnTo>
                                        <a:lnTo>
                                          <a:pt x="6" y="2590"/>
                                        </a:lnTo>
                                        <a:lnTo>
                                          <a:pt x="11" y="2653"/>
                                        </a:lnTo>
                                        <a:lnTo>
                                          <a:pt x="19" y="2715"/>
                                        </a:lnTo>
                                        <a:lnTo>
                                          <a:pt x="29" y="2778"/>
                                        </a:lnTo>
                                        <a:lnTo>
                                          <a:pt x="42" y="2841"/>
                                        </a:lnTo>
                                        <a:lnTo>
                                          <a:pt x="56" y="2904"/>
                                        </a:lnTo>
                                        <a:lnTo>
                                          <a:pt x="73" y="2966"/>
                                        </a:lnTo>
                                        <a:lnTo>
                                          <a:pt x="92" y="3028"/>
                                        </a:lnTo>
                                        <a:lnTo>
                                          <a:pt x="114" y="3090"/>
                                        </a:lnTo>
                                        <a:lnTo>
                                          <a:pt x="137" y="3151"/>
                                        </a:lnTo>
                                        <a:lnTo>
                                          <a:pt x="162" y="3211"/>
                                        </a:lnTo>
                                        <a:lnTo>
                                          <a:pt x="190" y="3270"/>
                                        </a:lnTo>
                                        <a:lnTo>
                                          <a:pt x="219" y="3328"/>
                                        </a:lnTo>
                                        <a:lnTo>
                                          <a:pt x="251" y="3384"/>
                                        </a:lnTo>
                                        <a:lnTo>
                                          <a:pt x="284" y="3439"/>
                                        </a:lnTo>
                                        <a:lnTo>
                                          <a:pt x="320" y="3493"/>
                                        </a:lnTo>
                                        <a:lnTo>
                                          <a:pt x="357" y="3544"/>
                                        </a:lnTo>
                                        <a:lnTo>
                                          <a:pt x="396" y="3595"/>
                                        </a:lnTo>
                                        <a:lnTo>
                                          <a:pt x="437" y="3642"/>
                                        </a:lnTo>
                                        <a:lnTo>
                                          <a:pt x="479" y="3688"/>
                                        </a:lnTo>
                                        <a:lnTo>
                                          <a:pt x="524" y="3731"/>
                                        </a:lnTo>
                                        <a:lnTo>
                                          <a:pt x="570" y="3772"/>
                                        </a:lnTo>
                                        <a:lnTo>
                                          <a:pt x="618" y="3810"/>
                                        </a:lnTo>
                                        <a:lnTo>
                                          <a:pt x="668" y="3846"/>
                                        </a:lnTo>
                                        <a:lnTo>
                                          <a:pt x="718" y="3878"/>
                                        </a:lnTo>
                                        <a:lnTo>
                                          <a:pt x="771" y="3908"/>
                                        </a:lnTo>
                                        <a:lnTo>
                                          <a:pt x="826" y="3935"/>
                                        </a:lnTo>
                                        <a:lnTo>
                                          <a:pt x="882" y="3958"/>
                                        </a:lnTo>
                                        <a:lnTo>
                                          <a:pt x="941" y="3977"/>
                                        </a:lnTo>
                                        <a:lnTo>
                                          <a:pt x="999" y="3993"/>
                                        </a:lnTo>
                                        <a:lnTo>
                                          <a:pt x="1060" y="4006"/>
                                        </a:lnTo>
                                        <a:lnTo>
                                          <a:pt x="1114" y="4014"/>
                                        </a:lnTo>
                                        <a:lnTo>
                                          <a:pt x="1168" y="4020"/>
                                        </a:lnTo>
                                        <a:lnTo>
                                          <a:pt x="1222" y="4025"/>
                                        </a:lnTo>
                                        <a:lnTo>
                                          <a:pt x="1276" y="4026"/>
                                        </a:lnTo>
                                        <a:lnTo>
                                          <a:pt x="1329" y="4027"/>
                                        </a:lnTo>
                                        <a:lnTo>
                                          <a:pt x="1383" y="4025"/>
                                        </a:lnTo>
                                        <a:lnTo>
                                          <a:pt x="1435" y="4020"/>
                                        </a:lnTo>
                                        <a:lnTo>
                                          <a:pt x="1487" y="4013"/>
                                        </a:lnTo>
                                        <a:lnTo>
                                          <a:pt x="1540" y="4005"/>
                                        </a:lnTo>
                                        <a:lnTo>
                                          <a:pt x="1592" y="3994"/>
                                        </a:lnTo>
                                        <a:lnTo>
                                          <a:pt x="1643" y="3981"/>
                                        </a:lnTo>
                                        <a:lnTo>
                                          <a:pt x="1695" y="3966"/>
                                        </a:lnTo>
                                        <a:lnTo>
                                          <a:pt x="1745" y="3949"/>
                                        </a:lnTo>
                                        <a:lnTo>
                                          <a:pt x="1795" y="3929"/>
                                        </a:lnTo>
                                        <a:lnTo>
                                          <a:pt x="1845" y="3907"/>
                                        </a:lnTo>
                                        <a:lnTo>
                                          <a:pt x="1894" y="3882"/>
                                        </a:lnTo>
                                        <a:lnTo>
                                          <a:pt x="1943" y="3855"/>
                                        </a:lnTo>
                                        <a:lnTo>
                                          <a:pt x="1992" y="3826"/>
                                        </a:lnTo>
                                        <a:lnTo>
                                          <a:pt x="2039" y="3794"/>
                                        </a:lnTo>
                                        <a:lnTo>
                                          <a:pt x="2086" y="3760"/>
                                        </a:lnTo>
                                        <a:lnTo>
                                          <a:pt x="2132" y="3723"/>
                                        </a:lnTo>
                                        <a:lnTo>
                                          <a:pt x="2179" y="3684"/>
                                        </a:lnTo>
                                        <a:lnTo>
                                          <a:pt x="2223" y="3642"/>
                                        </a:lnTo>
                                        <a:lnTo>
                                          <a:pt x="2269" y="3597"/>
                                        </a:lnTo>
                                        <a:lnTo>
                                          <a:pt x="2312" y="3550"/>
                                        </a:lnTo>
                                        <a:lnTo>
                                          <a:pt x="2355" y="3500"/>
                                        </a:lnTo>
                                        <a:lnTo>
                                          <a:pt x="2398" y="3448"/>
                                        </a:lnTo>
                                        <a:lnTo>
                                          <a:pt x="2440" y="3393"/>
                                        </a:lnTo>
                                        <a:lnTo>
                                          <a:pt x="2481" y="3335"/>
                                        </a:lnTo>
                                        <a:lnTo>
                                          <a:pt x="2522" y="3274"/>
                                        </a:lnTo>
                                        <a:lnTo>
                                          <a:pt x="2561" y="3211"/>
                                        </a:lnTo>
                                        <a:lnTo>
                                          <a:pt x="2600" y="3145"/>
                                        </a:lnTo>
                                        <a:lnTo>
                                          <a:pt x="2628" y="3192"/>
                                        </a:lnTo>
                                        <a:lnTo>
                                          <a:pt x="2658" y="3238"/>
                                        </a:lnTo>
                                        <a:lnTo>
                                          <a:pt x="2689" y="3283"/>
                                        </a:lnTo>
                                        <a:lnTo>
                                          <a:pt x="2718" y="3328"/>
                                        </a:lnTo>
                                        <a:lnTo>
                                          <a:pt x="2749" y="3371"/>
                                        </a:lnTo>
                                        <a:lnTo>
                                          <a:pt x="2780" y="3413"/>
                                        </a:lnTo>
                                        <a:lnTo>
                                          <a:pt x="2811" y="3454"/>
                                        </a:lnTo>
                                        <a:lnTo>
                                          <a:pt x="2844" y="3493"/>
                                        </a:lnTo>
                                        <a:lnTo>
                                          <a:pt x="2877" y="3532"/>
                                        </a:lnTo>
                                        <a:lnTo>
                                          <a:pt x="2912" y="3568"/>
                                        </a:lnTo>
                                        <a:lnTo>
                                          <a:pt x="2947" y="3605"/>
                                        </a:lnTo>
                                        <a:lnTo>
                                          <a:pt x="2984" y="3640"/>
                                        </a:lnTo>
                                        <a:lnTo>
                                          <a:pt x="3022" y="3672"/>
                                        </a:lnTo>
                                        <a:lnTo>
                                          <a:pt x="3062" y="3705"/>
                                        </a:lnTo>
                                        <a:lnTo>
                                          <a:pt x="3103" y="3735"/>
                                        </a:lnTo>
                                        <a:lnTo>
                                          <a:pt x="3145" y="3764"/>
                                        </a:lnTo>
                                        <a:lnTo>
                                          <a:pt x="3191" y="3792"/>
                                        </a:lnTo>
                                        <a:lnTo>
                                          <a:pt x="3237" y="3817"/>
                                        </a:lnTo>
                                        <a:lnTo>
                                          <a:pt x="3286" y="3843"/>
                                        </a:lnTo>
                                        <a:lnTo>
                                          <a:pt x="3338" y="3866"/>
                                        </a:lnTo>
                                        <a:lnTo>
                                          <a:pt x="3391" y="3887"/>
                                        </a:lnTo>
                                        <a:lnTo>
                                          <a:pt x="3447" y="3907"/>
                                        </a:lnTo>
                                        <a:lnTo>
                                          <a:pt x="3505" y="3925"/>
                                        </a:lnTo>
                                        <a:lnTo>
                                          <a:pt x="3566" y="3940"/>
                                        </a:lnTo>
                                        <a:lnTo>
                                          <a:pt x="3631" y="3955"/>
                                        </a:lnTo>
                                        <a:lnTo>
                                          <a:pt x="3697" y="3968"/>
                                        </a:lnTo>
                                        <a:lnTo>
                                          <a:pt x="3767" y="3978"/>
                                        </a:lnTo>
                                        <a:lnTo>
                                          <a:pt x="3840" y="3988"/>
                                        </a:lnTo>
                                        <a:lnTo>
                                          <a:pt x="3917" y="3995"/>
                                        </a:lnTo>
                                        <a:lnTo>
                                          <a:pt x="3997" y="3999"/>
                                        </a:lnTo>
                                        <a:lnTo>
                                          <a:pt x="4080" y="4003"/>
                                        </a:lnTo>
                                        <a:lnTo>
                                          <a:pt x="4168" y="4005"/>
                                        </a:lnTo>
                                        <a:lnTo>
                                          <a:pt x="4255" y="4001"/>
                                        </a:lnTo>
                                        <a:lnTo>
                                          <a:pt x="4338" y="3994"/>
                                        </a:lnTo>
                                        <a:lnTo>
                                          <a:pt x="4420" y="3981"/>
                                        </a:lnTo>
                                        <a:lnTo>
                                          <a:pt x="4499" y="3965"/>
                                        </a:lnTo>
                                        <a:lnTo>
                                          <a:pt x="4575" y="3944"/>
                                        </a:lnTo>
                                        <a:lnTo>
                                          <a:pt x="4649" y="3917"/>
                                        </a:lnTo>
                                        <a:lnTo>
                                          <a:pt x="4721" y="3887"/>
                                        </a:lnTo>
                                        <a:lnTo>
                                          <a:pt x="4790" y="3853"/>
                                        </a:lnTo>
                                        <a:lnTo>
                                          <a:pt x="4855" y="3814"/>
                                        </a:lnTo>
                                        <a:lnTo>
                                          <a:pt x="4919" y="3772"/>
                                        </a:lnTo>
                                        <a:lnTo>
                                          <a:pt x="4979" y="3727"/>
                                        </a:lnTo>
                                        <a:lnTo>
                                          <a:pt x="5037" y="3678"/>
                                        </a:lnTo>
                                        <a:lnTo>
                                          <a:pt x="5093" y="3624"/>
                                        </a:lnTo>
                                        <a:lnTo>
                                          <a:pt x="5145" y="3568"/>
                                        </a:lnTo>
                                        <a:lnTo>
                                          <a:pt x="5196" y="3509"/>
                                        </a:lnTo>
                                        <a:lnTo>
                                          <a:pt x="5242" y="3447"/>
                                        </a:lnTo>
                                        <a:lnTo>
                                          <a:pt x="5287" y="3382"/>
                                        </a:lnTo>
                                        <a:lnTo>
                                          <a:pt x="5329" y="3315"/>
                                        </a:lnTo>
                                        <a:lnTo>
                                          <a:pt x="5367" y="3246"/>
                                        </a:lnTo>
                                        <a:lnTo>
                                          <a:pt x="5404" y="3173"/>
                                        </a:lnTo>
                                        <a:lnTo>
                                          <a:pt x="5437" y="3098"/>
                                        </a:lnTo>
                                        <a:lnTo>
                                          <a:pt x="5468" y="3022"/>
                                        </a:lnTo>
                                        <a:lnTo>
                                          <a:pt x="5495" y="2944"/>
                                        </a:lnTo>
                                        <a:lnTo>
                                          <a:pt x="5521" y="2863"/>
                                        </a:lnTo>
                                        <a:lnTo>
                                          <a:pt x="5542" y="2781"/>
                                        </a:lnTo>
                                        <a:lnTo>
                                          <a:pt x="5561" y="2698"/>
                                        </a:lnTo>
                                        <a:lnTo>
                                          <a:pt x="5578" y="2614"/>
                                        </a:lnTo>
                                        <a:lnTo>
                                          <a:pt x="5590" y="2527"/>
                                        </a:lnTo>
                                        <a:lnTo>
                                          <a:pt x="5601" y="2440"/>
                                        </a:lnTo>
                                        <a:lnTo>
                                          <a:pt x="5608" y="2353"/>
                                        </a:lnTo>
                                        <a:lnTo>
                                          <a:pt x="5614" y="2265"/>
                                        </a:lnTo>
                                        <a:lnTo>
                                          <a:pt x="5615" y="2175"/>
                                        </a:lnTo>
                                        <a:lnTo>
                                          <a:pt x="5613" y="2075"/>
                                        </a:lnTo>
                                        <a:lnTo>
                                          <a:pt x="5606" y="1975"/>
                                        </a:lnTo>
                                        <a:lnTo>
                                          <a:pt x="5596" y="1875"/>
                                        </a:lnTo>
                                        <a:lnTo>
                                          <a:pt x="5581" y="1775"/>
                                        </a:lnTo>
                                        <a:lnTo>
                                          <a:pt x="5562" y="1676"/>
                                        </a:lnTo>
                                        <a:lnTo>
                                          <a:pt x="5539" y="1577"/>
                                        </a:lnTo>
                                        <a:lnTo>
                                          <a:pt x="5512" y="1480"/>
                                        </a:lnTo>
                                        <a:lnTo>
                                          <a:pt x="5481" y="1384"/>
                                        </a:lnTo>
                                        <a:lnTo>
                                          <a:pt x="5447" y="1289"/>
                                        </a:lnTo>
                                        <a:lnTo>
                                          <a:pt x="5408" y="1197"/>
                                        </a:lnTo>
                                        <a:lnTo>
                                          <a:pt x="5367" y="1106"/>
                                        </a:lnTo>
                                        <a:lnTo>
                                          <a:pt x="5322" y="1017"/>
                                        </a:lnTo>
                                        <a:lnTo>
                                          <a:pt x="5273" y="931"/>
                                        </a:lnTo>
                                        <a:lnTo>
                                          <a:pt x="5220" y="846"/>
                                        </a:lnTo>
                                        <a:lnTo>
                                          <a:pt x="5165" y="765"/>
                                        </a:lnTo>
                                        <a:lnTo>
                                          <a:pt x="5107" y="687"/>
                                        </a:lnTo>
                                        <a:lnTo>
                                          <a:pt x="5046" y="612"/>
                                        </a:lnTo>
                                        <a:lnTo>
                                          <a:pt x="4981" y="539"/>
                                        </a:lnTo>
                                        <a:lnTo>
                                          <a:pt x="4914" y="471"/>
                                        </a:lnTo>
                                        <a:lnTo>
                                          <a:pt x="4843" y="407"/>
                                        </a:lnTo>
                                        <a:lnTo>
                                          <a:pt x="4770" y="346"/>
                                        </a:lnTo>
                                        <a:lnTo>
                                          <a:pt x="4695" y="289"/>
                                        </a:lnTo>
                                        <a:lnTo>
                                          <a:pt x="4616" y="238"/>
                                        </a:lnTo>
                                        <a:lnTo>
                                          <a:pt x="4535" y="190"/>
                                        </a:lnTo>
                                        <a:lnTo>
                                          <a:pt x="4453" y="147"/>
                                        </a:lnTo>
                                        <a:lnTo>
                                          <a:pt x="4367" y="109"/>
                                        </a:lnTo>
                                        <a:lnTo>
                                          <a:pt x="4279" y="77"/>
                                        </a:lnTo>
                                        <a:lnTo>
                                          <a:pt x="4189" y="50"/>
                                        </a:lnTo>
                                        <a:lnTo>
                                          <a:pt x="4097" y="29"/>
                                        </a:lnTo>
                                        <a:lnTo>
                                          <a:pt x="4003" y="13"/>
                                        </a:lnTo>
                                        <a:lnTo>
                                          <a:pt x="3908" y="3"/>
                                        </a:lnTo>
                                        <a:lnTo>
                                          <a:pt x="3811" y="0"/>
                                        </a:lnTo>
                                        <a:lnTo>
                                          <a:pt x="3758" y="1"/>
                                        </a:lnTo>
                                        <a:lnTo>
                                          <a:pt x="3706" y="4"/>
                                        </a:lnTo>
                                        <a:lnTo>
                                          <a:pt x="3654" y="10"/>
                                        </a:lnTo>
                                        <a:lnTo>
                                          <a:pt x="3603" y="17"/>
                                        </a:lnTo>
                                        <a:lnTo>
                                          <a:pt x="3553" y="26"/>
                                        </a:lnTo>
                                        <a:lnTo>
                                          <a:pt x="3503" y="37"/>
                                        </a:lnTo>
                                        <a:lnTo>
                                          <a:pt x="3454" y="51"/>
                                        </a:lnTo>
                                        <a:lnTo>
                                          <a:pt x="3407" y="65"/>
                                        </a:lnTo>
                                        <a:lnTo>
                                          <a:pt x="3359" y="81"/>
                                        </a:lnTo>
                                        <a:lnTo>
                                          <a:pt x="3311" y="99"/>
                                        </a:lnTo>
                                        <a:lnTo>
                                          <a:pt x="3266" y="119"/>
                                        </a:lnTo>
                                        <a:lnTo>
                                          <a:pt x="3221" y="140"/>
                                        </a:lnTo>
                                        <a:lnTo>
                                          <a:pt x="3177" y="162"/>
                                        </a:lnTo>
                                        <a:lnTo>
                                          <a:pt x="3134" y="185"/>
                                        </a:lnTo>
                                        <a:lnTo>
                                          <a:pt x="3092" y="210"/>
                                        </a:lnTo>
                                        <a:lnTo>
                                          <a:pt x="3050" y="236"/>
                                        </a:lnTo>
                                        <a:lnTo>
                                          <a:pt x="3010" y="263"/>
                                        </a:lnTo>
                                        <a:lnTo>
                                          <a:pt x="2972" y="291"/>
                                        </a:lnTo>
                                        <a:lnTo>
                                          <a:pt x="2934" y="320"/>
                                        </a:lnTo>
                                        <a:lnTo>
                                          <a:pt x="2897" y="350"/>
                                        </a:lnTo>
                                        <a:lnTo>
                                          <a:pt x="2862" y="381"/>
                                        </a:lnTo>
                                        <a:lnTo>
                                          <a:pt x="2828" y="411"/>
                                        </a:lnTo>
                                        <a:lnTo>
                                          <a:pt x="2795" y="444"/>
                                        </a:lnTo>
                                        <a:lnTo>
                                          <a:pt x="2764" y="476"/>
                                        </a:lnTo>
                                        <a:lnTo>
                                          <a:pt x="2733" y="509"/>
                                        </a:lnTo>
                                        <a:lnTo>
                                          <a:pt x="2704" y="543"/>
                                        </a:lnTo>
                                        <a:lnTo>
                                          <a:pt x="2678" y="576"/>
                                        </a:lnTo>
                                        <a:lnTo>
                                          <a:pt x="2653" y="610"/>
                                        </a:lnTo>
                                        <a:lnTo>
                                          <a:pt x="2628" y="645"/>
                                        </a:lnTo>
                                        <a:lnTo>
                                          <a:pt x="2605" y="678"/>
                                        </a:lnTo>
                                        <a:lnTo>
                                          <a:pt x="2585" y="713"/>
                                        </a:lnTo>
                                        <a:lnTo>
                                          <a:pt x="2566" y="7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1B4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6" name="Freeform 28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91" y="927"/>
                                    <a:ext cx="996" cy="619"/>
                                  </a:xfrm>
                                  <a:custGeom>
                                    <a:avLst/>
                                    <a:gdLst>
                                      <a:gd name="T0" fmla="*/ 7402 w 8970"/>
                                      <a:gd name="T1" fmla="*/ 3171 h 5573"/>
                                      <a:gd name="T2" fmla="*/ 8233 w 8970"/>
                                      <a:gd name="T3" fmla="*/ 2605 h 5573"/>
                                      <a:gd name="T4" fmla="*/ 8331 w 8970"/>
                                      <a:gd name="T5" fmla="*/ 3391 h 5573"/>
                                      <a:gd name="T6" fmla="*/ 7477 w 8970"/>
                                      <a:gd name="T7" fmla="*/ 4380 h 5573"/>
                                      <a:gd name="T8" fmla="*/ 5820 w 8970"/>
                                      <a:gd name="T9" fmla="*/ 4578 h 5573"/>
                                      <a:gd name="T10" fmla="*/ 4958 w 8970"/>
                                      <a:gd name="T11" fmla="*/ 4700 h 5573"/>
                                      <a:gd name="T12" fmla="*/ 3899 w 8970"/>
                                      <a:gd name="T13" fmla="*/ 5041 h 5573"/>
                                      <a:gd name="T14" fmla="*/ 3105 w 8970"/>
                                      <a:gd name="T15" fmla="*/ 5265 h 5573"/>
                                      <a:gd name="T16" fmla="*/ 2167 w 8970"/>
                                      <a:gd name="T17" fmla="*/ 5024 h 5573"/>
                                      <a:gd name="T18" fmla="*/ 1473 w 8970"/>
                                      <a:gd name="T19" fmla="*/ 4279 h 5573"/>
                                      <a:gd name="T20" fmla="*/ 2233 w 8970"/>
                                      <a:gd name="T21" fmla="*/ 4013 h 5573"/>
                                      <a:gd name="T22" fmla="*/ 3243 w 8970"/>
                                      <a:gd name="T23" fmla="*/ 4049 h 5573"/>
                                      <a:gd name="T24" fmla="*/ 2588 w 8970"/>
                                      <a:gd name="T25" fmla="*/ 3893 h 5573"/>
                                      <a:gd name="T26" fmla="*/ 1557 w 8970"/>
                                      <a:gd name="T27" fmla="*/ 3675 h 5573"/>
                                      <a:gd name="T28" fmla="*/ 1005 w 8970"/>
                                      <a:gd name="T29" fmla="*/ 3379 h 5573"/>
                                      <a:gd name="T30" fmla="*/ 754 w 8970"/>
                                      <a:gd name="T31" fmla="*/ 2836 h 5573"/>
                                      <a:gd name="T32" fmla="*/ 537 w 8970"/>
                                      <a:gd name="T33" fmla="*/ 1993 h 5573"/>
                                      <a:gd name="T34" fmla="*/ 535 w 8970"/>
                                      <a:gd name="T35" fmla="*/ 1753 h 5573"/>
                                      <a:gd name="T36" fmla="*/ 895 w 8970"/>
                                      <a:gd name="T37" fmla="*/ 1929 h 5573"/>
                                      <a:gd name="T38" fmla="*/ 1622 w 8970"/>
                                      <a:gd name="T39" fmla="*/ 2322 h 5573"/>
                                      <a:gd name="T40" fmla="*/ 2896 w 8970"/>
                                      <a:gd name="T41" fmla="*/ 2532 h 5573"/>
                                      <a:gd name="T42" fmla="*/ 4298 w 8970"/>
                                      <a:gd name="T43" fmla="*/ 2479 h 5573"/>
                                      <a:gd name="T44" fmla="*/ 5702 w 8970"/>
                                      <a:gd name="T45" fmla="*/ 2247 h 5573"/>
                                      <a:gd name="T46" fmla="*/ 6779 w 8970"/>
                                      <a:gd name="T47" fmla="*/ 1862 h 5573"/>
                                      <a:gd name="T48" fmla="*/ 7475 w 8970"/>
                                      <a:gd name="T49" fmla="*/ 1472 h 5573"/>
                                      <a:gd name="T50" fmla="*/ 8048 w 8970"/>
                                      <a:gd name="T51" fmla="*/ 936 h 5573"/>
                                      <a:gd name="T52" fmla="*/ 8372 w 8970"/>
                                      <a:gd name="T53" fmla="*/ 728 h 5573"/>
                                      <a:gd name="T54" fmla="*/ 8494 w 8970"/>
                                      <a:gd name="T55" fmla="*/ 1153 h 5573"/>
                                      <a:gd name="T56" fmla="*/ 8331 w 8970"/>
                                      <a:gd name="T57" fmla="*/ 2176 h 5573"/>
                                      <a:gd name="T58" fmla="*/ 7178 w 8970"/>
                                      <a:gd name="T59" fmla="*/ 3043 h 5573"/>
                                      <a:gd name="T60" fmla="*/ 3390 w 8970"/>
                                      <a:gd name="T61" fmla="*/ 2277 h 5573"/>
                                      <a:gd name="T62" fmla="*/ 2330 w 8970"/>
                                      <a:gd name="T63" fmla="*/ 2212 h 5573"/>
                                      <a:gd name="T64" fmla="*/ 1412 w 8970"/>
                                      <a:gd name="T65" fmla="*/ 1972 h 5573"/>
                                      <a:gd name="T66" fmla="*/ 674 w 8970"/>
                                      <a:gd name="T67" fmla="*/ 1424 h 5573"/>
                                      <a:gd name="T68" fmla="*/ 567 w 8970"/>
                                      <a:gd name="T69" fmla="*/ 1169 h 5573"/>
                                      <a:gd name="T70" fmla="*/ 599 w 8970"/>
                                      <a:gd name="T71" fmla="*/ 836 h 5573"/>
                                      <a:gd name="T72" fmla="*/ 409 w 8970"/>
                                      <a:gd name="T73" fmla="*/ 786 h 5573"/>
                                      <a:gd name="T74" fmla="*/ 118 w 8970"/>
                                      <a:gd name="T75" fmla="*/ 1057 h 5573"/>
                                      <a:gd name="T76" fmla="*/ 1 w 8970"/>
                                      <a:gd name="T77" fmla="*/ 1493 h 5573"/>
                                      <a:gd name="T78" fmla="*/ 40 w 8970"/>
                                      <a:gd name="T79" fmla="*/ 2091 h 5573"/>
                                      <a:gd name="T80" fmla="*/ 108 w 8970"/>
                                      <a:gd name="T81" fmla="*/ 1726 h 5573"/>
                                      <a:gd name="T82" fmla="*/ 265 w 8970"/>
                                      <a:gd name="T83" fmla="*/ 1524 h 5573"/>
                                      <a:gd name="T84" fmla="*/ 495 w 8970"/>
                                      <a:gd name="T85" fmla="*/ 2697 h 5573"/>
                                      <a:gd name="T86" fmla="*/ 939 w 8970"/>
                                      <a:gd name="T87" fmla="*/ 3800 h 5573"/>
                                      <a:gd name="T88" fmla="*/ 1529 w 8970"/>
                                      <a:gd name="T89" fmla="*/ 4776 h 5573"/>
                                      <a:gd name="T90" fmla="*/ 2405 w 8970"/>
                                      <a:gd name="T91" fmla="*/ 5481 h 5573"/>
                                      <a:gd name="T92" fmla="*/ 3462 w 8970"/>
                                      <a:gd name="T93" fmla="*/ 5522 h 5573"/>
                                      <a:gd name="T94" fmla="*/ 4469 w 8970"/>
                                      <a:gd name="T95" fmla="*/ 5143 h 5573"/>
                                      <a:gd name="T96" fmla="*/ 5282 w 8970"/>
                                      <a:gd name="T97" fmla="*/ 4929 h 5573"/>
                                      <a:gd name="T98" fmla="*/ 6732 w 8970"/>
                                      <a:gd name="T99" fmla="*/ 4790 h 5573"/>
                                      <a:gd name="T100" fmla="*/ 7596 w 8970"/>
                                      <a:gd name="T101" fmla="*/ 4602 h 5573"/>
                                      <a:gd name="T102" fmla="*/ 8158 w 8970"/>
                                      <a:gd name="T103" fmla="*/ 4196 h 5573"/>
                                      <a:gd name="T104" fmla="*/ 8513 w 8970"/>
                                      <a:gd name="T105" fmla="*/ 3545 h 5573"/>
                                      <a:gd name="T106" fmla="*/ 8734 w 8970"/>
                                      <a:gd name="T107" fmla="*/ 2615 h 5573"/>
                                      <a:gd name="T108" fmla="*/ 8606 w 8970"/>
                                      <a:gd name="T109" fmla="*/ 344 h 5573"/>
                                      <a:gd name="T110" fmla="*/ 8820 w 8970"/>
                                      <a:gd name="T111" fmla="*/ 440 h 5573"/>
                                      <a:gd name="T112" fmla="*/ 8938 w 8970"/>
                                      <a:gd name="T113" fmla="*/ 451 h 5573"/>
                                      <a:gd name="T114" fmla="*/ 8685 w 8970"/>
                                      <a:gd name="T115" fmla="*/ 112 h 5573"/>
                                      <a:gd name="T116" fmla="*/ 8281 w 8970"/>
                                      <a:gd name="T117" fmla="*/ 1 h 5573"/>
                                      <a:gd name="T118" fmla="*/ 8047 w 8970"/>
                                      <a:gd name="T119" fmla="*/ 126 h 5573"/>
                                      <a:gd name="T120" fmla="*/ 8179 w 8970"/>
                                      <a:gd name="T121" fmla="*/ 300 h 5573"/>
                                      <a:gd name="T122" fmla="*/ 7287 w 8970"/>
                                      <a:gd name="T123" fmla="*/ 1319 h 5573"/>
                                      <a:gd name="T124" fmla="*/ 5680 w 8970"/>
                                      <a:gd name="T125" fmla="*/ 2011 h 55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8970" h="5573">
                                        <a:moveTo>
                                          <a:pt x="6210" y="3553"/>
                                        </a:moveTo>
                                        <a:lnTo>
                                          <a:pt x="6322" y="3528"/>
                                        </a:lnTo>
                                        <a:lnTo>
                                          <a:pt x="6431" y="3502"/>
                                        </a:lnTo>
                                        <a:lnTo>
                                          <a:pt x="6535" y="3476"/>
                                        </a:lnTo>
                                        <a:lnTo>
                                          <a:pt x="6636" y="3450"/>
                                        </a:lnTo>
                                        <a:lnTo>
                                          <a:pt x="6733" y="3421"/>
                                        </a:lnTo>
                                        <a:lnTo>
                                          <a:pt x="6827" y="3393"/>
                                        </a:lnTo>
                                        <a:lnTo>
                                          <a:pt x="6918" y="3363"/>
                                        </a:lnTo>
                                        <a:lnTo>
                                          <a:pt x="7006" y="3333"/>
                                        </a:lnTo>
                                        <a:lnTo>
                                          <a:pt x="7091" y="3302"/>
                                        </a:lnTo>
                                        <a:lnTo>
                                          <a:pt x="7172" y="3271"/>
                                        </a:lnTo>
                                        <a:lnTo>
                                          <a:pt x="7251" y="3238"/>
                                        </a:lnTo>
                                        <a:lnTo>
                                          <a:pt x="7328" y="3206"/>
                                        </a:lnTo>
                                        <a:lnTo>
                                          <a:pt x="7402" y="3171"/>
                                        </a:lnTo>
                                        <a:lnTo>
                                          <a:pt x="7472" y="3136"/>
                                        </a:lnTo>
                                        <a:lnTo>
                                          <a:pt x="7541" y="3101"/>
                                        </a:lnTo>
                                        <a:lnTo>
                                          <a:pt x="7609" y="3064"/>
                                        </a:lnTo>
                                        <a:lnTo>
                                          <a:pt x="7673" y="3027"/>
                                        </a:lnTo>
                                        <a:lnTo>
                                          <a:pt x="7736" y="2989"/>
                                        </a:lnTo>
                                        <a:lnTo>
                                          <a:pt x="7797" y="2949"/>
                                        </a:lnTo>
                                        <a:lnTo>
                                          <a:pt x="7856" y="2909"/>
                                        </a:lnTo>
                                        <a:lnTo>
                                          <a:pt x="7913" y="2869"/>
                                        </a:lnTo>
                                        <a:lnTo>
                                          <a:pt x="7969" y="2827"/>
                                        </a:lnTo>
                                        <a:lnTo>
                                          <a:pt x="8024" y="2785"/>
                                        </a:lnTo>
                                        <a:lnTo>
                                          <a:pt x="8078" y="2741"/>
                                        </a:lnTo>
                                        <a:lnTo>
                                          <a:pt x="8130" y="2697"/>
                                        </a:lnTo>
                                        <a:lnTo>
                                          <a:pt x="8182" y="2652"/>
                                        </a:lnTo>
                                        <a:lnTo>
                                          <a:pt x="8233" y="2605"/>
                                        </a:lnTo>
                                        <a:lnTo>
                                          <a:pt x="8282" y="2558"/>
                                        </a:lnTo>
                                        <a:lnTo>
                                          <a:pt x="8332" y="2511"/>
                                        </a:lnTo>
                                        <a:lnTo>
                                          <a:pt x="8381" y="2461"/>
                                        </a:lnTo>
                                        <a:lnTo>
                                          <a:pt x="8429" y="2412"/>
                                        </a:lnTo>
                                        <a:lnTo>
                                          <a:pt x="8477" y="2360"/>
                                        </a:lnTo>
                                        <a:lnTo>
                                          <a:pt x="8475" y="2489"/>
                                        </a:lnTo>
                                        <a:lnTo>
                                          <a:pt x="8470" y="2614"/>
                                        </a:lnTo>
                                        <a:lnTo>
                                          <a:pt x="8461" y="2736"/>
                                        </a:lnTo>
                                        <a:lnTo>
                                          <a:pt x="8448" y="2853"/>
                                        </a:lnTo>
                                        <a:lnTo>
                                          <a:pt x="8433" y="2968"/>
                                        </a:lnTo>
                                        <a:lnTo>
                                          <a:pt x="8413" y="3080"/>
                                        </a:lnTo>
                                        <a:lnTo>
                                          <a:pt x="8389" y="3187"/>
                                        </a:lnTo>
                                        <a:lnTo>
                                          <a:pt x="8362" y="3291"/>
                                        </a:lnTo>
                                        <a:lnTo>
                                          <a:pt x="8331" y="3391"/>
                                        </a:lnTo>
                                        <a:lnTo>
                                          <a:pt x="8296" y="3487"/>
                                        </a:lnTo>
                                        <a:lnTo>
                                          <a:pt x="8257" y="3580"/>
                                        </a:lnTo>
                                        <a:lnTo>
                                          <a:pt x="8215" y="3669"/>
                                        </a:lnTo>
                                        <a:lnTo>
                                          <a:pt x="8168" y="3754"/>
                                        </a:lnTo>
                                        <a:lnTo>
                                          <a:pt x="8118" y="3835"/>
                                        </a:lnTo>
                                        <a:lnTo>
                                          <a:pt x="8064" y="3912"/>
                                        </a:lnTo>
                                        <a:lnTo>
                                          <a:pt x="8004" y="3986"/>
                                        </a:lnTo>
                                        <a:lnTo>
                                          <a:pt x="7942" y="4054"/>
                                        </a:lnTo>
                                        <a:lnTo>
                                          <a:pt x="7875" y="4119"/>
                                        </a:lnTo>
                                        <a:lnTo>
                                          <a:pt x="7803" y="4180"/>
                                        </a:lnTo>
                                        <a:lnTo>
                                          <a:pt x="7728" y="4236"/>
                                        </a:lnTo>
                                        <a:lnTo>
                                          <a:pt x="7649" y="4289"/>
                                        </a:lnTo>
                                        <a:lnTo>
                                          <a:pt x="7564" y="4337"/>
                                        </a:lnTo>
                                        <a:lnTo>
                                          <a:pt x="7477" y="4380"/>
                                        </a:lnTo>
                                        <a:lnTo>
                                          <a:pt x="7384" y="4419"/>
                                        </a:lnTo>
                                        <a:lnTo>
                                          <a:pt x="7286" y="4454"/>
                                        </a:lnTo>
                                        <a:lnTo>
                                          <a:pt x="7185" y="4484"/>
                                        </a:lnTo>
                                        <a:lnTo>
                                          <a:pt x="7078" y="4509"/>
                                        </a:lnTo>
                                        <a:lnTo>
                                          <a:pt x="6967" y="4530"/>
                                        </a:lnTo>
                                        <a:lnTo>
                                          <a:pt x="6852" y="4547"/>
                                        </a:lnTo>
                                        <a:lnTo>
                                          <a:pt x="6731" y="4559"/>
                                        </a:lnTo>
                                        <a:lnTo>
                                          <a:pt x="6606" y="4565"/>
                                        </a:lnTo>
                                        <a:lnTo>
                                          <a:pt x="6476" y="4567"/>
                                        </a:lnTo>
                                        <a:lnTo>
                                          <a:pt x="6305" y="4567"/>
                                        </a:lnTo>
                                        <a:lnTo>
                                          <a:pt x="6149" y="4568"/>
                                        </a:lnTo>
                                        <a:lnTo>
                                          <a:pt x="6009" y="4571"/>
                                        </a:lnTo>
                                        <a:lnTo>
                                          <a:pt x="5880" y="4574"/>
                                        </a:lnTo>
                                        <a:lnTo>
                                          <a:pt x="5820" y="4578"/>
                                        </a:lnTo>
                                        <a:lnTo>
                                          <a:pt x="5761" y="4581"/>
                                        </a:lnTo>
                                        <a:lnTo>
                                          <a:pt x="5705" y="4584"/>
                                        </a:lnTo>
                                        <a:lnTo>
                                          <a:pt x="5651" y="4587"/>
                                        </a:lnTo>
                                        <a:lnTo>
                                          <a:pt x="5600" y="4591"/>
                                        </a:lnTo>
                                        <a:lnTo>
                                          <a:pt x="5549" y="4597"/>
                                        </a:lnTo>
                                        <a:lnTo>
                                          <a:pt x="5499" y="4602"/>
                                        </a:lnTo>
                                        <a:lnTo>
                                          <a:pt x="5450" y="4607"/>
                                        </a:lnTo>
                                        <a:lnTo>
                                          <a:pt x="5402" y="4614"/>
                                        </a:lnTo>
                                        <a:lnTo>
                                          <a:pt x="5354" y="4621"/>
                                        </a:lnTo>
                                        <a:lnTo>
                                          <a:pt x="5307" y="4628"/>
                                        </a:lnTo>
                                        <a:lnTo>
                                          <a:pt x="5259" y="4637"/>
                                        </a:lnTo>
                                        <a:lnTo>
                                          <a:pt x="5162" y="4654"/>
                                        </a:lnTo>
                                        <a:lnTo>
                                          <a:pt x="5062" y="4675"/>
                                        </a:lnTo>
                                        <a:lnTo>
                                          <a:pt x="4958" y="4700"/>
                                        </a:lnTo>
                                        <a:lnTo>
                                          <a:pt x="4846" y="4726"/>
                                        </a:lnTo>
                                        <a:lnTo>
                                          <a:pt x="4724" y="4755"/>
                                        </a:lnTo>
                                        <a:lnTo>
                                          <a:pt x="4593" y="4789"/>
                                        </a:lnTo>
                                        <a:lnTo>
                                          <a:pt x="4543" y="4803"/>
                                        </a:lnTo>
                                        <a:lnTo>
                                          <a:pt x="4495" y="4816"/>
                                        </a:lnTo>
                                        <a:lnTo>
                                          <a:pt x="4445" y="4832"/>
                                        </a:lnTo>
                                        <a:lnTo>
                                          <a:pt x="4396" y="4848"/>
                                        </a:lnTo>
                                        <a:lnTo>
                                          <a:pt x="4346" y="4866"/>
                                        </a:lnTo>
                                        <a:lnTo>
                                          <a:pt x="4298" y="4884"/>
                                        </a:lnTo>
                                        <a:lnTo>
                                          <a:pt x="4248" y="4901"/>
                                        </a:lnTo>
                                        <a:lnTo>
                                          <a:pt x="4198" y="4921"/>
                                        </a:lnTo>
                                        <a:lnTo>
                                          <a:pt x="4100" y="4960"/>
                                        </a:lnTo>
                                        <a:lnTo>
                                          <a:pt x="4000" y="5001"/>
                                        </a:lnTo>
                                        <a:lnTo>
                                          <a:pt x="3899" y="5041"/>
                                        </a:lnTo>
                                        <a:lnTo>
                                          <a:pt x="3798" y="5081"/>
                                        </a:lnTo>
                                        <a:lnTo>
                                          <a:pt x="3747" y="5101"/>
                                        </a:lnTo>
                                        <a:lnTo>
                                          <a:pt x="3695" y="5120"/>
                                        </a:lnTo>
                                        <a:lnTo>
                                          <a:pt x="3643" y="5138"/>
                                        </a:lnTo>
                                        <a:lnTo>
                                          <a:pt x="3591" y="5156"/>
                                        </a:lnTo>
                                        <a:lnTo>
                                          <a:pt x="3539" y="5173"/>
                                        </a:lnTo>
                                        <a:lnTo>
                                          <a:pt x="3487" y="5188"/>
                                        </a:lnTo>
                                        <a:lnTo>
                                          <a:pt x="3433" y="5203"/>
                                        </a:lnTo>
                                        <a:lnTo>
                                          <a:pt x="3380" y="5217"/>
                                        </a:lnTo>
                                        <a:lnTo>
                                          <a:pt x="3326" y="5229"/>
                                        </a:lnTo>
                                        <a:lnTo>
                                          <a:pt x="3271" y="5241"/>
                                        </a:lnTo>
                                        <a:lnTo>
                                          <a:pt x="3216" y="5250"/>
                                        </a:lnTo>
                                        <a:lnTo>
                                          <a:pt x="3161" y="5259"/>
                                        </a:lnTo>
                                        <a:lnTo>
                                          <a:pt x="3105" y="5265"/>
                                        </a:lnTo>
                                        <a:lnTo>
                                          <a:pt x="3049" y="5269"/>
                                        </a:lnTo>
                                        <a:lnTo>
                                          <a:pt x="2992" y="5273"/>
                                        </a:lnTo>
                                        <a:lnTo>
                                          <a:pt x="2934" y="5274"/>
                                        </a:lnTo>
                                        <a:lnTo>
                                          <a:pt x="2855" y="5272"/>
                                        </a:lnTo>
                                        <a:lnTo>
                                          <a:pt x="2779" y="5264"/>
                                        </a:lnTo>
                                        <a:lnTo>
                                          <a:pt x="2705" y="5253"/>
                                        </a:lnTo>
                                        <a:lnTo>
                                          <a:pt x="2631" y="5237"/>
                                        </a:lnTo>
                                        <a:lnTo>
                                          <a:pt x="2560" y="5217"/>
                                        </a:lnTo>
                                        <a:lnTo>
                                          <a:pt x="2491" y="5193"/>
                                        </a:lnTo>
                                        <a:lnTo>
                                          <a:pt x="2423" y="5165"/>
                                        </a:lnTo>
                                        <a:lnTo>
                                          <a:pt x="2356" y="5135"/>
                                        </a:lnTo>
                                        <a:lnTo>
                                          <a:pt x="2291" y="5101"/>
                                        </a:lnTo>
                                        <a:lnTo>
                                          <a:pt x="2228" y="5064"/>
                                        </a:lnTo>
                                        <a:lnTo>
                                          <a:pt x="2167" y="5024"/>
                                        </a:lnTo>
                                        <a:lnTo>
                                          <a:pt x="2107" y="4981"/>
                                        </a:lnTo>
                                        <a:lnTo>
                                          <a:pt x="2049" y="4936"/>
                                        </a:lnTo>
                                        <a:lnTo>
                                          <a:pt x="1991" y="4889"/>
                                        </a:lnTo>
                                        <a:lnTo>
                                          <a:pt x="1936" y="4840"/>
                                        </a:lnTo>
                                        <a:lnTo>
                                          <a:pt x="1884" y="4789"/>
                                        </a:lnTo>
                                        <a:lnTo>
                                          <a:pt x="1832" y="4736"/>
                                        </a:lnTo>
                                        <a:lnTo>
                                          <a:pt x="1781" y="4682"/>
                                        </a:lnTo>
                                        <a:lnTo>
                                          <a:pt x="1732" y="4626"/>
                                        </a:lnTo>
                                        <a:lnTo>
                                          <a:pt x="1685" y="4570"/>
                                        </a:lnTo>
                                        <a:lnTo>
                                          <a:pt x="1639" y="4512"/>
                                        </a:lnTo>
                                        <a:lnTo>
                                          <a:pt x="1596" y="4455"/>
                                        </a:lnTo>
                                        <a:lnTo>
                                          <a:pt x="1554" y="4396"/>
                                        </a:lnTo>
                                        <a:lnTo>
                                          <a:pt x="1512" y="4338"/>
                                        </a:lnTo>
                                        <a:lnTo>
                                          <a:pt x="1473" y="4279"/>
                                        </a:lnTo>
                                        <a:lnTo>
                                          <a:pt x="1435" y="4220"/>
                                        </a:lnTo>
                                        <a:lnTo>
                                          <a:pt x="1399" y="4162"/>
                                        </a:lnTo>
                                        <a:lnTo>
                                          <a:pt x="1364" y="4105"/>
                                        </a:lnTo>
                                        <a:lnTo>
                                          <a:pt x="1332" y="4048"/>
                                        </a:lnTo>
                                        <a:lnTo>
                                          <a:pt x="1300" y="3991"/>
                                        </a:lnTo>
                                        <a:lnTo>
                                          <a:pt x="1269" y="3936"/>
                                        </a:lnTo>
                                        <a:lnTo>
                                          <a:pt x="1241" y="3883"/>
                                        </a:lnTo>
                                        <a:lnTo>
                                          <a:pt x="1395" y="3903"/>
                                        </a:lnTo>
                                        <a:lnTo>
                                          <a:pt x="1548" y="3924"/>
                                        </a:lnTo>
                                        <a:lnTo>
                                          <a:pt x="1702" y="3945"/>
                                        </a:lnTo>
                                        <a:lnTo>
                                          <a:pt x="1855" y="3965"/>
                                        </a:lnTo>
                                        <a:lnTo>
                                          <a:pt x="2006" y="3985"/>
                                        </a:lnTo>
                                        <a:lnTo>
                                          <a:pt x="2157" y="4004"/>
                                        </a:lnTo>
                                        <a:lnTo>
                                          <a:pt x="2233" y="4013"/>
                                        </a:lnTo>
                                        <a:lnTo>
                                          <a:pt x="2308" y="4020"/>
                                        </a:lnTo>
                                        <a:lnTo>
                                          <a:pt x="2383" y="4029"/>
                                        </a:lnTo>
                                        <a:lnTo>
                                          <a:pt x="2457" y="4035"/>
                                        </a:lnTo>
                                        <a:lnTo>
                                          <a:pt x="2531" y="4041"/>
                                        </a:lnTo>
                                        <a:lnTo>
                                          <a:pt x="2604" y="4047"/>
                                        </a:lnTo>
                                        <a:lnTo>
                                          <a:pt x="2677" y="4052"/>
                                        </a:lnTo>
                                        <a:lnTo>
                                          <a:pt x="2750" y="4055"/>
                                        </a:lnTo>
                                        <a:lnTo>
                                          <a:pt x="2822" y="4057"/>
                                        </a:lnTo>
                                        <a:lnTo>
                                          <a:pt x="2893" y="4059"/>
                                        </a:lnTo>
                                        <a:lnTo>
                                          <a:pt x="2964" y="4059"/>
                                        </a:lnTo>
                                        <a:lnTo>
                                          <a:pt x="3035" y="4059"/>
                                        </a:lnTo>
                                        <a:lnTo>
                                          <a:pt x="3105" y="4057"/>
                                        </a:lnTo>
                                        <a:lnTo>
                                          <a:pt x="3175" y="4053"/>
                                        </a:lnTo>
                                        <a:lnTo>
                                          <a:pt x="3243" y="4049"/>
                                        </a:lnTo>
                                        <a:lnTo>
                                          <a:pt x="3311" y="4043"/>
                                        </a:lnTo>
                                        <a:lnTo>
                                          <a:pt x="3379" y="4034"/>
                                        </a:lnTo>
                                        <a:lnTo>
                                          <a:pt x="3445" y="4025"/>
                                        </a:lnTo>
                                        <a:lnTo>
                                          <a:pt x="3511" y="4014"/>
                                        </a:lnTo>
                                        <a:lnTo>
                                          <a:pt x="3577" y="4000"/>
                                        </a:lnTo>
                                        <a:lnTo>
                                          <a:pt x="3505" y="3989"/>
                                        </a:lnTo>
                                        <a:lnTo>
                                          <a:pt x="3434" y="3978"/>
                                        </a:lnTo>
                                        <a:lnTo>
                                          <a:pt x="3363" y="3969"/>
                                        </a:lnTo>
                                        <a:lnTo>
                                          <a:pt x="3291" y="3961"/>
                                        </a:lnTo>
                                        <a:lnTo>
                                          <a:pt x="3149" y="3945"/>
                                        </a:lnTo>
                                        <a:lnTo>
                                          <a:pt x="3009" y="3931"/>
                                        </a:lnTo>
                                        <a:lnTo>
                                          <a:pt x="2868" y="3918"/>
                                        </a:lnTo>
                                        <a:lnTo>
                                          <a:pt x="2727" y="3907"/>
                                        </a:lnTo>
                                        <a:lnTo>
                                          <a:pt x="2588" y="3893"/>
                                        </a:lnTo>
                                        <a:lnTo>
                                          <a:pt x="2449" y="3879"/>
                                        </a:lnTo>
                                        <a:lnTo>
                                          <a:pt x="2380" y="3870"/>
                                        </a:lnTo>
                                        <a:lnTo>
                                          <a:pt x="2311" y="3861"/>
                                        </a:lnTo>
                                        <a:lnTo>
                                          <a:pt x="2241" y="3850"/>
                                        </a:lnTo>
                                        <a:lnTo>
                                          <a:pt x="2172" y="3840"/>
                                        </a:lnTo>
                                        <a:lnTo>
                                          <a:pt x="2103" y="3827"/>
                                        </a:lnTo>
                                        <a:lnTo>
                                          <a:pt x="2035" y="3813"/>
                                        </a:lnTo>
                                        <a:lnTo>
                                          <a:pt x="1966" y="3799"/>
                                        </a:lnTo>
                                        <a:lnTo>
                                          <a:pt x="1897" y="3783"/>
                                        </a:lnTo>
                                        <a:lnTo>
                                          <a:pt x="1830" y="3765"/>
                                        </a:lnTo>
                                        <a:lnTo>
                                          <a:pt x="1761" y="3745"/>
                                        </a:lnTo>
                                        <a:lnTo>
                                          <a:pt x="1693" y="3724"/>
                                        </a:lnTo>
                                        <a:lnTo>
                                          <a:pt x="1624" y="3701"/>
                                        </a:lnTo>
                                        <a:lnTo>
                                          <a:pt x="1557" y="3675"/>
                                        </a:lnTo>
                                        <a:lnTo>
                                          <a:pt x="1489" y="3647"/>
                                        </a:lnTo>
                                        <a:lnTo>
                                          <a:pt x="1421" y="3618"/>
                                        </a:lnTo>
                                        <a:lnTo>
                                          <a:pt x="1354" y="3585"/>
                                        </a:lnTo>
                                        <a:lnTo>
                                          <a:pt x="1274" y="3546"/>
                                        </a:lnTo>
                                        <a:lnTo>
                                          <a:pt x="1207" y="3511"/>
                                        </a:lnTo>
                                        <a:lnTo>
                                          <a:pt x="1176" y="3495"/>
                                        </a:lnTo>
                                        <a:lnTo>
                                          <a:pt x="1149" y="3479"/>
                                        </a:lnTo>
                                        <a:lnTo>
                                          <a:pt x="1122" y="3464"/>
                                        </a:lnTo>
                                        <a:lnTo>
                                          <a:pt x="1099" y="3450"/>
                                        </a:lnTo>
                                        <a:lnTo>
                                          <a:pt x="1077" y="3436"/>
                                        </a:lnTo>
                                        <a:lnTo>
                                          <a:pt x="1057" y="3421"/>
                                        </a:lnTo>
                                        <a:lnTo>
                                          <a:pt x="1038" y="3408"/>
                                        </a:lnTo>
                                        <a:lnTo>
                                          <a:pt x="1021" y="3393"/>
                                        </a:lnTo>
                                        <a:lnTo>
                                          <a:pt x="1005" y="3379"/>
                                        </a:lnTo>
                                        <a:lnTo>
                                          <a:pt x="991" y="3364"/>
                                        </a:lnTo>
                                        <a:lnTo>
                                          <a:pt x="977" y="3349"/>
                                        </a:lnTo>
                                        <a:lnTo>
                                          <a:pt x="965" y="3333"/>
                                        </a:lnTo>
                                        <a:lnTo>
                                          <a:pt x="953" y="3316"/>
                                        </a:lnTo>
                                        <a:lnTo>
                                          <a:pt x="941" y="3299"/>
                                        </a:lnTo>
                                        <a:lnTo>
                                          <a:pt x="931" y="3280"/>
                                        </a:lnTo>
                                        <a:lnTo>
                                          <a:pt x="921" y="3260"/>
                                        </a:lnTo>
                                        <a:lnTo>
                                          <a:pt x="911" y="3240"/>
                                        </a:lnTo>
                                        <a:lnTo>
                                          <a:pt x="901" y="3217"/>
                                        </a:lnTo>
                                        <a:lnTo>
                                          <a:pt x="891" y="3194"/>
                                        </a:lnTo>
                                        <a:lnTo>
                                          <a:pt x="881" y="3168"/>
                                        </a:lnTo>
                                        <a:lnTo>
                                          <a:pt x="834" y="3047"/>
                                        </a:lnTo>
                                        <a:lnTo>
                                          <a:pt x="774" y="2888"/>
                                        </a:lnTo>
                                        <a:lnTo>
                                          <a:pt x="754" y="2836"/>
                                        </a:lnTo>
                                        <a:lnTo>
                                          <a:pt x="733" y="2779"/>
                                        </a:lnTo>
                                        <a:lnTo>
                                          <a:pt x="712" y="2719"/>
                                        </a:lnTo>
                                        <a:lnTo>
                                          <a:pt x="691" y="2656"/>
                                        </a:lnTo>
                                        <a:lnTo>
                                          <a:pt x="670" y="2592"/>
                                        </a:lnTo>
                                        <a:lnTo>
                                          <a:pt x="649" y="2524"/>
                                        </a:lnTo>
                                        <a:lnTo>
                                          <a:pt x="629" y="2455"/>
                                        </a:lnTo>
                                        <a:lnTo>
                                          <a:pt x="611" y="2386"/>
                                        </a:lnTo>
                                        <a:lnTo>
                                          <a:pt x="593" y="2314"/>
                                        </a:lnTo>
                                        <a:lnTo>
                                          <a:pt x="578" y="2243"/>
                                        </a:lnTo>
                                        <a:lnTo>
                                          <a:pt x="564" y="2171"/>
                                        </a:lnTo>
                                        <a:lnTo>
                                          <a:pt x="551" y="2100"/>
                                        </a:lnTo>
                                        <a:lnTo>
                                          <a:pt x="546" y="2064"/>
                                        </a:lnTo>
                                        <a:lnTo>
                                          <a:pt x="542" y="2029"/>
                                        </a:lnTo>
                                        <a:lnTo>
                                          <a:pt x="537" y="1993"/>
                                        </a:lnTo>
                                        <a:lnTo>
                                          <a:pt x="534" y="1959"/>
                                        </a:lnTo>
                                        <a:lnTo>
                                          <a:pt x="531" y="1925"/>
                                        </a:lnTo>
                                        <a:lnTo>
                                          <a:pt x="530" y="1890"/>
                                        </a:lnTo>
                                        <a:lnTo>
                                          <a:pt x="528" y="1857"/>
                                        </a:lnTo>
                                        <a:lnTo>
                                          <a:pt x="528" y="1824"/>
                                        </a:lnTo>
                                        <a:lnTo>
                                          <a:pt x="528" y="1782"/>
                                        </a:lnTo>
                                        <a:lnTo>
                                          <a:pt x="527" y="1760"/>
                                        </a:lnTo>
                                        <a:lnTo>
                                          <a:pt x="527" y="1754"/>
                                        </a:lnTo>
                                        <a:lnTo>
                                          <a:pt x="527" y="1752"/>
                                        </a:lnTo>
                                        <a:lnTo>
                                          <a:pt x="527" y="1751"/>
                                        </a:lnTo>
                                        <a:lnTo>
                                          <a:pt x="528" y="1751"/>
                                        </a:lnTo>
                                        <a:lnTo>
                                          <a:pt x="530" y="1752"/>
                                        </a:lnTo>
                                        <a:lnTo>
                                          <a:pt x="532" y="1753"/>
                                        </a:lnTo>
                                        <a:lnTo>
                                          <a:pt x="535" y="1753"/>
                                        </a:lnTo>
                                        <a:lnTo>
                                          <a:pt x="539" y="1751"/>
                                        </a:lnTo>
                                        <a:lnTo>
                                          <a:pt x="544" y="1746"/>
                                        </a:lnTo>
                                        <a:lnTo>
                                          <a:pt x="550" y="1739"/>
                                        </a:lnTo>
                                        <a:lnTo>
                                          <a:pt x="557" y="1728"/>
                                        </a:lnTo>
                                        <a:lnTo>
                                          <a:pt x="566" y="1712"/>
                                        </a:lnTo>
                                        <a:lnTo>
                                          <a:pt x="578" y="1716"/>
                                        </a:lnTo>
                                        <a:lnTo>
                                          <a:pt x="591" y="1722"/>
                                        </a:lnTo>
                                        <a:lnTo>
                                          <a:pt x="607" y="1731"/>
                                        </a:lnTo>
                                        <a:lnTo>
                                          <a:pt x="624" y="1741"/>
                                        </a:lnTo>
                                        <a:lnTo>
                                          <a:pt x="665" y="1767"/>
                                        </a:lnTo>
                                        <a:lnTo>
                                          <a:pt x="713" y="1800"/>
                                        </a:lnTo>
                                        <a:lnTo>
                                          <a:pt x="768" y="1839"/>
                                        </a:lnTo>
                                        <a:lnTo>
                                          <a:pt x="828" y="1882"/>
                                        </a:lnTo>
                                        <a:lnTo>
                                          <a:pt x="895" y="1929"/>
                                        </a:lnTo>
                                        <a:lnTo>
                                          <a:pt x="967" y="1978"/>
                                        </a:lnTo>
                                        <a:lnTo>
                                          <a:pt x="1043" y="2028"/>
                                        </a:lnTo>
                                        <a:lnTo>
                                          <a:pt x="1123" y="2080"/>
                                        </a:lnTo>
                                        <a:lnTo>
                                          <a:pt x="1164" y="2105"/>
                                        </a:lnTo>
                                        <a:lnTo>
                                          <a:pt x="1208" y="2130"/>
                                        </a:lnTo>
                                        <a:lnTo>
                                          <a:pt x="1251" y="2154"/>
                                        </a:lnTo>
                                        <a:lnTo>
                                          <a:pt x="1296" y="2179"/>
                                        </a:lnTo>
                                        <a:lnTo>
                                          <a:pt x="1340" y="2202"/>
                                        </a:lnTo>
                                        <a:lnTo>
                                          <a:pt x="1385" y="2225"/>
                                        </a:lnTo>
                                        <a:lnTo>
                                          <a:pt x="1432" y="2246"/>
                                        </a:lnTo>
                                        <a:lnTo>
                                          <a:pt x="1479" y="2267"/>
                                        </a:lnTo>
                                        <a:lnTo>
                                          <a:pt x="1526" y="2287"/>
                                        </a:lnTo>
                                        <a:lnTo>
                                          <a:pt x="1574" y="2305"/>
                                        </a:lnTo>
                                        <a:lnTo>
                                          <a:pt x="1622" y="2322"/>
                                        </a:lnTo>
                                        <a:lnTo>
                                          <a:pt x="1671" y="2336"/>
                                        </a:lnTo>
                                        <a:lnTo>
                                          <a:pt x="1755" y="2360"/>
                                        </a:lnTo>
                                        <a:lnTo>
                                          <a:pt x="1840" y="2382"/>
                                        </a:lnTo>
                                        <a:lnTo>
                                          <a:pt x="1928" y="2404"/>
                                        </a:lnTo>
                                        <a:lnTo>
                                          <a:pt x="2019" y="2422"/>
                                        </a:lnTo>
                                        <a:lnTo>
                                          <a:pt x="2110" y="2440"/>
                                        </a:lnTo>
                                        <a:lnTo>
                                          <a:pt x="2204" y="2457"/>
                                        </a:lnTo>
                                        <a:lnTo>
                                          <a:pt x="2299" y="2473"/>
                                        </a:lnTo>
                                        <a:lnTo>
                                          <a:pt x="2396" y="2487"/>
                                        </a:lnTo>
                                        <a:lnTo>
                                          <a:pt x="2494" y="2498"/>
                                        </a:lnTo>
                                        <a:lnTo>
                                          <a:pt x="2593" y="2509"/>
                                        </a:lnTo>
                                        <a:lnTo>
                                          <a:pt x="2693" y="2518"/>
                                        </a:lnTo>
                                        <a:lnTo>
                                          <a:pt x="2794" y="2525"/>
                                        </a:lnTo>
                                        <a:lnTo>
                                          <a:pt x="2896" y="2532"/>
                                        </a:lnTo>
                                        <a:lnTo>
                                          <a:pt x="2997" y="2536"/>
                                        </a:lnTo>
                                        <a:lnTo>
                                          <a:pt x="3100" y="2538"/>
                                        </a:lnTo>
                                        <a:lnTo>
                                          <a:pt x="3202" y="2539"/>
                                        </a:lnTo>
                                        <a:lnTo>
                                          <a:pt x="3293" y="2539"/>
                                        </a:lnTo>
                                        <a:lnTo>
                                          <a:pt x="3386" y="2538"/>
                                        </a:lnTo>
                                        <a:lnTo>
                                          <a:pt x="3481" y="2535"/>
                                        </a:lnTo>
                                        <a:lnTo>
                                          <a:pt x="3579" y="2532"/>
                                        </a:lnTo>
                                        <a:lnTo>
                                          <a:pt x="3678" y="2527"/>
                                        </a:lnTo>
                                        <a:lnTo>
                                          <a:pt x="3779" y="2521"/>
                                        </a:lnTo>
                                        <a:lnTo>
                                          <a:pt x="3881" y="2515"/>
                                        </a:lnTo>
                                        <a:lnTo>
                                          <a:pt x="3984" y="2507"/>
                                        </a:lnTo>
                                        <a:lnTo>
                                          <a:pt x="4088" y="2498"/>
                                        </a:lnTo>
                                        <a:lnTo>
                                          <a:pt x="4193" y="2489"/>
                                        </a:lnTo>
                                        <a:lnTo>
                                          <a:pt x="4298" y="2479"/>
                                        </a:lnTo>
                                        <a:lnTo>
                                          <a:pt x="4404" y="2468"/>
                                        </a:lnTo>
                                        <a:lnTo>
                                          <a:pt x="4509" y="2455"/>
                                        </a:lnTo>
                                        <a:lnTo>
                                          <a:pt x="4615" y="2442"/>
                                        </a:lnTo>
                                        <a:lnTo>
                                          <a:pt x="4720" y="2428"/>
                                        </a:lnTo>
                                        <a:lnTo>
                                          <a:pt x="4824" y="2413"/>
                                        </a:lnTo>
                                        <a:lnTo>
                                          <a:pt x="4927" y="2398"/>
                                        </a:lnTo>
                                        <a:lnTo>
                                          <a:pt x="5030" y="2381"/>
                                        </a:lnTo>
                                        <a:lnTo>
                                          <a:pt x="5131" y="2365"/>
                                        </a:lnTo>
                                        <a:lnTo>
                                          <a:pt x="5232" y="2347"/>
                                        </a:lnTo>
                                        <a:lnTo>
                                          <a:pt x="5330" y="2328"/>
                                        </a:lnTo>
                                        <a:lnTo>
                                          <a:pt x="5426" y="2309"/>
                                        </a:lnTo>
                                        <a:lnTo>
                                          <a:pt x="5520" y="2289"/>
                                        </a:lnTo>
                                        <a:lnTo>
                                          <a:pt x="5612" y="2268"/>
                                        </a:lnTo>
                                        <a:lnTo>
                                          <a:pt x="5702" y="2247"/>
                                        </a:lnTo>
                                        <a:lnTo>
                                          <a:pt x="5789" y="2225"/>
                                        </a:lnTo>
                                        <a:lnTo>
                                          <a:pt x="5872" y="2202"/>
                                        </a:lnTo>
                                        <a:lnTo>
                                          <a:pt x="5953" y="2179"/>
                                        </a:lnTo>
                                        <a:lnTo>
                                          <a:pt x="6030" y="2155"/>
                                        </a:lnTo>
                                        <a:lnTo>
                                          <a:pt x="6104" y="2131"/>
                                        </a:lnTo>
                                        <a:lnTo>
                                          <a:pt x="6175" y="2106"/>
                                        </a:lnTo>
                                        <a:lnTo>
                                          <a:pt x="6240" y="2081"/>
                                        </a:lnTo>
                                        <a:lnTo>
                                          <a:pt x="6318" y="2050"/>
                                        </a:lnTo>
                                        <a:lnTo>
                                          <a:pt x="6395" y="2020"/>
                                        </a:lnTo>
                                        <a:lnTo>
                                          <a:pt x="6472" y="1988"/>
                                        </a:lnTo>
                                        <a:lnTo>
                                          <a:pt x="6549" y="1958"/>
                                        </a:lnTo>
                                        <a:lnTo>
                                          <a:pt x="6626" y="1926"/>
                                        </a:lnTo>
                                        <a:lnTo>
                                          <a:pt x="6703" y="1895"/>
                                        </a:lnTo>
                                        <a:lnTo>
                                          <a:pt x="6779" y="1862"/>
                                        </a:lnTo>
                                        <a:lnTo>
                                          <a:pt x="6854" y="1829"/>
                                        </a:lnTo>
                                        <a:lnTo>
                                          <a:pt x="6928" y="1795"/>
                                        </a:lnTo>
                                        <a:lnTo>
                                          <a:pt x="7001" y="1760"/>
                                        </a:lnTo>
                                        <a:lnTo>
                                          <a:pt x="7073" y="1723"/>
                                        </a:lnTo>
                                        <a:lnTo>
                                          <a:pt x="7144" y="1685"/>
                                        </a:lnTo>
                                        <a:lnTo>
                                          <a:pt x="7178" y="1667"/>
                                        </a:lnTo>
                                        <a:lnTo>
                                          <a:pt x="7212" y="1647"/>
                                        </a:lnTo>
                                        <a:lnTo>
                                          <a:pt x="7246" y="1627"/>
                                        </a:lnTo>
                                        <a:lnTo>
                                          <a:pt x="7280" y="1607"/>
                                        </a:lnTo>
                                        <a:lnTo>
                                          <a:pt x="7313" y="1586"/>
                                        </a:lnTo>
                                        <a:lnTo>
                                          <a:pt x="7346" y="1563"/>
                                        </a:lnTo>
                                        <a:lnTo>
                                          <a:pt x="7377" y="1542"/>
                                        </a:lnTo>
                                        <a:lnTo>
                                          <a:pt x="7409" y="1519"/>
                                        </a:lnTo>
                                        <a:lnTo>
                                          <a:pt x="7475" y="1472"/>
                                        </a:lnTo>
                                        <a:lnTo>
                                          <a:pt x="7537" y="1426"/>
                                        </a:lnTo>
                                        <a:lnTo>
                                          <a:pt x="7598" y="1381"/>
                                        </a:lnTo>
                                        <a:lnTo>
                                          <a:pt x="7656" y="1334"/>
                                        </a:lnTo>
                                        <a:lnTo>
                                          <a:pt x="7715" y="1288"/>
                                        </a:lnTo>
                                        <a:lnTo>
                                          <a:pt x="7772" y="1239"/>
                                        </a:lnTo>
                                        <a:lnTo>
                                          <a:pt x="7799" y="1213"/>
                                        </a:lnTo>
                                        <a:lnTo>
                                          <a:pt x="7828" y="1187"/>
                                        </a:lnTo>
                                        <a:lnTo>
                                          <a:pt x="7856" y="1161"/>
                                        </a:lnTo>
                                        <a:lnTo>
                                          <a:pt x="7886" y="1132"/>
                                        </a:lnTo>
                                        <a:lnTo>
                                          <a:pt x="7911" y="1106"/>
                                        </a:lnTo>
                                        <a:lnTo>
                                          <a:pt x="7938" y="1076"/>
                                        </a:lnTo>
                                        <a:lnTo>
                                          <a:pt x="7965" y="1043"/>
                                        </a:lnTo>
                                        <a:lnTo>
                                          <a:pt x="7993" y="1008"/>
                                        </a:lnTo>
                                        <a:lnTo>
                                          <a:pt x="8048" y="936"/>
                                        </a:lnTo>
                                        <a:lnTo>
                                          <a:pt x="8103" y="861"/>
                                        </a:lnTo>
                                        <a:lnTo>
                                          <a:pt x="8155" y="791"/>
                                        </a:lnTo>
                                        <a:lnTo>
                                          <a:pt x="8205" y="727"/>
                                        </a:lnTo>
                                        <a:lnTo>
                                          <a:pt x="8229" y="698"/>
                                        </a:lnTo>
                                        <a:lnTo>
                                          <a:pt x="8251" y="674"/>
                                        </a:lnTo>
                                        <a:lnTo>
                                          <a:pt x="8261" y="663"/>
                                        </a:lnTo>
                                        <a:lnTo>
                                          <a:pt x="8272" y="653"/>
                                        </a:lnTo>
                                        <a:lnTo>
                                          <a:pt x="8281" y="645"/>
                                        </a:lnTo>
                                        <a:lnTo>
                                          <a:pt x="8292" y="637"/>
                                        </a:lnTo>
                                        <a:lnTo>
                                          <a:pt x="8310" y="652"/>
                                        </a:lnTo>
                                        <a:lnTo>
                                          <a:pt x="8327" y="668"/>
                                        </a:lnTo>
                                        <a:lnTo>
                                          <a:pt x="8343" y="687"/>
                                        </a:lnTo>
                                        <a:lnTo>
                                          <a:pt x="8359" y="707"/>
                                        </a:lnTo>
                                        <a:lnTo>
                                          <a:pt x="8372" y="728"/>
                                        </a:lnTo>
                                        <a:lnTo>
                                          <a:pt x="8386" y="751"/>
                                        </a:lnTo>
                                        <a:lnTo>
                                          <a:pt x="8399" y="776"/>
                                        </a:lnTo>
                                        <a:lnTo>
                                          <a:pt x="8410" y="802"/>
                                        </a:lnTo>
                                        <a:lnTo>
                                          <a:pt x="8421" y="830"/>
                                        </a:lnTo>
                                        <a:lnTo>
                                          <a:pt x="8432" y="858"/>
                                        </a:lnTo>
                                        <a:lnTo>
                                          <a:pt x="8441" y="887"/>
                                        </a:lnTo>
                                        <a:lnTo>
                                          <a:pt x="8450" y="918"/>
                                        </a:lnTo>
                                        <a:lnTo>
                                          <a:pt x="8458" y="950"/>
                                        </a:lnTo>
                                        <a:lnTo>
                                          <a:pt x="8465" y="982"/>
                                        </a:lnTo>
                                        <a:lnTo>
                                          <a:pt x="8472" y="1015"/>
                                        </a:lnTo>
                                        <a:lnTo>
                                          <a:pt x="8478" y="1048"/>
                                        </a:lnTo>
                                        <a:lnTo>
                                          <a:pt x="8483" y="1083"/>
                                        </a:lnTo>
                                        <a:lnTo>
                                          <a:pt x="8489" y="1118"/>
                                        </a:lnTo>
                                        <a:lnTo>
                                          <a:pt x="8494" y="1153"/>
                                        </a:lnTo>
                                        <a:lnTo>
                                          <a:pt x="8497" y="1189"/>
                                        </a:lnTo>
                                        <a:lnTo>
                                          <a:pt x="8505" y="1261"/>
                                        </a:lnTo>
                                        <a:lnTo>
                                          <a:pt x="8509" y="1333"/>
                                        </a:lnTo>
                                        <a:lnTo>
                                          <a:pt x="8512" y="1405"/>
                                        </a:lnTo>
                                        <a:lnTo>
                                          <a:pt x="8515" y="1476"/>
                                        </a:lnTo>
                                        <a:lnTo>
                                          <a:pt x="8516" y="1545"/>
                                        </a:lnTo>
                                        <a:lnTo>
                                          <a:pt x="8516" y="1611"/>
                                        </a:lnTo>
                                        <a:lnTo>
                                          <a:pt x="8516" y="1761"/>
                                        </a:lnTo>
                                        <a:lnTo>
                                          <a:pt x="8506" y="1832"/>
                                        </a:lnTo>
                                        <a:lnTo>
                                          <a:pt x="8487" y="1901"/>
                                        </a:lnTo>
                                        <a:lnTo>
                                          <a:pt x="8459" y="1970"/>
                                        </a:lnTo>
                                        <a:lnTo>
                                          <a:pt x="8424" y="2040"/>
                                        </a:lnTo>
                                        <a:lnTo>
                                          <a:pt x="8381" y="2108"/>
                                        </a:lnTo>
                                        <a:lnTo>
                                          <a:pt x="8331" y="2176"/>
                                        </a:lnTo>
                                        <a:lnTo>
                                          <a:pt x="8275" y="2245"/>
                                        </a:lnTo>
                                        <a:lnTo>
                                          <a:pt x="8213" y="2312"/>
                                        </a:lnTo>
                                        <a:lnTo>
                                          <a:pt x="8145" y="2378"/>
                                        </a:lnTo>
                                        <a:lnTo>
                                          <a:pt x="8072" y="2443"/>
                                        </a:lnTo>
                                        <a:lnTo>
                                          <a:pt x="7995" y="2509"/>
                                        </a:lnTo>
                                        <a:lnTo>
                                          <a:pt x="7913" y="2573"/>
                                        </a:lnTo>
                                        <a:lnTo>
                                          <a:pt x="7829" y="2636"/>
                                        </a:lnTo>
                                        <a:lnTo>
                                          <a:pt x="7741" y="2697"/>
                                        </a:lnTo>
                                        <a:lnTo>
                                          <a:pt x="7651" y="2758"/>
                                        </a:lnTo>
                                        <a:lnTo>
                                          <a:pt x="7558" y="2818"/>
                                        </a:lnTo>
                                        <a:lnTo>
                                          <a:pt x="7465" y="2877"/>
                                        </a:lnTo>
                                        <a:lnTo>
                                          <a:pt x="7370" y="2933"/>
                                        </a:lnTo>
                                        <a:lnTo>
                                          <a:pt x="7275" y="2989"/>
                                        </a:lnTo>
                                        <a:lnTo>
                                          <a:pt x="7178" y="3043"/>
                                        </a:lnTo>
                                        <a:lnTo>
                                          <a:pt x="7084" y="3095"/>
                                        </a:lnTo>
                                        <a:lnTo>
                                          <a:pt x="6990" y="3147"/>
                                        </a:lnTo>
                                        <a:lnTo>
                                          <a:pt x="6897" y="3196"/>
                                        </a:lnTo>
                                        <a:lnTo>
                                          <a:pt x="6806" y="3244"/>
                                        </a:lnTo>
                                        <a:lnTo>
                                          <a:pt x="6633" y="3333"/>
                                        </a:lnTo>
                                        <a:lnTo>
                                          <a:pt x="6473" y="3415"/>
                                        </a:lnTo>
                                        <a:lnTo>
                                          <a:pt x="6330" y="3488"/>
                                        </a:lnTo>
                                        <a:lnTo>
                                          <a:pt x="6210" y="3553"/>
                                        </a:lnTo>
                                        <a:close/>
                                        <a:moveTo>
                                          <a:pt x="5313" y="2056"/>
                                        </a:moveTo>
                                        <a:lnTo>
                                          <a:pt x="4822" y="2168"/>
                                        </a:lnTo>
                                        <a:lnTo>
                                          <a:pt x="4709" y="2167"/>
                                        </a:lnTo>
                                        <a:lnTo>
                                          <a:pt x="3918" y="2241"/>
                                        </a:lnTo>
                                        <a:lnTo>
                                          <a:pt x="3692" y="2278"/>
                                        </a:lnTo>
                                        <a:lnTo>
                                          <a:pt x="3390" y="2277"/>
                                        </a:lnTo>
                                        <a:lnTo>
                                          <a:pt x="3321" y="2277"/>
                                        </a:lnTo>
                                        <a:lnTo>
                                          <a:pt x="3249" y="2276"/>
                                        </a:lnTo>
                                        <a:lnTo>
                                          <a:pt x="3176" y="2275"/>
                                        </a:lnTo>
                                        <a:lnTo>
                                          <a:pt x="3101" y="2273"/>
                                        </a:lnTo>
                                        <a:lnTo>
                                          <a:pt x="3026" y="2270"/>
                                        </a:lnTo>
                                        <a:lnTo>
                                          <a:pt x="2949" y="2267"/>
                                        </a:lnTo>
                                        <a:lnTo>
                                          <a:pt x="2872" y="2263"/>
                                        </a:lnTo>
                                        <a:lnTo>
                                          <a:pt x="2795" y="2257"/>
                                        </a:lnTo>
                                        <a:lnTo>
                                          <a:pt x="2717" y="2252"/>
                                        </a:lnTo>
                                        <a:lnTo>
                                          <a:pt x="2640" y="2246"/>
                                        </a:lnTo>
                                        <a:lnTo>
                                          <a:pt x="2561" y="2238"/>
                                        </a:lnTo>
                                        <a:lnTo>
                                          <a:pt x="2483" y="2230"/>
                                        </a:lnTo>
                                        <a:lnTo>
                                          <a:pt x="2406" y="2222"/>
                                        </a:lnTo>
                                        <a:lnTo>
                                          <a:pt x="2330" y="2212"/>
                                        </a:lnTo>
                                        <a:lnTo>
                                          <a:pt x="2254" y="2202"/>
                                        </a:lnTo>
                                        <a:lnTo>
                                          <a:pt x="2179" y="2190"/>
                                        </a:lnTo>
                                        <a:lnTo>
                                          <a:pt x="2105" y="2177"/>
                                        </a:lnTo>
                                        <a:lnTo>
                                          <a:pt x="2032" y="2165"/>
                                        </a:lnTo>
                                        <a:lnTo>
                                          <a:pt x="1960" y="2150"/>
                                        </a:lnTo>
                                        <a:lnTo>
                                          <a:pt x="1891" y="2134"/>
                                        </a:lnTo>
                                        <a:lnTo>
                                          <a:pt x="1822" y="2119"/>
                                        </a:lnTo>
                                        <a:lnTo>
                                          <a:pt x="1757" y="2101"/>
                                        </a:lnTo>
                                        <a:lnTo>
                                          <a:pt x="1693" y="2082"/>
                                        </a:lnTo>
                                        <a:lnTo>
                                          <a:pt x="1631" y="2063"/>
                                        </a:lnTo>
                                        <a:lnTo>
                                          <a:pt x="1573" y="2042"/>
                                        </a:lnTo>
                                        <a:lnTo>
                                          <a:pt x="1516" y="2020"/>
                                        </a:lnTo>
                                        <a:lnTo>
                                          <a:pt x="1463" y="1997"/>
                                        </a:lnTo>
                                        <a:lnTo>
                                          <a:pt x="1412" y="1972"/>
                                        </a:lnTo>
                                        <a:lnTo>
                                          <a:pt x="1364" y="1947"/>
                                        </a:lnTo>
                                        <a:lnTo>
                                          <a:pt x="1321" y="1920"/>
                                        </a:lnTo>
                                        <a:lnTo>
                                          <a:pt x="1281" y="1892"/>
                                        </a:lnTo>
                                        <a:lnTo>
                                          <a:pt x="1244" y="1862"/>
                                        </a:lnTo>
                                        <a:lnTo>
                                          <a:pt x="905" y="1637"/>
                                        </a:lnTo>
                                        <a:lnTo>
                                          <a:pt x="880" y="1619"/>
                                        </a:lnTo>
                                        <a:lnTo>
                                          <a:pt x="852" y="1600"/>
                                        </a:lnTo>
                                        <a:lnTo>
                                          <a:pt x="825" y="1578"/>
                                        </a:lnTo>
                                        <a:lnTo>
                                          <a:pt x="797" y="1554"/>
                                        </a:lnTo>
                                        <a:lnTo>
                                          <a:pt x="769" y="1528"/>
                                        </a:lnTo>
                                        <a:lnTo>
                                          <a:pt x="740" y="1500"/>
                                        </a:lnTo>
                                        <a:lnTo>
                                          <a:pt x="713" y="1471"/>
                                        </a:lnTo>
                                        <a:lnTo>
                                          <a:pt x="686" y="1439"/>
                                        </a:lnTo>
                                        <a:lnTo>
                                          <a:pt x="674" y="1424"/>
                                        </a:lnTo>
                                        <a:lnTo>
                                          <a:pt x="662" y="1407"/>
                                        </a:lnTo>
                                        <a:lnTo>
                                          <a:pt x="650" y="1390"/>
                                        </a:lnTo>
                                        <a:lnTo>
                                          <a:pt x="639" y="1373"/>
                                        </a:lnTo>
                                        <a:lnTo>
                                          <a:pt x="628" y="1356"/>
                                        </a:lnTo>
                                        <a:lnTo>
                                          <a:pt x="619" y="1339"/>
                                        </a:lnTo>
                                        <a:lnTo>
                                          <a:pt x="609" y="1321"/>
                                        </a:lnTo>
                                        <a:lnTo>
                                          <a:pt x="601" y="1303"/>
                                        </a:lnTo>
                                        <a:lnTo>
                                          <a:pt x="593" y="1284"/>
                                        </a:lnTo>
                                        <a:lnTo>
                                          <a:pt x="586" y="1266"/>
                                        </a:lnTo>
                                        <a:lnTo>
                                          <a:pt x="581" y="1247"/>
                                        </a:lnTo>
                                        <a:lnTo>
                                          <a:pt x="575" y="1227"/>
                                        </a:lnTo>
                                        <a:lnTo>
                                          <a:pt x="572" y="1208"/>
                                        </a:lnTo>
                                        <a:lnTo>
                                          <a:pt x="569" y="1189"/>
                                        </a:lnTo>
                                        <a:lnTo>
                                          <a:pt x="567" y="1169"/>
                                        </a:lnTo>
                                        <a:lnTo>
                                          <a:pt x="567" y="1150"/>
                                        </a:lnTo>
                                        <a:lnTo>
                                          <a:pt x="568" y="1116"/>
                                        </a:lnTo>
                                        <a:lnTo>
                                          <a:pt x="571" y="1082"/>
                                        </a:lnTo>
                                        <a:lnTo>
                                          <a:pt x="576" y="1048"/>
                                        </a:lnTo>
                                        <a:lnTo>
                                          <a:pt x="583" y="1015"/>
                                        </a:lnTo>
                                        <a:lnTo>
                                          <a:pt x="588" y="983"/>
                                        </a:lnTo>
                                        <a:lnTo>
                                          <a:pt x="594" y="952"/>
                                        </a:lnTo>
                                        <a:lnTo>
                                          <a:pt x="599" y="922"/>
                                        </a:lnTo>
                                        <a:lnTo>
                                          <a:pt x="602" y="895"/>
                                        </a:lnTo>
                                        <a:lnTo>
                                          <a:pt x="603" y="882"/>
                                        </a:lnTo>
                                        <a:lnTo>
                                          <a:pt x="603" y="870"/>
                                        </a:lnTo>
                                        <a:lnTo>
                                          <a:pt x="602" y="857"/>
                                        </a:lnTo>
                                        <a:lnTo>
                                          <a:pt x="601" y="846"/>
                                        </a:lnTo>
                                        <a:lnTo>
                                          <a:pt x="599" y="836"/>
                                        </a:lnTo>
                                        <a:lnTo>
                                          <a:pt x="596" y="825"/>
                                        </a:lnTo>
                                        <a:lnTo>
                                          <a:pt x="591" y="817"/>
                                        </a:lnTo>
                                        <a:lnTo>
                                          <a:pt x="585" y="809"/>
                                        </a:lnTo>
                                        <a:lnTo>
                                          <a:pt x="579" y="801"/>
                                        </a:lnTo>
                                        <a:lnTo>
                                          <a:pt x="571" y="794"/>
                                        </a:lnTo>
                                        <a:lnTo>
                                          <a:pt x="562" y="789"/>
                                        </a:lnTo>
                                        <a:lnTo>
                                          <a:pt x="551" y="783"/>
                                        </a:lnTo>
                                        <a:lnTo>
                                          <a:pt x="538" y="780"/>
                                        </a:lnTo>
                                        <a:lnTo>
                                          <a:pt x="525" y="777"/>
                                        </a:lnTo>
                                        <a:lnTo>
                                          <a:pt x="509" y="775"/>
                                        </a:lnTo>
                                        <a:lnTo>
                                          <a:pt x="492" y="775"/>
                                        </a:lnTo>
                                        <a:lnTo>
                                          <a:pt x="463" y="776"/>
                                        </a:lnTo>
                                        <a:lnTo>
                                          <a:pt x="437" y="779"/>
                                        </a:lnTo>
                                        <a:lnTo>
                                          <a:pt x="409" y="786"/>
                                        </a:lnTo>
                                        <a:lnTo>
                                          <a:pt x="384" y="794"/>
                                        </a:lnTo>
                                        <a:lnTo>
                                          <a:pt x="359" y="804"/>
                                        </a:lnTo>
                                        <a:lnTo>
                                          <a:pt x="334" y="816"/>
                                        </a:lnTo>
                                        <a:lnTo>
                                          <a:pt x="310" y="831"/>
                                        </a:lnTo>
                                        <a:lnTo>
                                          <a:pt x="288" y="846"/>
                                        </a:lnTo>
                                        <a:lnTo>
                                          <a:pt x="266" y="864"/>
                                        </a:lnTo>
                                        <a:lnTo>
                                          <a:pt x="244" y="884"/>
                                        </a:lnTo>
                                        <a:lnTo>
                                          <a:pt x="223" y="905"/>
                                        </a:lnTo>
                                        <a:lnTo>
                                          <a:pt x="204" y="927"/>
                                        </a:lnTo>
                                        <a:lnTo>
                                          <a:pt x="185" y="951"/>
                                        </a:lnTo>
                                        <a:lnTo>
                                          <a:pt x="167" y="976"/>
                                        </a:lnTo>
                                        <a:lnTo>
                                          <a:pt x="149" y="1002"/>
                                        </a:lnTo>
                                        <a:lnTo>
                                          <a:pt x="133" y="1029"/>
                                        </a:lnTo>
                                        <a:lnTo>
                                          <a:pt x="118" y="1057"/>
                                        </a:lnTo>
                                        <a:lnTo>
                                          <a:pt x="103" y="1086"/>
                                        </a:lnTo>
                                        <a:lnTo>
                                          <a:pt x="89" y="1116"/>
                                        </a:lnTo>
                                        <a:lnTo>
                                          <a:pt x="76" y="1146"/>
                                        </a:lnTo>
                                        <a:lnTo>
                                          <a:pt x="65" y="1177"/>
                                        </a:lnTo>
                                        <a:lnTo>
                                          <a:pt x="54" y="1208"/>
                                        </a:lnTo>
                                        <a:lnTo>
                                          <a:pt x="45" y="1240"/>
                                        </a:lnTo>
                                        <a:lnTo>
                                          <a:pt x="35" y="1271"/>
                                        </a:lnTo>
                                        <a:lnTo>
                                          <a:pt x="28" y="1304"/>
                                        </a:lnTo>
                                        <a:lnTo>
                                          <a:pt x="20" y="1335"/>
                                        </a:lnTo>
                                        <a:lnTo>
                                          <a:pt x="15" y="1368"/>
                                        </a:lnTo>
                                        <a:lnTo>
                                          <a:pt x="10" y="1399"/>
                                        </a:lnTo>
                                        <a:lnTo>
                                          <a:pt x="5" y="1431"/>
                                        </a:lnTo>
                                        <a:lnTo>
                                          <a:pt x="3" y="1463"/>
                                        </a:lnTo>
                                        <a:lnTo>
                                          <a:pt x="1" y="1493"/>
                                        </a:lnTo>
                                        <a:lnTo>
                                          <a:pt x="1" y="1524"/>
                                        </a:lnTo>
                                        <a:lnTo>
                                          <a:pt x="0" y="1823"/>
                                        </a:lnTo>
                                        <a:lnTo>
                                          <a:pt x="0" y="1851"/>
                                        </a:lnTo>
                                        <a:lnTo>
                                          <a:pt x="1" y="1877"/>
                                        </a:lnTo>
                                        <a:lnTo>
                                          <a:pt x="2" y="1901"/>
                                        </a:lnTo>
                                        <a:lnTo>
                                          <a:pt x="4" y="1925"/>
                                        </a:lnTo>
                                        <a:lnTo>
                                          <a:pt x="6" y="1949"/>
                                        </a:lnTo>
                                        <a:lnTo>
                                          <a:pt x="10" y="1971"/>
                                        </a:lnTo>
                                        <a:lnTo>
                                          <a:pt x="13" y="1993"/>
                                        </a:lnTo>
                                        <a:lnTo>
                                          <a:pt x="17" y="2015"/>
                                        </a:lnTo>
                                        <a:lnTo>
                                          <a:pt x="21" y="2034"/>
                                        </a:lnTo>
                                        <a:lnTo>
                                          <a:pt x="27" y="2054"/>
                                        </a:lnTo>
                                        <a:lnTo>
                                          <a:pt x="33" y="2073"/>
                                        </a:lnTo>
                                        <a:lnTo>
                                          <a:pt x="40" y="2091"/>
                                        </a:lnTo>
                                        <a:lnTo>
                                          <a:pt x="48" y="2109"/>
                                        </a:lnTo>
                                        <a:lnTo>
                                          <a:pt x="56" y="2127"/>
                                        </a:lnTo>
                                        <a:lnTo>
                                          <a:pt x="65" y="2144"/>
                                        </a:lnTo>
                                        <a:lnTo>
                                          <a:pt x="75" y="2161"/>
                                        </a:lnTo>
                                        <a:lnTo>
                                          <a:pt x="75" y="2061"/>
                                        </a:lnTo>
                                        <a:lnTo>
                                          <a:pt x="77" y="1960"/>
                                        </a:lnTo>
                                        <a:lnTo>
                                          <a:pt x="81" y="1910"/>
                                        </a:lnTo>
                                        <a:lnTo>
                                          <a:pt x="85" y="1862"/>
                                        </a:lnTo>
                                        <a:lnTo>
                                          <a:pt x="87" y="1839"/>
                                        </a:lnTo>
                                        <a:lnTo>
                                          <a:pt x="90" y="1815"/>
                                        </a:lnTo>
                                        <a:lnTo>
                                          <a:pt x="93" y="1793"/>
                                        </a:lnTo>
                                        <a:lnTo>
                                          <a:pt x="97" y="1770"/>
                                        </a:lnTo>
                                        <a:lnTo>
                                          <a:pt x="103" y="1749"/>
                                        </a:lnTo>
                                        <a:lnTo>
                                          <a:pt x="108" y="1726"/>
                                        </a:lnTo>
                                        <a:lnTo>
                                          <a:pt x="113" y="1706"/>
                                        </a:lnTo>
                                        <a:lnTo>
                                          <a:pt x="120" y="1687"/>
                                        </a:lnTo>
                                        <a:lnTo>
                                          <a:pt x="127" y="1668"/>
                                        </a:lnTo>
                                        <a:lnTo>
                                          <a:pt x="135" y="1650"/>
                                        </a:lnTo>
                                        <a:lnTo>
                                          <a:pt x="144" y="1632"/>
                                        </a:lnTo>
                                        <a:lnTo>
                                          <a:pt x="153" y="1615"/>
                                        </a:lnTo>
                                        <a:lnTo>
                                          <a:pt x="164" y="1600"/>
                                        </a:lnTo>
                                        <a:lnTo>
                                          <a:pt x="176" y="1586"/>
                                        </a:lnTo>
                                        <a:lnTo>
                                          <a:pt x="188" y="1572"/>
                                        </a:lnTo>
                                        <a:lnTo>
                                          <a:pt x="201" y="1560"/>
                                        </a:lnTo>
                                        <a:lnTo>
                                          <a:pt x="216" y="1549"/>
                                        </a:lnTo>
                                        <a:lnTo>
                                          <a:pt x="231" y="1539"/>
                                        </a:lnTo>
                                        <a:lnTo>
                                          <a:pt x="248" y="1531"/>
                                        </a:lnTo>
                                        <a:lnTo>
                                          <a:pt x="265" y="1524"/>
                                        </a:lnTo>
                                        <a:lnTo>
                                          <a:pt x="266" y="1599"/>
                                        </a:lnTo>
                                        <a:lnTo>
                                          <a:pt x="270" y="1677"/>
                                        </a:lnTo>
                                        <a:lnTo>
                                          <a:pt x="277" y="1757"/>
                                        </a:lnTo>
                                        <a:lnTo>
                                          <a:pt x="287" y="1838"/>
                                        </a:lnTo>
                                        <a:lnTo>
                                          <a:pt x="298" y="1920"/>
                                        </a:lnTo>
                                        <a:lnTo>
                                          <a:pt x="313" y="2004"/>
                                        </a:lnTo>
                                        <a:lnTo>
                                          <a:pt x="330" y="2088"/>
                                        </a:lnTo>
                                        <a:lnTo>
                                          <a:pt x="348" y="2174"/>
                                        </a:lnTo>
                                        <a:lnTo>
                                          <a:pt x="369" y="2261"/>
                                        </a:lnTo>
                                        <a:lnTo>
                                          <a:pt x="391" y="2348"/>
                                        </a:lnTo>
                                        <a:lnTo>
                                          <a:pt x="415" y="2434"/>
                                        </a:lnTo>
                                        <a:lnTo>
                                          <a:pt x="440" y="2522"/>
                                        </a:lnTo>
                                        <a:lnTo>
                                          <a:pt x="468" y="2610"/>
                                        </a:lnTo>
                                        <a:lnTo>
                                          <a:pt x="495" y="2697"/>
                                        </a:lnTo>
                                        <a:lnTo>
                                          <a:pt x="525" y="2783"/>
                                        </a:lnTo>
                                        <a:lnTo>
                                          <a:pt x="554" y="2869"/>
                                        </a:lnTo>
                                        <a:lnTo>
                                          <a:pt x="585" y="2955"/>
                                        </a:lnTo>
                                        <a:lnTo>
                                          <a:pt x="617" y="3040"/>
                                        </a:lnTo>
                                        <a:lnTo>
                                          <a:pt x="648" y="3124"/>
                                        </a:lnTo>
                                        <a:lnTo>
                                          <a:pt x="681" y="3206"/>
                                        </a:lnTo>
                                        <a:lnTo>
                                          <a:pt x="714" y="3288"/>
                                        </a:lnTo>
                                        <a:lnTo>
                                          <a:pt x="747" y="3367"/>
                                        </a:lnTo>
                                        <a:lnTo>
                                          <a:pt x="780" y="3444"/>
                                        </a:lnTo>
                                        <a:lnTo>
                                          <a:pt x="812" y="3520"/>
                                        </a:lnTo>
                                        <a:lnTo>
                                          <a:pt x="845" y="3594"/>
                                        </a:lnTo>
                                        <a:lnTo>
                                          <a:pt x="877" y="3665"/>
                                        </a:lnTo>
                                        <a:lnTo>
                                          <a:pt x="909" y="3733"/>
                                        </a:lnTo>
                                        <a:lnTo>
                                          <a:pt x="939" y="3800"/>
                                        </a:lnTo>
                                        <a:lnTo>
                                          <a:pt x="997" y="3924"/>
                                        </a:lnTo>
                                        <a:lnTo>
                                          <a:pt x="1052" y="4034"/>
                                        </a:lnTo>
                                        <a:lnTo>
                                          <a:pt x="1080" y="4090"/>
                                        </a:lnTo>
                                        <a:lnTo>
                                          <a:pt x="1111" y="4148"/>
                                        </a:lnTo>
                                        <a:lnTo>
                                          <a:pt x="1143" y="4207"/>
                                        </a:lnTo>
                                        <a:lnTo>
                                          <a:pt x="1178" y="4267"/>
                                        </a:lnTo>
                                        <a:lnTo>
                                          <a:pt x="1215" y="4330"/>
                                        </a:lnTo>
                                        <a:lnTo>
                                          <a:pt x="1254" y="4392"/>
                                        </a:lnTo>
                                        <a:lnTo>
                                          <a:pt x="1295" y="4456"/>
                                        </a:lnTo>
                                        <a:lnTo>
                                          <a:pt x="1338" y="4520"/>
                                        </a:lnTo>
                                        <a:lnTo>
                                          <a:pt x="1383" y="4584"/>
                                        </a:lnTo>
                                        <a:lnTo>
                                          <a:pt x="1430" y="4648"/>
                                        </a:lnTo>
                                        <a:lnTo>
                                          <a:pt x="1479" y="4712"/>
                                        </a:lnTo>
                                        <a:lnTo>
                                          <a:pt x="1529" y="4776"/>
                                        </a:lnTo>
                                        <a:lnTo>
                                          <a:pt x="1582" y="4839"/>
                                        </a:lnTo>
                                        <a:lnTo>
                                          <a:pt x="1636" y="4901"/>
                                        </a:lnTo>
                                        <a:lnTo>
                                          <a:pt x="1692" y="4962"/>
                                        </a:lnTo>
                                        <a:lnTo>
                                          <a:pt x="1749" y="5021"/>
                                        </a:lnTo>
                                        <a:lnTo>
                                          <a:pt x="1808" y="5079"/>
                                        </a:lnTo>
                                        <a:lnTo>
                                          <a:pt x="1869" y="5135"/>
                                        </a:lnTo>
                                        <a:lnTo>
                                          <a:pt x="1931" y="5188"/>
                                        </a:lnTo>
                                        <a:lnTo>
                                          <a:pt x="1995" y="5239"/>
                                        </a:lnTo>
                                        <a:lnTo>
                                          <a:pt x="2060" y="5287"/>
                                        </a:lnTo>
                                        <a:lnTo>
                                          <a:pt x="2127" y="5332"/>
                                        </a:lnTo>
                                        <a:lnTo>
                                          <a:pt x="2194" y="5376"/>
                                        </a:lnTo>
                                        <a:lnTo>
                                          <a:pt x="2263" y="5413"/>
                                        </a:lnTo>
                                        <a:lnTo>
                                          <a:pt x="2334" y="5449"/>
                                        </a:lnTo>
                                        <a:lnTo>
                                          <a:pt x="2405" y="5481"/>
                                        </a:lnTo>
                                        <a:lnTo>
                                          <a:pt x="2478" y="5508"/>
                                        </a:lnTo>
                                        <a:lnTo>
                                          <a:pt x="2552" y="5530"/>
                                        </a:lnTo>
                                        <a:lnTo>
                                          <a:pt x="2627" y="5549"/>
                                        </a:lnTo>
                                        <a:lnTo>
                                          <a:pt x="2703" y="5562"/>
                                        </a:lnTo>
                                        <a:lnTo>
                                          <a:pt x="2780" y="5570"/>
                                        </a:lnTo>
                                        <a:lnTo>
                                          <a:pt x="2859" y="5573"/>
                                        </a:lnTo>
                                        <a:lnTo>
                                          <a:pt x="3047" y="5573"/>
                                        </a:lnTo>
                                        <a:lnTo>
                                          <a:pt x="3106" y="5572"/>
                                        </a:lnTo>
                                        <a:lnTo>
                                          <a:pt x="3166" y="5569"/>
                                        </a:lnTo>
                                        <a:lnTo>
                                          <a:pt x="3226" y="5564"/>
                                        </a:lnTo>
                                        <a:lnTo>
                                          <a:pt x="3286" y="5555"/>
                                        </a:lnTo>
                                        <a:lnTo>
                                          <a:pt x="3345" y="5546"/>
                                        </a:lnTo>
                                        <a:lnTo>
                                          <a:pt x="3404" y="5534"/>
                                        </a:lnTo>
                                        <a:lnTo>
                                          <a:pt x="3462" y="5522"/>
                                        </a:lnTo>
                                        <a:lnTo>
                                          <a:pt x="3522" y="5507"/>
                                        </a:lnTo>
                                        <a:lnTo>
                                          <a:pt x="3580" y="5491"/>
                                        </a:lnTo>
                                        <a:lnTo>
                                          <a:pt x="3638" y="5473"/>
                                        </a:lnTo>
                                        <a:lnTo>
                                          <a:pt x="3696" y="5454"/>
                                        </a:lnTo>
                                        <a:lnTo>
                                          <a:pt x="3753" y="5436"/>
                                        </a:lnTo>
                                        <a:lnTo>
                                          <a:pt x="3810" y="5414"/>
                                        </a:lnTo>
                                        <a:lnTo>
                                          <a:pt x="3867" y="5393"/>
                                        </a:lnTo>
                                        <a:lnTo>
                                          <a:pt x="3925" y="5371"/>
                                        </a:lnTo>
                                        <a:lnTo>
                                          <a:pt x="3981" y="5349"/>
                                        </a:lnTo>
                                        <a:lnTo>
                                          <a:pt x="4092" y="5303"/>
                                        </a:lnTo>
                                        <a:lnTo>
                                          <a:pt x="4202" y="5256"/>
                                        </a:lnTo>
                                        <a:lnTo>
                                          <a:pt x="4311" y="5209"/>
                                        </a:lnTo>
                                        <a:lnTo>
                                          <a:pt x="4417" y="5165"/>
                                        </a:lnTo>
                                        <a:lnTo>
                                          <a:pt x="4469" y="5143"/>
                                        </a:lnTo>
                                        <a:lnTo>
                                          <a:pt x="4522" y="5123"/>
                                        </a:lnTo>
                                        <a:lnTo>
                                          <a:pt x="4574" y="5103"/>
                                        </a:lnTo>
                                        <a:lnTo>
                                          <a:pt x="4625" y="5084"/>
                                        </a:lnTo>
                                        <a:lnTo>
                                          <a:pt x="4675" y="5067"/>
                                        </a:lnTo>
                                        <a:lnTo>
                                          <a:pt x="4726" y="5050"/>
                                        </a:lnTo>
                                        <a:lnTo>
                                          <a:pt x="4776" y="5035"/>
                                        </a:lnTo>
                                        <a:lnTo>
                                          <a:pt x="4826" y="5021"/>
                                        </a:lnTo>
                                        <a:lnTo>
                                          <a:pt x="4891" y="5004"/>
                                        </a:lnTo>
                                        <a:lnTo>
                                          <a:pt x="4957" y="4989"/>
                                        </a:lnTo>
                                        <a:lnTo>
                                          <a:pt x="5021" y="4975"/>
                                        </a:lnTo>
                                        <a:lnTo>
                                          <a:pt x="5087" y="4961"/>
                                        </a:lnTo>
                                        <a:lnTo>
                                          <a:pt x="5152" y="4950"/>
                                        </a:lnTo>
                                        <a:lnTo>
                                          <a:pt x="5217" y="4938"/>
                                        </a:lnTo>
                                        <a:lnTo>
                                          <a:pt x="5282" y="4929"/>
                                        </a:lnTo>
                                        <a:lnTo>
                                          <a:pt x="5348" y="4919"/>
                                        </a:lnTo>
                                        <a:lnTo>
                                          <a:pt x="5412" y="4910"/>
                                        </a:lnTo>
                                        <a:lnTo>
                                          <a:pt x="5478" y="4902"/>
                                        </a:lnTo>
                                        <a:lnTo>
                                          <a:pt x="5542" y="4895"/>
                                        </a:lnTo>
                                        <a:lnTo>
                                          <a:pt x="5608" y="4888"/>
                                        </a:lnTo>
                                        <a:lnTo>
                                          <a:pt x="5738" y="4875"/>
                                        </a:lnTo>
                                        <a:lnTo>
                                          <a:pt x="5868" y="4865"/>
                                        </a:lnTo>
                                        <a:lnTo>
                                          <a:pt x="5999" y="4854"/>
                                        </a:lnTo>
                                        <a:lnTo>
                                          <a:pt x="6132" y="4845"/>
                                        </a:lnTo>
                                        <a:lnTo>
                                          <a:pt x="6263" y="4834"/>
                                        </a:lnTo>
                                        <a:lnTo>
                                          <a:pt x="6396" y="4824"/>
                                        </a:lnTo>
                                        <a:lnTo>
                                          <a:pt x="6530" y="4812"/>
                                        </a:lnTo>
                                        <a:lnTo>
                                          <a:pt x="6664" y="4798"/>
                                        </a:lnTo>
                                        <a:lnTo>
                                          <a:pt x="6732" y="4790"/>
                                        </a:lnTo>
                                        <a:lnTo>
                                          <a:pt x="6800" y="4782"/>
                                        </a:lnTo>
                                        <a:lnTo>
                                          <a:pt x="6869" y="4773"/>
                                        </a:lnTo>
                                        <a:lnTo>
                                          <a:pt x="6937" y="4764"/>
                                        </a:lnTo>
                                        <a:lnTo>
                                          <a:pt x="7007" y="4752"/>
                                        </a:lnTo>
                                        <a:lnTo>
                                          <a:pt x="7076" y="4742"/>
                                        </a:lnTo>
                                        <a:lnTo>
                                          <a:pt x="7141" y="4729"/>
                                        </a:lnTo>
                                        <a:lnTo>
                                          <a:pt x="7205" y="4716"/>
                                        </a:lnTo>
                                        <a:lnTo>
                                          <a:pt x="7267" y="4703"/>
                                        </a:lnTo>
                                        <a:lnTo>
                                          <a:pt x="7326" y="4688"/>
                                        </a:lnTo>
                                        <a:lnTo>
                                          <a:pt x="7385" y="4673"/>
                                        </a:lnTo>
                                        <a:lnTo>
                                          <a:pt x="7440" y="4656"/>
                                        </a:lnTo>
                                        <a:lnTo>
                                          <a:pt x="7494" y="4640"/>
                                        </a:lnTo>
                                        <a:lnTo>
                                          <a:pt x="7545" y="4622"/>
                                        </a:lnTo>
                                        <a:lnTo>
                                          <a:pt x="7596" y="4602"/>
                                        </a:lnTo>
                                        <a:lnTo>
                                          <a:pt x="7645" y="4582"/>
                                        </a:lnTo>
                                        <a:lnTo>
                                          <a:pt x="7691" y="4561"/>
                                        </a:lnTo>
                                        <a:lnTo>
                                          <a:pt x="7738" y="4538"/>
                                        </a:lnTo>
                                        <a:lnTo>
                                          <a:pt x="7781" y="4514"/>
                                        </a:lnTo>
                                        <a:lnTo>
                                          <a:pt x="7825" y="4488"/>
                                        </a:lnTo>
                                        <a:lnTo>
                                          <a:pt x="7866" y="4462"/>
                                        </a:lnTo>
                                        <a:lnTo>
                                          <a:pt x="7906" y="4435"/>
                                        </a:lnTo>
                                        <a:lnTo>
                                          <a:pt x="7945" y="4405"/>
                                        </a:lnTo>
                                        <a:lnTo>
                                          <a:pt x="7983" y="4374"/>
                                        </a:lnTo>
                                        <a:lnTo>
                                          <a:pt x="8020" y="4342"/>
                                        </a:lnTo>
                                        <a:lnTo>
                                          <a:pt x="8056" y="4307"/>
                                        </a:lnTo>
                                        <a:lnTo>
                                          <a:pt x="8091" y="4273"/>
                                        </a:lnTo>
                                        <a:lnTo>
                                          <a:pt x="8125" y="4235"/>
                                        </a:lnTo>
                                        <a:lnTo>
                                          <a:pt x="8158" y="4196"/>
                                        </a:lnTo>
                                        <a:lnTo>
                                          <a:pt x="8190" y="4155"/>
                                        </a:lnTo>
                                        <a:lnTo>
                                          <a:pt x="8222" y="4113"/>
                                        </a:lnTo>
                                        <a:lnTo>
                                          <a:pt x="8254" y="4069"/>
                                        </a:lnTo>
                                        <a:lnTo>
                                          <a:pt x="8285" y="4023"/>
                                        </a:lnTo>
                                        <a:lnTo>
                                          <a:pt x="8315" y="3974"/>
                                        </a:lnTo>
                                        <a:lnTo>
                                          <a:pt x="8345" y="3924"/>
                                        </a:lnTo>
                                        <a:lnTo>
                                          <a:pt x="8374" y="3872"/>
                                        </a:lnTo>
                                        <a:lnTo>
                                          <a:pt x="8395" y="3834"/>
                                        </a:lnTo>
                                        <a:lnTo>
                                          <a:pt x="8415" y="3793"/>
                                        </a:lnTo>
                                        <a:lnTo>
                                          <a:pt x="8435" y="3749"/>
                                        </a:lnTo>
                                        <a:lnTo>
                                          <a:pt x="8455" y="3702"/>
                                        </a:lnTo>
                                        <a:lnTo>
                                          <a:pt x="8474" y="3652"/>
                                        </a:lnTo>
                                        <a:lnTo>
                                          <a:pt x="8494" y="3600"/>
                                        </a:lnTo>
                                        <a:lnTo>
                                          <a:pt x="8513" y="3545"/>
                                        </a:lnTo>
                                        <a:lnTo>
                                          <a:pt x="8533" y="3488"/>
                                        </a:lnTo>
                                        <a:lnTo>
                                          <a:pt x="8551" y="3430"/>
                                        </a:lnTo>
                                        <a:lnTo>
                                          <a:pt x="8570" y="3368"/>
                                        </a:lnTo>
                                        <a:lnTo>
                                          <a:pt x="8588" y="3304"/>
                                        </a:lnTo>
                                        <a:lnTo>
                                          <a:pt x="8606" y="3240"/>
                                        </a:lnTo>
                                        <a:lnTo>
                                          <a:pt x="8623" y="3174"/>
                                        </a:lnTo>
                                        <a:lnTo>
                                          <a:pt x="8640" y="3107"/>
                                        </a:lnTo>
                                        <a:lnTo>
                                          <a:pt x="8656" y="3039"/>
                                        </a:lnTo>
                                        <a:lnTo>
                                          <a:pt x="8671" y="2969"/>
                                        </a:lnTo>
                                        <a:lnTo>
                                          <a:pt x="8685" y="2900"/>
                                        </a:lnTo>
                                        <a:lnTo>
                                          <a:pt x="8699" y="2828"/>
                                        </a:lnTo>
                                        <a:lnTo>
                                          <a:pt x="8712" y="2758"/>
                                        </a:lnTo>
                                        <a:lnTo>
                                          <a:pt x="8723" y="2686"/>
                                        </a:lnTo>
                                        <a:lnTo>
                                          <a:pt x="8734" y="2615"/>
                                        </a:lnTo>
                                        <a:lnTo>
                                          <a:pt x="8744" y="2543"/>
                                        </a:lnTo>
                                        <a:lnTo>
                                          <a:pt x="8753" y="2472"/>
                                        </a:lnTo>
                                        <a:lnTo>
                                          <a:pt x="8760" y="2401"/>
                                        </a:lnTo>
                                        <a:lnTo>
                                          <a:pt x="8767" y="2331"/>
                                        </a:lnTo>
                                        <a:lnTo>
                                          <a:pt x="8772" y="2262"/>
                                        </a:lnTo>
                                        <a:lnTo>
                                          <a:pt x="8776" y="2193"/>
                                        </a:lnTo>
                                        <a:lnTo>
                                          <a:pt x="8778" y="2126"/>
                                        </a:lnTo>
                                        <a:lnTo>
                                          <a:pt x="8779" y="2060"/>
                                        </a:lnTo>
                                        <a:lnTo>
                                          <a:pt x="8779" y="1995"/>
                                        </a:lnTo>
                                        <a:lnTo>
                                          <a:pt x="8777" y="1931"/>
                                        </a:lnTo>
                                        <a:lnTo>
                                          <a:pt x="8774" y="1869"/>
                                        </a:lnTo>
                                        <a:lnTo>
                                          <a:pt x="8555" y="338"/>
                                        </a:lnTo>
                                        <a:lnTo>
                                          <a:pt x="8582" y="341"/>
                                        </a:lnTo>
                                        <a:lnTo>
                                          <a:pt x="8606" y="344"/>
                                        </a:lnTo>
                                        <a:lnTo>
                                          <a:pt x="8628" y="347"/>
                                        </a:lnTo>
                                        <a:lnTo>
                                          <a:pt x="8649" y="351"/>
                                        </a:lnTo>
                                        <a:lnTo>
                                          <a:pt x="8670" y="357"/>
                                        </a:lnTo>
                                        <a:lnTo>
                                          <a:pt x="8689" y="362"/>
                                        </a:lnTo>
                                        <a:lnTo>
                                          <a:pt x="8705" y="367"/>
                                        </a:lnTo>
                                        <a:lnTo>
                                          <a:pt x="8721" y="373"/>
                                        </a:lnTo>
                                        <a:lnTo>
                                          <a:pt x="8737" y="381"/>
                                        </a:lnTo>
                                        <a:lnTo>
                                          <a:pt x="8751" y="387"/>
                                        </a:lnTo>
                                        <a:lnTo>
                                          <a:pt x="8765" y="395"/>
                                        </a:lnTo>
                                        <a:lnTo>
                                          <a:pt x="8776" y="403"/>
                                        </a:lnTo>
                                        <a:lnTo>
                                          <a:pt x="8788" y="412"/>
                                        </a:lnTo>
                                        <a:lnTo>
                                          <a:pt x="8800" y="421"/>
                                        </a:lnTo>
                                        <a:lnTo>
                                          <a:pt x="8809" y="430"/>
                                        </a:lnTo>
                                        <a:lnTo>
                                          <a:pt x="8820" y="440"/>
                                        </a:lnTo>
                                        <a:lnTo>
                                          <a:pt x="8838" y="461"/>
                                        </a:lnTo>
                                        <a:lnTo>
                                          <a:pt x="8856" y="483"/>
                                        </a:lnTo>
                                        <a:lnTo>
                                          <a:pt x="8871" y="506"/>
                                        </a:lnTo>
                                        <a:lnTo>
                                          <a:pt x="8888" y="530"/>
                                        </a:lnTo>
                                        <a:lnTo>
                                          <a:pt x="8906" y="555"/>
                                        </a:lnTo>
                                        <a:lnTo>
                                          <a:pt x="8925" y="583"/>
                                        </a:lnTo>
                                        <a:lnTo>
                                          <a:pt x="8947" y="610"/>
                                        </a:lnTo>
                                        <a:lnTo>
                                          <a:pt x="8970" y="638"/>
                                        </a:lnTo>
                                        <a:lnTo>
                                          <a:pt x="8969" y="606"/>
                                        </a:lnTo>
                                        <a:lnTo>
                                          <a:pt x="8966" y="574"/>
                                        </a:lnTo>
                                        <a:lnTo>
                                          <a:pt x="8960" y="543"/>
                                        </a:lnTo>
                                        <a:lnTo>
                                          <a:pt x="8955" y="511"/>
                                        </a:lnTo>
                                        <a:lnTo>
                                          <a:pt x="8947" y="481"/>
                                        </a:lnTo>
                                        <a:lnTo>
                                          <a:pt x="8938" y="451"/>
                                        </a:lnTo>
                                        <a:lnTo>
                                          <a:pt x="8928" y="422"/>
                                        </a:lnTo>
                                        <a:lnTo>
                                          <a:pt x="8916" y="392"/>
                                        </a:lnTo>
                                        <a:lnTo>
                                          <a:pt x="8903" y="365"/>
                                        </a:lnTo>
                                        <a:lnTo>
                                          <a:pt x="8889" y="338"/>
                                        </a:lnTo>
                                        <a:lnTo>
                                          <a:pt x="8874" y="310"/>
                                        </a:lnTo>
                                        <a:lnTo>
                                          <a:pt x="8857" y="285"/>
                                        </a:lnTo>
                                        <a:lnTo>
                                          <a:pt x="8839" y="260"/>
                                        </a:lnTo>
                                        <a:lnTo>
                                          <a:pt x="8820" y="236"/>
                                        </a:lnTo>
                                        <a:lnTo>
                                          <a:pt x="8801" y="213"/>
                                        </a:lnTo>
                                        <a:lnTo>
                                          <a:pt x="8779" y="189"/>
                                        </a:lnTo>
                                        <a:lnTo>
                                          <a:pt x="8757" y="168"/>
                                        </a:lnTo>
                                        <a:lnTo>
                                          <a:pt x="8734" y="148"/>
                                        </a:lnTo>
                                        <a:lnTo>
                                          <a:pt x="8710" y="129"/>
                                        </a:lnTo>
                                        <a:lnTo>
                                          <a:pt x="8685" y="112"/>
                                        </a:lnTo>
                                        <a:lnTo>
                                          <a:pt x="8660" y="95"/>
                                        </a:lnTo>
                                        <a:lnTo>
                                          <a:pt x="8633" y="79"/>
                                        </a:lnTo>
                                        <a:lnTo>
                                          <a:pt x="8606" y="64"/>
                                        </a:lnTo>
                                        <a:lnTo>
                                          <a:pt x="8578" y="52"/>
                                        </a:lnTo>
                                        <a:lnTo>
                                          <a:pt x="8549" y="40"/>
                                        </a:lnTo>
                                        <a:lnTo>
                                          <a:pt x="8519" y="30"/>
                                        </a:lnTo>
                                        <a:lnTo>
                                          <a:pt x="8489" y="21"/>
                                        </a:lnTo>
                                        <a:lnTo>
                                          <a:pt x="8458" y="14"/>
                                        </a:lnTo>
                                        <a:lnTo>
                                          <a:pt x="8427" y="8"/>
                                        </a:lnTo>
                                        <a:lnTo>
                                          <a:pt x="8396" y="3"/>
                                        </a:lnTo>
                                        <a:lnTo>
                                          <a:pt x="8363" y="1"/>
                                        </a:lnTo>
                                        <a:lnTo>
                                          <a:pt x="8330" y="0"/>
                                        </a:lnTo>
                                        <a:lnTo>
                                          <a:pt x="8305" y="0"/>
                                        </a:lnTo>
                                        <a:lnTo>
                                          <a:pt x="8281" y="1"/>
                                        </a:lnTo>
                                        <a:lnTo>
                                          <a:pt x="8259" y="3"/>
                                        </a:lnTo>
                                        <a:lnTo>
                                          <a:pt x="8238" y="5"/>
                                        </a:lnTo>
                                        <a:lnTo>
                                          <a:pt x="8218" y="9"/>
                                        </a:lnTo>
                                        <a:lnTo>
                                          <a:pt x="8199" y="13"/>
                                        </a:lnTo>
                                        <a:lnTo>
                                          <a:pt x="8180" y="17"/>
                                        </a:lnTo>
                                        <a:lnTo>
                                          <a:pt x="8162" y="21"/>
                                        </a:lnTo>
                                        <a:lnTo>
                                          <a:pt x="8128" y="32"/>
                                        </a:lnTo>
                                        <a:lnTo>
                                          <a:pt x="8095" y="45"/>
                                        </a:lnTo>
                                        <a:lnTo>
                                          <a:pt x="8063" y="59"/>
                                        </a:lnTo>
                                        <a:lnTo>
                                          <a:pt x="8029" y="75"/>
                                        </a:lnTo>
                                        <a:lnTo>
                                          <a:pt x="8033" y="88"/>
                                        </a:lnTo>
                                        <a:lnTo>
                                          <a:pt x="8037" y="102"/>
                                        </a:lnTo>
                                        <a:lnTo>
                                          <a:pt x="8041" y="115"/>
                                        </a:lnTo>
                                        <a:lnTo>
                                          <a:pt x="8047" y="126"/>
                                        </a:lnTo>
                                        <a:lnTo>
                                          <a:pt x="8057" y="147"/>
                                        </a:lnTo>
                                        <a:lnTo>
                                          <a:pt x="8069" y="166"/>
                                        </a:lnTo>
                                        <a:lnTo>
                                          <a:pt x="8082" y="183"/>
                                        </a:lnTo>
                                        <a:lnTo>
                                          <a:pt x="8094" y="198"/>
                                        </a:lnTo>
                                        <a:lnTo>
                                          <a:pt x="8107" y="210"/>
                                        </a:lnTo>
                                        <a:lnTo>
                                          <a:pt x="8119" y="222"/>
                                        </a:lnTo>
                                        <a:lnTo>
                                          <a:pt x="8142" y="242"/>
                                        </a:lnTo>
                                        <a:lnTo>
                                          <a:pt x="8161" y="261"/>
                                        </a:lnTo>
                                        <a:lnTo>
                                          <a:pt x="8168" y="269"/>
                                        </a:lnTo>
                                        <a:lnTo>
                                          <a:pt x="8175" y="279"/>
                                        </a:lnTo>
                                        <a:lnTo>
                                          <a:pt x="8176" y="284"/>
                                        </a:lnTo>
                                        <a:lnTo>
                                          <a:pt x="8178" y="289"/>
                                        </a:lnTo>
                                        <a:lnTo>
                                          <a:pt x="8179" y="295"/>
                                        </a:lnTo>
                                        <a:lnTo>
                                          <a:pt x="8179" y="300"/>
                                        </a:lnTo>
                                        <a:lnTo>
                                          <a:pt x="8172" y="369"/>
                                        </a:lnTo>
                                        <a:lnTo>
                                          <a:pt x="8156" y="440"/>
                                        </a:lnTo>
                                        <a:lnTo>
                                          <a:pt x="8128" y="512"/>
                                        </a:lnTo>
                                        <a:lnTo>
                                          <a:pt x="8090" y="586"/>
                                        </a:lnTo>
                                        <a:lnTo>
                                          <a:pt x="8043" y="659"/>
                                        </a:lnTo>
                                        <a:lnTo>
                                          <a:pt x="7986" y="734"/>
                                        </a:lnTo>
                                        <a:lnTo>
                                          <a:pt x="7923" y="809"/>
                                        </a:lnTo>
                                        <a:lnTo>
                                          <a:pt x="7850" y="883"/>
                                        </a:lnTo>
                                        <a:lnTo>
                                          <a:pt x="7771" y="958"/>
                                        </a:lnTo>
                                        <a:lnTo>
                                          <a:pt x="7685" y="1033"/>
                                        </a:lnTo>
                                        <a:lnTo>
                                          <a:pt x="7593" y="1105"/>
                                        </a:lnTo>
                                        <a:lnTo>
                                          <a:pt x="7496" y="1178"/>
                                        </a:lnTo>
                                        <a:lnTo>
                                          <a:pt x="7394" y="1249"/>
                                        </a:lnTo>
                                        <a:lnTo>
                                          <a:pt x="7287" y="1319"/>
                                        </a:lnTo>
                                        <a:lnTo>
                                          <a:pt x="7177" y="1387"/>
                                        </a:lnTo>
                                        <a:lnTo>
                                          <a:pt x="7065" y="1453"/>
                                        </a:lnTo>
                                        <a:lnTo>
                                          <a:pt x="6949" y="1517"/>
                                        </a:lnTo>
                                        <a:lnTo>
                                          <a:pt x="6832" y="1579"/>
                                        </a:lnTo>
                                        <a:lnTo>
                                          <a:pt x="6713" y="1638"/>
                                        </a:lnTo>
                                        <a:lnTo>
                                          <a:pt x="6594" y="1694"/>
                                        </a:lnTo>
                                        <a:lnTo>
                                          <a:pt x="6474" y="1747"/>
                                        </a:lnTo>
                                        <a:lnTo>
                                          <a:pt x="6355" y="1797"/>
                                        </a:lnTo>
                                        <a:lnTo>
                                          <a:pt x="6236" y="1843"/>
                                        </a:lnTo>
                                        <a:lnTo>
                                          <a:pt x="6120" y="1885"/>
                                        </a:lnTo>
                                        <a:lnTo>
                                          <a:pt x="6005" y="1923"/>
                                        </a:lnTo>
                                        <a:lnTo>
                                          <a:pt x="5894" y="1958"/>
                                        </a:lnTo>
                                        <a:lnTo>
                                          <a:pt x="5785" y="1986"/>
                                        </a:lnTo>
                                        <a:lnTo>
                                          <a:pt x="5680" y="2011"/>
                                        </a:lnTo>
                                        <a:lnTo>
                                          <a:pt x="5581" y="2030"/>
                                        </a:lnTo>
                                        <a:lnTo>
                                          <a:pt x="5485" y="2044"/>
                                        </a:lnTo>
                                        <a:lnTo>
                                          <a:pt x="5395" y="2053"/>
                                        </a:lnTo>
                                        <a:lnTo>
                                          <a:pt x="5313" y="205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5264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14" o:spid="_x0000_s1026" style="position:absolute;margin-left:45.6pt;margin-top:15.15pt;width:19.65pt;height:19.15pt;z-index:251756544" coordorigin="7718,131" coordsize="628,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">
                      <v:shape id="Freeform 313" o:spid="_x0000_s1027" style="position:absolute;left:7904;top:279;width:245;height:176;visibility:visible;mso-wrap-style:square;v-text-anchor:top" coordsize="245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komcEA&#10;AADcAAAADwAAAGRycy9kb3ducmV2LnhtbERP22rCQBB9L/gPywi+1YmCtqSuohahgqUY+wFDdpqE&#10;ZmdDdqvbv3cFwbc5nOssVtG26sy9b5xomIwzUCylM41UGr5Pu+dXUD6QGGqdsIZ/9rBaDp4WlBt3&#10;kSOfi1CpFCI+Jw11CF2O6MuaLfmx61gS9+N6SyHBvkLT0yWF2xanWTZHS42khpo63tZc/hZ/VkPc&#10;7Iv4vvmi02F3nM3xE9u1oNajYVy/gQocw0N8d3+YNP9lArdn0gW4v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JKJnBAAAA3AAAAA8AAAAAAAAAAAAAAAAAmAIAAGRycy9kb3du&#10;cmV2LnhtbFBLBQYAAAAABAAEAPUAAACGAwAAAAA=&#10;" path="m100,68c67,6,50,27,34,30,18,33,,65,3,89v,22,1,82,48,83c98,173,83,133,100,133v17,,,35,52,39c204,176,207,125,212,103v,,33,-29,-29,-66c121,,118,30,100,68xe" stroked="f">
                        <v:path arrowok="t" o:connecttype="custom" o:connectlocs="100,68;34,30;3,89;51,172;100,133;152,172;212,103;183,37;100,68" o:connectangles="0,0,0,0,0,0,0,0,0"/>
                      </v:shape>
                      <v:group id="Group 261" o:spid="_x0000_s1028" style="position:absolute;left:7718;top:131;width:628;height:611" coordsize="1880,1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      <v:shape id="Freeform 262" o:spid="_x0000_s1029" style="position:absolute;left:890;top:360;width:251;height:113;visibility:visible;mso-wrap-style:square;v-text-anchor:top" coordsize="2260,1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cpmMUA&#10;AADcAAAADwAAAGRycy9kb3ducmV2LnhtbESPQWvCQBCF70L/wzKF3nRTBZXUVURUWkSxsYcep9kx&#10;CWZnQ3abxH/vCoK3Gd773ryZLTpTioZqV1hW8D6IQBCnVhecKfg5bfpTEM4jaywtk4IrOVjMX3oz&#10;jLVt+ZuaxGcihLCLUUHufRVL6dKcDLqBrYiDdra1QR/WOpO6xjaEm1IOo2gsDRYcLuRY0Sqn9JL8&#10;m1Bj36S7332L1bE5HZZff9uzXQ+Venvtlh8gPHX+aX7QnzpwkxHcnwkT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dymYxQAAANwAAAAPAAAAAAAAAAAAAAAAAJgCAABkcnMv&#10;ZG93bnJldi54bWxQSwUGAAAAAAQABAD1AAAAigMAAAAA&#10;" path="m,898l43,850,86,801r42,-48l173,707r22,-23l218,662r24,-23l265,618r25,-21l315,577r26,-20l367,539r28,-18l423,504r29,-17l483,472r30,-14l546,444r34,-13l614,420r36,-10l688,401r38,-8l767,387r41,-5l852,378r44,-2l944,376r188,l1182,377r48,4l1277,386r45,9l1367,404r42,12l1451,429r41,16l1530,462r38,18l1605,500r36,20l1676,542r34,23l1743,588r34,24l1809,637r31,26l1871,689r31,26l1962,769r59,52l2081,873r59,50l2169,948r31,23l2230,993r30,21l2249,976r-16,-39l2213,896r-22,-41l2164,814r-30,-42l2102,729r-36,-42l2028,644r-41,-42l1944,560r-44,-42l1853,477r-48,-41l1754,396r-51,-39l1650,320r-54,-36l1541,249r-55,-33l1430,184r-57,-29l1317,129r-56,-26l1205,80,1149,60,1093,42,1039,28,985,16,932,8,880,2,831,,717,,673,1,630,6r-42,5l548,18,509,29,472,41,436,55,402,71,368,90r-30,19l307,131r-28,23l251,179r-25,27l201,235r-23,29l157,296r-20,32l118,362r-18,36l84,433,70,471,56,510,45,550,34,591r-8,41l17,675r-5,43l7,762,4,807,2,853,,898xe" fillcolor="#0a1b44" stroked="f">
                          <v:path arrowok="t" o:connecttype="custom" o:connectlocs="5,95;14,84;22,76;27,71;32,67;38,62;44,58;50,54;57,51;64,48;72,46;81,44;90,43;100,42;126,42;137,42;147,44;156,46;166,50;174,53;182,58;190,63;197,68;204,74;211,80;224,91;238,103;244,108;251,113;248,104;243,95;237,86;229,77;221,67;211,58;200,49;189,40;177,32;165,24;152,17;140,11;128,7;115,3;104,1;92,0;75,0;65,1;57,3;48,6;41,10;34,15;28,20;22,26;17,33;13,40;9,48;6,57;4,66;2,75;1,85;0,95" o:connectangles="0,0,0,0,0,0,0,0,0,0,0,0,0,0,0,0,0,0,0,0,0,0,0,0,0,0,0,0,0,0,0,0,0,0,0,0,0,0,0,0,0,0,0,0,0,0,0,0,0,0,0,0,0,0,0,0,0,0,0,0,0"/>
                        </v:shape>
                        <v:shape id="Freeform 263" o:spid="_x0000_s1030" style="position:absolute;left:605;top:410;width:197;height:145;visibility:visible;mso-wrap-style:square;v-text-anchor:top" coordsize="1772,1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YasIA&#10;AADcAAAADwAAAGRycy9kb3ducmV2LnhtbERPTWvCQBC9F/wPyxR6q5u0UiW6ShAES09GxeuYHbOh&#10;2dmQXTX217tCwds83ufMFr1txIU6XztWkA4TEMSl0zVXCnbb1fsEhA/IGhvHpOBGHhbzwcsMM+2u&#10;vKFLESoRQ9hnqMCE0GZS+tKQRT90LXHkTq6zGCLsKqk7vMZw28iPJPmSFmuODQZbWhoqf4uzVbAq&#10;zI0Oab3Pz8e/n/U25VP+/anU22ufT0EE6sNT/O9e6zh/PILHM/EC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WxhqwgAAANwAAAAPAAAAAAAAAAAAAAAAAJgCAABkcnMvZG93&#10;bnJldi54bWxQSwUGAAAAAAQABAD1AAAAhwMAAAAA&#10;" path="m,1310r17,-20l33,1270r15,-19l62,1231r27,-40l113,1152r46,-80l204,992r24,-39l254,913r14,-20l282,873r16,-21l314,832r17,-20l349,791r19,-20l389,750r21,-21l434,709r24,-21l483,667r37,-28l558,611r42,-30l643,553r44,-27l735,498r49,-26l833,447r27,-12l885,424r28,-11l939,403r28,-10l994,385r28,-9l1049,368r29,-6l1106,355r29,-5l1164,346r29,-3l1223,340r29,-1l1283,338r22,1l1326,340r20,1l1365,343r18,2l1401,348r17,3l1434,355r31,9l1494,374r27,11l1547,396r51,26l1650,447r27,11l1707,469r32,10l1772,489r-24,-44l1724,401r-27,-45l1670,313r-15,-21l1640,272r-16,-21l1609,231r-17,-19l1575,193r-18,-18l1539,157r-19,-17l1500,124r-20,-16l1458,94,1436,80,1413,67,1390,55,1364,44r-25,-9l1312,26r-27,-7l1256,13,1227,7,1197,4,1165,1r-32,l981,,938,3,895,9,851,21,807,36,764,56,720,79r-43,26l635,135r-43,33l550,204r-41,39l469,284r-40,43l391,373r-37,48l318,469r-35,50l251,572r-32,53l189,678r-27,54l135,786r-24,55l89,896,69,950r-18,55l36,1059r-13,52l14,1163r-8,50l1,1263,,1310xe" fillcolor="#0a1b44" stroked="f">
                          <v:path arrowok="t" o:connecttype="custom" o:connectlocs="2,143;5,138;10,132;18,119;25,105;30,99;33,94;37,90;41,85;46,81;51,76;58,71;67,64;76,58;87,52;96,48;102,46;108,44;114,42;120,40;126,39;133,38;139,38;145,38;150,38;154,38;158,39;163,40;169,43;178,47;186,51;193,53;194,49;189,39;184,32;181,28;177,23;173,19;169,15;165,12;160,9;155,6;149,4;143,2;136,1;130,0;109,0;100,1;90,4;80,9;71,15;61,23;52,31;43,41;35,52;28,63;21,75;15,87;10,99;6,111;3,123;1,134;0,145" o:connectangles="0,0,0,0,0,0,0,0,0,0,0,0,0,0,0,0,0,0,0,0,0,0,0,0,0,0,0,0,0,0,0,0,0,0,0,0,0,0,0,0,0,0,0,0,0,0,0,0,0,0,0,0,0,0,0,0,0,0,0,0,0,0,0"/>
                        </v:shape>
                        <v:shape id="Freeform 264" o:spid="_x0000_s1031" style="position:absolute;left:144;top:269;width:1490;height:1481;visibility:visible;mso-wrap-style:square;v-text-anchor:top" coordsize="13415,13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cgxMAA&#10;AADcAAAADwAAAGRycy9kb3ducmV2LnhtbERPTYvCMBC9L/gfwgje1tS6u0o1igiCJ3Gt7HloxrbY&#10;TEoSNf77zcKCt3m8z1muo+nEnZxvLSuYjDMQxJXVLdcKzuXufQ7CB2SNnWVS8CQP69XgbYmFtg/+&#10;pvsp1CKFsC9QQRNCX0jpq4YM+rHtiRN3sc5gSNDVUjt8pHDTyTzLvqTBllNDgz1tG6qup5tRsD2H&#10;o5vaybzMn2WM+c+BPg6k1GgYNwsQgWJ4if/de53mzz7h75l0gV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cgxMAAAADcAAAADwAAAAAAAAAAAAAAAACYAgAAZHJzL2Rvd25y&#10;ZXYueG1sUEsFBgAAAAAEAAQA9QAAAIUDAAAAAA==&#10;" path="m7113,12924r-679,-1l6277,12920r-157,-9l5965,12899r-156,-18l5655,12858r-154,-28l5349,12799r-150,-36l5050,12724r-148,-44l4756,12634r-144,-51l4470,12530r-140,-57l4192,12414r-135,-63l3924,12287r-131,-66l3665,12151r-125,-70l3417,12008r-118,-74l3182,11858r-113,-77l2960,11703r-105,-79l2753,11546r-98,-80l2559,11386r-89,-80l2384,11226r-83,-80l2253,11098r-48,-49l2159,11000r-47,-48l2067,10902r-45,-48l1978,10804r-44,-49l1891,10706r-41,-50l1809,10606r-42,-50l1727,10505r-40,-51l1648,10403r-38,-52l1572,10299r-37,-54l1498,10193r-37,-55l1425,10083r-36,-54l1354,9972r-35,-57l1284,9858r-34,-59l1216,9740r-33,-59l1150,9620r-33,-62l1084,9494r-33,-64l1028,9383r-24,-51l979,9277r-26,-58l928,9158r-27,-63l875,9029r-27,-69l821,8890r-26,-72l768,8744r-26,-76l715,8591r-25,-78l664,8434r-24,-81l617,8273r-23,-82l571,8110r-20,-82l531,7946r-19,-81l495,7784r-16,-80l465,7624r-13,-78l441,7469r-9,-76l424,7319r-5,-72l416,7176r-1,-68l416,6546r8,-324l450,5903r42,-313l549,5283r73,-302l710,4687,811,4399,928,4118r130,-273l1202,3580r156,-257l1526,3074r181,-240l1901,2604r204,-221l2319,2172r226,-201l2779,1781r246,-180l3279,1433r263,-157l3814,1131,4094,999,4380,879,4676,772r301,-94l5285,598r314,-66l5918,479r325,-36l6572,419r334,-7l6981,413r293,9l7565,447r288,42l8139,547r282,72l8700,705r274,102l9244,922r263,128l9766,1191r252,153l10263,1509r238,175l10732,1871r222,197l11168,2274r204,216l11566,2713r184,234l11924,3187r162,247l12237,3688r139,261l12502,4215r113,271l12715,4762r85,280l12871,5326r56,288l12967,5904r26,292l13000,6490r-1,487l12996,7128r-9,150l12974,7429r-19,151l12931,7730r-28,150l12869,8029r-37,149l12791,8325r-46,147l12697,8617r-53,144l12589,8903r-59,140l12468,9181r-63,137l12338,9451r-69,132l12199,9711r-73,126l12052,9960r-75,120l11900,10197r-77,112l11745,10419r-79,105l11586,10626r-78,96l11429,10816r-80,88l11271,10987r-77,79l11115,11144r-85,78l10941,11301r-93,80l10750,11460r-102,81l10544,11621r-109,80l10322,11781r-117,79l10086,11937r-123,76l9838,12088r-128,74l9579,12233r-133,70l9311,12369r-138,64l9033,12494r-141,59l8749,12607r-145,52l8458,12706r-147,43l8163,12788r-149,35l7865,12853r-150,26l7565,12898r-152,14l7263,12921r-150,3xm1,6544l,7069r3,151l13,7374r16,156l50,7687r28,159l110,8006r38,161l192,8329r47,160l291,8651r56,160l407,8971r64,159l539,9286r69,156l681,9594r76,150l836,9891r79,144l998,10175r83,136l1167,10443r85,127l1339,10692r88,117l1515,10920r87,105l1690,11124r88,93l1865,11302r85,76l2035,11449r55,44l2144,11537r53,43l2249,11624r51,44l2352,11712r51,43l2455,11799r51,44l2558,11887r53,44l2666,11977r56,45l2779,12068r60,46l2900,12162r63,47l3026,12252r62,42l3150,12333r61,38l3272,12407r62,33l3396,12474r63,33l3523,12539r64,33l3654,12604r68,34l3790,12672r71,35l3935,12744r63,32l4062,12806r67,30l4198,12865r69,29l4339,12923r74,27l4488,12977r78,27l4644,13029r79,24l4803,13077r83,24l4970,13123r84,21l5140,13164r85,20l5313,13201r88,18l5490,13235r90,16l5670,13265r89,12l5850,13289r92,10l6033,13309r92,7l6217,13322r92,6l6401,13332r91,2l6584,13335r528,1l7280,13333r168,-10l7615,13308r165,-21l7945,13259r164,-32l8271,13189r161,-43l8591,13098r158,-51l8904,12991r154,-60l9210,12868r149,-67l9506,12730r145,-72l9794,12582r138,-79l10070,12423r133,-83l10333,12256r128,-85l10585,12085r120,-88l10823,11908r113,-88l11046,11731r106,-89l11253,11553r97,-87l11444,11378r88,-87l11624,11199r91,-98l11806,11000r89,-105l11983,10787r88,-113l12156,10558r84,-119l12322,10316r82,-127l12482,10060r76,-132l12632,9792r72,-140l12774,9510r66,-145l12904,9218r60,-150l13022,8914r54,-155l13127,8601r48,-161l13218,8277r39,-166l13292,7944r32,-169l13350,7602r23,-173l13390,7253r14,-178l13412,6897r3,-181l13415,6416r-3,-176l13403,6065r-15,-172l13367,5720r-25,-170l13310,5382r-36,-167l13233,5049r-46,-162l13137,4726r-54,-159l13024,4409r-61,-153l12898,4103r-69,-149l12758,3807r-75,-144l12607,3521r-81,-139l12445,3246r-84,-132l12277,2985r-87,-125l12102,2737r-90,-119l11923,2502r-90,-111l11742,2282r-92,-104l11559,2077r-91,-95l11378,1889r-97,-93l11180,1702r-103,-92l10969,1519r-112,-90l10741,1340r-118,-86l10501,1169r-126,-83l10246,1005r-131,-79l9980,849,9841,775,9700,703,9555,634,9408,568,9258,505,9103,444,8948,387,8788,333,8626,283,8462,237,8294,193,8125,155,7953,120,7778,89,7601,63,7421,41,7239,23,7055,11,6869,3,6681,,6379,r-78,1l6222,4r-82,5l6058,16r-85,9l5886,36r-86,12l5712,62r-89,16l5534,96r-90,18l5354,134r-89,21l5175,177r-89,22l4997,223r-88,25l4821,273r-85,27l4651,326r-83,27l4486,381r-79,27l4330,436r-76,29l4181,493r-71,27l4042,549r-64,27l3916,603r-58,28l3803,657r-74,38l3657,732r-71,37l3518,804r-68,37l3384,878r-64,37l3256,951r-62,38l3133,1026r-60,38l3014,1102r-58,39l2899,1180r-57,38l2786,1258r-55,40l2676,1339r-54,42l2568,1423r-54,45l2461,1511r-54,45l2354,1602r-54,46l2248,1696r-54,49l2140,1795r-54,51l2031,1899r-55,52l1921,2007r-93,94l1736,2197r-91,101l1555,2402r-90,109l1377,2622r-88,115l1205,2855r-85,121l1039,3101r-81,128l880,3360r-76,134l731,3630r-71,141l591,3913r-65,146l465,4207r-60,152l349,4512r-52,157l249,4828r-45,162l163,5153r-36,167l94,5488,67,5658,44,5832,26,6007,13,6184,5,6364,1,6544xe" fillcolor="#0a1b44" stroked="f">
                          <v:path arrowok="t" o:connecttype="custom" o:connectlocs="594,1421;451,1372;329,1300;245,1227;201,1178;162,1126;128,1068;100,1010;74,937;53,856;46,727;118,427;309,198;587,66;872,54;1140,168;1342,381;1440,656;1433,875;1385,1020;1313,1145;1235,1238;1133,1317;1003,1387;857,1430;3,836;45,996;120,1145;207,1255;267,1305;322,1351;384,1389;451,1422;525,1450;610,1470;701,1480;882,1472;1040,1422;1176,1342;1281,1254;1369,1146;1440,1007;1483,844;1487,654;1447,490;1373,346;1284,231;1180,139;1045,63;883,13;700,0;615,11;526,33;449,61;383,93;322,131;267,173;213,223;124,330;52,467;7,628" o:connectangles="0,0,0,0,0,0,0,0,0,0,0,0,0,0,0,0,0,0,0,0,0,0,0,0,0,0,0,0,0,0,0,0,0,0,0,0,0,0,0,0,0,0,0,0,0,0,0,0,0,0,0,0,0,0,0,0,0,0,0,0,0"/>
                          <o:lock v:ext="edit" verticies="t"/>
                        </v:shape>
                        <v:shape id="Freeform 265" o:spid="_x0000_s1032" style="position:absolute;left:936;top:660;width:37;height:50;visibility:visible;mso-wrap-style:square;v-text-anchor:top" coordsize="338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GBksUA&#10;AADcAAAADwAAAGRycy9kb3ducmV2LnhtbERPTWvCQBC9F/oflil4Kbqp0lhSVylCwB48aMXS25Ad&#10;k2B2dsmuSeqvd4VCb/N4n7NYDaYRHbW+tqzgZZKAIC6srrlUcPjKx28gfEDW2FgmBb/kYbV8fFhg&#10;pm3PO+r2oRQxhH2GCqoQXCalLyoy6CfWEUfuZFuDIcK2lLrFPoabRk6TJJUGa44NFTpaV1Sc9xej&#10;4AeP29lm655fr677zvs0/9wVuVKjp+HjHUSgIfyL/9wbHefPU7g/Ey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4YGSxQAAANwAAAAPAAAAAAAAAAAAAAAAAJgCAABkcnMv&#10;ZG93bnJldi54bWxQSwUGAAAAAAQABAD1AAAAigMAAAAA&#10;" path="m,450r150,l150,374r32,l214,374r16,l246,373r15,-2l276,369r13,-3l301,362r11,-7l320,348r4,-4l329,338r2,-4l334,328r2,-6l337,315r1,-7l338,301r,-28l335,245r-4,-26l324,191r-8,-25l305,141r-5,-12l294,118r-7,-12l281,96,274,85,265,75,257,65r-9,-8l240,48,230,40,220,34,210,26,199,21,188,16,176,10,165,7,152,4,139,2,127,1,113,r-7,1l98,4,91,9r-7,7l77,24,72,34,65,44,60,57,55,70,50,85r-5,16l40,118r-7,34l25,189r-6,38l14,266,9,303,6,339,1,403,,450xe" fillcolor="#e8ecf1" stroked="f">
                          <v:path arrowok="t" o:connecttype="custom" o:connectlocs="16,50;20,42;25,42;29,41;32,41;34,39;35,38;36,37;37,36;37,34;37,30;36,24;35,18;33,14;31,12;30,9;28,7;26,5;24,4;22,2;19,1;17,0;14,0;12,0;10,1;8,3;7,5;6,8;5,11;4,17;2,25;1,34;0,45" o:connectangles="0,0,0,0,0,0,0,0,0,0,0,0,0,0,0,0,0,0,0,0,0,0,0,0,0,0,0,0,0,0,0,0,0"/>
                        </v:shape>
                        <v:shape id="Freeform 266" o:spid="_x0000_s1033" style="position:absolute;left:793;top:693;width:38;height:50;visibility:visible;mso-wrap-style:square;v-text-anchor:top" coordsize="34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/icMA&#10;AADcAAAADwAAAGRycy9kb3ducmV2LnhtbERPPWvDMBDdA/0P4grdYrkdbONaCSEltEshTbp0u1pn&#10;y8Q6GUtN7H8fBQLd7vE+r1pPthdnGn3nWMFzkoIgrp3uuFXwfdwtCxA+IGvsHZOCmTysVw+LCkvt&#10;LvxF50NoRQxhX6ICE8JQSulrQxZ94gbiyDVutBgiHFupR7zEcNvLlzTNpMWOY4PBgbaG6tPhzypo&#10;svD2/rM3hS92eY3pKf+cu1+lnh6nzSuIQFP4F9/dHzrOz3O4PRMv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i/icMAAADcAAAADwAAAAAAAAAAAAAAAACYAgAAZHJzL2Rv&#10;d25yZXYueG1sUEsFBgAAAAAEAAQA9QAAAIgDAAAAAA==&#10;" path="m,449r150,1l150,376r44,-1l231,375r17,-1l263,372r14,-3l290,365r6,-2l302,360r5,-3l311,353r4,-5l319,344r5,-5l327,333r2,-7l332,320r2,-7l336,304r3,-19l340,263r-1,-27l335,209r-4,-26l325,158r-9,-23l306,114r-6,-11l294,94r-6,-9l280,75r-7,-8l266,59r-9,-8l249,45,239,37r-9,-6l220,26,210,20,199,16,188,12,177,9,165,6,152,4,140,3,127,1,113,r-7,1l98,5r-7,5l85,16r-7,9l72,34,66,46,60,57,55,71,50,86r-4,15l41,118r-8,35l26,190r-7,38l15,266r-5,38l6,340,2,403,,449xe" fillcolor="#e8ecf1" stroked="f">
                          <v:path arrowok="t" o:connecttype="custom" o:connectlocs="17,50;22,42;28,42;31,41;33,40;34,40;35,39;36,38;37,36;37,35;38,32;38,26;37,20;35,15;34,11;32,9;31,7;29,6;27,4;25,3;22,2;20,1;17,0;14,0;12,0;10,1;9,3;7,5;6,8;5,11;4,17;2,25;1,34;0,45" o:connectangles="0,0,0,0,0,0,0,0,0,0,0,0,0,0,0,0,0,0,0,0,0,0,0,0,0,0,0,0,0,0,0,0,0,0"/>
                        </v:shape>
                        <v:shape id="Freeform 267" o:spid="_x0000_s1034" style="position:absolute;left:860;top:647;width:151;height:184;visibility:visible;mso-wrap-style:square;v-text-anchor:top" coordsize="1356,1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/knsYA&#10;AADcAAAADwAAAGRycy9kb3ducmV2LnhtbESPS0/DQAyE70j9DytX4kY3BfFQ6LaKUHkI9UJBUG5W&#10;1iRRs95o17Th3+MDEjdbM575vFiNoTcHSrmL7GA+K8AQ19F33Dh4e70/uwGTBdljH5kc/FCG1XJy&#10;ssDSxyO/0GErjdEQziU6aEWG0tpctxQwz+JArNpXTAFF19RYn/Co4aG350VxZQN2rA0tDnTXUr3f&#10;fgcHLPXFZfEp6bF6rtbv/LD7WG92zp1Ox+oWjNAo/+a/6yev+NdKq8/oBHb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/knsYAAADcAAAADwAAAAAAAAAAAAAAAACYAgAAZHJz&#10;L2Rvd25yZXYueG1sUEsFBgAAAAAEAAQA9QAAAIsDAAAAAA==&#10;" path="m188,1049r32,-9l243,1033r16,-6l272,1021r10,-4l296,1014r17,-2l338,1012r12,l361,1014r10,3l382,1021r9,6l401,1032r8,7l419,1046r17,17l453,1082r17,21l488,1124r20,21l529,1165r11,10l552,1184r13,10l577,1201r14,8l606,1216r16,6l639,1227r17,5l675,1235r19,1l715,1237r15,l744,1235r14,-2l772,1229r14,-3l798,1221r14,-5l824,1209r12,-6l848,1196r12,-9l871,1179r11,-10l892,1160r11,-9l913,1139r19,-22l948,1094r16,-25l978,1043r13,-26l1001,991r9,-28l1017,937r40,11l1098,959r19,8l1136,974r18,8l1169,992r16,11l1199,1016r6,6l1212,1030r5,7l1222,1044r5,9l1231,1062r3,10l1237,1081r2,11l1241,1102r1,12l1242,1125r,18l1240,1161r-3,19l1233,1198r-5,18l1220,1234r-7,19l1204,1270r-9,17l1185,1305r-11,17l1162,1339r-13,17l1136,1371r-14,16l1107,1403r-16,14l1075,1431r-15,13l1043,1457r-17,12l1009,1480r-18,10l973,1500r-18,8l937,1515r-18,7l900,1527r-18,4l864,1534r-18,1l828,1536r-113,l688,1535r-26,-2l637,1531r-26,-5l587,1521r-25,-7l538,1507r-23,-8l492,1488r-23,-10l447,1466r-21,-13l405,1440r-19,-14l367,1410r-19,-16l331,1378r-17,-18l298,1341r-15,-19l270,1302r-14,-20l244,1261r-10,-22l223,1217r-8,-22l207,1172r-6,-25l196,1123r-5,-24l189,1074r-1,-25xm679,563r1,-47l685,452r3,-36l693,379r5,-39l704,302r8,-37l719,231r5,-17l729,198r5,-15l739,170r5,-13l751,147r5,-10l763,129r7,-7l777,117r8,-3l792,113r14,1l818,115r13,2l844,120r11,3l867,129r11,5l889,139r10,8l909,153r10,8l927,170r9,8l944,188r9,10l960,209r6,10l973,231r6,11l984,254r11,25l1003,304r7,28l1014,358r3,28l1017,414r,7l1016,428r-1,7l1013,441r-3,6l1008,451r-5,6l999,461r-8,7l980,475r-12,4l955,482r-15,2l925,486r-16,1l893,487r-32,l829,487r,76l679,563xm,711r1,41l3,794r5,41l15,877r7,42l32,960r11,41l56,1042r14,41l86,1122r18,40l122,1200r20,38l163,1275r22,34l209,1344r25,33l260,1408r26,31l315,1467r29,27l373,1520r32,23l437,1564r31,19l502,1599r34,15l571,1626r35,10l642,1643r36,4l715,1649r37,-1l788,1646r36,-4l858,1635r33,-7l923,1618r32,-10l984,1595r30,-13l1042,1567r27,-17l1094,1532r25,-19l1143,1492r22,-22l1186,1447r21,-24l1224,1398r18,-28l1259,1343r15,-28l1288,1284r13,-30l1312,1222r10,-33l1331,1156r8,-35l1345,1086r4,-35l1354,1014r2,-38l1356,938r,-150l1356,753r-4,-36l1348,682r-6,-36l1333,610r-9,-35l1312,541r-13,-35l1285,471r-16,-33l1251,405r-19,-32l1212,342r-21,-31l1167,281r-23,-28l1119,225r-27,-26l1066,174r-29,-23l1009,128,978,108,947,88,917,71,884,55,851,41,817,29,784,19,749,11,714,6,678,1,642,,529,,502,1,476,5r-26,5l424,17,400,27,374,37,350,50,327,65,303,80,280,97r-22,19l237,136r-21,21l196,180r-19,23l159,228r-18,25l124,278r-16,27l93,333,78,360,65,388,54,417,43,445,33,475r-9,28l17,532r-5,29l6,589,3,618,1,646,,673r,38xe" fillcolor="#0a1b44" stroked="f">
                          <v:path arrowok="t" o:connecttype="custom" o:connectlocs="31,113;41,113;49,119;60,131;69,136;81,138;90,136;98,130;107,119;118,106;132,112;137,117;138,124;137,136;131,148;121,158;110,166;98,171;74,171;57,167;43,159;32,148;24,133;21,117;78,38;82,20;86,14;93,13;100,16;106,22;111,31;113,47;112,51;105,54;92,63;2,98;10,125;23,150;42,170;64,181;88,184;110,178;127,166;140,150;148,129;151,105;148,68;139,45;125,25;105,10;83,1;53,1;36,7;22,20;10,37;3,56;0,75" o:connectangles="0,0,0,0,0,0,0,0,0,0,0,0,0,0,0,0,0,0,0,0,0,0,0,0,0,0,0,0,0,0,0,0,0,0,0,0,0,0,0,0,0,0,0,0,0,0,0,0,0,0,0,0,0,0,0,0,0"/>
                          <o:lock v:ext="edit" verticies="t"/>
                        </v:shape>
                        <v:shape id="Freeform 268" o:spid="_x0000_s1035" style="position:absolute;left:881;top:751;width:117;height:67;visibility:visible;mso-wrap-style:square;v-text-anchor:top" coordsize="1054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OknsIA&#10;AADcAAAADwAAAGRycy9kb3ducmV2LnhtbERPTWvCQBC9C/6HZQRvumkqalNXKYWCeDMNBW9jdsyG&#10;ZmfT7Fbjv3cFwds83uesNr1txJk6XztW8DJNQBCXTtdcKSi+vyZLED4ga2wck4Iredish4MVZtpd&#10;eE/nPFQihrDPUIEJoc2k9KUhi37qWuLInVxnMUTYVVJ3eInhtpFpksylxZpjg8GWPg2Vv/m/VZAX&#10;u1manw6vx/LIZvGT/O1tulNqPOo/3kEE6sNT/HBvdZy/eIP7M/EC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A6SewgAAANwAAAAPAAAAAAAAAAAAAAAAAJgCAABkcnMvZG93&#10;bnJldi54bWxQSwUGAAAAAAQABAD1AAAAhwMAAAAA&#10;" path="m,112r1,25l3,162r5,24l13,210r6,25l27,258r8,22l46,302r10,22l68,345r14,20l95,385r15,19l126,423r17,18l160,457r19,16l198,489r19,14l238,516r21,13l281,541r23,10l327,562r23,8l374,577r25,7l423,589r26,5l474,596r26,2l527,599r113,l658,598r18,-1l694,594r18,-4l731,585r18,-7l767,571r18,-8l803,553r18,-10l838,532r17,-12l872,507r15,-13l903,480r16,-14l934,450r14,-16l961,419r13,-17l986,385r11,-17l1007,350r9,-17l1025,316r7,-19l1040,279r5,-18l1049,243r3,-19l1054,206r,-18l1054,177r-1,-12l1051,155r-2,-11l1046,135r-3,-10l1039,116r-5,-9l1029,100r-5,-7l1017,85r-6,-6l997,66,981,55,966,45,948,37,929,30,910,22,869,11,829,r-7,26l813,54,803,80r-13,26l776,132r-16,25l744,180r-19,22l715,214r-11,9l694,232r-11,10l672,250r-12,9l648,266r-12,6l624,279r-14,5l598,289r-14,3l570,296r-14,2l542,300r-15,l506,299r-19,-1l468,295r-17,-5l434,285r-16,-6l403,272r-14,-8l377,257,364,247r-12,-9l341,228,320,208,300,187,282,166,265,145,248,126,231,109r-10,-7l213,95,203,90r-9,-6l183,80,173,77,162,75r-12,l125,75r-17,2l94,80,84,84,71,90,55,96r-23,7l,112xe" fillcolor="#0f89d9" stroked="f">
                          <v:path arrowok="t" o:connecttype="custom" o:connectlocs="0,18;2,26;5,34;9,41;14,47;20,53;26,58;34,62;42,65;50,66;59,67;75,67;81,65;87,63;93,60;98,55;104,50;108,45;112,39;115,33;116,27;117,21;117,17;116,14;114,11;112,9;107,5;101,2;91,3;88,12;83,20;78,25;75,28;71,30;66,32;62,33;56,33;50,32;45,30;40,28;36,23;29,16;25,11;22,9;18,8;12,9;8,10;0,13" o:connectangles="0,0,0,0,0,0,0,0,0,0,0,0,0,0,0,0,0,0,0,0,0,0,0,0,0,0,0,0,0,0,0,0,0,0,0,0,0,0,0,0,0,0,0,0,0,0,0,0"/>
                        </v:shape>
                        <v:shape id="Freeform 269" o:spid="_x0000_s1036" style="position:absolute;left:709;top:676;width:147;height:179;visibility:visible;mso-wrap-style:square;v-text-anchor:top" coordsize="1319,1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v5ZcIA&#10;AADcAAAADwAAAGRycy9kb3ducmV2LnhtbESPQWsCQQyF74X+hyGF3upsLRTZOkpbFLxqi17DTrqz&#10;uJNZdrK6+uvNQegt4b2892W+HGNrTtTnJrGD10kBhrhKvuHawe/P+mUGJguyxzYxObhQhuXi8WGO&#10;pU9n3tJpJ7XREM4lOggiXWltrgJFzJPUEav2l/qIomtfW9/jWcNja6dF8W4jNqwNATv6DlQdd0N0&#10;cCRZbQ8Y31bD17W9ShUHH/bOPT+Nnx9ghEb5N9+vN17xZ4qvz+gEd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2/llwgAAANwAAAAPAAAAAAAAAAAAAAAAAJgCAABkcnMvZG93&#10;bnJldi54bWxQSwUGAAAAAAQABAD1AAAAhwMAAAAA&#10;" path="m677,1499r-150,-1l495,1498r-26,-3l445,1492r-20,-5l407,1480r-15,-7l379,1466r-14,-9l340,1439r-29,-19l293,1411r-19,-8l252,1394r-27,-8l224,1219r566,-19l804,1191r16,-9l838,1173r20,-9l879,1156r22,-8l923,1143r23,-4l956,1139r11,-1l977,1139r10,1l996,1142r10,3l1014,1149r8,4l1029,1160r6,7l1041,1175r5,10l1049,1197r3,11l1053,1222r1,16l1053,1250r-2,12l1048,1274r-4,13l1039,1298r-8,13l1024,1323r-9,11l1006,1346r-11,11l985,1368r-13,10l960,1389r-13,10l933,1409r-14,9l904,1427r-15,8l875,1444r-16,7l828,1466r-32,11l781,1481r-16,6l750,1490r-16,3l719,1496r-14,1l691,1498r-14,1xm754,599r2,-46l760,490r4,-36l769,416r4,-38l780,340r7,-37l795,268r5,-17l804,236r5,-15l814,207r6,-11l826,184r6,-9l839,166r6,-6l852,155r8,-4l867,150r14,1l894,153r12,1l919,156r12,3l942,162r11,4l964,170r10,6l984,181r9,6l1003,195r8,6l1020,209r7,8l1034,225r8,10l1048,244r6,9l1060,264r10,21l1079,308r6,25l1089,359r4,27l1094,413r-1,22l1090,454r-2,9l1086,470r-3,6l1081,483r-3,6l1073,494r-4,4l1065,503r-4,4l1056,510r-6,3l1044,515r-13,4l1017,522r-15,2l985,525r-37,l904,526r,74l754,599xm640,1611r34,-1l709,1605r33,-6l775,1590r33,-12l840,1564r32,-16l902,1530r30,-20l961,1488r29,-24l1017,1437r27,-27l1069,1382r26,-31l1118,1320r23,-34l1162,1252r20,-34l1201,1181r18,-37l1235,1107r16,-39l1265,1029r12,-39l1288,952r9,-40l1305,872r5,-40l1316,792r2,-39l1319,713r,-37l1318,641r-2,-34l1312,573r-5,-34l1301,507r-8,-33l1284,443r-11,-31l1262,383r-14,-30l1234,325r-16,-27l1201,271r-18,-25l1164,221r-21,-23l1122,176r-22,-21l1076,135r-25,-19l1025,98,998,82,971,67,941,54,912,41,881,31,849,22,818,15,784,9,750,4,715,1,679,,646,2,613,5r-32,7l548,21,516,32,484,45,453,60,423,78,392,97r-28,21l335,141r-27,24l280,191r-25,29l230,248r-24,31l183,310r-22,33l141,376r-20,34l103,446,86,482,70,518,56,555,43,593,32,631,22,670r-7,38l9,747,4,784,1,823,,861,,974r,33l2,1040r4,32l12,1104r6,32l27,1166r9,31l47,1225r12,28l72,1281r15,27l103,1333r18,25l139,1383r20,23l179,1427r22,21l223,1468r25,19l273,1505r25,15l325,1536r28,14l382,1562r29,11l441,1583r32,9l505,1598r32,5l570,1608r35,3l640,1611xe" fillcolor="#15264a" stroked="f">
                          <v:path arrowok="t" o:connecttype="custom" o:connectlocs="50,166;41,162;28,155;91,131;103,127;110,127;115,129;117,134;117,142;113,148;107,154;99,159;87,165;79,166;85,54;88,34;91,23;94,18;100,17;106,18;112,22;116,26;120,34;122,48;120,54;118,56;113,58;101,67;83,178;101,170;116,157;130,139;139,119;145,97;147,75;145,56;139,39;130,25;117,13;102,5;84,0;65,1;47,9;31,21;18,38;8,58;2,79;0,108;2,126;8,142;18,156;30,167;46,175;64,179" o:connectangles="0,0,0,0,0,0,0,0,0,0,0,0,0,0,0,0,0,0,0,0,0,0,0,0,0,0,0,0,0,0,0,0,0,0,0,0,0,0,0,0,0,0,0,0,0,0,0,0,0,0,0,0,0,0"/>
                          <o:lock v:ext="edit" verticies="t"/>
                        </v:shape>
                        <v:shape id="Freeform 270" o:spid="_x0000_s1037" style="position:absolute;left:734;top:803;width:92;height:40;visibility:visible;mso-wrap-style:square;v-text-anchor:top" coordsize="830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/LtMIA&#10;AADcAAAADwAAAGRycy9kb3ducmV2LnhtbERPTWvCQBC9C/6HZQq9SN2NWJHUTRBR6NXYHnqbZqdJ&#10;2uxs2F01/fddQehtHu9zNuVoe3EhHzrHGrK5AkFcO9Nxo+HtdHhagwgR2WDvmDT8UoCymE42mBt3&#10;5SNdqtiIFMIhRw1tjEMuZahbshjmbiBO3JfzFmOCvpHG4zWF214ulFpJix2nhhYH2rVU/1Rnq0HV&#10;H5+V39rl80zu37NsdVKSvrV+fBi3LyAijfFffHe/mjR/ncHtmXS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H8u0wgAAANwAAAAPAAAAAAAAAAAAAAAAAJgCAABkcnMvZG93&#10;bnJldi54bWxQSwUGAAAAAAQABAD1AAAAhwMAAAAA&#10;" path="m453,361r14,-1l481,359r14,-1l510,355r16,-3l541,349r16,-6l572,339r32,-11l635,313r16,-7l665,297r15,-8l695,280r14,-9l723,261r13,-10l748,240r13,-10l771,219r11,-11l791,196r9,-11l807,173r8,-13l820,149r4,-13l827,124r2,-12l830,100,829,84,828,70,825,59,822,47,817,37r-6,-8l805,22r-7,-7l790,11,782,7,772,4,763,2,753,1,743,,732,1r-10,l699,5r-22,5l655,18r-21,8l614,35r-18,9l580,53r-14,9l,81,1,248r27,8l50,265r19,8l87,282r29,19l141,319r14,9l168,335r15,7l201,349r20,5l245,357r26,3l303,360r150,1xe" fillcolor="#209dee" stroked="f">
                          <v:path arrowok="t" o:connecttype="custom" o:connectlocs="52,40;55,40;58,39;62,38;67,36;72,34;75,32;79,30;82,28;84,25;87,23;89,20;90,18;91,15;92,12;92,9;91,7;91,4;89,2;88,1;86,0;83,0;81,0;77,1;73,2;68,4;64,6;0,9;3,28;8,30;13,33;17,36;20,38;24,39;30,40;50,40" o:connectangles="0,0,0,0,0,0,0,0,0,0,0,0,0,0,0,0,0,0,0,0,0,0,0,0,0,0,0,0,0,0,0,0,0,0,0,0"/>
                        </v:shape>
                        <v:shape id="Freeform 271" o:spid="_x0000_s1038" style="position:absolute;left:211;top:339;width:620;height:969;visibility:visible;mso-wrap-style:square;v-text-anchor:top" coordsize="5586,8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CmMEA&#10;AADcAAAADwAAAGRycy9kb3ducmV2LnhtbERPTWsCMRC9C/6HMAVvmq1IsatRtFAQDy2rUjwOybi7&#10;mEyWTdT135uC4G0e73Pmy85ZcaU21J4VvI8yEMTam5pLBYf993AKIkRkg9YzKbhTgOWi35tjbvyN&#10;C7ruYilSCIccFVQxNrmUQVfkMIx8Q5y4k28dxgTbUpoWbyncWTnOsg/psObUUGFDXxXp8+7iFJSH&#10;v+OPrq1dy+Le6MIft7+fE6UGb91qBiJSF1/ip3tj0vzpGP6fSR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gpjBAAAA3AAAAA8AAAAAAAAAAAAAAAAAmAIAAGRycy9kb3du&#10;cmV2LnhtbFBLBQYAAAAABAAEAPUAAACGAwAAAAA=&#10;" path="m,5648r,637l,6350r3,69l8,6493r7,77l23,6650r10,83l45,6817r12,87l72,6992r16,90l105,7173r19,92l143,7356r21,93l185,7540r23,91l232,7721r24,88l280,7897r26,85l332,8064r27,80l386,8220r28,74l441,8363r28,67l497,8491r28,56l553,8599r28,46l609,8686r28,35l634,8709r-7,-25l617,8647r-13,-48l588,8543r-18,-63l551,8413r-20,-70l512,8273r-20,-68l473,8139r-17,-60l440,8027r-13,-43l418,7952r-6,-19l398,7893r-13,-45l371,7799r-12,-53l346,7690r-13,-58l322,7571r-12,-62l299,7447r-8,-64l283,7320r-8,-61l270,7198r-4,-57l263,7086r-1,-52l263,5985r4,-126l276,5729r14,-133l310,5461r24,-137l364,5185r33,-140l436,4903r41,-142l523,4620r49,-142l625,4336r55,-142l738,4053r62,-139l862,3776r66,-135l994,3507r68,-130l1132,3249r71,-124l1273,3004r72,-118l1417,2773r73,-108l1562,2562r71,-98l1704,2372r70,-87l1842,2205r67,-74l1975,2064r96,-95l2164,1878r91,-89l2344,1703r87,-84l2518,1538r88,-79l2695,1381r45,-37l2786,1306r45,-38l2878,1230r47,-37l2974,1156r50,-35l3073,1084r52,-36l3178,1011r54,-35l3287,940r57,-36l3402,868r60,-36l3525,796r58,-34l3641,730r58,-33l3757,666r58,-31l3872,605r58,-30l3988,546r58,-30l4105,488r60,-27l4226,432r61,-27l4351,377r64,-26l4481,324r45,-17l4583,288r69,-20l4728,246r84,-23l4898,199r90,-24l5079,150r89,-23l5253,104r80,-22l5406,61r64,-18l5522,26r22,-7l5562,12r13,-7l5586,,5451,3r-137,9l5177,25,5038,45,4900,69,4760,98r-140,33l4481,169r-139,42l4204,258r-138,49l3929,361r-136,55l3659,475r-132,62l3397,601r-129,67l3142,735r-124,70l2898,877r-119,72l2665,1023r-111,75l2447,1172r-103,76l2244,1324r-95,74l2059,1473r-86,75l1893,1620r-75,73l1748,1763r-72,77l1603,1922r-74,85l1455,2096r-75,95l1305,2288r-75,101l1155,2494r-75,107l1007,2712r-73,114l862,2944r-71,119l722,3186r-66,124l590,3437r-63,128l467,3696r-58,133l354,3964r-51,135l254,4237r-46,138l167,4514r-37,140l97,4795,69,4937,45,5079,26,5221,12,5364,3,5506,,5648xe" stroked="f">
                          <v:path arrowok="t" o:connecttype="custom" o:connectlocs="0,713;4,748;10,787;18,828;28,868;40,905;52,937;64,961;70,965;63,942;55,912;47,887;43,872;37,848;32,820;30,793;30,651;37,592;53,529;75,466;103,405;134,347;165,296;197,254;230,219;270,180;304,149;325,133;347,116;371,100;398,85;423,71;449,57;476,45;502,34;534,25;574,14;607,5;619,1;575,3;513,15;451,34;391,60;335,89;283,122;239,155;202,188;170,223;137,265;104,314;73,368;45,425;23,486;8,549;0,612" o:connectangles="0,0,0,0,0,0,0,0,0,0,0,0,0,0,0,0,0,0,0,0,0,0,0,0,0,0,0,0,0,0,0,0,0,0,0,0,0,0,0,0,0,0,0,0,0,0,0,0,0,0,0,0,0,0,0"/>
                        </v:shape>
                        <v:shape id="Freeform 272" o:spid="_x0000_s1039" style="position:absolute;left:747;top:1009;width:255;height:167;visibility:visible;mso-wrap-style:square;v-text-anchor:top" coordsize="2303,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T3T8IA&#10;AADcAAAADwAAAGRycy9kb3ducmV2LnhtbERPTYvCMBC9C/sfwix403QVRLpGWVaLinvR7sXb2IxN&#10;2WZSmqj13xthwds83ufMFp2txZVaXzlW8DFMQBAXTldcKvjNs8EUhA/IGmvHpOBOHhbzt94MU+1u&#10;vKfrIZQihrBPUYEJoUml9IUhi37oGuLInV1rMUTYllK3eIvhtpajJJlIixXHBoMNfRsq/g4Xq+CY&#10;Z1xlW3c62fXqZ1nmk63ZoVL99+7rE0SgLrzE/+6NjvOnY3g+Ey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RPdPwgAAANwAAAAPAAAAAAAAAAAAAAAAAJgCAABkcnMvZG93&#10;bnJldi54bWxQSwUGAAAAAAQABAD1AAAAhwMAAAAA&#10;" path="m714,1500r791,-74l1343,1225r201,-135l1542,982r-73,-43l1495,939r25,-1l1544,936r25,-2l1591,931r21,-4l1633,922r20,-5l1672,911r19,-6l1709,898r17,-8l1743,882r17,-9l1775,865r16,-10l1820,834r28,-22l1875,788r27,-25l1954,709r52,-58l2019,635r15,-23l2052,583r20,-36l2117,464r49,-93l2214,279r41,-82l2286,132r17,-37l2110,116r-8,27l2091,170r-13,26l2064,221r-17,25l2029,271r-22,25l1985,319r-23,23l1937,365r-27,21l1882,408r-30,20l1821,448r-31,19l1758,485r-34,18l1689,520r-35,14l1618,549r-37,14l1544,576r-37,12l1470,599r-38,9l1394,615r-38,8l1318,629r-38,4l1242,636r-37,3l1168,640r-70,-1l1032,634r-62,-5l912,621,857,611,805,600,756,586,711,571,668,554,626,537,588,518,552,497,519,476,486,453,455,429,425,405,397,381,370,355,344,329,319,303,269,250,220,197,195,171,170,144,144,119,118,94,90,70,62,46,32,22,,,2,39,8,78r6,40l24,157r11,40l50,236r16,40l84,315r20,39l125,393r23,37l174,468r26,37l228,541r29,35l288,610r32,34l353,675r33,31l420,735r35,28l491,789r37,24l565,835r37,21l640,875r37,16l715,906r38,11l791,927r37,7l866,938r-42,36l783,1009r-19,16l745,1044r-18,19l711,1083r-16,21l681,1127r-6,12l670,1152r-7,13l659,1179r-4,15l651,1208r-3,16l644,1240r-2,17l640,1275r,18l639,1312r1,13l641,1337r3,12l648,1362r8,25l668,1412r11,24l692,1460r12,21l714,1500xe" fillcolor="#c6a72c" stroked="f">
                          <v:path arrowok="t" o:connecttype="custom" o:connectlocs="149,136;163,105;171,104;178,103;185,101;191,99;197,96;205,90;216,79;225,68;234,52;250,22;234,13;230,22;225,30;217,38;208,45;198,52;187,58;175,63;163,67;150,69;138,71;122,71;101,69;84,65;69,60;57,53;47,45;38,37;24,22;16,13;7,5;0,4;3,17;7,31;14,44;22,56;32,68;43,79;54,88;67,95;79,101;92,104;87,112;80,118;75,125;73,130;72,134;71,140;71,146;71,150;74,157;78,165" o:connectangles="0,0,0,0,0,0,0,0,0,0,0,0,0,0,0,0,0,0,0,0,0,0,0,0,0,0,0,0,0,0,0,0,0,0,0,0,0,0,0,0,0,0,0,0,0,0,0,0,0,0,0,0,0,0"/>
                        </v:shape>
                        <v:shape id="Freeform 273" o:spid="_x0000_s1040" style="position:absolute;left:102;top:230;width:1608;height:1567;visibility:visible;mso-wrap-style:square;v-text-anchor:top" coordsize="14478,14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RD1cIA&#10;AADcAAAADwAAAGRycy9kb3ducmV2LnhtbERPTWvCQBC9C/6HZQRvurFISWM2IqWC0EMx6cHjkB2T&#10;YHY2Zrcm/vuuIHibx/ucdDuaVtyod41lBatlBIK4tLrhSsFvsV/EIJxH1thaJgV3crDNppMUE20H&#10;PtIt95UIIewSVFB73yVSurImg25pO+LAnW1v0AfYV1L3OIRw08q3KHqXBhsODTV29FlTecn/jIIv&#10;c/p29/ZjvXdV0ZVDIa+r5kep+WzcbUB4Gv1L/HQfdJgfr+HxTLh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5EPVwgAAANwAAAAPAAAAAAAAAAAAAAAAAJgCAABkcnMvZG93&#10;bnJldi54bWxQSwUGAAAAAAQABAD1AAAAhwMAAAAA&#10;" path="m378,6891r4,-180l390,6531r13,-177l421,6179r23,-174l471,5835r33,-168l540,5500r41,-163l626,5175r48,-159l726,4859r56,-153l842,4554r61,-148l968,4260r69,-142l1108,3977r73,-136l1257,3707r78,-131l1416,3448r81,-125l1582,3202r84,-118l1754,2969r88,-111l1932,2749r90,-104l2113,2544r92,-96l2298,2354r55,-56l2408,2246r55,-53l2517,2142r54,-50l2625,2043r52,-48l2731,1949r53,-46l2838,1858r53,-43l2945,1770r54,-42l3053,1686r55,-41l3163,1605r56,-40l3276,1527r57,-39l3391,1449r59,-38l3510,1373r61,-37l3633,1298r64,-36l3761,1225r66,-37l3895,1151r68,-35l4034,1079r72,-37l4180,1004r55,-26l4293,950r62,-27l4419,896r68,-29l4558,840r73,-28l4707,783r77,-28l4863,728r82,-28l5028,673r85,-26l5198,620r88,-25l5374,570r89,-24l5552,524r90,-22l5731,481r90,-20l5911,443r89,-18l6089,409r88,-14l6263,383r87,-11l6435,363r82,-7l6599,351r79,-3l6756,347r302,l7246,350r186,8l7616,370r182,18l7978,410r177,26l8330,467r172,35l8671,540r168,44l9003,630r162,50l9325,734r155,57l9635,852r150,63l9932,981r145,69l10218,1122r139,74l10492,1273r131,79l10752,1433r126,83l11000,1601r118,86l11234,1776r112,90l11454,1957r103,92l11658,2143r97,93l11845,2329r91,95l12027,2525r92,104l12210,2738r90,111l12389,2965r90,119l12567,3207r87,125l12738,3461r84,132l12903,3729r81,139l13060,4010r75,144l13206,4301r69,149l13340,4603r61,153l13460,4914r54,159l13564,5234r46,162l13651,5562r36,167l13719,5897r25,170l13765,6240r15,172l13789,6587r3,176l13792,7063r-3,181l13781,7422r-14,178l13750,7776r-23,173l13701,8122r-32,169l13634,8458r-39,166l13552,8787r-48,161l13453,9106r-54,155l13341,9415r-60,150l13217,9712r-66,145l13081,9999r-72,140l12935,10275r-76,132l12781,10536r-82,127l12617,10786r-84,119l12448,11021r-88,113l12272,11242r-89,105l12092,11448r-91,98l11909,11638r-88,87l11727,11813r-97,87l11529,11989r-106,89l11313,12167r-113,88l11082,12344r-120,88l10838,12518r-128,85l10580,12687r-133,83l10309,12850r-138,79l10028,13005r-145,72l9736,13148r-149,67l9435,13278r-154,60l9126,13394r-158,51l8809,13493r-161,43l8486,13574r-164,32l8157,13634r-165,21l7825,13670r-168,10l7489,13683r-528,-1l6869,13681r-91,-2l6686,13675r-92,-6l6502,13663r-92,-7l6319,13646r-92,-10l6136,13624r-89,-12l5957,13598r-90,-16l5778,13566r-88,-18l5602,13531r-85,-20l5431,13491r-84,-21l5263,13448r-83,-24l5100,13400r-79,-24l4943,13351r-78,-27l4790,13297r-74,-27l4644,13241r-69,-29l4506,13183r-67,-30l4375,13123r-63,-32l4238,13054r-71,-35l4099,12985r-68,-34l3964,12919r-64,-33l3836,12854r-63,-33l3711,12787r-62,-33l3588,12718r-61,-38l3465,12641r-62,-42l3340,12556r-63,-47l3216,12461r-60,-46l3099,12369r-56,-45l2988,12278r-53,-44l2883,12190r-51,-44l2780,12102r-51,-43l2677,12015r-51,-44l2574,11927r-53,-43l2467,11840r-55,-44l2327,11725r-85,-76l2155,11564r-88,-93l1979,11372r-87,-105l1804,11156r-88,-117l1629,10917r-85,-127l1458,10658r-83,-136l1292,10382r-79,-144l1134,10091r-76,-150l985,9789,916,9633,848,9477,784,9318,724,9158,668,8998,616,8836,569,8676,525,8514,487,8353,455,8193,427,8034,406,7877,390,7721,380,7567r-3,-151l378,6891xm14132,5603r-30,-41l14078,5533r-5,-7l14070,5518r-4,-8l14063,5502r-3,-11l14059,5480r-1,-13l14058,5452r,-149l13949,5301r-79,-561l13847,4705r-27,-40l13792,4622r-30,-48l13730,4525r-30,-53l13668,4418r-30,-56l13624,4334r-15,-29l13595,4277r-13,-29l13570,4219r-12,-28l13546,4161r-9,-28l13527,4104r-8,-28l13511,4049r-5,-29l13501,3994r-3,-27l13496,3941r-1,-26l13496,3803r-17,-7l13464,3788r-14,-8l13439,3770r-12,-9l13417,3750r-9,-10l13399,3728r-7,-12l13385,3704r-7,-13l13372,3679r-11,-28l13351,3623r-11,-28l13329,3565r-7,-15l13315,3535r-8,-15l13299,3505r-9,-15l13280,3476r-12,-15l13257,3446r-14,-13l13228,3418r-16,-14l13194,3391r-16,-13l13160,3359r-21,-23l13117,3309r-24,-31l13067,3245r-25,-34l13017,3174r-25,-36l12970,3103r-21,-35l12930,3035r-15,-29l12903,2979r-4,-11l12896,2957r-2,-8l12894,2941r,-150l12882,2787r-13,-7l12854,2771r-17,-11l12819,2747r-19,-16l12780,2715r-21,-20l12736,2675r-23,-22l12690,2629r-25,-25l12642,2578r-24,-26l12594,2523r-25,-28l12546,2466r-23,-29l12501,2407r-23,-31l12457,2347r-19,-31l12419,2286r-17,-30l12386,2227r-13,-30l12360,2169r-11,-27l12341,2115r-7,-26l12331,2065r-1,-23l12179,2153r-19,-15l12140,2121r-21,-19l12097,2080r-47,-48l12001,1981r-50,-55l11901,1872r-50,-50l11805,1776r-54,-50l11700,1680r-50,-45l11601,1591r-51,-44l11496,1503r-56,-45l11380,1412r-61,-44l11262,1325r-55,-41l11153,1243r-55,-40l11043,1163r-59,-41l10922,1080r-31,-19l10858,1043r-34,-17l10789,1010r-34,-14l10720,980r-34,-16l10652,947r-16,-8l10620,930r-16,-9l10591,910r-15,-9l10563,889r-13,-10l10538,866r-11,-12l10517,841r-9,-15l10500,812r-8,-16l10486,779r-4,-17l10479,743,10016,543r17,-41l9575,490r86,-81l8376,124r,-69l7698,11,6379,,5733,56r88,54l5801,74,4307,493r-16,25l4274,541r-18,23l4236,582r-22,19l4191,618r-25,16l4141,649r-28,13l4086,675r-29,12l4029,697r-59,21l3909,738r-60,20l3790,778r-29,12l3733,801r-28,13l3679,826r-26,15l3629,856r-23,17l3585,891r-20,19l3546,932r-16,22l3515,979r-28,3l3458,989r-34,12l3388,1017r-40,20l3307,1060r-45,26l3216,1116r-48,31l3118,1181r-51,36l3014,1255r-108,79l2796,1417r-111,83l2576,1582r-54,40l2469,1661r-52,37l2368,1733r-49,33l2272,1797r-44,27l2186,1849r-41,22l2108,1889r-33,14l2044,1912r-14,134l1890,2182r-110,-45l1788,2169r7,23l1802,2208r5,12l1811,2231r3,14l1817,2262r1,26l1813,2295r-10,17l1785,2335r-22,29l1707,2437r-66,83l1573,2603r-62,76l1485,2710r-23,26l1444,2756r-10,11l1408,2791r-25,28l1359,2847r-26,32l1309,2911r-24,34l1260,2979r-24,36l1188,3088r-45,70l1099,3228r-44,63l1025,3337r-35,56l950,3457r-40,72l867,3607r-43,82l778,3775r-44,89l689,3952r-43,88l604,4125r-39,83l527,4286r-32,73l466,4423r-24,57l408,4563r-32,83l347,4731r-29,86l291,4904r-26,89l241,5082r-22,90l198,5263r-21,92l159,5449r-17,95l126,5638r-15,97l97,5833r-13,98l73,6030,62,6131r-9,101l44,6335r-7,103l29,6542r-5,107l19,6755r-5,107l10,6970,7,7080,5,7190,2,7413,,7641r,75l1,7742r2,29l5,7801r4,31l15,7866r6,34l27,7935r8,37l52,8048r19,79l91,8209r21,83l133,8376r20,83l172,8542r17,81l196,8663r8,39l210,8740r4,36l219,8813r3,35l224,8882r,32l232,8929r12,22l258,8981r16,36l311,9101r39,94l388,9290r32,85l431,9410r10,30l447,9463r2,14l449,9626r76,1l524,9776r2,12l531,9805r8,20l550,9848r12,28l578,9907r17,33l615,9976r45,80l708,10144r54,94l817,10336r55,99l926,10535r26,49l977,10632r23,47l1022,10726r22,44l1062,10812r16,40l1093,10891r13,34l1115,10958r7,29l1125,11014r24,3l1174,11022r22,7l1218,11038r21,10l1260,11061r20,14l1301,11089r19,16l1338,11123r18,19l1373,11161r17,21l1407,11203r16,22l1439,11247r32,46l1500,11341r29,47l1557,11434r29,44l1614,11521r13,20l1642,11560r14,18l1670,11596r29,32l1732,11660r36,34l1806,11730r81,73l1969,11880r38,39l2044,11959r17,20l2077,11999r15,20l2105,12038r13,21l2130,12079r10,20l2149,12118r6,20l2160,12158r4,20l2166,12196r-132,142l2253,12213r44,42l2335,12292r34,36l2400,12359r57,60l2512,12475r28,26l2571,12529r32,28l2639,12586r41,31l2725,12651r51,34l2834,12724r23,16l2878,12756r21,16l2918,12786r35,30l2986,12844r33,27l3053,12899r18,12l3090,12925r21,13l3133,12950r24,14l3181,12975r24,11l3229,12994r49,17l3328,13027r49,17l3429,13063r26,10l3481,13086r27,12l3534,13114r75,44l3696,13208r94,52l3889,13314r51,26l3990,13365r49,25l4087,13413r47,21l4177,13453r41,17l4256,13483r34,12l4333,13508r50,17l4438,13544r60,20l4562,13586r63,24l4690,13635r63,24l4814,13685r56,25l4920,13736r24,12l4964,13761r19,11l5000,13784r13,11l5025,13807r8,12l5040,13829r188,l5253,13829r24,1l5297,13832r17,1l5330,13836r12,5l5354,13845r10,5l5373,13856r7,8l5387,13873r6,10l5405,13906r12,28l6998,14094r53,4l7110,14100r64,1l7243,14099r72,-3l7391,14092r80,-6l7554,14078r84,-9l7726,14058r89,-11l7905,14035r91,-13l8088,14007r92,-16l8271,13975r89,-17l8450,13941r88,-17l8623,13905r83,-18l8787,13868r76,-19l8936,13829r68,-18l9069,13791r59,-18l9182,13754r49,-17l9272,13719r35,-17l9335,13685r43,-1l9424,13679r51,-9l9530,13659r59,-14l9651,13628r64,-19l9782,13587r68,-23l9920,13538r72,-27l10064,13481r73,-30l10210,13419r72,-34l10353,13352r71,-35l10492,13282r67,-35l10622,13211r63,-36l10743,13139r55,-35l10849,13068r46,-34l10938,13001r37,-33l11006,12937r26,-30l11051,12879r12,-28l11070,12827r113,l11189,12826r11,-4l11212,12816r16,-9l11267,12784r48,-30l11370,12718r59,-42l11493,12631r63,-49l11620,12533r61,-51l11711,12457r27,-25l11764,12408r26,-24l11812,12360r21,-22l11851,12316r16,-20l11880,12277r10,-17l11897,12243r3,-14l11916,12231r21,-4l11961,12215r28,-15l12019,12178r33,-28l12089,12118r38,-36l12167,12042r43,-44l12253,11950r46,-49l12344,11848r48,-53l12438,11738r48,-57l12533,11623r47,-58l12626,11506r46,-59l12760,11332r80,-108l12913,11123r61,-88l13000,10996r23,-35l13042,10932r15,-27l13069,10883r15,-23l13099,10836r16,-23l13149,10766r36,-49l13221,10670r35,-47l13289,10576r30,-45l13337,10504r15,-29l13367,10448r12,-28l13404,10365r22,-56l13447,10255r22,-54l13481,10175r14,-27l13508,10122r15,-25l13533,10081r9,-19l13553,10041r10,-24l13587,9962r25,-63l13637,9831r28,-73l13692,9684r29,-75l13749,9534r30,-70l13793,9430r15,-32l13821,9366r15,-28l13850,9311r14,-25l13876,9263r14,-19l13903,9227r12,-13l13927,9204r12,-6l14314,8034r1,-142l14319,7763r7,-118l14334,7539r9,-97l14354,7355r12,-79l14379,7206r12,-64l14404,7083r13,-53l14429,6981r12,-45l14451,6893r9,-41l14467,6811r7,-40l14477,6730r1,-44l14476,6641r-5,-48l14463,6540r-12,-56l14436,6419r-20,-69l14390,6272r-28,-86l14327,6091r-40,-105l14241,5871r-51,-129l14132,5603xe" fillcolor="#bae3ee" stroked="f">
                          <v:path arrowok="t" o:connecttype="custom" o:connectlocs="108,473;261,255;364,170;484,103;637,53;866,43;1165,141;1366,317;1506,582;1518,921;1401,1199;1217,1382;942,1508;672,1513;516,1471;392,1409;286,1325;135,1138;42,841;1538,523;1501,453;1487,412;1467,378;1432,329;1401,284;1370,229;1283,172;1191,109;1164,85;470,65;406,93;346,131;230,211;190,271;127,351;52,492;9,659;0,864;23,971;50,1053;103,1171;138,1228;179,1280;235,1340;286,1392;346,1438;432,1480;528,1518;592,1538;830,1565;992,1537;1094,1507;1215,1445;1283,1398;1328,1357;1407,1272;1476,1175;1506,1113;1544,1025;1604,771;1582,652" o:connectangles="0,0,0,0,0,0,0,0,0,0,0,0,0,0,0,0,0,0,0,0,0,0,0,0,0,0,0,0,0,0,0,0,0,0,0,0,0,0,0,0,0,0,0,0,0,0,0,0,0,0,0,0,0,0,0,0,0,0,0,0,0"/>
                          <o:lock v:ext="edit" verticies="t"/>
                        </v:shape>
                        <v:shape id="Freeform 274" o:spid="_x0000_s1041" style="position:absolute;left:449;top:998;width:888;height:515;visibility:visible;mso-wrap-style:square;v-text-anchor:top" coordsize="7989,4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oF78AA&#10;AADcAAAADwAAAGRycy9kb3ducmV2LnhtbERPTYvCMBC9L/gfwgje1tSVilSjiIsg7KlWxOPQjG2x&#10;mdQm1e6/N4LgbR7vc5br3tTiTq2rLCuYjCMQxLnVFRcKjtnuew7CeWSNtWVS8E8O1qvB1xITbR+c&#10;0v3gCxFC2CWooPS+SaR0eUkG3dg2xIG72NagD7AtpG7xEcJNLX+iaCYNVhwaSmxoW1J+PXRGQXaZ&#10;4izu8PfP6vx2ys5pHHWpUqNhv1mA8NT7j/jt3uswfx7D65lwgV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AoF78AAAADcAAAADwAAAAAAAAAAAAAAAACYAgAAZHJzL2Rvd25y&#10;ZXYueG1sUEsFBgAAAAAEAAQA9QAAAIUDAAAAAA==&#10;" path="m5876,2844r13,-10l5903,2823r16,-10l5934,2803r35,-20l6007,2764r42,-19l6091,2726r45,-18l6182,2690r95,-37l6370,2614r46,-19l6459,2574r41,-21l6539,2531r80,-47l6693,2438r71,-43l6832,2352r68,-43l6969,2263r69,-49l7110,2162r45,-36l7210,2083r60,-52l7338,1973r71,-65l7482,1840r37,-36l7556,1768r37,-37l7630,1693r36,-38l7700,1616r34,-38l7767,1539r31,-38l7828,1463r28,-38l7881,1388r24,-37l7926,1315r19,-34l7960,1247r12,-32l7982,1183r5,-30l7989,1124r,-150l7989,908r-1,-69l7985,768r-3,-72l7978,624r-8,-72l7967,516r-5,-35l7956,446r-5,-35l7945,378r-7,-33l7931,313r-8,-32l7914,250r-9,-29l7894,193r-11,-28l7872,139r-13,-25l7845,91,7832,70,7816,50,7800,31,7783,15,7765,r-11,8l7745,16r-11,10l7724,37r-22,24l7678,90r-50,64l7576,224r-55,75l7466,371r-28,35l7411,439r-27,30l7359,495r-30,29l7301,550r-29,26l7245,602r-57,49l7129,697r-58,47l7010,789r-62,46l6882,882r-32,23l6819,926r-33,23l6753,970r-34,20l6685,1010r-34,20l6617,1048r-71,38l6474,1123r-73,35l6327,1192r-75,33l6176,1258r-77,31l6022,1321r-77,30l5868,1383r-77,30l5713,1444r-65,25l5577,1494r-74,24l5426,1542r-81,23l5262,1588r-87,22l5085,1631r-92,21l4899,1672r-96,19l4705,1710r-101,18l4503,1744r-103,17l4297,1776r-104,15l4088,1805r-106,13l3877,1831r-106,11l3666,1852r-105,9l3457,1870r-103,8l3252,1884r-101,6l3052,1895r-98,3l2859,1901r-93,1l2675,1902r-102,-1l2470,1899r-101,-4l2267,1888r-101,-7l2066,1872r-99,-11l1869,1850r-97,-14l1677,1820r-94,-17l1492,1785r-91,-18l1313,1745r-85,-22l1144,1699r-49,-14l1047,1668r-48,-18l952,1630r-47,-21l858,1588r-45,-23l769,1542r-45,-25l681,1493r-44,-25l596,1443r-80,-52l440,1341r-72,-49l301,1245r-60,-43l186,1163r-48,-33l97,1104,80,1094r-16,-9l51,1079r-12,-4l30,1091r-7,11l17,1109r-5,5l8,1116r-3,l3,1115r-2,-1l,1114r,1l,1117r,6l1,1145r,42l1,1220r2,33l4,1288r3,34l10,1356r5,36l19,1427r5,36l37,1534r14,72l66,1677r18,72l102,1818r20,69l143,1955r21,64l185,2082r21,60l227,2199r20,52l307,2410r47,121l364,2557r10,23l384,2603r10,20l404,2643r10,19l426,2679r12,17l450,2712r14,15l478,2742r16,14l511,2771r19,13l550,2799r22,14l595,2827r27,15l649,2858r31,16l747,2909r80,39l887,2978r60,27l1008,3031r60,24l1128,3080r60,22l1250,3122r61,20l1372,3160r63,16l1497,3192r64,15l1624,3222r66,12l1754,3246r67,10l1888,3266r68,9l2026,3283r70,7l2168,3296r73,6l2315,3307r75,5l2467,3315r78,3l2624,3320r82,2l2874,3326r176,1l3050,3363r-66,2l2916,3367r-69,4l2776,3375r-72,5l2631,3386r-74,6l2484,3397r-72,5l2340,3407r-70,3l2203,3412r-67,l2074,3410r-31,-1l2013,3407r-28,-4l1957,3400,714,3246r28,53l773,3354r32,57l837,3468r35,57l908,3583r38,59l985,3701r42,58l1069,3818r43,57l1158,3933r47,56l1254,4045r51,54l1357,4152r52,51l1464,4252r58,47l1580,4344r60,43l1701,4427r63,37l1829,4498r67,30l1964,4556r69,24l2104,4600r74,16l2252,4627r76,8l2407,4637r58,-1l2522,4632r56,-4l2634,4622r55,-9l2744,4604r55,-12l2853,4580r53,-14l2960,4551r52,-15l3064,4519r52,-18l3168,4483r52,-19l3271,4444r101,-40l3473,4364r100,-41l3671,4284r50,-20l3771,4247r48,-18l3869,4211r49,-16l3968,4179r48,-13l4066,4152r131,-34l4319,4089r112,-26l4535,4038r100,-21l4732,4000r48,-9l4827,3984r48,-7l4923,3970r49,-5l5022,3960r51,-6l5124,3950r54,-3l5234,3944r59,-3l5353,3937r129,-3l5622,3931r156,-1l5949,3930r130,-2l6204,3922r121,-12l6440,3893r111,-21l6658,3847r101,-30l6857,3782r93,-39l7037,3700r85,-48l7201,3599r75,-56l7348,3482r67,-65l7477,3349r60,-74l7591,3198r50,-81l7688,3032r42,-89l7769,2850r35,-96l7835,2654r27,-104l7886,2443r20,-112l7921,2216r13,-117l7943,1977r5,-125l7950,1723r-61,42l7831,1808r-56,43l7721,1893r-53,43l7615,1979r-53,43l7510,2065r-54,42l7400,2150r-57,42l7284,2234r-32,21l7220,2276r-32,20l7154,2316r-35,21l7083,2357r-37,20l7008,2396r-46,23l6907,2447r-62,29l6776,2510r-75,34l6623,2580r-82,37l6458,2653r-84,36l6291,2722r-82,31l6132,2780r-38,13l6058,2804r-35,11l5991,2823r-32,7l5929,2837r-27,4l5876,2844xe" fillcolor="#fbfcfc" stroked="f">
                          <v:path arrowok="t" o:connecttype="custom" o:connectlocs="672,305;722,284;782,246;836,200;867,167;886,135;887,77;882,38;874,13;861,2;830,41;805,67;758,103;720,125;652,154;585,176;501,194;407,206;318,211;230,208;146,194;95,176;49,149;7,121;1,124;0,132;3,162;18,224;42,287;52,303;69,316;119,339;174,356;233,365;301,369;301,375;237,379;86,373;119,424;163,472;218,506;280,514;329,505;386,485;441,464;526,444;570,439;661,436;762,420;831,372;871,295;884,191;835,229;795,257;753,279;682,309;653,316" o:connectangles="0,0,0,0,0,0,0,0,0,0,0,0,0,0,0,0,0,0,0,0,0,0,0,0,0,0,0,0,0,0,0,0,0,0,0,0,0,0,0,0,0,0,0,0,0,0,0,0,0,0,0,0,0,0,0,0,0"/>
                        </v:shape>
                        <v:shape id="Freeform 275" o:spid="_x0000_s1042" style="position:absolute;left:930;top:723;width:637;height:961;visibility:visible;mso-wrap-style:square;v-text-anchor:top" coordsize="5737,8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tYMUA&#10;AADcAAAADwAAAGRycy9kb3ducmV2LnhtbERPS2vCQBC+F/wPywi9iG5aRDS6ihaKQk+JfZDbkB2T&#10;YHY2za4x7a/vCgVv8/E9Z7XpTS06al1lWcHTJAJBnFtdcaHg/fg6noNwHlljbZkU/JCDzXrwsMJY&#10;2ysn1KW+ECGEXYwKSu+bWEqXl2TQTWxDHLiTbQ36ANtC6havIdzU8jmKZtJgxaGhxIZeSsrP6cUo&#10;MB+f6bT72v+OtqO3pOJF9p3sMqUeh/12CcJT7+/if/dBh/nzGdyeCR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G1gxQAAANwAAAAPAAAAAAAAAAAAAAAAAJgCAABkcnMv&#10;ZG93bnJldi54bWxQSwUGAAAAAAQABAD1AAAAigMAAAAA&#10;" path="m5475,1648r-2,974l5472,2683r-4,63l5462,2812r-7,68l5445,2951r-11,72l5422,3098r-15,76l5391,3251r-18,78l5355,3409r-20,80l5315,3569r-22,81l5271,3730r-24,80l5223,3890r-24,78l5174,4046r-25,77l5125,4199r-26,73l5074,4344r-25,70l5024,4482r-24,65l4976,4609r-24,59l4930,4723r-22,53l4887,4824r-20,44l4843,4920r-25,51l4792,5025r-29,56l4733,5136r-30,57l4671,5251r-33,58l4604,5369r-35,59l4534,5488r-38,60l4459,5609r-39,59l4382,5728r-39,60l4303,5847r-40,59l4223,5964r-41,58l4141,6077r-40,56l4060,6187r-42,52l3978,6291r-40,49l3898,6389r-39,46l3819,6479r-38,42l3742,6561r-37,38l3616,6688r-90,89l3436,6866r-90,88l3255,7041r-92,87l3116,7171r-47,43l3022,7256r-47,41l2926,7338r-49,41l2829,7419r-50,40l2728,7498r-50,38l2626,7573r-53,37l2520,7646r-54,36l2411,7715r-55,34l2299,7782r-57,31l2184,7845r-59,29l2062,7905r-60,29l1942,7965r-60,30l1824,8024r-58,30l1708,8083r-59,30l1589,8141r-59,29l1470,8197r-61,26l1345,8249r-64,26l1214,8300r-68,23l1107,8336r-55,15l983,8371r-79,22l816,8418r-95,25l624,8469r-99,28l427,8523r-93,25l247,8571r-78,22l104,8612r-52,15l16,8637,,8645r145,-3l291,8633r147,-15l585,8598r147,-24l879,8545r147,-35l1172,8471r146,-43l1463,8381r143,-51l1749,8276r141,-58l2029,8157r138,-63l2302,8028r133,-70l2567,7888r128,-73l2819,7742r123,-76l3060,7589r117,-78l3288,7433r108,-79l3499,7274r101,-79l3695,7116r90,-79l3870,6959r81,-76l4026,6806r82,-87l4190,6628r81,-93l4353,6437r79,-100l4510,6233r78,-106l4665,6017r75,-112l4813,5789r71,-118l4953,5550r68,-124l5087,5299r63,-129l5210,5039r58,-135l5325,4767r51,-138l5426,4487r47,-143l5516,4198r40,-150l5592,3898r33,-152l5653,3591r25,-157l5699,3276r16,-161l5726,2953r8,-164l5737,2623r-1,-75l5734,2470r-4,-81l5724,2304r-6,-87l5709,2127r-9,-93l5688,1940r-11,-95l5663,1748r-15,-98l5632,1551r-17,-97l5597,1355r-19,-98l5558,1160r-21,-95l5515,971r-23,-92l5468,788r-24,-87l5419,616r-26,-81l5367,456r-28,-74l5312,312r-28,-65l5256,186r-30,-55l5198,82,5168,38,5137,r5,44l5148,88r6,45l5163,178r9,46l5183,269r11,46l5206,362r27,94l5261,553r30,97l5321,751r29,103l5378,960r14,52l5405,1067r12,54l5427,1177r11,56l5447,1291r8,57l5462,1406r5,59l5472,1525r2,61l5475,1648xe" fillcolor="#bb9b15" stroked="f">
                          <v:path arrowok="t" o:connecttype="custom" o:connectlocs="607,305;603,336;597,370;588,406;577,441;566,475;555,505;545,531;535,553;522,577;507,603;491,630;473,657;455,682;437,705;420,725;392,753;351,792;330,811;309,829;286,846;262,861;236,875;209,889;183,902;156,914;127,925;100,933;58,945;19,955;0,961;65,956;130,942;194,920;256,892;313,861;365,826;410,791;447,757;483,716;518,669;550,617;578,560;602,499;621,433;633,364;637,292;636,256;632,216;625,172;617,129;607,88;596,51;584,21;570,0;573,20;578,40;591,83;600,119;605,144;608,170" o:connectangles="0,0,0,0,0,0,0,0,0,0,0,0,0,0,0,0,0,0,0,0,0,0,0,0,0,0,0,0,0,0,0,0,0,0,0,0,0,0,0,0,0,0,0,0,0,0,0,0,0,0,0,0,0,0,0,0,0,0,0,0,0"/>
                        </v:shape>
                        <v:shape id="Freeform 276" o:spid="_x0000_s1043" style="position:absolute;left:190;top:314;width:1398;height:1391;visibility:visible;mso-wrap-style:square;v-text-anchor:top" coordsize="12585,12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WW8IA&#10;AADcAAAADwAAAGRycy9kb3ducmV2LnhtbERPTYvCMBC9L/gfwgheFk31sC3VKHVREPa06kFvQzO2&#10;xWaSbaLWf28WFvY2j/c5i1VvWnGnzjeWFUwnCQji0uqGKwXHw3acgfABWWNrmRQ8ycNqOXhbYK7t&#10;g7/pvg+ViCHsc1RQh+ByKX1Zk0E/sY44chfbGQwRdpXUHT5iuGnlLEk+pMGGY0ONjj5rKq/7m1HA&#10;6cnNiiJz23V6ueLmTD9fm3elRsO+mIMI1Id/8Z97p+P8LIXfZ+IF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1ZbwgAAANwAAAAPAAAAAAAAAAAAAAAAAJgCAABkcnMvZG93&#10;bnJldi54bWxQSwUGAAAAAAQABAD1AAAAhwMAAAAA&#10;" path="m5427,5955r1,-21l5430,5914r4,-20l5441,5875r7,-20l5458,5836r10,-19l5480,5798r14,-18l5507,5763r16,-17l5540,5729r18,-16l5576,5697r20,-15l5616,5668r21,-14l5659,5640r22,-12l5704,5616r23,-11l5751,5595r24,-9l5799,5577r25,-8l5848,5563r24,-6l5896,5552r25,-4l5945,5546r23,-2l5993,5544r38,l6052,5544r21,2l6094,5548r20,3l6133,5555r19,6l6170,5568r16,7l6201,5585r14,11l6221,5602r5,6l6232,5615r5,7l6241,5630r3,7l6249,5646r2,8l6253,5664r2,9l6255,5684r1,10l6255,5717r-3,22l6247,5761r-7,22l6232,5804r-11,23l6210,5847r-14,21l6181,5886r-17,20l6147,5925r-19,18l6108,5961r-21,17l6066,5994r-24,15l6018,6025r-24,14l5968,6053r-25,12l5917,6077r-27,10l5863,6098r-28,8l5808,6115r-28,7l5752,6128r-28,6l5697,6137r-28,3l5642,6142r-28,l5590,6142r-18,-2l5558,6137r-10,-5l5535,6127r-16,-6l5497,6114r-33,-10l5456,6071r-8,-23l5442,6033r-6,-11l5432,6012r-3,-13l5427,5981r,-26xm2712,7149r27,18l2766,7186r30,21l2830,7230r40,28l2920,7291r59,38l3051,7374r37,30l3128,7432r43,27l3219,7484r51,25l3323,7532r57,22l3438,7575r62,19l3564,7613r65,18l3698,7646r69,16l3839,7677r73,12l3986,7702r75,12l4137,7724r76,10l4290,7742r78,8l4447,7758r77,6l4602,7769r77,6l4756,7779r77,3l4908,7785r75,2l5056,7788r72,1l5197,7789r100,1l5378,7791r68,l5504,7789r27,-1l5556,7786r25,-3l5608,7779r26,-4l5663,7768r29,-7l5725,7753r-10,-19l5703,7713r-13,-24l5679,7665r-12,-25l5659,7615r-4,-13l5652,7590r-1,-12l5650,7565r1,-19l5651,7528r2,-18l5655,7493r4,-16l5662,7461r4,-14l5670,7432r4,-14l5681,7405r5,-13l5692,7380r14,-23l5722,7336r16,-20l5756,7297r19,-19l5794,7262r41,-35l5877,7191r-38,-4l5802,7180r-38,-10l5726,7159r-38,-15l5651,7128r-38,-19l5576,7088r-37,-22l5502,7042r-36,-26l5431,6988r-34,-29l5364,6928r-33,-31l5299,6863r-31,-34l5239,6794r-28,-36l5185,6721r-26,-38l5136,6646r-21,-39l5095,6568r-18,-39l5061,6489r-15,-39l5035,6410r-10,-39l5019,6331r-6,-39l5011,6253r32,22l5073,6299r28,24l5129,6347r26,25l5181,6397r25,27l5231,6450r49,53l5330,6556r25,26l5381,6608r27,26l5436,6658r30,24l5497,6706r33,23l5563,6750r36,21l5637,6790r42,17l5722,6824r45,15l5816,6853r52,11l5923,6874r58,8l6043,6887r66,5l6179,6893r37,-1l6253,6889r38,-3l6329,6882r38,-6l6405,6868r38,-7l6481,6852r37,-11l6555,6829r37,-13l6629,6802r36,-15l6700,6773r35,-17l6769,6738r32,-18l6832,6701r31,-20l6893,6661r28,-22l6948,6618r25,-23l6996,6572r22,-23l7040,6524r18,-25l7075,6474r14,-25l7102,6423r11,-27l7121,6369r193,-21l7297,6385r-31,65l7225,6532r-48,92l7128,6717r-45,83l7063,6836r-18,29l7030,6888r-13,16l6965,6962r-52,54l6886,7041r-27,24l6831,7087r-29,21l6786,7118r-15,8l6754,7135r-17,8l6720,7151r-18,7l6683,7164r-19,6l6644,7175r-21,5l6602,7184r-22,3l6555,7189r-24,2l6506,7192r-26,l6553,7235r2,108l6354,7478r162,201l6610,7678r104,-5l6824,7662r116,-16l7064,7627r129,-25l7325,7574r138,-33l7603,7504r143,-41l7890,7419r145,-48l8181,7318r145,-54l8468,7205r142,-62l8749,7078r135,-69l9014,6939r126,-75l9260,6788r114,-78l9479,6629r99,-84l9668,6459r79,-87l9817,6283r59,-92l9922,6099r35,-95l9978,5909r8,-97l9986,5807r-1,-6l9983,5796r-1,-5l9975,5781r-7,-8l9949,5754r-23,-20l9914,5722r-13,-12l9889,5695r-13,-17l9864,5659r-10,-21l9848,5627r-4,-13l9840,5600r-4,-13l9870,5571r32,-14l9935,5544r34,-11l9987,5529r19,-4l10025,5521r20,-4l10066,5515r22,-2l10112,5512r25,l10170,5513r33,2l10234,5520r31,6l10296,5533r30,9l10356,5552r29,12l10413,5576r27,15l10467,5607r25,17l10517,5641r24,19l10564,5680r22,21l10608,5725r19,23l10646,5772r18,25l10681,5822r15,28l10710,5877r13,27l10735,5934r10,29l10754,5993r8,30l10767,6055r6,31l10776,6118r1,32l10754,6122r-22,-27l10713,6067r-18,-25l10678,6018r-15,-23l10645,5973r-18,-21l10616,5942r-9,-9l10595,5924r-12,-9l10572,5907r-14,-8l10544,5893r-16,-8l10512,5879r-16,-5l10477,5869r-21,-6l10435,5859r-22,-3l10389,5853r-27,-3l10581,7381r3,62l10586,7507r,65l10585,7638r-2,67l10579,7774r-5,69l10567,7913r-7,71l10551,8055r-10,72l10530,8198r-11,72l10506,8340r-14,72l10478,8481r-15,70l10447,8619r-17,67l10413,8752r-18,64l10377,8880r-19,62l10340,9000r-20,57l10301,9112r-20,52l10262,9214r-20,47l10222,9305r-20,41l10181,9384r-29,52l10122,9486r-30,49l10061,9581r-32,44l9997,9667r-32,41l9932,9747r-34,38l9863,9819r-36,35l9790,9886r-38,31l9713,9947r-40,27l9632,10000r-44,26l9545,10050r-47,23l9452,10094r-49,20l9352,10134r-51,18l9247,10168r-55,17l9133,10200r-59,15l9012,10228r-64,13l8883,10254r-69,10l8744,10276r-68,9l8607,10294r-68,8l8471,10310r-134,14l8203,10336r-133,10l7939,10357r-133,9l7675,10377r-130,10l7415,10400r-66,7l7285,10414r-66,8l7155,10431r-66,10l7024,10450r-65,12l6894,10473r-66,14l6764,10501r-66,15l6633,10533r-50,14l6533,10562r-51,17l6432,10596r-51,19l6329,10635r-53,20l6224,10677r-106,44l6009,10768r-110,47l5788,10861r-56,22l5674,10905r-57,21l5560,10948r-57,18l5445,10985r-58,18l5329,11019r-60,15l5211,11046r-59,12l5093,11067r-60,9l4973,11081r-60,3l4854,11085r-188,l4587,11082r-77,-8l4434,11061r-75,-19l4285,11020r-73,-27l4141,10961r-71,-36l4001,10888r-67,-44l3867,10799r-65,-48l3738,10700r-62,-53l3615,10591r-59,-58l3499,10474r-56,-61l3389,10351r-53,-63l3286,10224r-49,-64l3190,10096r-45,-64l3102,9968r-41,-64l3022,9842r-37,-63l2950,9719r-32,-59l2887,9602r-28,-56l2804,9436r-58,-124l2716,9245r-32,-68l2652,9106r-33,-74l2587,8956r-33,-77l2521,8800r-33,-82l2455,8636r-31,-84l2392,8467r-31,-86l2332,8295r-30,-86l2275,8122r-28,-88l2222,7946r-24,-86l2176,7773r-21,-87l2137,7600r-17,-84l2105,7432r-11,-82l2084,7269r-7,-80l2073,7111r-1,-75l2055,7043r-17,8l2023,7061r-15,11l1995,7084r-12,14l1971,7112r-11,15l1951,7144r-9,18l1934,7180r-7,19l1920,7218r-5,20l1910,7261r-6,21l1900,7305r-3,22l1894,7351r-2,23l1888,7422r-4,50l1882,7573r,100l1872,7656r-9,-17l1855,7621r-8,-18l1840,7585r-6,-19l1828,7546r-4,-19l1820,7505r-3,-22l1813,7461r-2,-24l1809,7413r-1,-24l1807,7363r,-28l1808,7036r,-31l1810,6975r2,-32l1817,6911r5,-31l1827,6847r8,-31l1842,6783r10,-31l1861,6720r11,-31l1883,6658r13,-30l1910,6598r15,-29l1940,6541r16,-27l1974,6488r18,-25l2011,6439r19,-22l2051,6396r22,-20l2095,6358r22,-15l2141,6328r25,-12l2191,6306r25,-8l2244,6291r26,-3l2299,6287r17,l2332,6289r13,3l2358,6295r11,6l2378,6306r8,7l2392,6321r6,8l2403,6337r3,11l2408,6358r1,11l2410,6382r,12l2409,6407r-3,27l2401,6464r-6,31l2390,6527r-7,33l2378,6594r-3,34l2374,6662r,19l2376,6701r3,19l2382,6739r6,20l2393,6778r7,18l2408,6815r8,18l2426,6851r9,17l2446,6885r11,17l2469,6919r12,17l2493,6951r27,32l2547,7012r29,28l2604,7066r28,24l2659,7112r28,19l2712,7149xm5960,2510r19,-35l5999,2440r23,-33l6047,2372r25,-34l6098,2305r29,-34l6158,2238r31,-32l6222,2173r34,-30l6291,2112r37,-30l6366,2053r38,-28l6444,1998r42,-26l6528,1947r43,-23l6615,1902r45,-21l6705,1861r48,-18l6801,1827r47,-14l6897,1799r50,-11l6997,1779r51,-7l7100,1766r52,-3l7205,1762r97,3l7397,1775r94,16l7583,1812r90,27l7761,1871r86,38l7929,1952r81,48l8089,2051r75,57l8237,2169r71,64l8375,2301r65,73l8501,2449r58,78l8614,2608r53,85l8716,2779r45,89l8802,2959r39,92l8875,3146r31,96l8933,3339r23,99l8975,3537r15,100l9000,3737r7,100l9009,3937r-1,90l9003,4115r-7,87l8985,4288r-12,86l8957,4457r-19,83l8917,4620r-25,80l8865,4776r-31,76l8802,4924r-35,72l8728,5064r-41,66l8643,5193r-47,61l8548,5311r-52,55l8441,5417r-58,48l8323,5509r-63,41l8194,5587r-67,33l8056,5650r-74,25l7906,5695r-80,17l7745,5723r-84,8l7575,5733r-265,l7278,5732r-33,-1l7213,5730r-32,-2l7151,5725r-30,-5l7091,5716r-28,-4l7034,5707r-27,-7l6979,5694r-26,-7l6926,5679r-26,-8l6875,5663r-25,-9l6826,5645r-24,-11l6778,5624r-23,-11l6710,5590r-45,-24l6622,5541r-42,-28l6537,5485r-40,-30l6477,5441r-19,-17l6438,5408r-19,-18l6401,5372r-19,-18l6364,5336r-18,-19l6311,5277r-34,-40l6243,5196r-31,-40l6151,5079r-57,-70l6068,4977r-27,-27l6029,4937r-12,-10l6005,4916r-11,-9l5963,4957r-33,51l5894,5056r-38,46l5815,5148r-43,45l5726,5235r-47,42l5630,5317r-51,37l5527,5391r-54,36l5420,5461r-55,31l5309,5522r-57,28l5195,5576r-56,26l5083,5624r-56,21l4971,5664r-55,16l4862,5695r-53,13l4758,5718r-50,9l4659,5733r-46,3l4567,5738r-42,-1l4485,5734r-37,-5l4394,5726r-53,-8l4288,5707r-52,-16l4185,5670r-49,-24l4087,5617r-47,-31l3993,5550r-45,-39l3903,5470r-42,-45l3820,5378r-41,-50l3741,5277r-37,-55l3669,5166r-32,-58l3605,5050r-30,-61l3548,4928r-26,-63l3499,4801r-21,-64l3459,4673r-17,-64l3428,4544r-12,-64l3407,4416r-7,-63l3397,4291r-3,-62l3395,4041r3,-80l3403,3879r10,-82l3427,3714r18,-84l3465,3546r26,-83l3518,3379r31,-83l3584,3214r37,-82l3661,3052r43,-78l3750,2898r47,-76l3848,2749r54,-69l3957,2613r57,-64l4073,2486r62,-56l4198,2375r65,-49l4329,2279r69,-41l4467,2202r71,-31l4610,2144r71,-20l4755,2108r74,-9l4906,2095r263,1l5204,2097r34,3l5270,2103r32,5l5333,2114r31,8l5392,2130r29,10l5448,2150r27,12l5500,2173r25,14l5550,2201r24,14l5597,2230r23,16l5665,2277r43,34l5751,2346r42,34l5834,2414r41,34l5917,2479r43,31xm12133,6302r2,-974l12134,5266r-2,-61l12127,5145r-5,-59l12115,5028r-8,-57l12098,4913r-11,-56l12077,4801r-12,-54l12052,4692r-14,-52l12010,4534r-29,-103l11951,4330r-30,-97l11893,4136r-27,-94l11854,3995r-11,-46l11832,3904r-9,-46l11814,3813r-6,-45l11802,3724r-5,-44l11828,3718r30,44l11886,3811r30,55l11944,3927r28,65l11999,4062r28,74l12053,4215r26,81l12104,4381r24,87l12152,4559r23,92l12197,4745r21,95l12238,4937r19,98l12275,5134r17,97l12308,5330r15,98l12337,5525r11,95l12360,5714r9,93l12378,5897r6,87l12390,6069r4,81l12396,6228r1,75l12394,6469r-8,164l12375,6795r-16,161l12338,7114r-25,157l12285,7426r-33,152l12216,7728r-40,150l12133,8024r-47,143l12036,8309r-51,138l11928,8584r-58,135l11810,8850r-63,129l11681,9106r-68,124l11544,9351r-71,118l11400,9585r-75,112l11248,9807r-78,106l11092,10017r-79,100l10931,10215r-81,93l10768,10399r-82,87l10611,10563r-81,76l10445,10717r-90,79l10260,10875r-101,79l10056,11034r-108,79l9837,11191r-117,78l9602,11346r-123,76l9355,11495r-128,73l9095,11638r-133,70l8827,11774r-138,63l8550,11898r-141,58l8266,12010r-143,51l7978,12108r-146,43l7686,12190r-147,35l7392,12254r-147,24l7098,12298r-147,15l6805,12322r-145,3l6676,12317r36,-10l6764,12292r65,-19l6907,12251r87,-23l7087,12203r98,-26l7284,12149r97,-26l7476,12098r88,-25l7643,12051r69,-20l7767,12016r39,-13l7874,11980r67,-25l8005,11929r64,-26l8130,11877r60,-27l8249,11821r60,-28l8368,11763r58,-29l8484,11704r58,-29l8602,11645r60,-31l8722,11585r63,-31l8844,11525r58,-32l8959,11462r57,-33l9071,11395r55,-33l9180,11326r53,-36l9286,11253r52,-37l9388,11178r51,-39l9489,11099r48,-40l9586,11018r49,-41l9682,10936r47,-42l9776,10851r47,-43l9915,10721r91,-87l10096,10546r90,-89l10276,10368r89,-89l10402,10241r39,-40l10479,10159r40,-44l10558,10069r40,-49l10638,9971r40,-52l10720,9867r41,-54l10801,9757r41,-55l10883,9644r40,-58l10963,9527r40,-59l11042,9408r38,-60l11119,9289r37,-61l11194,9168r35,-60l11264,9049r34,-60l11331,8931r32,-58l11393,8816r30,-55l11452,8705r26,-54l11503,8600r24,-52l11547,8504r21,-48l11590,8403r22,-55l11636,8289r24,-62l11684,8162r25,-68l11734,8024r25,-72l11785,7879r24,-76l11834,7726r25,-78l11883,7570r24,-80l11931,7410r22,-80l11975,7249r20,-80l12015,7089r18,-80l12051,6931r16,-77l12082,6778r12,-75l12105,6631r10,-71l12122,6492r6,-66l12132,6363r1,-61xm3737,2169r1,-47l3743,2072r8,-50l3760,1970r13,-52l3788,1864r18,-55l3826,1755r22,-55l3872,1645r27,-54l3926,1537r30,-53l3988,1431r32,-53l4055,1328r36,-48l4128,1232r38,-46l4206,1143r40,-41l4287,1063r42,-36l4372,994r42,-30l4457,938r44,-23l4544,895r44,-15l4632,868r43,-6l4718,859r152,1l4902,860r32,3l4964,866r29,6l5022,878r27,7l5076,894r25,9l5127,914r23,12l5173,939r22,14l5217,967r20,16l5257,999r19,17l5294,1034r18,18l5329,1071r17,19l5361,1110r16,21l5392,1151r15,21l5434,1215r27,45l5485,1304r24,44l5476,1338r-32,-10l5414,1317r-27,-11l5335,1281r-51,-26l5258,1244r-27,-11l5202,1223r-31,-9l5155,1210r-17,-3l5120,1204r-18,-2l5083,1200r-20,-1l5042,1198r-22,-1l4989,1198r-29,1l4930,1202r-29,3l4872,1209r-29,5l4815,1221r-29,6l4759,1235r-28,9l4704,1252r-28,10l4650,1272r-28,11l4597,1294r-27,12l4521,1331r-49,26l4424,1385r-44,27l4337,1440r-42,30l4257,1498r-37,28l4195,1547r-24,21l4147,1588r-21,21l4105,1630r-19,20l4068,1671r-17,20l4035,1711r-16,21l4005,1752r-14,20l3965,1812r-24,39l3896,1931r-46,80l3826,2050r-27,40l3785,2110r-15,19l3754,2149r-17,20xm6300,1311r2,-45l6304,1220r3,-45l6312,1131r5,-43l6326,1045r8,-41l6345,963r11,-40l6370,884r14,-38l6400,811r18,-36l6437,741r20,-32l6478,677r23,-29l6526,619r25,-27l6579,567r28,-23l6638,522r30,-19l6702,484r34,-16l6772,454r37,-12l6848,431r40,-7l6930,419r43,-5l7017,413r114,l7180,415r52,6l7285,429r54,12l7393,455r56,18l7505,493r56,23l7617,542r56,26l7730,597r56,32l7841,662r55,35l7950,733r53,37l8054,809r51,40l8153,890r47,41l8244,973r43,42l8328,1057r38,43l8402,1142r32,43l8464,1227r27,41l8513,1309r20,41l8549,1389r11,38l8530,1406r-30,-22l8469,1361r-29,-25l8381,1286r-60,-52l8262,1182r-60,-54l8171,1102r-31,-26l8109,1050r-32,-25l8043,1001r-33,-23l7976,955r-35,-22l7905,913r-37,-20l7830,875r-38,-17l7751,842r-42,-13l7667,817r-45,-9l7577,799r-47,-5l7482,790r-50,-1l7244,789r-48,l7152,791r-44,4l7067,800r-41,6l6988,814r-38,9l6914,833r-34,11l6846,857r-33,14l6783,885r-31,15l6723,917r-28,17l6667,952r-26,18l6615,990r-25,20l6565,1031r-23,21l6518,1075r-23,22l6473,1120r-45,46l6386,1214r-43,49l6300,1311xm189,5872r3,-142l201,5588r14,-143l234,5303r24,-142l286,5019r33,-141l356,4738r41,-139l443,4461r49,-138l543,4188r55,-135l656,3920r60,-131l779,3661r66,-127l911,3410r69,-123l1051,3168r72,-118l1196,2936r73,-111l1344,2718r75,-105l1494,2512r75,-97l1644,2320r74,-89l1792,2146r73,-82l1937,1987r70,-70l2082,1844r80,-72l2248,1697r90,-75l2433,1548r100,-76l2636,1396r107,-74l2854,1247r114,-74l3087,1101r120,-72l3331,959r126,-67l3586,825r130,-64l3848,699r134,-59l4118,585r137,-54l4393,482r138,-47l4670,393r139,-38l4949,322r140,-29l5227,269r139,-20l5503,236r137,-9l5775,224r-11,5l5751,236r-18,7l5711,250r-52,17l5595,285r-73,21l5442,328r-85,23l5268,374r-91,25l5087,423r-86,24l4917,470r-76,22l4772,512r-57,19l4670,548r-66,27l4540,601r-64,28l4415,656r-61,29l4294,712r-59,28l4177,770r-58,29l4061,829r-57,30l3946,890r-58,31l3830,954r-58,32l3714,1020r-63,36l3591,1092r-58,36l3476,1164r-55,36l3367,1235r-53,37l3262,1308r-49,37l3163,1380r-49,37l3067,1454r-47,38l2975,1530r-46,38l2884,1605r-89,78l2707,1762r-87,81l2533,1927r-89,86l2353,2102r-93,91l2164,2288r-66,67l2031,2429r-68,80l1893,2596r-71,92l1751,2786r-72,103l1606,2997r-72,113l1462,3228r-70,121l1321,3473r-70,128l1183,3731r-66,134l1051,4000r-62,138l927,4277r-58,141l814,4560r-53,142l712,4844r-46,141l625,5127r-39,142l553,5409r-30,139l499,5685r-20,135l465,5953r-9,130l452,6209r-1,1049l452,7310r3,55l459,7422r5,61l472,7544r8,63l488,7671r11,62l511,7795r11,61l535,7914r13,56l560,8023r14,49l587,8117r14,40l607,8176r9,32l629,8251r16,52l662,8363r19,66l701,8497r19,70l740,8637r19,67l777,8767r16,56l806,8871r10,37l823,8933r3,12l798,8910r-28,-41l742,8823r-28,-52l686,8715r-28,-61l630,8587r-27,-69l575,8444r-27,-76l521,8288r-26,-82l469,8121r-24,-88l421,7945r-24,-90l374,7764r-21,-91l332,7580r-19,-91l294,7397r-17,-91l261,7216r-15,-88l234,7041r-12,-84l212,6874r-8,-80l197,6717r-5,-74l189,6574r,-65l189,5872xm6698,12512r150,-3l6998,12500r152,-14l7300,12467r150,-26l7599,12411r149,-35l7896,12337r147,-43l8189,12247r145,-52l8477,12141r141,-59l8758,12021r138,-64l9031,11891r133,-70l9295,11750r128,-74l9548,11601r123,-76l9790,11448r117,-79l10020,11289r109,-80l10233,11129r102,-81l10433,10969r93,-80l10615,10810r85,-78l10779,10654r77,-79l10934,10492r80,-88l11093,10310r78,-96l11251,10112r79,-105l11408,9897r77,-112l11562,9668r75,-120l11711,9425r73,-126l11854,9171r69,-132l11990,8906r63,-137l12115,8631r59,-140l12229,8349r53,-144l12330,8060r46,-147l12417,7766r37,-149l12488,7468r28,-150l12540,7168r19,-151l12572,6866r9,-150l12584,6565r1,-487l12578,5784r-26,-292l12512,5202r-56,-288l12385,4630r-85,-280l12200,4074r-113,-271l11961,3537r-139,-261l11671,3022r-162,-247l11335,2535r-184,-234l10957,2078r-204,-216l10539,1656r-222,-197l10086,1272,9848,1097,9603,932,9351,779,9092,638,8829,510,8559,395,8285,293,8006,207,7724,135,7438,77,7150,35,6859,10,6566,1,6491,,6157,7,5828,31,5503,67r-319,53l4870,186r-308,80l4261,360,3965,467,3679,587,3399,719,3127,864r-263,157l2610,1189r-246,180l2130,1559r-226,201l1690,1971r-204,221l1292,2422r-181,240l943,2911,787,3168,643,3433,513,3706,396,3987,295,4275r-88,294l134,4871,77,5178,35,5491,9,5810,1,6134,,6696r1,68l4,6835r5,72l17,6981r9,76l37,7134r13,78l64,7292r16,80l97,7453r19,81l136,7616r20,82l179,7779r23,82l225,7941r24,81l275,8101r25,78l327,8256r26,76l380,8406r26,72l433,8548r27,69l486,8683r27,63l538,8807r26,58l589,8920r24,51l636,9018r33,64l702,9146r33,62l768,9269r33,59l835,9387r34,59l904,9503r35,57l974,9617r36,54l1046,9726r37,55l1120,9833r37,54l1195,9939r38,52l1272,10042r40,51l1352,10144r42,50l1435,10244r41,50l1519,10343r44,49l1607,10442r45,48l1697,10540r47,48l1790,10637r48,49l1886,10734r83,80l2055,10894r89,80l2240,11054r98,80l2440,11212r105,79l2654,11369r113,77l2884,11522r118,74l3125,11669r125,70l3378,11809r131,66l3642,11939r135,63l3915,12061r140,57l4197,12171r144,51l4487,12268r148,44l4784,12351r150,36l5086,12418r154,28l5394,12469r156,18l5705,12499r157,9l6019,12511r679,1xe" fillcolor="#ffd903" stroked="f">
                          <v:path arrowok="t" o:connecttype="custom" o:connectlocs="660,617;691,648;615,681;403,848;629,864;648,803;558,704;679,766;789,714;731,799;1053,737;1107,615;1190,653;1157,651;1140,1024;1008,1136;726,1174;484,1228;302,1028;223,786;201,829;235,705;264,741;677,256;852,204;998,477;805,637;707,593;571,623;408,574;422,314;617,245;1318,449;1370,614;1274,1053;918,1335;896,1323;1086,1206;1255,999;1339,771;472,123;592,119;544,134;445,195;728,66;895,90;882,104;735,110;117,352;442,71;519,61;325,174;79,539;72,923;37,843;1003,1322;1324,1005;1259,282;347,96;9,820;100,1056;283,1255" o:connectangles="0,0,0,0,0,0,0,0,0,0,0,0,0,0,0,0,0,0,0,0,0,0,0,0,0,0,0,0,0,0,0,0,0,0,0,0,0,0,0,0,0,0,0,0,0,0,0,0,0,0,0,0,0,0,0,0,0,0,0,0,0,0"/>
                          <o:lock v:ext="edit" verticies="t"/>
                        </v:shape>
                        <v:shape id="Freeform 277" o:spid="_x0000_s1044" style="position:absolute;left:342;width:860;height:241;visibility:visible;mso-wrap-style:square;v-text-anchor:top" coordsize="7738,2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uNvsYA&#10;AADcAAAADwAAAGRycy9kb3ducmV2LnhtbESPQWvCQBCF7wX/wzJCL0U3tigaXUUKhdKTWi/exuyY&#10;RLOzMbs1aX+9cxB6m+G9ee+bxapzlbpRE0rPBkbDBBRx5m3JuYH998dgCipEZIuVZzLwSwFWy97T&#10;AlPrW97SbRdzJSEcUjRQxFinWoesIIdh6Gti0U6+cRhlbXJtG2wl3FX6NUkm2mHJ0lBgTe8FZZfd&#10;jzNwCOfx18W/dNZuj5v9W3ud6b+rMc/9bj0HFamL/+bH9acV/KnQyjMygV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uNvsYAAADcAAAADwAAAAAAAAAAAAAAAACYAgAAZHJz&#10;L2Rvd25yZXYueG1sUEsFBgAAAAAEAAQA9QAAAIsDAAAAAA==&#10;" path="m7279,610l7035,453,6862,322,6704,249r-14,87l6620,292r-70,-40l6480,218r-72,-31l6335,162r-72,-22l6189,121r-73,-15l6043,95r-73,-9l5897,80r-72,-4l5753,74r-71,-1l5612,74r-69,2l5409,81r-128,6l5220,90r-60,3l5103,94r-55,l4996,91r-50,-4l4899,81r-45,-8l4813,62,4775,47,4740,29,4709,8r-23,9l4664,24r-22,5l4619,34r-21,3l4577,40r-20,1l4537,41r-39,-1l4462,37r-35,-3l4394,30r-16,-1l4364,29r-15,l4335,30r-14,2l4309,35r-13,3l4284,43r-10,6l4263,57r-10,9l4244,78r-9,12l4227,106r-7,17l4212,142,4115,r-14,153l3757,130,2497,342r-6,-44l2355,458,1649,673r-13,42l1594,647,1460,807,1249,797,595,1307,,2166,498,1758,714,1500r97,80l893,1484r31,-30l967,1421r56,-34l1091,1350r77,-39l1255,1271r95,-41l1453,1188r110,-42l1680,1103r121,-43l1927,1017r129,-42l2188,933r135,-41l2457,853r134,-39l2726,778r132,-35l2988,712r127,-30l3236,655r118,-23l3466,611r103,-17l3667,581r89,-8l3835,568r69,1l3962,573r46,10l4041,599r126,-65l4174,384r18,10l4213,405r25,8l4264,422r31,7l4327,436r34,6l4398,447r39,5l4477,455r41,3l4560,460r44,3l4647,464r44,l4736,464r44,-1l4825,462r43,-4l4911,456r43,-4l4994,448r39,-4l5071,437r35,-5l5140,425r30,-7l5199,410r25,-8l5247,393r19,-9l5281,373r17,12l5317,396r24,11l5366,417r28,10l5424,437r33,9l5492,455r36,9l5566,471r39,8l5646,487r84,14l5817,514r86,12l5990,537r85,11l6156,557r75,9l6299,574r60,8l6409,590r36,6l6482,603r38,9l6559,620r80,21l6724,663r86,25l6898,714r89,26l7077,767r90,27l7256,820r88,24l7429,866r43,11l7512,886r40,9l7592,903r38,6l7667,916r36,5l7738,925,7279,610xe" fillcolor="#ede566" stroked="f">
                          <v:path arrowok="t" o:connecttype="custom" o:connectlocs="763,36;736,32;712,21;688,13;664,10;639,8;616,8;580,10;561,10;544,9;531,5;521,2;513,4;506,5;496,4;487,3;482,3;477,4;474,6;471,10;468,16;418,14;262,51;177,72;66,145;79,167;103,162;121,150;150,137;187,123;229,108;273,95;318,83;360,73;397,66;426,63;445,65;464,43;471,46;481,49;493,50;507,51;521,52;536,51;551,50;564,49;575,47;583,44;589,43;596,46;606,50;619,52;637,56;666,60;693,63;712,66;725,68;747,74;777,82;806,91;830,98;844,100;856,102" o:connectangles="0,0,0,0,0,0,0,0,0,0,0,0,0,0,0,0,0,0,0,0,0,0,0,0,0,0,0,0,0,0,0,0,0,0,0,0,0,0,0,0,0,0,0,0,0,0,0,0,0,0,0,0,0,0,0,0,0,0,0,0,0,0,0"/>
                        </v:shape>
                        <v:shape id="Freeform 278" o:spid="_x0000_s1045" style="position:absolute;left:1654;top:416;width:226;height:931;visibility:visible;mso-wrap-style:square;v-text-anchor:top" coordsize="2038,8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XLBMQA&#10;AADcAAAADwAAAGRycy9kb3ducmV2LnhtbERPTWvCQBC9F/wPywheSrNRaNHUVaTFopeCUUqOQ3aa&#10;RLOzYXdr0n/vFgre5vE+Z7keTCuu5HxjWcE0SUEQl1Y3XCk4HbdPcxA+IGtsLZOCX/KwXo0elphp&#10;2/OBrnmoRAxhn6GCOoQuk9KXNRn0ie2II/dtncEQoaukdtjHcNPKWZq+SIMNx4YaO3qrqbzkP0bB&#10;/rN7vzw/Fm2+68/FVNLXBzUzpSbjYfMKItAQ7uJ/907H+fMF/D0TL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FywTEAAAA3AAAAA8AAAAAAAAAAAAAAAAAmAIAAGRycy9k&#10;b3ducmV2LnhtbFBLBQYAAAAABAAEAPUAAACJAwAAAAA=&#10;" path="m748,8384r45,-62l838,8257r44,-66l927,8121r42,-71l1010,7977r41,-75l1093,7826r39,-78l1171,7669r38,-81l1246,7506r36,-82l1318,7341r35,-84l1388,7172r32,-85l1453,7002r32,-87l1517,6830r30,-85l1577,6659r28,-85l1634,6490r54,-168l1739,6158r48,-158l1833,5846r11,-24l1854,5798r7,-23l1867,5753r4,-23l1874,5709r2,-21l1876,5667r,-20l1875,5627r-1,-20l1872,5587r-4,-39l1864,5508r-2,-20l1861,5468r,-21l1861,5426r3,-23l1867,5381r5,-23l1878,5335r8,-24l1895,5286r13,-25l1922,5233r17,-27l1958,5177r22,-30l2005,5116r-75,-172l2038,4807r-136,-9l1856,4151,1682,3538r7,-14l1695,3507r5,-19l1703,3466r1,-23l1704,3418r-1,-28l1701,3362r-5,-31l1692,3300r-5,-33l1681,3234r-15,-69l1649,3095r-19,-71l1610,2954r-20,-67l1570,2824r-20,-59l1535,2712r-15,-45l1509,2631r-26,-89l1458,2455r-23,-85l1413,2288r-22,-79l1368,2131r-24,-77l1318,1979r-14,-35l1290,1907r-14,-36l1260,1835r-17,-34l1225,1766r-19,-35l1187,1697r-21,-34l1143,1629r-23,-33l1095,1562r-27,-34l1041,1495r-30,-33l981,1428,4,,,21,1,49,5,85r9,41l27,172r14,53l60,281r23,61l107,407r26,68l163,546r31,73l225,695r34,76l294,848r35,79l401,1083r72,152l543,1380r64,134l665,1632r50,101l754,1812r27,52l799,1903r18,45l837,1998r20,54l878,2109r22,59l923,2227r24,60l970,2346r24,58l1007,2432r13,28l1032,2486r13,25l1058,2535r13,24l1084,2580r14,20l1112,2619r13,16l1139,2650r14,13l1147,2678r-6,16l1137,2710r-3,17l1131,2745r-1,18l1129,2782r,18l1130,2820r2,20l1134,2860r3,20l1141,2901r4,21l1152,2942r5,21l1163,2983r8,21l1179,3024r9,20l1196,3064r10,19l1216,3102r11,18l1237,3138r12,18l1261,3173r12,15l1286,3203r13,14l1311,3230r14,13l1273,3250r172,1629l1658,4890r-299,110l1413,5038r-131,352l1412,5497r-8,14l1395,5527r-7,15l1381,5560r-5,19l1371,5599r-5,21l1362,5642r-3,23l1357,5688r-3,25l1353,5737r-3,50l1347,5838r-1,102l1346,6036r-1,45l1343,6120r-3,37l1336,6189r-13,63l1314,6299r-9,35l1298,6363r-7,32l1286,6432r-7,50l1271,6552r-4,32l1263,6614r-5,26l1251,6664r-6,22l1239,6707r-7,19l1225,6745r-14,37l1196,6821r-7,21l1182,6865r-6,25l1170,6917r-21,103l1131,7111r-18,83l1095,7274r-19,81l1053,7441r-25,97l997,7647r-10,37l973,7726r-17,46l938,7822r-39,107l857,8040r-39,108l784,8246r-14,43l758,8327r-4,17l751,8360r-2,12l748,8384xe" fillcolor="#f1b855" stroked="f">
                          <v:path arrowok="t" o:connecttype="custom" o:connectlocs="103,902;126,860;146,815;165,768;181,721;204,647;208,634;208,623;206,607;208,595;213,581;214,549;187,391;189,380;187,363;179,328;169,296;157,254;145,216;136,196;124,177;109,159;2,14;12,45;29,86;60,153;87,207;97,234;110,267;117,281;125,293;126,301;125,311;127,322;130,334;135,344;141,354;141,361;142,599;153,617;151,629;149,648;149,684;144,707;141,731;137,745;132,760;125,790;114,837;104,869;85,920;83,931" o:connectangles="0,0,0,0,0,0,0,0,0,0,0,0,0,0,0,0,0,0,0,0,0,0,0,0,0,0,0,0,0,0,0,0,0,0,0,0,0,0,0,0,0,0,0,0,0,0,0,0,0,0,0,0"/>
                        </v:shape>
                        <v:shape id="Freeform 279" o:spid="_x0000_s1046" style="position:absolute;left:35;top:203;width:510;height:605;visibility:visible;mso-wrap-style:square;v-text-anchor:top" coordsize="4586,5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1Pk8YA&#10;AADcAAAADwAAAGRycy9kb3ducmV2LnhtbESPT0vDQBDF74LfYRmhF7Gb1j/E2G0phULFi0Yv3obs&#10;mASzsyE7TeO3dw6F3mZ4b977zWozhc6MNKQ2soPFPANDXEXfcu3g63N/l4NJguyxi0wO/ijBZn19&#10;tcLCxxN/0FhKbTSEU4EOGpG+sDZVDQVM89gTq/YTh4Ci61BbP+BJw0Nnl1n2ZAO2rA0N9rRrqPot&#10;j8GBl8f8UL7lo9zvw23Zfcf37PXBudnNtH0BIzTJxXy+PnjFf1Z8fUYns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1Pk8YAAADcAAAADwAAAAAAAAAAAAAAAACYAgAAZHJz&#10;L2Rvd25yZXYueG1sUEsFBgAAAAAEAAQA9QAAAIsDAAAAAA==&#10;" path="m3254,253r-4,139l3062,431r-1,112l3037,544r-23,3l2991,552r-25,8l2941,568r-24,10l2891,589r-24,13l2842,615r-26,15l2791,646r-25,17l2740,680r-24,18l2690,716r-24,20l2618,775r-47,40l2526,856r-43,39l2406,968r-63,58l2325,1041r-18,13l2287,1064r-21,10l2224,1092r-46,17l2153,1119r-25,12l2103,1143r-28,15l2048,1175r-29,21l2004,1206r-14,13l1975,1231r-15,14l1941,1264r-18,19l1906,1302r-16,20l1858,1361r-32,37l1810,1415r-17,18l1775,1449r-19,16l1736,1480r-22,12l1703,1498r-12,6l1678,1510r-12,4l1665,1701r-189,39l1476,1926r-421,368l1024,2263r-3,19l1014,2305r-9,29l993,2367r-15,38l961,2447r-19,45l921,2539r-47,104l820,2755r-57,115l702,2987r-61,117l580,3215r-58,104l467,3412r-27,42l417,3492r-23,33l373,3555r-19,24l339,3598r-14,13l313,3618,,5444r12,-8l27,5417r18,-27l64,5356r21,-43l108,5264r25,-55l160,5149r27,-67l216,5013r28,-74l275,4862r63,-161l400,4535r62,-167l523,4204r57,-154l632,3909r45,-123l715,3687r15,-40l744,3616r10,-23l762,3578r31,-53l823,3474r30,-52l882,3370r30,-53l940,3262r31,-59l1002,3141r18,-34l1044,3063r31,-51l1110,2957r39,-61l1191,2832r44,-66l1281,2701r46,-63l1374,2577r23,-28l1419,2521r23,-26l1463,2471r21,-22l1504,2428r19,-18l1541,2393r17,-12l1574,2370r15,-8l1602,2357r181,-230l1815,2151r,-149l1987,1989,1858,1734r108,81l1980,1787r14,-27l2007,1735r14,-23l2035,1689r14,-21l2062,1647r14,-19l2104,1591r28,-35l2161,1525r29,-32l2251,1433r64,-62l2349,1338r36,-36l2421,1262r38,-43l2473,1204r14,-14l2503,1177r17,-14l2538,1150r19,-11l2576,1126r20,-11l2682,1068r91,-48l2795,1008r22,-13l2840,981r21,-14l2882,952r21,-15l2923,920r19,-17l2960,886r18,-19l2995,847r15,-21l3025,804r13,-24l3050,756r11,-26l3249,730r2,-16l3255,698r5,-15l3267,667r8,-15l3285,637r10,-14l3307,608r13,-14l3333,581r15,-14l3363,554r16,-13l3396,528r17,-11l3431,504r36,-23l3504,460r37,-21l3577,420r67,-35l3701,357r-1,-17l3704,324r8,-15l3724,295r16,-15l3759,265r22,-13l3806,238r28,-13l3864,213r33,-13l3931,187r36,-11l4004,164r38,-11l4081,142r79,-21l4240,101r76,-19l4388,64r65,-17l4509,31r24,-9l4554,15r18,-7l4586,,3438,132r-35,16l3381,157r-7,2l3369,161r-3,l3365,160r2,-3l3375,153r9,-7l3394,141r8,-3l3407,137r,1l3406,139r-3,4l3399,148r-18,14l3352,183r-41,31l3254,253xe" fillcolor="#3bb6d3" stroked="f">
                          <v:path arrowok="t" o:connecttype="custom" o:connectlocs="338,60;324,64;310,72;296,82;268,108;252,119;234,127;221,135;212,145;199,159;189,166;164,193;113,256;105,277;78,332;49,384;38,400;3,602;15,579;31,540;65,450;83,402;95,380;111,349;128,322;153,286;165,272;175,263;202,222;222,196;229,183;244,166;269,140;280,129;298,119;318,107;329,98;338,87;362,78;366,69;374,62;386,53;412,40;416,31;430,24;450,17;488,7;508,1;375,18;375,17;379,15;373,20" o:connectangles="0,0,0,0,0,0,0,0,0,0,0,0,0,0,0,0,0,0,0,0,0,0,0,0,0,0,0,0,0,0,0,0,0,0,0,0,0,0,0,0,0,0,0,0,0,0,0,0,0,0,0,0"/>
                        </v:shape>
                        <v:shape id="Freeform 280" o:spid="_x0000_s1047" style="position:absolute;left:1104;top:206;width:586;height:518;visibility:visible;mso-wrap-style:square;v-text-anchor:top" coordsize="5277,4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Jsf8UA&#10;AADcAAAADwAAAGRycy9kb3ducmV2LnhtbESPwW7CMBBE70j8g7VI3MBJFVU0xUTQKqLqiQIfsIq3&#10;jtt4HcUuhL+vK1XitquZnTe7rkbXiQsNwXpWkC8zEMSN15aNgvOpXqxAhIissfNMCm4UoNpMJ2ss&#10;tb/yB12O0YgUwqFEBW2MfSllaFpyGJa+J07apx8cxrQORuoBryncdfIhyx6lQ8uJ0GJPLy0138cf&#10;lyD7vshN8brb27qxxer98OULo9R8Nm6fQUQa4938f/2mU/2nHP6eSRP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mx/xQAAANwAAAAPAAAAAAAAAAAAAAAAAJgCAABkcnMv&#10;ZG93bnJldi54bWxQSwUGAAAAAAQABAD1AAAAigMAAAAA&#10;" path="m5233,4169r-32,-255l5193,3720r-40,-150l5085,3610r-9,-73l5063,3467r-17,-69l5026,3332r-23,-64l4977,3206r-29,-61l4916,3087r-33,-57l4847,2975r-37,-53l4771,2870r-40,-50l4691,2771r-40,-47l4611,2678r-82,-88l4452,2506r-37,-40l4380,2426r-34,-38l4316,2350r-29,-37l4261,2277r-22,-36l4218,2206r-15,-34l4191,2137r-7,-34l4180,2070r-19,-11l4143,2048r-17,-12l4112,2023r-15,-12l4083,1997r-12,-13l4060,1971r-22,-28l4019,1917r-17,-26l3985,1867r-16,-21l3952,1827r-9,-9l3934,1811r-10,-6l3914,1799r-11,-4l3892,1793r-12,-2l3867,1791r-14,2l3838,1796r-16,4l3804,1807r43,-148l3733,1737,3552,1488,2687,749r27,-29l2525,719,1973,358r-36,15l1961,305r-189,l1659,156,933,,,85,567,191r301,1l867,304r114,l1019,309r48,11l1123,338r64,25l1257,394r78,37l1418,473r88,46l1598,569r96,56l1794,683r101,62l1998,809r104,66l2207,944r104,69l2414,1083r102,71l2615,1224r96,71l2803,1365r89,67l2976,1500r77,64l3125,1626r64,59l3246,1741r48,51l3333,1839r30,42l3382,1919r8,32l3507,1999r109,-80l3619,1937r4,20l3631,1979r10,23l3653,2026r13,27l3682,2080r17,27l3718,2137r20,29l3759,2196r24,30l3806,2257r24,30l3856,2318r25,30l3908,2379r26,28l3960,2435r27,29l4013,2490r27,25l4065,2540r25,22l4115,2583r23,19l4161,2619r21,15l4203,2647r19,9l4240,2665r14,4l4256,2687r4,20l4265,2729r7,23l4282,2777r10,26l4305,2831r14,28l4334,2890r16,30l4366,2952r18,31l4423,3048r40,67l4505,3182r41,65l4587,3311r40,60l4664,3428r33,51l4726,3525r23,39l4765,3592r16,28l4797,3652r17,31l4846,3750r32,70l4910,3894r33,74l4976,4045r32,77l5041,4199r33,75l5108,4348r33,70l5174,4487r34,64l5225,4580r17,30l5259,4637r18,25l5233,4169xe" fillcolor="#6dc9de" stroked="f">
                          <v:path arrowok="t" o:connecttype="custom" o:connectlocs="577,413;564,393;558,370;549,349;538,331;525,313;512,298;490,274;479,261;471,249;465,237;462,229;457,225;452,220;446,213;441,205;437,201;433,199;429,199;424,200;415,193;301,80;215,41;184,17;63,21;109,34;125,38;148,48;177,63;210,83;245,105;279,128;311,152;339,174;360,193;373,209;389,222;402,217;406,225;411,234;417,244;425,254;434,264;443,274;451,282;460,289;467,294;472,297;474,303;477,311;481,321;487,331;500,354;514,375;525,392;531,402;538,417;549,441;560,467;571,491;580,509;586,518" o:connectangles="0,0,0,0,0,0,0,0,0,0,0,0,0,0,0,0,0,0,0,0,0,0,0,0,0,0,0,0,0,0,0,0,0,0,0,0,0,0,0,0,0,0,0,0,0,0,0,0,0,0,0,0,0,0,0,0,0,0,0,0,0,0"/>
                        </v:shape>
                        <v:shape id="Freeform 281" o:spid="_x0000_s1048" style="position:absolute;left:1135;top:1212;width:597;height:589;visibility:visible;mso-wrap-style:square;v-text-anchor:top" coordsize="5373,5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wtj8MA&#10;AADcAAAADwAAAGRycy9kb3ducmV2LnhtbERPTWvCQBC9C/0PyxS8SN00VLFpNlK0LV4Ti16H7Jik&#10;zc6G7BrTf98VBG/zeJ+TrkfTioF611hW8DyPQBCXVjdcKfjefz6tQDiPrLG1TAr+yME6e5ikmGh7&#10;4ZyGwlcihLBLUEHtfZdI6cqaDLq57YgDd7K9QR9gX0nd4yWEm1bGUbSUBhsODTV2tKmp/C3ORsHH&#10;aZWPvHgZ8tnxYL6azX77E2+Vmj6O728gPI3+Lr65dzrMf43h+ky4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wtj8MAAADcAAAADwAAAAAAAAAAAAAAAACYAgAAZHJzL2Rv&#10;d25yZXYueG1sUEsFBgAAAAAEAAQA9QAAAIgDAAAAAA==&#10;" path="m,5296r70,-4l141,5286r71,-9l285,5268r73,-12l433,5244r75,-15l584,5213r76,-18l737,5176r78,-20l893,5135r77,-22l1048,5090r79,-24l1205,5041r78,-26l1360,4988r77,-26l1515,4933r152,-55l1817,4820r147,-59l2106,4702r137,-58l2375,4587r24,-6l2421,4575r20,-9l2460,4558r18,-9l2494,4538r16,-10l2525,4516r26,-24l2576,4467r26,-26l2627,4416r13,-13l2654,4391r14,-12l2683,4368r16,-12l2716,4346r19,-10l2754,4327r22,-9l2798,4311r26,-6l2850,4299r29,-4l2909,4292r33,-2l2978,4289r76,-149l3211,4135r-72,-98l3560,3636r324,-470l3899,3164r15,-5l3930,3150r17,-10l3964,3127r18,-13l4000,3097r18,-18l4037,3059r19,-21l4075,3016r20,-23l4134,2943r38,-52l4210,2838r37,-54l4282,2732r33,-51l4372,2594r41,-64l4461,2462r45,-67l4552,2331r44,-62l4638,2208r42,-60l4718,2088r37,-59l4772,1998r17,-30l4806,1937r14,-31l4835,1874r15,-32l4863,1810r12,-34l4887,1743r11,-34l4907,1673r10,-36l4924,1600r7,-38l4938,1523r4,-40l5373,r-16,9l5337,26r-22,23l5292,78r-25,36l5239,154r-28,45l5181,249r-31,53l5119,360r-33,60l5053,483r-68,132l4918,751r-67,139l4788,1026r-62,130l4671,1277r-48,107l4581,1476r-32,71l4527,1594r-16,35l4490,1668r-23,42l4442,1754r-55,96l4330,1950r-28,50l4277,2050r-25,48l4231,2145r-9,23l4213,2190r-7,21l4201,2233r-6,18l4191,2270r-2,19l4188,2306r-14,4l4160,2316r-13,6l4133,2329r-14,9l4105,2347r-13,10l4079,2368r-13,12l4054,2392r-13,14l4028,2420r-11,14l4005,2449r-12,15l3983,2480r-11,16l3963,2513r-10,17l3944,2547r-9,18l3928,2582r-8,17l3914,2617r-6,18l3902,2653r-5,17l3894,2688r-4,17l3888,2722r-1,16l3886,2755r-35,-33l2823,3771r114,152l2691,3781r4,58l2376,3951r,150l2362,4103r-15,3l2331,4110r-16,6l2299,4124r-17,7l2265,4141r-16,9l2213,4172r-36,25l2141,4224r-36,28l2033,4309r-67,55l1936,4389r-30,22l1879,4430r-24,14l1803,4472r-37,20l1737,4507r-25,11l1688,4532r-30,17l1619,4573r-52,33l1542,4623r-22,14l1498,4648r-20,10l1460,4666r-18,8l1424,4680r-17,6l1373,4697r-35,12l1320,4717r-20,8l1279,4736r-22,11l1173,4791r-73,39l1032,4866r-65,34l900,4932r-72,35l747,5004r-94,42l622,5060r-37,13l544,5089r-45,16l402,5139r-100,35l204,5209r-87,33l79,5257r-32,14l20,5285,,5296xe" fillcolor="#6dc9de" stroked="f">
                          <v:path arrowok="t" o:connecttype="custom" o:connectlocs="24,587;56,582;91,573;125,563;160,552;218,529;267,509;275,506;283,500;293,490;300,484;308,480;320,478;339,460;432,352;439,349;446,342;455,333;472,310;490,281;511,252;528,226;536,212;542,198;546,182;549,165;591,5;579,22;565,47;539,99;514,154;501,181;487,206;472,233;467,246;465,255;461,258;455,262;449,268;444,274;439,281;436,289;433,297;432,305;326,436;264,456;257,458;250,462;234,473;212,491;196,500;184,506;169,516;160,520;149,524;140,528;107,545;73,561;55,568;13,583;0,589" o:connectangles="0,0,0,0,0,0,0,0,0,0,0,0,0,0,0,0,0,0,0,0,0,0,0,0,0,0,0,0,0,0,0,0,0,0,0,0,0,0,0,0,0,0,0,0,0,0,0,0,0,0,0,0,0,0,0,0,0,0,0,0,0"/>
                        </v:shape>
                        <v:shape id="Freeform 282" o:spid="_x0000_s1049" style="position:absolute;top:1129;width:733;height:701;visibility:visible;mso-wrap-style:square;v-text-anchor:top" coordsize="6594,6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V9ZMAA&#10;AADcAAAADwAAAGRycy9kb3ducmV2LnhtbERPTWvDMAy9F/YfjAa7NU5XKGsWJ4TCxq5rV3YVtpqE&#10;xnIWe3X27+dCoTc93qfKeraDuNDke8cKVlkOglg703Or4OvwtnwB4QOywcExKfgjD3X1sCixMC7y&#10;J132oRUphH2BCroQxkJKrzuy6DM3Eifu5CaLIcGplWbCmMLtIJ/zfCMt9pwaOhxp15E+73+tgtP2&#10;Z8TYzp5234eo82PU7+tGqafHuXkFEWgOd/HN/WHS/O0ars+kC2T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zV9ZMAAAADcAAAADwAAAAAAAAAAAAAAAACYAgAAZHJzL2Rvd25y&#10;ZXYueG1sUEsFBgAAAAAEAAQA9QAAAIUDAAAAAA==&#10;" path="m1148,3621r10,17l1169,3653r10,15l1191,3682r10,13l1213,3708r12,12l1237,3731r25,21l1286,3771r25,19l1337,3808r25,19l1387,3845r26,20l1437,3886r12,11l1460,3909r12,12l1484,3934r10,14l1505,3964r10,14l1525,3995r13,20l1551,4036r17,23l1586,4083r43,52l1676,4191r52,58l1783,4310r56,62l1896,4434r55,61l2004,4556r49,57l2097,4668r19,25l2133,4718r16,23l2162,4763r11,19l2181,4801r6,17l2189,4833r30,7l2246,4850r28,10l2300,4872r27,14l2352,4900r25,15l2402,4932r24,18l2449,4968r24,19l2497,5007r45,43l2589,5093r46,46l2682,5185r47,46l2780,5278r26,22l2832,5322r26,22l2887,5366r27,21l2944,5407r31,20l3005,5445r28,17l3058,5478r25,18l3106,5515r46,38l3197,5592r23,19l3244,5631r26,20l3295,5670r29,20l3353,5709r32,19l3419,5745r70,35l3564,5813r79,31l3727,5876r87,29l3905,5934r96,28l4099,5988r101,27l4304,6039r106,24l4518,6085r109,22l4738,6127r111,19l4961,6165r113,17l5186,6198r112,15l5410,6227r111,13l5631,6252r108,11l5845,6272r104,9l6051,6288r99,6l6247,6300r92,4l6429,6307r84,1l6594,6309r-27,-19l6531,6271r-44,-21l6433,6229r-62,-21l6304,6185r-75,-23l6148,6138r-175,-51l5783,6035r-199,-56l5381,5921r-102,-29l5179,5861r-99,-30l4984,5800r-94,-31l4801,5736r-86,-33l4636,5671r-75,-33l4493,5605r-60,-34l4380,5537r-44,-34l4301,5468r-26,-35l4261,5399r-113,l4135,5398r-13,-4l4108,5391r-13,-6l4081,5379r-15,-8l4051,5362r-15,-10l3972,5305r-71,-55l3863,5222r-39,-26l3803,5182r-21,-12l3760,5158r-22,-11l3716,5137r-23,-10l3670,5119r-24,-6l3622,5106r-25,-4l3571,5099r-26,-1l3542,5081r-7,-17l3525,5045r-13,-20l3497,5005r-19,-22l3458,4960r-22,-23l3410,4913r-26,-24l3357,4863r-30,-25l3265,4787r-65,-51l3133,4686r-67,-50l3001,4589r-62,-43l2882,4506r-51,-35l2788,4442r-34,-22l2559,4527r159,-180l2693,4330r-24,-17l2643,4293r-28,-21l2588,4248r-29,-25l2530,4198r-31,-27l2438,4114r-63,-61l2312,3990r-64,-65l2187,3859r-59,-66l2071,3727r-53,-63l1992,3632r-23,-30l1947,3572r-21,-28l1907,3517r-18,-28l1873,3464r-14,-23l1839,3407r-20,-32l1799,3342r-22,-33l1731,3243r-47,-67l1636,3110r-49,-67l1540,2974r-47,-68l1474,2875r-19,-34l1436,2804r-19,-40l1378,2681r-42,-84l1314,2556r-22,-39l1281,2498r-12,-18l1256,2463r-11,-17l1232,2432r-13,-14l1207,2404r-13,-11l1180,2382r-14,-9l1153,2365r-15,-6l1138,2247r-13,-27l1090,2148r-56,-111l963,1895,878,1725,783,1537,681,1335,576,1127,471,919,368,717,272,528,185,357,112,213,54,102,16,28,,,30,116,59,232,88,349r28,117l172,699r56,234l283,1166r58,233l369,1515r30,116l429,1746r31,116l492,1977r34,113l559,2205r35,112l631,2431r38,111l709,2654r41,111l792,2874r44,110l883,3092r49,108l982,3306r53,107l1090,3517r58,104xe" fillcolor="#6dc9de" stroked="f">
                          <v:path arrowok="t" o:connecttype="custom" o:connectlocs="132,409;140,417;154,427;164,436;170,444;181,459;211,493;235,521;242,533;253,540;267,548;283,561;309,586;324,599;340,609;358,623;373,634;405,649;456,665;514,679;576,689;638,696;694,700;730,699;701,687;621,664;554,644;507,626;478,608;458,599;450,596;425,577;413,571;400,567;392,561;382,549;363,532;327,505;284,503;291,475;271,457;237,421;216,397;207,382;192,360;166,323;153,298;141,276;134,267;127,262;107,211;52,102;6,11;10,39;38,155;55,220;74,282;98,344;128,402" o:connectangles="0,0,0,0,0,0,0,0,0,0,0,0,0,0,0,0,0,0,0,0,0,0,0,0,0,0,0,0,0,0,0,0,0,0,0,0,0,0,0,0,0,0,0,0,0,0,0,0,0,0,0,0,0,0,0,0,0,0,0"/>
                        </v:shape>
                        <v:shape id="Freeform 283" o:spid="_x0000_s1050" style="position:absolute;left:773;top:919;width:146;height:108;visibility:visible;mso-wrap-style:square;v-text-anchor:top" coordsize="1321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ZGw8MA&#10;AADcAAAADwAAAGRycy9kb3ducmV2LnhtbERPTWsCMRC9C/0PYQQvotlqK7o1iogWT4JWxOOwme4u&#10;bibLJrrRX98UCr3N433OfBlMJe7UuNKygtdhAoI4s7rkXMHpazuYgnAeWWNlmRQ8yMFy8dKZY6pt&#10;ywe6H30uYgi7FBUU3teplC4ryKAb2po4ct+2MegjbHKpG2xjuKnkKEkm0mDJsaHAmtYFZdfjzSj4&#10;3LdyGsabPh3CefTc7i/6Pdsp1euG1QcIT8H/i//cOx3nz97g95l4gV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ZGw8MAAADcAAAADwAAAAAAAAAAAAAAAACYAgAAZHJzL2Rv&#10;d25yZXYueG1sUEsFBgAAAAAEAAQA9QAAAIgDAAAAAA==&#10;" path="m,661r4,60l15,773r18,46l57,858r30,32l122,918r40,21l206,954r48,11l306,970r55,l418,966r58,-8l537,945r62,-17l660,907r61,-24l784,856r60,-31l902,791r57,-36l1014,717r52,-41l1115,633r44,-44l1199,542r35,-47l1264,447r24,-50l1306,347r12,-51l1321,246r-3,-45l1307,161r-18,-36l1265,93,1235,67,1199,46,1160,28,1116,16,1067,6,1015,1,961,,904,3,845,9,785,19,723,32,661,48,600,68,538,91r-60,26l419,145r-57,31l307,210r-51,36l207,285r-44,40l123,368,87,413,57,459,33,508,15,557,4,609,,661xe" stroked="f">
                          <v:path arrowok="t" o:connecttype="custom" o:connectlocs="0,80;4,91;10,99;18,105;28,107;40,108;53,107;66,103;80,98;93,92;106,84;118,75;128,66;136,55;142,44;146,33;146,22;142,14;136,7;128,3;118,1;106,0;93,1;80,4;66,8;53,13;40,20;28,27;18,36;10,46;4,57;0,68" o:connectangles="0,0,0,0,0,0,0,0,0,0,0,0,0,0,0,0,0,0,0,0,0,0,0,0,0,0,0,0,0,0,0,0"/>
                        </v:shape>
                        <v:shape id="Freeform 284" o:spid="_x0000_s1051" style="position:absolute;left:567;top:510;width:624;height:448;visibility:visible;mso-wrap-style:square;v-text-anchor:top" coordsize="5615,4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dRpcUA&#10;AADcAAAADwAAAGRycy9kb3ducmV2LnhtbERP22oCMRB9L/gPYQRfSs22UNHVKFooCFIva6F9HDbj&#10;7uJmsiRRt/16Iwi+zeFcZzJrTS3O5HxlWcFrPwFBnFtdcaHge//5MgThA7LG2jIp+CMPs2nnaYKp&#10;thfe0TkLhYgh7FNUUIbQpFL6vCSDvm8b4sgdrDMYInSF1A4vMdzU8i1JBtJgxbGhxIY+SsqP2cko&#10;2D0vttvf/+XPusq+5qtmv15tHCnV67bzMYhAbXiI7+6ljvNH73B7Jl4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p1GlxQAAANwAAAAPAAAAAAAAAAAAAAAAAJgCAABkcnMv&#10;ZG93bnJldi54bWxQSwUGAAAAAAQABAD1AAAAigMAAAAA&#10;" path="m2603,1084r8,-33l2623,1018r15,-35l2654,948r19,-34l2694,878r23,-35l2743,808r26,-35l2798,738r30,-35l2860,670r34,-33l2929,604r35,-32l3002,542r37,-30l3078,483r40,-28l3158,429r41,-24l3241,382r42,-21l3325,341r43,-17l3410,308r42,-14l3494,283r42,-10l3577,267r41,-4l3659,262r75,l3821,265r87,7l3993,286r83,18l4157,326r80,26l4314,384r76,36l4464,458r72,44l4605,549r67,50l4737,653r61,57l4859,770r57,63l4970,898r50,68l5069,1037r46,72l5157,1185r39,77l5231,1341r33,79l5292,1502r26,82l5340,1669r17,85l5371,1840r10,86l5387,2013r2,88l5389,2137r-2,79l5382,2293r-7,77l5363,2445r-14,74l5332,2592r-20,71l5290,2733r-26,67l5235,2866r-31,65l5171,2993r-37,60l5094,3111r-41,56l5009,3220r-47,52l4913,3320r-52,45l4807,3409r-56,39l4693,3485r-62,35l4569,3550r-66,28l4437,3602r-70,21l4296,3640r-73,13l4148,3664r-77,5l3993,3671r-79,-3l3838,3661r-74,-12l3694,3632r-68,-20l3561,3588r-63,-27l3437,3530r-58,-33l3324,3462r-53,-38l3219,3385r-48,-40l3124,3303r-44,-42l3038,3218r-41,-43l2959,3133r-37,-43l2888,3049r-64,-79l2768,2898r-27,-32l2717,2836r-23,-27l2673,2786r-20,-20l2634,2750r-17,-10l2600,2733r-10,36l2578,2807r-16,38l2543,2885r-20,40l2499,2965r-25,41l2446,3046r-30,41l2385,3128r-34,41l2316,3209r-37,40l2242,3288r-39,37l2163,3362r-41,37l2079,3434r-43,32l1993,3499r-45,29l1904,3557r-44,26l1815,3607r-44,22l1725,3648r-44,17l1637,3679r-43,11l1551,3699r-42,4l1468,3705r-151,l1262,3703r-55,-6l1153,3687r-54,-13l1047,3658r-51,-19l945,3616r-50,-27l847,3561r-47,-32l754,3496r-44,-36l668,3421r-42,-41l586,3337r-38,-44l512,3246r-35,-48l445,3149r-31,-52l385,3045r-26,-53l335,2938r-22,-55l293,2827r-17,-57l262,2714r-13,-57l239,2600r-7,-57l228,2486r-1,-56l227,2279r2,-76l234,2125r10,-78l255,1969r16,-77l290,1815r22,-76l338,1663r27,-74l397,1515r34,-71l467,1373r40,-68l548,1238r45,-66l640,1110r50,-60l741,993r54,-55l851,885r58,-48l969,792r63,-42l1095,712r66,-35l1227,647r69,-27l1367,598r72,-16l1512,569r74,-7l1662,558r75,1l1784,560r45,3l1872,568r43,5l1955,582r38,8l2030,600r35,13l2099,626r32,14l2163,655r30,17l2221,689r28,19l2275,727r26,19l2324,765r23,22l2370,808r21,21l2412,851r20,22l2451,895r19,22l2506,960r33,43l2571,1045r32,39xm2566,748r-33,-43l2499,665r-35,-37l2428,593r-37,-33l2354,530r-39,-27l2277,476r-39,-23l2198,431r-39,-19l2119,394r-40,-15l2039,364r-39,-13l1962,340r-38,-10l1887,322r-37,-6l1815,309r-35,-4l1747,301r-31,-2l1685,297r-29,l1629,297r-24,l1581,298r-21,2l1541,302r-16,3l1512,307r-77,3l1361,320r-74,15l1216,358r-72,26l1073,416r-69,37l935,495r-66,48l804,593r-63,56l679,707r-59,63l563,835r-55,68l454,975r-51,73l356,1124r-46,79l267,1282r-40,82l190,1446r-35,83l124,1613r-27,84l71,1782r-20,84l33,1951r-14,83l9,2117r-5,82l1,2279,,2467r1,60l6,2590r5,63l19,2715r10,63l42,2841r14,63l73,2966r19,62l114,3090r23,61l162,3211r28,59l219,3328r32,56l284,3439r36,54l357,3544r39,51l437,3642r42,46l524,3731r46,41l618,3810r50,36l718,3878r53,30l826,3935r56,23l941,3977r58,16l1060,4006r54,8l1168,4020r54,5l1276,4026r53,1l1383,4025r52,-5l1487,4013r53,-8l1592,3994r51,-13l1695,3966r50,-17l1795,3929r50,-22l1894,3882r49,-27l1992,3826r47,-32l2086,3760r46,-37l2179,3684r44,-42l2269,3597r43,-47l2355,3500r43,-52l2440,3393r41,-58l2522,3274r39,-63l2600,3145r28,47l2658,3238r31,45l2718,3328r31,43l2780,3413r31,41l2844,3493r33,39l2912,3568r35,37l2984,3640r38,32l3062,3705r41,30l3145,3764r46,28l3237,3817r49,26l3338,3866r53,21l3447,3907r58,18l3566,3940r65,15l3697,3968r70,10l3840,3988r77,7l3997,3999r83,4l4168,4005r87,-4l4338,3994r82,-13l4499,3965r76,-21l4649,3917r72,-30l4790,3853r65,-39l4919,3772r60,-45l5037,3678r56,-54l5145,3568r51,-59l5242,3447r45,-65l5329,3315r38,-69l5404,3173r33,-75l5468,3022r27,-78l5521,2863r21,-82l5561,2698r17,-84l5590,2527r11,-87l5608,2353r6,-88l5615,2175r-2,-100l5606,1975r-10,-100l5581,1775r-19,-99l5539,1577r-27,-97l5481,1384r-34,-95l5408,1197r-41,-91l5322,1017r-49,-86l5220,846r-55,-81l5107,687r-61,-75l4981,539r-67,-68l4843,407r-73,-61l4695,289r-79,-51l4535,190r-82,-43l4367,109,4279,77,4189,50,4097,29,4003,13,3908,3,3811,r-53,1l3706,4r-52,6l3603,17r-50,9l3503,37r-49,14l3407,65r-48,16l3311,99r-45,20l3221,140r-44,22l3134,185r-42,25l3050,236r-40,27l2972,291r-38,29l2897,350r-35,31l2828,411r-33,33l2764,476r-31,33l2704,543r-26,33l2653,610r-25,35l2605,678r-20,35l2566,748xe" fillcolor="#0a1b44" stroked="f">
                          <v:path arrowok="t" o:connecttype="custom" o:connectlocs="305,90;338,57;379,34;434,30;512,61;568,123;597,205;594,280;566,346;515,392;444,408;376,389;329,349;295,308;278,330;245,370;202,401;146,412;94,396;53,356;29,302;27,228;52,153;101,93;168,63;221,66;253,81;274,102;270,66;231,42;194,33;169,34;104,55;45,117;8,198;1,288;15,351;49,405;98,440;154,448;205,435;252,400;292,355;324,397;365,428;427,444;508,439;572,397;611,328;624,242;605,143;554,60;476,9;400,2;353,18;314,46;287,79" o:connectangles="0,0,0,0,0,0,0,0,0,0,0,0,0,0,0,0,0,0,0,0,0,0,0,0,0,0,0,0,0,0,0,0,0,0,0,0,0,0,0,0,0,0,0,0,0,0,0,0,0,0,0,0,0,0,0,0,0"/>
                          <o:lock v:ext="edit" verticies="t"/>
                        </v:shape>
                        <v:shape id="Freeform 285" o:spid="_x0000_s1052" style="position:absolute;left:391;top:927;width:996;height:619;visibility:visible;mso-wrap-style:square;v-text-anchor:top" coordsize="8970,5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i0+L8A&#10;AADcAAAADwAAAGRycy9kb3ducmV2LnhtbERPy6rCMBDdX/AfwgjurqkPqlajiCjo8qq4HpqxLTaT&#10;2sRa/94Iwt3N4TxnsWpNKRqqXWFZwaAfgSBOrS44U3A+7X6nIJxH1lhaJgUvcrBadn4WmGj75D9q&#10;jj4TIYRdggpy76tESpfmZND1bUUcuKutDfoA60zqGp8h3JRyGEWxNFhwaMixok1O6e34MAomw1F8&#10;j/R2Mz4brelQyNn40ijV67brOQhPrf8Xf917HebPYvg8Ey6Qy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CLT4vwAAANwAAAAPAAAAAAAAAAAAAAAAAJgCAABkcnMvZG93bnJl&#10;di54bWxQSwUGAAAAAAQABAD1AAAAhAMAAAAA&#10;" path="m6210,3553r112,-25l6431,3502r104,-26l6636,3450r97,-29l6827,3393r91,-30l7006,3333r85,-31l7172,3271r79,-33l7328,3206r74,-35l7472,3136r69,-35l7609,3064r64,-37l7736,2989r61,-40l7856,2909r57,-40l7969,2827r55,-42l8078,2741r52,-44l8182,2652r51,-47l8282,2558r50,-47l8381,2461r48,-49l8477,2360r-2,129l8470,2614r-9,122l8448,2853r-15,115l8413,3080r-24,107l8362,3291r-31,100l8296,3487r-39,93l8215,3669r-47,85l8118,3835r-54,77l8004,3986r-62,68l7875,4119r-72,61l7728,4236r-79,53l7564,4337r-87,43l7384,4419r-98,35l7185,4484r-107,25l6967,4530r-115,17l6731,4559r-125,6l6476,4567r-171,l6149,4568r-140,3l5880,4574r-60,4l5761,4581r-56,3l5651,4587r-51,4l5549,4597r-50,5l5450,4607r-48,7l5354,4621r-47,7l5259,4637r-97,17l5062,4675r-104,25l4846,4726r-122,29l4593,4789r-50,14l4495,4816r-50,16l4396,4848r-50,18l4298,4884r-50,17l4198,4921r-98,39l4000,5001r-101,40l3798,5081r-51,20l3695,5120r-52,18l3591,5156r-52,17l3487,5188r-54,15l3380,5217r-54,12l3271,5241r-55,9l3161,5259r-56,6l3049,5269r-57,4l2934,5274r-79,-2l2779,5264r-74,-11l2631,5237r-71,-20l2491,5193r-68,-28l2356,5135r-65,-34l2228,5064r-61,-40l2107,4981r-58,-45l1991,4889r-55,-49l1884,4789r-52,-53l1781,4682r-49,-56l1685,4570r-46,-58l1596,4455r-42,-59l1512,4338r-39,-59l1435,4220r-36,-58l1364,4105r-32,-57l1300,3991r-31,-55l1241,3883r154,20l1548,3924r154,21l1855,3965r151,20l2157,4004r76,9l2308,4020r75,9l2457,4035r74,6l2604,4047r73,5l2750,4055r72,2l2893,4059r71,l3035,4059r70,-2l3175,4053r68,-4l3311,4043r68,-9l3445,4025r66,-11l3577,4000r-72,-11l3434,3978r-71,-9l3291,3961r-142,-16l3009,3931r-141,-13l2727,3907r-139,-14l2449,3879r-69,-9l2311,3861r-70,-11l2172,3840r-69,-13l2035,3813r-69,-14l1897,3783r-67,-18l1761,3745r-68,-21l1624,3701r-67,-26l1489,3647r-68,-29l1354,3585r-80,-39l1207,3511r-31,-16l1149,3479r-27,-15l1099,3450r-22,-14l1057,3421r-19,-13l1021,3393r-16,-14l991,3364r-14,-15l965,3333r-12,-17l941,3299r-10,-19l921,3260r-10,-20l901,3217r-10,-23l881,3168,834,3047,774,2888r-20,-52l733,2779r-21,-60l691,2656r-21,-64l649,2524r-20,-69l611,2386r-18,-72l578,2243r-14,-72l551,2100r-5,-36l542,2029r-5,-36l534,1959r-3,-34l530,1890r-2,-33l528,1824r,-42l527,1760r,-6l527,1752r,-1l528,1751r2,1l532,1753r3,l539,1751r5,-5l550,1739r7,-11l566,1712r12,4l591,1722r16,9l624,1741r41,26l713,1800r55,39l828,1882r67,47l967,1978r76,50l1123,2080r41,25l1208,2130r43,24l1296,2179r44,23l1385,2225r47,21l1479,2267r47,20l1574,2305r48,17l1671,2336r84,24l1840,2382r88,22l2019,2422r91,18l2204,2457r95,16l2396,2487r98,11l2593,2509r100,9l2794,2525r102,7l2997,2536r103,2l3202,2539r91,l3386,2538r95,-3l3579,2532r99,-5l3779,2521r102,-6l3984,2507r104,-9l4193,2489r105,-10l4404,2468r105,-13l4615,2442r105,-14l4824,2413r103,-15l5030,2381r101,-16l5232,2347r98,-19l5426,2309r94,-20l5612,2268r90,-21l5789,2225r83,-23l5953,2179r77,-24l6104,2131r71,-25l6240,2081r78,-31l6395,2020r77,-32l6549,1958r77,-32l6703,1895r76,-33l6854,1829r74,-34l7001,1760r72,-37l7144,1685r34,-18l7212,1647r34,-20l7280,1607r33,-21l7346,1563r31,-21l7409,1519r66,-47l7537,1426r61,-45l7656,1334r59,-46l7772,1239r27,-26l7828,1187r28,-26l7886,1132r25,-26l7938,1076r27,-33l7993,1008r55,-72l8103,861r52,-70l8205,727r24,-29l8251,674r10,-11l8272,653r9,-8l8292,637r18,15l8327,668r16,19l8359,707r13,21l8386,751r13,25l8410,802r11,28l8432,858r9,29l8450,918r8,32l8465,982r7,33l8478,1048r5,35l8489,1118r5,35l8497,1189r8,72l8509,1333r3,72l8515,1476r1,69l8516,1611r,150l8506,1832r-19,69l8459,1970r-35,70l8381,2108r-50,68l8275,2245r-62,67l8145,2378r-73,65l7995,2509r-82,64l7829,2636r-88,61l7651,2758r-93,60l7465,2877r-95,56l7275,2989r-97,54l7084,3095r-94,52l6897,3196r-91,48l6633,3333r-160,82l6330,3488r-120,65xm5313,2056r-491,112l4709,2167r-791,74l3692,2278r-302,-1l3321,2277r-72,-1l3176,2275r-75,-2l3026,2270r-77,-3l2872,2263r-77,-6l2717,2252r-77,-6l2561,2238r-78,-8l2406,2222r-76,-10l2254,2202r-75,-12l2105,2177r-73,-12l1960,2150r-69,-16l1822,2119r-65,-18l1693,2082r-62,-19l1573,2042r-57,-22l1463,1997r-51,-25l1364,1947r-43,-27l1281,1892r-37,-30l905,1637r-25,-18l852,1600r-27,-22l797,1554r-28,-26l740,1500r-27,-29l686,1439r-12,-15l662,1407r-12,-17l639,1373r-11,-17l619,1339r-10,-18l601,1303r-8,-19l586,1266r-5,-19l575,1227r-3,-19l569,1189r-2,-20l567,1150r1,-34l571,1082r5,-34l583,1015r5,-32l594,952r5,-30l602,895r1,-13l603,870r-1,-13l601,846r-2,-10l596,825r-5,-8l585,809r-6,-8l571,794r-9,-5l551,783r-13,-3l525,777r-16,-2l492,775r-29,1l437,779r-28,7l384,794r-25,10l334,816r-24,15l288,846r-22,18l244,884r-21,21l204,927r-19,24l167,976r-18,26l133,1029r-15,28l103,1086r-14,30l76,1146r-11,31l54,1208r-9,32l35,1271r-7,33l20,1335r-5,33l10,1399r-5,32l3,1463r-2,30l1,1524,,1823r,28l1,1877r1,24l4,1925r2,24l10,1971r3,22l17,2015r4,19l27,2054r6,19l40,2091r8,18l56,2127r9,17l75,2161r,-100l77,1960r4,-50l85,1862r2,-23l90,1815r3,-22l97,1770r6,-21l108,1726r5,-20l120,1687r7,-19l135,1650r9,-18l153,1615r11,-15l176,1586r12,-14l201,1560r15,-11l231,1539r17,-8l265,1524r1,75l270,1677r7,80l287,1838r11,82l313,2004r17,84l348,2174r21,87l391,2348r24,86l440,2522r28,88l495,2697r30,86l554,2869r31,86l617,3040r31,84l681,3206r33,82l747,3367r33,77l812,3520r33,74l877,3665r32,68l939,3800r58,124l1052,4034r28,56l1111,4148r32,59l1178,4267r37,63l1254,4392r41,64l1338,4520r45,64l1430,4648r49,64l1529,4776r53,63l1636,4901r56,61l1749,5021r59,58l1869,5135r62,53l1995,5239r65,48l2127,5332r67,44l2263,5413r71,36l2405,5481r73,27l2552,5530r75,19l2703,5562r77,8l2859,5573r188,l3106,5572r60,-3l3226,5564r60,-9l3345,5546r59,-12l3462,5522r60,-15l3580,5491r58,-18l3696,5454r57,-18l3810,5414r57,-21l3925,5371r56,-22l4092,5303r110,-47l4311,5209r106,-44l4469,5143r53,-20l4574,5103r51,-19l4675,5067r51,-17l4776,5035r50,-14l4891,5004r66,-15l5021,4975r66,-14l5152,4950r65,-12l5282,4929r66,-10l5412,4910r66,-8l5542,4895r66,-7l5738,4875r130,-10l5999,4854r133,-9l6263,4834r133,-10l6530,4812r134,-14l6732,4790r68,-8l6869,4773r68,-9l7007,4752r69,-10l7141,4729r64,-13l7267,4703r59,-15l7385,4673r55,-17l7494,4640r51,-18l7596,4602r49,-20l7691,4561r47,-23l7781,4514r44,-26l7866,4462r40,-27l7945,4405r38,-31l8020,4342r36,-35l8091,4273r34,-38l8158,4196r32,-41l8222,4113r32,-44l8285,4023r30,-49l8345,3924r29,-52l8395,3834r20,-41l8435,3749r20,-47l8474,3652r20,-52l8513,3545r20,-57l8551,3430r19,-62l8588,3304r18,-64l8623,3174r17,-67l8656,3039r15,-70l8685,2900r14,-72l8712,2758r11,-72l8734,2615r10,-72l8753,2472r7,-71l8767,2331r5,-69l8776,2193r2,-67l8779,2060r,-65l8777,1931r-3,-62l8555,338r27,3l8606,344r22,3l8649,351r21,6l8689,362r16,5l8721,373r16,8l8751,387r14,8l8776,403r12,9l8800,421r9,9l8820,440r18,21l8856,483r15,23l8888,530r18,25l8925,583r22,27l8970,638r-1,-32l8966,574r-6,-31l8955,511r-8,-30l8938,451r-10,-29l8916,392r-13,-27l8889,338r-15,-28l8857,285r-18,-25l8820,236r-19,-23l8779,189r-22,-21l8734,148r-24,-19l8685,112,8660,95,8633,79,8606,64,8578,52,8549,40,8519,30r-30,-9l8458,14,8427,8,8396,3,8363,1,8330,r-25,l8281,1r-22,2l8238,5r-20,4l8199,13r-19,4l8162,21r-34,11l8095,45r-32,14l8029,75r4,13l8037,102r4,13l8047,126r10,21l8069,166r13,17l8094,198r13,12l8119,222r23,20l8161,261r7,8l8175,279r1,5l8178,289r1,6l8179,300r-7,69l8156,440r-28,72l8090,586r-47,73l7986,734r-63,75l7850,883r-79,75l7685,1033r-92,72l7496,1178r-102,71l7287,1319r-110,68l7065,1453r-116,64l6832,1579r-119,59l6594,1694r-120,53l6355,1797r-119,46l6120,1885r-115,38l5894,1958r-109,28l5680,2011r-99,19l5485,2044r-90,9l5313,2056xe" fillcolor="#15264a" stroked="f">
                          <v:path arrowok="t" o:connecttype="custom" o:connectlocs="822,352;914,289;925,377;830,486;646,508;551,522;433,560;345,585;241,558;164,475;248,446;360,450;287,432;173,408;112,375;84,315;60,221;59,195;99,214;180,258;322,281;477,275;633,250;753,207;830,163;894,104;930,81;943,128;925,242;797,338;376,253;259,246;157,219;75,158;63,130;67,93;45,87;13,117;0,166;4,232;12,192;29,169;55,300;104,422;170,530;267,609;384,613;496,571;586,547;747,532;843,511;906,466;945,394;970,290;956,38;979,49;992,50;964,12;919,0;894,14;908,33;809,147;631,223" o:connectangles="0,0,0,0,0,0,0,0,0,0,0,0,0,0,0,0,0,0,0,0,0,0,0,0,0,0,0,0,0,0,0,0,0,0,0,0,0,0,0,0,0,0,0,0,0,0,0,0,0,0,0,0,0,0,0,0,0,0,0,0,0,0,0"/>
                          <o:lock v:ext="edit" verticies="t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2981960</wp:posOffset>
                      </wp:positionH>
                      <wp:positionV relativeFrom="paragraph">
                        <wp:posOffset>39370</wp:posOffset>
                      </wp:positionV>
                      <wp:extent cx="299720" cy="264795"/>
                      <wp:effectExtent l="8255" t="635" r="6350" b="1270"/>
                      <wp:wrapNone/>
                      <wp:docPr id="139" name="Group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720" cy="264795"/>
                                <a:chOff x="2" y="2"/>
                                <a:chExt cx="2903" cy="3246"/>
                              </a:xfrm>
                            </wpg:grpSpPr>
                            <wps:wsp>
                              <wps:cNvPr id="140" name="Freeform 2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2903" cy="3246"/>
                                </a:xfrm>
                                <a:custGeom>
                                  <a:avLst/>
                                  <a:gdLst>
                                    <a:gd name="T0" fmla="*/ 12639 w 14512"/>
                                    <a:gd name="T1" fmla="*/ 1522 h 16229"/>
                                    <a:gd name="T2" fmla="*/ 12387 w 14512"/>
                                    <a:gd name="T3" fmla="*/ 1137 h 16229"/>
                                    <a:gd name="T4" fmla="*/ 11970 w 14512"/>
                                    <a:gd name="T5" fmla="*/ 784 h 16229"/>
                                    <a:gd name="T6" fmla="*/ 12369 w 14512"/>
                                    <a:gd name="T7" fmla="*/ 352 h 16229"/>
                                    <a:gd name="T8" fmla="*/ 12989 w 14512"/>
                                    <a:gd name="T9" fmla="*/ 661 h 16229"/>
                                    <a:gd name="T10" fmla="*/ 13254 w 14512"/>
                                    <a:gd name="T11" fmla="*/ 887 h 16229"/>
                                    <a:gd name="T12" fmla="*/ 13488 w 14512"/>
                                    <a:gd name="T13" fmla="*/ 1224 h 16229"/>
                                    <a:gd name="T14" fmla="*/ 13597 w 14512"/>
                                    <a:gd name="T15" fmla="*/ 1646 h 16229"/>
                                    <a:gd name="T16" fmla="*/ 13549 w 14512"/>
                                    <a:gd name="T17" fmla="*/ 2087 h 16229"/>
                                    <a:gd name="T18" fmla="*/ 13371 w 14512"/>
                                    <a:gd name="T19" fmla="*/ 2522 h 16229"/>
                                    <a:gd name="T20" fmla="*/ 13098 w 14512"/>
                                    <a:gd name="T21" fmla="*/ 2935 h 16229"/>
                                    <a:gd name="T22" fmla="*/ 12163 w 14512"/>
                                    <a:gd name="T23" fmla="*/ 4085 h 16229"/>
                                    <a:gd name="T24" fmla="*/ 13053 w 14512"/>
                                    <a:gd name="T25" fmla="*/ 11480 h 16229"/>
                                    <a:gd name="T26" fmla="*/ 13275 w 14512"/>
                                    <a:gd name="T27" fmla="*/ 11721 h 16229"/>
                                    <a:gd name="T28" fmla="*/ 13402 w 14512"/>
                                    <a:gd name="T29" fmla="*/ 12146 h 16229"/>
                                    <a:gd name="T30" fmla="*/ 13116 w 14512"/>
                                    <a:gd name="T31" fmla="*/ 12868 h 16229"/>
                                    <a:gd name="T32" fmla="*/ 12509 w 14512"/>
                                    <a:gd name="T33" fmla="*/ 13475 h 16229"/>
                                    <a:gd name="T34" fmla="*/ 11953 w 14512"/>
                                    <a:gd name="T35" fmla="*/ 14032 h 16229"/>
                                    <a:gd name="T36" fmla="*/ 11740 w 14512"/>
                                    <a:gd name="T37" fmla="*/ 14820 h 16229"/>
                                    <a:gd name="T38" fmla="*/ 11624 w 14512"/>
                                    <a:gd name="T39" fmla="*/ 15310 h 16229"/>
                                    <a:gd name="T40" fmla="*/ 11066 w 14512"/>
                                    <a:gd name="T41" fmla="*/ 15885 h 16229"/>
                                    <a:gd name="T42" fmla="*/ 10214 w 14512"/>
                                    <a:gd name="T43" fmla="*/ 16080 h 16229"/>
                                    <a:gd name="T44" fmla="*/ 9097 w 14512"/>
                                    <a:gd name="T45" fmla="*/ 16210 h 16229"/>
                                    <a:gd name="T46" fmla="*/ 7954 w 14512"/>
                                    <a:gd name="T47" fmla="*/ 16218 h 16229"/>
                                    <a:gd name="T48" fmla="*/ 6844 w 14512"/>
                                    <a:gd name="T49" fmla="*/ 16104 h 16229"/>
                                    <a:gd name="T50" fmla="*/ 6059 w 14512"/>
                                    <a:gd name="T51" fmla="*/ 15930 h 16229"/>
                                    <a:gd name="T52" fmla="*/ 5357 w 14512"/>
                                    <a:gd name="T53" fmla="*/ 15605 h 16229"/>
                                    <a:gd name="T54" fmla="*/ 3445 w 14512"/>
                                    <a:gd name="T55" fmla="*/ 14703 h 16229"/>
                                    <a:gd name="T56" fmla="*/ 772 w 14512"/>
                                    <a:gd name="T57" fmla="*/ 6507 h 16229"/>
                                    <a:gd name="T58" fmla="*/ 889 w 14512"/>
                                    <a:gd name="T59" fmla="*/ 6251 h 16229"/>
                                    <a:gd name="T60" fmla="*/ 926 w 14512"/>
                                    <a:gd name="T61" fmla="*/ 5752 h 16229"/>
                                    <a:gd name="T62" fmla="*/ 2102 w 14512"/>
                                    <a:gd name="T63" fmla="*/ 5597 h 16229"/>
                                    <a:gd name="T64" fmla="*/ 1817 w 14512"/>
                                    <a:gd name="T65" fmla="*/ 4982 h 16229"/>
                                    <a:gd name="T66" fmla="*/ 1557 w 14512"/>
                                    <a:gd name="T67" fmla="*/ 4646 h 16229"/>
                                    <a:gd name="T68" fmla="*/ 1837 w 14512"/>
                                    <a:gd name="T69" fmla="*/ 4015 h 16229"/>
                                    <a:gd name="T70" fmla="*/ 2369 w 14512"/>
                                    <a:gd name="T71" fmla="*/ 3843 h 16229"/>
                                    <a:gd name="T72" fmla="*/ 2510 w 14512"/>
                                    <a:gd name="T73" fmla="*/ 3740 h 16229"/>
                                    <a:gd name="T74" fmla="*/ 2662 w 14512"/>
                                    <a:gd name="T75" fmla="*/ 3558 h 16229"/>
                                    <a:gd name="T76" fmla="*/ 2792 w 14512"/>
                                    <a:gd name="T77" fmla="*/ 3535 h 16229"/>
                                    <a:gd name="T78" fmla="*/ 2947 w 14512"/>
                                    <a:gd name="T79" fmla="*/ 3599 h 16229"/>
                                    <a:gd name="T80" fmla="*/ 3035 w 14512"/>
                                    <a:gd name="T81" fmla="*/ 3758 h 16229"/>
                                    <a:gd name="T82" fmla="*/ 3074 w 14512"/>
                                    <a:gd name="T83" fmla="*/ 4155 h 16229"/>
                                    <a:gd name="T84" fmla="*/ 3098 w 14512"/>
                                    <a:gd name="T85" fmla="*/ 4766 h 16229"/>
                                    <a:gd name="T86" fmla="*/ 3119 w 14512"/>
                                    <a:gd name="T87" fmla="*/ 5269 h 16229"/>
                                    <a:gd name="T88" fmla="*/ 3473 w 14512"/>
                                    <a:gd name="T89" fmla="*/ 4927 h 16229"/>
                                    <a:gd name="T90" fmla="*/ 3915 w 14512"/>
                                    <a:gd name="T91" fmla="*/ 4328 h 16229"/>
                                    <a:gd name="T92" fmla="*/ 4038 w 14512"/>
                                    <a:gd name="T93" fmla="*/ 4030 h 16229"/>
                                    <a:gd name="T94" fmla="*/ 4687 w 14512"/>
                                    <a:gd name="T95" fmla="*/ 4062 h 16229"/>
                                    <a:gd name="T96" fmla="*/ 4789 w 14512"/>
                                    <a:gd name="T97" fmla="*/ 4084 h 16229"/>
                                    <a:gd name="T98" fmla="*/ 5296 w 14512"/>
                                    <a:gd name="T99" fmla="*/ 3942 h 16229"/>
                                    <a:gd name="T100" fmla="*/ 5594 w 14512"/>
                                    <a:gd name="T101" fmla="*/ 4244 h 16229"/>
                                    <a:gd name="T102" fmla="*/ 5492 w 14512"/>
                                    <a:gd name="T103" fmla="*/ 4750 h 16229"/>
                                    <a:gd name="T104" fmla="*/ 5191 w 14512"/>
                                    <a:gd name="T105" fmla="*/ 5048 h 16229"/>
                                    <a:gd name="T106" fmla="*/ 4424 w 14512"/>
                                    <a:gd name="T107" fmla="*/ 5627 h 16229"/>
                                    <a:gd name="T108" fmla="*/ 4009 w 14512"/>
                                    <a:gd name="T109" fmla="*/ 6035 h 16229"/>
                                    <a:gd name="T110" fmla="*/ 4960 w 14512"/>
                                    <a:gd name="T111" fmla="*/ 5452 h 16229"/>
                                    <a:gd name="T112" fmla="*/ 5750 w 14512"/>
                                    <a:gd name="T113" fmla="*/ 5415 h 16229"/>
                                    <a:gd name="T114" fmla="*/ 5758 w 14512"/>
                                    <a:gd name="T115" fmla="*/ 5601 h 16229"/>
                                    <a:gd name="T116" fmla="*/ 5870 w 14512"/>
                                    <a:gd name="T117" fmla="*/ 5761 h 162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4512" h="16229">
                                      <a:moveTo>
                                        <a:pt x="11695" y="3550"/>
                                      </a:moveTo>
                                      <a:lnTo>
                                        <a:pt x="11827" y="1781"/>
                                      </a:lnTo>
                                      <a:lnTo>
                                        <a:pt x="12712" y="1825"/>
                                      </a:lnTo>
                                      <a:lnTo>
                                        <a:pt x="12708" y="1787"/>
                                      </a:lnTo>
                                      <a:lnTo>
                                        <a:pt x="12703" y="1747"/>
                                      </a:lnTo>
                                      <a:lnTo>
                                        <a:pt x="12696" y="1709"/>
                                      </a:lnTo>
                                      <a:lnTo>
                                        <a:pt x="12686" y="1671"/>
                                      </a:lnTo>
                                      <a:lnTo>
                                        <a:pt x="12677" y="1633"/>
                                      </a:lnTo>
                                      <a:lnTo>
                                        <a:pt x="12665" y="1596"/>
                                      </a:lnTo>
                                      <a:lnTo>
                                        <a:pt x="12653" y="1558"/>
                                      </a:lnTo>
                                      <a:lnTo>
                                        <a:pt x="12639" y="1522"/>
                                      </a:lnTo>
                                      <a:lnTo>
                                        <a:pt x="12622" y="1485"/>
                                      </a:lnTo>
                                      <a:lnTo>
                                        <a:pt x="12605" y="1448"/>
                                      </a:lnTo>
                                      <a:lnTo>
                                        <a:pt x="12587" y="1413"/>
                                      </a:lnTo>
                                      <a:lnTo>
                                        <a:pt x="12566" y="1377"/>
                                      </a:lnTo>
                                      <a:lnTo>
                                        <a:pt x="12545" y="1342"/>
                                      </a:lnTo>
                                      <a:lnTo>
                                        <a:pt x="12522" y="1307"/>
                                      </a:lnTo>
                                      <a:lnTo>
                                        <a:pt x="12498" y="1273"/>
                                      </a:lnTo>
                                      <a:lnTo>
                                        <a:pt x="12471" y="1238"/>
                                      </a:lnTo>
                                      <a:lnTo>
                                        <a:pt x="12445" y="1204"/>
                                      </a:lnTo>
                                      <a:lnTo>
                                        <a:pt x="12416" y="1170"/>
                                      </a:lnTo>
                                      <a:lnTo>
                                        <a:pt x="12387" y="1137"/>
                                      </a:lnTo>
                                      <a:lnTo>
                                        <a:pt x="12355" y="1103"/>
                                      </a:lnTo>
                                      <a:lnTo>
                                        <a:pt x="12323" y="1071"/>
                                      </a:lnTo>
                                      <a:lnTo>
                                        <a:pt x="12289" y="1037"/>
                                      </a:lnTo>
                                      <a:lnTo>
                                        <a:pt x="12253" y="1005"/>
                                      </a:lnTo>
                                      <a:lnTo>
                                        <a:pt x="12217" y="973"/>
                                      </a:lnTo>
                                      <a:lnTo>
                                        <a:pt x="12179" y="941"/>
                                      </a:lnTo>
                                      <a:lnTo>
                                        <a:pt x="12140" y="909"/>
                                      </a:lnTo>
                                      <a:lnTo>
                                        <a:pt x="12100" y="878"/>
                                      </a:lnTo>
                                      <a:lnTo>
                                        <a:pt x="12058" y="846"/>
                                      </a:lnTo>
                                      <a:lnTo>
                                        <a:pt x="12014" y="815"/>
                                      </a:lnTo>
                                      <a:lnTo>
                                        <a:pt x="11970" y="784"/>
                                      </a:lnTo>
                                      <a:lnTo>
                                        <a:pt x="11924" y="754"/>
                                      </a:lnTo>
                                      <a:lnTo>
                                        <a:pt x="11877" y="723"/>
                                      </a:lnTo>
                                      <a:lnTo>
                                        <a:pt x="10740" y="0"/>
                                      </a:lnTo>
                                      <a:lnTo>
                                        <a:pt x="12062" y="264"/>
                                      </a:lnTo>
                                      <a:lnTo>
                                        <a:pt x="12092" y="270"/>
                                      </a:lnTo>
                                      <a:lnTo>
                                        <a:pt x="12122" y="277"/>
                                      </a:lnTo>
                                      <a:lnTo>
                                        <a:pt x="12152" y="286"/>
                                      </a:lnTo>
                                      <a:lnTo>
                                        <a:pt x="12183" y="294"/>
                                      </a:lnTo>
                                      <a:lnTo>
                                        <a:pt x="12244" y="311"/>
                                      </a:lnTo>
                                      <a:lnTo>
                                        <a:pt x="12306" y="330"/>
                                      </a:lnTo>
                                      <a:lnTo>
                                        <a:pt x="12369" y="352"/>
                                      </a:lnTo>
                                      <a:lnTo>
                                        <a:pt x="12429" y="374"/>
                                      </a:lnTo>
                                      <a:lnTo>
                                        <a:pt x="12487" y="397"/>
                                      </a:lnTo>
                                      <a:lnTo>
                                        <a:pt x="12544" y="420"/>
                                      </a:lnTo>
                                      <a:lnTo>
                                        <a:pt x="12601" y="445"/>
                                      </a:lnTo>
                                      <a:lnTo>
                                        <a:pt x="12658" y="471"/>
                                      </a:lnTo>
                                      <a:lnTo>
                                        <a:pt x="12715" y="499"/>
                                      </a:lnTo>
                                      <a:lnTo>
                                        <a:pt x="12771" y="528"/>
                                      </a:lnTo>
                                      <a:lnTo>
                                        <a:pt x="12827" y="560"/>
                                      </a:lnTo>
                                      <a:lnTo>
                                        <a:pt x="12882" y="592"/>
                                      </a:lnTo>
                                      <a:lnTo>
                                        <a:pt x="12936" y="626"/>
                                      </a:lnTo>
                                      <a:lnTo>
                                        <a:pt x="12989" y="661"/>
                                      </a:lnTo>
                                      <a:lnTo>
                                        <a:pt x="13014" y="680"/>
                                      </a:lnTo>
                                      <a:lnTo>
                                        <a:pt x="13040" y="699"/>
                                      </a:lnTo>
                                      <a:lnTo>
                                        <a:pt x="13065" y="718"/>
                                      </a:lnTo>
                                      <a:lnTo>
                                        <a:pt x="13091" y="738"/>
                                      </a:lnTo>
                                      <a:lnTo>
                                        <a:pt x="13115" y="758"/>
                                      </a:lnTo>
                                      <a:lnTo>
                                        <a:pt x="13140" y="778"/>
                                      </a:lnTo>
                                      <a:lnTo>
                                        <a:pt x="13163" y="799"/>
                                      </a:lnTo>
                                      <a:lnTo>
                                        <a:pt x="13187" y="820"/>
                                      </a:lnTo>
                                      <a:lnTo>
                                        <a:pt x="13209" y="842"/>
                                      </a:lnTo>
                                      <a:lnTo>
                                        <a:pt x="13231" y="864"/>
                                      </a:lnTo>
                                      <a:lnTo>
                                        <a:pt x="13254" y="887"/>
                                      </a:lnTo>
                                      <a:lnTo>
                                        <a:pt x="13275" y="910"/>
                                      </a:lnTo>
                                      <a:lnTo>
                                        <a:pt x="13297" y="934"/>
                                      </a:lnTo>
                                      <a:lnTo>
                                        <a:pt x="13317" y="958"/>
                                      </a:lnTo>
                                      <a:lnTo>
                                        <a:pt x="13336" y="982"/>
                                      </a:lnTo>
                                      <a:lnTo>
                                        <a:pt x="13356" y="1007"/>
                                      </a:lnTo>
                                      <a:lnTo>
                                        <a:pt x="13382" y="1042"/>
                                      </a:lnTo>
                                      <a:lnTo>
                                        <a:pt x="13406" y="1078"/>
                                      </a:lnTo>
                                      <a:lnTo>
                                        <a:pt x="13429" y="1114"/>
                                      </a:lnTo>
                                      <a:lnTo>
                                        <a:pt x="13450" y="1150"/>
                                      </a:lnTo>
                                      <a:lnTo>
                                        <a:pt x="13470" y="1187"/>
                                      </a:lnTo>
                                      <a:lnTo>
                                        <a:pt x="13488" y="1224"/>
                                      </a:lnTo>
                                      <a:lnTo>
                                        <a:pt x="13505" y="1262"/>
                                      </a:lnTo>
                                      <a:lnTo>
                                        <a:pt x="13521" y="1298"/>
                                      </a:lnTo>
                                      <a:lnTo>
                                        <a:pt x="13535" y="1337"/>
                                      </a:lnTo>
                                      <a:lnTo>
                                        <a:pt x="13547" y="1374"/>
                                      </a:lnTo>
                                      <a:lnTo>
                                        <a:pt x="13558" y="1413"/>
                                      </a:lnTo>
                                      <a:lnTo>
                                        <a:pt x="13569" y="1451"/>
                                      </a:lnTo>
                                      <a:lnTo>
                                        <a:pt x="13577" y="1490"/>
                                      </a:lnTo>
                                      <a:lnTo>
                                        <a:pt x="13584" y="1529"/>
                                      </a:lnTo>
                                      <a:lnTo>
                                        <a:pt x="13590" y="1567"/>
                                      </a:lnTo>
                                      <a:lnTo>
                                        <a:pt x="13594" y="1607"/>
                                      </a:lnTo>
                                      <a:lnTo>
                                        <a:pt x="13597" y="1646"/>
                                      </a:lnTo>
                                      <a:lnTo>
                                        <a:pt x="13599" y="1686"/>
                                      </a:lnTo>
                                      <a:lnTo>
                                        <a:pt x="13599" y="1726"/>
                                      </a:lnTo>
                                      <a:lnTo>
                                        <a:pt x="13599" y="1765"/>
                                      </a:lnTo>
                                      <a:lnTo>
                                        <a:pt x="13597" y="1805"/>
                                      </a:lnTo>
                                      <a:lnTo>
                                        <a:pt x="13594" y="1846"/>
                                      </a:lnTo>
                                      <a:lnTo>
                                        <a:pt x="13589" y="1885"/>
                                      </a:lnTo>
                                      <a:lnTo>
                                        <a:pt x="13584" y="1926"/>
                                      </a:lnTo>
                                      <a:lnTo>
                                        <a:pt x="13577" y="1966"/>
                                      </a:lnTo>
                                      <a:lnTo>
                                        <a:pt x="13569" y="2006"/>
                                      </a:lnTo>
                                      <a:lnTo>
                                        <a:pt x="13559" y="2047"/>
                                      </a:lnTo>
                                      <a:lnTo>
                                        <a:pt x="13549" y="2087"/>
                                      </a:lnTo>
                                      <a:lnTo>
                                        <a:pt x="13538" y="2128"/>
                                      </a:lnTo>
                                      <a:lnTo>
                                        <a:pt x="13526" y="2169"/>
                                      </a:lnTo>
                                      <a:lnTo>
                                        <a:pt x="13511" y="2208"/>
                                      </a:lnTo>
                                      <a:lnTo>
                                        <a:pt x="13497" y="2249"/>
                                      </a:lnTo>
                                      <a:lnTo>
                                        <a:pt x="13482" y="2288"/>
                                      </a:lnTo>
                                      <a:lnTo>
                                        <a:pt x="13466" y="2327"/>
                                      </a:lnTo>
                                      <a:lnTo>
                                        <a:pt x="13448" y="2367"/>
                                      </a:lnTo>
                                      <a:lnTo>
                                        <a:pt x="13430" y="2405"/>
                                      </a:lnTo>
                                      <a:lnTo>
                                        <a:pt x="13412" y="2445"/>
                                      </a:lnTo>
                                      <a:lnTo>
                                        <a:pt x="13391" y="2483"/>
                                      </a:lnTo>
                                      <a:lnTo>
                                        <a:pt x="13371" y="2522"/>
                                      </a:lnTo>
                                      <a:lnTo>
                                        <a:pt x="13350" y="2561"/>
                                      </a:lnTo>
                                      <a:lnTo>
                                        <a:pt x="13327" y="2598"/>
                                      </a:lnTo>
                                      <a:lnTo>
                                        <a:pt x="13305" y="2637"/>
                                      </a:lnTo>
                                      <a:lnTo>
                                        <a:pt x="13281" y="2674"/>
                                      </a:lnTo>
                                      <a:lnTo>
                                        <a:pt x="13257" y="2713"/>
                                      </a:lnTo>
                                      <a:lnTo>
                                        <a:pt x="13232" y="2750"/>
                                      </a:lnTo>
                                      <a:lnTo>
                                        <a:pt x="13206" y="2788"/>
                                      </a:lnTo>
                                      <a:lnTo>
                                        <a:pt x="13180" y="2825"/>
                                      </a:lnTo>
                                      <a:lnTo>
                                        <a:pt x="13153" y="2862"/>
                                      </a:lnTo>
                                      <a:lnTo>
                                        <a:pt x="13125" y="2899"/>
                                      </a:lnTo>
                                      <a:lnTo>
                                        <a:pt x="13098" y="2935"/>
                                      </a:lnTo>
                                      <a:lnTo>
                                        <a:pt x="13069" y="2972"/>
                                      </a:lnTo>
                                      <a:lnTo>
                                        <a:pt x="13041" y="3008"/>
                                      </a:lnTo>
                                      <a:lnTo>
                                        <a:pt x="12982" y="3081"/>
                                      </a:lnTo>
                                      <a:lnTo>
                                        <a:pt x="12921" y="3152"/>
                                      </a:lnTo>
                                      <a:lnTo>
                                        <a:pt x="12859" y="3222"/>
                                      </a:lnTo>
                                      <a:lnTo>
                                        <a:pt x="12794" y="3291"/>
                                      </a:lnTo>
                                      <a:lnTo>
                                        <a:pt x="12730" y="3358"/>
                                      </a:lnTo>
                                      <a:lnTo>
                                        <a:pt x="12664" y="3425"/>
                                      </a:lnTo>
                                      <a:lnTo>
                                        <a:pt x="14461" y="3192"/>
                                      </a:lnTo>
                                      <a:lnTo>
                                        <a:pt x="14512" y="4566"/>
                                      </a:lnTo>
                                      <a:lnTo>
                                        <a:pt x="12163" y="4085"/>
                                      </a:lnTo>
                                      <a:lnTo>
                                        <a:pt x="12258" y="5313"/>
                                      </a:lnTo>
                                      <a:lnTo>
                                        <a:pt x="12718" y="11271"/>
                                      </a:lnTo>
                                      <a:lnTo>
                                        <a:pt x="12772" y="11298"/>
                                      </a:lnTo>
                                      <a:lnTo>
                                        <a:pt x="12826" y="11326"/>
                                      </a:lnTo>
                                      <a:lnTo>
                                        <a:pt x="12879" y="11358"/>
                                      </a:lnTo>
                                      <a:lnTo>
                                        <a:pt x="12930" y="11390"/>
                                      </a:lnTo>
                                      <a:lnTo>
                                        <a:pt x="12955" y="11407"/>
                                      </a:lnTo>
                                      <a:lnTo>
                                        <a:pt x="12981" y="11424"/>
                                      </a:lnTo>
                                      <a:lnTo>
                                        <a:pt x="13005" y="11442"/>
                                      </a:lnTo>
                                      <a:lnTo>
                                        <a:pt x="13030" y="11460"/>
                                      </a:lnTo>
                                      <a:lnTo>
                                        <a:pt x="13053" y="11480"/>
                                      </a:lnTo>
                                      <a:lnTo>
                                        <a:pt x="13077" y="11499"/>
                                      </a:lnTo>
                                      <a:lnTo>
                                        <a:pt x="13099" y="11518"/>
                                      </a:lnTo>
                                      <a:lnTo>
                                        <a:pt x="13121" y="11539"/>
                                      </a:lnTo>
                                      <a:lnTo>
                                        <a:pt x="13143" y="11560"/>
                                      </a:lnTo>
                                      <a:lnTo>
                                        <a:pt x="13164" y="11581"/>
                                      </a:lnTo>
                                      <a:lnTo>
                                        <a:pt x="13185" y="11603"/>
                                      </a:lnTo>
                                      <a:lnTo>
                                        <a:pt x="13204" y="11626"/>
                                      </a:lnTo>
                                      <a:lnTo>
                                        <a:pt x="13222" y="11648"/>
                                      </a:lnTo>
                                      <a:lnTo>
                                        <a:pt x="13241" y="11673"/>
                                      </a:lnTo>
                                      <a:lnTo>
                                        <a:pt x="13258" y="11696"/>
                                      </a:lnTo>
                                      <a:lnTo>
                                        <a:pt x="13275" y="11721"/>
                                      </a:lnTo>
                                      <a:lnTo>
                                        <a:pt x="13290" y="11747"/>
                                      </a:lnTo>
                                      <a:lnTo>
                                        <a:pt x="13306" y="11772"/>
                                      </a:lnTo>
                                      <a:lnTo>
                                        <a:pt x="13319" y="11799"/>
                                      </a:lnTo>
                                      <a:lnTo>
                                        <a:pt x="13332" y="11826"/>
                                      </a:lnTo>
                                      <a:lnTo>
                                        <a:pt x="13344" y="11854"/>
                                      </a:lnTo>
                                      <a:lnTo>
                                        <a:pt x="13356" y="11882"/>
                                      </a:lnTo>
                                      <a:lnTo>
                                        <a:pt x="13365" y="11911"/>
                                      </a:lnTo>
                                      <a:lnTo>
                                        <a:pt x="13374" y="11941"/>
                                      </a:lnTo>
                                      <a:lnTo>
                                        <a:pt x="13390" y="12009"/>
                                      </a:lnTo>
                                      <a:lnTo>
                                        <a:pt x="13399" y="12078"/>
                                      </a:lnTo>
                                      <a:lnTo>
                                        <a:pt x="13402" y="12146"/>
                                      </a:lnTo>
                                      <a:lnTo>
                                        <a:pt x="13399" y="12214"/>
                                      </a:lnTo>
                                      <a:lnTo>
                                        <a:pt x="13391" y="12281"/>
                                      </a:lnTo>
                                      <a:lnTo>
                                        <a:pt x="13378" y="12349"/>
                                      </a:lnTo>
                                      <a:lnTo>
                                        <a:pt x="13360" y="12416"/>
                                      </a:lnTo>
                                      <a:lnTo>
                                        <a:pt x="13336" y="12482"/>
                                      </a:lnTo>
                                      <a:lnTo>
                                        <a:pt x="13309" y="12548"/>
                                      </a:lnTo>
                                      <a:lnTo>
                                        <a:pt x="13277" y="12613"/>
                                      </a:lnTo>
                                      <a:lnTo>
                                        <a:pt x="13243" y="12678"/>
                                      </a:lnTo>
                                      <a:lnTo>
                                        <a:pt x="13203" y="12742"/>
                                      </a:lnTo>
                                      <a:lnTo>
                                        <a:pt x="13161" y="12805"/>
                                      </a:lnTo>
                                      <a:lnTo>
                                        <a:pt x="13116" y="12868"/>
                                      </a:lnTo>
                                      <a:lnTo>
                                        <a:pt x="13068" y="12929"/>
                                      </a:lnTo>
                                      <a:lnTo>
                                        <a:pt x="13018" y="12989"/>
                                      </a:lnTo>
                                      <a:lnTo>
                                        <a:pt x="12967" y="13049"/>
                                      </a:lnTo>
                                      <a:lnTo>
                                        <a:pt x="12913" y="13107"/>
                                      </a:lnTo>
                                      <a:lnTo>
                                        <a:pt x="12857" y="13164"/>
                                      </a:lnTo>
                                      <a:lnTo>
                                        <a:pt x="12800" y="13220"/>
                                      </a:lnTo>
                                      <a:lnTo>
                                        <a:pt x="12742" y="13273"/>
                                      </a:lnTo>
                                      <a:lnTo>
                                        <a:pt x="12684" y="13326"/>
                                      </a:lnTo>
                                      <a:lnTo>
                                        <a:pt x="12626" y="13378"/>
                                      </a:lnTo>
                                      <a:lnTo>
                                        <a:pt x="12568" y="13428"/>
                                      </a:lnTo>
                                      <a:lnTo>
                                        <a:pt x="12509" y="13475"/>
                                      </a:lnTo>
                                      <a:lnTo>
                                        <a:pt x="12452" y="13522"/>
                                      </a:lnTo>
                                      <a:lnTo>
                                        <a:pt x="12395" y="13567"/>
                                      </a:lnTo>
                                      <a:lnTo>
                                        <a:pt x="12339" y="13611"/>
                                      </a:lnTo>
                                      <a:lnTo>
                                        <a:pt x="12232" y="13691"/>
                                      </a:lnTo>
                                      <a:lnTo>
                                        <a:pt x="12133" y="13763"/>
                                      </a:lnTo>
                                      <a:lnTo>
                                        <a:pt x="12096" y="13790"/>
                                      </a:lnTo>
                                      <a:lnTo>
                                        <a:pt x="12058" y="13817"/>
                                      </a:lnTo>
                                      <a:lnTo>
                                        <a:pt x="12020" y="13844"/>
                                      </a:lnTo>
                                      <a:lnTo>
                                        <a:pt x="11981" y="13871"/>
                                      </a:lnTo>
                                      <a:lnTo>
                                        <a:pt x="11968" y="13952"/>
                                      </a:lnTo>
                                      <a:lnTo>
                                        <a:pt x="11953" y="14032"/>
                                      </a:lnTo>
                                      <a:lnTo>
                                        <a:pt x="11937" y="14113"/>
                                      </a:lnTo>
                                      <a:lnTo>
                                        <a:pt x="11919" y="14193"/>
                                      </a:lnTo>
                                      <a:lnTo>
                                        <a:pt x="11901" y="14273"/>
                                      </a:lnTo>
                                      <a:lnTo>
                                        <a:pt x="11881" y="14352"/>
                                      </a:lnTo>
                                      <a:lnTo>
                                        <a:pt x="11859" y="14431"/>
                                      </a:lnTo>
                                      <a:lnTo>
                                        <a:pt x="11837" y="14510"/>
                                      </a:lnTo>
                                      <a:lnTo>
                                        <a:pt x="11819" y="14572"/>
                                      </a:lnTo>
                                      <a:lnTo>
                                        <a:pt x="11799" y="14634"/>
                                      </a:lnTo>
                                      <a:lnTo>
                                        <a:pt x="11779" y="14696"/>
                                      </a:lnTo>
                                      <a:lnTo>
                                        <a:pt x="11759" y="14758"/>
                                      </a:lnTo>
                                      <a:lnTo>
                                        <a:pt x="11740" y="14820"/>
                                      </a:lnTo>
                                      <a:lnTo>
                                        <a:pt x="11721" y="14881"/>
                                      </a:lnTo>
                                      <a:lnTo>
                                        <a:pt x="11701" y="14943"/>
                                      </a:lnTo>
                                      <a:lnTo>
                                        <a:pt x="11684" y="15005"/>
                                      </a:lnTo>
                                      <a:lnTo>
                                        <a:pt x="11678" y="15028"/>
                                      </a:lnTo>
                                      <a:lnTo>
                                        <a:pt x="11672" y="15051"/>
                                      </a:lnTo>
                                      <a:lnTo>
                                        <a:pt x="11666" y="15073"/>
                                      </a:lnTo>
                                      <a:lnTo>
                                        <a:pt x="11661" y="15096"/>
                                      </a:lnTo>
                                      <a:lnTo>
                                        <a:pt x="11649" y="15149"/>
                                      </a:lnTo>
                                      <a:lnTo>
                                        <a:pt x="11639" y="15203"/>
                                      </a:lnTo>
                                      <a:lnTo>
                                        <a:pt x="11631" y="15256"/>
                                      </a:lnTo>
                                      <a:lnTo>
                                        <a:pt x="11624" y="15310"/>
                                      </a:lnTo>
                                      <a:lnTo>
                                        <a:pt x="11619" y="15364"/>
                                      </a:lnTo>
                                      <a:lnTo>
                                        <a:pt x="11616" y="15417"/>
                                      </a:lnTo>
                                      <a:lnTo>
                                        <a:pt x="11614" y="15471"/>
                                      </a:lnTo>
                                      <a:lnTo>
                                        <a:pt x="11613" y="15526"/>
                                      </a:lnTo>
                                      <a:lnTo>
                                        <a:pt x="11613" y="15704"/>
                                      </a:lnTo>
                                      <a:lnTo>
                                        <a:pt x="11445" y="15764"/>
                                      </a:lnTo>
                                      <a:lnTo>
                                        <a:pt x="11369" y="15789"/>
                                      </a:lnTo>
                                      <a:lnTo>
                                        <a:pt x="11294" y="15814"/>
                                      </a:lnTo>
                                      <a:lnTo>
                                        <a:pt x="11219" y="15839"/>
                                      </a:lnTo>
                                      <a:lnTo>
                                        <a:pt x="11142" y="15862"/>
                                      </a:lnTo>
                                      <a:lnTo>
                                        <a:pt x="11066" y="15885"/>
                                      </a:lnTo>
                                      <a:lnTo>
                                        <a:pt x="10989" y="15906"/>
                                      </a:lnTo>
                                      <a:lnTo>
                                        <a:pt x="10913" y="15927"/>
                                      </a:lnTo>
                                      <a:lnTo>
                                        <a:pt x="10836" y="15946"/>
                                      </a:lnTo>
                                      <a:lnTo>
                                        <a:pt x="10758" y="15966"/>
                                      </a:lnTo>
                                      <a:lnTo>
                                        <a:pt x="10681" y="15985"/>
                                      </a:lnTo>
                                      <a:lnTo>
                                        <a:pt x="10603" y="16002"/>
                                      </a:lnTo>
                                      <a:lnTo>
                                        <a:pt x="10526" y="16020"/>
                                      </a:lnTo>
                                      <a:lnTo>
                                        <a:pt x="10448" y="16036"/>
                                      </a:lnTo>
                                      <a:lnTo>
                                        <a:pt x="10370" y="16051"/>
                                      </a:lnTo>
                                      <a:lnTo>
                                        <a:pt x="10292" y="16066"/>
                                      </a:lnTo>
                                      <a:lnTo>
                                        <a:pt x="10214" y="16080"/>
                                      </a:lnTo>
                                      <a:lnTo>
                                        <a:pt x="10115" y="16097"/>
                                      </a:lnTo>
                                      <a:lnTo>
                                        <a:pt x="10016" y="16113"/>
                                      </a:lnTo>
                                      <a:lnTo>
                                        <a:pt x="9915" y="16127"/>
                                      </a:lnTo>
                                      <a:lnTo>
                                        <a:pt x="9814" y="16141"/>
                                      </a:lnTo>
                                      <a:lnTo>
                                        <a:pt x="9713" y="16154"/>
                                      </a:lnTo>
                                      <a:lnTo>
                                        <a:pt x="9611" y="16166"/>
                                      </a:lnTo>
                                      <a:lnTo>
                                        <a:pt x="9509" y="16177"/>
                                      </a:lnTo>
                                      <a:lnTo>
                                        <a:pt x="9406" y="16186"/>
                                      </a:lnTo>
                                      <a:lnTo>
                                        <a:pt x="9303" y="16195"/>
                                      </a:lnTo>
                                      <a:lnTo>
                                        <a:pt x="9201" y="16203"/>
                                      </a:lnTo>
                                      <a:lnTo>
                                        <a:pt x="9097" y="16210"/>
                                      </a:lnTo>
                                      <a:lnTo>
                                        <a:pt x="8994" y="16216"/>
                                      </a:lnTo>
                                      <a:lnTo>
                                        <a:pt x="8890" y="16221"/>
                                      </a:lnTo>
                                      <a:lnTo>
                                        <a:pt x="8786" y="16224"/>
                                      </a:lnTo>
                                      <a:lnTo>
                                        <a:pt x="8681" y="16227"/>
                                      </a:lnTo>
                                      <a:lnTo>
                                        <a:pt x="8577" y="16229"/>
                                      </a:lnTo>
                                      <a:lnTo>
                                        <a:pt x="8473" y="16229"/>
                                      </a:lnTo>
                                      <a:lnTo>
                                        <a:pt x="8369" y="16229"/>
                                      </a:lnTo>
                                      <a:lnTo>
                                        <a:pt x="8265" y="16228"/>
                                      </a:lnTo>
                                      <a:lnTo>
                                        <a:pt x="8162" y="16226"/>
                                      </a:lnTo>
                                      <a:lnTo>
                                        <a:pt x="8058" y="16222"/>
                                      </a:lnTo>
                                      <a:lnTo>
                                        <a:pt x="7954" y="16218"/>
                                      </a:lnTo>
                                      <a:lnTo>
                                        <a:pt x="7851" y="16213"/>
                                      </a:lnTo>
                                      <a:lnTo>
                                        <a:pt x="7747" y="16205"/>
                                      </a:lnTo>
                                      <a:lnTo>
                                        <a:pt x="7645" y="16198"/>
                                      </a:lnTo>
                                      <a:lnTo>
                                        <a:pt x="7542" y="16190"/>
                                      </a:lnTo>
                                      <a:lnTo>
                                        <a:pt x="7440" y="16181"/>
                                      </a:lnTo>
                                      <a:lnTo>
                                        <a:pt x="7339" y="16170"/>
                                      </a:lnTo>
                                      <a:lnTo>
                                        <a:pt x="7238" y="16159"/>
                                      </a:lnTo>
                                      <a:lnTo>
                                        <a:pt x="7137" y="16147"/>
                                      </a:lnTo>
                                      <a:lnTo>
                                        <a:pt x="7037" y="16132"/>
                                      </a:lnTo>
                                      <a:lnTo>
                                        <a:pt x="6937" y="16118"/>
                                      </a:lnTo>
                                      <a:lnTo>
                                        <a:pt x="6844" y="16104"/>
                                      </a:lnTo>
                                      <a:lnTo>
                                        <a:pt x="6735" y="16086"/>
                                      </a:lnTo>
                                      <a:lnTo>
                                        <a:pt x="6676" y="16074"/>
                                      </a:lnTo>
                                      <a:lnTo>
                                        <a:pt x="6614" y="16063"/>
                                      </a:lnTo>
                                      <a:lnTo>
                                        <a:pt x="6550" y="16051"/>
                                      </a:lnTo>
                                      <a:lnTo>
                                        <a:pt x="6484" y="16037"/>
                                      </a:lnTo>
                                      <a:lnTo>
                                        <a:pt x="6415" y="16023"/>
                                      </a:lnTo>
                                      <a:lnTo>
                                        <a:pt x="6345" y="16006"/>
                                      </a:lnTo>
                                      <a:lnTo>
                                        <a:pt x="6275" y="15989"/>
                                      </a:lnTo>
                                      <a:lnTo>
                                        <a:pt x="6203" y="15971"/>
                                      </a:lnTo>
                                      <a:lnTo>
                                        <a:pt x="6131" y="15951"/>
                                      </a:lnTo>
                                      <a:lnTo>
                                        <a:pt x="6059" y="15930"/>
                                      </a:lnTo>
                                      <a:lnTo>
                                        <a:pt x="5988" y="15908"/>
                                      </a:lnTo>
                                      <a:lnTo>
                                        <a:pt x="5916" y="15885"/>
                                      </a:lnTo>
                                      <a:lnTo>
                                        <a:pt x="5846" y="15859"/>
                                      </a:lnTo>
                                      <a:lnTo>
                                        <a:pt x="5777" y="15833"/>
                                      </a:lnTo>
                                      <a:lnTo>
                                        <a:pt x="5710" y="15805"/>
                                      </a:lnTo>
                                      <a:lnTo>
                                        <a:pt x="5643" y="15776"/>
                                      </a:lnTo>
                                      <a:lnTo>
                                        <a:pt x="5580" y="15744"/>
                                      </a:lnTo>
                                      <a:lnTo>
                                        <a:pt x="5520" y="15712"/>
                                      </a:lnTo>
                                      <a:lnTo>
                                        <a:pt x="5462" y="15678"/>
                                      </a:lnTo>
                                      <a:lnTo>
                                        <a:pt x="5408" y="15643"/>
                                      </a:lnTo>
                                      <a:lnTo>
                                        <a:pt x="5357" y="15605"/>
                                      </a:lnTo>
                                      <a:lnTo>
                                        <a:pt x="5310" y="15567"/>
                                      </a:lnTo>
                                      <a:lnTo>
                                        <a:pt x="5268" y="15525"/>
                                      </a:lnTo>
                                      <a:lnTo>
                                        <a:pt x="5230" y="15483"/>
                                      </a:lnTo>
                                      <a:lnTo>
                                        <a:pt x="5197" y="15439"/>
                                      </a:lnTo>
                                      <a:lnTo>
                                        <a:pt x="5170" y="15392"/>
                                      </a:lnTo>
                                      <a:lnTo>
                                        <a:pt x="5147" y="15344"/>
                                      </a:lnTo>
                                      <a:lnTo>
                                        <a:pt x="5132" y="15294"/>
                                      </a:lnTo>
                                      <a:lnTo>
                                        <a:pt x="4920" y="14459"/>
                                      </a:lnTo>
                                      <a:lnTo>
                                        <a:pt x="4692" y="14441"/>
                                      </a:lnTo>
                                      <a:lnTo>
                                        <a:pt x="3896" y="14488"/>
                                      </a:lnTo>
                                      <a:lnTo>
                                        <a:pt x="3445" y="14703"/>
                                      </a:lnTo>
                                      <a:lnTo>
                                        <a:pt x="3426" y="14516"/>
                                      </a:lnTo>
                                      <a:lnTo>
                                        <a:pt x="3091" y="14537"/>
                                      </a:lnTo>
                                      <a:lnTo>
                                        <a:pt x="1261" y="14645"/>
                                      </a:lnTo>
                                      <a:lnTo>
                                        <a:pt x="716" y="11179"/>
                                      </a:lnTo>
                                      <a:lnTo>
                                        <a:pt x="679" y="11185"/>
                                      </a:lnTo>
                                      <a:lnTo>
                                        <a:pt x="605" y="10490"/>
                                      </a:lnTo>
                                      <a:lnTo>
                                        <a:pt x="607" y="10490"/>
                                      </a:lnTo>
                                      <a:lnTo>
                                        <a:pt x="0" y="6627"/>
                                      </a:lnTo>
                                      <a:lnTo>
                                        <a:pt x="761" y="6518"/>
                                      </a:lnTo>
                                      <a:lnTo>
                                        <a:pt x="766" y="6513"/>
                                      </a:lnTo>
                                      <a:lnTo>
                                        <a:pt x="772" y="6507"/>
                                      </a:lnTo>
                                      <a:lnTo>
                                        <a:pt x="787" y="6491"/>
                                      </a:lnTo>
                                      <a:lnTo>
                                        <a:pt x="801" y="6473"/>
                                      </a:lnTo>
                                      <a:lnTo>
                                        <a:pt x="813" y="6452"/>
                                      </a:lnTo>
                                      <a:lnTo>
                                        <a:pt x="825" y="6431"/>
                                      </a:lnTo>
                                      <a:lnTo>
                                        <a:pt x="837" y="6409"/>
                                      </a:lnTo>
                                      <a:lnTo>
                                        <a:pt x="848" y="6385"/>
                                      </a:lnTo>
                                      <a:lnTo>
                                        <a:pt x="857" y="6360"/>
                                      </a:lnTo>
                                      <a:lnTo>
                                        <a:pt x="866" y="6335"/>
                                      </a:lnTo>
                                      <a:lnTo>
                                        <a:pt x="874" y="6307"/>
                                      </a:lnTo>
                                      <a:lnTo>
                                        <a:pt x="882" y="6280"/>
                                      </a:lnTo>
                                      <a:lnTo>
                                        <a:pt x="889" y="6251"/>
                                      </a:lnTo>
                                      <a:lnTo>
                                        <a:pt x="896" y="6223"/>
                                      </a:lnTo>
                                      <a:lnTo>
                                        <a:pt x="902" y="6193"/>
                                      </a:lnTo>
                                      <a:lnTo>
                                        <a:pt x="907" y="6163"/>
                                      </a:lnTo>
                                      <a:lnTo>
                                        <a:pt x="911" y="6133"/>
                                      </a:lnTo>
                                      <a:lnTo>
                                        <a:pt x="915" y="6102"/>
                                      </a:lnTo>
                                      <a:lnTo>
                                        <a:pt x="921" y="6040"/>
                                      </a:lnTo>
                                      <a:lnTo>
                                        <a:pt x="925" y="5979"/>
                                      </a:lnTo>
                                      <a:lnTo>
                                        <a:pt x="928" y="5919"/>
                                      </a:lnTo>
                                      <a:lnTo>
                                        <a:pt x="929" y="5860"/>
                                      </a:lnTo>
                                      <a:lnTo>
                                        <a:pt x="928" y="5804"/>
                                      </a:lnTo>
                                      <a:lnTo>
                                        <a:pt x="926" y="5752"/>
                                      </a:lnTo>
                                      <a:lnTo>
                                        <a:pt x="923" y="5704"/>
                                      </a:lnTo>
                                      <a:lnTo>
                                        <a:pt x="919" y="5660"/>
                                      </a:lnTo>
                                      <a:lnTo>
                                        <a:pt x="861" y="5158"/>
                                      </a:lnTo>
                                      <a:lnTo>
                                        <a:pt x="2227" y="5963"/>
                                      </a:lnTo>
                                      <a:lnTo>
                                        <a:pt x="2210" y="5911"/>
                                      </a:lnTo>
                                      <a:lnTo>
                                        <a:pt x="2192" y="5858"/>
                                      </a:lnTo>
                                      <a:lnTo>
                                        <a:pt x="2174" y="5806"/>
                                      </a:lnTo>
                                      <a:lnTo>
                                        <a:pt x="2157" y="5754"/>
                                      </a:lnTo>
                                      <a:lnTo>
                                        <a:pt x="2138" y="5702"/>
                                      </a:lnTo>
                                      <a:lnTo>
                                        <a:pt x="2121" y="5649"/>
                                      </a:lnTo>
                                      <a:lnTo>
                                        <a:pt x="2102" y="5597"/>
                                      </a:lnTo>
                                      <a:lnTo>
                                        <a:pt x="2082" y="5545"/>
                                      </a:lnTo>
                                      <a:lnTo>
                                        <a:pt x="2055" y="5473"/>
                                      </a:lnTo>
                                      <a:lnTo>
                                        <a:pt x="2026" y="5401"/>
                                      </a:lnTo>
                                      <a:lnTo>
                                        <a:pt x="1996" y="5330"/>
                                      </a:lnTo>
                                      <a:lnTo>
                                        <a:pt x="1964" y="5258"/>
                                      </a:lnTo>
                                      <a:lnTo>
                                        <a:pt x="1931" y="5188"/>
                                      </a:lnTo>
                                      <a:lnTo>
                                        <a:pt x="1895" y="5118"/>
                                      </a:lnTo>
                                      <a:lnTo>
                                        <a:pt x="1877" y="5083"/>
                                      </a:lnTo>
                                      <a:lnTo>
                                        <a:pt x="1857" y="5050"/>
                                      </a:lnTo>
                                      <a:lnTo>
                                        <a:pt x="1838" y="5015"/>
                                      </a:lnTo>
                                      <a:lnTo>
                                        <a:pt x="1817" y="4982"/>
                                      </a:lnTo>
                                      <a:lnTo>
                                        <a:pt x="1797" y="4949"/>
                                      </a:lnTo>
                                      <a:lnTo>
                                        <a:pt x="1776" y="4917"/>
                                      </a:lnTo>
                                      <a:lnTo>
                                        <a:pt x="1754" y="4884"/>
                                      </a:lnTo>
                                      <a:lnTo>
                                        <a:pt x="1732" y="4853"/>
                                      </a:lnTo>
                                      <a:lnTo>
                                        <a:pt x="1708" y="4821"/>
                                      </a:lnTo>
                                      <a:lnTo>
                                        <a:pt x="1685" y="4790"/>
                                      </a:lnTo>
                                      <a:lnTo>
                                        <a:pt x="1661" y="4760"/>
                                      </a:lnTo>
                                      <a:lnTo>
                                        <a:pt x="1636" y="4730"/>
                                      </a:lnTo>
                                      <a:lnTo>
                                        <a:pt x="1611" y="4701"/>
                                      </a:lnTo>
                                      <a:lnTo>
                                        <a:pt x="1584" y="4673"/>
                                      </a:lnTo>
                                      <a:lnTo>
                                        <a:pt x="1557" y="4646"/>
                                      </a:lnTo>
                                      <a:lnTo>
                                        <a:pt x="1529" y="4618"/>
                                      </a:lnTo>
                                      <a:lnTo>
                                        <a:pt x="1501" y="4592"/>
                                      </a:lnTo>
                                      <a:lnTo>
                                        <a:pt x="1471" y="4566"/>
                                      </a:lnTo>
                                      <a:lnTo>
                                        <a:pt x="1441" y="4541"/>
                                      </a:lnTo>
                                      <a:lnTo>
                                        <a:pt x="1410" y="4517"/>
                                      </a:lnTo>
                                      <a:lnTo>
                                        <a:pt x="912" y="4142"/>
                                      </a:lnTo>
                                      <a:lnTo>
                                        <a:pt x="1531" y="4067"/>
                                      </a:lnTo>
                                      <a:lnTo>
                                        <a:pt x="1607" y="4057"/>
                                      </a:lnTo>
                                      <a:lnTo>
                                        <a:pt x="1683" y="4044"/>
                                      </a:lnTo>
                                      <a:lnTo>
                                        <a:pt x="1759" y="4030"/>
                                      </a:lnTo>
                                      <a:lnTo>
                                        <a:pt x="1837" y="4015"/>
                                      </a:lnTo>
                                      <a:lnTo>
                                        <a:pt x="1914" y="3998"/>
                                      </a:lnTo>
                                      <a:lnTo>
                                        <a:pt x="1991" y="3978"/>
                                      </a:lnTo>
                                      <a:lnTo>
                                        <a:pt x="2064" y="3958"/>
                                      </a:lnTo>
                                      <a:lnTo>
                                        <a:pt x="2136" y="3936"/>
                                      </a:lnTo>
                                      <a:lnTo>
                                        <a:pt x="2173" y="3924"/>
                                      </a:lnTo>
                                      <a:lnTo>
                                        <a:pt x="2222" y="3906"/>
                                      </a:lnTo>
                                      <a:lnTo>
                                        <a:pt x="2249" y="3895"/>
                                      </a:lnTo>
                                      <a:lnTo>
                                        <a:pt x="2279" y="3883"/>
                                      </a:lnTo>
                                      <a:lnTo>
                                        <a:pt x="2308" y="3871"/>
                                      </a:lnTo>
                                      <a:lnTo>
                                        <a:pt x="2339" y="3858"/>
                                      </a:lnTo>
                                      <a:lnTo>
                                        <a:pt x="2369" y="3843"/>
                                      </a:lnTo>
                                      <a:lnTo>
                                        <a:pt x="2397" y="3829"/>
                                      </a:lnTo>
                                      <a:lnTo>
                                        <a:pt x="2424" y="3814"/>
                                      </a:lnTo>
                                      <a:lnTo>
                                        <a:pt x="2448" y="3799"/>
                                      </a:lnTo>
                                      <a:lnTo>
                                        <a:pt x="2459" y="3791"/>
                                      </a:lnTo>
                                      <a:lnTo>
                                        <a:pt x="2469" y="3784"/>
                                      </a:lnTo>
                                      <a:lnTo>
                                        <a:pt x="2480" y="3776"/>
                                      </a:lnTo>
                                      <a:lnTo>
                                        <a:pt x="2488" y="3769"/>
                                      </a:lnTo>
                                      <a:lnTo>
                                        <a:pt x="2495" y="3762"/>
                                      </a:lnTo>
                                      <a:lnTo>
                                        <a:pt x="2501" y="3755"/>
                                      </a:lnTo>
                                      <a:lnTo>
                                        <a:pt x="2506" y="3747"/>
                                      </a:lnTo>
                                      <a:lnTo>
                                        <a:pt x="2510" y="3740"/>
                                      </a:lnTo>
                                      <a:lnTo>
                                        <a:pt x="2519" y="3717"/>
                                      </a:lnTo>
                                      <a:lnTo>
                                        <a:pt x="2530" y="3696"/>
                                      </a:lnTo>
                                      <a:lnTo>
                                        <a:pt x="2541" y="3675"/>
                                      </a:lnTo>
                                      <a:lnTo>
                                        <a:pt x="2553" y="3655"/>
                                      </a:lnTo>
                                      <a:lnTo>
                                        <a:pt x="2566" y="3636"/>
                                      </a:lnTo>
                                      <a:lnTo>
                                        <a:pt x="2581" y="3619"/>
                                      </a:lnTo>
                                      <a:lnTo>
                                        <a:pt x="2597" y="3603"/>
                                      </a:lnTo>
                                      <a:lnTo>
                                        <a:pt x="2614" y="3587"/>
                                      </a:lnTo>
                                      <a:lnTo>
                                        <a:pt x="2632" y="3574"/>
                                      </a:lnTo>
                                      <a:lnTo>
                                        <a:pt x="2652" y="3563"/>
                                      </a:lnTo>
                                      <a:lnTo>
                                        <a:pt x="2662" y="3558"/>
                                      </a:lnTo>
                                      <a:lnTo>
                                        <a:pt x="2672" y="3553"/>
                                      </a:lnTo>
                                      <a:lnTo>
                                        <a:pt x="2683" y="3549"/>
                                      </a:lnTo>
                                      <a:lnTo>
                                        <a:pt x="2695" y="3546"/>
                                      </a:lnTo>
                                      <a:lnTo>
                                        <a:pt x="2706" y="3543"/>
                                      </a:lnTo>
                                      <a:lnTo>
                                        <a:pt x="2717" y="3540"/>
                                      </a:lnTo>
                                      <a:lnTo>
                                        <a:pt x="2729" y="3538"/>
                                      </a:lnTo>
                                      <a:lnTo>
                                        <a:pt x="2741" y="3536"/>
                                      </a:lnTo>
                                      <a:lnTo>
                                        <a:pt x="2754" y="3535"/>
                                      </a:lnTo>
                                      <a:lnTo>
                                        <a:pt x="2766" y="3535"/>
                                      </a:lnTo>
                                      <a:lnTo>
                                        <a:pt x="2779" y="3535"/>
                                      </a:lnTo>
                                      <a:lnTo>
                                        <a:pt x="2792" y="3535"/>
                                      </a:lnTo>
                                      <a:lnTo>
                                        <a:pt x="2810" y="3537"/>
                                      </a:lnTo>
                                      <a:lnTo>
                                        <a:pt x="2827" y="3540"/>
                                      </a:lnTo>
                                      <a:lnTo>
                                        <a:pt x="2843" y="3544"/>
                                      </a:lnTo>
                                      <a:lnTo>
                                        <a:pt x="2859" y="3548"/>
                                      </a:lnTo>
                                      <a:lnTo>
                                        <a:pt x="2874" y="3553"/>
                                      </a:lnTo>
                                      <a:lnTo>
                                        <a:pt x="2887" y="3559"/>
                                      </a:lnTo>
                                      <a:lnTo>
                                        <a:pt x="2900" y="3565"/>
                                      </a:lnTo>
                                      <a:lnTo>
                                        <a:pt x="2914" y="3572"/>
                                      </a:lnTo>
                                      <a:lnTo>
                                        <a:pt x="2925" y="3580"/>
                                      </a:lnTo>
                                      <a:lnTo>
                                        <a:pt x="2936" y="3589"/>
                                      </a:lnTo>
                                      <a:lnTo>
                                        <a:pt x="2947" y="3599"/>
                                      </a:lnTo>
                                      <a:lnTo>
                                        <a:pt x="2956" y="3608"/>
                                      </a:lnTo>
                                      <a:lnTo>
                                        <a:pt x="2967" y="3619"/>
                                      </a:lnTo>
                                      <a:lnTo>
                                        <a:pt x="2975" y="3629"/>
                                      </a:lnTo>
                                      <a:lnTo>
                                        <a:pt x="2983" y="3640"/>
                                      </a:lnTo>
                                      <a:lnTo>
                                        <a:pt x="2991" y="3652"/>
                                      </a:lnTo>
                                      <a:lnTo>
                                        <a:pt x="2998" y="3665"/>
                                      </a:lnTo>
                                      <a:lnTo>
                                        <a:pt x="3004" y="3677"/>
                                      </a:lnTo>
                                      <a:lnTo>
                                        <a:pt x="3010" y="3690"/>
                                      </a:lnTo>
                                      <a:lnTo>
                                        <a:pt x="3016" y="3703"/>
                                      </a:lnTo>
                                      <a:lnTo>
                                        <a:pt x="3026" y="3731"/>
                                      </a:lnTo>
                                      <a:lnTo>
                                        <a:pt x="3035" y="3758"/>
                                      </a:lnTo>
                                      <a:lnTo>
                                        <a:pt x="3041" y="3787"/>
                                      </a:lnTo>
                                      <a:lnTo>
                                        <a:pt x="3047" y="3817"/>
                                      </a:lnTo>
                                      <a:lnTo>
                                        <a:pt x="3051" y="3846"/>
                                      </a:lnTo>
                                      <a:lnTo>
                                        <a:pt x="3055" y="3875"/>
                                      </a:lnTo>
                                      <a:lnTo>
                                        <a:pt x="3059" y="3915"/>
                                      </a:lnTo>
                                      <a:lnTo>
                                        <a:pt x="3062" y="3955"/>
                                      </a:lnTo>
                                      <a:lnTo>
                                        <a:pt x="3065" y="3995"/>
                                      </a:lnTo>
                                      <a:lnTo>
                                        <a:pt x="3068" y="4035"/>
                                      </a:lnTo>
                                      <a:lnTo>
                                        <a:pt x="3070" y="4075"/>
                                      </a:lnTo>
                                      <a:lnTo>
                                        <a:pt x="3072" y="4115"/>
                                      </a:lnTo>
                                      <a:lnTo>
                                        <a:pt x="3074" y="4155"/>
                                      </a:lnTo>
                                      <a:lnTo>
                                        <a:pt x="3077" y="4195"/>
                                      </a:lnTo>
                                      <a:lnTo>
                                        <a:pt x="3079" y="4252"/>
                                      </a:lnTo>
                                      <a:lnTo>
                                        <a:pt x="3081" y="4309"/>
                                      </a:lnTo>
                                      <a:lnTo>
                                        <a:pt x="3084" y="4366"/>
                                      </a:lnTo>
                                      <a:lnTo>
                                        <a:pt x="3086" y="4423"/>
                                      </a:lnTo>
                                      <a:lnTo>
                                        <a:pt x="3088" y="4481"/>
                                      </a:lnTo>
                                      <a:lnTo>
                                        <a:pt x="3090" y="4538"/>
                                      </a:lnTo>
                                      <a:lnTo>
                                        <a:pt x="3092" y="4595"/>
                                      </a:lnTo>
                                      <a:lnTo>
                                        <a:pt x="3094" y="4653"/>
                                      </a:lnTo>
                                      <a:lnTo>
                                        <a:pt x="3096" y="4710"/>
                                      </a:lnTo>
                                      <a:lnTo>
                                        <a:pt x="3098" y="4766"/>
                                      </a:lnTo>
                                      <a:lnTo>
                                        <a:pt x="3100" y="4824"/>
                                      </a:lnTo>
                                      <a:lnTo>
                                        <a:pt x="3102" y="4881"/>
                                      </a:lnTo>
                                      <a:lnTo>
                                        <a:pt x="3104" y="4938"/>
                                      </a:lnTo>
                                      <a:lnTo>
                                        <a:pt x="3106" y="4996"/>
                                      </a:lnTo>
                                      <a:lnTo>
                                        <a:pt x="3109" y="5053"/>
                                      </a:lnTo>
                                      <a:lnTo>
                                        <a:pt x="3112" y="5110"/>
                                      </a:lnTo>
                                      <a:lnTo>
                                        <a:pt x="3113" y="5142"/>
                                      </a:lnTo>
                                      <a:lnTo>
                                        <a:pt x="3115" y="5174"/>
                                      </a:lnTo>
                                      <a:lnTo>
                                        <a:pt x="3116" y="5205"/>
                                      </a:lnTo>
                                      <a:lnTo>
                                        <a:pt x="3118" y="5238"/>
                                      </a:lnTo>
                                      <a:lnTo>
                                        <a:pt x="3119" y="5269"/>
                                      </a:lnTo>
                                      <a:lnTo>
                                        <a:pt x="3121" y="5301"/>
                                      </a:lnTo>
                                      <a:lnTo>
                                        <a:pt x="3123" y="5333"/>
                                      </a:lnTo>
                                      <a:lnTo>
                                        <a:pt x="3125" y="5365"/>
                                      </a:lnTo>
                                      <a:lnTo>
                                        <a:pt x="3168" y="5309"/>
                                      </a:lnTo>
                                      <a:lnTo>
                                        <a:pt x="3211" y="5254"/>
                                      </a:lnTo>
                                      <a:lnTo>
                                        <a:pt x="3254" y="5199"/>
                                      </a:lnTo>
                                      <a:lnTo>
                                        <a:pt x="3298" y="5144"/>
                                      </a:lnTo>
                                      <a:lnTo>
                                        <a:pt x="3341" y="5089"/>
                                      </a:lnTo>
                                      <a:lnTo>
                                        <a:pt x="3385" y="5036"/>
                                      </a:lnTo>
                                      <a:lnTo>
                                        <a:pt x="3430" y="4981"/>
                                      </a:lnTo>
                                      <a:lnTo>
                                        <a:pt x="3473" y="4927"/>
                                      </a:lnTo>
                                      <a:lnTo>
                                        <a:pt x="3500" y="4893"/>
                                      </a:lnTo>
                                      <a:lnTo>
                                        <a:pt x="3534" y="4852"/>
                                      </a:lnTo>
                                      <a:lnTo>
                                        <a:pt x="3573" y="4803"/>
                                      </a:lnTo>
                                      <a:lnTo>
                                        <a:pt x="3615" y="4748"/>
                                      </a:lnTo>
                                      <a:lnTo>
                                        <a:pt x="3661" y="4689"/>
                                      </a:lnTo>
                                      <a:lnTo>
                                        <a:pt x="3709" y="4626"/>
                                      </a:lnTo>
                                      <a:lnTo>
                                        <a:pt x="3757" y="4561"/>
                                      </a:lnTo>
                                      <a:lnTo>
                                        <a:pt x="3805" y="4494"/>
                                      </a:lnTo>
                                      <a:lnTo>
                                        <a:pt x="3851" y="4427"/>
                                      </a:lnTo>
                                      <a:lnTo>
                                        <a:pt x="3894" y="4360"/>
                                      </a:lnTo>
                                      <a:lnTo>
                                        <a:pt x="3915" y="4328"/>
                                      </a:lnTo>
                                      <a:lnTo>
                                        <a:pt x="3934" y="4295"/>
                                      </a:lnTo>
                                      <a:lnTo>
                                        <a:pt x="3953" y="4263"/>
                                      </a:lnTo>
                                      <a:lnTo>
                                        <a:pt x="3970" y="4232"/>
                                      </a:lnTo>
                                      <a:lnTo>
                                        <a:pt x="3985" y="4203"/>
                                      </a:lnTo>
                                      <a:lnTo>
                                        <a:pt x="3998" y="4173"/>
                                      </a:lnTo>
                                      <a:lnTo>
                                        <a:pt x="4011" y="4146"/>
                                      </a:lnTo>
                                      <a:lnTo>
                                        <a:pt x="4020" y="4120"/>
                                      </a:lnTo>
                                      <a:lnTo>
                                        <a:pt x="4028" y="4095"/>
                                      </a:lnTo>
                                      <a:lnTo>
                                        <a:pt x="4033" y="4072"/>
                                      </a:lnTo>
                                      <a:lnTo>
                                        <a:pt x="4037" y="4049"/>
                                      </a:lnTo>
                                      <a:lnTo>
                                        <a:pt x="4038" y="4030"/>
                                      </a:lnTo>
                                      <a:lnTo>
                                        <a:pt x="4016" y="3214"/>
                                      </a:lnTo>
                                      <a:lnTo>
                                        <a:pt x="4494" y="3876"/>
                                      </a:lnTo>
                                      <a:lnTo>
                                        <a:pt x="4514" y="3900"/>
                                      </a:lnTo>
                                      <a:lnTo>
                                        <a:pt x="4544" y="3935"/>
                                      </a:lnTo>
                                      <a:lnTo>
                                        <a:pt x="4564" y="3955"/>
                                      </a:lnTo>
                                      <a:lnTo>
                                        <a:pt x="4584" y="3976"/>
                                      </a:lnTo>
                                      <a:lnTo>
                                        <a:pt x="4607" y="3997"/>
                                      </a:lnTo>
                                      <a:lnTo>
                                        <a:pt x="4629" y="4017"/>
                                      </a:lnTo>
                                      <a:lnTo>
                                        <a:pt x="4652" y="4036"/>
                                      </a:lnTo>
                                      <a:lnTo>
                                        <a:pt x="4675" y="4054"/>
                                      </a:lnTo>
                                      <a:lnTo>
                                        <a:pt x="4687" y="4062"/>
                                      </a:lnTo>
                                      <a:lnTo>
                                        <a:pt x="4698" y="4069"/>
                                      </a:lnTo>
                                      <a:lnTo>
                                        <a:pt x="4708" y="4075"/>
                                      </a:lnTo>
                                      <a:lnTo>
                                        <a:pt x="4720" y="4081"/>
                                      </a:lnTo>
                                      <a:lnTo>
                                        <a:pt x="4730" y="4085"/>
                                      </a:lnTo>
                                      <a:lnTo>
                                        <a:pt x="4740" y="4089"/>
                                      </a:lnTo>
                                      <a:lnTo>
                                        <a:pt x="4749" y="4091"/>
                                      </a:lnTo>
                                      <a:lnTo>
                                        <a:pt x="4758" y="4093"/>
                                      </a:lnTo>
                                      <a:lnTo>
                                        <a:pt x="4767" y="4093"/>
                                      </a:lnTo>
                                      <a:lnTo>
                                        <a:pt x="4776" y="4091"/>
                                      </a:lnTo>
                                      <a:lnTo>
                                        <a:pt x="4783" y="4089"/>
                                      </a:lnTo>
                                      <a:lnTo>
                                        <a:pt x="4789" y="4084"/>
                                      </a:lnTo>
                                      <a:lnTo>
                                        <a:pt x="4839" y="4047"/>
                                      </a:lnTo>
                                      <a:lnTo>
                                        <a:pt x="4888" y="4016"/>
                                      </a:lnTo>
                                      <a:lnTo>
                                        <a:pt x="4936" y="3990"/>
                                      </a:lnTo>
                                      <a:lnTo>
                                        <a:pt x="4984" y="3968"/>
                                      </a:lnTo>
                                      <a:lnTo>
                                        <a:pt x="5032" y="3951"/>
                                      </a:lnTo>
                                      <a:lnTo>
                                        <a:pt x="5079" y="3939"/>
                                      </a:lnTo>
                                      <a:lnTo>
                                        <a:pt x="5125" y="3932"/>
                                      </a:lnTo>
                                      <a:lnTo>
                                        <a:pt x="5170" y="3928"/>
                                      </a:lnTo>
                                      <a:lnTo>
                                        <a:pt x="5214" y="3929"/>
                                      </a:lnTo>
                                      <a:lnTo>
                                        <a:pt x="5255" y="3934"/>
                                      </a:lnTo>
                                      <a:lnTo>
                                        <a:pt x="5296" y="3942"/>
                                      </a:lnTo>
                                      <a:lnTo>
                                        <a:pt x="5335" y="3954"/>
                                      </a:lnTo>
                                      <a:lnTo>
                                        <a:pt x="5373" y="3969"/>
                                      </a:lnTo>
                                      <a:lnTo>
                                        <a:pt x="5407" y="3989"/>
                                      </a:lnTo>
                                      <a:lnTo>
                                        <a:pt x="5440" y="4011"/>
                                      </a:lnTo>
                                      <a:lnTo>
                                        <a:pt x="5470" y="4036"/>
                                      </a:lnTo>
                                      <a:lnTo>
                                        <a:pt x="5498" y="4065"/>
                                      </a:lnTo>
                                      <a:lnTo>
                                        <a:pt x="5523" y="4096"/>
                                      </a:lnTo>
                                      <a:lnTo>
                                        <a:pt x="5546" y="4130"/>
                                      </a:lnTo>
                                      <a:lnTo>
                                        <a:pt x="5565" y="4165"/>
                                      </a:lnTo>
                                      <a:lnTo>
                                        <a:pt x="5580" y="4204"/>
                                      </a:lnTo>
                                      <a:lnTo>
                                        <a:pt x="5594" y="4244"/>
                                      </a:lnTo>
                                      <a:lnTo>
                                        <a:pt x="5603" y="4287"/>
                                      </a:lnTo>
                                      <a:lnTo>
                                        <a:pt x="5608" y="4331"/>
                                      </a:lnTo>
                                      <a:lnTo>
                                        <a:pt x="5610" y="4378"/>
                                      </a:lnTo>
                                      <a:lnTo>
                                        <a:pt x="5608" y="4425"/>
                                      </a:lnTo>
                                      <a:lnTo>
                                        <a:pt x="5602" y="4474"/>
                                      </a:lnTo>
                                      <a:lnTo>
                                        <a:pt x="5591" y="4524"/>
                                      </a:lnTo>
                                      <a:lnTo>
                                        <a:pt x="5575" y="4576"/>
                                      </a:lnTo>
                                      <a:lnTo>
                                        <a:pt x="5556" y="4627"/>
                                      </a:lnTo>
                                      <a:lnTo>
                                        <a:pt x="5531" y="4680"/>
                                      </a:lnTo>
                                      <a:lnTo>
                                        <a:pt x="5502" y="4734"/>
                                      </a:lnTo>
                                      <a:lnTo>
                                        <a:pt x="5492" y="4750"/>
                                      </a:lnTo>
                                      <a:lnTo>
                                        <a:pt x="5481" y="4766"/>
                                      </a:lnTo>
                                      <a:lnTo>
                                        <a:pt x="5468" y="4783"/>
                                      </a:lnTo>
                                      <a:lnTo>
                                        <a:pt x="5456" y="4799"/>
                                      </a:lnTo>
                                      <a:lnTo>
                                        <a:pt x="5429" y="4831"/>
                                      </a:lnTo>
                                      <a:lnTo>
                                        <a:pt x="5399" y="4864"/>
                                      </a:lnTo>
                                      <a:lnTo>
                                        <a:pt x="5367" y="4896"/>
                                      </a:lnTo>
                                      <a:lnTo>
                                        <a:pt x="5335" y="4928"/>
                                      </a:lnTo>
                                      <a:lnTo>
                                        <a:pt x="5300" y="4958"/>
                                      </a:lnTo>
                                      <a:lnTo>
                                        <a:pt x="5265" y="4989"/>
                                      </a:lnTo>
                                      <a:lnTo>
                                        <a:pt x="5228" y="5019"/>
                                      </a:lnTo>
                                      <a:lnTo>
                                        <a:pt x="5191" y="5048"/>
                                      </a:lnTo>
                                      <a:lnTo>
                                        <a:pt x="5155" y="5076"/>
                                      </a:lnTo>
                                      <a:lnTo>
                                        <a:pt x="5119" y="5104"/>
                                      </a:lnTo>
                                      <a:lnTo>
                                        <a:pt x="5048" y="5156"/>
                                      </a:lnTo>
                                      <a:lnTo>
                                        <a:pt x="4982" y="5203"/>
                                      </a:lnTo>
                                      <a:lnTo>
                                        <a:pt x="4895" y="5267"/>
                                      </a:lnTo>
                                      <a:lnTo>
                                        <a:pt x="4808" y="5330"/>
                                      </a:lnTo>
                                      <a:lnTo>
                                        <a:pt x="4722" y="5395"/>
                                      </a:lnTo>
                                      <a:lnTo>
                                        <a:pt x="4635" y="5459"/>
                                      </a:lnTo>
                                      <a:lnTo>
                                        <a:pt x="4549" y="5525"/>
                                      </a:lnTo>
                                      <a:lnTo>
                                        <a:pt x="4465" y="5592"/>
                                      </a:lnTo>
                                      <a:lnTo>
                                        <a:pt x="4424" y="5627"/>
                                      </a:lnTo>
                                      <a:lnTo>
                                        <a:pt x="4382" y="5661"/>
                                      </a:lnTo>
                                      <a:lnTo>
                                        <a:pt x="4342" y="5697"/>
                                      </a:lnTo>
                                      <a:lnTo>
                                        <a:pt x="4301" y="5732"/>
                                      </a:lnTo>
                                      <a:lnTo>
                                        <a:pt x="4263" y="5767"/>
                                      </a:lnTo>
                                      <a:lnTo>
                                        <a:pt x="4226" y="5802"/>
                                      </a:lnTo>
                                      <a:lnTo>
                                        <a:pt x="4189" y="5839"/>
                                      </a:lnTo>
                                      <a:lnTo>
                                        <a:pt x="4151" y="5876"/>
                                      </a:lnTo>
                                      <a:lnTo>
                                        <a:pt x="4115" y="5914"/>
                                      </a:lnTo>
                                      <a:lnTo>
                                        <a:pt x="4079" y="5954"/>
                                      </a:lnTo>
                                      <a:lnTo>
                                        <a:pt x="4043" y="5993"/>
                                      </a:lnTo>
                                      <a:lnTo>
                                        <a:pt x="4009" y="6035"/>
                                      </a:lnTo>
                                      <a:lnTo>
                                        <a:pt x="4097" y="5989"/>
                                      </a:lnTo>
                                      <a:lnTo>
                                        <a:pt x="4185" y="5942"/>
                                      </a:lnTo>
                                      <a:lnTo>
                                        <a:pt x="4273" y="5893"/>
                                      </a:lnTo>
                                      <a:lnTo>
                                        <a:pt x="4361" y="5842"/>
                                      </a:lnTo>
                                      <a:lnTo>
                                        <a:pt x="4450" y="5791"/>
                                      </a:lnTo>
                                      <a:lnTo>
                                        <a:pt x="4536" y="5737"/>
                                      </a:lnTo>
                                      <a:lnTo>
                                        <a:pt x="4624" y="5684"/>
                                      </a:lnTo>
                                      <a:lnTo>
                                        <a:pt x="4709" y="5628"/>
                                      </a:lnTo>
                                      <a:lnTo>
                                        <a:pt x="4794" y="5571"/>
                                      </a:lnTo>
                                      <a:lnTo>
                                        <a:pt x="4877" y="5512"/>
                                      </a:lnTo>
                                      <a:lnTo>
                                        <a:pt x="4960" y="5452"/>
                                      </a:lnTo>
                                      <a:lnTo>
                                        <a:pt x="5040" y="5391"/>
                                      </a:lnTo>
                                      <a:lnTo>
                                        <a:pt x="5080" y="5361"/>
                                      </a:lnTo>
                                      <a:lnTo>
                                        <a:pt x="5120" y="5329"/>
                                      </a:lnTo>
                                      <a:lnTo>
                                        <a:pt x="5159" y="5298"/>
                                      </a:lnTo>
                                      <a:lnTo>
                                        <a:pt x="5197" y="5266"/>
                                      </a:lnTo>
                                      <a:lnTo>
                                        <a:pt x="5235" y="5234"/>
                                      </a:lnTo>
                                      <a:lnTo>
                                        <a:pt x="5272" y="5201"/>
                                      </a:lnTo>
                                      <a:lnTo>
                                        <a:pt x="5308" y="5169"/>
                                      </a:lnTo>
                                      <a:lnTo>
                                        <a:pt x="5345" y="5135"/>
                                      </a:lnTo>
                                      <a:lnTo>
                                        <a:pt x="6226" y="4317"/>
                                      </a:lnTo>
                                      <a:lnTo>
                                        <a:pt x="5750" y="5415"/>
                                      </a:lnTo>
                                      <a:lnTo>
                                        <a:pt x="5745" y="5431"/>
                                      </a:lnTo>
                                      <a:lnTo>
                                        <a:pt x="5742" y="5447"/>
                                      </a:lnTo>
                                      <a:lnTo>
                                        <a:pt x="5740" y="5464"/>
                                      </a:lnTo>
                                      <a:lnTo>
                                        <a:pt x="5739" y="5483"/>
                                      </a:lnTo>
                                      <a:lnTo>
                                        <a:pt x="5738" y="5500"/>
                                      </a:lnTo>
                                      <a:lnTo>
                                        <a:pt x="5739" y="5518"/>
                                      </a:lnTo>
                                      <a:lnTo>
                                        <a:pt x="5741" y="5534"/>
                                      </a:lnTo>
                                      <a:lnTo>
                                        <a:pt x="5743" y="5550"/>
                                      </a:lnTo>
                                      <a:lnTo>
                                        <a:pt x="5747" y="5568"/>
                                      </a:lnTo>
                                      <a:lnTo>
                                        <a:pt x="5751" y="5584"/>
                                      </a:lnTo>
                                      <a:lnTo>
                                        <a:pt x="5758" y="5601"/>
                                      </a:lnTo>
                                      <a:lnTo>
                                        <a:pt x="5765" y="5618"/>
                                      </a:lnTo>
                                      <a:lnTo>
                                        <a:pt x="5772" y="5634"/>
                                      </a:lnTo>
                                      <a:lnTo>
                                        <a:pt x="5780" y="5649"/>
                                      </a:lnTo>
                                      <a:lnTo>
                                        <a:pt x="5789" y="5664"/>
                                      </a:lnTo>
                                      <a:lnTo>
                                        <a:pt x="5798" y="5680"/>
                                      </a:lnTo>
                                      <a:lnTo>
                                        <a:pt x="5810" y="5694"/>
                                      </a:lnTo>
                                      <a:lnTo>
                                        <a:pt x="5820" y="5708"/>
                                      </a:lnTo>
                                      <a:lnTo>
                                        <a:pt x="5832" y="5722"/>
                                      </a:lnTo>
                                      <a:lnTo>
                                        <a:pt x="5844" y="5735"/>
                                      </a:lnTo>
                                      <a:lnTo>
                                        <a:pt x="5856" y="5749"/>
                                      </a:lnTo>
                                      <a:lnTo>
                                        <a:pt x="5870" y="5761"/>
                                      </a:lnTo>
                                      <a:lnTo>
                                        <a:pt x="5883" y="5773"/>
                                      </a:lnTo>
                                      <a:lnTo>
                                        <a:pt x="5896" y="5785"/>
                                      </a:lnTo>
                                      <a:lnTo>
                                        <a:pt x="7388" y="5572"/>
                                      </a:lnTo>
                                      <a:lnTo>
                                        <a:pt x="7325" y="7321"/>
                                      </a:lnTo>
                                      <a:lnTo>
                                        <a:pt x="8685" y="6168"/>
                                      </a:lnTo>
                                      <a:lnTo>
                                        <a:pt x="9357" y="5598"/>
                                      </a:lnTo>
                                      <a:lnTo>
                                        <a:pt x="11343" y="3916"/>
                                      </a:lnTo>
                                      <a:lnTo>
                                        <a:pt x="10383" y="3719"/>
                                      </a:lnTo>
                                      <a:lnTo>
                                        <a:pt x="11695" y="35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" name="Freeform 2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9" y="743"/>
                                  <a:ext cx="1490" cy="1701"/>
                                </a:xfrm>
                                <a:custGeom>
                                  <a:avLst/>
                                  <a:gdLst>
                                    <a:gd name="T0" fmla="*/ 6365 w 7446"/>
                                    <a:gd name="T1" fmla="*/ 360 h 8504"/>
                                    <a:gd name="T2" fmla="*/ 5516 w 7446"/>
                                    <a:gd name="T3" fmla="*/ 1078 h 8504"/>
                                    <a:gd name="T4" fmla="*/ 4668 w 7446"/>
                                    <a:gd name="T5" fmla="*/ 1797 h 8504"/>
                                    <a:gd name="T6" fmla="*/ 3819 w 7446"/>
                                    <a:gd name="T7" fmla="*/ 2516 h 8504"/>
                                    <a:gd name="T8" fmla="*/ 2971 w 7446"/>
                                    <a:gd name="T9" fmla="*/ 3235 h 8504"/>
                                    <a:gd name="T10" fmla="*/ 2121 w 7446"/>
                                    <a:gd name="T11" fmla="*/ 3954 h 8504"/>
                                    <a:gd name="T12" fmla="*/ 1274 w 7446"/>
                                    <a:gd name="T13" fmla="*/ 4673 h 8504"/>
                                    <a:gd name="T14" fmla="*/ 425 w 7446"/>
                                    <a:gd name="T15" fmla="*/ 5392 h 8504"/>
                                    <a:gd name="T16" fmla="*/ 204 w 7446"/>
                                    <a:gd name="T17" fmla="*/ 5918 h 8504"/>
                                    <a:gd name="T18" fmla="*/ 615 w 7446"/>
                                    <a:gd name="T19" fmla="*/ 6237 h 8504"/>
                                    <a:gd name="T20" fmla="*/ 1033 w 7446"/>
                                    <a:gd name="T21" fmla="*/ 6537 h 8504"/>
                                    <a:gd name="T22" fmla="*/ 1459 w 7446"/>
                                    <a:gd name="T23" fmla="*/ 6818 h 8504"/>
                                    <a:gd name="T24" fmla="*/ 1891 w 7446"/>
                                    <a:gd name="T25" fmla="*/ 7079 h 8504"/>
                                    <a:gd name="T26" fmla="*/ 2331 w 7446"/>
                                    <a:gd name="T27" fmla="*/ 7321 h 8504"/>
                                    <a:gd name="T28" fmla="*/ 2779 w 7446"/>
                                    <a:gd name="T29" fmla="*/ 7540 h 8504"/>
                                    <a:gd name="T30" fmla="*/ 3234 w 7446"/>
                                    <a:gd name="T31" fmla="*/ 7739 h 8504"/>
                                    <a:gd name="T32" fmla="*/ 3697 w 7446"/>
                                    <a:gd name="T33" fmla="*/ 7917 h 8504"/>
                                    <a:gd name="T34" fmla="*/ 4169 w 7446"/>
                                    <a:gd name="T35" fmla="*/ 8071 h 8504"/>
                                    <a:gd name="T36" fmla="*/ 4648 w 7446"/>
                                    <a:gd name="T37" fmla="*/ 8203 h 8504"/>
                                    <a:gd name="T38" fmla="*/ 5137 w 7446"/>
                                    <a:gd name="T39" fmla="*/ 8312 h 8504"/>
                                    <a:gd name="T40" fmla="*/ 5634 w 7446"/>
                                    <a:gd name="T41" fmla="*/ 8397 h 8504"/>
                                    <a:gd name="T42" fmla="*/ 6141 w 7446"/>
                                    <a:gd name="T43" fmla="*/ 8458 h 8504"/>
                                    <a:gd name="T44" fmla="*/ 6655 w 7446"/>
                                    <a:gd name="T45" fmla="*/ 8494 h 8504"/>
                                    <a:gd name="T46" fmla="*/ 7180 w 7446"/>
                                    <a:gd name="T47" fmla="*/ 8504 h 8504"/>
                                    <a:gd name="T48" fmla="*/ 7405 w 7446"/>
                                    <a:gd name="T49" fmla="*/ 7968 h 8504"/>
                                    <a:gd name="T50" fmla="*/ 7322 w 7446"/>
                                    <a:gd name="T51" fmla="*/ 6905 h 8504"/>
                                    <a:gd name="T52" fmla="*/ 7241 w 7446"/>
                                    <a:gd name="T53" fmla="*/ 5843 h 8504"/>
                                    <a:gd name="T54" fmla="*/ 7158 w 7446"/>
                                    <a:gd name="T55" fmla="*/ 4781 h 8504"/>
                                    <a:gd name="T56" fmla="*/ 7077 w 7446"/>
                                    <a:gd name="T57" fmla="*/ 3718 h 8504"/>
                                    <a:gd name="T58" fmla="*/ 6994 w 7446"/>
                                    <a:gd name="T59" fmla="*/ 2656 h 8504"/>
                                    <a:gd name="T60" fmla="*/ 6912 w 7446"/>
                                    <a:gd name="T61" fmla="*/ 1594 h 8504"/>
                                    <a:gd name="T62" fmla="*/ 6830 w 7446"/>
                                    <a:gd name="T63" fmla="*/ 531 h 85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7446" h="8504">
                                      <a:moveTo>
                                        <a:pt x="6789" y="0"/>
                                      </a:moveTo>
                                      <a:lnTo>
                                        <a:pt x="6365" y="360"/>
                                      </a:lnTo>
                                      <a:lnTo>
                                        <a:pt x="5940" y="718"/>
                                      </a:lnTo>
                                      <a:lnTo>
                                        <a:pt x="5516" y="1078"/>
                                      </a:lnTo>
                                      <a:lnTo>
                                        <a:pt x="5091" y="1437"/>
                                      </a:lnTo>
                                      <a:lnTo>
                                        <a:pt x="4668" y="1797"/>
                                      </a:lnTo>
                                      <a:lnTo>
                                        <a:pt x="4243" y="2156"/>
                                      </a:lnTo>
                                      <a:lnTo>
                                        <a:pt x="3819" y="2516"/>
                                      </a:lnTo>
                                      <a:lnTo>
                                        <a:pt x="3394" y="2875"/>
                                      </a:lnTo>
                                      <a:lnTo>
                                        <a:pt x="2971" y="3235"/>
                                      </a:lnTo>
                                      <a:lnTo>
                                        <a:pt x="2546" y="3594"/>
                                      </a:lnTo>
                                      <a:lnTo>
                                        <a:pt x="2121" y="3954"/>
                                      </a:lnTo>
                                      <a:lnTo>
                                        <a:pt x="1697" y="4314"/>
                                      </a:lnTo>
                                      <a:lnTo>
                                        <a:pt x="1274" y="4673"/>
                                      </a:lnTo>
                                      <a:lnTo>
                                        <a:pt x="849" y="5033"/>
                                      </a:lnTo>
                                      <a:lnTo>
                                        <a:pt x="425" y="5392"/>
                                      </a:lnTo>
                                      <a:lnTo>
                                        <a:pt x="0" y="5752"/>
                                      </a:lnTo>
                                      <a:lnTo>
                                        <a:pt x="204" y="5918"/>
                                      </a:lnTo>
                                      <a:lnTo>
                                        <a:pt x="409" y="6080"/>
                                      </a:lnTo>
                                      <a:lnTo>
                                        <a:pt x="615" y="6237"/>
                                      </a:lnTo>
                                      <a:lnTo>
                                        <a:pt x="823" y="6389"/>
                                      </a:lnTo>
                                      <a:lnTo>
                                        <a:pt x="1033" y="6537"/>
                                      </a:lnTo>
                                      <a:lnTo>
                                        <a:pt x="1245" y="6680"/>
                                      </a:lnTo>
                                      <a:lnTo>
                                        <a:pt x="1459" y="6818"/>
                                      </a:lnTo>
                                      <a:lnTo>
                                        <a:pt x="1674" y="6951"/>
                                      </a:lnTo>
                                      <a:lnTo>
                                        <a:pt x="1891" y="7079"/>
                                      </a:lnTo>
                                      <a:lnTo>
                                        <a:pt x="2110" y="7202"/>
                                      </a:lnTo>
                                      <a:lnTo>
                                        <a:pt x="2331" y="7321"/>
                                      </a:lnTo>
                                      <a:lnTo>
                                        <a:pt x="2554" y="7434"/>
                                      </a:lnTo>
                                      <a:lnTo>
                                        <a:pt x="2779" y="7540"/>
                                      </a:lnTo>
                                      <a:lnTo>
                                        <a:pt x="3005" y="7643"/>
                                      </a:lnTo>
                                      <a:lnTo>
                                        <a:pt x="3234" y="7739"/>
                                      </a:lnTo>
                                      <a:lnTo>
                                        <a:pt x="3465" y="7831"/>
                                      </a:lnTo>
                                      <a:lnTo>
                                        <a:pt x="3697" y="7917"/>
                                      </a:lnTo>
                                      <a:lnTo>
                                        <a:pt x="3932" y="7997"/>
                                      </a:lnTo>
                                      <a:lnTo>
                                        <a:pt x="4169" y="8071"/>
                                      </a:lnTo>
                                      <a:lnTo>
                                        <a:pt x="4408" y="8140"/>
                                      </a:lnTo>
                                      <a:lnTo>
                                        <a:pt x="4648" y="8203"/>
                                      </a:lnTo>
                                      <a:lnTo>
                                        <a:pt x="4892" y="8261"/>
                                      </a:lnTo>
                                      <a:lnTo>
                                        <a:pt x="5137" y="8312"/>
                                      </a:lnTo>
                                      <a:lnTo>
                                        <a:pt x="5385" y="8358"/>
                                      </a:lnTo>
                                      <a:lnTo>
                                        <a:pt x="5634" y="8397"/>
                                      </a:lnTo>
                                      <a:lnTo>
                                        <a:pt x="5886" y="8431"/>
                                      </a:lnTo>
                                      <a:lnTo>
                                        <a:pt x="6141" y="8458"/>
                                      </a:lnTo>
                                      <a:lnTo>
                                        <a:pt x="6397" y="8479"/>
                                      </a:lnTo>
                                      <a:lnTo>
                                        <a:pt x="6655" y="8494"/>
                                      </a:lnTo>
                                      <a:lnTo>
                                        <a:pt x="6917" y="8502"/>
                                      </a:lnTo>
                                      <a:lnTo>
                                        <a:pt x="7180" y="8504"/>
                                      </a:lnTo>
                                      <a:lnTo>
                                        <a:pt x="7446" y="8499"/>
                                      </a:lnTo>
                                      <a:lnTo>
                                        <a:pt x="7405" y="7968"/>
                                      </a:lnTo>
                                      <a:lnTo>
                                        <a:pt x="7364" y="7437"/>
                                      </a:lnTo>
                                      <a:lnTo>
                                        <a:pt x="7322" y="6905"/>
                                      </a:lnTo>
                                      <a:lnTo>
                                        <a:pt x="7282" y="6374"/>
                                      </a:lnTo>
                                      <a:lnTo>
                                        <a:pt x="7241" y="5843"/>
                                      </a:lnTo>
                                      <a:lnTo>
                                        <a:pt x="7199" y="5312"/>
                                      </a:lnTo>
                                      <a:lnTo>
                                        <a:pt x="7158" y="4781"/>
                                      </a:lnTo>
                                      <a:lnTo>
                                        <a:pt x="7118" y="4250"/>
                                      </a:lnTo>
                                      <a:lnTo>
                                        <a:pt x="7077" y="3718"/>
                                      </a:lnTo>
                                      <a:lnTo>
                                        <a:pt x="7035" y="3187"/>
                                      </a:lnTo>
                                      <a:lnTo>
                                        <a:pt x="6994" y="2656"/>
                                      </a:lnTo>
                                      <a:lnTo>
                                        <a:pt x="6954" y="2125"/>
                                      </a:lnTo>
                                      <a:lnTo>
                                        <a:pt x="6912" y="1594"/>
                                      </a:lnTo>
                                      <a:lnTo>
                                        <a:pt x="6871" y="1062"/>
                                      </a:lnTo>
                                      <a:lnTo>
                                        <a:pt x="6830" y="531"/>
                                      </a:lnTo>
                                      <a:lnTo>
                                        <a:pt x="67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97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" name="Freeform 2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9" y="1772"/>
                                  <a:ext cx="1490" cy="672"/>
                                </a:xfrm>
                                <a:custGeom>
                                  <a:avLst/>
                                  <a:gdLst>
                                    <a:gd name="T0" fmla="*/ 0 w 7446"/>
                                    <a:gd name="T1" fmla="*/ 606 h 3358"/>
                                    <a:gd name="T2" fmla="*/ 409 w 7446"/>
                                    <a:gd name="T3" fmla="*/ 934 h 3358"/>
                                    <a:gd name="T4" fmla="*/ 823 w 7446"/>
                                    <a:gd name="T5" fmla="*/ 1243 h 3358"/>
                                    <a:gd name="T6" fmla="*/ 1245 w 7446"/>
                                    <a:gd name="T7" fmla="*/ 1534 h 3358"/>
                                    <a:gd name="T8" fmla="*/ 1674 w 7446"/>
                                    <a:gd name="T9" fmla="*/ 1805 h 3358"/>
                                    <a:gd name="T10" fmla="*/ 2110 w 7446"/>
                                    <a:gd name="T11" fmla="*/ 2056 h 3358"/>
                                    <a:gd name="T12" fmla="*/ 2554 w 7446"/>
                                    <a:gd name="T13" fmla="*/ 2288 h 3358"/>
                                    <a:gd name="T14" fmla="*/ 3005 w 7446"/>
                                    <a:gd name="T15" fmla="*/ 2497 h 3358"/>
                                    <a:gd name="T16" fmla="*/ 3465 w 7446"/>
                                    <a:gd name="T17" fmla="*/ 2685 h 3358"/>
                                    <a:gd name="T18" fmla="*/ 3932 w 7446"/>
                                    <a:gd name="T19" fmla="*/ 2851 h 3358"/>
                                    <a:gd name="T20" fmla="*/ 4408 w 7446"/>
                                    <a:gd name="T21" fmla="*/ 2994 h 3358"/>
                                    <a:gd name="T22" fmla="*/ 4892 w 7446"/>
                                    <a:gd name="T23" fmla="*/ 3115 h 3358"/>
                                    <a:gd name="T24" fmla="*/ 5385 w 7446"/>
                                    <a:gd name="T25" fmla="*/ 3212 h 3358"/>
                                    <a:gd name="T26" fmla="*/ 5886 w 7446"/>
                                    <a:gd name="T27" fmla="*/ 3285 h 3358"/>
                                    <a:gd name="T28" fmla="*/ 6397 w 7446"/>
                                    <a:gd name="T29" fmla="*/ 3333 h 3358"/>
                                    <a:gd name="T30" fmla="*/ 6917 w 7446"/>
                                    <a:gd name="T31" fmla="*/ 3356 h 3358"/>
                                    <a:gd name="T32" fmla="*/ 7446 w 7446"/>
                                    <a:gd name="T33" fmla="*/ 3353 h 3358"/>
                                    <a:gd name="T34" fmla="*/ 7104 w 7446"/>
                                    <a:gd name="T35" fmla="*/ 2627 h 3358"/>
                                    <a:gd name="T36" fmla="*/ 6544 w 7446"/>
                                    <a:gd name="T37" fmla="*/ 2605 h 3358"/>
                                    <a:gd name="T38" fmla="*/ 6000 w 7446"/>
                                    <a:gd name="T39" fmla="*/ 2546 h 3358"/>
                                    <a:gd name="T40" fmla="*/ 5472 w 7446"/>
                                    <a:gd name="T41" fmla="*/ 2454 h 3358"/>
                                    <a:gd name="T42" fmla="*/ 4962 w 7446"/>
                                    <a:gd name="T43" fmla="*/ 2331 h 3358"/>
                                    <a:gd name="T44" fmla="*/ 4471 w 7446"/>
                                    <a:gd name="T45" fmla="*/ 2183 h 3358"/>
                                    <a:gd name="T46" fmla="*/ 4000 w 7446"/>
                                    <a:gd name="T47" fmla="*/ 2012 h 3358"/>
                                    <a:gd name="T48" fmla="*/ 3550 w 7446"/>
                                    <a:gd name="T49" fmla="*/ 1823 h 3358"/>
                                    <a:gd name="T50" fmla="*/ 3122 w 7446"/>
                                    <a:gd name="T51" fmla="*/ 1619 h 3358"/>
                                    <a:gd name="T52" fmla="*/ 2717 w 7446"/>
                                    <a:gd name="T53" fmla="*/ 1404 h 3358"/>
                                    <a:gd name="T54" fmla="*/ 2336 w 7446"/>
                                    <a:gd name="T55" fmla="*/ 1181 h 3358"/>
                                    <a:gd name="T56" fmla="*/ 1980 w 7446"/>
                                    <a:gd name="T57" fmla="*/ 956 h 3358"/>
                                    <a:gd name="T58" fmla="*/ 1649 w 7446"/>
                                    <a:gd name="T59" fmla="*/ 731 h 3358"/>
                                    <a:gd name="T60" fmla="*/ 1347 w 7446"/>
                                    <a:gd name="T61" fmla="*/ 510 h 3358"/>
                                    <a:gd name="T62" fmla="*/ 1072 w 7446"/>
                                    <a:gd name="T63" fmla="*/ 297 h 3358"/>
                                    <a:gd name="T64" fmla="*/ 826 w 7446"/>
                                    <a:gd name="T65" fmla="*/ 95 h 3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446" h="3358">
                                      <a:moveTo>
                                        <a:pt x="714" y="0"/>
                                      </a:moveTo>
                                      <a:lnTo>
                                        <a:pt x="0" y="606"/>
                                      </a:lnTo>
                                      <a:lnTo>
                                        <a:pt x="204" y="772"/>
                                      </a:lnTo>
                                      <a:lnTo>
                                        <a:pt x="409" y="934"/>
                                      </a:lnTo>
                                      <a:lnTo>
                                        <a:pt x="615" y="1091"/>
                                      </a:lnTo>
                                      <a:lnTo>
                                        <a:pt x="823" y="1243"/>
                                      </a:lnTo>
                                      <a:lnTo>
                                        <a:pt x="1033" y="1391"/>
                                      </a:lnTo>
                                      <a:lnTo>
                                        <a:pt x="1245" y="1534"/>
                                      </a:lnTo>
                                      <a:lnTo>
                                        <a:pt x="1459" y="1672"/>
                                      </a:lnTo>
                                      <a:lnTo>
                                        <a:pt x="1674" y="1805"/>
                                      </a:lnTo>
                                      <a:lnTo>
                                        <a:pt x="1891" y="1933"/>
                                      </a:lnTo>
                                      <a:lnTo>
                                        <a:pt x="2110" y="2056"/>
                                      </a:lnTo>
                                      <a:lnTo>
                                        <a:pt x="2331" y="2175"/>
                                      </a:lnTo>
                                      <a:lnTo>
                                        <a:pt x="2554" y="2288"/>
                                      </a:lnTo>
                                      <a:lnTo>
                                        <a:pt x="2779" y="2394"/>
                                      </a:lnTo>
                                      <a:lnTo>
                                        <a:pt x="3005" y="2497"/>
                                      </a:lnTo>
                                      <a:lnTo>
                                        <a:pt x="3234" y="2593"/>
                                      </a:lnTo>
                                      <a:lnTo>
                                        <a:pt x="3465" y="2685"/>
                                      </a:lnTo>
                                      <a:lnTo>
                                        <a:pt x="3697" y="2771"/>
                                      </a:lnTo>
                                      <a:lnTo>
                                        <a:pt x="3932" y="2851"/>
                                      </a:lnTo>
                                      <a:lnTo>
                                        <a:pt x="4169" y="2925"/>
                                      </a:lnTo>
                                      <a:lnTo>
                                        <a:pt x="4408" y="2994"/>
                                      </a:lnTo>
                                      <a:lnTo>
                                        <a:pt x="4648" y="3057"/>
                                      </a:lnTo>
                                      <a:lnTo>
                                        <a:pt x="4892" y="3115"/>
                                      </a:lnTo>
                                      <a:lnTo>
                                        <a:pt x="5137" y="3166"/>
                                      </a:lnTo>
                                      <a:lnTo>
                                        <a:pt x="5385" y="3212"/>
                                      </a:lnTo>
                                      <a:lnTo>
                                        <a:pt x="5634" y="3251"/>
                                      </a:lnTo>
                                      <a:lnTo>
                                        <a:pt x="5886" y="3285"/>
                                      </a:lnTo>
                                      <a:lnTo>
                                        <a:pt x="6141" y="3312"/>
                                      </a:lnTo>
                                      <a:lnTo>
                                        <a:pt x="6397" y="3333"/>
                                      </a:lnTo>
                                      <a:lnTo>
                                        <a:pt x="6655" y="3348"/>
                                      </a:lnTo>
                                      <a:lnTo>
                                        <a:pt x="6917" y="3356"/>
                                      </a:lnTo>
                                      <a:lnTo>
                                        <a:pt x="7180" y="3358"/>
                                      </a:lnTo>
                                      <a:lnTo>
                                        <a:pt x="7446" y="3353"/>
                                      </a:lnTo>
                                      <a:lnTo>
                                        <a:pt x="7391" y="2622"/>
                                      </a:lnTo>
                                      <a:lnTo>
                                        <a:pt x="7104" y="2627"/>
                                      </a:lnTo>
                                      <a:lnTo>
                                        <a:pt x="6822" y="2621"/>
                                      </a:lnTo>
                                      <a:lnTo>
                                        <a:pt x="6544" y="2605"/>
                                      </a:lnTo>
                                      <a:lnTo>
                                        <a:pt x="6270" y="2580"/>
                                      </a:lnTo>
                                      <a:lnTo>
                                        <a:pt x="6000" y="2546"/>
                                      </a:lnTo>
                                      <a:lnTo>
                                        <a:pt x="5734" y="2504"/>
                                      </a:lnTo>
                                      <a:lnTo>
                                        <a:pt x="5472" y="2454"/>
                                      </a:lnTo>
                                      <a:lnTo>
                                        <a:pt x="5215" y="2396"/>
                                      </a:lnTo>
                                      <a:lnTo>
                                        <a:pt x="4962" y="2331"/>
                                      </a:lnTo>
                                      <a:lnTo>
                                        <a:pt x="4715" y="2260"/>
                                      </a:lnTo>
                                      <a:lnTo>
                                        <a:pt x="4471" y="2183"/>
                                      </a:lnTo>
                                      <a:lnTo>
                                        <a:pt x="4234" y="2100"/>
                                      </a:lnTo>
                                      <a:lnTo>
                                        <a:pt x="4000" y="2012"/>
                                      </a:lnTo>
                                      <a:lnTo>
                                        <a:pt x="3772" y="1920"/>
                                      </a:lnTo>
                                      <a:lnTo>
                                        <a:pt x="3550" y="1823"/>
                                      </a:lnTo>
                                      <a:lnTo>
                                        <a:pt x="3333" y="1723"/>
                                      </a:lnTo>
                                      <a:lnTo>
                                        <a:pt x="3122" y="1619"/>
                                      </a:lnTo>
                                      <a:lnTo>
                                        <a:pt x="2917" y="1513"/>
                                      </a:lnTo>
                                      <a:lnTo>
                                        <a:pt x="2717" y="1404"/>
                                      </a:lnTo>
                                      <a:lnTo>
                                        <a:pt x="2523" y="1293"/>
                                      </a:lnTo>
                                      <a:lnTo>
                                        <a:pt x="2336" y="1181"/>
                                      </a:lnTo>
                                      <a:lnTo>
                                        <a:pt x="2155" y="1069"/>
                                      </a:lnTo>
                                      <a:lnTo>
                                        <a:pt x="1980" y="956"/>
                                      </a:lnTo>
                                      <a:lnTo>
                                        <a:pt x="1811" y="843"/>
                                      </a:lnTo>
                                      <a:lnTo>
                                        <a:pt x="1649" y="731"/>
                                      </a:lnTo>
                                      <a:lnTo>
                                        <a:pt x="1495" y="620"/>
                                      </a:lnTo>
                                      <a:lnTo>
                                        <a:pt x="1347" y="510"/>
                                      </a:lnTo>
                                      <a:lnTo>
                                        <a:pt x="1205" y="401"/>
                                      </a:lnTo>
                                      <a:lnTo>
                                        <a:pt x="1072" y="297"/>
                                      </a:lnTo>
                                      <a:lnTo>
                                        <a:pt x="946" y="194"/>
                                      </a:lnTo>
                                      <a:lnTo>
                                        <a:pt x="826" y="95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78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" name="Freeform 2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77" y="88"/>
                                  <a:ext cx="292" cy="655"/>
                                </a:xfrm>
                                <a:custGeom>
                                  <a:avLst/>
                                  <a:gdLst>
                                    <a:gd name="T0" fmla="*/ 126 w 1461"/>
                                    <a:gd name="T1" fmla="*/ 0 h 3274"/>
                                    <a:gd name="T2" fmla="*/ 159 w 1461"/>
                                    <a:gd name="T3" fmla="*/ 7 h 3274"/>
                                    <a:gd name="T4" fmla="*/ 252 w 1461"/>
                                    <a:gd name="T5" fmla="*/ 32 h 3274"/>
                                    <a:gd name="T6" fmla="*/ 316 w 1461"/>
                                    <a:gd name="T7" fmla="*/ 52 h 3274"/>
                                    <a:gd name="T8" fmla="*/ 390 w 1461"/>
                                    <a:gd name="T9" fmla="*/ 75 h 3274"/>
                                    <a:gd name="T10" fmla="*/ 471 w 1461"/>
                                    <a:gd name="T11" fmla="*/ 105 h 3274"/>
                                    <a:gd name="T12" fmla="*/ 558 w 1461"/>
                                    <a:gd name="T13" fmla="*/ 140 h 3274"/>
                                    <a:gd name="T14" fmla="*/ 649 w 1461"/>
                                    <a:gd name="T15" fmla="*/ 181 h 3274"/>
                                    <a:gd name="T16" fmla="*/ 744 w 1461"/>
                                    <a:gd name="T17" fmla="*/ 227 h 3274"/>
                                    <a:gd name="T18" fmla="*/ 839 w 1461"/>
                                    <a:gd name="T19" fmla="*/ 280 h 3274"/>
                                    <a:gd name="T20" fmla="*/ 934 w 1461"/>
                                    <a:gd name="T21" fmla="*/ 339 h 3274"/>
                                    <a:gd name="T22" fmla="*/ 1025 w 1461"/>
                                    <a:gd name="T23" fmla="*/ 405 h 3274"/>
                                    <a:gd name="T24" fmla="*/ 1112 w 1461"/>
                                    <a:gd name="T25" fmla="*/ 478 h 3274"/>
                                    <a:gd name="T26" fmla="*/ 1193 w 1461"/>
                                    <a:gd name="T27" fmla="*/ 558 h 3274"/>
                                    <a:gd name="T28" fmla="*/ 1268 w 1461"/>
                                    <a:gd name="T29" fmla="*/ 647 h 3274"/>
                                    <a:gd name="T30" fmla="*/ 1332 w 1461"/>
                                    <a:gd name="T31" fmla="*/ 742 h 3274"/>
                                    <a:gd name="T32" fmla="*/ 1385 w 1461"/>
                                    <a:gd name="T33" fmla="*/ 846 h 3274"/>
                                    <a:gd name="T34" fmla="*/ 1426 w 1461"/>
                                    <a:gd name="T35" fmla="*/ 957 h 3274"/>
                                    <a:gd name="T36" fmla="*/ 1451 w 1461"/>
                                    <a:gd name="T37" fmla="*/ 1077 h 3274"/>
                                    <a:gd name="T38" fmla="*/ 1461 w 1461"/>
                                    <a:gd name="T39" fmla="*/ 1206 h 3274"/>
                                    <a:gd name="T40" fmla="*/ 1452 w 1461"/>
                                    <a:gd name="T41" fmla="*/ 1344 h 3274"/>
                                    <a:gd name="T42" fmla="*/ 1425 w 1461"/>
                                    <a:gd name="T43" fmla="*/ 1492 h 3274"/>
                                    <a:gd name="T44" fmla="*/ 1375 w 1461"/>
                                    <a:gd name="T45" fmla="*/ 1648 h 3274"/>
                                    <a:gd name="T46" fmla="*/ 1302 w 1461"/>
                                    <a:gd name="T47" fmla="*/ 1815 h 3274"/>
                                    <a:gd name="T48" fmla="*/ 1205 w 1461"/>
                                    <a:gd name="T49" fmla="*/ 1991 h 3274"/>
                                    <a:gd name="T50" fmla="*/ 1080 w 1461"/>
                                    <a:gd name="T51" fmla="*/ 2178 h 3274"/>
                                    <a:gd name="T52" fmla="*/ 927 w 1461"/>
                                    <a:gd name="T53" fmla="*/ 2375 h 3274"/>
                                    <a:gd name="T54" fmla="*/ 745 w 1461"/>
                                    <a:gd name="T55" fmla="*/ 2584 h 3274"/>
                                    <a:gd name="T56" fmla="*/ 530 w 1461"/>
                                    <a:gd name="T57" fmla="*/ 2803 h 3274"/>
                                    <a:gd name="T58" fmla="*/ 283 w 1461"/>
                                    <a:gd name="T59" fmla="*/ 3032 h 3274"/>
                                    <a:gd name="T60" fmla="*/ 0 w 1461"/>
                                    <a:gd name="T61" fmla="*/ 3274 h 3274"/>
                                    <a:gd name="T62" fmla="*/ 67 w 1461"/>
                                    <a:gd name="T63" fmla="*/ 3209 h 3274"/>
                                    <a:gd name="T64" fmla="*/ 136 w 1461"/>
                                    <a:gd name="T65" fmla="*/ 3140 h 3274"/>
                                    <a:gd name="T66" fmla="*/ 208 w 1461"/>
                                    <a:gd name="T67" fmla="*/ 3067 h 3274"/>
                                    <a:gd name="T68" fmla="*/ 282 w 1461"/>
                                    <a:gd name="T69" fmla="*/ 2990 h 3274"/>
                                    <a:gd name="T70" fmla="*/ 355 w 1461"/>
                                    <a:gd name="T71" fmla="*/ 2909 h 3274"/>
                                    <a:gd name="T72" fmla="*/ 429 w 1461"/>
                                    <a:gd name="T73" fmla="*/ 2823 h 3274"/>
                                    <a:gd name="T74" fmla="*/ 502 w 1461"/>
                                    <a:gd name="T75" fmla="*/ 2736 h 3274"/>
                                    <a:gd name="T76" fmla="*/ 574 w 1461"/>
                                    <a:gd name="T77" fmla="*/ 2644 h 3274"/>
                                    <a:gd name="T78" fmla="*/ 643 w 1461"/>
                                    <a:gd name="T79" fmla="*/ 2551 h 3274"/>
                                    <a:gd name="T80" fmla="*/ 711 w 1461"/>
                                    <a:gd name="T81" fmla="*/ 2454 h 3274"/>
                                    <a:gd name="T82" fmla="*/ 775 w 1461"/>
                                    <a:gd name="T83" fmla="*/ 2355 h 3274"/>
                                    <a:gd name="T84" fmla="*/ 834 w 1461"/>
                                    <a:gd name="T85" fmla="*/ 2252 h 3274"/>
                                    <a:gd name="T86" fmla="*/ 889 w 1461"/>
                                    <a:gd name="T87" fmla="*/ 2149 h 3274"/>
                                    <a:gd name="T88" fmla="*/ 938 w 1461"/>
                                    <a:gd name="T89" fmla="*/ 2043 h 3274"/>
                                    <a:gd name="T90" fmla="*/ 981 w 1461"/>
                                    <a:gd name="T91" fmla="*/ 1935 h 3274"/>
                                    <a:gd name="T92" fmla="*/ 1018 w 1461"/>
                                    <a:gd name="T93" fmla="*/ 1826 h 3274"/>
                                    <a:gd name="T94" fmla="*/ 1047 w 1461"/>
                                    <a:gd name="T95" fmla="*/ 1714 h 3274"/>
                                    <a:gd name="T96" fmla="*/ 1067 w 1461"/>
                                    <a:gd name="T97" fmla="*/ 1602 h 3274"/>
                                    <a:gd name="T98" fmla="*/ 1079 w 1461"/>
                                    <a:gd name="T99" fmla="*/ 1489 h 3274"/>
                                    <a:gd name="T100" fmla="*/ 1082 w 1461"/>
                                    <a:gd name="T101" fmla="*/ 1375 h 3274"/>
                                    <a:gd name="T102" fmla="*/ 1074 w 1461"/>
                                    <a:gd name="T103" fmla="*/ 1259 h 3274"/>
                                    <a:gd name="T104" fmla="*/ 1056 w 1461"/>
                                    <a:gd name="T105" fmla="*/ 1144 h 3274"/>
                                    <a:gd name="T106" fmla="*/ 1026 w 1461"/>
                                    <a:gd name="T107" fmla="*/ 1028 h 3274"/>
                                    <a:gd name="T108" fmla="*/ 984 w 1461"/>
                                    <a:gd name="T109" fmla="*/ 912 h 3274"/>
                                    <a:gd name="T110" fmla="*/ 929 w 1461"/>
                                    <a:gd name="T111" fmla="*/ 796 h 3274"/>
                                    <a:gd name="T112" fmla="*/ 860 w 1461"/>
                                    <a:gd name="T113" fmla="*/ 680 h 3274"/>
                                    <a:gd name="T114" fmla="*/ 778 w 1461"/>
                                    <a:gd name="T115" fmla="*/ 564 h 3274"/>
                                    <a:gd name="T116" fmla="*/ 680 w 1461"/>
                                    <a:gd name="T117" fmla="*/ 450 h 3274"/>
                                    <a:gd name="T118" fmla="*/ 566 w 1461"/>
                                    <a:gd name="T119" fmla="*/ 336 h 3274"/>
                                    <a:gd name="T120" fmla="*/ 437 w 1461"/>
                                    <a:gd name="T121" fmla="*/ 222 h 3274"/>
                                    <a:gd name="T122" fmla="*/ 290 w 1461"/>
                                    <a:gd name="T123" fmla="*/ 110 h 3274"/>
                                    <a:gd name="T124" fmla="*/ 126 w 1461"/>
                                    <a:gd name="T125" fmla="*/ 0 h 3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461" h="3274">
                                      <a:moveTo>
                                        <a:pt x="126" y="0"/>
                                      </a:moveTo>
                                      <a:lnTo>
                                        <a:pt x="159" y="7"/>
                                      </a:lnTo>
                                      <a:lnTo>
                                        <a:pt x="252" y="32"/>
                                      </a:lnTo>
                                      <a:lnTo>
                                        <a:pt x="316" y="52"/>
                                      </a:lnTo>
                                      <a:lnTo>
                                        <a:pt x="390" y="75"/>
                                      </a:lnTo>
                                      <a:lnTo>
                                        <a:pt x="471" y="105"/>
                                      </a:lnTo>
                                      <a:lnTo>
                                        <a:pt x="558" y="140"/>
                                      </a:lnTo>
                                      <a:lnTo>
                                        <a:pt x="649" y="181"/>
                                      </a:lnTo>
                                      <a:lnTo>
                                        <a:pt x="744" y="227"/>
                                      </a:lnTo>
                                      <a:lnTo>
                                        <a:pt x="839" y="280"/>
                                      </a:lnTo>
                                      <a:lnTo>
                                        <a:pt x="934" y="339"/>
                                      </a:lnTo>
                                      <a:lnTo>
                                        <a:pt x="1025" y="405"/>
                                      </a:lnTo>
                                      <a:lnTo>
                                        <a:pt x="1112" y="478"/>
                                      </a:lnTo>
                                      <a:lnTo>
                                        <a:pt x="1193" y="558"/>
                                      </a:lnTo>
                                      <a:lnTo>
                                        <a:pt x="1268" y="647"/>
                                      </a:lnTo>
                                      <a:lnTo>
                                        <a:pt x="1332" y="742"/>
                                      </a:lnTo>
                                      <a:lnTo>
                                        <a:pt x="1385" y="846"/>
                                      </a:lnTo>
                                      <a:lnTo>
                                        <a:pt x="1426" y="957"/>
                                      </a:lnTo>
                                      <a:lnTo>
                                        <a:pt x="1451" y="1077"/>
                                      </a:lnTo>
                                      <a:lnTo>
                                        <a:pt x="1461" y="1206"/>
                                      </a:lnTo>
                                      <a:lnTo>
                                        <a:pt x="1452" y="1344"/>
                                      </a:lnTo>
                                      <a:lnTo>
                                        <a:pt x="1425" y="1492"/>
                                      </a:lnTo>
                                      <a:lnTo>
                                        <a:pt x="1375" y="1648"/>
                                      </a:lnTo>
                                      <a:lnTo>
                                        <a:pt x="1302" y="1815"/>
                                      </a:lnTo>
                                      <a:lnTo>
                                        <a:pt x="1205" y="1991"/>
                                      </a:lnTo>
                                      <a:lnTo>
                                        <a:pt x="1080" y="2178"/>
                                      </a:lnTo>
                                      <a:lnTo>
                                        <a:pt x="927" y="2375"/>
                                      </a:lnTo>
                                      <a:lnTo>
                                        <a:pt x="745" y="2584"/>
                                      </a:lnTo>
                                      <a:lnTo>
                                        <a:pt x="530" y="2803"/>
                                      </a:lnTo>
                                      <a:lnTo>
                                        <a:pt x="283" y="3032"/>
                                      </a:lnTo>
                                      <a:lnTo>
                                        <a:pt x="0" y="3274"/>
                                      </a:lnTo>
                                      <a:lnTo>
                                        <a:pt x="67" y="3209"/>
                                      </a:lnTo>
                                      <a:lnTo>
                                        <a:pt x="136" y="3140"/>
                                      </a:lnTo>
                                      <a:lnTo>
                                        <a:pt x="208" y="3067"/>
                                      </a:lnTo>
                                      <a:lnTo>
                                        <a:pt x="282" y="2990"/>
                                      </a:lnTo>
                                      <a:lnTo>
                                        <a:pt x="355" y="2909"/>
                                      </a:lnTo>
                                      <a:lnTo>
                                        <a:pt x="429" y="2823"/>
                                      </a:lnTo>
                                      <a:lnTo>
                                        <a:pt x="502" y="2736"/>
                                      </a:lnTo>
                                      <a:lnTo>
                                        <a:pt x="574" y="2644"/>
                                      </a:lnTo>
                                      <a:lnTo>
                                        <a:pt x="643" y="2551"/>
                                      </a:lnTo>
                                      <a:lnTo>
                                        <a:pt x="711" y="2454"/>
                                      </a:lnTo>
                                      <a:lnTo>
                                        <a:pt x="775" y="2355"/>
                                      </a:lnTo>
                                      <a:lnTo>
                                        <a:pt x="834" y="2252"/>
                                      </a:lnTo>
                                      <a:lnTo>
                                        <a:pt x="889" y="2149"/>
                                      </a:lnTo>
                                      <a:lnTo>
                                        <a:pt x="938" y="2043"/>
                                      </a:lnTo>
                                      <a:lnTo>
                                        <a:pt x="981" y="1935"/>
                                      </a:lnTo>
                                      <a:lnTo>
                                        <a:pt x="1018" y="1826"/>
                                      </a:lnTo>
                                      <a:lnTo>
                                        <a:pt x="1047" y="1714"/>
                                      </a:lnTo>
                                      <a:lnTo>
                                        <a:pt x="1067" y="1602"/>
                                      </a:lnTo>
                                      <a:lnTo>
                                        <a:pt x="1079" y="1489"/>
                                      </a:lnTo>
                                      <a:lnTo>
                                        <a:pt x="1082" y="1375"/>
                                      </a:lnTo>
                                      <a:lnTo>
                                        <a:pt x="1074" y="1259"/>
                                      </a:lnTo>
                                      <a:lnTo>
                                        <a:pt x="1056" y="1144"/>
                                      </a:lnTo>
                                      <a:lnTo>
                                        <a:pt x="1026" y="1028"/>
                                      </a:lnTo>
                                      <a:lnTo>
                                        <a:pt x="984" y="912"/>
                                      </a:lnTo>
                                      <a:lnTo>
                                        <a:pt x="929" y="796"/>
                                      </a:lnTo>
                                      <a:lnTo>
                                        <a:pt x="860" y="680"/>
                                      </a:lnTo>
                                      <a:lnTo>
                                        <a:pt x="778" y="564"/>
                                      </a:lnTo>
                                      <a:lnTo>
                                        <a:pt x="680" y="450"/>
                                      </a:lnTo>
                                      <a:lnTo>
                                        <a:pt x="566" y="336"/>
                                      </a:lnTo>
                                      <a:lnTo>
                                        <a:pt x="437" y="222"/>
                                      </a:lnTo>
                                      <a:lnTo>
                                        <a:pt x="290" y="110"/>
                                      </a:lnTo>
                                      <a:lnTo>
                                        <a:pt x="1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C3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" name="Freeform 2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82" y="681"/>
                                  <a:ext cx="468" cy="155"/>
                                </a:xfrm>
                                <a:custGeom>
                                  <a:avLst/>
                                  <a:gdLst>
                                    <a:gd name="T0" fmla="*/ 0 w 2339"/>
                                    <a:gd name="T1" fmla="*/ 299 h 778"/>
                                    <a:gd name="T2" fmla="*/ 2309 w 2339"/>
                                    <a:gd name="T3" fmla="*/ 0 h 778"/>
                                    <a:gd name="T4" fmla="*/ 2339 w 2339"/>
                                    <a:gd name="T5" fmla="*/ 778 h 778"/>
                                    <a:gd name="T6" fmla="*/ 0 w 2339"/>
                                    <a:gd name="T7" fmla="*/ 299 h 7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339" h="778">
                                      <a:moveTo>
                                        <a:pt x="0" y="299"/>
                                      </a:moveTo>
                                      <a:lnTo>
                                        <a:pt x="2309" y="0"/>
                                      </a:lnTo>
                                      <a:lnTo>
                                        <a:pt x="2339" y="778"/>
                                      </a:lnTo>
                                      <a:lnTo>
                                        <a:pt x="0" y="2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A251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" name="Freeform 2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87" y="394"/>
                                  <a:ext cx="118" cy="333"/>
                                </a:xfrm>
                                <a:custGeom>
                                  <a:avLst/>
                                  <a:gdLst>
                                    <a:gd name="T0" fmla="*/ 0 w 588"/>
                                    <a:gd name="T1" fmla="*/ 1665 h 1665"/>
                                    <a:gd name="T2" fmla="*/ 588 w 588"/>
                                    <a:gd name="T3" fmla="*/ 25 h 1665"/>
                                    <a:gd name="T4" fmla="*/ 123 w 588"/>
                                    <a:gd name="T5" fmla="*/ 0 h 1665"/>
                                    <a:gd name="T6" fmla="*/ 0 w 588"/>
                                    <a:gd name="T7" fmla="*/ 1665 h 16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588" h="1665">
                                      <a:moveTo>
                                        <a:pt x="0" y="1665"/>
                                      </a:moveTo>
                                      <a:lnTo>
                                        <a:pt x="588" y="25"/>
                                      </a:lnTo>
                                      <a:lnTo>
                                        <a:pt x="123" y="0"/>
                                      </a:lnTo>
                                      <a:lnTo>
                                        <a:pt x="0" y="16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4C22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" name="Freeform 2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64" y="1682"/>
                                  <a:ext cx="378" cy="388"/>
                                </a:xfrm>
                                <a:custGeom>
                                  <a:avLst/>
                                  <a:gdLst>
                                    <a:gd name="T0" fmla="*/ 1842 w 1891"/>
                                    <a:gd name="T1" fmla="*/ 686 h 1936"/>
                                    <a:gd name="T2" fmla="*/ 1878 w 1891"/>
                                    <a:gd name="T3" fmla="*/ 827 h 1936"/>
                                    <a:gd name="T4" fmla="*/ 1891 w 1891"/>
                                    <a:gd name="T5" fmla="*/ 969 h 1936"/>
                                    <a:gd name="T6" fmla="*/ 1885 w 1891"/>
                                    <a:gd name="T7" fmla="*/ 1109 h 1936"/>
                                    <a:gd name="T8" fmla="*/ 1859 w 1891"/>
                                    <a:gd name="T9" fmla="*/ 1246 h 1936"/>
                                    <a:gd name="T10" fmla="*/ 1814 w 1891"/>
                                    <a:gd name="T11" fmla="*/ 1377 h 1936"/>
                                    <a:gd name="T12" fmla="*/ 1752 w 1891"/>
                                    <a:gd name="T13" fmla="*/ 1498 h 1936"/>
                                    <a:gd name="T14" fmla="*/ 1671 w 1891"/>
                                    <a:gd name="T15" fmla="*/ 1610 h 1936"/>
                                    <a:gd name="T16" fmla="*/ 1574 w 1891"/>
                                    <a:gd name="T17" fmla="*/ 1709 h 1936"/>
                                    <a:gd name="T18" fmla="*/ 1462 w 1891"/>
                                    <a:gd name="T19" fmla="*/ 1793 h 1936"/>
                                    <a:gd name="T20" fmla="*/ 1336 w 1891"/>
                                    <a:gd name="T21" fmla="*/ 1860 h 1936"/>
                                    <a:gd name="T22" fmla="*/ 1201 w 1891"/>
                                    <a:gd name="T23" fmla="*/ 1907 h 1936"/>
                                    <a:gd name="T24" fmla="*/ 1062 w 1891"/>
                                    <a:gd name="T25" fmla="*/ 1932 h 1936"/>
                                    <a:gd name="T26" fmla="*/ 924 w 1891"/>
                                    <a:gd name="T27" fmla="*/ 1935 h 1936"/>
                                    <a:gd name="T28" fmla="*/ 788 w 1891"/>
                                    <a:gd name="T29" fmla="*/ 1918 h 1936"/>
                                    <a:gd name="T30" fmla="*/ 656 w 1891"/>
                                    <a:gd name="T31" fmla="*/ 1880 h 1936"/>
                                    <a:gd name="T32" fmla="*/ 529 w 1891"/>
                                    <a:gd name="T33" fmla="*/ 1826 h 1936"/>
                                    <a:gd name="T34" fmla="*/ 411 w 1891"/>
                                    <a:gd name="T35" fmla="*/ 1751 h 1936"/>
                                    <a:gd name="T36" fmla="*/ 303 w 1891"/>
                                    <a:gd name="T37" fmla="*/ 1661 h 1936"/>
                                    <a:gd name="T38" fmla="*/ 208 w 1891"/>
                                    <a:gd name="T39" fmla="*/ 1554 h 1936"/>
                                    <a:gd name="T40" fmla="*/ 128 w 1891"/>
                                    <a:gd name="T41" fmla="*/ 1432 h 1936"/>
                                    <a:gd name="T42" fmla="*/ 65 w 1891"/>
                                    <a:gd name="T43" fmla="*/ 1296 h 1936"/>
                                    <a:gd name="T44" fmla="*/ 23 w 1891"/>
                                    <a:gd name="T45" fmla="*/ 1155 h 1936"/>
                                    <a:gd name="T46" fmla="*/ 2 w 1891"/>
                                    <a:gd name="T47" fmla="*/ 1014 h 1936"/>
                                    <a:gd name="T48" fmla="*/ 2 w 1891"/>
                                    <a:gd name="T49" fmla="*/ 873 h 1936"/>
                                    <a:gd name="T50" fmla="*/ 21 w 1891"/>
                                    <a:gd name="T51" fmla="*/ 735 h 1936"/>
                                    <a:gd name="T52" fmla="*/ 60 w 1891"/>
                                    <a:gd name="T53" fmla="*/ 603 h 1936"/>
                                    <a:gd name="T54" fmla="*/ 117 w 1891"/>
                                    <a:gd name="T55" fmla="*/ 478 h 1936"/>
                                    <a:gd name="T56" fmla="*/ 191 w 1891"/>
                                    <a:gd name="T57" fmla="*/ 362 h 1936"/>
                                    <a:gd name="T58" fmla="*/ 282 w 1891"/>
                                    <a:gd name="T59" fmla="*/ 259 h 1936"/>
                                    <a:gd name="T60" fmla="*/ 389 w 1891"/>
                                    <a:gd name="T61" fmla="*/ 170 h 1936"/>
                                    <a:gd name="T62" fmla="*/ 511 w 1891"/>
                                    <a:gd name="T63" fmla="*/ 96 h 1936"/>
                                    <a:gd name="T64" fmla="*/ 644 w 1891"/>
                                    <a:gd name="T65" fmla="*/ 42 h 1936"/>
                                    <a:gd name="T66" fmla="*/ 782 w 1891"/>
                                    <a:gd name="T67" fmla="*/ 11 h 1936"/>
                                    <a:gd name="T68" fmla="*/ 920 w 1891"/>
                                    <a:gd name="T69" fmla="*/ 0 h 1936"/>
                                    <a:gd name="T70" fmla="*/ 1058 w 1891"/>
                                    <a:gd name="T71" fmla="*/ 11 h 1936"/>
                                    <a:gd name="T72" fmla="*/ 1192 w 1891"/>
                                    <a:gd name="T73" fmla="*/ 41 h 1936"/>
                                    <a:gd name="T74" fmla="*/ 1321 w 1891"/>
                                    <a:gd name="T75" fmla="*/ 91 h 1936"/>
                                    <a:gd name="T76" fmla="*/ 1442 w 1891"/>
                                    <a:gd name="T77" fmla="*/ 158 h 1936"/>
                                    <a:gd name="T78" fmla="*/ 1553 w 1891"/>
                                    <a:gd name="T79" fmla="*/ 243 h 1936"/>
                                    <a:gd name="T80" fmla="*/ 1652 w 1891"/>
                                    <a:gd name="T81" fmla="*/ 345 h 1936"/>
                                    <a:gd name="T82" fmla="*/ 1737 w 1891"/>
                                    <a:gd name="T83" fmla="*/ 462 h 1936"/>
                                    <a:gd name="T84" fmla="*/ 1807 w 1891"/>
                                    <a:gd name="T85" fmla="*/ 593 h 19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891" h="1936">
                                      <a:moveTo>
                                        <a:pt x="1807" y="593"/>
                                      </a:moveTo>
                                      <a:lnTo>
                                        <a:pt x="1826" y="639"/>
                                      </a:lnTo>
                                      <a:lnTo>
                                        <a:pt x="1842" y="686"/>
                                      </a:lnTo>
                                      <a:lnTo>
                                        <a:pt x="1857" y="733"/>
                                      </a:lnTo>
                                      <a:lnTo>
                                        <a:pt x="1869" y="780"/>
                                      </a:lnTo>
                                      <a:lnTo>
                                        <a:pt x="1878" y="827"/>
                                      </a:lnTo>
                                      <a:lnTo>
                                        <a:pt x="1884" y="875"/>
                                      </a:lnTo>
                                      <a:lnTo>
                                        <a:pt x="1889" y="923"/>
                                      </a:lnTo>
                                      <a:lnTo>
                                        <a:pt x="1891" y="969"/>
                                      </a:lnTo>
                                      <a:lnTo>
                                        <a:pt x="1891" y="1017"/>
                                      </a:lnTo>
                                      <a:lnTo>
                                        <a:pt x="1889" y="1064"/>
                                      </a:lnTo>
                                      <a:lnTo>
                                        <a:pt x="1885" y="1109"/>
                                      </a:lnTo>
                                      <a:lnTo>
                                        <a:pt x="1878" y="1156"/>
                                      </a:lnTo>
                                      <a:lnTo>
                                        <a:pt x="1870" y="1201"/>
                                      </a:lnTo>
                                      <a:lnTo>
                                        <a:pt x="1859" y="1246"/>
                                      </a:lnTo>
                                      <a:lnTo>
                                        <a:pt x="1846" y="1290"/>
                                      </a:lnTo>
                                      <a:lnTo>
                                        <a:pt x="1831" y="1334"/>
                                      </a:lnTo>
                                      <a:lnTo>
                                        <a:pt x="1814" y="1377"/>
                                      </a:lnTo>
                                      <a:lnTo>
                                        <a:pt x="1795" y="1418"/>
                                      </a:lnTo>
                                      <a:lnTo>
                                        <a:pt x="1774" y="1459"/>
                                      </a:lnTo>
                                      <a:lnTo>
                                        <a:pt x="1752" y="1498"/>
                                      </a:lnTo>
                                      <a:lnTo>
                                        <a:pt x="1726" y="1537"/>
                                      </a:lnTo>
                                      <a:lnTo>
                                        <a:pt x="1700" y="1574"/>
                                      </a:lnTo>
                                      <a:lnTo>
                                        <a:pt x="1671" y="1610"/>
                                      </a:lnTo>
                                      <a:lnTo>
                                        <a:pt x="1641" y="1644"/>
                                      </a:lnTo>
                                      <a:lnTo>
                                        <a:pt x="1609" y="1677"/>
                                      </a:lnTo>
                                      <a:lnTo>
                                        <a:pt x="1574" y="1709"/>
                                      </a:lnTo>
                                      <a:lnTo>
                                        <a:pt x="1539" y="1738"/>
                                      </a:lnTo>
                                      <a:lnTo>
                                        <a:pt x="1502" y="1767"/>
                                      </a:lnTo>
                                      <a:lnTo>
                                        <a:pt x="1462" y="1793"/>
                                      </a:lnTo>
                                      <a:lnTo>
                                        <a:pt x="1423" y="1817"/>
                                      </a:lnTo>
                                      <a:lnTo>
                                        <a:pt x="1380" y="1840"/>
                                      </a:lnTo>
                                      <a:lnTo>
                                        <a:pt x="1336" y="1860"/>
                                      </a:lnTo>
                                      <a:lnTo>
                                        <a:pt x="1291" y="1878"/>
                                      </a:lnTo>
                                      <a:lnTo>
                                        <a:pt x="1246" y="1895"/>
                                      </a:lnTo>
                                      <a:lnTo>
                                        <a:pt x="1201" y="1907"/>
                                      </a:lnTo>
                                      <a:lnTo>
                                        <a:pt x="1155" y="1918"/>
                                      </a:lnTo>
                                      <a:lnTo>
                                        <a:pt x="1109" y="1926"/>
                                      </a:lnTo>
                                      <a:lnTo>
                                        <a:pt x="1062" y="1932"/>
                                      </a:lnTo>
                                      <a:lnTo>
                                        <a:pt x="1016" y="1935"/>
                                      </a:lnTo>
                                      <a:lnTo>
                                        <a:pt x="970" y="1936"/>
                                      </a:lnTo>
                                      <a:lnTo>
                                        <a:pt x="924" y="1935"/>
                                      </a:lnTo>
                                      <a:lnTo>
                                        <a:pt x="879" y="1931"/>
                                      </a:lnTo>
                                      <a:lnTo>
                                        <a:pt x="833" y="1926"/>
                                      </a:lnTo>
                                      <a:lnTo>
                                        <a:pt x="788" y="1918"/>
                                      </a:lnTo>
                                      <a:lnTo>
                                        <a:pt x="743" y="1908"/>
                                      </a:lnTo>
                                      <a:lnTo>
                                        <a:pt x="698" y="1896"/>
                                      </a:lnTo>
                                      <a:lnTo>
                                        <a:pt x="656" y="1880"/>
                                      </a:lnTo>
                                      <a:lnTo>
                                        <a:pt x="613" y="1864"/>
                                      </a:lnTo>
                                      <a:lnTo>
                                        <a:pt x="570" y="1846"/>
                                      </a:lnTo>
                                      <a:lnTo>
                                        <a:pt x="529" y="1826"/>
                                      </a:lnTo>
                                      <a:lnTo>
                                        <a:pt x="488" y="1802"/>
                                      </a:lnTo>
                                      <a:lnTo>
                                        <a:pt x="450" y="1778"/>
                                      </a:lnTo>
                                      <a:lnTo>
                                        <a:pt x="411" y="1751"/>
                                      </a:lnTo>
                                      <a:lnTo>
                                        <a:pt x="374" y="1723"/>
                                      </a:lnTo>
                                      <a:lnTo>
                                        <a:pt x="338" y="1692"/>
                                      </a:lnTo>
                                      <a:lnTo>
                                        <a:pt x="303" y="1661"/>
                                      </a:lnTo>
                                      <a:lnTo>
                                        <a:pt x="270" y="1627"/>
                                      </a:lnTo>
                                      <a:lnTo>
                                        <a:pt x="239" y="1592"/>
                                      </a:lnTo>
                                      <a:lnTo>
                                        <a:pt x="208" y="1554"/>
                                      </a:lnTo>
                                      <a:lnTo>
                                        <a:pt x="180" y="1515"/>
                                      </a:lnTo>
                                      <a:lnTo>
                                        <a:pt x="153" y="1474"/>
                                      </a:lnTo>
                                      <a:lnTo>
                                        <a:pt x="128" y="1432"/>
                                      </a:lnTo>
                                      <a:lnTo>
                                        <a:pt x="104" y="1389"/>
                                      </a:lnTo>
                                      <a:lnTo>
                                        <a:pt x="84" y="1343"/>
                                      </a:lnTo>
                                      <a:lnTo>
                                        <a:pt x="65" y="1296"/>
                                      </a:lnTo>
                                      <a:lnTo>
                                        <a:pt x="48" y="1250"/>
                                      </a:lnTo>
                                      <a:lnTo>
                                        <a:pt x="34" y="1203"/>
                                      </a:lnTo>
                                      <a:lnTo>
                                        <a:pt x="23" y="1155"/>
                                      </a:lnTo>
                                      <a:lnTo>
                                        <a:pt x="13" y="1108"/>
                                      </a:lnTo>
                                      <a:lnTo>
                                        <a:pt x="7" y="1061"/>
                                      </a:lnTo>
                                      <a:lnTo>
                                        <a:pt x="2" y="1014"/>
                                      </a:lnTo>
                                      <a:lnTo>
                                        <a:pt x="0" y="966"/>
                                      </a:lnTo>
                                      <a:lnTo>
                                        <a:pt x="0" y="920"/>
                                      </a:lnTo>
                                      <a:lnTo>
                                        <a:pt x="2" y="873"/>
                                      </a:lnTo>
                                      <a:lnTo>
                                        <a:pt x="6" y="826"/>
                                      </a:lnTo>
                                      <a:lnTo>
                                        <a:pt x="13" y="780"/>
                                      </a:lnTo>
                                      <a:lnTo>
                                        <a:pt x="21" y="735"/>
                                      </a:lnTo>
                                      <a:lnTo>
                                        <a:pt x="32" y="690"/>
                                      </a:lnTo>
                                      <a:lnTo>
                                        <a:pt x="45" y="646"/>
                                      </a:lnTo>
                                      <a:lnTo>
                                        <a:pt x="60" y="603"/>
                                      </a:lnTo>
                                      <a:lnTo>
                                        <a:pt x="77" y="560"/>
                                      </a:lnTo>
                                      <a:lnTo>
                                        <a:pt x="96" y="518"/>
                                      </a:lnTo>
                                      <a:lnTo>
                                        <a:pt x="117" y="478"/>
                                      </a:lnTo>
                                      <a:lnTo>
                                        <a:pt x="140" y="438"/>
                                      </a:lnTo>
                                      <a:lnTo>
                                        <a:pt x="165" y="400"/>
                                      </a:lnTo>
                                      <a:lnTo>
                                        <a:pt x="191" y="362"/>
                                      </a:lnTo>
                                      <a:lnTo>
                                        <a:pt x="220" y="326"/>
                                      </a:lnTo>
                                      <a:lnTo>
                                        <a:pt x="250" y="292"/>
                                      </a:lnTo>
                                      <a:lnTo>
                                        <a:pt x="282" y="259"/>
                                      </a:lnTo>
                                      <a:lnTo>
                                        <a:pt x="316" y="228"/>
                                      </a:lnTo>
                                      <a:lnTo>
                                        <a:pt x="352" y="197"/>
                                      </a:lnTo>
                                      <a:lnTo>
                                        <a:pt x="389" y="170"/>
                                      </a:lnTo>
                                      <a:lnTo>
                                        <a:pt x="428" y="144"/>
                                      </a:lnTo>
                                      <a:lnTo>
                                        <a:pt x="468" y="119"/>
                                      </a:lnTo>
                                      <a:lnTo>
                                        <a:pt x="511" y="96"/>
                                      </a:lnTo>
                                      <a:lnTo>
                                        <a:pt x="555" y="76"/>
                                      </a:lnTo>
                                      <a:lnTo>
                                        <a:pt x="600" y="57"/>
                                      </a:lnTo>
                                      <a:lnTo>
                                        <a:pt x="644" y="42"/>
                                      </a:lnTo>
                                      <a:lnTo>
                                        <a:pt x="690" y="29"/>
                                      </a:lnTo>
                                      <a:lnTo>
                                        <a:pt x="736" y="19"/>
                                      </a:lnTo>
                                      <a:lnTo>
                                        <a:pt x="782" y="11"/>
                                      </a:lnTo>
                                      <a:lnTo>
                                        <a:pt x="829" y="4"/>
                                      </a:lnTo>
                                      <a:lnTo>
                                        <a:pt x="875" y="1"/>
                                      </a:lnTo>
                                      <a:lnTo>
                                        <a:pt x="920" y="0"/>
                                      </a:lnTo>
                                      <a:lnTo>
                                        <a:pt x="967" y="1"/>
                                      </a:lnTo>
                                      <a:lnTo>
                                        <a:pt x="1012" y="4"/>
                                      </a:lnTo>
                                      <a:lnTo>
                                        <a:pt x="1058" y="11"/>
                                      </a:lnTo>
                                      <a:lnTo>
                                        <a:pt x="1103" y="19"/>
                                      </a:lnTo>
                                      <a:lnTo>
                                        <a:pt x="1148" y="29"/>
                                      </a:lnTo>
                                      <a:lnTo>
                                        <a:pt x="1192" y="41"/>
                                      </a:lnTo>
                                      <a:lnTo>
                                        <a:pt x="1235" y="55"/>
                                      </a:lnTo>
                                      <a:lnTo>
                                        <a:pt x="1279" y="72"/>
                                      </a:lnTo>
                                      <a:lnTo>
                                        <a:pt x="1321" y="91"/>
                                      </a:lnTo>
                                      <a:lnTo>
                                        <a:pt x="1361" y="111"/>
                                      </a:lnTo>
                                      <a:lnTo>
                                        <a:pt x="1402" y="133"/>
                                      </a:lnTo>
                                      <a:lnTo>
                                        <a:pt x="1442" y="158"/>
                                      </a:lnTo>
                                      <a:lnTo>
                                        <a:pt x="1480" y="184"/>
                                      </a:lnTo>
                                      <a:lnTo>
                                        <a:pt x="1517" y="213"/>
                                      </a:lnTo>
                                      <a:lnTo>
                                        <a:pt x="1553" y="243"/>
                                      </a:lnTo>
                                      <a:lnTo>
                                        <a:pt x="1588" y="275"/>
                                      </a:lnTo>
                                      <a:lnTo>
                                        <a:pt x="1620" y="309"/>
                                      </a:lnTo>
                                      <a:lnTo>
                                        <a:pt x="1652" y="345"/>
                                      </a:lnTo>
                                      <a:lnTo>
                                        <a:pt x="1682" y="381"/>
                                      </a:lnTo>
                                      <a:lnTo>
                                        <a:pt x="1711" y="421"/>
                                      </a:lnTo>
                                      <a:lnTo>
                                        <a:pt x="1737" y="462"/>
                                      </a:lnTo>
                                      <a:lnTo>
                                        <a:pt x="1763" y="503"/>
                                      </a:lnTo>
                                      <a:lnTo>
                                        <a:pt x="1786" y="548"/>
                                      </a:lnTo>
                                      <a:lnTo>
                                        <a:pt x="1807" y="5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D137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" name="Freeform 2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50" y="964"/>
                                  <a:ext cx="108" cy="102"/>
                                </a:xfrm>
                                <a:custGeom>
                                  <a:avLst/>
                                  <a:gdLst>
                                    <a:gd name="T0" fmla="*/ 533 w 544"/>
                                    <a:gd name="T1" fmla="*/ 168 h 508"/>
                                    <a:gd name="T2" fmla="*/ 542 w 544"/>
                                    <a:gd name="T3" fmla="*/ 204 h 508"/>
                                    <a:gd name="T4" fmla="*/ 544 w 544"/>
                                    <a:gd name="T5" fmla="*/ 241 h 508"/>
                                    <a:gd name="T6" fmla="*/ 540 w 544"/>
                                    <a:gd name="T7" fmla="*/ 278 h 508"/>
                                    <a:gd name="T8" fmla="*/ 530 w 544"/>
                                    <a:gd name="T9" fmla="*/ 314 h 508"/>
                                    <a:gd name="T10" fmla="*/ 515 w 544"/>
                                    <a:gd name="T11" fmla="*/ 349 h 508"/>
                                    <a:gd name="T12" fmla="*/ 496 w 544"/>
                                    <a:gd name="T13" fmla="*/ 382 h 508"/>
                                    <a:gd name="T14" fmla="*/ 471 w 544"/>
                                    <a:gd name="T15" fmla="*/ 413 h 508"/>
                                    <a:gd name="T16" fmla="*/ 442 w 544"/>
                                    <a:gd name="T17" fmla="*/ 439 h 508"/>
                                    <a:gd name="T18" fmla="*/ 409 w 544"/>
                                    <a:gd name="T19" fmla="*/ 463 h 508"/>
                                    <a:gd name="T20" fmla="*/ 371 w 544"/>
                                    <a:gd name="T21" fmla="*/ 483 h 508"/>
                                    <a:gd name="T22" fmla="*/ 332 w 544"/>
                                    <a:gd name="T23" fmla="*/ 497 h 508"/>
                                    <a:gd name="T24" fmla="*/ 292 w 544"/>
                                    <a:gd name="T25" fmla="*/ 505 h 508"/>
                                    <a:gd name="T26" fmla="*/ 252 w 544"/>
                                    <a:gd name="T27" fmla="*/ 508 h 508"/>
                                    <a:gd name="T28" fmla="*/ 213 w 544"/>
                                    <a:gd name="T29" fmla="*/ 505 h 508"/>
                                    <a:gd name="T30" fmla="*/ 176 w 544"/>
                                    <a:gd name="T31" fmla="*/ 497 h 508"/>
                                    <a:gd name="T32" fmla="*/ 140 w 544"/>
                                    <a:gd name="T33" fmla="*/ 484 h 508"/>
                                    <a:gd name="T34" fmla="*/ 107 w 544"/>
                                    <a:gd name="T35" fmla="*/ 466 h 508"/>
                                    <a:gd name="T36" fmla="*/ 77 w 544"/>
                                    <a:gd name="T37" fmla="*/ 444 h 508"/>
                                    <a:gd name="T38" fmla="*/ 52 w 544"/>
                                    <a:gd name="T39" fmla="*/ 418 h 508"/>
                                    <a:gd name="T40" fmla="*/ 30 w 544"/>
                                    <a:gd name="T41" fmla="*/ 386 h 508"/>
                                    <a:gd name="T42" fmla="*/ 14 w 544"/>
                                    <a:gd name="T43" fmla="*/ 352 h 508"/>
                                    <a:gd name="T44" fmla="*/ 4 w 544"/>
                                    <a:gd name="T45" fmla="*/ 315 h 508"/>
                                    <a:gd name="T46" fmla="*/ 0 w 544"/>
                                    <a:gd name="T47" fmla="*/ 278 h 508"/>
                                    <a:gd name="T48" fmla="*/ 2 w 544"/>
                                    <a:gd name="T49" fmla="*/ 241 h 508"/>
                                    <a:gd name="T50" fmla="*/ 9 w 544"/>
                                    <a:gd name="T51" fmla="*/ 205 h 508"/>
                                    <a:gd name="T52" fmla="*/ 22 w 544"/>
                                    <a:gd name="T53" fmla="*/ 170 h 508"/>
                                    <a:gd name="T54" fmla="*/ 39 w 544"/>
                                    <a:gd name="T55" fmla="*/ 136 h 508"/>
                                    <a:gd name="T56" fmla="*/ 63 w 544"/>
                                    <a:gd name="T57" fmla="*/ 105 h 508"/>
                                    <a:gd name="T58" fmla="*/ 90 w 544"/>
                                    <a:gd name="T59" fmla="*/ 76 h 508"/>
                                    <a:gd name="T60" fmla="*/ 122 w 544"/>
                                    <a:gd name="T61" fmla="*/ 52 h 508"/>
                                    <a:gd name="T62" fmla="*/ 159 w 544"/>
                                    <a:gd name="T63" fmla="*/ 31 h 508"/>
                                    <a:gd name="T64" fmla="*/ 197 w 544"/>
                                    <a:gd name="T65" fmla="*/ 14 h 508"/>
                                    <a:gd name="T66" fmla="*/ 237 w 544"/>
                                    <a:gd name="T67" fmla="*/ 4 h 508"/>
                                    <a:gd name="T68" fmla="*/ 278 w 544"/>
                                    <a:gd name="T69" fmla="*/ 0 h 508"/>
                                    <a:gd name="T70" fmla="*/ 316 w 544"/>
                                    <a:gd name="T71" fmla="*/ 1 h 508"/>
                                    <a:gd name="T72" fmla="*/ 355 w 544"/>
                                    <a:gd name="T73" fmla="*/ 7 h 508"/>
                                    <a:gd name="T74" fmla="*/ 391 w 544"/>
                                    <a:gd name="T75" fmla="*/ 18 h 508"/>
                                    <a:gd name="T76" fmla="*/ 425 w 544"/>
                                    <a:gd name="T77" fmla="*/ 35 h 508"/>
                                    <a:gd name="T78" fmla="*/ 456 w 544"/>
                                    <a:gd name="T79" fmla="*/ 55 h 508"/>
                                    <a:gd name="T80" fmla="*/ 483 w 544"/>
                                    <a:gd name="T81" fmla="*/ 80 h 508"/>
                                    <a:gd name="T82" fmla="*/ 506 w 544"/>
                                    <a:gd name="T83" fmla="*/ 110 h 508"/>
                                    <a:gd name="T84" fmla="*/ 524 w 544"/>
                                    <a:gd name="T85" fmla="*/ 143 h 5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544" h="508">
                                      <a:moveTo>
                                        <a:pt x="524" y="143"/>
                                      </a:moveTo>
                                      <a:lnTo>
                                        <a:pt x="529" y="156"/>
                                      </a:lnTo>
                                      <a:lnTo>
                                        <a:pt x="533" y="168"/>
                                      </a:lnTo>
                                      <a:lnTo>
                                        <a:pt x="537" y="180"/>
                                      </a:lnTo>
                                      <a:lnTo>
                                        <a:pt x="540" y="192"/>
                                      </a:lnTo>
                                      <a:lnTo>
                                        <a:pt x="542" y="204"/>
                                      </a:lnTo>
                                      <a:lnTo>
                                        <a:pt x="543" y="217"/>
                                      </a:lnTo>
                                      <a:lnTo>
                                        <a:pt x="544" y="229"/>
                                      </a:lnTo>
                                      <a:lnTo>
                                        <a:pt x="544" y="241"/>
                                      </a:lnTo>
                                      <a:lnTo>
                                        <a:pt x="543" y="254"/>
                                      </a:lnTo>
                                      <a:lnTo>
                                        <a:pt x="542" y="266"/>
                                      </a:lnTo>
                                      <a:lnTo>
                                        <a:pt x="540" y="278"/>
                                      </a:lnTo>
                                      <a:lnTo>
                                        <a:pt x="537" y="291"/>
                                      </a:lnTo>
                                      <a:lnTo>
                                        <a:pt x="533" y="303"/>
                                      </a:lnTo>
                                      <a:lnTo>
                                        <a:pt x="530" y="314"/>
                                      </a:lnTo>
                                      <a:lnTo>
                                        <a:pt x="526" y="326"/>
                                      </a:lnTo>
                                      <a:lnTo>
                                        <a:pt x="521" y="337"/>
                                      </a:lnTo>
                                      <a:lnTo>
                                        <a:pt x="515" y="349"/>
                                      </a:lnTo>
                                      <a:lnTo>
                                        <a:pt x="509" y="360"/>
                                      </a:lnTo>
                                      <a:lnTo>
                                        <a:pt x="503" y="371"/>
                                      </a:lnTo>
                                      <a:lnTo>
                                        <a:pt x="496" y="382"/>
                                      </a:lnTo>
                                      <a:lnTo>
                                        <a:pt x="488" y="392"/>
                                      </a:lnTo>
                                      <a:lnTo>
                                        <a:pt x="479" y="402"/>
                                      </a:lnTo>
                                      <a:lnTo>
                                        <a:pt x="471" y="413"/>
                                      </a:lnTo>
                                      <a:lnTo>
                                        <a:pt x="462" y="422"/>
                                      </a:lnTo>
                                      <a:lnTo>
                                        <a:pt x="452" y="431"/>
                                      </a:lnTo>
                                      <a:lnTo>
                                        <a:pt x="442" y="439"/>
                                      </a:lnTo>
                                      <a:lnTo>
                                        <a:pt x="432" y="448"/>
                                      </a:lnTo>
                                      <a:lnTo>
                                        <a:pt x="420" y="455"/>
                                      </a:lnTo>
                                      <a:lnTo>
                                        <a:pt x="409" y="463"/>
                                      </a:lnTo>
                                      <a:lnTo>
                                        <a:pt x="397" y="470"/>
                                      </a:lnTo>
                                      <a:lnTo>
                                        <a:pt x="385" y="477"/>
                                      </a:lnTo>
                                      <a:lnTo>
                                        <a:pt x="371" y="483"/>
                                      </a:lnTo>
                                      <a:lnTo>
                                        <a:pt x="358" y="488"/>
                                      </a:lnTo>
                                      <a:lnTo>
                                        <a:pt x="345" y="493"/>
                                      </a:lnTo>
                                      <a:lnTo>
                                        <a:pt x="332" y="497"/>
                                      </a:lnTo>
                                      <a:lnTo>
                                        <a:pt x="319" y="500"/>
                                      </a:lnTo>
                                      <a:lnTo>
                                        <a:pt x="305" y="503"/>
                                      </a:lnTo>
                                      <a:lnTo>
                                        <a:pt x="292" y="505"/>
                                      </a:lnTo>
                                      <a:lnTo>
                                        <a:pt x="279" y="506"/>
                                      </a:lnTo>
                                      <a:lnTo>
                                        <a:pt x="266" y="507"/>
                                      </a:lnTo>
                                      <a:lnTo>
                                        <a:pt x="252" y="508"/>
                                      </a:lnTo>
                                      <a:lnTo>
                                        <a:pt x="239" y="507"/>
                                      </a:lnTo>
                                      <a:lnTo>
                                        <a:pt x="226" y="506"/>
                                      </a:lnTo>
                                      <a:lnTo>
                                        <a:pt x="213" y="505"/>
                                      </a:lnTo>
                                      <a:lnTo>
                                        <a:pt x="200" y="503"/>
                                      </a:lnTo>
                                      <a:lnTo>
                                        <a:pt x="188" y="500"/>
                                      </a:lnTo>
                                      <a:lnTo>
                                        <a:pt x="176" y="497"/>
                                      </a:lnTo>
                                      <a:lnTo>
                                        <a:pt x="164" y="493"/>
                                      </a:lnTo>
                                      <a:lnTo>
                                        <a:pt x="151" y="489"/>
                                      </a:lnTo>
                                      <a:lnTo>
                                        <a:pt x="140" y="484"/>
                                      </a:lnTo>
                                      <a:lnTo>
                                        <a:pt x="129" y="479"/>
                                      </a:lnTo>
                                      <a:lnTo>
                                        <a:pt x="118" y="472"/>
                                      </a:lnTo>
                                      <a:lnTo>
                                        <a:pt x="107" y="466"/>
                                      </a:lnTo>
                                      <a:lnTo>
                                        <a:pt x="96" y="459"/>
                                      </a:lnTo>
                                      <a:lnTo>
                                        <a:pt x="87" y="452"/>
                                      </a:lnTo>
                                      <a:lnTo>
                                        <a:pt x="77" y="444"/>
                                      </a:lnTo>
                                      <a:lnTo>
                                        <a:pt x="68" y="436"/>
                                      </a:lnTo>
                                      <a:lnTo>
                                        <a:pt x="60" y="427"/>
                                      </a:lnTo>
                                      <a:lnTo>
                                        <a:pt x="52" y="418"/>
                                      </a:lnTo>
                                      <a:lnTo>
                                        <a:pt x="43" y="407"/>
                                      </a:lnTo>
                                      <a:lnTo>
                                        <a:pt x="36" y="397"/>
                                      </a:lnTo>
                                      <a:lnTo>
                                        <a:pt x="30" y="386"/>
                                      </a:lnTo>
                                      <a:lnTo>
                                        <a:pt x="24" y="375"/>
                                      </a:lnTo>
                                      <a:lnTo>
                                        <a:pt x="18" y="364"/>
                                      </a:lnTo>
                                      <a:lnTo>
                                        <a:pt x="14" y="352"/>
                                      </a:lnTo>
                                      <a:lnTo>
                                        <a:pt x="10" y="339"/>
                                      </a:lnTo>
                                      <a:lnTo>
                                        <a:pt x="6" y="327"/>
                                      </a:lnTo>
                                      <a:lnTo>
                                        <a:pt x="4" y="315"/>
                                      </a:lnTo>
                                      <a:lnTo>
                                        <a:pt x="2" y="303"/>
                                      </a:lnTo>
                                      <a:lnTo>
                                        <a:pt x="0" y="291"/>
                                      </a:lnTo>
                                      <a:lnTo>
                                        <a:pt x="0" y="278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0" y="253"/>
                                      </a:lnTo>
                                      <a:lnTo>
                                        <a:pt x="2" y="241"/>
                                      </a:lnTo>
                                      <a:lnTo>
                                        <a:pt x="3" y="229"/>
                                      </a:lnTo>
                                      <a:lnTo>
                                        <a:pt x="6" y="217"/>
                                      </a:lnTo>
                                      <a:lnTo>
                                        <a:pt x="9" y="205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17" y="181"/>
                                      </a:lnTo>
                                      <a:lnTo>
                                        <a:pt x="22" y="170"/>
                                      </a:lnTo>
                                      <a:lnTo>
                                        <a:pt x="27" y="159"/>
                                      </a:lnTo>
                                      <a:lnTo>
                                        <a:pt x="33" y="147"/>
                                      </a:lnTo>
                                      <a:lnTo>
                                        <a:pt x="39" y="136"/>
                                      </a:lnTo>
                                      <a:lnTo>
                                        <a:pt x="47" y="125"/>
                                      </a:lnTo>
                                      <a:lnTo>
                                        <a:pt x="55" y="115"/>
                                      </a:lnTo>
                                      <a:lnTo>
                                        <a:pt x="63" y="105"/>
                                      </a:lnTo>
                                      <a:lnTo>
                                        <a:pt x="71" y="96"/>
                                      </a:lnTo>
                                      <a:lnTo>
                                        <a:pt x="80" y="85"/>
                                      </a:lnTo>
                                      <a:lnTo>
                                        <a:pt x="90" y="76"/>
                                      </a:lnTo>
                                      <a:lnTo>
                                        <a:pt x="101" y="68"/>
                                      </a:lnTo>
                                      <a:lnTo>
                                        <a:pt x="111" y="59"/>
                                      </a:lnTo>
                                      <a:lnTo>
                                        <a:pt x="122" y="52"/>
                                      </a:lnTo>
                                      <a:lnTo>
                                        <a:pt x="134" y="44"/>
                                      </a:lnTo>
                                      <a:lnTo>
                                        <a:pt x="145" y="37"/>
                                      </a:lnTo>
                                      <a:lnTo>
                                        <a:pt x="159" y="31"/>
                                      </a:lnTo>
                                      <a:lnTo>
                                        <a:pt x="171" y="25"/>
                                      </a:lnTo>
                                      <a:lnTo>
                                        <a:pt x="184" y="19"/>
                                      </a:lnTo>
                                      <a:lnTo>
                                        <a:pt x="197" y="14"/>
                                      </a:lnTo>
                                      <a:lnTo>
                                        <a:pt x="211" y="10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37" y="4"/>
                                      </a:lnTo>
                                      <a:lnTo>
                                        <a:pt x="250" y="2"/>
                                      </a:lnTo>
                                      <a:lnTo>
                                        <a:pt x="265" y="1"/>
                                      </a:lnTo>
                                      <a:lnTo>
                                        <a:pt x="278" y="0"/>
                                      </a:lnTo>
                                      <a:lnTo>
                                        <a:pt x="291" y="0"/>
                                      </a:lnTo>
                                      <a:lnTo>
                                        <a:pt x="304" y="0"/>
                                      </a:lnTo>
                                      <a:lnTo>
                                        <a:pt x="316" y="1"/>
                                      </a:lnTo>
                                      <a:lnTo>
                                        <a:pt x="330" y="2"/>
                                      </a:lnTo>
                                      <a:lnTo>
                                        <a:pt x="342" y="4"/>
                                      </a:lnTo>
                                      <a:lnTo>
                                        <a:pt x="355" y="7"/>
                                      </a:lnTo>
                                      <a:lnTo>
                                        <a:pt x="367" y="10"/>
                                      </a:lnTo>
                                      <a:lnTo>
                                        <a:pt x="380" y="14"/>
                                      </a:lnTo>
                                      <a:lnTo>
                                        <a:pt x="391" y="18"/>
                                      </a:lnTo>
                                      <a:lnTo>
                                        <a:pt x="403" y="24"/>
                                      </a:lnTo>
                                      <a:lnTo>
                                        <a:pt x="414" y="29"/>
                                      </a:lnTo>
                                      <a:lnTo>
                                        <a:pt x="425" y="35"/>
                                      </a:lnTo>
                                      <a:lnTo>
                                        <a:pt x="436" y="41"/>
                                      </a:lnTo>
                                      <a:lnTo>
                                        <a:pt x="446" y="48"/>
                                      </a:lnTo>
                                      <a:lnTo>
                                        <a:pt x="456" y="55"/>
                                      </a:lnTo>
                                      <a:lnTo>
                                        <a:pt x="465" y="63"/>
                                      </a:lnTo>
                                      <a:lnTo>
                                        <a:pt x="474" y="71"/>
                                      </a:lnTo>
                                      <a:lnTo>
                                        <a:pt x="483" y="80"/>
                                      </a:lnTo>
                                      <a:lnTo>
                                        <a:pt x="491" y="90"/>
                                      </a:lnTo>
                                      <a:lnTo>
                                        <a:pt x="499" y="100"/>
                                      </a:lnTo>
                                      <a:lnTo>
                                        <a:pt x="506" y="110"/>
                                      </a:lnTo>
                                      <a:lnTo>
                                        <a:pt x="512" y="121"/>
                                      </a:lnTo>
                                      <a:lnTo>
                                        <a:pt x="518" y="132"/>
                                      </a:lnTo>
                                      <a:lnTo>
                                        <a:pt x="524" y="1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AB3D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" name="Freeform 2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46" y="1052"/>
                                  <a:ext cx="183" cy="363"/>
                                </a:xfrm>
                                <a:custGeom>
                                  <a:avLst/>
                                  <a:gdLst>
                                    <a:gd name="T0" fmla="*/ 101 w 918"/>
                                    <a:gd name="T1" fmla="*/ 1271 h 1817"/>
                                    <a:gd name="T2" fmla="*/ 135 w 918"/>
                                    <a:gd name="T3" fmla="*/ 1335 h 1817"/>
                                    <a:gd name="T4" fmla="*/ 173 w 918"/>
                                    <a:gd name="T5" fmla="*/ 1396 h 1817"/>
                                    <a:gd name="T6" fmla="*/ 213 w 918"/>
                                    <a:gd name="T7" fmla="*/ 1454 h 1817"/>
                                    <a:gd name="T8" fmla="*/ 258 w 918"/>
                                    <a:gd name="T9" fmla="*/ 1507 h 1817"/>
                                    <a:gd name="T10" fmla="*/ 305 w 918"/>
                                    <a:gd name="T11" fmla="*/ 1557 h 1817"/>
                                    <a:gd name="T12" fmla="*/ 355 w 918"/>
                                    <a:gd name="T13" fmla="*/ 1603 h 1817"/>
                                    <a:gd name="T14" fmla="*/ 408 w 918"/>
                                    <a:gd name="T15" fmla="*/ 1644 h 1817"/>
                                    <a:gd name="T16" fmla="*/ 462 w 918"/>
                                    <a:gd name="T17" fmla="*/ 1682 h 1817"/>
                                    <a:gd name="T18" fmla="*/ 519 w 918"/>
                                    <a:gd name="T19" fmla="*/ 1715 h 1817"/>
                                    <a:gd name="T20" fmla="*/ 577 w 918"/>
                                    <a:gd name="T21" fmla="*/ 1744 h 1817"/>
                                    <a:gd name="T22" fmla="*/ 637 w 918"/>
                                    <a:gd name="T23" fmla="*/ 1768 h 1817"/>
                                    <a:gd name="T24" fmla="*/ 698 w 918"/>
                                    <a:gd name="T25" fmla="*/ 1787 h 1817"/>
                                    <a:gd name="T26" fmla="*/ 760 w 918"/>
                                    <a:gd name="T27" fmla="*/ 1802 h 1817"/>
                                    <a:gd name="T28" fmla="*/ 824 w 918"/>
                                    <a:gd name="T29" fmla="*/ 1812 h 1817"/>
                                    <a:gd name="T30" fmla="*/ 886 w 918"/>
                                    <a:gd name="T31" fmla="*/ 1817 h 1817"/>
                                    <a:gd name="T32" fmla="*/ 778 w 918"/>
                                    <a:gd name="T33" fmla="*/ 0 h 1817"/>
                                    <a:gd name="T34" fmla="*/ 700 w 918"/>
                                    <a:gd name="T35" fmla="*/ 3 h 1817"/>
                                    <a:gd name="T36" fmla="*/ 624 w 918"/>
                                    <a:gd name="T37" fmla="*/ 15 h 1817"/>
                                    <a:gd name="T38" fmla="*/ 586 w 918"/>
                                    <a:gd name="T39" fmla="*/ 23 h 1817"/>
                                    <a:gd name="T40" fmla="*/ 549 w 918"/>
                                    <a:gd name="T41" fmla="*/ 34 h 1817"/>
                                    <a:gd name="T42" fmla="*/ 511 w 918"/>
                                    <a:gd name="T43" fmla="*/ 48 h 1817"/>
                                    <a:gd name="T44" fmla="*/ 474 w 918"/>
                                    <a:gd name="T45" fmla="*/ 62 h 1817"/>
                                    <a:gd name="T46" fmla="*/ 399 w 918"/>
                                    <a:gd name="T47" fmla="*/ 100 h 1817"/>
                                    <a:gd name="T48" fmla="*/ 330 w 918"/>
                                    <a:gd name="T49" fmla="*/ 146 h 1817"/>
                                    <a:gd name="T50" fmla="*/ 265 w 918"/>
                                    <a:gd name="T51" fmla="*/ 198 h 1817"/>
                                    <a:gd name="T52" fmla="*/ 208 w 918"/>
                                    <a:gd name="T53" fmla="*/ 257 h 1817"/>
                                    <a:gd name="T54" fmla="*/ 157 w 918"/>
                                    <a:gd name="T55" fmla="*/ 322 h 1817"/>
                                    <a:gd name="T56" fmla="*/ 114 w 918"/>
                                    <a:gd name="T57" fmla="*/ 391 h 1817"/>
                                    <a:gd name="T58" fmla="*/ 77 w 918"/>
                                    <a:gd name="T59" fmla="*/ 465 h 1817"/>
                                    <a:gd name="T60" fmla="*/ 46 w 918"/>
                                    <a:gd name="T61" fmla="*/ 543 h 1817"/>
                                    <a:gd name="T62" fmla="*/ 24 w 918"/>
                                    <a:gd name="T63" fmla="*/ 625 h 1817"/>
                                    <a:gd name="T64" fmla="*/ 9 w 918"/>
                                    <a:gd name="T65" fmla="*/ 709 h 1817"/>
                                    <a:gd name="T66" fmla="*/ 2 w 918"/>
                                    <a:gd name="T67" fmla="*/ 795 h 1817"/>
                                    <a:gd name="T68" fmla="*/ 2 w 918"/>
                                    <a:gd name="T69" fmla="*/ 884 h 1817"/>
                                    <a:gd name="T70" fmla="*/ 11 w 918"/>
                                    <a:gd name="T71" fmla="*/ 972 h 1817"/>
                                    <a:gd name="T72" fmla="*/ 27 w 918"/>
                                    <a:gd name="T73" fmla="*/ 1061 h 1817"/>
                                    <a:gd name="T74" fmla="*/ 52 w 918"/>
                                    <a:gd name="T75" fmla="*/ 1151 h 1817"/>
                                    <a:gd name="T76" fmla="*/ 86 w 918"/>
                                    <a:gd name="T77" fmla="*/ 1238 h 18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918" h="1817">
                                      <a:moveTo>
                                        <a:pt x="86" y="1238"/>
                                      </a:moveTo>
                                      <a:lnTo>
                                        <a:pt x="101" y="1271"/>
                                      </a:lnTo>
                                      <a:lnTo>
                                        <a:pt x="118" y="1304"/>
                                      </a:lnTo>
                                      <a:lnTo>
                                        <a:pt x="135" y="1335"/>
                                      </a:lnTo>
                                      <a:lnTo>
                                        <a:pt x="153" y="1367"/>
                                      </a:lnTo>
                                      <a:lnTo>
                                        <a:pt x="173" y="1396"/>
                                      </a:lnTo>
                                      <a:lnTo>
                                        <a:pt x="193" y="1426"/>
                                      </a:lnTo>
                                      <a:lnTo>
                                        <a:pt x="213" y="1454"/>
                                      </a:lnTo>
                                      <a:lnTo>
                                        <a:pt x="236" y="1481"/>
                                      </a:lnTo>
                                      <a:lnTo>
                                        <a:pt x="258" y="1507"/>
                                      </a:lnTo>
                                      <a:lnTo>
                                        <a:pt x="282" y="1533"/>
                                      </a:lnTo>
                                      <a:lnTo>
                                        <a:pt x="305" y="1557"/>
                                      </a:lnTo>
                                      <a:lnTo>
                                        <a:pt x="330" y="1580"/>
                                      </a:lnTo>
                                      <a:lnTo>
                                        <a:pt x="355" y="1603"/>
                                      </a:lnTo>
                                      <a:lnTo>
                                        <a:pt x="381" y="1624"/>
                                      </a:lnTo>
                                      <a:lnTo>
                                        <a:pt x="408" y="1644"/>
                                      </a:lnTo>
                                      <a:lnTo>
                                        <a:pt x="434" y="1664"/>
                                      </a:lnTo>
                                      <a:lnTo>
                                        <a:pt x="462" y="1682"/>
                                      </a:lnTo>
                                      <a:lnTo>
                                        <a:pt x="490" y="1699"/>
                                      </a:lnTo>
                                      <a:lnTo>
                                        <a:pt x="519" y="1715"/>
                                      </a:lnTo>
                                      <a:lnTo>
                                        <a:pt x="547" y="1730"/>
                                      </a:lnTo>
                                      <a:lnTo>
                                        <a:pt x="577" y="1744"/>
                                      </a:lnTo>
                                      <a:lnTo>
                                        <a:pt x="608" y="1756"/>
                                      </a:lnTo>
                                      <a:lnTo>
                                        <a:pt x="637" y="1768"/>
                                      </a:lnTo>
                                      <a:lnTo>
                                        <a:pt x="668" y="1778"/>
                                      </a:lnTo>
                                      <a:lnTo>
                                        <a:pt x="698" y="1787"/>
                                      </a:lnTo>
                                      <a:lnTo>
                                        <a:pt x="729" y="1796"/>
                                      </a:lnTo>
                                      <a:lnTo>
                                        <a:pt x="760" y="1802"/>
                                      </a:lnTo>
                                      <a:lnTo>
                                        <a:pt x="792" y="1808"/>
                                      </a:lnTo>
                                      <a:lnTo>
                                        <a:pt x="824" y="1812"/>
                                      </a:lnTo>
                                      <a:lnTo>
                                        <a:pt x="854" y="1815"/>
                                      </a:lnTo>
                                      <a:lnTo>
                                        <a:pt x="886" y="1817"/>
                                      </a:lnTo>
                                      <a:lnTo>
                                        <a:pt x="918" y="1817"/>
                                      </a:lnTo>
                                      <a:lnTo>
                                        <a:pt x="778" y="0"/>
                                      </a:lnTo>
                                      <a:lnTo>
                                        <a:pt x="739" y="1"/>
                                      </a:lnTo>
                                      <a:lnTo>
                                        <a:pt x="700" y="3"/>
                                      </a:lnTo>
                                      <a:lnTo>
                                        <a:pt x="662" y="8"/>
                                      </a:lnTo>
                                      <a:lnTo>
                                        <a:pt x="624" y="15"/>
                                      </a:lnTo>
                                      <a:lnTo>
                                        <a:pt x="605" y="19"/>
                                      </a:lnTo>
                                      <a:lnTo>
                                        <a:pt x="586" y="23"/>
                                      </a:lnTo>
                                      <a:lnTo>
                                        <a:pt x="567" y="28"/>
                                      </a:lnTo>
                                      <a:lnTo>
                                        <a:pt x="549" y="34"/>
                                      </a:lnTo>
                                      <a:lnTo>
                                        <a:pt x="530" y="41"/>
                                      </a:lnTo>
                                      <a:lnTo>
                                        <a:pt x="511" y="48"/>
                                      </a:lnTo>
                                      <a:lnTo>
                                        <a:pt x="492" y="55"/>
                                      </a:lnTo>
                                      <a:lnTo>
                                        <a:pt x="474" y="62"/>
                                      </a:lnTo>
                                      <a:lnTo>
                                        <a:pt x="435" y="80"/>
                                      </a:lnTo>
                                      <a:lnTo>
                                        <a:pt x="399" y="100"/>
                                      </a:lnTo>
                                      <a:lnTo>
                                        <a:pt x="363" y="122"/>
                                      </a:lnTo>
                                      <a:lnTo>
                                        <a:pt x="330" y="146"/>
                                      </a:lnTo>
                                      <a:lnTo>
                                        <a:pt x="297" y="172"/>
                                      </a:lnTo>
                                      <a:lnTo>
                                        <a:pt x="265" y="198"/>
                                      </a:lnTo>
                                      <a:lnTo>
                                        <a:pt x="236" y="227"/>
                                      </a:lnTo>
                                      <a:lnTo>
                                        <a:pt x="208" y="257"/>
                                      </a:lnTo>
                                      <a:lnTo>
                                        <a:pt x="182" y="288"/>
                                      </a:lnTo>
                                      <a:lnTo>
                                        <a:pt x="157" y="322"/>
                                      </a:lnTo>
                                      <a:lnTo>
                                        <a:pt x="135" y="355"/>
                                      </a:lnTo>
                                      <a:lnTo>
                                        <a:pt x="114" y="391"/>
                                      </a:lnTo>
                                      <a:lnTo>
                                        <a:pt x="94" y="428"/>
                                      </a:lnTo>
                                      <a:lnTo>
                                        <a:pt x="77" y="465"/>
                                      </a:lnTo>
                                      <a:lnTo>
                                        <a:pt x="61" y="504"/>
                                      </a:lnTo>
                                      <a:lnTo>
                                        <a:pt x="46" y="543"/>
                                      </a:lnTo>
                                      <a:lnTo>
                                        <a:pt x="34" y="584"/>
                                      </a:lnTo>
                                      <a:lnTo>
                                        <a:pt x="24" y="625"/>
                                      </a:lnTo>
                                      <a:lnTo>
                                        <a:pt x="16" y="666"/>
                                      </a:lnTo>
                                      <a:lnTo>
                                        <a:pt x="9" y="709"/>
                                      </a:lnTo>
                                      <a:lnTo>
                                        <a:pt x="5" y="751"/>
                                      </a:lnTo>
                                      <a:lnTo>
                                        <a:pt x="2" y="795"/>
                                      </a:lnTo>
                                      <a:lnTo>
                                        <a:pt x="0" y="839"/>
                                      </a:lnTo>
                                      <a:lnTo>
                                        <a:pt x="2" y="884"/>
                                      </a:lnTo>
                                      <a:lnTo>
                                        <a:pt x="5" y="927"/>
                                      </a:lnTo>
                                      <a:lnTo>
                                        <a:pt x="11" y="972"/>
                                      </a:lnTo>
                                      <a:lnTo>
                                        <a:pt x="18" y="1017"/>
                                      </a:lnTo>
                                      <a:lnTo>
                                        <a:pt x="27" y="1061"/>
                                      </a:lnTo>
                                      <a:lnTo>
                                        <a:pt x="39" y="1106"/>
                                      </a:lnTo>
                                      <a:lnTo>
                                        <a:pt x="52" y="1151"/>
                                      </a:lnTo>
                                      <a:lnTo>
                                        <a:pt x="69" y="1194"/>
                                      </a:lnTo>
                                      <a:lnTo>
                                        <a:pt x="86" y="12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A251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" name="Freeform 2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70" y="1144"/>
                                  <a:ext cx="175" cy="235"/>
                                </a:xfrm>
                                <a:custGeom>
                                  <a:avLst/>
                                  <a:gdLst>
                                    <a:gd name="T0" fmla="*/ 737 w 877"/>
                                    <a:gd name="T1" fmla="*/ 1151 h 1176"/>
                                    <a:gd name="T2" fmla="*/ 773 w 877"/>
                                    <a:gd name="T3" fmla="*/ 1124 h 1176"/>
                                    <a:gd name="T4" fmla="*/ 803 w 877"/>
                                    <a:gd name="T5" fmla="*/ 1090 h 1176"/>
                                    <a:gd name="T6" fmla="*/ 828 w 877"/>
                                    <a:gd name="T7" fmla="*/ 1047 h 1176"/>
                                    <a:gd name="T8" fmla="*/ 847 w 877"/>
                                    <a:gd name="T9" fmla="*/ 996 h 1176"/>
                                    <a:gd name="T10" fmla="*/ 863 w 877"/>
                                    <a:gd name="T11" fmla="*/ 940 h 1176"/>
                                    <a:gd name="T12" fmla="*/ 872 w 877"/>
                                    <a:gd name="T13" fmla="*/ 877 h 1176"/>
                                    <a:gd name="T14" fmla="*/ 876 w 877"/>
                                    <a:gd name="T15" fmla="*/ 808 h 1176"/>
                                    <a:gd name="T16" fmla="*/ 876 w 877"/>
                                    <a:gd name="T17" fmla="*/ 735 h 1176"/>
                                    <a:gd name="T18" fmla="*/ 870 w 877"/>
                                    <a:gd name="T19" fmla="*/ 657 h 1176"/>
                                    <a:gd name="T20" fmla="*/ 859 w 877"/>
                                    <a:gd name="T21" fmla="*/ 575 h 1176"/>
                                    <a:gd name="T22" fmla="*/ 843 w 877"/>
                                    <a:gd name="T23" fmla="*/ 490 h 1176"/>
                                    <a:gd name="T24" fmla="*/ 822 w 877"/>
                                    <a:gd name="T25" fmla="*/ 401 h 1176"/>
                                    <a:gd name="T26" fmla="*/ 795 w 877"/>
                                    <a:gd name="T27" fmla="*/ 310 h 1176"/>
                                    <a:gd name="T28" fmla="*/ 764 w 877"/>
                                    <a:gd name="T29" fmla="*/ 217 h 1176"/>
                                    <a:gd name="T30" fmla="*/ 728 w 877"/>
                                    <a:gd name="T31" fmla="*/ 123 h 1176"/>
                                    <a:gd name="T32" fmla="*/ 699 w 877"/>
                                    <a:gd name="T33" fmla="*/ 57 h 1176"/>
                                    <a:gd name="T34" fmla="*/ 681 w 877"/>
                                    <a:gd name="T35" fmla="*/ 18 h 1176"/>
                                    <a:gd name="T36" fmla="*/ 0 w 877"/>
                                    <a:gd name="T37" fmla="*/ 570 h 1176"/>
                                    <a:gd name="T38" fmla="*/ 43 w 877"/>
                                    <a:gd name="T39" fmla="*/ 646 h 1176"/>
                                    <a:gd name="T40" fmla="*/ 87 w 877"/>
                                    <a:gd name="T41" fmla="*/ 718 h 1176"/>
                                    <a:gd name="T42" fmla="*/ 131 w 877"/>
                                    <a:gd name="T43" fmla="*/ 786 h 1176"/>
                                    <a:gd name="T44" fmla="*/ 178 w 877"/>
                                    <a:gd name="T45" fmla="*/ 849 h 1176"/>
                                    <a:gd name="T46" fmla="*/ 225 w 877"/>
                                    <a:gd name="T47" fmla="*/ 908 h 1176"/>
                                    <a:gd name="T48" fmla="*/ 273 w 877"/>
                                    <a:gd name="T49" fmla="*/ 962 h 1176"/>
                                    <a:gd name="T50" fmla="*/ 321 w 877"/>
                                    <a:gd name="T51" fmla="*/ 1011 h 1176"/>
                                    <a:gd name="T52" fmla="*/ 370 w 877"/>
                                    <a:gd name="T53" fmla="*/ 1053 h 1176"/>
                                    <a:gd name="T54" fmla="*/ 417 w 877"/>
                                    <a:gd name="T55" fmla="*/ 1090 h 1176"/>
                                    <a:gd name="T56" fmla="*/ 464 w 877"/>
                                    <a:gd name="T57" fmla="*/ 1120 h 1176"/>
                                    <a:gd name="T58" fmla="*/ 510 w 877"/>
                                    <a:gd name="T59" fmla="*/ 1145 h 1176"/>
                                    <a:gd name="T60" fmla="*/ 555 w 877"/>
                                    <a:gd name="T61" fmla="*/ 1162 h 1176"/>
                                    <a:gd name="T62" fmla="*/ 599 w 877"/>
                                    <a:gd name="T63" fmla="*/ 1173 h 1176"/>
                                    <a:gd name="T64" fmla="*/ 641 w 877"/>
                                    <a:gd name="T65" fmla="*/ 1176 h 1176"/>
                                    <a:gd name="T66" fmla="*/ 680 w 877"/>
                                    <a:gd name="T67" fmla="*/ 1172 h 1176"/>
                                    <a:gd name="T68" fmla="*/ 718 w 877"/>
                                    <a:gd name="T69" fmla="*/ 1161 h 1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877" h="1176">
                                      <a:moveTo>
                                        <a:pt x="718" y="1161"/>
                                      </a:moveTo>
                                      <a:lnTo>
                                        <a:pt x="737" y="1151"/>
                                      </a:lnTo>
                                      <a:lnTo>
                                        <a:pt x="756" y="1138"/>
                                      </a:lnTo>
                                      <a:lnTo>
                                        <a:pt x="773" y="1124"/>
                                      </a:lnTo>
                                      <a:lnTo>
                                        <a:pt x="788" y="1108"/>
                                      </a:lnTo>
                                      <a:lnTo>
                                        <a:pt x="803" y="1090"/>
                                      </a:lnTo>
                                      <a:lnTo>
                                        <a:pt x="816" y="1068"/>
                                      </a:lnTo>
                                      <a:lnTo>
                                        <a:pt x="828" y="1047"/>
                                      </a:lnTo>
                                      <a:lnTo>
                                        <a:pt x="838" y="1023"/>
                                      </a:lnTo>
                                      <a:lnTo>
                                        <a:pt x="847" y="996"/>
                                      </a:lnTo>
                                      <a:lnTo>
                                        <a:pt x="856" y="969"/>
                                      </a:lnTo>
                                      <a:lnTo>
                                        <a:pt x="863" y="940"/>
                                      </a:lnTo>
                                      <a:lnTo>
                                        <a:pt x="868" y="909"/>
                                      </a:lnTo>
                                      <a:lnTo>
                                        <a:pt x="872" y="877"/>
                                      </a:lnTo>
                                      <a:lnTo>
                                        <a:pt x="875" y="844"/>
                                      </a:lnTo>
                                      <a:lnTo>
                                        <a:pt x="876" y="808"/>
                                      </a:lnTo>
                                      <a:lnTo>
                                        <a:pt x="877" y="773"/>
                                      </a:lnTo>
                                      <a:lnTo>
                                        <a:pt x="876" y="735"/>
                                      </a:lnTo>
                                      <a:lnTo>
                                        <a:pt x="873" y="697"/>
                                      </a:lnTo>
                                      <a:lnTo>
                                        <a:pt x="870" y="657"/>
                                      </a:lnTo>
                                      <a:lnTo>
                                        <a:pt x="865" y="616"/>
                                      </a:lnTo>
                                      <a:lnTo>
                                        <a:pt x="859" y="575"/>
                                      </a:lnTo>
                                      <a:lnTo>
                                        <a:pt x="852" y="532"/>
                                      </a:lnTo>
                                      <a:lnTo>
                                        <a:pt x="843" y="490"/>
                                      </a:lnTo>
                                      <a:lnTo>
                                        <a:pt x="833" y="445"/>
                                      </a:lnTo>
                                      <a:lnTo>
                                        <a:pt x="822" y="401"/>
                                      </a:lnTo>
                                      <a:lnTo>
                                        <a:pt x="810" y="355"/>
                                      </a:lnTo>
                                      <a:lnTo>
                                        <a:pt x="795" y="310"/>
                                      </a:lnTo>
                                      <a:lnTo>
                                        <a:pt x="780" y="264"/>
                                      </a:lnTo>
                                      <a:lnTo>
                                        <a:pt x="764" y="217"/>
                                      </a:lnTo>
                                      <a:lnTo>
                                        <a:pt x="747" y="171"/>
                                      </a:lnTo>
                                      <a:lnTo>
                                        <a:pt x="728" y="123"/>
                                      </a:lnTo>
                                      <a:lnTo>
                                        <a:pt x="708" y="76"/>
                                      </a:lnTo>
                                      <a:lnTo>
                                        <a:pt x="699" y="57"/>
                                      </a:lnTo>
                                      <a:lnTo>
                                        <a:pt x="691" y="38"/>
                                      </a:lnTo>
                                      <a:lnTo>
                                        <a:pt x="681" y="18"/>
                                      </a:lnTo>
                                      <a:lnTo>
                                        <a:pt x="673" y="0"/>
                                      </a:lnTo>
                                      <a:lnTo>
                                        <a:pt x="0" y="570"/>
                                      </a:lnTo>
                                      <a:lnTo>
                                        <a:pt x="21" y="608"/>
                                      </a:lnTo>
                                      <a:lnTo>
                                        <a:pt x="43" y="646"/>
                                      </a:lnTo>
                                      <a:lnTo>
                                        <a:pt x="64" y="682"/>
                                      </a:lnTo>
                                      <a:lnTo>
                                        <a:pt x="87" y="718"/>
                                      </a:lnTo>
                                      <a:lnTo>
                                        <a:pt x="109" y="753"/>
                                      </a:lnTo>
                                      <a:lnTo>
                                        <a:pt x="131" y="786"/>
                                      </a:lnTo>
                                      <a:lnTo>
                                        <a:pt x="155" y="819"/>
                                      </a:lnTo>
                                      <a:lnTo>
                                        <a:pt x="178" y="849"/>
                                      </a:lnTo>
                                      <a:lnTo>
                                        <a:pt x="202" y="880"/>
                                      </a:lnTo>
                                      <a:lnTo>
                                        <a:pt x="225" y="908"/>
                                      </a:lnTo>
                                      <a:lnTo>
                                        <a:pt x="249" y="935"/>
                                      </a:lnTo>
                                      <a:lnTo>
                                        <a:pt x="273" y="962"/>
                                      </a:lnTo>
                                      <a:lnTo>
                                        <a:pt x="297" y="987"/>
                                      </a:lnTo>
                                      <a:lnTo>
                                        <a:pt x="321" y="1011"/>
                                      </a:lnTo>
                                      <a:lnTo>
                                        <a:pt x="345" y="1032"/>
                                      </a:lnTo>
                                      <a:lnTo>
                                        <a:pt x="370" y="1053"/>
                                      </a:lnTo>
                                      <a:lnTo>
                                        <a:pt x="393" y="1072"/>
                                      </a:lnTo>
                                      <a:lnTo>
                                        <a:pt x="417" y="1090"/>
                                      </a:lnTo>
                                      <a:lnTo>
                                        <a:pt x="441" y="1106"/>
                                      </a:lnTo>
                                      <a:lnTo>
                                        <a:pt x="464" y="1120"/>
                                      </a:lnTo>
                                      <a:lnTo>
                                        <a:pt x="487" y="1133"/>
                                      </a:lnTo>
                                      <a:lnTo>
                                        <a:pt x="510" y="1145"/>
                                      </a:lnTo>
                                      <a:lnTo>
                                        <a:pt x="533" y="1155"/>
                                      </a:lnTo>
                                      <a:lnTo>
                                        <a:pt x="555" y="1162"/>
                                      </a:lnTo>
                                      <a:lnTo>
                                        <a:pt x="577" y="1169"/>
                                      </a:lnTo>
                                      <a:lnTo>
                                        <a:pt x="599" y="1173"/>
                                      </a:lnTo>
                                      <a:lnTo>
                                        <a:pt x="620" y="1175"/>
                                      </a:lnTo>
                                      <a:lnTo>
                                        <a:pt x="641" y="1176"/>
                                      </a:lnTo>
                                      <a:lnTo>
                                        <a:pt x="661" y="1175"/>
                                      </a:lnTo>
                                      <a:lnTo>
                                        <a:pt x="680" y="1172"/>
                                      </a:lnTo>
                                      <a:lnTo>
                                        <a:pt x="700" y="1167"/>
                                      </a:lnTo>
                                      <a:lnTo>
                                        <a:pt x="718" y="11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23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" name="Freeform 2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34" y="1508"/>
                                  <a:ext cx="278" cy="272"/>
                                </a:xfrm>
                                <a:custGeom>
                                  <a:avLst/>
                                  <a:gdLst>
                                    <a:gd name="T0" fmla="*/ 980 w 1387"/>
                                    <a:gd name="T1" fmla="*/ 1285 h 1360"/>
                                    <a:gd name="T2" fmla="*/ 1048 w 1387"/>
                                    <a:gd name="T3" fmla="*/ 1245 h 1360"/>
                                    <a:gd name="T4" fmla="*/ 1111 w 1387"/>
                                    <a:gd name="T5" fmla="*/ 1199 h 1360"/>
                                    <a:gd name="T6" fmla="*/ 1167 w 1387"/>
                                    <a:gd name="T7" fmla="*/ 1147 h 1360"/>
                                    <a:gd name="T8" fmla="*/ 1218 w 1387"/>
                                    <a:gd name="T9" fmla="*/ 1089 h 1360"/>
                                    <a:gd name="T10" fmla="*/ 1262 w 1387"/>
                                    <a:gd name="T11" fmla="*/ 1025 h 1360"/>
                                    <a:gd name="T12" fmla="*/ 1301 w 1387"/>
                                    <a:gd name="T13" fmla="*/ 957 h 1360"/>
                                    <a:gd name="T14" fmla="*/ 1331 w 1387"/>
                                    <a:gd name="T15" fmla="*/ 886 h 1360"/>
                                    <a:gd name="T16" fmla="*/ 1356 w 1387"/>
                                    <a:gd name="T17" fmla="*/ 811 h 1360"/>
                                    <a:gd name="T18" fmla="*/ 1374 w 1387"/>
                                    <a:gd name="T19" fmla="*/ 732 h 1360"/>
                                    <a:gd name="T20" fmla="*/ 1384 w 1387"/>
                                    <a:gd name="T21" fmla="*/ 651 h 1360"/>
                                    <a:gd name="T22" fmla="*/ 1387 w 1387"/>
                                    <a:gd name="T23" fmla="*/ 569 h 1360"/>
                                    <a:gd name="T24" fmla="*/ 1383 w 1387"/>
                                    <a:gd name="T25" fmla="*/ 486 h 1360"/>
                                    <a:gd name="T26" fmla="*/ 1371 w 1387"/>
                                    <a:gd name="T27" fmla="*/ 401 h 1360"/>
                                    <a:gd name="T28" fmla="*/ 1351 w 1387"/>
                                    <a:gd name="T29" fmla="*/ 317 h 1360"/>
                                    <a:gd name="T30" fmla="*/ 1323 w 1387"/>
                                    <a:gd name="T31" fmla="*/ 233 h 1360"/>
                                    <a:gd name="T32" fmla="*/ 1294 w 1387"/>
                                    <a:gd name="T33" fmla="*/ 166 h 1360"/>
                                    <a:gd name="T34" fmla="*/ 1268 w 1387"/>
                                    <a:gd name="T35" fmla="*/ 116 h 1360"/>
                                    <a:gd name="T36" fmla="*/ 1241 w 1387"/>
                                    <a:gd name="T37" fmla="*/ 68 h 1360"/>
                                    <a:gd name="T38" fmla="*/ 1211 w 1387"/>
                                    <a:gd name="T39" fmla="*/ 22 h 1360"/>
                                    <a:gd name="T40" fmla="*/ 0 w 1387"/>
                                    <a:gd name="T41" fmla="*/ 1013 h 1360"/>
                                    <a:gd name="T42" fmla="*/ 45 w 1387"/>
                                    <a:gd name="T43" fmla="*/ 1067 h 1360"/>
                                    <a:gd name="T44" fmla="*/ 93 w 1387"/>
                                    <a:gd name="T45" fmla="*/ 1118 h 1360"/>
                                    <a:gd name="T46" fmla="*/ 145 w 1387"/>
                                    <a:gd name="T47" fmla="*/ 1165 h 1360"/>
                                    <a:gd name="T48" fmla="*/ 199 w 1387"/>
                                    <a:gd name="T49" fmla="*/ 1206 h 1360"/>
                                    <a:gd name="T50" fmla="*/ 255 w 1387"/>
                                    <a:gd name="T51" fmla="*/ 1243 h 1360"/>
                                    <a:gd name="T52" fmla="*/ 314 w 1387"/>
                                    <a:gd name="T53" fmla="*/ 1276 h 1360"/>
                                    <a:gd name="T54" fmla="*/ 374 w 1387"/>
                                    <a:gd name="T55" fmla="*/ 1302 h 1360"/>
                                    <a:gd name="T56" fmla="*/ 436 w 1387"/>
                                    <a:gd name="T57" fmla="*/ 1324 h 1360"/>
                                    <a:gd name="T58" fmla="*/ 498 w 1387"/>
                                    <a:gd name="T59" fmla="*/ 1342 h 1360"/>
                                    <a:gd name="T60" fmla="*/ 562 w 1387"/>
                                    <a:gd name="T61" fmla="*/ 1353 h 1360"/>
                                    <a:gd name="T62" fmla="*/ 626 w 1387"/>
                                    <a:gd name="T63" fmla="*/ 1359 h 1360"/>
                                    <a:gd name="T64" fmla="*/ 691 w 1387"/>
                                    <a:gd name="T65" fmla="*/ 1360 h 1360"/>
                                    <a:gd name="T66" fmla="*/ 755 w 1387"/>
                                    <a:gd name="T67" fmla="*/ 1354 h 1360"/>
                                    <a:gd name="T68" fmla="*/ 819 w 1387"/>
                                    <a:gd name="T69" fmla="*/ 1343 h 1360"/>
                                    <a:gd name="T70" fmla="*/ 882 w 1387"/>
                                    <a:gd name="T71" fmla="*/ 1325 h 1360"/>
                                    <a:gd name="T72" fmla="*/ 944 w 1387"/>
                                    <a:gd name="T73" fmla="*/ 1302 h 13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387" h="1360">
                                      <a:moveTo>
                                        <a:pt x="944" y="1302"/>
                                      </a:moveTo>
                                      <a:lnTo>
                                        <a:pt x="980" y="1285"/>
                                      </a:lnTo>
                                      <a:lnTo>
                                        <a:pt x="1015" y="1266"/>
                                      </a:lnTo>
                                      <a:lnTo>
                                        <a:pt x="1048" y="1245"/>
                                      </a:lnTo>
                                      <a:lnTo>
                                        <a:pt x="1081" y="1223"/>
                                      </a:lnTo>
                                      <a:lnTo>
                                        <a:pt x="1111" y="1199"/>
                                      </a:lnTo>
                                      <a:lnTo>
                                        <a:pt x="1140" y="1174"/>
                                      </a:lnTo>
                                      <a:lnTo>
                                        <a:pt x="1167" y="1147"/>
                                      </a:lnTo>
                                      <a:lnTo>
                                        <a:pt x="1194" y="1118"/>
                                      </a:lnTo>
                                      <a:lnTo>
                                        <a:pt x="1218" y="1089"/>
                                      </a:lnTo>
                                      <a:lnTo>
                                        <a:pt x="1241" y="1057"/>
                                      </a:lnTo>
                                      <a:lnTo>
                                        <a:pt x="1262" y="1025"/>
                                      </a:lnTo>
                                      <a:lnTo>
                                        <a:pt x="1282" y="991"/>
                                      </a:lnTo>
                                      <a:lnTo>
                                        <a:pt x="1301" y="957"/>
                                      </a:lnTo>
                                      <a:lnTo>
                                        <a:pt x="1317" y="922"/>
                                      </a:lnTo>
                                      <a:lnTo>
                                        <a:pt x="1331" y="886"/>
                                      </a:lnTo>
                                      <a:lnTo>
                                        <a:pt x="1345" y="848"/>
                                      </a:lnTo>
                                      <a:lnTo>
                                        <a:pt x="1356" y="811"/>
                                      </a:lnTo>
                                      <a:lnTo>
                                        <a:pt x="1366" y="771"/>
                                      </a:lnTo>
                                      <a:lnTo>
                                        <a:pt x="1374" y="732"/>
                                      </a:lnTo>
                                      <a:lnTo>
                                        <a:pt x="1380" y="692"/>
                                      </a:lnTo>
                                      <a:lnTo>
                                        <a:pt x="1384" y="651"/>
                                      </a:lnTo>
                                      <a:lnTo>
                                        <a:pt x="1386" y="610"/>
                                      </a:lnTo>
                                      <a:lnTo>
                                        <a:pt x="1387" y="569"/>
                                      </a:lnTo>
                                      <a:lnTo>
                                        <a:pt x="1386" y="527"/>
                                      </a:lnTo>
                                      <a:lnTo>
                                        <a:pt x="1383" y="486"/>
                                      </a:lnTo>
                                      <a:lnTo>
                                        <a:pt x="1378" y="443"/>
                                      </a:lnTo>
                                      <a:lnTo>
                                        <a:pt x="1371" y="401"/>
                                      </a:lnTo>
                                      <a:lnTo>
                                        <a:pt x="1362" y="359"/>
                                      </a:lnTo>
                                      <a:lnTo>
                                        <a:pt x="1351" y="317"/>
                                      </a:lnTo>
                                      <a:lnTo>
                                        <a:pt x="1337" y="275"/>
                                      </a:lnTo>
                                      <a:lnTo>
                                        <a:pt x="1323" y="233"/>
                                      </a:lnTo>
                                      <a:lnTo>
                                        <a:pt x="1306" y="191"/>
                                      </a:lnTo>
                                      <a:lnTo>
                                        <a:pt x="1294" y="166"/>
                                      </a:lnTo>
                                      <a:lnTo>
                                        <a:pt x="1281" y="140"/>
                                      </a:lnTo>
                                      <a:lnTo>
                                        <a:pt x="1268" y="116"/>
                                      </a:lnTo>
                                      <a:lnTo>
                                        <a:pt x="1255" y="91"/>
                                      </a:lnTo>
                                      <a:lnTo>
                                        <a:pt x="1241" y="68"/>
                                      </a:lnTo>
                                      <a:lnTo>
                                        <a:pt x="1226" y="45"/>
                                      </a:lnTo>
                                      <a:lnTo>
                                        <a:pt x="1211" y="22"/>
                                      </a:lnTo>
                                      <a:lnTo>
                                        <a:pt x="1195" y="0"/>
                                      </a:lnTo>
                                      <a:lnTo>
                                        <a:pt x="0" y="1013"/>
                                      </a:lnTo>
                                      <a:lnTo>
                                        <a:pt x="21" y="1041"/>
                                      </a:lnTo>
                                      <a:lnTo>
                                        <a:pt x="45" y="1067"/>
                                      </a:lnTo>
                                      <a:lnTo>
                                        <a:pt x="68" y="1094"/>
                                      </a:lnTo>
                                      <a:lnTo>
                                        <a:pt x="93" y="1118"/>
                                      </a:lnTo>
                                      <a:lnTo>
                                        <a:pt x="118" y="1142"/>
                                      </a:lnTo>
                                      <a:lnTo>
                                        <a:pt x="145" y="1165"/>
                                      </a:lnTo>
                                      <a:lnTo>
                                        <a:pt x="171" y="1186"/>
                                      </a:lnTo>
                                      <a:lnTo>
                                        <a:pt x="199" y="1206"/>
                                      </a:lnTo>
                                      <a:lnTo>
                                        <a:pt x="226" y="1225"/>
                                      </a:lnTo>
                                      <a:lnTo>
                                        <a:pt x="255" y="1243"/>
                                      </a:lnTo>
                                      <a:lnTo>
                                        <a:pt x="284" y="1259"/>
                                      </a:lnTo>
                                      <a:lnTo>
                                        <a:pt x="314" y="1276"/>
                                      </a:lnTo>
                                      <a:lnTo>
                                        <a:pt x="343" y="1290"/>
                                      </a:lnTo>
                                      <a:lnTo>
                                        <a:pt x="374" y="1302"/>
                                      </a:lnTo>
                                      <a:lnTo>
                                        <a:pt x="404" y="1314"/>
                                      </a:lnTo>
                                      <a:lnTo>
                                        <a:pt x="436" y="1324"/>
                                      </a:lnTo>
                                      <a:lnTo>
                                        <a:pt x="466" y="1334"/>
                                      </a:lnTo>
                                      <a:lnTo>
                                        <a:pt x="498" y="1342"/>
                                      </a:lnTo>
                                      <a:lnTo>
                                        <a:pt x="530" y="1348"/>
                                      </a:lnTo>
                                      <a:lnTo>
                                        <a:pt x="562" y="1353"/>
                                      </a:lnTo>
                                      <a:lnTo>
                                        <a:pt x="594" y="1357"/>
                                      </a:lnTo>
                                      <a:lnTo>
                                        <a:pt x="626" y="1359"/>
                                      </a:lnTo>
                                      <a:lnTo>
                                        <a:pt x="658" y="1360"/>
                                      </a:lnTo>
                                      <a:lnTo>
                                        <a:pt x="691" y="1360"/>
                                      </a:lnTo>
                                      <a:lnTo>
                                        <a:pt x="723" y="1358"/>
                                      </a:lnTo>
                                      <a:lnTo>
                                        <a:pt x="755" y="1354"/>
                                      </a:lnTo>
                                      <a:lnTo>
                                        <a:pt x="786" y="1349"/>
                                      </a:lnTo>
                                      <a:lnTo>
                                        <a:pt x="819" y="1343"/>
                                      </a:lnTo>
                                      <a:lnTo>
                                        <a:pt x="851" y="1335"/>
                                      </a:lnTo>
                                      <a:lnTo>
                                        <a:pt x="882" y="1325"/>
                                      </a:lnTo>
                                      <a:lnTo>
                                        <a:pt x="913" y="1314"/>
                                      </a:lnTo>
                                      <a:lnTo>
                                        <a:pt x="944" y="1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78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" name="Freeform 2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42" y="1977"/>
                                  <a:ext cx="174" cy="145"/>
                                </a:xfrm>
                                <a:custGeom>
                                  <a:avLst/>
                                  <a:gdLst>
                                    <a:gd name="T0" fmla="*/ 817 w 866"/>
                                    <a:gd name="T1" fmla="*/ 252 h 725"/>
                                    <a:gd name="T2" fmla="*/ 796 w 866"/>
                                    <a:gd name="T3" fmla="*/ 212 h 725"/>
                                    <a:gd name="T4" fmla="*/ 769 w 866"/>
                                    <a:gd name="T5" fmla="*/ 176 h 725"/>
                                    <a:gd name="T6" fmla="*/ 741 w 866"/>
                                    <a:gd name="T7" fmla="*/ 142 h 725"/>
                                    <a:gd name="T8" fmla="*/ 709 w 866"/>
                                    <a:gd name="T9" fmla="*/ 112 h 725"/>
                                    <a:gd name="T10" fmla="*/ 675 w 866"/>
                                    <a:gd name="T11" fmla="*/ 85 h 725"/>
                                    <a:gd name="T12" fmla="*/ 640 w 866"/>
                                    <a:gd name="T13" fmla="*/ 61 h 725"/>
                                    <a:gd name="T14" fmla="*/ 601 w 866"/>
                                    <a:gd name="T15" fmla="*/ 42 h 725"/>
                                    <a:gd name="T16" fmla="*/ 562 w 866"/>
                                    <a:gd name="T17" fmla="*/ 25 h 725"/>
                                    <a:gd name="T18" fmla="*/ 522 w 866"/>
                                    <a:gd name="T19" fmla="*/ 13 h 725"/>
                                    <a:gd name="T20" fmla="*/ 480 w 866"/>
                                    <a:gd name="T21" fmla="*/ 5 h 725"/>
                                    <a:gd name="T22" fmla="*/ 437 w 866"/>
                                    <a:gd name="T23" fmla="*/ 1 h 725"/>
                                    <a:gd name="T24" fmla="*/ 394 w 866"/>
                                    <a:gd name="T25" fmla="*/ 1 h 725"/>
                                    <a:gd name="T26" fmla="*/ 352 w 866"/>
                                    <a:gd name="T27" fmla="*/ 5 h 725"/>
                                    <a:gd name="T28" fmla="*/ 309 w 866"/>
                                    <a:gd name="T29" fmla="*/ 14 h 725"/>
                                    <a:gd name="T30" fmla="*/ 266 w 866"/>
                                    <a:gd name="T31" fmla="*/ 28 h 725"/>
                                    <a:gd name="T32" fmla="*/ 222 w 866"/>
                                    <a:gd name="T33" fmla="*/ 47 h 725"/>
                                    <a:gd name="T34" fmla="*/ 178 w 866"/>
                                    <a:gd name="T35" fmla="*/ 72 h 725"/>
                                    <a:gd name="T36" fmla="*/ 140 w 866"/>
                                    <a:gd name="T37" fmla="*/ 102 h 725"/>
                                    <a:gd name="T38" fmla="*/ 104 w 866"/>
                                    <a:gd name="T39" fmla="*/ 135 h 725"/>
                                    <a:gd name="T40" fmla="*/ 73 w 866"/>
                                    <a:gd name="T41" fmla="*/ 172 h 725"/>
                                    <a:gd name="T42" fmla="*/ 47 w 866"/>
                                    <a:gd name="T43" fmla="*/ 211 h 725"/>
                                    <a:gd name="T44" fmla="*/ 25 w 866"/>
                                    <a:gd name="T45" fmla="*/ 254 h 725"/>
                                    <a:gd name="T46" fmla="*/ 7 w 866"/>
                                    <a:gd name="T47" fmla="*/ 299 h 725"/>
                                    <a:gd name="T48" fmla="*/ 46 w 866"/>
                                    <a:gd name="T49" fmla="*/ 347 h 725"/>
                                    <a:gd name="T50" fmla="*/ 140 w 866"/>
                                    <a:gd name="T51" fmla="*/ 400 h 725"/>
                                    <a:gd name="T52" fmla="*/ 233 w 866"/>
                                    <a:gd name="T53" fmla="*/ 451 h 725"/>
                                    <a:gd name="T54" fmla="*/ 330 w 866"/>
                                    <a:gd name="T55" fmla="*/ 503 h 725"/>
                                    <a:gd name="T56" fmla="*/ 427 w 866"/>
                                    <a:gd name="T57" fmla="*/ 553 h 725"/>
                                    <a:gd name="T58" fmla="*/ 526 w 866"/>
                                    <a:gd name="T59" fmla="*/ 603 h 725"/>
                                    <a:gd name="T60" fmla="*/ 625 w 866"/>
                                    <a:gd name="T61" fmla="*/ 652 h 725"/>
                                    <a:gd name="T62" fmla="*/ 726 w 866"/>
                                    <a:gd name="T63" fmla="*/ 701 h 725"/>
                                    <a:gd name="T64" fmla="*/ 794 w 866"/>
                                    <a:gd name="T65" fmla="*/ 702 h 725"/>
                                    <a:gd name="T66" fmla="*/ 822 w 866"/>
                                    <a:gd name="T67" fmla="*/ 651 h 725"/>
                                    <a:gd name="T68" fmla="*/ 844 w 866"/>
                                    <a:gd name="T69" fmla="*/ 596 h 725"/>
                                    <a:gd name="T70" fmla="*/ 858 w 866"/>
                                    <a:gd name="T71" fmla="*/ 540 h 725"/>
                                    <a:gd name="T72" fmla="*/ 865 w 866"/>
                                    <a:gd name="T73" fmla="*/ 481 h 725"/>
                                    <a:gd name="T74" fmla="*/ 865 w 866"/>
                                    <a:gd name="T75" fmla="*/ 422 h 725"/>
                                    <a:gd name="T76" fmla="*/ 856 w 866"/>
                                    <a:gd name="T77" fmla="*/ 362 h 725"/>
                                    <a:gd name="T78" fmla="*/ 845 w 866"/>
                                    <a:gd name="T79" fmla="*/ 317 h 725"/>
                                    <a:gd name="T80" fmla="*/ 833 w 866"/>
                                    <a:gd name="T81" fmla="*/ 288 h 7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866" h="725">
                                      <a:moveTo>
                                        <a:pt x="827" y="273"/>
                                      </a:moveTo>
                                      <a:lnTo>
                                        <a:pt x="817" y="252"/>
                                      </a:lnTo>
                                      <a:lnTo>
                                        <a:pt x="807" y="232"/>
                                      </a:lnTo>
                                      <a:lnTo>
                                        <a:pt x="796" y="212"/>
                                      </a:lnTo>
                                      <a:lnTo>
                                        <a:pt x="782" y="193"/>
                                      </a:lnTo>
                                      <a:lnTo>
                                        <a:pt x="769" y="176"/>
                                      </a:lnTo>
                                      <a:lnTo>
                                        <a:pt x="756" y="159"/>
                                      </a:lnTo>
                                      <a:lnTo>
                                        <a:pt x="741" y="142"/>
                                      </a:lnTo>
                                      <a:lnTo>
                                        <a:pt x="725" y="126"/>
                                      </a:lnTo>
                                      <a:lnTo>
                                        <a:pt x="709" y="112"/>
                                      </a:lnTo>
                                      <a:lnTo>
                                        <a:pt x="693" y="98"/>
                                      </a:lnTo>
                                      <a:lnTo>
                                        <a:pt x="675" y="85"/>
                                      </a:lnTo>
                                      <a:lnTo>
                                        <a:pt x="658" y="73"/>
                                      </a:lnTo>
                                      <a:lnTo>
                                        <a:pt x="640" y="61"/>
                                      </a:lnTo>
                                      <a:lnTo>
                                        <a:pt x="620" y="51"/>
                                      </a:lnTo>
                                      <a:lnTo>
                                        <a:pt x="601" y="42"/>
                                      </a:lnTo>
                                      <a:lnTo>
                                        <a:pt x="582" y="34"/>
                                      </a:lnTo>
                                      <a:lnTo>
                                        <a:pt x="562" y="25"/>
                                      </a:lnTo>
                                      <a:lnTo>
                                        <a:pt x="542" y="19"/>
                                      </a:lnTo>
                                      <a:lnTo>
                                        <a:pt x="522" y="13"/>
                                      </a:lnTo>
                                      <a:lnTo>
                                        <a:pt x="500" y="9"/>
                                      </a:lnTo>
                                      <a:lnTo>
                                        <a:pt x="480" y="5"/>
                                      </a:lnTo>
                                      <a:lnTo>
                                        <a:pt x="459" y="2"/>
                                      </a:lnTo>
                                      <a:lnTo>
                                        <a:pt x="437" y="1"/>
                                      </a:lnTo>
                                      <a:lnTo>
                                        <a:pt x="416" y="0"/>
                                      </a:lnTo>
                                      <a:lnTo>
                                        <a:pt x="394" y="1"/>
                                      </a:lnTo>
                                      <a:lnTo>
                                        <a:pt x="373" y="3"/>
                                      </a:lnTo>
                                      <a:lnTo>
                                        <a:pt x="352" y="5"/>
                                      </a:lnTo>
                                      <a:lnTo>
                                        <a:pt x="330" y="9"/>
                                      </a:lnTo>
                                      <a:lnTo>
                                        <a:pt x="309" y="14"/>
                                      </a:lnTo>
                                      <a:lnTo>
                                        <a:pt x="287" y="20"/>
                                      </a:lnTo>
                                      <a:lnTo>
                                        <a:pt x="266" y="28"/>
                                      </a:lnTo>
                                      <a:lnTo>
                                        <a:pt x="245" y="37"/>
                                      </a:lnTo>
                                      <a:lnTo>
                                        <a:pt x="222" y="47"/>
                                      </a:lnTo>
                                      <a:lnTo>
                                        <a:pt x="200" y="59"/>
                                      </a:lnTo>
                                      <a:lnTo>
                                        <a:pt x="178" y="72"/>
                                      </a:lnTo>
                                      <a:lnTo>
                                        <a:pt x="159" y="86"/>
                                      </a:lnTo>
                                      <a:lnTo>
                                        <a:pt x="140" y="102"/>
                                      </a:lnTo>
                                      <a:lnTo>
                                        <a:pt x="121" y="118"/>
                                      </a:lnTo>
                                      <a:lnTo>
                                        <a:pt x="104" y="135"/>
                                      </a:lnTo>
                                      <a:lnTo>
                                        <a:pt x="89" y="153"/>
                                      </a:lnTo>
                                      <a:lnTo>
                                        <a:pt x="73" y="172"/>
                                      </a:lnTo>
                                      <a:lnTo>
                                        <a:pt x="59" y="191"/>
                                      </a:lnTo>
                                      <a:lnTo>
                                        <a:pt x="47" y="211"/>
                                      </a:lnTo>
                                      <a:lnTo>
                                        <a:pt x="35" y="233"/>
                                      </a:lnTo>
                                      <a:lnTo>
                                        <a:pt x="25" y="254"/>
                                      </a:lnTo>
                                      <a:lnTo>
                                        <a:pt x="15" y="276"/>
                                      </a:lnTo>
                                      <a:lnTo>
                                        <a:pt x="7" y="299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46" y="347"/>
                                      </a:lnTo>
                                      <a:lnTo>
                                        <a:pt x="93" y="374"/>
                                      </a:lnTo>
                                      <a:lnTo>
                                        <a:pt x="140" y="400"/>
                                      </a:lnTo>
                                      <a:lnTo>
                                        <a:pt x="187" y="426"/>
                                      </a:lnTo>
                                      <a:lnTo>
                                        <a:pt x="233" y="451"/>
                                      </a:lnTo>
                                      <a:lnTo>
                                        <a:pt x="281" y="477"/>
                                      </a:lnTo>
                                      <a:lnTo>
                                        <a:pt x="330" y="503"/>
                                      </a:lnTo>
                                      <a:lnTo>
                                        <a:pt x="378" y="528"/>
                                      </a:lnTo>
                                      <a:lnTo>
                                        <a:pt x="427" y="553"/>
                                      </a:lnTo>
                                      <a:lnTo>
                                        <a:pt x="476" y="578"/>
                                      </a:lnTo>
                                      <a:lnTo>
                                        <a:pt x="526" y="603"/>
                                      </a:lnTo>
                                      <a:lnTo>
                                        <a:pt x="575" y="628"/>
                                      </a:lnTo>
                                      <a:lnTo>
                                        <a:pt x="625" y="652"/>
                                      </a:lnTo>
                                      <a:lnTo>
                                        <a:pt x="675" y="676"/>
                                      </a:lnTo>
                                      <a:lnTo>
                                        <a:pt x="726" y="701"/>
                                      </a:lnTo>
                                      <a:lnTo>
                                        <a:pt x="777" y="725"/>
                                      </a:lnTo>
                                      <a:lnTo>
                                        <a:pt x="794" y="702"/>
                                      </a:lnTo>
                                      <a:lnTo>
                                        <a:pt x="809" y="676"/>
                                      </a:lnTo>
                                      <a:lnTo>
                                        <a:pt x="822" y="651"/>
                                      </a:lnTo>
                                      <a:lnTo>
                                        <a:pt x="833" y="624"/>
                                      </a:lnTo>
                                      <a:lnTo>
                                        <a:pt x="844" y="596"/>
                                      </a:lnTo>
                                      <a:lnTo>
                                        <a:pt x="852" y="569"/>
                                      </a:lnTo>
                                      <a:lnTo>
                                        <a:pt x="858" y="540"/>
                                      </a:lnTo>
                                      <a:lnTo>
                                        <a:pt x="863" y="511"/>
                                      </a:lnTo>
                                      <a:lnTo>
                                        <a:pt x="865" y="481"/>
                                      </a:lnTo>
                                      <a:lnTo>
                                        <a:pt x="866" y="452"/>
                                      </a:lnTo>
                                      <a:lnTo>
                                        <a:pt x="865" y="422"/>
                                      </a:lnTo>
                                      <a:lnTo>
                                        <a:pt x="862" y="392"/>
                                      </a:lnTo>
                                      <a:lnTo>
                                        <a:pt x="856" y="362"/>
                                      </a:lnTo>
                                      <a:lnTo>
                                        <a:pt x="849" y="332"/>
                                      </a:lnTo>
                                      <a:lnTo>
                                        <a:pt x="845" y="317"/>
                                      </a:lnTo>
                                      <a:lnTo>
                                        <a:pt x="839" y="303"/>
                                      </a:lnTo>
                                      <a:lnTo>
                                        <a:pt x="833" y="288"/>
                                      </a:lnTo>
                                      <a:lnTo>
                                        <a:pt x="827" y="2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3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" name="Freeform 2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77" y="1836"/>
                                  <a:ext cx="98" cy="172"/>
                                </a:xfrm>
                                <a:custGeom>
                                  <a:avLst/>
                                  <a:gdLst>
                                    <a:gd name="T0" fmla="*/ 38 w 490"/>
                                    <a:gd name="T1" fmla="*/ 642 h 861"/>
                                    <a:gd name="T2" fmla="*/ 53 w 490"/>
                                    <a:gd name="T3" fmla="*/ 671 h 861"/>
                                    <a:gd name="T4" fmla="*/ 73 w 490"/>
                                    <a:gd name="T5" fmla="*/ 698 h 861"/>
                                    <a:gd name="T6" fmla="*/ 93 w 490"/>
                                    <a:gd name="T7" fmla="*/ 723 h 861"/>
                                    <a:gd name="T8" fmla="*/ 117 w 490"/>
                                    <a:gd name="T9" fmla="*/ 747 h 861"/>
                                    <a:gd name="T10" fmla="*/ 142 w 490"/>
                                    <a:gd name="T11" fmla="*/ 768 h 861"/>
                                    <a:gd name="T12" fmla="*/ 169 w 490"/>
                                    <a:gd name="T13" fmla="*/ 787 h 861"/>
                                    <a:gd name="T14" fmla="*/ 197 w 490"/>
                                    <a:gd name="T15" fmla="*/ 805 h 861"/>
                                    <a:gd name="T16" fmla="*/ 228 w 490"/>
                                    <a:gd name="T17" fmla="*/ 819 h 861"/>
                                    <a:gd name="T18" fmla="*/ 259 w 490"/>
                                    <a:gd name="T19" fmla="*/ 832 h 861"/>
                                    <a:gd name="T20" fmla="*/ 293 w 490"/>
                                    <a:gd name="T21" fmla="*/ 842 h 861"/>
                                    <a:gd name="T22" fmla="*/ 326 w 490"/>
                                    <a:gd name="T23" fmla="*/ 851 h 861"/>
                                    <a:gd name="T24" fmla="*/ 362 w 490"/>
                                    <a:gd name="T25" fmla="*/ 856 h 861"/>
                                    <a:gd name="T26" fmla="*/ 398 w 490"/>
                                    <a:gd name="T27" fmla="*/ 860 h 861"/>
                                    <a:gd name="T28" fmla="*/ 434 w 490"/>
                                    <a:gd name="T29" fmla="*/ 861 h 861"/>
                                    <a:gd name="T30" fmla="*/ 472 w 490"/>
                                    <a:gd name="T31" fmla="*/ 860 h 861"/>
                                    <a:gd name="T32" fmla="*/ 424 w 490"/>
                                    <a:gd name="T33" fmla="*/ 0 h 861"/>
                                    <a:gd name="T34" fmla="*/ 377 w 490"/>
                                    <a:gd name="T35" fmla="*/ 14 h 861"/>
                                    <a:gd name="T36" fmla="*/ 332 w 490"/>
                                    <a:gd name="T37" fmla="*/ 33 h 861"/>
                                    <a:gd name="T38" fmla="*/ 284 w 490"/>
                                    <a:gd name="T39" fmla="*/ 56 h 861"/>
                                    <a:gd name="T40" fmla="*/ 240 w 490"/>
                                    <a:gd name="T41" fmla="*/ 82 h 861"/>
                                    <a:gd name="T42" fmla="*/ 199 w 490"/>
                                    <a:gd name="T43" fmla="*/ 111 h 861"/>
                                    <a:gd name="T44" fmla="*/ 161 w 490"/>
                                    <a:gd name="T45" fmla="*/ 143 h 861"/>
                                    <a:gd name="T46" fmla="*/ 127 w 490"/>
                                    <a:gd name="T47" fmla="*/ 178 h 861"/>
                                    <a:gd name="T48" fmla="*/ 97 w 490"/>
                                    <a:gd name="T49" fmla="*/ 214 h 861"/>
                                    <a:gd name="T50" fmla="*/ 71 w 490"/>
                                    <a:gd name="T51" fmla="*/ 252 h 861"/>
                                    <a:gd name="T52" fmla="*/ 48 w 490"/>
                                    <a:gd name="T53" fmla="*/ 292 h 861"/>
                                    <a:gd name="T54" fmla="*/ 30 w 490"/>
                                    <a:gd name="T55" fmla="*/ 332 h 861"/>
                                    <a:gd name="T56" fmla="*/ 16 w 490"/>
                                    <a:gd name="T57" fmla="*/ 374 h 861"/>
                                    <a:gd name="T58" fmla="*/ 7 w 490"/>
                                    <a:gd name="T59" fmla="*/ 417 h 861"/>
                                    <a:gd name="T60" fmla="*/ 2 w 490"/>
                                    <a:gd name="T61" fmla="*/ 459 h 861"/>
                                    <a:gd name="T62" fmla="*/ 2 w 490"/>
                                    <a:gd name="T63" fmla="*/ 502 h 861"/>
                                    <a:gd name="T64" fmla="*/ 6 w 490"/>
                                    <a:gd name="T65" fmla="*/ 545 h 861"/>
                                    <a:gd name="T66" fmla="*/ 16 w 490"/>
                                    <a:gd name="T67" fmla="*/ 586 h 861"/>
                                    <a:gd name="T68" fmla="*/ 31 w 490"/>
                                    <a:gd name="T69" fmla="*/ 627 h 8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490" h="861">
                                      <a:moveTo>
                                        <a:pt x="31" y="627"/>
                                      </a:moveTo>
                                      <a:lnTo>
                                        <a:pt x="38" y="642"/>
                                      </a:lnTo>
                                      <a:lnTo>
                                        <a:pt x="45" y="656"/>
                                      </a:lnTo>
                                      <a:lnTo>
                                        <a:pt x="53" y="671"/>
                                      </a:lnTo>
                                      <a:lnTo>
                                        <a:pt x="63" y="685"/>
                                      </a:lnTo>
                                      <a:lnTo>
                                        <a:pt x="73" y="698"/>
                                      </a:lnTo>
                                      <a:lnTo>
                                        <a:pt x="83" y="711"/>
                                      </a:lnTo>
                                      <a:lnTo>
                                        <a:pt x="93" y="723"/>
                                      </a:lnTo>
                                      <a:lnTo>
                                        <a:pt x="104" y="736"/>
                                      </a:lnTo>
                                      <a:lnTo>
                                        <a:pt x="117" y="747"/>
                                      </a:lnTo>
                                      <a:lnTo>
                                        <a:pt x="129" y="758"/>
                                      </a:lnTo>
                                      <a:lnTo>
                                        <a:pt x="142" y="768"/>
                                      </a:lnTo>
                                      <a:lnTo>
                                        <a:pt x="155" y="778"/>
                                      </a:lnTo>
                                      <a:lnTo>
                                        <a:pt x="169" y="787"/>
                                      </a:lnTo>
                                      <a:lnTo>
                                        <a:pt x="183" y="796"/>
                                      </a:lnTo>
                                      <a:lnTo>
                                        <a:pt x="197" y="805"/>
                                      </a:lnTo>
                                      <a:lnTo>
                                        <a:pt x="212" y="812"/>
                                      </a:lnTo>
                                      <a:lnTo>
                                        <a:pt x="228" y="819"/>
                                      </a:lnTo>
                                      <a:lnTo>
                                        <a:pt x="244" y="826"/>
                                      </a:lnTo>
                                      <a:lnTo>
                                        <a:pt x="259" y="832"/>
                                      </a:lnTo>
                                      <a:lnTo>
                                        <a:pt x="276" y="837"/>
                                      </a:lnTo>
                                      <a:lnTo>
                                        <a:pt x="293" y="842"/>
                                      </a:lnTo>
                                      <a:lnTo>
                                        <a:pt x="309" y="847"/>
                                      </a:lnTo>
                                      <a:lnTo>
                                        <a:pt x="326" y="851"/>
                                      </a:lnTo>
                                      <a:lnTo>
                                        <a:pt x="344" y="854"/>
                                      </a:lnTo>
                                      <a:lnTo>
                                        <a:pt x="362" y="856"/>
                                      </a:lnTo>
                                      <a:lnTo>
                                        <a:pt x="379" y="858"/>
                                      </a:lnTo>
                                      <a:lnTo>
                                        <a:pt x="398" y="860"/>
                                      </a:lnTo>
                                      <a:lnTo>
                                        <a:pt x="416" y="861"/>
                                      </a:lnTo>
                                      <a:lnTo>
                                        <a:pt x="434" y="861"/>
                                      </a:lnTo>
                                      <a:lnTo>
                                        <a:pt x="453" y="861"/>
                                      </a:lnTo>
                                      <a:lnTo>
                                        <a:pt x="472" y="860"/>
                                      </a:lnTo>
                                      <a:lnTo>
                                        <a:pt x="490" y="858"/>
                                      </a:lnTo>
                                      <a:lnTo>
                                        <a:pt x="424" y="0"/>
                                      </a:lnTo>
                                      <a:lnTo>
                                        <a:pt x="401" y="7"/>
                                      </a:lnTo>
                                      <a:lnTo>
                                        <a:pt x="377" y="14"/>
                                      </a:lnTo>
                                      <a:lnTo>
                                        <a:pt x="354" y="24"/>
                                      </a:lnTo>
                                      <a:lnTo>
                                        <a:pt x="332" y="33"/>
                                      </a:lnTo>
                                      <a:lnTo>
                                        <a:pt x="307" y="44"/>
                                      </a:lnTo>
                                      <a:lnTo>
                                        <a:pt x="284" y="56"/>
                                      </a:lnTo>
                                      <a:lnTo>
                                        <a:pt x="261" y="68"/>
                                      </a:lnTo>
                                      <a:lnTo>
                                        <a:pt x="240" y="82"/>
                                      </a:lnTo>
                                      <a:lnTo>
                                        <a:pt x="218" y="97"/>
                                      </a:lnTo>
                                      <a:lnTo>
                                        <a:pt x="199" y="111"/>
                                      </a:lnTo>
                                      <a:lnTo>
                                        <a:pt x="180" y="127"/>
                                      </a:lnTo>
                                      <a:lnTo>
                                        <a:pt x="161" y="143"/>
                                      </a:lnTo>
                                      <a:lnTo>
                                        <a:pt x="144" y="160"/>
                                      </a:lnTo>
                                      <a:lnTo>
                                        <a:pt x="127" y="178"/>
                                      </a:lnTo>
                                      <a:lnTo>
                                        <a:pt x="112" y="195"/>
                                      </a:lnTo>
                                      <a:lnTo>
                                        <a:pt x="97" y="214"/>
                                      </a:lnTo>
                                      <a:lnTo>
                                        <a:pt x="83" y="233"/>
                                      </a:lnTo>
                                      <a:lnTo>
                                        <a:pt x="71" y="252"/>
                                      </a:lnTo>
                                      <a:lnTo>
                                        <a:pt x="59" y="271"/>
                                      </a:lnTo>
                                      <a:lnTo>
                                        <a:pt x="48" y="292"/>
                                      </a:lnTo>
                                      <a:lnTo>
                                        <a:pt x="38" y="312"/>
                                      </a:lnTo>
                                      <a:lnTo>
                                        <a:pt x="30" y="332"/>
                                      </a:lnTo>
                                      <a:lnTo>
                                        <a:pt x="22" y="354"/>
                                      </a:lnTo>
                                      <a:lnTo>
                                        <a:pt x="16" y="374"/>
                                      </a:lnTo>
                                      <a:lnTo>
                                        <a:pt x="11" y="395"/>
                                      </a:lnTo>
                                      <a:lnTo>
                                        <a:pt x="7" y="417"/>
                                      </a:lnTo>
                                      <a:lnTo>
                                        <a:pt x="4" y="438"/>
                                      </a:lnTo>
                                      <a:lnTo>
                                        <a:pt x="2" y="459"/>
                                      </a:lnTo>
                                      <a:lnTo>
                                        <a:pt x="0" y="481"/>
                                      </a:lnTo>
                                      <a:lnTo>
                                        <a:pt x="2" y="502"/>
                                      </a:lnTo>
                                      <a:lnTo>
                                        <a:pt x="3" y="523"/>
                                      </a:lnTo>
                                      <a:lnTo>
                                        <a:pt x="6" y="545"/>
                                      </a:lnTo>
                                      <a:lnTo>
                                        <a:pt x="10" y="565"/>
                                      </a:lnTo>
                                      <a:lnTo>
                                        <a:pt x="16" y="586"/>
                                      </a:lnTo>
                                      <a:lnTo>
                                        <a:pt x="23" y="607"/>
                                      </a:lnTo>
                                      <a:lnTo>
                                        <a:pt x="31" y="6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" name="Freeform 2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" y="1158"/>
                                  <a:ext cx="1367" cy="1704"/>
                                </a:xfrm>
                                <a:custGeom>
                                  <a:avLst/>
                                  <a:gdLst>
                                    <a:gd name="T0" fmla="*/ 0 w 6837"/>
                                    <a:gd name="T1" fmla="*/ 977 h 8518"/>
                                    <a:gd name="T2" fmla="*/ 6837 w 6837"/>
                                    <a:gd name="T3" fmla="*/ 0 h 8518"/>
                                    <a:gd name="T4" fmla="*/ 6539 w 6837"/>
                                    <a:gd name="T5" fmla="*/ 8199 h 8518"/>
                                    <a:gd name="T6" fmla="*/ 1186 w 6837"/>
                                    <a:gd name="T7" fmla="*/ 8518 h 8518"/>
                                    <a:gd name="T8" fmla="*/ 0 w 6837"/>
                                    <a:gd name="T9" fmla="*/ 977 h 85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837" h="8518">
                                      <a:moveTo>
                                        <a:pt x="0" y="977"/>
                                      </a:moveTo>
                                      <a:lnTo>
                                        <a:pt x="6837" y="0"/>
                                      </a:lnTo>
                                      <a:lnTo>
                                        <a:pt x="6539" y="8199"/>
                                      </a:lnTo>
                                      <a:lnTo>
                                        <a:pt x="1186" y="8518"/>
                                      </a:lnTo>
                                      <a:lnTo>
                                        <a:pt x="0" y="9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D137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" name="Freeform 2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8" y="1304"/>
                                  <a:ext cx="399" cy="1545"/>
                                </a:xfrm>
                                <a:custGeom>
                                  <a:avLst/>
                                  <a:gdLst>
                                    <a:gd name="T0" fmla="*/ 1825 w 1992"/>
                                    <a:gd name="T1" fmla="*/ 4314 h 7724"/>
                                    <a:gd name="T2" fmla="*/ 1685 w 1992"/>
                                    <a:gd name="T3" fmla="*/ 4057 h 7724"/>
                                    <a:gd name="T4" fmla="*/ 1400 w 1992"/>
                                    <a:gd name="T5" fmla="*/ 3705 h 7724"/>
                                    <a:gd name="T6" fmla="*/ 1198 w 1992"/>
                                    <a:gd name="T7" fmla="*/ 3439 h 7724"/>
                                    <a:gd name="T8" fmla="*/ 1051 w 1992"/>
                                    <a:gd name="T9" fmla="*/ 3144 h 7724"/>
                                    <a:gd name="T10" fmla="*/ 1006 w 1992"/>
                                    <a:gd name="T11" fmla="*/ 2806 h 7724"/>
                                    <a:gd name="T12" fmla="*/ 1075 w 1992"/>
                                    <a:gd name="T13" fmla="*/ 2264 h 7724"/>
                                    <a:gd name="T14" fmla="*/ 1118 w 1992"/>
                                    <a:gd name="T15" fmla="*/ 2015 h 7724"/>
                                    <a:gd name="T16" fmla="*/ 1160 w 1992"/>
                                    <a:gd name="T17" fmla="*/ 1876 h 7724"/>
                                    <a:gd name="T18" fmla="*/ 1226 w 1992"/>
                                    <a:gd name="T19" fmla="*/ 1733 h 7724"/>
                                    <a:gd name="T20" fmla="*/ 1380 w 1992"/>
                                    <a:gd name="T21" fmla="*/ 1464 h 7724"/>
                                    <a:gd name="T22" fmla="*/ 1494 w 1992"/>
                                    <a:gd name="T23" fmla="*/ 1242 h 7724"/>
                                    <a:gd name="T24" fmla="*/ 1547 w 1992"/>
                                    <a:gd name="T25" fmla="*/ 1045 h 7724"/>
                                    <a:gd name="T26" fmla="*/ 1532 w 1992"/>
                                    <a:gd name="T27" fmla="*/ 858 h 7724"/>
                                    <a:gd name="T28" fmla="*/ 1443 w 1992"/>
                                    <a:gd name="T29" fmla="*/ 667 h 7724"/>
                                    <a:gd name="T30" fmla="*/ 1274 w 1992"/>
                                    <a:gd name="T31" fmla="*/ 458 h 7724"/>
                                    <a:gd name="T32" fmla="*/ 1018 w 1992"/>
                                    <a:gd name="T33" fmla="*/ 217 h 7724"/>
                                    <a:gd name="T34" fmla="*/ 797 w 1992"/>
                                    <a:gd name="T35" fmla="*/ 28 h 7724"/>
                                    <a:gd name="T36" fmla="*/ 149 w 1992"/>
                                    <a:gd name="T37" fmla="*/ 175 h 7724"/>
                                    <a:gd name="T38" fmla="*/ 293 w 1992"/>
                                    <a:gd name="T39" fmla="*/ 323 h 7724"/>
                                    <a:gd name="T40" fmla="*/ 419 w 1992"/>
                                    <a:gd name="T41" fmla="*/ 500 h 7724"/>
                                    <a:gd name="T42" fmla="*/ 513 w 1992"/>
                                    <a:gd name="T43" fmla="*/ 705 h 7724"/>
                                    <a:gd name="T44" fmla="*/ 555 w 1992"/>
                                    <a:gd name="T45" fmla="*/ 938 h 7724"/>
                                    <a:gd name="T46" fmla="*/ 529 w 1992"/>
                                    <a:gd name="T47" fmla="*/ 1197 h 7724"/>
                                    <a:gd name="T48" fmla="*/ 364 w 1992"/>
                                    <a:gd name="T49" fmla="*/ 1601 h 7724"/>
                                    <a:gd name="T50" fmla="*/ 148 w 1992"/>
                                    <a:gd name="T51" fmla="*/ 2099 h 7724"/>
                                    <a:gd name="T52" fmla="*/ 33 w 1992"/>
                                    <a:gd name="T53" fmla="*/ 2478 h 7724"/>
                                    <a:gd name="T54" fmla="*/ 1 w 1992"/>
                                    <a:gd name="T55" fmla="*/ 2839 h 7724"/>
                                    <a:gd name="T56" fmla="*/ 75 w 1992"/>
                                    <a:gd name="T57" fmla="*/ 3189 h 7724"/>
                                    <a:gd name="T58" fmla="*/ 279 w 1992"/>
                                    <a:gd name="T59" fmla="*/ 3539 h 7724"/>
                                    <a:gd name="T60" fmla="*/ 629 w 1992"/>
                                    <a:gd name="T61" fmla="*/ 3896 h 7724"/>
                                    <a:gd name="T62" fmla="*/ 898 w 1992"/>
                                    <a:gd name="T63" fmla="*/ 4245 h 7724"/>
                                    <a:gd name="T64" fmla="*/ 1000 w 1992"/>
                                    <a:gd name="T65" fmla="*/ 4578 h 7724"/>
                                    <a:gd name="T66" fmla="*/ 970 w 1992"/>
                                    <a:gd name="T67" fmla="*/ 4904 h 7724"/>
                                    <a:gd name="T68" fmla="*/ 845 w 1992"/>
                                    <a:gd name="T69" fmla="*/ 5232 h 7724"/>
                                    <a:gd name="T70" fmla="*/ 579 w 1992"/>
                                    <a:gd name="T71" fmla="*/ 5710 h 7724"/>
                                    <a:gd name="T72" fmla="*/ 379 w 1992"/>
                                    <a:gd name="T73" fmla="*/ 6074 h 7724"/>
                                    <a:gd name="T74" fmla="*/ 352 w 1992"/>
                                    <a:gd name="T75" fmla="*/ 6361 h 7724"/>
                                    <a:gd name="T76" fmla="*/ 511 w 1992"/>
                                    <a:gd name="T77" fmla="*/ 6564 h 7724"/>
                                    <a:gd name="T78" fmla="*/ 771 w 1992"/>
                                    <a:gd name="T79" fmla="*/ 6734 h 7724"/>
                                    <a:gd name="T80" fmla="*/ 1046 w 1992"/>
                                    <a:gd name="T81" fmla="*/ 6919 h 7724"/>
                                    <a:gd name="T82" fmla="*/ 1253 w 1992"/>
                                    <a:gd name="T83" fmla="*/ 7172 h 7724"/>
                                    <a:gd name="T84" fmla="*/ 1306 w 1992"/>
                                    <a:gd name="T85" fmla="*/ 7541 h 7724"/>
                                    <a:gd name="T86" fmla="*/ 1880 w 1992"/>
                                    <a:gd name="T87" fmla="*/ 7590 h 7724"/>
                                    <a:gd name="T88" fmla="*/ 1967 w 1992"/>
                                    <a:gd name="T89" fmla="*/ 7338 h 7724"/>
                                    <a:gd name="T90" fmla="*/ 1992 w 1992"/>
                                    <a:gd name="T91" fmla="*/ 7102 h 7724"/>
                                    <a:gd name="T92" fmla="*/ 1962 w 1992"/>
                                    <a:gd name="T93" fmla="*/ 6860 h 7724"/>
                                    <a:gd name="T94" fmla="*/ 1876 w 1992"/>
                                    <a:gd name="T95" fmla="*/ 6594 h 7724"/>
                                    <a:gd name="T96" fmla="*/ 1742 w 1992"/>
                                    <a:gd name="T97" fmla="*/ 6283 h 7724"/>
                                    <a:gd name="T98" fmla="*/ 1482 w 1992"/>
                                    <a:gd name="T99" fmla="*/ 5744 h 7724"/>
                                    <a:gd name="T100" fmla="*/ 1384 w 1992"/>
                                    <a:gd name="T101" fmla="*/ 5420 h 7724"/>
                                    <a:gd name="T102" fmla="*/ 1412 w 1992"/>
                                    <a:gd name="T103" fmla="*/ 5209 h 7724"/>
                                    <a:gd name="T104" fmla="*/ 1519 w 1992"/>
                                    <a:gd name="T105" fmla="*/ 5066 h 7724"/>
                                    <a:gd name="T106" fmla="*/ 1660 w 1992"/>
                                    <a:gd name="T107" fmla="*/ 4946 h 7724"/>
                                    <a:gd name="T108" fmla="*/ 1788 w 1992"/>
                                    <a:gd name="T109" fmla="*/ 4802 h 7724"/>
                                    <a:gd name="T110" fmla="*/ 1860 w 1992"/>
                                    <a:gd name="T111" fmla="*/ 4589 h 77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992" h="7724">
                                      <a:moveTo>
                                        <a:pt x="1863" y="4534"/>
                                      </a:moveTo>
                                      <a:lnTo>
                                        <a:pt x="1861" y="4477"/>
                                      </a:lnTo>
                                      <a:lnTo>
                                        <a:pt x="1854" y="4421"/>
                                      </a:lnTo>
                                      <a:lnTo>
                                        <a:pt x="1841" y="4368"/>
                                      </a:lnTo>
                                      <a:lnTo>
                                        <a:pt x="1825" y="4314"/>
                                      </a:lnTo>
                                      <a:lnTo>
                                        <a:pt x="1804" y="4261"/>
                                      </a:lnTo>
                                      <a:lnTo>
                                        <a:pt x="1779" y="4209"/>
                                      </a:lnTo>
                                      <a:lnTo>
                                        <a:pt x="1751" y="4158"/>
                                      </a:lnTo>
                                      <a:lnTo>
                                        <a:pt x="1719" y="4108"/>
                                      </a:lnTo>
                                      <a:lnTo>
                                        <a:pt x="1685" y="4057"/>
                                      </a:lnTo>
                                      <a:lnTo>
                                        <a:pt x="1648" y="4007"/>
                                      </a:lnTo>
                                      <a:lnTo>
                                        <a:pt x="1609" y="3957"/>
                                      </a:lnTo>
                                      <a:lnTo>
                                        <a:pt x="1569" y="3907"/>
                                      </a:lnTo>
                                      <a:lnTo>
                                        <a:pt x="1486" y="3807"/>
                                      </a:lnTo>
                                      <a:lnTo>
                                        <a:pt x="1400" y="3705"/>
                                      </a:lnTo>
                                      <a:lnTo>
                                        <a:pt x="1358" y="3654"/>
                                      </a:lnTo>
                                      <a:lnTo>
                                        <a:pt x="1316" y="3602"/>
                                      </a:lnTo>
                                      <a:lnTo>
                                        <a:pt x="1275" y="3548"/>
                                      </a:lnTo>
                                      <a:lnTo>
                                        <a:pt x="1235" y="3494"/>
                                      </a:lnTo>
                                      <a:lnTo>
                                        <a:pt x="1198" y="3439"/>
                                      </a:lnTo>
                                      <a:lnTo>
                                        <a:pt x="1162" y="3382"/>
                                      </a:lnTo>
                                      <a:lnTo>
                                        <a:pt x="1129" y="3326"/>
                                      </a:lnTo>
                                      <a:lnTo>
                                        <a:pt x="1100" y="3267"/>
                                      </a:lnTo>
                                      <a:lnTo>
                                        <a:pt x="1073" y="3206"/>
                                      </a:lnTo>
                                      <a:lnTo>
                                        <a:pt x="1051" y="3144"/>
                                      </a:lnTo>
                                      <a:lnTo>
                                        <a:pt x="1032" y="3080"/>
                                      </a:lnTo>
                                      <a:lnTo>
                                        <a:pt x="1017" y="3015"/>
                                      </a:lnTo>
                                      <a:lnTo>
                                        <a:pt x="1008" y="2947"/>
                                      </a:lnTo>
                                      <a:lnTo>
                                        <a:pt x="1004" y="2877"/>
                                      </a:lnTo>
                                      <a:lnTo>
                                        <a:pt x="1006" y="2806"/>
                                      </a:lnTo>
                                      <a:lnTo>
                                        <a:pt x="1013" y="2730"/>
                                      </a:lnTo>
                                      <a:lnTo>
                                        <a:pt x="1033" y="2589"/>
                                      </a:lnTo>
                                      <a:lnTo>
                                        <a:pt x="1049" y="2465"/>
                                      </a:lnTo>
                                      <a:lnTo>
                                        <a:pt x="1063" y="2358"/>
                                      </a:lnTo>
                                      <a:lnTo>
                                        <a:pt x="1075" y="2264"/>
                                      </a:lnTo>
                                      <a:lnTo>
                                        <a:pt x="1087" y="2182"/>
                                      </a:lnTo>
                                      <a:lnTo>
                                        <a:pt x="1099" y="2110"/>
                                      </a:lnTo>
                                      <a:lnTo>
                                        <a:pt x="1105" y="2076"/>
                                      </a:lnTo>
                                      <a:lnTo>
                                        <a:pt x="1111" y="2045"/>
                                      </a:lnTo>
                                      <a:lnTo>
                                        <a:pt x="1118" y="2015"/>
                                      </a:lnTo>
                                      <a:lnTo>
                                        <a:pt x="1125" y="1986"/>
                                      </a:lnTo>
                                      <a:lnTo>
                                        <a:pt x="1132" y="1957"/>
                                      </a:lnTo>
                                      <a:lnTo>
                                        <a:pt x="1141" y="1930"/>
                                      </a:lnTo>
                                      <a:lnTo>
                                        <a:pt x="1150" y="1903"/>
                                      </a:lnTo>
                                      <a:lnTo>
                                        <a:pt x="1160" y="1876"/>
                                      </a:lnTo>
                                      <a:lnTo>
                                        <a:pt x="1171" y="1849"/>
                                      </a:lnTo>
                                      <a:lnTo>
                                        <a:pt x="1183" y="1821"/>
                                      </a:lnTo>
                                      <a:lnTo>
                                        <a:pt x="1196" y="1793"/>
                                      </a:lnTo>
                                      <a:lnTo>
                                        <a:pt x="1210" y="1763"/>
                                      </a:lnTo>
                                      <a:lnTo>
                                        <a:pt x="1226" y="1733"/>
                                      </a:lnTo>
                                      <a:lnTo>
                                        <a:pt x="1242" y="1701"/>
                                      </a:lnTo>
                                      <a:lnTo>
                                        <a:pt x="1262" y="1667"/>
                                      </a:lnTo>
                                      <a:lnTo>
                                        <a:pt x="1281" y="1631"/>
                                      </a:lnTo>
                                      <a:lnTo>
                                        <a:pt x="1327" y="1553"/>
                                      </a:lnTo>
                                      <a:lnTo>
                                        <a:pt x="1380" y="1464"/>
                                      </a:lnTo>
                                      <a:lnTo>
                                        <a:pt x="1407" y="1417"/>
                                      </a:lnTo>
                                      <a:lnTo>
                                        <a:pt x="1432" y="1371"/>
                                      </a:lnTo>
                                      <a:lnTo>
                                        <a:pt x="1455" y="1328"/>
                                      </a:lnTo>
                                      <a:lnTo>
                                        <a:pt x="1476" y="1284"/>
                                      </a:lnTo>
                                      <a:lnTo>
                                        <a:pt x="1494" y="1242"/>
                                      </a:lnTo>
                                      <a:lnTo>
                                        <a:pt x="1509" y="1202"/>
                                      </a:lnTo>
                                      <a:lnTo>
                                        <a:pt x="1523" y="1161"/>
                                      </a:lnTo>
                                      <a:lnTo>
                                        <a:pt x="1533" y="1122"/>
                                      </a:lnTo>
                                      <a:lnTo>
                                        <a:pt x="1541" y="1083"/>
                                      </a:lnTo>
                                      <a:lnTo>
                                        <a:pt x="1547" y="1045"/>
                                      </a:lnTo>
                                      <a:lnTo>
                                        <a:pt x="1549" y="1007"/>
                                      </a:lnTo>
                                      <a:lnTo>
                                        <a:pt x="1549" y="970"/>
                                      </a:lnTo>
                                      <a:lnTo>
                                        <a:pt x="1546" y="933"/>
                                      </a:lnTo>
                                      <a:lnTo>
                                        <a:pt x="1541" y="895"/>
                                      </a:lnTo>
                                      <a:lnTo>
                                        <a:pt x="1532" y="858"/>
                                      </a:lnTo>
                                      <a:lnTo>
                                        <a:pt x="1521" y="821"/>
                                      </a:lnTo>
                                      <a:lnTo>
                                        <a:pt x="1505" y="783"/>
                                      </a:lnTo>
                                      <a:lnTo>
                                        <a:pt x="1488" y="745"/>
                                      </a:lnTo>
                                      <a:lnTo>
                                        <a:pt x="1468" y="706"/>
                                      </a:lnTo>
                                      <a:lnTo>
                                        <a:pt x="1443" y="667"/>
                                      </a:lnTo>
                                      <a:lnTo>
                                        <a:pt x="1416" y="627"/>
                                      </a:lnTo>
                                      <a:lnTo>
                                        <a:pt x="1386" y="586"/>
                                      </a:lnTo>
                                      <a:lnTo>
                                        <a:pt x="1351" y="545"/>
                                      </a:lnTo>
                                      <a:lnTo>
                                        <a:pt x="1315" y="502"/>
                                      </a:lnTo>
                                      <a:lnTo>
                                        <a:pt x="1274" y="458"/>
                                      </a:lnTo>
                                      <a:lnTo>
                                        <a:pt x="1230" y="413"/>
                                      </a:lnTo>
                                      <a:lnTo>
                                        <a:pt x="1182" y="366"/>
                                      </a:lnTo>
                                      <a:lnTo>
                                        <a:pt x="1131" y="318"/>
                                      </a:lnTo>
                                      <a:lnTo>
                                        <a:pt x="1076" y="268"/>
                                      </a:lnTo>
                                      <a:lnTo>
                                        <a:pt x="1018" y="217"/>
                                      </a:lnTo>
                                      <a:lnTo>
                                        <a:pt x="955" y="163"/>
                                      </a:lnTo>
                                      <a:lnTo>
                                        <a:pt x="890" y="108"/>
                                      </a:lnTo>
                                      <a:lnTo>
                                        <a:pt x="858" y="82"/>
                                      </a:lnTo>
                                      <a:lnTo>
                                        <a:pt x="828" y="55"/>
                                      </a:lnTo>
                                      <a:lnTo>
                                        <a:pt x="797" y="28"/>
                                      </a:lnTo>
                                      <a:lnTo>
                                        <a:pt x="768" y="0"/>
                                      </a:lnTo>
                                      <a:lnTo>
                                        <a:pt x="62" y="101"/>
                                      </a:lnTo>
                                      <a:lnTo>
                                        <a:pt x="91" y="124"/>
                                      </a:lnTo>
                                      <a:lnTo>
                                        <a:pt x="120" y="149"/>
                                      </a:lnTo>
                                      <a:lnTo>
                                        <a:pt x="149" y="175"/>
                                      </a:lnTo>
                                      <a:lnTo>
                                        <a:pt x="179" y="202"/>
                                      </a:lnTo>
                                      <a:lnTo>
                                        <a:pt x="208" y="231"/>
                                      </a:lnTo>
                                      <a:lnTo>
                                        <a:pt x="237" y="260"/>
                                      </a:lnTo>
                                      <a:lnTo>
                                        <a:pt x="266" y="291"/>
                                      </a:lnTo>
                                      <a:lnTo>
                                        <a:pt x="293" y="323"/>
                                      </a:lnTo>
                                      <a:lnTo>
                                        <a:pt x="321" y="356"/>
                                      </a:lnTo>
                                      <a:lnTo>
                                        <a:pt x="347" y="390"/>
                                      </a:lnTo>
                                      <a:lnTo>
                                        <a:pt x="373" y="426"/>
                                      </a:lnTo>
                                      <a:lnTo>
                                        <a:pt x="397" y="462"/>
                                      </a:lnTo>
                                      <a:lnTo>
                                        <a:pt x="419" y="500"/>
                                      </a:lnTo>
                                      <a:lnTo>
                                        <a:pt x="442" y="539"/>
                                      </a:lnTo>
                                      <a:lnTo>
                                        <a:pt x="462" y="579"/>
                                      </a:lnTo>
                                      <a:lnTo>
                                        <a:pt x="481" y="620"/>
                                      </a:lnTo>
                                      <a:lnTo>
                                        <a:pt x="498" y="663"/>
                                      </a:lnTo>
                                      <a:lnTo>
                                        <a:pt x="513" y="705"/>
                                      </a:lnTo>
                                      <a:lnTo>
                                        <a:pt x="525" y="750"/>
                                      </a:lnTo>
                                      <a:lnTo>
                                        <a:pt x="537" y="796"/>
                                      </a:lnTo>
                                      <a:lnTo>
                                        <a:pt x="545" y="841"/>
                                      </a:lnTo>
                                      <a:lnTo>
                                        <a:pt x="551" y="889"/>
                                      </a:lnTo>
                                      <a:lnTo>
                                        <a:pt x="555" y="938"/>
                                      </a:lnTo>
                                      <a:lnTo>
                                        <a:pt x="556" y="988"/>
                                      </a:lnTo>
                                      <a:lnTo>
                                        <a:pt x="554" y="1038"/>
                                      </a:lnTo>
                                      <a:lnTo>
                                        <a:pt x="549" y="1090"/>
                                      </a:lnTo>
                                      <a:lnTo>
                                        <a:pt x="541" y="1143"/>
                                      </a:lnTo>
                                      <a:lnTo>
                                        <a:pt x="529" y="1197"/>
                                      </a:lnTo>
                                      <a:lnTo>
                                        <a:pt x="514" y="1252"/>
                                      </a:lnTo>
                                      <a:lnTo>
                                        <a:pt x="496" y="1307"/>
                                      </a:lnTo>
                                      <a:lnTo>
                                        <a:pt x="474" y="1364"/>
                                      </a:lnTo>
                                      <a:lnTo>
                                        <a:pt x="449" y="1422"/>
                                      </a:lnTo>
                                      <a:lnTo>
                                        <a:pt x="364" y="1601"/>
                                      </a:lnTo>
                                      <a:lnTo>
                                        <a:pt x="286" y="1773"/>
                                      </a:lnTo>
                                      <a:lnTo>
                                        <a:pt x="248" y="1856"/>
                                      </a:lnTo>
                                      <a:lnTo>
                                        <a:pt x="213" y="1938"/>
                                      </a:lnTo>
                                      <a:lnTo>
                                        <a:pt x="180" y="2019"/>
                                      </a:lnTo>
                                      <a:lnTo>
                                        <a:pt x="148" y="2099"/>
                                      </a:lnTo>
                                      <a:lnTo>
                                        <a:pt x="120" y="2177"/>
                                      </a:lnTo>
                                      <a:lnTo>
                                        <a:pt x="93" y="2254"/>
                                      </a:lnTo>
                                      <a:lnTo>
                                        <a:pt x="71" y="2330"/>
                                      </a:lnTo>
                                      <a:lnTo>
                                        <a:pt x="51" y="2404"/>
                                      </a:lnTo>
                                      <a:lnTo>
                                        <a:pt x="33" y="2478"/>
                                      </a:lnTo>
                                      <a:lnTo>
                                        <a:pt x="19" y="2553"/>
                                      </a:lnTo>
                                      <a:lnTo>
                                        <a:pt x="9" y="2625"/>
                                      </a:lnTo>
                                      <a:lnTo>
                                        <a:pt x="2" y="2697"/>
                                      </a:lnTo>
                                      <a:lnTo>
                                        <a:pt x="0" y="2768"/>
                                      </a:lnTo>
                                      <a:lnTo>
                                        <a:pt x="1" y="2839"/>
                                      </a:lnTo>
                                      <a:lnTo>
                                        <a:pt x="6" y="2910"/>
                                      </a:lnTo>
                                      <a:lnTo>
                                        <a:pt x="16" y="2980"/>
                                      </a:lnTo>
                                      <a:lnTo>
                                        <a:pt x="30" y="3049"/>
                                      </a:lnTo>
                                      <a:lnTo>
                                        <a:pt x="51" y="3119"/>
                                      </a:lnTo>
                                      <a:lnTo>
                                        <a:pt x="75" y="3189"/>
                                      </a:lnTo>
                                      <a:lnTo>
                                        <a:pt x="105" y="3258"/>
                                      </a:lnTo>
                                      <a:lnTo>
                                        <a:pt x="139" y="3329"/>
                                      </a:lnTo>
                                      <a:lnTo>
                                        <a:pt x="180" y="3398"/>
                                      </a:lnTo>
                                      <a:lnTo>
                                        <a:pt x="227" y="3468"/>
                                      </a:lnTo>
                                      <a:lnTo>
                                        <a:pt x="279" y="3539"/>
                                      </a:lnTo>
                                      <a:lnTo>
                                        <a:pt x="337" y="3609"/>
                                      </a:lnTo>
                                      <a:lnTo>
                                        <a:pt x="402" y="3680"/>
                                      </a:lnTo>
                                      <a:lnTo>
                                        <a:pt x="473" y="3752"/>
                                      </a:lnTo>
                                      <a:lnTo>
                                        <a:pt x="552" y="3824"/>
                                      </a:lnTo>
                                      <a:lnTo>
                                        <a:pt x="629" y="3896"/>
                                      </a:lnTo>
                                      <a:lnTo>
                                        <a:pt x="697" y="3967"/>
                                      </a:lnTo>
                                      <a:lnTo>
                                        <a:pt x="759" y="4038"/>
                                      </a:lnTo>
                                      <a:lnTo>
                                        <a:pt x="813" y="4108"/>
                                      </a:lnTo>
                                      <a:lnTo>
                                        <a:pt x="859" y="4177"/>
                                      </a:lnTo>
                                      <a:lnTo>
                                        <a:pt x="898" y="4245"/>
                                      </a:lnTo>
                                      <a:lnTo>
                                        <a:pt x="931" y="4312"/>
                                      </a:lnTo>
                                      <a:lnTo>
                                        <a:pt x="957" y="4379"/>
                                      </a:lnTo>
                                      <a:lnTo>
                                        <a:pt x="978" y="4446"/>
                                      </a:lnTo>
                                      <a:lnTo>
                                        <a:pt x="991" y="4512"/>
                                      </a:lnTo>
                                      <a:lnTo>
                                        <a:pt x="1000" y="4578"/>
                                      </a:lnTo>
                                      <a:lnTo>
                                        <a:pt x="1003" y="4643"/>
                                      </a:lnTo>
                                      <a:lnTo>
                                        <a:pt x="1002" y="4708"/>
                                      </a:lnTo>
                                      <a:lnTo>
                                        <a:pt x="996" y="4774"/>
                                      </a:lnTo>
                                      <a:lnTo>
                                        <a:pt x="985" y="4839"/>
                                      </a:lnTo>
                                      <a:lnTo>
                                        <a:pt x="970" y="4904"/>
                                      </a:lnTo>
                                      <a:lnTo>
                                        <a:pt x="951" y="4969"/>
                                      </a:lnTo>
                                      <a:lnTo>
                                        <a:pt x="930" y="5034"/>
                                      </a:lnTo>
                                      <a:lnTo>
                                        <a:pt x="904" y="5100"/>
                                      </a:lnTo>
                                      <a:lnTo>
                                        <a:pt x="876" y="5166"/>
                                      </a:lnTo>
                                      <a:lnTo>
                                        <a:pt x="845" y="5232"/>
                                      </a:lnTo>
                                      <a:lnTo>
                                        <a:pt x="812" y="5298"/>
                                      </a:lnTo>
                                      <a:lnTo>
                                        <a:pt x="776" y="5365"/>
                                      </a:lnTo>
                                      <a:lnTo>
                                        <a:pt x="739" y="5433"/>
                                      </a:lnTo>
                                      <a:lnTo>
                                        <a:pt x="661" y="5570"/>
                                      </a:lnTo>
                                      <a:lnTo>
                                        <a:pt x="579" y="5710"/>
                                      </a:lnTo>
                                      <a:lnTo>
                                        <a:pt x="538" y="5781"/>
                                      </a:lnTo>
                                      <a:lnTo>
                                        <a:pt x="496" y="5853"/>
                                      </a:lnTo>
                                      <a:lnTo>
                                        <a:pt x="454" y="5928"/>
                                      </a:lnTo>
                                      <a:lnTo>
                                        <a:pt x="413" y="6002"/>
                                      </a:lnTo>
                                      <a:lnTo>
                                        <a:pt x="379" y="6074"/>
                                      </a:lnTo>
                                      <a:lnTo>
                                        <a:pt x="354" y="6141"/>
                                      </a:lnTo>
                                      <a:lnTo>
                                        <a:pt x="341" y="6203"/>
                                      </a:lnTo>
                                      <a:lnTo>
                                        <a:pt x="336" y="6260"/>
                                      </a:lnTo>
                                      <a:lnTo>
                                        <a:pt x="340" y="6312"/>
                                      </a:lnTo>
                                      <a:lnTo>
                                        <a:pt x="352" y="6361"/>
                                      </a:lnTo>
                                      <a:lnTo>
                                        <a:pt x="373" y="6407"/>
                                      </a:lnTo>
                                      <a:lnTo>
                                        <a:pt x="399" y="6451"/>
                                      </a:lnTo>
                                      <a:lnTo>
                                        <a:pt x="431" y="6490"/>
                                      </a:lnTo>
                                      <a:lnTo>
                                        <a:pt x="469" y="6529"/>
                                      </a:lnTo>
                                      <a:lnTo>
                                        <a:pt x="511" y="6564"/>
                                      </a:lnTo>
                                      <a:lnTo>
                                        <a:pt x="558" y="6600"/>
                                      </a:lnTo>
                                      <a:lnTo>
                                        <a:pt x="608" y="6633"/>
                                      </a:lnTo>
                                      <a:lnTo>
                                        <a:pt x="661" y="6667"/>
                                      </a:lnTo>
                                      <a:lnTo>
                                        <a:pt x="715" y="6700"/>
                                      </a:lnTo>
                                      <a:lnTo>
                                        <a:pt x="771" y="6734"/>
                                      </a:lnTo>
                                      <a:lnTo>
                                        <a:pt x="828" y="6767"/>
                                      </a:lnTo>
                                      <a:lnTo>
                                        <a:pt x="884" y="6803"/>
                                      </a:lnTo>
                                      <a:lnTo>
                                        <a:pt x="940" y="6840"/>
                                      </a:lnTo>
                                      <a:lnTo>
                                        <a:pt x="994" y="6878"/>
                                      </a:lnTo>
                                      <a:lnTo>
                                        <a:pt x="1046" y="6919"/>
                                      </a:lnTo>
                                      <a:lnTo>
                                        <a:pt x="1096" y="6962"/>
                                      </a:lnTo>
                                      <a:lnTo>
                                        <a:pt x="1142" y="7009"/>
                                      </a:lnTo>
                                      <a:lnTo>
                                        <a:pt x="1183" y="7059"/>
                                      </a:lnTo>
                                      <a:lnTo>
                                        <a:pt x="1221" y="7113"/>
                                      </a:lnTo>
                                      <a:lnTo>
                                        <a:pt x="1253" y="7172"/>
                                      </a:lnTo>
                                      <a:lnTo>
                                        <a:pt x="1278" y="7235"/>
                                      </a:lnTo>
                                      <a:lnTo>
                                        <a:pt x="1297" y="7303"/>
                                      </a:lnTo>
                                      <a:lnTo>
                                        <a:pt x="1309" y="7376"/>
                                      </a:lnTo>
                                      <a:lnTo>
                                        <a:pt x="1312" y="7456"/>
                                      </a:lnTo>
                                      <a:lnTo>
                                        <a:pt x="1306" y="7541"/>
                                      </a:lnTo>
                                      <a:lnTo>
                                        <a:pt x="1291" y="7634"/>
                                      </a:lnTo>
                                      <a:lnTo>
                                        <a:pt x="1274" y="7724"/>
                                      </a:lnTo>
                                      <a:lnTo>
                                        <a:pt x="1834" y="7691"/>
                                      </a:lnTo>
                                      <a:lnTo>
                                        <a:pt x="1855" y="7644"/>
                                      </a:lnTo>
                                      <a:lnTo>
                                        <a:pt x="1880" y="7590"/>
                                      </a:lnTo>
                                      <a:lnTo>
                                        <a:pt x="1903" y="7538"/>
                                      </a:lnTo>
                                      <a:lnTo>
                                        <a:pt x="1922" y="7487"/>
                                      </a:lnTo>
                                      <a:lnTo>
                                        <a:pt x="1939" y="7437"/>
                                      </a:lnTo>
                                      <a:lnTo>
                                        <a:pt x="1954" y="7387"/>
                                      </a:lnTo>
                                      <a:lnTo>
                                        <a:pt x="1967" y="7338"/>
                                      </a:lnTo>
                                      <a:lnTo>
                                        <a:pt x="1977" y="7291"/>
                                      </a:lnTo>
                                      <a:lnTo>
                                        <a:pt x="1984" y="7243"/>
                                      </a:lnTo>
                                      <a:lnTo>
                                        <a:pt x="1989" y="7196"/>
                                      </a:lnTo>
                                      <a:lnTo>
                                        <a:pt x="1992" y="7148"/>
                                      </a:lnTo>
                                      <a:lnTo>
                                        <a:pt x="1992" y="7102"/>
                                      </a:lnTo>
                                      <a:lnTo>
                                        <a:pt x="1991" y="7054"/>
                                      </a:lnTo>
                                      <a:lnTo>
                                        <a:pt x="1987" y="7006"/>
                                      </a:lnTo>
                                      <a:lnTo>
                                        <a:pt x="1980" y="6958"/>
                                      </a:lnTo>
                                      <a:lnTo>
                                        <a:pt x="1972" y="6910"/>
                                      </a:lnTo>
                                      <a:lnTo>
                                        <a:pt x="1962" y="6860"/>
                                      </a:lnTo>
                                      <a:lnTo>
                                        <a:pt x="1948" y="6809"/>
                                      </a:lnTo>
                                      <a:lnTo>
                                        <a:pt x="1933" y="6757"/>
                                      </a:lnTo>
                                      <a:lnTo>
                                        <a:pt x="1917" y="6703"/>
                                      </a:lnTo>
                                      <a:lnTo>
                                        <a:pt x="1897" y="6650"/>
                                      </a:lnTo>
                                      <a:lnTo>
                                        <a:pt x="1876" y="6594"/>
                                      </a:lnTo>
                                      <a:lnTo>
                                        <a:pt x="1854" y="6536"/>
                                      </a:lnTo>
                                      <a:lnTo>
                                        <a:pt x="1828" y="6476"/>
                                      </a:lnTo>
                                      <a:lnTo>
                                        <a:pt x="1802" y="6414"/>
                                      </a:lnTo>
                                      <a:lnTo>
                                        <a:pt x="1773" y="6350"/>
                                      </a:lnTo>
                                      <a:lnTo>
                                        <a:pt x="1742" y="6283"/>
                                      </a:lnTo>
                                      <a:lnTo>
                                        <a:pt x="1710" y="6214"/>
                                      </a:lnTo>
                                      <a:lnTo>
                                        <a:pt x="1675" y="6143"/>
                                      </a:lnTo>
                                      <a:lnTo>
                                        <a:pt x="1601" y="5991"/>
                                      </a:lnTo>
                                      <a:lnTo>
                                        <a:pt x="1521" y="5826"/>
                                      </a:lnTo>
                                      <a:lnTo>
                                        <a:pt x="1482" y="5744"/>
                                      </a:lnTo>
                                      <a:lnTo>
                                        <a:pt x="1450" y="5668"/>
                                      </a:lnTo>
                                      <a:lnTo>
                                        <a:pt x="1425" y="5597"/>
                                      </a:lnTo>
                                      <a:lnTo>
                                        <a:pt x="1405" y="5532"/>
                                      </a:lnTo>
                                      <a:lnTo>
                                        <a:pt x="1392" y="5474"/>
                                      </a:lnTo>
                                      <a:lnTo>
                                        <a:pt x="1384" y="5420"/>
                                      </a:lnTo>
                                      <a:lnTo>
                                        <a:pt x="1381" y="5370"/>
                                      </a:lnTo>
                                      <a:lnTo>
                                        <a:pt x="1383" y="5324"/>
                                      </a:lnTo>
                                      <a:lnTo>
                                        <a:pt x="1389" y="5283"/>
                                      </a:lnTo>
                                      <a:lnTo>
                                        <a:pt x="1398" y="5244"/>
                                      </a:lnTo>
                                      <a:lnTo>
                                        <a:pt x="1412" y="5209"/>
                                      </a:lnTo>
                                      <a:lnTo>
                                        <a:pt x="1429" y="5177"/>
                                      </a:lnTo>
                                      <a:lnTo>
                                        <a:pt x="1447" y="5147"/>
                                      </a:lnTo>
                                      <a:lnTo>
                                        <a:pt x="1470" y="5118"/>
                                      </a:lnTo>
                                      <a:lnTo>
                                        <a:pt x="1493" y="5092"/>
                                      </a:lnTo>
                                      <a:lnTo>
                                        <a:pt x="1519" y="5066"/>
                                      </a:lnTo>
                                      <a:lnTo>
                                        <a:pt x="1546" y="5042"/>
                                      </a:lnTo>
                                      <a:lnTo>
                                        <a:pt x="1574" y="5019"/>
                                      </a:lnTo>
                                      <a:lnTo>
                                        <a:pt x="1602" y="4994"/>
                                      </a:lnTo>
                                      <a:lnTo>
                                        <a:pt x="1632" y="4971"/>
                                      </a:lnTo>
                                      <a:lnTo>
                                        <a:pt x="1660" y="4946"/>
                                      </a:lnTo>
                                      <a:lnTo>
                                        <a:pt x="1688" y="4921"/>
                                      </a:lnTo>
                                      <a:lnTo>
                                        <a:pt x="1715" y="4894"/>
                                      </a:lnTo>
                                      <a:lnTo>
                                        <a:pt x="1742" y="4865"/>
                                      </a:lnTo>
                                      <a:lnTo>
                                        <a:pt x="1766" y="4835"/>
                                      </a:lnTo>
                                      <a:lnTo>
                                        <a:pt x="1788" y="4802"/>
                                      </a:lnTo>
                                      <a:lnTo>
                                        <a:pt x="1809" y="4767"/>
                                      </a:lnTo>
                                      <a:lnTo>
                                        <a:pt x="1826" y="4728"/>
                                      </a:lnTo>
                                      <a:lnTo>
                                        <a:pt x="1841" y="4685"/>
                                      </a:lnTo>
                                      <a:lnTo>
                                        <a:pt x="1853" y="4640"/>
                                      </a:lnTo>
                                      <a:lnTo>
                                        <a:pt x="1860" y="4589"/>
                                      </a:lnTo>
                                      <a:lnTo>
                                        <a:pt x="1863" y="45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EDE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" name="Freeform 2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4" y="1225"/>
                                  <a:ext cx="364" cy="1606"/>
                                </a:xfrm>
                                <a:custGeom>
                                  <a:avLst/>
                                  <a:gdLst>
                                    <a:gd name="T0" fmla="*/ 863 w 1823"/>
                                    <a:gd name="T1" fmla="*/ 3875 h 8028"/>
                                    <a:gd name="T2" fmla="*/ 1026 w 1823"/>
                                    <a:gd name="T3" fmla="*/ 4151 h 8028"/>
                                    <a:gd name="T4" fmla="*/ 1024 w 1823"/>
                                    <a:gd name="T5" fmla="*/ 4373 h 8028"/>
                                    <a:gd name="T6" fmla="*/ 914 w 1823"/>
                                    <a:gd name="T7" fmla="*/ 4569 h 8028"/>
                                    <a:gd name="T8" fmla="*/ 691 w 1823"/>
                                    <a:gd name="T9" fmla="*/ 4854 h 8028"/>
                                    <a:gd name="T10" fmla="*/ 561 w 1823"/>
                                    <a:gd name="T11" fmla="*/ 5106 h 8028"/>
                                    <a:gd name="T12" fmla="*/ 510 w 1823"/>
                                    <a:gd name="T13" fmla="*/ 5386 h 8028"/>
                                    <a:gd name="T14" fmla="*/ 524 w 1823"/>
                                    <a:gd name="T15" fmla="*/ 5633 h 8028"/>
                                    <a:gd name="T16" fmla="*/ 603 w 1823"/>
                                    <a:gd name="T17" fmla="*/ 5954 h 8028"/>
                                    <a:gd name="T18" fmla="*/ 663 w 1823"/>
                                    <a:gd name="T19" fmla="*/ 6194 h 8028"/>
                                    <a:gd name="T20" fmla="*/ 696 w 1823"/>
                                    <a:gd name="T21" fmla="*/ 6464 h 8028"/>
                                    <a:gd name="T22" fmla="*/ 673 w 1823"/>
                                    <a:gd name="T23" fmla="*/ 6784 h 8028"/>
                                    <a:gd name="T24" fmla="*/ 607 w 1823"/>
                                    <a:gd name="T25" fmla="*/ 7142 h 8028"/>
                                    <a:gd name="T26" fmla="*/ 586 w 1823"/>
                                    <a:gd name="T27" fmla="*/ 7351 h 8028"/>
                                    <a:gd name="T28" fmla="*/ 592 w 1823"/>
                                    <a:gd name="T29" fmla="*/ 7537 h 8028"/>
                                    <a:gd name="T30" fmla="*/ 631 w 1823"/>
                                    <a:gd name="T31" fmla="*/ 7705 h 8028"/>
                                    <a:gd name="T32" fmla="*/ 712 w 1823"/>
                                    <a:gd name="T33" fmla="*/ 7858 h 8028"/>
                                    <a:gd name="T34" fmla="*/ 839 w 1823"/>
                                    <a:gd name="T35" fmla="*/ 8000 h 8028"/>
                                    <a:gd name="T36" fmla="*/ 1759 w 1823"/>
                                    <a:gd name="T37" fmla="*/ 7865 h 8028"/>
                                    <a:gd name="T38" fmla="*/ 1676 w 1823"/>
                                    <a:gd name="T39" fmla="*/ 7658 h 8028"/>
                                    <a:gd name="T40" fmla="*/ 1592 w 1823"/>
                                    <a:gd name="T41" fmla="*/ 7266 h 8028"/>
                                    <a:gd name="T42" fmla="*/ 1592 w 1823"/>
                                    <a:gd name="T43" fmla="*/ 7002 h 8028"/>
                                    <a:gd name="T44" fmla="*/ 1647 w 1823"/>
                                    <a:gd name="T45" fmla="*/ 6757 h 8028"/>
                                    <a:gd name="T46" fmla="*/ 1662 w 1823"/>
                                    <a:gd name="T47" fmla="*/ 6604 h 8028"/>
                                    <a:gd name="T48" fmla="*/ 1606 w 1823"/>
                                    <a:gd name="T49" fmla="*/ 6413 h 8028"/>
                                    <a:gd name="T50" fmla="*/ 1433 w 1823"/>
                                    <a:gd name="T51" fmla="*/ 6135 h 8028"/>
                                    <a:gd name="T52" fmla="*/ 1243 w 1823"/>
                                    <a:gd name="T53" fmla="*/ 5850 h 8028"/>
                                    <a:gd name="T54" fmla="*/ 1155 w 1823"/>
                                    <a:gd name="T55" fmla="*/ 5640 h 8028"/>
                                    <a:gd name="T56" fmla="*/ 1157 w 1823"/>
                                    <a:gd name="T57" fmla="*/ 5459 h 8028"/>
                                    <a:gd name="T58" fmla="*/ 1237 w 1823"/>
                                    <a:gd name="T59" fmla="*/ 5262 h 8028"/>
                                    <a:gd name="T60" fmla="*/ 1451 w 1823"/>
                                    <a:gd name="T61" fmla="*/ 4872 h 8028"/>
                                    <a:gd name="T62" fmla="*/ 1660 w 1823"/>
                                    <a:gd name="T63" fmla="*/ 4450 h 8028"/>
                                    <a:gd name="T64" fmla="*/ 1802 w 1823"/>
                                    <a:gd name="T65" fmla="*/ 4016 h 8028"/>
                                    <a:gd name="T66" fmla="*/ 1793 w 1823"/>
                                    <a:gd name="T67" fmla="*/ 3698 h 8028"/>
                                    <a:gd name="T68" fmla="*/ 1671 w 1823"/>
                                    <a:gd name="T69" fmla="*/ 3460 h 8028"/>
                                    <a:gd name="T70" fmla="*/ 1474 w 1823"/>
                                    <a:gd name="T71" fmla="*/ 3272 h 8028"/>
                                    <a:gd name="T72" fmla="*/ 1236 w 1823"/>
                                    <a:gd name="T73" fmla="*/ 3099 h 8028"/>
                                    <a:gd name="T74" fmla="*/ 995 w 1823"/>
                                    <a:gd name="T75" fmla="*/ 2908 h 8028"/>
                                    <a:gd name="T76" fmla="*/ 797 w 1823"/>
                                    <a:gd name="T77" fmla="*/ 2686 h 8028"/>
                                    <a:gd name="T78" fmla="*/ 702 w 1823"/>
                                    <a:gd name="T79" fmla="*/ 2483 h 8028"/>
                                    <a:gd name="T80" fmla="*/ 702 w 1823"/>
                                    <a:gd name="T81" fmla="*/ 2289 h 8028"/>
                                    <a:gd name="T82" fmla="*/ 786 w 1823"/>
                                    <a:gd name="T83" fmla="*/ 2080 h 8028"/>
                                    <a:gd name="T84" fmla="*/ 944 w 1823"/>
                                    <a:gd name="T85" fmla="*/ 1835 h 8028"/>
                                    <a:gd name="T86" fmla="*/ 1266 w 1823"/>
                                    <a:gd name="T87" fmla="*/ 1392 h 8028"/>
                                    <a:gd name="T88" fmla="*/ 1502 w 1823"/>
                                    <a:gd name="T89" fmla="*/ 1051 h 8028"/>
                                    <a:gd name="T90" fmla="*/ 1664 w 1823"/>
                                    <a:gd name="T91" fmla="*/ 792 h 8028"/>
                                    <a:gd name="T92" fmla="*/ 1764 w 1823"/>
                                    <a:gd name="T93" fmla="*/ 583 h 8028"/>
                                    <a:gd name="T94" fmla="*/ 1803 w 1823"/>
                                    <a:gd name="T95" fmla="*/ 410 h 8028"/>
                                    <a:gd name="T96" fmla="*/ 1777 w 1823"/>
                                    <a:gd name="T97" fmla="*/ 258 h 8028"/>
                                    <a:gd name="T98" fmla="*/ 1687 w 1823"/>
                                    <a:gd name="T99" fmla="*/ 116 h 8028"/>
                                    <a:gd name="T100" fmla="*/ 412 w 1823"/>
                                    <a:gd name="T101" fmla="*/ 165 h 8028"/>
                                    <a:gd name="T102" fmla="*/ 495 w 1823"/>
                                    <a:gd name="T103" fmla="*/ 308 h 8028"/>
                                    <a:gd name="T104" fmla="*/ 571 w 1823"/>
                                    <a:gd name="T105" fmla="*/ 476 h 8028"/>
                                    <a:gd name="T106" fmla="*/ 628 w 1823"/>
                                    <a:gd name="T107" fmla="*/ 661 h 8028"/>
                                    <a:gd name="T108" fmla="*/ 655 w 1823"/>
                                    <a:gd name="T109" fmla="*/ 858 h 8028"/>
                                    <a:gd name="T110" fmla="*/ 638 w 1823"/>
                                    <a:gd name="T111" fmla="*/ 1062 h 8028"/>
                                    <a:gd name="T112" fmla="*/ 564 w 1823"/>
                                    <a:gd name="T113" fmla="*/ 1264 h 8028"/>
                                    <a:gd name="T114" fmla="*/ 395 w 1823"/>
                                    <a:gd name="T115" fmla="*/ 1524 h 8028"/>
                                    <a:gd name="T116" fmla="*/ 205 w 1823"/>
                                    <a:gd name="T117" fmla="*/ 1844 h 8028"/>
                                    <a:gd name="T118" fmla="*/ 61 w 1823"/>
                                    <a:gd name="T119" fmla="*/ 2184 h 8028"/>
                                    <a:gd name="T120" fmla="*/ 0 w 1823"/>
                                    <a:gd name="T121" fmla="*/ 2539 h 8028"/>
                                    <a:gd name="T122" fmla="*/ 57 w 1823"/>
                                    <a:gd name="T123" fmla="*/ 2909 h 8028"/>
                                    <a:gd name="T124" fmla="*/ 269 w 1823"/>
                                    <a:gd name="T125" fmla="*/ 3288 h 80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823" h="8028">
                                      <a:moveTo>
                                        <a:pt x="572" y="3597"/>
                                      </a:moveTo>
                                      <a:lnTo>
                                        <a:pt x="660" y="3672"/>
                                      </a:lnTo>
                                      <a:lnTo>
                                        <a:pt x="737" y="3744"/>
                                      </a:lnTo>
                                      <a:lnTo>
                                        <a:pt x="805" y="3811"/>
                                      </a:lnTo>
                                      <a:lnTo>
                                        <a:pt x="863" y="3875"/>
                                      </a:lnTo>
                                      <a:lnTo>
                                        <a:pt x="912" y="3936"/>
                                      </a:lnTo>
                                      <a:lnTo>
                                        <a:pt x="951" y="3994"/>
                                      </a:lnTo>
                                      <a:lnTo>
                                        <a:pt x="984" y="4049"/>
                                      </a:lnTo>
                                      <a:lnTo>
                                        <a:pt x="1008" y="4101"/>
                                      </a:lnTo>
                                      <a:lnTo>
                                        <a:pt x="1026" y="4151"/>
                                      </a:lnTo>
                                      <a:lnTo>
                                        <a:pt x="1037" y="4199"/>
                                      </a:lnTo>
                                      <a:lnTo>
                                        <a:pt x="1042" y="4245"/>
                                      </a:lnTo>
                                      <a:lnTo>
                                        <a:pt x="1041" y="4288"/>
                                      </a:lnTo>
                                      <a:lnTo>
                                        <a:pt x="1035" y="4331"/>
                                      </a:lnTo>
                                      <a:lnTo>
                                        <a:pt x="1024" y="4373"/>
                                      </a:lnTo>
                                      <a:lnTo>
                                        <a:pt x="1008" y="4413"/>
                                      </a:lnTo>
                                      <a:lnTo>
                                        <a:pt x="989" y="4453"/>
                                      </a:lnTo>
                                      <a:lnTo>
                                        <a:pt x="967" y="4491"/>
                                      </a:lnTo>
                                      <a:lnTo>
                                        <a:pt x="941" y="4530"/>
                                      </a:lnTo>
                                      <a:lnTo>
                                        <a:pt x="914" y="4569"/>
                                      </a:lnTo>
                                      <a:lnTo>
                                        <a:pt x="884" y="4607"/>
                                      </a:lnTo>
                                      <a:lnTo>
                                        <a:pt x="820" y="4685"/>
                                      </a:lnTo>
                                      <a:lnTo>
                                        <a:pt x="755" y="4768"/>
                                      </a:lnTo>
                                      <a:lnTo>
                                        <a:pt x="722" y="4810"/>
                                      </a:lnTo>
                                      <a:lnTo>
                                        <a:pt x="691" y="4854"/>
                                      </a:lnTo>
                                      <a:lnTo>
                                        <a:pt x="660" y="4901"/>
                                      </a:lnTo>
                                      <a:lnTo>
                                        <a:pt x="631" y="4948"/>
                                      </a:lnTo>
                                      <a:lnTo>
                                        <a:pt x="605" y="4998"/>
                                      </a:lnTo>
                                      <a:lnTo>
                                        <a:pt x="582" y="5051"/>
                                      </a:lnTo>
                                      <a:lnTo>
                                        <a:pt x="561" y="5106"/>
                                      </a:lnTo>
                                      <a:lnTo>
                                        <a:pt x="544" y="5164"/>
                                      </a:lnTo>
                                      <a:lnTo>
                                        <a:pt x="531" y="5222"/>
                                      </a:lnTo>
                                      <a:lnTo>
                                        <a:pt x="520" y="5278"/>
                                      </a:lnTo>
                                      <a:lnTo>
                                        <a:pt x="514" y="5333"/>
                                      </a:lnTo>
                                      <a:lnTo>
                                        <a:pt x="510" y="5386"/>
                                      </a:lnTo>
                                      <a:lnTo>
                                        <a:pt x="508" y="5438"/>
                                      </a:lnTo>
                                      <a:lnTo>
                                        <a:pt x="509" y="5488"/>
                                      </a:lnTo>
                                      <a:lnTo>
                                        <a:pt x="512" y="5537"/>
                                      </a:lnTo>
                                      <a:lnTo>
                                        <a:pt x="517" y="5585"/>
                                      </a:lnTo>
                                      <a:lnTo>
                                        <a:pt x="524" y="5633"/>
                                      </a:lnTo>
                                      <a:lnTo>
                                        <a:pt x="533" y="5680"/>
                                      </a:lnTo>
                                      <a:lnTo>
                                        <a:pt x="543" y="5725"/>
                                      </a:lnTo>
                                      <a:lnTo>
                                        <a:pt x="553" y="5771"/>
                                      </a:lnTo>
                                      <a:lnTo>
                                        <a:pt x="577" y="5862"/>
                                      </a:lnTo>
                                      <a:lnTo>
                                        <a:pt x="603" y="5954"/>
                                      </a:lnTo>
                                      <a:lnTo>
                                        <a:pt x="616" y="6001"/>
                                      </a:lnTo>
                                      <a:lnTo>
                                        <a:pt x="628" y="6047"/>
                                      </a:lnTo>
                                      <a:lnTo>
                                        <a:pt x="641" y="6095"/>
                                      </a:lnTo>
                                      <a:lnTo>
                                        <a:pt x="652" y="6144"/>
                                      </a:lnTo>
                                      <a:lnTo>
                                        <a:pt x="663" y="6194"/>
                                      </a:lnTo>
                                      <a:lnTo>
                                        <a:pt x="672" y="6244"/>
                                      </a:lnTo>
                                      <a:lnTo>
                                        <a:pt x="680" y="6297"/>
                                      </a:lnTo>
                                      <a:lnTo>
                                        <a:pt x="687" y="6351"/>
                                      </a:lnTo>
                                      <a:lnTo>
                                        <a:pt x="693" y="6407"/>
                                      </a:lnTo>
                                      <a:lnTo>
                                        <a:pt x="696" y="6464"/>
                                      </a:lnTo>
                                      <a:lnTo>
                                        <a:pt x="697" y="6523"/>
                                      </a:lnTo>
                                      <a:lnTo>
                                        <a:pt x="695" y="6585"/>
                                      </a:lnTo>
                                      <a:lnTo>
                                        <a:pt x="691" y="6649"/>
                                      </a:lnTo>
                                      <a:lnTo>
                                        <a:pt x="683" y="6715"/>
                                      </a:lnTo>
                                      <a:lnTo>
                                        <a:pt x="673" y="6784"/>
                                      </a:lnTo>
                                      <a:lnTo>
                                        <a:pt x="660" y="6856"/>
                                      </a:lnTo>
                                      <a:lnTo>
                                        <a:pt x="640" y="6955"/>
                                      </a:lnTo>
                                      <a:lnTo>
                                        <a:pt x="622" y="7051"/>
                                      </a:lnTo>
                                      <a:lnTo>
                                        <a:pt x="614" y="7097"/>
                                      </a:lnTo>
                                      <a:lnTo>
                                        <a:pt x="607" y="7142"/>
                                      </a:lnTo>
                                      <a:lnTo>
                                        <a:pt x="601" y="7186"/>
                                      </a:lnTo>
                                      <a:lnTo>
                                        <a:pt x="596" y="7228"/>
                                      </a:lnTo>
                                      <a:lnTo>
                                        <a:pt x="592" y="7271"/>
                                      </a:lnTo>
                                      <a:lnTo>
                                        <a:pt x="589" y="7312"/>
                                      </a:lnTo>
                                      <a:lnTo>
                                        <a:pt x="586" y="7351"/>
                                      </a:lnTo>
                                      <a:lnTo>
                                        <a:pt x="585" y="7390"/>
                                      </a:lnTo>
                                      <a:lnTo>
                                        <a:pt x="585" y="7429"/>
                                      </a:lnTo>
                                      <a:lnTo>
                                        <a:pt x="586" y="7466"/>
                                      </a:lnTo>
                                      <a:lnTo>
                                        <a:pt x="589" y="7502"/>
                                      </a:lnTo>
                                      <a:lnTo>
                                        <a:pt x="592" y="7537"/>
                                      </a:lnTo>
                                      <a:lnTo>
                                        <a:pt x="597" y="7573"/>
                                      </a:lnTo>
                                      <a:lnTo>
                                        <a:pt x="603" y="7606"/>
                                      </a:lnTo>
                                      <a:lnTo>
                                        <a:pt x="611" y="7640"/>
                                      </a:lnTo>
                                      <a:lnTo>
                                        <a:pt x="620" y="7673"/>
                                      </a:lnTo>
                                      <a:lnTo>
                                        <a:pt x="631" y="7705"/>
                                      </a:lnTo>
                                      <a:lnTo>
                                        <a:pt x="645" y="7737"/>
                                      </a:lnTo>
                                      <a:lnTo>
                                        <a:pt x="659" y="7768"/>
                                      </a:lnTo>
                                      <a:lnTo>
                                        <a:pt x="674" y="7798"/>
                                      </a:lnTo>
                                      <a:lnTo>
                                        <a:pt x="693" y="7829"/>
                                      </a:lnTo>
                                      <a:lnTo>
                                        <a:pt x="712" y="7858"/>
                                      </a:lnTo>
                                      <a:lnTo>
                                        <a:pt x="733" y="7888"/>
                                      </a:lnTo>
                                      <a:lnTo>
                                        <a:pt x="757" y="7916"/>
                                      </a:lnTo>
                                      <a:lnTo>
                                        <a:pt x="782" y="7944"/>
                                      </a:lnTo>
                                      <a:lnTo>
                                        <a:pt x="810" y="7972"/>
                                      </a:lnTo>
                                      <a:lnTo>
                                        <a:pt x="839" y="8000"/>
                                      </a:lnTo>
                                      <a:lnTo>
                                        <a:pt x="871" y="8028"/>
                                      </a:lnTo>
                                      <a:lnTo>
                                        <a:pt x="1823" y="7971"/>
                                      </a:lnTo>
                                      <a:lnTo>
                                        <a:pt x="1801" y="7937"/>
                                      </a:lnTo>
                                      <a:lnTo>
                                        <a:pt x="1779" y="7902"/>
                                      </a:lnTo>
                                      <a:lnTo>
                                        <a:pt x="1759" y="7865"/>
                                      </a:lnTo>
                                      <a:lnTo>
                                        <a:pt x="1740" y="7828"/>
                                      </a:lnTo>
                                      <a:lnTo>
                                        <a:pt x="1722" y="7787"/>
                                      </a:lnTo>
                                      <a:lnTo>
                                        <a:pt x="1705" y="7746"/>
                                      </a:lnTo>
                                      <a:lnTo>
                                        <a:pt x="1690" y="7703"/>
                                      </a:lnTo>
                                      <a:lnTo>
                                        <a:pt x="1676" y="7658"/>
                                      </a:lnTo>
                                      <a:lnTo>
                                        <a:pt x="1650" y="7567"/>
                                      </a:lnTo>
                                      <a:lnTo>
                                        <a:pt x="1629" y="7482"/>
                                      </a:lnTo>
                                      <a:lnTo>
                                        <a:pt x="1612" y="7404"/>
                                      </a:lnTo>
                                      <a:lnTo>
                                        <a:pt x="1600" y="7332"/>
                                      </a:lnTo>
                                      <a:lnTo>
                                        <a:pt x="1592" y="7266"/>
                                      </a:lnTo>
                                      <a:lnTo>
                                        <a:pt x="1587" y="7204"/>
                                      </a:lnTo>
                                      <a:lnTo>
                                        <a:pt x="1584" y="7147"/>
                                      </a:lnTo>
                                      <a:lnTo>
                                        <a:pt x="1585" y="7095"/>
                                      </a:lnTo>
                                      <a:lnTo>
                                        <a:pt x="1588" y="7047"/>
                                      </a:lnTo>
                                      <a:lnTo>
                                        <a:pt x="1592" y="7002"/>
                                      </a:lnTo>
                                      <a:lnTo>
                                        <a:pt x="1598" y="6960"/>
                                      </a:lnTo>
                                      <a:lnTo>
                                        <a:pt x="1605" y="6922"/>
                                      </a:lnTo>
                                      <a:lnTo>
                                        <a:pt x="1623" y="6852"/>
                                      </a:lnTo>
                                      <a:lnTo>
                                        <a:pt x="1639" y="6788"/>
                                      </a:lnTo>
                                      <a:lnTo>
                                        <a:pt x="1647" y="6757"/>
                                      </a:lnTo>
                                      <a:lnTo>
                                        <a:pt x="1653" y="6727"/>
                                      </a:lnTo>
                                      <a:lnTo>
                                        <a:pt x="1658" y="6697"/>
                                      </a:lnTo>
                                      <a:lnTo>
                                        <a:pt x="1662" y="6667"/>
                                      </a:lnTo>
                                      <a:lnTo>
                                        <a:pt x="1663" y="6636"/>
                                      </a:lnTo>
                                      <a:lnTo>
                                        <a:pt x="1662" y="6604"/>
                                      </a:lnTo>
                                      <a:lnTo>
                                        <a:pt x="1658" y="6570"/>
                                      </a:lnTo>
                                      <a:lnTo>
                                        <a:pt x="1651" y="6535"/>
                                      </a:lnTo>
                                      <a:lnTo>
                                        <a:pt x="1640" y="6497"/>
                                      </a:lnTo>
                                      <a:lnTo>
                                        <a:pt x="1626" y="6457"/>
                                      </a:lnTo>
                                      <a:lnTo>
                                        <a:pt x="1606" y="6413"/>
                                      </a:lnTo>
                                      <a:lnTo>
                                        <a:pt x="1583" y="6365"/>
                                      </a:lnTo>
                                      <a:lnTo>
                                        <a:pt x="1553" y="6314"/>
                                      </a:lnTo>
                                      <a:lnTo>
                                        <a:pt x="1520" y="6260"/>
                                      </a:lnTo>
                                      <a:lnTo>
                                        <a:pt x="1480" y="6200"/>
                                      </a:lnTo>
                                      <a:lnTo>
                                        <a:pt x="1433" y="6135"/>
                                      </a:lnTo>
                                      <a:lnTo>
                                        <a:pt x="1386" y="6070"/>
                                      </a:lnTo>
                                      <a:lnTo>
                                        <a:pt x="1343" y="6009"/>
                                      </a:lnTo>
                                      <a:lnTo>
                                        <a:pt x="1306" y="5953"/>
                                      </a:lnTo>
                                      <a:lnTo>
                                        <a:pt x="1272" y="5900"/>
                                      </a:lnTo>
                                      <a:lnTo>
                                        <a:pt x="1243" y="5850"/>
                                      </a:lnTo>
                                      <a:lnTo>
                                        <a:pt x="1217" y="5804"/>
                                      </a:lnTo>
                                      <a:lnTo>
                                        <a:pt x="1196" y="5760"/>
                                      </a:lnTo>
                                      <a:lnTo>
                                        <a:pt x="1178" y="5718"/>
                                      </a:lnTo>
                                      <a:lnTo>
                                        <a:pt x="1165" y="5679"/>
                                      </a:lnTo>
                                      <a:lnTo>
                                        <a:pt x="1155" y="5640"/>
                                      </a:lnTo>
                                      <a:lnTo>
                                        <a:pt x="1149" y="5603"/>
                                      </a:lnTo>
                                      <a:lnTo>
                                        <a:pt x="1146" y="5567"/>
                                      </a:lnTo>
                                      <a:lnTo>
                                        <a:pt x="1147" y="5531"/>
                                      </a:lnTo>
                                      <a:lnTo>
                                        <a:pt x="1150" y="5496"/>
                                      </a:lnTo>
                                      <a:lnTo>
                                        <a:pt x="1157" y="5459"/>
                                      </a:lnTo>
                                      <a:lnTo>
                                        <a:pt x="1167" y="5423"/>
                                      </a:lnTo>
                                      <a:lnTo>
                                        <a:pt x="1180" y="5385"/>
                                      </a:lnTo>
                                      <a:lnTo>
                                        <a:pt x="1197" y="5346"/>
                                      </a:lnTo>
                                      <a:lnTo>
                                        <a:pt x="1215" y="5306"/>
                                      </a:lnTo>
                                      <a:lnTo>
                                        <a:pt x="1237" y="5262"/>
                                      </a:lnTo>
                                      <a:lnTo>
                                        <a:pt x="1286" y="5169"/>
                                      </a:lnTo>
                                      <a:lnTo>
                                        <a:pt x="1347" y="5062"/>
                                      </a:lnTo>
                                      <a:lnTo>
                                        <a:pt x="1379" y="5003"/>
                                      </a:lnTo>
                                      <a:lnTo>
                                        <a:pt x="1414" y="4940"/>
                                      </a:lnTo>
                                      <a:lnTo>
                                        <a:pt x="1451" y="4872"/>
                                      </a:lnTo>
                                      <a:lnTo>
                                        <a:pt x="1490" y="4799"/>
                                      </a:lnTo>
                                      <a:lnTo>
                                        <a:pt x="1530" y="4721"/>
                                      </a:lnTo>
                                      <a:lnTo>
                                        <a:pt x="1573" y="4637"/>
                                      </a:lnTo>
                                      <a:lnTo>
                                        <a:pt x="1615" y="4546"/>
                                      </a:lnTo>
                                      <a:lnTo>
                                        <a:pt x="1660" y="4450"/>
                                      </a:lnTo>
                                      <a:lnTo>
                                        <a:pt x="1703" y="4352"/>
                                      </a:lnTo>
                                      <a:lnTo>
                                        <a:pt x="1738" y="4261"/>
                                      </a:lnTo>
                                      <a:lnTo>
                                        <a:pt x="1765" y="4174"/>
                                      </a:lnTo>
                                      <a:lnTo>
                                        <a:pt x="1787" y="4093"/>
                                      </a:lnTo>
                                      <a:lnTo>
                                        <a:pt x="1802" y="4016"/>
                                      </a:lnTo>
                                      <a:lnTo>
                                        <a:pt x="1811" y="3945"/>
                                      </a:lnTo>
                                      <a:lnTo>
                                        <a:pt x="1814" y="3877"/>
                                      </a:lnTo>
                                      <a:lnTo>
                                        <a:pt x="1812" y="3814"/>
                                      </a:lnTo>
                                      <a:lnTo>
                                        <a:pt x="1805" y="3754"/>
                                      </a:lnTo>
                                      <a:lnTo>
                                        <a:pt x="1793" y="3698"/>
                                      </a:lnTo>
                                      <a:lnTo>
                                        <a:pt x="1776" y="3645"/>
                                      </a:lnTo>
                                      <a:lnTo>
                                        <a:pt x="1756" y="3596"/>
                                      </a:lnTo>
                                      <a:lnTo>
                                        <a:pt x="1732" y="3548"/>
                                      </a:lnTo>
                                      <a:lnTo>
                                        <a:pt x="1703" y="3503"/>
                                      </a:lnTo>
                                      <a:lnTo>
                                        <a:pt x="1671" y="3460"/>
                                      </a:lnTo>
                                      <a:lnTo>
                                        <a:pt x="1637" y="3420"/>
                                      </a:lnTo>
                                      <a:lnTo>
                                        <a:pt x="1599" y="3381"/>
                                      </a:lnTo>
                                      <a:lnTo>
                                        <a:pt x="1559" y="3344"/>
                                      </a:lnTo>
                                      <a:lnTo>
                                        <a:pt x="1518" y="3307"/>
                                      </a:lnTo>
                                      <a:lnTo>
                                        <a:pt x="1474" y="3272"/>
                                      </a:lnTo>
                                      <a:lnTo>
                                        <a:pt x="1428" y="3237"/>
                                      </a:lnTo>
                                      <a:lnTo>
                                        <a:pt x="1381" y="3203"/>
                                      </a:lnTo>
                                      <a:lnTo>
                                        <a:pt x="1333" y="3168"/>
                                      </a:lnTo>
                                      <a:lnTo>
                                        <a:pt x="1284" y="3133"/>
                                      </a:lnTo>
                                      <a:lnTo>
                                        <a:pt x="1236" y="3099"/>
                                      </a:lnTo>
                                      <a:lnTo>
                                        <a:pt x="1187" y="3063"/>
                                      </a:lnTo>
                                      <a:lnTo>
                                        <a:pt x="1138" y="3026"/>
                                      </a:lnTo>
                                      <a:lnTo>
                                        <a:pt x="1090" y="2988"/>
                                      </a:lnTo>
                                      <a:lnTo>
                                        <a:pt x="1042" y="2949"/>
                                      </a:lnTo>
                                      <a:lnTo>
                                        <a:pt x="995" y="2908"/>
                                      </a:lnTo>
                                      <a:lnTo>
                                        <a:pt x="949" y="2864"/>
                                      </a:lnTo>
                                      <a:lnTo>
                                        <a:pt x="905" y="2819"/>
                                      </a:lnTo>
                                      <a:lnTo>
                                        <a:pt x="866" y="2773"/>
                                      </a:lnTo>
                                      <a:lnTo>
                                        <a:pt x="829" y="2729"/>
                                      </a:lnTo>
                                      <a:lnTo>
                                        <a:pt x="797" y="2686"/>
                                      </a:lnTo>
                                      <a:lnTo>
                                        <a:pt x="770" y="2644"/>
                                      </a:lnTo>
                                      <a:lnTo>
                                        <a:pt x="747" y="2602"/>
                                      </a:lnTo>
                                      <a:lnTo>
                                        <a:pt x="728" y="2563"/>
                                      </a:lnTo>
                                      <a:lnTo>
                                        <a:pt x="713" y="2523"/>
                                      </a:lnTo>
                                      <a:lnTo>
                                        <a:pt x="702" y="2483"/>
                                      </a:lnTo>
                                      <a:lnTo>
                                        <a:pt x="695" y="2445"/>
                                      </a:lnTo>
                                      <a:lnTo>
                                        <a:pt x="691" y="2406"/>
                                      </a:lnTo>
                                      <a:lnTo>
                                        <a:pt x="691" y="2368"/>
                                      </a:lnTo>
                                      <a:lnTo>
                                        <a:pt x="695" y="2329"/>
                                      </a:lnTo>
                                      <a:lnTo>
                                        <a:pt x="702" y="2289"/>
                                      </a:lnTo>
                                      <a:lnTo>
                                        <a:pt x="712" y="2249"/>
                                      </a:lnTo>
                                      <a:lnTo>
                                        <a:pt x="726" y="2208"/>
                                      </a:lnTo>
                                      <a:lnTo>
                                        <a:pt x="743" y="2167"/>
                                      </a:lnTo>
                                      <a:lnTo>
                                        <a:pt x="763" y="2124"/>
                                      </a:lnTo>
                                      <a:lnTo>
                                        <a:pt x="786" y="2080"/>
                                      </a:lnTo>
                                      <a:lnTo>
                                        <a:pt x="813" y="2035"/>
                                      </a:lnTo>
                                      <a:lnTo>
                                        <a:pt x="841" y="1988"/>
                                      </a:lnTo>
                                      <a:lnTo>
                                        <a:pt x="873" y="1939"/>
                                      </a:lnTo>
                                      <a:lnTo>
                                        <a:pt x="907" y="1888"/>
                                      </a:lnTo>
                                      <a:lnTo>
                                        <a:pt x="944" y="1835"/>
                                      </a:lnTo>
                                      <a:lnTo>
                                        <a:pt x="984" y="1781"/>
                                      </a:lnTo>
                                      <a:lnTo>
                                        <a:pt x="1069" y="1663"/>
                                      </a:lnTo>
                                      <a:lnTo>
                                        <a:pt x="1164" y="1533"/>
                                      </a:lnTo>
                                      <a:lnTo>
                                        <a:pt x="1214" y="1464"/>
                                      </a:lnTo>
                                      <a:lnTo>
                                        <a:pt x="1266" y="1392"/>
                                      </a:lnTo>
                                      <a:lnTo>
                                        <a:pt x="1321" y="1315"/>
                                      </a:lnTo>
                                      <a:lnTo>
                                        <a:pt x="1376" y="1235"/>
                                      </a:lnTo>
                                      <a:lnTo>
                                        <a:pt x="1421" y="1171"/>
                                      </a:lnTo>
                                      <a:lnTo>
                                        <a:pt x="1463" y="1110"/>
                                      </a:lnTo>
                                      <a:lnTo>
                                        <a:pt x="1502" y="1051"/>
                                      </a:lnTo>
                                      <a:lnTo>
                                        <a:pt x="1539" y="995"/>
                                      </a:lnTo>
                                      <a:lnTo>
                                        <a:pt x="1575" y="941"/>
                                      </a:lnTo>
                                      <a:lnTo>
                                        <a:pt x="1606" y="889"/>
                                      </a:lnTo>
                                      <a:lnTo>
                                        <a:pt x="1637" y="840"/>
                                      </a:lnTo>
                                      <a:lnTo>
                                        <a:pt x="1664" y="792"/>
                                      </a:lnTo>
                                      <a:lnTo>
                                        <a:pt x="1689" y="747"/>
                                      </a:lnTo>
                                      <a:lnTo>
                                        <a:pt x="1711" y="703"/>
                                      </a:lnTo>
                                      <a:lnTo>
                                        <a:pt x="1732" y="661"/>
                                      </a:lnTo>
                                      <a:lnTo>
                                        <a:pt x="1749" y="622"/>
                                      </a:lnTo>
                                      <a:lnTo>
                                        <a:pt x="1764" y="583"/>
                                      </a:lnTo>
                                      <a:lnTo>
                                        <a:pt x="1777" y="546"/>
                                      </a:lnTo>
                                      <a:lnTo>
                                        <a:pt x="1788" y="510"/>
                                      </a:lnTo>
                                      <a:lnTo>
                                        <a:pt x="1795" y="476"/>
                                      </a:lnTo>
                                      <a:lnTo>
                                        <a:pt x="1800" y="442"/>
                                      </a:lnTo>
                                      <a:lnTo>
                                        <a:pt x="1803" y="410"/>
                                      </a:lnTo>
                                      <a:lnTo>
                                        <a:pt x="1803" y="378"/>
                                      </a:lnTo>
                                      <a:lnTo>
                                        <a:pt x="1800" y="347"/>
                                      </a:lnTo>
                                      <a:lnTo>
                                        <a:pt x="1795" y="317"/>
                                      </a:lnTo>
                                      <a:lnTo>
                                        <a:pt x="1788" y="288"/>
                                      </a:lnTo>
                                      <a:lnTo>
                                        <a:pt x="1777" y="258"/>
                                      </a:lnTo>
                                      <a:lnTo>
                                        <a:pt x="1764" y="230"/>
                                      </a:lnTo>
                                      <a:lnTo>
                                        <a:pt x="1749" y="201"/>
                                      </a:lnTo>
                                      <a:lnTo>
                                        <a:pt x="1731" y="173"/>
                                      </a:lnTo>
                                      <a:lnTo>
                                        <a:pt x="1710" y="144"/>
                                      </a:lnTo>
                                      <a:lnTo>
                                        <a:pt x="1687" y="116"/>
                                      </a:lnTo>
                                      <a:lnTo>
                                        <a:pt x="1660" y="88"/>
                                      </a:lnTo>
                                      <a:lnTo>
                                        <a:pt x="1632" y="59"/>
                                      </a:lnTo>
                                      <a:lnTo>
                                        <a:pt x="1601" y="30"/>
                                      </a:lnTo>
                                      <a:lnTo>
                                        <a:pt x="1567" y="0"/>
                                      </a:lnTo>
                                      <a:lnTo>
                                        <a:pt x="412" y="165"/>
                                      </a:lnTo>
                                      <a:lnTo>
                                        <a:pt x="429" y="191"/>
                                      </a:lnTo>
                                      <a:lnTo>
                                        <a:pt x="445" y="219"/>
                                      </a:lnTo>
                                      <a:lnTo>
                                        <a:pt x="462" y="248"/>
                                      </a:lnTo>
                                      <a:lnTo>
                                        <a:pt x="479" y="278"/>
                                      </a:lnTo>
                                      <a:lnTo>
                                        <a:pt x="495" y="308"/>
                                      </a:lnTo>
                                      <a:lnTo>
                                        <a:pt x="511" y="340"/>
                                      </a:lnTo>
                                      <a:lnTo>
                                        <a:pt x="528" y="373"/>
                                      </a:lnTo>
                                      <a:lnTo>
                                        <a:pt x="543" y="406"/>
                                      </a:lnTo>
                                      <a:lnTo>
                                        <a:pt x="557" y="441"/>
                                      </a:lnTo>
                                      <a:lnTo>
                                        <a:pt x="571" y="476"/>
                                      </a:lnTo>
                                      <a:lnTo>
                                        <a:pt x="585" y="512"/>
                                      </a:lnTo>
                                      <a:lnTo>
                                        <a:pt x="597" y="548"/>
                                      </a:lnTo>
                                      <a:lnTo>
                                        <a:pt x="609" y="585"/>
                                      </a:lnTo>
                                      <a:lnTo>
                                        <a:pt x="619" y="623"/>
                                      </a:lnTo>
                                      <a:lnTo>
                                        <a:pt x="628" y="661"/>
                                      </a:lnTo>
                                      <a:lnTo>
                                        <a:pt x="637" y="700"/>
                                      </a:lnTo>
                                      <a:lnTo>
                                        <a:pt x="644" y="739"/>
                                      </a:lnTo>
                                      <a:lnTo>
                                        <a:pt x="649" y="778"/>
                                      </a:lnTo>
                                      <a:lnTo>
                                        <a:pt x="653" y="818"/>
                                      </a:lnTo>
                                      <a:lnTo>
                                        <a:pt x="655" y="858"/>
                                      </a:lnTo>
                                      <a:lnTo>
                                        <a:pt x="655" y="899"/>
                                      </a:lnTo>
                                      <a:lnTo>
                                        <a:pt x="654" y="939"/>
                                      </a:lnTo>
                                      <a:lnTo>
                                        <a:pt x="650" y="979"/>
                                      </a:lnTo>
                                      <a:lnTo>
                                        <a:pt x="645" y="1020"/>
                                      </a:lnTo>
                                      <a:lnTo>
                                        <a:pt x="638" y="1062"/>
                                      </a:lnTo>
                                      <a:lnTo>
                                        <a:pt x="627" y="1102"/>
                                      </a:lnTo>
                                      <a:lnTo>
                                        <a:pt x="615" y="1143"/>
                                      </a:lnTo>
                                      <a:lnTo>
                                        <a:pt x="601" y="1182"/>
                                      </a:lnTo>
                                      <a:lnTo>
                                        <a:pt x="584" y="1223"/>
                                      </a:lnTo>
                                      <a:lnTo>
                                        <a:pt x="564" y="1264"/>
                                      </a:lnTo>
                                      <a:lnTo>
                                        <a:pt x="542" y="1303"/>
                                      </a:lnTo>
                                      <a:lnTo>
                                        <a:pt x="516" y="1343"/>
                                      </a:lnTo>
                                      <a:lnTo>
                                        <a:pt x="476" y="1402"/>
                                      </a:lnTo>
                                      <a:lnTo>
                                        <a:pt x="435" y="1463"/>
                                      </a:lnTo>
                                      <a:lnTo>
                                        <a:pt x="395" y="1524"/>
                                      </a:lnTo>
                                      <a:lnTo>
                                        <a:pt x="354" y="1586"/>
                                      </a:lnTo>
                                      <a:lnTo>
                                        <a:pt x="316" y="1650"/>
                                      </a:lnTo>
                                      <a:lnTo>
                                        <a:pt x="277" y="1714"/>
                                      </a:lnTo>
                                      <a:lnTo>
                                        <a:pt x="240" y="1779"/>
                                      </a:lnTo>
                                      <a:lnTo>
                                        <a:pt x="205" y="1844"/>
                                      </a:lnTo>
                                      <a:lnTo>
                                        <a:pt x="171" y="1911"/>
                                      </a:lnTo>
                                      <a:lnTo>
                                        <a:pt x="139" y="1978"/>
                                      </a:lnTo>
                                      <a:lnTo>
                                        <a:pt x="111" y="2046"/>
                                      </a:lnTo>
                                      <a:lnTo>
                                        <a:pt x="84" y="2114"/>
                                      </a:lnTo>
                                      <a:lnTo>
                                        <a:pt x="61" y="2184"/>
                                      </a:lnTo>
                                      <a:lnTo>
                                        <a:pt x="42" y="2254"/>
                                      </a:lnTo>
                                      <a:lnTo>
                                        <a:pt x="24" y="2324"/>
                                      </a:lnTo>
                                      <a:lnTo>
                                        <a:pt x="12" y="2395"/>
                                      </a:lnTo>
                                      <a:lnTo>
                                        <a:pt x="4" y="2467"/>
                                      </a:lnTo>
                                      <a:lnTo>
                                        <a:pt x="0" y="2539"/>
                                      </a:lnTo>
                                      <a:lnTo>
                                        <a:pt x="1" y="2612"/>
                                      </a:lnTo>
                                      <a:lnTo>
                                        <a:pt x="7" y="2687"/>
                                      </a:lnTo>
                                      <a:lnTo>
                                        <a:pt x="17" y="2760"/>
                                      </a:lnTo>
                                      <a:lnTo>
                                        <a:pt x="35" y="2835"/>
                                      </a:lnTo>
                                      <a:lnTo>
                                        <a:pt x="57" y="2909"/>
                                      </a:lnTo>
                                      <a:lnTo>
                                        <a:pt x="85" y="2984"/>
                                      </a:lnTo>
                                      <a:lnTo>
                                        <a:pt x="121" y="3059"/>
                                      </a:lnTo>
                                      <a:lnTo>
                                        <a:pt x="163" y="3135"/>
                                      </a:lnTo>
                                      <a:lnTo>
                                        <a:pt x="212" y="3212"/>
                                      </a:lnTo>
                                      <a:lnTo>
                                        <a:pt x="269" y="3288"/>
                                      </a:lnTo>
                                      <a:lnTo>
                                        <a:pt x="332" y="3365"/>
                                      </a:lnTo>
                                      <a:lnTo>
                                        <a:pt x="404" y="3442"/>
                                      </a:lnTo>
                                      <a:lnTo>
                                        <a:pt x="484" y="3519"/>
                                      </a:lnTo>
                                      <a:lnTo>
                                        <a:pt x="572" y="35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EDE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" name="Freeform 2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7" y="1179"/>
                                  <a:ext cx="352" cy="1627"/>
                                </a:xfrm>
                                <a:custGeom>
                                  <a:avLst/>
                                  <a:gdLst>
                                    <a:gd name="T0" fmla="*/ 495 w 1760"/>
                                    <a:gd name="T1" fmla="*/ 4068 h 8137"/>
                                    <a:gd name="T2" fmla="*/ 652 w 1760"/>
                                    <a:gd name="T3" fmla="*/ 4487 h 8137"/>
                                    <a:gd name="T4" fmla="*/ 725 w 1760"/>
                                    <a:gd name="T5" fmla="*/ 4834 h 8137"/>
                                    <a:gd name="T6" fmla="*/ 724 w 1760"/>
                                    <a:gd name="T7" fmla="*/ 5143 h 8137"/>
                                    <a:gd name="T8" fmla="*/ 657 w 1760"/>
                                    <a:gd name="T9" fmla="*/ 5444 h 8137"/>
                                    <a:gd name="T10" fmla="*/ 532 w 1760"/>
                                    <a:gd name="T11" fmla="*/ 5770 h 8137"/>
                                    <a:gd name="T12" fmla="*/ 364 w 1760"/>
                                    <a:gd name="T13" fmla="*/ 6141 h 8137"/>
                                    <a:gd name="T14" fmla="*/ 217 w 1760"/>
                                    <a:gd name="T15" fmla="*/ 6487 h 8137"/>
                                    <a:gd name="T16" fmla="*/ 128 w 1760"/>
                                    <a:gd name="T17" fmla="*/ 6797 h 8137"/>
                                    <a:gd name="T18" fmla="*/ 118 w 1760"/>
                                    <a:gd name="T19" fmla="*/ 7080 h 8137"/>
                                    <a:gd name="T20" fmla="*/ 211 w 1760"/>
                                    <a:gd name="T21" fmla="*/ 7345 h 8137"/>
                                    <a:gd name="T22" fmla="*/ 428 w 1760"/>
                                    <a:gd name="T23" fmla="*/ 7601 h 8137"/>
                                    <a:gd name="T24" fmla="*/ 791 w 1760"/>
                                    <a:gd name="T25" fmla="*/ 7858 h 8137"/>
                                    <a:gd name="T26" fmla="*/ 921 w 1760"/>
                                    <a:gd name="T27" fmla="*/ 7944 h 8137"/>
                                    <a:gd name="T28" fmla="*/ 1021 w 1760"/>
                                    <a:gd name="T29" fmla="*/ 8031 h 8137"/>
                                    <a:gd name="T30" fmla="*/ 1094 w 1760"/>
                                    <a:gd name="T31" fmla="*/ 8120 h 8137"/>
                                    <a:gd name="T32" fmla="*/ 1413 w 1760"/>
                                    <a:gd name="T33" fmla="*/ 8029 h 8137"/>
                                    <a:gd name="T34" fmla="*/ 1482 w 1760"/>
                                    <a:gd name="T35" fmla="*/ 7872 h 8137"/>
                                    <a:gd name="T36" fmla="*/ 1531 w 1760"/>
                                    <a:gd name="T37" fmla="*/ 7712 h 8137"/>
                                    <a:gd name="T38" fmla="*/ 1554 w 1760"/>
                                    <a:gd name="T39" fmla="*/ 7552 h 8137"/>
                                    <a:gd name="T40" fmla="*/ 1545 w 1760"/>
                                    <a:gd name="T41" fmla="*/ 7391 h 8137"/>
                                    <a:gd name="T42" fmla="*/ 1504 w 1760"/>
                                    <a:gd name="T43" fmla="*/ 7234 h 8137"/>
                                    <a:gd name="T44" fmla="*/ 1344 w 1760"/>
                                    <a:gd name="T45" fmla="*/ 6952 h 8137"/>
                                    <a:gd name="T46" fmla="*/ 1106 w 1760"/>
                                    <a:gd name="T47" fmla="*/ 6559 h 8137"/>
                                    <a:gd name="T48" fmla="*/ 986 w 1760"/>
                                    <a:gd name="T49" fmla="*/ 6303 h 8137"/>
                                    <a:gd name="T50" fmla="*/ 951 w 1760"/>
                                    <a:gd name="T51" fmla="*/ 6083 h 8137"/>
                                    <a:gd name="T52" fmla="*/ 1010 w 1760"/>
                                    <a:gd name="T53" fmla="*/ 5875 h 8137"/>
                                    <a:gd name="T54" fmla="*/ 1179 w 1760"/>
                                    <a:gd name="T55" fmla="*/ 5652 h 8137"/>
                                    <a:gd name="T56" fmla="*/ 1424 w 1760"/>
                                    <a:gd name="T57" fmla="*/ 5401 h 8137"/>
                                    <a:gd name="T58" fmla="*/ 1524 w 1760"/>
                                    <a:gd name="T59" fmla="*/ 5095 h 8137"/>
                                    <a:gd name="T60" fmla="*/ 1572 w 1760"/>
                                    <a:gd name="T61" fmla="*/ 4684 h 8137"/>
                                    <a:gd name="T62" fmla="*/ 1560 w 1760"/>
                                    <a:gd name="T63" fmla="*/ 4220 h 8137"/>
                                    <a:gd name="T64" fmla="*/ 1477 w 1760"/>
                                    <a:gd name="T65" fmla="*/ 3752 h 8137"/>
                                    <a:gd name="T66" fmla="*/ 1315 w 1760"/>
                                    <a:gd name="T67" fmla="*/ 3333 h 8137"/>
                                    <a:gd name="T68" fmla="*/ 1065 w 1760"/>
                                    <a:gd name="T69" fmla="*/ 3011 h 8137"/>
                                    <a:gd name="T70" fmla="*/ 810 w 1760"/>
                                    <a:gd name="T71" fmla="*/ 2785 h 8137"/>
                                    <a:gd name="T72" fmla="*/ 719 w 1760"/>
                                    <a:gd name="T73" fmla="*/ 2558 h 8137"/>
                                    <a:gd name="T74" fmla="*/ 767 w 1760"/>
                                    <a:gd name="T75" fmla="*/ 2319 h 8137"/>
                                    <a:gd name="T76" fmla="*/ 921 w 1760"/>
                                    <a:gd name="T77" fmla="*/ 2061 h 8137"/>
                                    <a:gd name="T78" fmla="*/ 1146 w 1760"/>
                                    <a:gd name="T79" fmla="*/ 1774 h 8137"/>
                                    <a:gd name="T80" fmla="*/ 1520 w 1760"/>
                                    <a:gd name="T81" fmla="*/ 1309 h 8137"/>
                                    <a:gd name="T82" fmla="*/ 1686 w 1760"/>
                                    <a:gd name="T83" fmla="*/ 1048 h 8137"/>
                                    <a:gd name="T84" fmla="*/ 1753 w 1760"/>
                                    <a:gd name="T85" fmla="*/ 828 h 8137"/>
                                    <a:gd name="T86" fmla="*/ 1753 w 1760"/>
                                    <a:gd name="T87" fmla="*/ 623 h 8137"/>
                                    <a:gd name="T88" fmla="*/ 1696 w 1760"/>
                                    <a:gd name="T89" fmla="*/ 433 h 8137"/>
                                    <a:gd name="T90" fmla="*/ 1597 w 1760"/>
                                    <a:gd name="T91" fmla="*/ 256 h 8137"/>
                                    <a:gd name="T92" fmla="*/ 1467 w 1760"/>
                                    <a:gd name="T93" fmla="*/ 92 h 8137"/>
                                    <a:gd name="T94" fmla="*/ 616 w 1760"/>
                                    <a:gd name="T95" fmla="*/ 147 h 8137"/>
                                    <a:gd name="T96" fmla="*/ 666 w 1760"/>
                                    <a:gd name="T97" fmla="*/ 339 h 8137"/>
                                    <a:gd name="T98" fmla="*/ 700 w 1760"/>
                                    <a:gd name="T99" fmla="*/ 539 h 8137"/>
                                    <a:gd name="T100" fmla="*/ 713 w 1760"/>
                                    <a:gd name="T101" fmla="*/ 742 h 8137"/>
                                    <a:gd name="T102" fmla="*/ 702 w 1760"/>
                                    <a:gd name="T103" fmla="*/ 947 h 8137"/>
                                    <a:gd name="T104" fmla="*/ 661 w 1760"/>
                                    <a:gd name="T105" fmla="*/ 1151 h 8137"/>
                                    <a:gd name="T106" fmla="*/ 586 w 1760"/>
                                    <a:gd name="T107" fmla="*/ 1349 h 8137"/>
                                    <a:gd name="T108" fmla="*/ 392 w 1760"/>
                                    <a:gd name="T109" fmla="*/ 1702 h 8137"/>
                                    <a:gd name="T110" fmla="*/ 143 w 1760"/>
                                    <a:gd name="T111" fmla="*/ 2143 h 8137"/>
                                    <a:gd name="T112" fmla="*/ 33 w 1760"/>
                                    <a:gd name="T113" fmla="*/ 2425 h 8137"/>
                                    <a:gd name="T114" fmla="*/ 0 w 1760"/>
                                    <a:gd name="T115" fmla="*/ 2728 h 8137"/>
                                    <a:gd name="T116" fmla="*/ 67 w 1760"/>
                                    <a:gd name="T117" fmla="*/ 3090 h 8137"/>
                                    <a:gd name="T118" fmla="*/ 252 w 1760"/>
                                    <a:gd name="T119" fmla="*/ 3552 h 81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760" h="8137">
                                      <a:moveTo>
                                        <a:pt x="304" y="3661"/>
                                      </a:moveTo>
                                      <a:lnTo>
                                        <a:pt x="358" y="3770"/>
                                      </a:lnTo>
                                      <a:lnTo>
                                        <a:pt x="407" y="3873"/>
                                      </a:lnTo>
                                      <a:lnTo>
                                        <a:pt x="452" y="3973"/>
                                      </a:lnTo>
                                      <a:lnTo>
                                        <a:pt x="495" y="4068"/>
                                      </a:lnTo>
                                      <a:lnTo>
                                        <a:pt x="533" y="4159"/>
                                      </a:lnTo>
                                      <a:lnTo>
                                        <a:pt x="569" y="4246"/>
                                      </a:lnTo>
                                      <a:lnTo>
                                        <a:pt x="599" y="4329"/>
                                      </a:lnTo>
                                      <a:lnTo>
                                        <a:pt x="628" y="4410"/>
                                      </a:lnTo>
                                      <a:lnTo>
                                        <a:pt x="652" y="4487"/>
                                      </a:lnTo>
                                      <a:lnTo>
                                        <a:pt x="673" y="4561"/>
                                      </a:lnTo>
                                      <a:lnTo>
                                        <a:pt x="691" y="4632"/>
                                      </a:lnTo>
                                      <a:lnTo>
                                        <a:pt x="705" y="4702"/>
                                      </a:lnTo>
                                      <a:lnTo>
                                        <a:pt x="717" y="4769"/>
                                      </a:lnTo>
                                      <a:lnTo>
                                        <a:pt x="725" y="4834"/>
                                      </a:lnTo>
                                      <a:lnTo>
                                        <a:pt x="732" y="4898"/>
                                      </a:lnTo>
                                      <a:lnTo>
                                        <a:pt x="734" y="4961"/>
                                      </a:lnTo>
                                      <a:lnTo>
                                        <a:pt x="734" y="5022"/>
                                      </a:lnTo>
                                      <a:lnTo>
                                        <a:pt x="731" y="5083"/>
                                      </a:lnTo>
                                      <a:lnTo>
                                        <a:pt x="724" y="5143"/>
                                      </a:lnTo>
                                      <a:lnTo>
                                        <a:pt x="716" y="5203"/>
                                      </a:lnTo>
                                      <a:lnTo>
                                        <a:pt x="705" y="5263"/>
                                      </a:lnTo>
                                      <a:lnTo>
                                        <a:pt x="692" y="5323"/>
                                      </a:lnTo>
                                      <a:lnTo>
                                        <a:pt x="676" y="5383"/>
                                      </a:lnTo>
                                      <a:lnTo>
                                        <a:pt x="657" y="5444"/>
                                      </a:lnTo>
                                      <a:lnTo>
                                        <a:pt x="637" y="5506"/>
                                      </a:lnTo>
                                      <a:lnTo>
                                        <a:pt x="613" y="5570"/>
                                      </a:lnTo>
                                      <a:lnTo>
                                        <a:pt x="589" y="5635"/>
                                      </a:lnTo>
                                      <a:lnTo>
                                        <a:pt x="561" y="5701"/>
                                      </a:lnTo>
                                      <a:lnTo>
                                        <a:pt x="532" y="5770"/>
                                      </a:lnTo>
                                      <a:lnTo>
                                        <a:pt x="501" y="5841"/>
                                      </a:lnTo>
                                      <a:lnTo>
                                        <a:pt x="468" y="5914"/>
                                      </a:lnTo>
                                      <a:lnTo>
                                        <a:pt x="433" y="5990"/>
                                      </a:lnTo>
                                      <a:lnTo>
                                        <a:pt x="397" y="6066"/>
                                      </a:lnTo>
                                      <a:lnTo>
                                        <a:pt x="364" y="6141"/>
                                      </a:lnTo>
                                      <a:lnTo>
                                        <a:pt x="330" y="6213"/>
                                      </a:lnTo>
                                      <a:lnTo>
                                        <a:pt x="300" y="6284"/>
                                      </a:lnTo>
                                      <a:lnTo>
                                        <a:pt x="270" y="6353"/>
                                      </a:lnTo>
                                      <a:lnTo>
                                        <a:pt x="243" y="6421"/>
                                      </a:lnTo>
                                      <a:lnTo>
                                        <a:pt x="217" y="6487"/>
                                      </a:lnTo>
                                      <a:lnTo>
                                        <a:pt x="194" y="6551"/>
                                      </a:lnTo>
                                      <a:lnTo>
                                        <a:pt x="173" y="6615"/>
                                      </a:lnTo>
                                      <a:lnTo>
                                        <a:pt x="155" y="6677"/>
                                      </a:lnTo>
                                      <a:lnTo>
                                        <a:pt x="141" y="6737"/>
                                      </a:lnTo>
                                      <a:lnTo>
                                        <a:pt x="128" y="6797"/>
                                      </a:lnTo>
                                      <a:lnTo>
                                        <a:pt x="119" y="6855"/>
                                      </a:lnTo>
                                      <a:lnTo>
                                        <a:pt x="113" y="6913"/>
                                      </a:lnTo>
                                      <a:lnTo>
                                        <a:pt x="111" y="6970"/>
                                      </a:lnTo>
                                      <a:lnTo>
                                        <a:pt x="113" y="7025"/>
                                      </a:lnTo>
                                      <a:lnTo>
                                        <a:pt x="118" y="7080"/>
                                      </a:lnTo>
                                      <a:lnTo>
                                        <a:pt x="128" y="7133"/>
                                      </a:lnTo>
                                      <a:lnTo>
                                        <a:pt x="143" y="7187"/>
                                      </a:lnTo>
                                      <a:lnTo>
                                        <a:pt x="161" y="7240"/>
                                      </a:lnTo>
                                      <a:lnTo>
                                        <a:pt x="184" y="7293"/>
                                      </a:lnTo>
                                      <a:lnTo>
                                        <a:pt x="211" y="7345"/>
                                      </a:lnTo>
                                      <a:lnTo>
                                        <a:pt x="244" y="7396"/>
                                      </a:lnTo>
                                      <a:lnTo>
                                        <a:pt x="281" y="7447"/>
                                      </a:lnTo>
                                      <a:lnTo>
                                        <a:pt x="325" y="7499"/>
                                      </a:lnTo>
                                      <a:lnTo>
                                        <a:pt x="374" y="7550"/>
                                      </a:lnTo>
                                      <a:lnTo>
                                        <a:pt x="428" y="7601"/>
                                      </a:lnTo>
                                      <a:lnTo>
                                        <a:pt x="488" y="7651"/>
                                      </a:lnTo>
                                      <a:lnTo>
                                        <a:pt x="554" y="7703"/>
                                      </a:lnTo>
                                      <a:lnTo>
                                        <a:pt x="627" y="7754"/>
                                      </a:lnTo>
                                      <a:lnTo>
                                        <a:pt x="705" y="7806"/>
                                      </a:lnTo>
                                      <a:lnTo>
                                        <a:pt x="791" y="7858"/>
                                      </a:lnTo>
                                      <a:lnTo>
                                        <a:pt x="819" y="7875"/>
                                      </a:lnTo>
                                      <a:lnTo>
                                        <a:pt x="847" y="7892"/>
                                      </a:lnTo>
                                      <a:lnTo>
                                        <a:pt x="872" y="7909"/>
                                      </a:lnTo>
                                      <a:lnTo>
                                        <a:pt x="898" y="7927"/>
                                      </a:lnTo>
                                      <a:lnTo>
                                        <a:pt x="921" y="7944"/>
                                      </a:lnTo>
                                      <a:lnTo>
                                        <a:pt x="943" y="7961"/>
                                      </a:lnTo>
                                      <a:lnTo>
                                        <a:pt x="964" y="7979"/>
                                      </a:lnTo>
                                      <a:lnTo>
                                        <a:pt x="984" y="7997"/>
                                      </a:lnTo>
                                      <a:lnTo>
                                        <a:pt x="1004" y="8014"/>
                                      </a:lnTo>
                                      <a:lnTo>
                                        <a:pt x="1021" y="8031"/>
                                      </a:lnTo>
                                      <a:lnTo>
                                        <a:pt x="1038" y="8050"/>
                                      </a:lnTo>
                                      <a:lnTo>
                                        <a:pt x="1053" y="8067"/>
                                      </a:lnTo>
                                      <a:lnTo>
                                        <a:pt x="1068" y="8084"/>
                                      </a:lnTo>
                                      <a:lnTo>
                                        <a:pt x="1081" y="8102"/>
                                      </a:lnTo>
                                      <a:lnTo>
                                        <a:pt x="1094" y="8120"/>
                                      </a:lnTo>
                                      <a:lnTo>
                                        <a:pt x="1105" y="8137"/>
                                      </a:lnTo>
                                      <a:lnTo>
                                        <a:pt x="1363" y="8122"/>
                                      </a:lnTo>
                                      <a:lnTo>
                                        <a:pt x="1380" y="8091"/>
                                      </a:lnTo>
                                      <a:lnTo>
                                        <a:pt x="1397" y="8061"/>
                                      </a:lnTo>
                                      <a:lnTo>
                                        <a:pt x="1413" y="8029"/>
                                      </a:lnTo>
                                      <a:lnTo>
                                        <a:pt x="1428" y="7999"/>
                                      </a:lnTo>
                                      <a:lnTo>
                                        <a:pt x="1444" y="7967"/>
                                      </a:lnTo>
                                      <a:lnTo>
                                        <a:pt x="1457" y="7936"/>
                                      </a:lnTo>
                                      <a:lnTo>
                                        <a:pt x="1470" y="7904"/>
                                      </a:lnTo>
                                      <a:lnTo>
                                        <a:pt x="1482" y="7872"/>
                                      </a:lnTo>
                                      <a:lnTo>
                                        <a:pt x="1494" y="7840"/>
                                      </a:lnTo>
                                      <a:lnTo>
                                        <a:pt x="1505" y="7809"/>
                                      </a:lnTo>
                                      <a:lnTo>
                                        <a:pt x="1515" y="7776"/>
                                      </a:lnTo>
                                      <a:lnTo>
                                        <a:pt x="1523" y="7744"/>
                                      </a:lnTo>
                                      <a:lnTo>
                                        <a:pt x="1531" y="7712"/>
                                      </a:lnTo>
                                      <a:lnTo>
                                        <a:pt x="1537" y="7680"/>
                                      </a:lnTo>
                                      <a:lnTo>
                                        <a:pt x="1543" y="7648"/>
                                      </a:lnTo>
                                      <a:lnTo>
                                        <a:pt x="1547" y="7616"/>
                                      </a:lnTo>
                                      <a:lnTo>
                                        <a:pt x="1552" y="7583"/>
                                      </a:lnTo>
                                      <a:lnTo>
                                        <a:pt x="1554" y="7552"/>
                                      </a:lnTo>
                                      <a:lnTo>
                                        <a:pt x="1555" y="7519"/>
                                      </a:lnTo>
                                      <a:lnTo>
                                        <a:pt x="1555" y="7487"/>
                                      </a:lnTo>
                                      <a:lnTo>
                                        <a:pt x="1553" y="7455"/>
                                      </a:lnTo>
                                      <a:lnTo>
                                        <a:pt x="1550" y="7423"/>
                                      </a:lnTo>
                                      <a:lnTo>
                                        <a:pt x="1545" y="7391"/>
                                      </a:lnTo>
                                      <a:lnTo>
                                        <a:pt x="1540" y="7360"/>
                                      </a:lnTo>
                                      <a:lnTo>
                                        <a:pt x="1533" y="7328"/>
                                      </a:lnTo>
                                      <a:lnTo>
                                        <a:pt x="1525" y="7297"/>
                                      </a:lnTo>
                                      <a:lnTo>
                                        <a:pt x="1515" y="7265"/>
                                      </a:lnTo>
                                      <a:lnTo>
                                        <a:pt x="1504" y="7234"/>
                                      </a:lnTo>
                                      <a:lnTo>
                                        <a:pt x="1490" y="7202"/>
                                      </a:lnTo>
                                      <a:lnTo>
                                        <a:pt x="1476" y="7172"/>
                                      </a:lnTo>
                                      <a:lnTo>
                                        <a:pt x="1460" y="7141"/>
                                      </a:lnTo>
                                      <a:lnTo>
                                        <a:pt x="1443" y="7110"/>
                                      </a:lnTo>
                                      <a:lnTo>
                                        <a:pt x="1344" y="6952"/>
                                      </a:lnTo>
                                      <a:lnTo>
                                        <a:pt x="1254" y="6807"/>
                                      </a:lnTo>
                                      <a:lnTo>
                                        <a:pt x="1213" y="6740"/>
                                      </a:lnTo>
                                      <a:lnTo>
                                        <a:pt x="1175" y="6677"/>
                                      </a:lnTo>
                                      <a:lnTo>
                                        <a:pt x="1139" y="6616"/>
                                      </a:lnTo>
                                      <a:lnTo>
                                        <a:pt x="1106" y="6559"/>
                                      </a:lnTo>
                                      <a:lnTo>
                                        <a:pt x="1076" y="6503"/>
                                      </a:lnTo>
                                      <a:lnTo>
                                        <a:pt x="1049" y="6450"/>
                                      </a:lnTo>
                                      <a:lnTo>
                                        <a:pt x="1025" y="6399"/>
                                      </a:lnTo>
                                      <a:lnTo>
                                        <a:pt x="1005" y="6349"/>
                                      </a:lnTo>
                                      <a:lnTo>
                                        <a:pt x="986" y="6303"/>
                                      </a:lnTo>
                                      <a:lnTo>
                                        <a:pt x="972" y="6256"/>
                                      </a:lnTo>
                                      <a:lnTo>
                                        <a:pt x="961" y="6211"/>
                                      </a:lnTo>
                                      <a:lnTo>
                                        <a:pt x="954" y="6168"/>
                                      </a:lnTo>
                                      <a:lnTo>
                                        <a:pt x="951" y="6125"/>
                                      </a:lnTo>
                                      <a:lnTo>
                                        <a:pt x="951" y="6083"/>
                                      </a:lnTo>
                                      <a:lnTo>
                                        <a:pt x="954" y="6042"/>
                                      </a:lnTo>
                                      <a:lnTo>
                                        <a:pt x="962" y="6000"/>
                                      </a:lnTo>
                                      <a:lnTo>
                                        <a:pt x="974" y="5958"/>
                                      </a:lnTo>
                                      <a:lnTo>
                                        <a:pt x="990" y="5917"/>
                                      </a:lnTo>
                                      <a:lnTo>
                                        <a:pt x="1010" y="5875"/>
                                      </a:lnTo>
                                      <a:lnTo>
                                        <a:pt x="1035" y="5832"/>
                                      </a:lnTo>
                                      <a:lnTo>
                                        <a:pt x="1064" y="5789"/>
                                      </a:lnTo>
                                      <a:lnTo>
                                        <a:pt x="1097" y="5744"/>
                                      </a:lnTo>
                                      <a:lnTo>
                                        <a:pt x="1136" y="5698"/>
                                      </a:lnTo>
                                      <a:lnTo>
                                        <a:pt x="1179" y="5652"/>
                                      </a:lnTo>
                                      <a:lnTo>
                                        <a:pt x="1227" y="5603"/>
                                      </a:lnTo>
                                      <a:lnTo>
                                        <a:pt x="1279" y="5552"/>
                                      </a:lnTo>
                                      <a:lnTo>
                                        <a:pt x="1337" y="5499"/>
                                      </a:lnTo>
                                      <a:lnTo>
                                        <a:pt x="1400" y="5444"/>
                                      </a:lnTo>
                                      <a:lnTo>
                                        <a:pt x="1424" y="5401"/>
                                      </a:lnTo>
                                      <a:lnTo>
                                        <a:pt x="1449" y="5350"/>
                                      </a:lnTo>
                                      <a:lnTo>
                                        <a:pt x="1470" y="5294"/>
                                      </a:lnTo>
                                      <a:lnTo>
                                        <a:pt x="1490" y="5232"/>
                                      </a:lnTo>
                                      <a:lnTo>
                                        <a:pt x="1508" y="5166"/>
                                      </a:lnTo>
                                      <a:lnTo>
                                        <a:pt x="1524" y="5095"/>
                                      </a:lnTo>
                                      <a:lnTo>
                                        <a:pt x="1538" y="5019"/>
                                      </a:lnTo>
                                      <a:lnTo>
                                        <a:pt x="1551" y="4940"/>
                                      </a:lnTo>
                                      <a:lnTo>
                                        <a:pt x="1560" y="4857"/>
                                      </a:lnTo>
                                      <a:lnTo>
                                        <a:pt x="1567" y="4772"/>
                                      </a:lnTo>
                                      <a:lnTo>
                                        <a:pt x="1572" y="4684"/>
                                      </a:lnTo>
                                      <a:lnTo>
                                        <a:pt x="1575" y="4594"/>
                                      </a:lnTo>
                                      <a:lnTo>
                                        <a:pt x="1575" y="4502"/>
                                      </a:lnTo>
                                      <a:lnTo>
                                        <a:pt x="1573" y="4408"/>
                                      </a:lnTo>
                                      <a:lnTo>
                                        <a:pt x="1568" y="4314"/>
                                      </a:lnTo>
                                      <a:lnTo>
                                        <a:pt x="1560" y="4220"/>
                                      </a:lnTo>
                                      <a:lnTo>
                                        <a:pt x="1550" y="4125"/>
                                      </a:lnTo>
                                      <a:lnTo>
                                        <a:pt x="1536" y="4031"/>
                                      </a:lnTo>
                                      <a:lnTo>
                                        <a:pt x="1519" y="3936"/>
                                      </a:lnTo>
                                      <a:lnTo>
                                        <a:pt x="1500" y="3844"/>
                                      </a:lnTo>
                                      <a:lnTo>
                                        <a:pt x="1477" y="3752"/>
                                      </a:lnTo>
                                      <a:lnTo>
                                        <a:pt x="1452" y="3663"/>
                                      </a:lnTo>
                                      <a:lnTo>
                                        <a:pt x="1423" y="3576"/>
                                      </a:lnTo>
                                      <a:lnTo>
                                        <a:pt x="1391" y="3491"/>
                                      </a:lnTo>
                                      <a:lnTo>
                                        <a:pt x="1355" y="3410"/>
                                      </a:lnTo>
                                      <a:lnTo>
                                        <a:pt x="1315" y="3333"/>
                                      </a:lnTo>
                                      <a:lnTo>
                                        <a:pt x="1272" y="3259"/>
                                      </a:lnTo>
                                      <a:lnTo>
                                        <a:pt x="1227" y="3190"/>
                                      </a:lnTo>
                                      <a:lnTo>
                                        <a:pt x="1177" y="3125"/>
                                      </a:lnTo>
                                      <a:lnTo>
                                        <a:pt x="1123" y="3066"/>
                                      </a:lnTo>
                                      <a:lnTo>
                                        <a:pt x="1065" y="3011"/>
                                      </a:lnTo>
                                      <a:lnTo>
                                        <a:pt x="1004" y="2963"/>
                                      </a:lnTo>
                                      <a:lnTo>
                                        <a:pt x="943" y="2919"/>
                                      </a:lnTo>
                                      <a:lnTo>
                                        <a:pt x="891" y="2874"/>
                                      </a:lnTo>
                                      <a:lnTo>
                                        <a:pt x="847" y="2829"/>
                                      </a:lnTo>
                                      <a:lnTo>
                                        <a:pt x="810" y="2785"/>
                                      </a:lnTo>
                                      <a:lnTo>
                                        <a:pt x="779" y="2740"/>
                                      </a:lnTo>
                                      <a:lnTo>
                                        <a:pt x="755" y="2695"/>
                                      </a:lnTo>
                                      <a:lnTo>
                                        <a:pt x="737" y="2649"/>
                                      </a:lnTo>
                                      <a:lnTo>
                                        <a:pt x="725" y="2604"/>
                                      </a:lnTo>
                                      <a:lnTo>
                                        <a:pt x="719" y="2558"/>
                                      </a:lnTo>
                                      <a:lnTo>
                                        <a:pt x="719" y="2511"/>
                                      </a:lnTo>
                                      <a:lnTo>
                                        <a:pt x="723" y="2465"/>
                                      </a:lnTo>
                                      <a:lnTo>
                                        <a:pt x="734" y="2417"/>
                                      </a:lnTo>
                                      <a:lnTo>
                                        <a:pt x="748" y="2369"/>
                                      </a:lnTo>
                                      <a:lnTo>
                                        <a:pt x="767" y="2319"/>
                                      </a:lnTo>
                                      <a:lnTo>
                                        <a:pt x="791" y="2270"/>
                                      </a:lnTo>
                                      <a:lnTo>
                                        <a:pt x="818" y="2219"/>
                                      </a:lnTo>
                                      <a:lnTo>
                                        <a:pt x="849" y="2168"/>
                                      </a:lnTo>
                                      <a:lnTo>
                                        <a:pt x="883" y="2115"/>
                                      </a:lnTo>
                                      <a:lnTo>
                                        <a:pt x="921" y="2061"/>
                                      </a:lnTo>
                                      <a:lnTo>
                                        <a:pt x="961" y="2007"/>
                                      </a:lnTo>
                                      <a:lnTo>
                                        <a:pt x="1004" y="1951"/>
                                      </a:lnTo>
                                      <a:lnTo>
                                        <a:pt x="1049" y="1893"/>
                                      </a:lnTo>
                                      <a:lnTo>
                                        <a:pt x="1097" y="1835"/>
                                      </a:lnTo>
                                      <a:lnTo>
                                        <a:pt x="1146" y="1774"/>
                                      </a:lnTo>
                                      <a:lnTo>
                                        <a:pt x="1249" y="1650"/>
                                      </a:lnTo>
                                      <a:lnTo>
                                        <a:pt x="1356" y="1519"/>
                                      </a:lnTo>
                                      <a:lnTo>
                                        <a:pt x="1411" y="1451"/>
                                      </a:lnTo>
                                      <a:lnTo>
                                        <a:pt x="1466" y="1381"/>
                                      </a:lnTo>
                                      <a:lnTo>
                                        <a:pt x="1520" y="1309"/>
                                      </a:lnTo>
                                      <a:lnTo>
                                        <a:pt x="1575" y="1235"/>
                                      </a:lnTo>
                                      <a:lnTo>
                                        <a:pt x="1608" y="1187"/>
                                      </a:lnTo>
                                      <a:lnTo>
                                        <a:pt x="1637" y="1140"/>
                                      </a:lnTo>
                                      <a:lnTo>
                                        <a:pt x="1664" y="1093"/>
                                      </a:lnTo>
                                      <a:lnTo>
                                        <a:pt x="1686" y="1048"/>
                                      </a:lnTo>
                                      <a:lnTo>
                                        <a:pt x="1705" y="1003"/>
                                      </a:lnTo>
                                      <a:lnTo>
                                        <a:pt x="1723" y="958"/>
                                      </a:lnTo>
                                      <a:lnTo>
                                        <a:pt x="1736" y="915"/>
                                      </a:lnTo>
                                      <a:lnTo>
                                        <a:pt x="1746" y="871"/>
                                      </a:lnTo>
                                      <a:lnTo>
                                        <a:pt x="1753" y="828"/>
                                      </a:lnTo>
                                      <a:lnTo>
                                        <a:pt x="1758" y="786"/>
                                      </a:lnTo>
                                      <a:lnTo>
                                        <a:pt x="1760" y="745"/>
                                      </a:lnTo>
                                      <a:lnTo>
                                        <a:pt x="1760" y="703"/>
                                      </a:lnTo>
                                      <a:lnTo>
                                        <a:pt x="1758" y="664"/>
                                      </a:lnTo>
                                      <a:lnTo>
                                        <a:pt x="1753" y="623"/>
                                      </a:lnTo>
                                      <a:lnTo>
                                        <a:pt x="1746" y="585"/>
                                      </a:lnTo>
                                      <a:lnTo>
                                        <a:pt x="1736" y="546"/>
                                      </a:lnTo>
                                      <a:lnTo>
                                        <a:pt x="1725" y="507"/>
                                      </a:lnTo>
                                      <a:lnTo>
                                        <a:pt x="1711" y="470"/>
                                      </a:lnTo>
                                      <a:lnTo>
                                        <a:pt x="1696" y="433"/>
                                      </a:lnTo>
                                      <a:lnTo>
                                        <a:pt x="1680" y="397"/>
                                      </a:lnTo>
                                      <a:lnTo>
                                        <a:pt x="1662" y="360"/>
                                      </a:lnTo>
                                      <a:lnTo>
                                        <a:pt x="1641" y="325"/>
                                      </a:lnTo>
                                      <a:lnTo>
                                        <a:pt x="1620" y="290"/>
                                      </a:lnTo>
                                      <a:lnTo>
                                        <a:pt x="1597" y="256"/>
                                      </a:lnTo>
                                      <a:lnTo>
                                        <a:pt x="1573" y="222"/>
                                      </a:lnTo>
                                      <a:lnTo>
                                        <a:pt x="1547" y="189"/>
                                      </a:lnTo>
                                      <a:lnTo>
                                        <a:pt x="1522" y="156"/>
                                      </a:lnTo>
                                      <a:lnTo>
                                        <a:pt x="1494" y="124"/>
                                      </a:lnTo>
                                      <a:lnTo>
                                        <a:pt x="1467" y="92"/>
                                      </a:lnTo>
                                      <a:lnTo>
                                        <a:pt x="1438" y="61"/>
                                      </a:lnTo>
                                      <a:lnTo>
                                        <a:pt x="1409" y="29"/>
                                      </a:lnTo>
                                      <a:lnTo>
                                        <a:pt x="1379" y="0"/>
                                      </a:lnTo>
                                      <a:lnTo>
                                        <a:pt x="605" y="109"/>
                                      </a:lnTo>
                                      <a:lnTo>
                                        <a:pt x="616" y="147"/>
                                      </a:lnTo>
                                      <a:lnTo>
                                        <a:pt x="628" y="185"/>
                                      </a:lnTo>
                                      <a:lnTo>
                                        <a:pt x="638" y="223"/>
                                      </a:lnTo>
                                      <a:lnTo>
                                        <a:pt x="648" y="262"/>
                                      </a:lnTo>
                                      <a:lnTo>
                                        <a:pt x="657" y="300"/>
                                      </a:lnTo>
                                      <a:lnTo>
                                        <a:pt x="666" y="339"/>
                                      </a:lnTo>
                                      <a:lnTo>
                                        <a:pt x="674" y="378"/>
                                      </a:lnTo>
                                      <a:lnTo>
                                        <a:pt x="682" y="418"/>
                                      </a:lnTo>
                                      <a:lnTo>
                                        <a:pt x="689" y="458"/>
                                      </a:lnTo>
                                      <a:lnTo>
                                        <a:pt x="695" y="498"/>
                                      </a:lnTo>
                                      <a:lnTo>
                                        <a:pt x="700" y="539"/>
                                      </a:lnTo>
                                      <a:lnTo>
                                        <a:pt x="705" y="580"/>
                                      </a:lnTo>
                                      <a:lnTo>
                                        <a:pt x="708" y="620"/>
                                      </a:lnTo>
                                      <a:lnTo>
                                        <a:pt x="711" y="661"/>
                                      </a:lnTo>
                                      <a:lnTo>
                                        <a:pt x="712" y="701"/>
                                      </a:lnTo>
                                      <a:lnTo>
                                        <a:pt x="713" y="742"/>
                                      </a:lnTo>
                                      <a:lnTo>
                                        <a:pt x="713" y="784"/>
                                      </a:lnTo>
                                      <a:lnTo>
                                        <a:pt x="712" y="824"/>
                                      </a:lnTo>
                                      <a:lnTo>
                                        <a:pt x="710" y="866"/>
                                      </a:lnTo>
                                      <a:lnTo>
                                        <a:pt x="706" y="907"/>
                                      </a:lnTo>
                                      <a:lnTo>
                                        <a:pt x="702" y="947"/>
                                      </a:lnTo>
                                      <a:lnTo>
                                        <a:pt x="696" y="989"/>
                                      </a:lnTo>
                                      <a:lnTo>
                                        <a:pt x="689" y="1030"/>
                                      </a:lnTo>
                                      <a:lnTo>
                                        <a:pt x="681" y="1070"/>
                                      </a:lnTo>
                                      <a:lnTo>
                                        <a:pt x="671" y="1111"/>
                                      </a:lnTo>
                                      <a:lnTo>
                                        <a:pt x="661" y="1151"/>
                                      </a:lnTo>
                                      <a:lnTo>
                                        <a:pt x="649" y="1191"/>
                                      </a:lnTo>
                                      <a:lnTo>
                                        <a:pt x="635" y="1231"/>
                                      </a:lnTo>
                                      <a:lnTo>
                                        <a:pt x="620" y="1271"/>
                                      </a:lnTo>
                                      <a:lnTo>
                                        <a:pt x="604" y="1310"/>
                                      </a:lnTo>
                                      <a:lnTo>
                                        <a:pt x="586" y="1349"/>
                                      </a:lnTo>
                                      <a:lnTo>
                                        <a:pt x="567" y="1388"/>
                                      </a:lnTo>
                                      <a:lnTo>
                                        <a:pt x="522" y="1472"/>
                                      </a:lnTo>
                                      <a:lnTo>
                                        <a:pt x="478" y="1553"/>
                                      </a:lnTo>
                                      <a:lnTo>
                                        <a:pt x="434" y="1629"/>
                                      </a:lnTo>
                                      <a:lnTo>
                                        <a:pt x="392" y="1702"/>
                                      </a:lnTo>
                                      <a:lnTo>
                                        <a:pt x="312" y="1839"/>
                                      </a:lnTo>
                                      <a:lnTo>
                                        <a:pt x="239" y="1965"/>
                                      </a:lnTo>
                                      <a:lnTo>
                                        <a:pt x="205" y="2026"/>
                                      </a:lnTo>
                                      <a:lnTo>
                                        <a:pt x="172" y="2085"/>
                                      </a:lnTo>
                                      <a:lnTo>
                                        <a:pt x="143" y="2143"/>
                                      </a:lnTo>
                                      <a:lnTo>
                                        <a:pt x="115" y="2200"/>
                                      </a:lnTo>
                                      <a:lnTo>
                                        <a:pt x="91" y="2256"/>
                                      </a:lnTo>
                                      <a:lnTo>
                                        <a:pt x="68" y="2312"/>
                                      </a:lnTo>
                                      <a:lnTo>
                                        <a:pt x="49" y="2369"/>
                                      </a:lnTo>
                                      <a:lnTo>
                                        <a:pt x="33" y="2425"/>
                                      </a:lnTo>
                                      <a:lnTo>
                                        <a:pt x="20" y="2483"/>
                                      </a:lnTo>
                                      <a:lnTo>
                                        <a:pt x="9" y="2542"/>
                                      </a:lnTo>
                                      <a:lnTo>
                                        <a:pt x="2" y="2602"/>
                                      </a:lnTo>
                                      <a:lnTo>
                                        <a:pt x="0" y="2664"/>
                                      </a:lnTo>
                                      <a:lnTo>
                                        <a:pt x="0" y="2728"/>
                                      </a:lnTo>
                                      <a:lnTo>
                                        <a:pt x="5" y="2794"/>
                                      </a:lnTo>
                                      <a:lnTo>
                                        <a:pt x="14" y="2863"/>
                                      </a:lnTo>
                                      <a:lnTo>
                                        <a:pt x="28" y="2935"/>
                                      </a:lnTo>
                                      <a:lnTo>
                                        <a:pt x="45" y="3011"/>
                                      </a:lnTo>
                                      <a:lnTo>
                                        <a:pt x="67" y="3090"/>
                                      </a:lnTo>
                                      <a:lnTo>
                                        <a:pt x="94" y="3172"/>
                                      </a:lnTo>
                                      <a:lnTo>
                                        <a:pt x="125" y="3261"/>
                                      </a:lnTo>
                                      <a:lnTo>
                                        <a:pt x="162" y="3353"/>
                                      </a:lnTo>
                                      <a:lnTo>
                                        <a:pt x="204" y="3450"/>
                                      </a:lnTo>
                                      <a:lnTo>
                                        <a:pt x="252" y="3552"/>
                                      </a:lnTo>
                                      <a:lnTo>
                                        <a:pt x="304" y="3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EDE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" name="Freeform 2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5" y="1270"/>
                                  <a:ext cx="393" cy="1580"/>
                                </a:xfrm>
                                <a:custGeom>
                                  <a:avLst/>
                                  <a:gdLst>
                                    <a:gd name="T0" fmla="*/ 0 w 1966"/>
                                    <a:gd name="T1" fmla="*/ 0 h 7901"/>
                                    <a:gd name="T2" fmla="*/ 835 w 1966"/>
                                    <a:gd name="T3" fmla="*/ 7901 h 7901"/>
                                    <a:gd name="T4" fmla="*/ 1231 w 1966"/>
                                    <a:gd name="T5" fmla="*/ 7712 h 7901"/>
                                    <a:gd name="T6" fmla="*/ 261 w 1966"/>
                                    <a:gd name="T7" fmla="*/ 446 h 7901"/>
                                    <a:gd name="T8" fmla="*/ 1550 w 1966"/>
                                    <a:gd name="T9" fmla="*/ 7743 h 7901"/>
                                    <a:gd name="T10" fmla="*/ 1966 w 1966"/>
                                    <a:gd name="T11" fmla="*/ 7774 h 7901"/>
                                    <a:gd name="T12" fmla="*/ 588 w 1966"/>
                                    <a:gd name="T13" fmla="*/ 11 h 7901"/>
                                    <a:gd name="T14" fmla="*/ 0 w 1966"/>
                                    <a:gd name="T15" fmla="*/ 0 h 79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966" h="7901">
                                      <a:moveTo>
                                        <a:pt x="0" y="0"/>
                                      </a:moveTo>
                                      <a:lnTo>
                                        <a:pt x="835" y="7901"/>
                                      </a:lnTo>
                                      <a:lnTo>
                                        <a:pt x="1231" y="7712"/>
                                      </a:lnTo>
                                      <a:lnTo>
                                        <a:pt x="261" y="446"/>
                                      </a:lnTo>
                                      <a:lnTo>
                                        <a:pt x="1550" y="7743"/>
                                      </a:lnTo>
                                      <a:lnTo>
                                        <a:pt x="1966" y="7774"/>
                                      </a:lnTo>
                                      <a:lnTo>
                                        <a:pt x="588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" name="Freeform 2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1" y="1112"/>
                                  <a:ext cx="344" cy="224"/>
                                </a:xfrm>
                                <a:custGeom>
                                  <a:avLst/>
                                  <a:gdLst>
                                    <a:gd name="T0" fmla="*/ 1722 w 1722"/>
                                    <a:gd name="T1" fmla="*/ 859 h 1118"/>
                                    <a:gd name="T2" fmla="*/ 266 w 1722"/>
                                    <a:gd name="T3" fmla="*/ 0 h 1118"/>
                                    <a:gd name="T4" fmla="*/ 267 w 1722"/>
                                    <a:gd name="T5" fmla="*/ 8 h 1118"/>
                                    <a:gd name="T6" fmla="*/ 269 w 1722"/>
                                    <a:gd name="T7" fmla="*/ 31 h 1118"/>
                                    <a:gd name="T8" fmla="*/ 273 w 1722"/>
                                    <a:gd name="T9" fmla="*/ 70 h 1118"/>
                                    <a:gd name="T10" fmla="*/ 275 w 1722"/>
                                    <a:gd name="T11" fmla="*/ 119 h 1118"/>
                                    <a:gd name="T12" fmla="*/ 277 w 1722"/>
                                    <a:gd name="T13" fmla="*/ 179 h 1118"/>
                                    <a:gd name="T14" fmla="*/ 278 w 1722"/>
                                    <a:gd name="T15" fmla="*/ 248 h 1118"/>
                                    <a:gd name="T16" fmla="*/ 277 w 1722"/>
                                    <a:gd name="T17" fmla="*/ 286 h 1118"/>
                                    <a:gd name="T18" fmla="*/ 276 w 1722"/>
                                    <a:gd name="T19" fmla="*/ 325 h 1118"/>
                                    <a:gd name="T20" fmla="*/ 274 w 1722"/>
                                    <a:gd name="T21" fmla="*/ 365 h 1118"/>
                                    <a:gd name="T22" fmla="*/ 271 w 1722"/>
                                    <a:gd name="T23" fmla="*/ 407 h 1118"/>
                                    <a:gd name="T24" fmla="*/ 267 w 1722"/>
                                    <a:gd name="T25" fmla="*/ 448 h 1118"/>
                                    <a:gd name="T26" fmla="*/ 263 w 1722"/>
                                    <a:gd name="T27" fmla="*/ 492 h 1118"/>
                                    <a:gd name="T28" fmla="*/ 257 w 1722"/>
                                    <a:gd name="T29" fmla="*/ 536 h 1118"/>
                                    <a:gd name="T30" fmla="*/ 251 w 1722"/>
                                    <a:gd name="T31" fmla="*/ 579 h 1118"/>
                                    <a:gd name="T32" fmla="*/ 243 w 1722"/>
                                    <a:gd name="T33" fmla="*/ 623 h 1118"/>
                                    <a:gd name="T34" fmla="*/ 234 w 1722"/>
                                    <a:gd name="T35" fmla="*/ 667 h 1118"/>
                                    <a:gd name="T36" fmla="*/ 224 w 1722"/>
                                    <a:gd name="T37" fmla="*/ 709 h 1118"/>
                                    <a:gd name="T38" fmla="*/ 211 w 1722"/>
                                    <a:gd name="T39" fmla="*/ 752 h 1118"/>
                                    <a:gd name="T40" fmla="*/ 197 w 1722"/>
                                    <a:gd name="T41" fmla="*/ 795 h 1118"/>
                                    <a:gd name="T42" fmla="*/ 182 w 1722"/>
                                    <a:gd name="T43" fmla="*/ 835 h 1118"/>
                                    <a:gd name="T44" fmla="*/ 166 w 1722"/>
                                    <a:gd name="T45" fmla="*/ 875 h 1118"/>
                                    <a:gd name="T46" fmla="*/ 146 w 1722"/>
                                    <a:gd name="T47" fmla="*/ 914 h 1118"/>
                                    <a:gd name="T48" fmla="*/ 126 w 1722"/>
                                    <a:gd name="T49" fmla="*/ 950 h 1118"/>
                                    <a:gd name="T50" fmla="*/ 102 w 1722"/>
                                    <a:gd name="T51" fmla="*/ 985 h 1118"/>
                                    <a:gd name="T52" fmla="*/ 78 w 1722"/>
                                    <a:gd name="T53" fmla="*/ 1018 h 1118"/>
                                    <a:gd name="T54" fmla="*/ 50 w 1722"/>
                                    <a:gd name="T55" fmla="*/ 1049 h 1118"/>
                                    <a:gd name="T56" fmla="*/ 27 w 1722"/>
                                    <a:gd name="T57" fmla="*/ 1074 h 1118"/>
                                    <a:gd name="T58" fmla="*/ 11 w 1722"/>
                                    <a:gd name="T59" fmla="*/ 1094 h 1118"/>
                                    <a:gd name="T60" fmla="*/ 2 w 1722"/>
                                    <a:gd name="T61" fmla="*/ 1108 h 1118"/>
                                    <a:gd name="T62" fmla="*/ 0 w 1722"/>
                                    <a:gd name="T63" fmla="*/ 1116 h 1118"/>
                                    <a:gd name="T64" fmla="*/ 5 w 1722"/>
                                    <a:gd name="T65" fmla="*/ 1118 h 1118"/>
                                    <a:gd name="T66" fmla="*/ 17 w 1722"/>
                                    <a:gd name="T67" fmla="*/ 1117 h 1118"/>
                                    <a:gd name="T68" fmla="*/ 34 w 1722"/>
                                    <a:gd name="T69" fmla="*/ 1111 h 1118"/>
                                    <a:gd name="T70" fmla="*/ 59 w 1722"/>
                                    <a:gd name="T71" fmla="*/ 1100 h 1118"/>
                                    <a:gd name="T72" fmla="*/ 124 w 1722"/>
                                    <a:gd name="T73" fmla="*/ 1071 h 1118"/>
                                    <a:gd name="T74" fmla="*/ 210 w 1722"/>
                                    <a:gd name="T75" fmla="*/ 1031 h 1118"/>
                                    <a:gd name="T76" fmla="*/ 260 w 1722"/>
                                    <a:gd name="T77" fmla="*/ 1009 h 1118"/>
                                    <a:gd name="T78" fmla="*/ 315 w 1722"/>
                                    <a:gd name="T79" fmla="*/ 985 h 1118"/>
                                    <a:gd name="T80" fmla="*/ 373 w 1722"/>
                                    <a:gd name="T81" fmla="*/ 960 h 1118"/>
                                    <a:gd name="T82" fmla="*/ 437 w 1722"/>
                                    <a:gd name="T83" fmla="*/ 936 h 1118"/>
                                    <a:gd name="T84" fmla="*/ 502 w 1722"/>
                                    <a:gd name="T85" fmla="*/ 912 h 1118"/>
                                    <a:gd name="T86" fmla="*/ 571 w 1722"/>
                                    <a:gd name="T87" fmla="*/ 887 h 1118"/>
                                    <a:gd name="T88" fmla="*/ 643 w 1722"/>
                                    <a:gd name="T89" fmla="*/ 865 h 1118"/>
                                    <a:gd name="T90" fmla="*/ 719 w 1722"/>
                                    <a:gd name="T91" fmla="*/ 844 h 1118"/>
                                    <a:gd name="T92" fmla="*/ 795 w 1722"/>
                                    <a:gd name="T93" fmla="*/ 823 h 1118"/>
                                    <a:gd name="T94" fmla="*/ 875 w 1722"/>
                                    <a:gd name="T95" fmla="*/ 806 h 1118"/>
                                    <a:gd name="T96" fmla="*/ 956 w 1722"/>
                                    <a:gd name="T97" fmla="*/ 792 h 1118"/>
                                    <a:gd name="T98" fmla="*/ 1039 w 1722"/>
                                    <a:gd name="T99" fmla="*/ 781 h 1118"/>
                                    <a:gd name="T100" fmla="*/ 1123 w 1722"/>
                                    <a:gd name="T101" fmla="*/ 773 h 1118"/>
                                    <a:gd name="T102" fmla="*/ 1208 w 1722"/>
                                    <a:gd name="T103" fmla="*/ 769 h 1118"/>
                                    <a:gd name="T104" fmla="*/ 1293 w 1722"/>
                                    <a:gd name="T105" fmla="*/ 770 h 1118"/>
                                    <a:gd name="T106" fmla="*/ 1380 w 1722"/>
                                    <a:gd name="T107" fmla="*/ 776 h 1118"/>
                                    <a:gd name="T108" fmla="*/ 1465 w 1722"/>
                                    <a:gd name="T109" fmla="*/ 788 h 1118"/>
                                    <a:gd name="T110" fmla="*/ 1552 w 1722"/>
                                    <a:gd name="T111" fmla="*/ 805 h 1118"/>
                                    <a:gd name="T112" fmla="*/ 1637 w 1722"/>
                                    <a:gd name="T113" fmla="*/ 828 h 1118"/>
                                    <a:gd name="T114" fmla="*/ 1722 w 1722"/>
                                    <a:gd name="T115" fmla="*/ 859 h 1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1722" h="1118">
                                      <a:moveTo>
                                        <a:pt x="1722" y="859"/>
                                      </a:moveTo>
                                      <a:lnTo>
                                        <a:pt x="266" y="0"/>
                                      </a:lnTo>
                                      <a:lnTo>
                                        <a:pt x="267" y="8"/>
                                      </a:lnTo>
                                      <a:lnTo>
                                        <a:pt x="269" y="31"/>
                                      </a:lnTo>
                                      <a:lnTo>
                                        <a:pt x="273" y="70"/>
                                      </a:lnTo>
                                      <a:lnTo>
                                        <a:pt x="275" y="119"/>
                                      </a:lnTo>
                                      <a:lnTo>
                                        <a:pt x="277" y="179"/>
                                      </a:lnTo>
                                      <a:lnTo>
                                        <a:pt x="278" y="248"/>
                                      </a:lnTo>
                                      <a:lnTo>
                                        <a:pt x="277" y="286"/>
                                      </a:lnTo>
                                      <a:lnTo>
                                        <a:pt x="276" y="325"/>
                                      </a:lnTo>
                                      <a:lnTo>
                                        <a:pt x="274" y="365"/>
                                      </a:lnTo>
                                      <a:lnTo>
                                        <a:pt x="271" y="407"/>
                                      </a:lnTo>
                                      <a:lnTo>
                                        <a:pt x="267" y="448"/>
                                      </a:lnTo>
                                      <a:lnTo>
                                        <a:pt x="263" y="492"/>
                                      </a:lnTo>
                                      <a:lnTo>
                                        <a:pt x="257" y="536"/>
                                      </a:lnTo>
                                      <a:lnTo>
                                        <a:pt x="251" y="579"/>
                                      </a:lnTo>
                                      <a:lnTo>
                                        <a:pt x="243" y="623"/>
                                      </a:lnTo>
                                      <a:lnTo>
                                        <a:pt x="234" y="667"/>
                                      </a:lnTo>
                                      <a:lnTo>
                                        <a:pt x="224" y="709"/>
                                      </a:lnTo>
                                      <a:lnTo>
                                        <a:pt x="211" y="752"/>
                                      </a:lnTo>
                                      <a:lnTo>
                                        <a:pt x="197" y="795"/>
                                      </a:lnTo>
                                      <a:lnTo>
                                        <a:pt x="182" y="835"/>
                                      </a:lnTo>
                                      <a:lnTo>
                                        <a:pt x="166" y="875"/>
                                      </a:lnTo>
                                      <a:lnTo>
                                        <a:pt x="146" y="914"/>
                                      </a:lnTo>
                                      <a:lnTo>
                                        <a:pt x="126" y="950"/>
                                      </a:lnTo>
                                      <a:lnTo>
                                        <a:pt x="102" y="985"/>
                                      </a:lnTo>
                                      <a:lnTo>
                                        <a:pt x="78" y="1018"/>
                                      </a:lnTo>
                                      <a:lnTo>
                                        <a:pt x="50" y="1049"/>
                                      </a:lnTo>
                                      <a:lnTo>
                                        <a:pt x="27" y="1074"/>
                                      </a:lnTo>
                                      <a:lnTo>
                                        <a:pt x="11" y="1094"/>
                                      </a:lnTo>
                                      <a:lnTo>
                                        <a:pt x="2" y="1108"/>
                                      </a:lnTo>
                                      <a:lnTo>
                                        <a:pt x="0" y="1116"/>
                                      </a:lnTo>
                                      <a:lnTo>
                                        <a:pt x="5" y="1118"/>
                                      </a:lnTo>
                                      <a:lnTo>
                                        <a:pt x="17" y="1117"/>
                                      </a:lnTo>
                                      <a:lnTo>
                                        <a:pt x="34" y="1111"/>
                                      </a:lnTo>
                                      <a:lnTo>
                                        <a:pt x="59" y="1100"/>
                                      </a:lnTo>
                                      <a:lnTo>
                                        <a:pt x="124" y="1071"/>
                                      </a:lnTo>
                                      <a:lnTo>
                                        <a:pt x="210" y="1031"/>
                                      </a:lnTo>
                                      <a:lnTo>
                                        <a:pt x="260" y="1009"/>
                                      </a:lnTo>
                                      <a:lnTo>
                                        <a:pt x="315" y="985"/>
                                      </a:lnTo>
                                      <a:lnTo>
                                        <a:pt x="373" y="960"/>
                                      </a:lnTo>
                                      <a:lnTo>
                                        <a:pt x="437" y="936"/>
                                      </a:lnTo>
                                      <a:lnTo>
                                        <a:pt x="502" y="912"/>
                                      </a:lnTo>
                                      <a:lnTo>
                                        <a:pt x="571" y="887"/>
                                      </a:lnTo>
                                      <a:lnTo>
                                        <a:pt x="643" y="865"/>
                                      </a:lnTo>
                                      <a:lnTo>
                                        <a:pt x="719" y="844"/>
                                      </a:lnTo>
                                      <a:lnTo>
                                        <a:pt x="795" y="823"/>
                                      </a:lnTo>
                                      <a:lnTo>
                                        <a:pt x="875" y="806"/>
                                      </a:lnTo>
                                      <a:lnTo>
                                        <a:pt x="956" y="792"/>
                                      </a:lnTo>
                                      <a:lnTo>
                                        <a:pt x="1039" y="781"/>
                                      </a:lnTo>
                                      <a:lnTo>
                                        <a:pt x="1123" y="773"/>
                                      </a:lnTo>
                                      <a:lnTo>
                                        <a:pt x="1208" y="769"/>
                                      </a:lnTo>
                                      <a:lnTo>
                                        <a:pt x="1293" y="770"/>
                                      </a:lnTo>
                                      <a:lnTo>
                                        <a:pt x="1380" y="776"/>
                                      </a:lnTo>
                                      <a:lnTo>
                                        <a:pt x="1465" y="788"/>
                                      </a:lnTo>
                                      <a:lnTo>
                                        <a:pt x="1552" y="805"/>
                                      </a:lnTo>
                                      <a:lnTo>
                                        <a:pt x="1637" y="828"/>
                                      </a:lnTo>
                                      <a:lnTo>
                                        <a:pt x="1722" y="8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784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" name="Freeform 2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2" y="743"/>
                                  <a:ext cx="313" cy="602"/>
                                </a:xfrm>
                                <a:custGeom>
                                  <a:avLst/>
                                  <a:gdLst>
                                    <a:gd name="T0" fmla="*/ 12 w 1562"/>
                                    <a:gd name="T1" fmla="*/ 528 h 3010"/>
                                    <a:gd name="T2" fmla="*/ 97 w 1562"/>
                                    <a:gd name="T3" fmla="*/ 516 h 3010"/>
                                    <a:gd name="T4" fmla="*/ 248 w 1562"/>
                                    <a:gd name="T5" fmla="*/ 490 h 3010"/>
                                    <a:gd name="T6" fmla="*/ 390 w 1562"/>
                                    <a:gd name="T7" fmla="*/ 459 h 3010"/>
                                    <a:gd name="T8" fmla="*/ 492 w 1562"/>
                                    <a:gd name="T9" fmla="*/ 435 h 3010"/>
                                    <a:gd name="T10" fmla="*/ 597 w 1562"/>
                                    <a:gd name="T11" fmla="*/ 405 h 3010"/>
                                    <a:gd name="T12" fmla="*/ 701 w 1562"/>
                                    <a:gd name="T13" fmla="*/ 372 h 3010"/>
                                    <a:gd name="T14" fmla="*/ 804 w 1562"/>
                                    <a:gd name="T15" fmla="*/ 334 h 3010"/>
                                    <a:gd name="T16" fmla="*/ 901 w 1562"/>
                                    <a:gd name="T17" fmla="*/ 292 h 3010"/>
                                    <a:gd name="T18" fmla="*/ 989 w 1562"/>
                                    <a:gd name="T19" fmla="*/ 244 h 3010"/>
                                    <a:gd name="T20" fmla="*/ 1065 w 1562"/>
                                    <a:gd name="T21" fmla="*/ 191 h 3010"/>
                                    <a:gd name="T22" fmla="*/ 1126 w 1562"/>
                                    <a:gd name="T23" fmla="*/ 134 h 3010"/>
                                    <a:gd name="T24" fmla="*/ 1171 w 1562"/>
                                    <a:gd name="T25" fmla="*/ 71 h 3010"/>
                                    <a:gd name="T26" fmla="*/ 1198 w 1562"/>
                                    <a:gd name="T27" fmla="*/ 11 h 3010"/>
                                    <a:gd name="T28" fmla="*/ 1217 w 1562"/>
                                    <a:gd name="T29" fmla="*/ 3 h 3010"/>
                                    <a:gd name="T30" fmla="*/ 1232 w 1562"/>
                                    <a:gd name="T31" fmla="*/ 49 h 3010"/>
                                    <a:gd name="T32" fmla="*/ 1244 w 1562"/>
                                    <a:gd name="T33" fmla="*/ 143 h 3010"/>
                                    <a:gd name="T34" fmla="*/ 1255 w 1562"/>
                                    <a:gd name="T35" fmla="*/ 277 h 3010"/>
                                    <a:gd name="T36" fmla="*/ 1263 w 1562"/>
                                    <a:gd name="T37" fmla="*/ 445 h 3010"/>
                                    <a:gd name="T38" fmla="*/ 1274 w 1562"/>
                                    <a:gd name="T39" fmla="*/ 747 h 3010"/>
                                    <a:gd name="T40" fmla="*/ 1291 w 1562"/>
                                    <a:gd name="T41" fmla="*/ 1204 h 3010"/>
                                    <a:gd name="T42" fmla="*/ 1309 w 1562"/>
                                    <a:gd name="T43" fmla="*/ 1559 h 3010"/>
                                    <a:gd name="T44" fmla="*/ 1325 w 1562"/>
                                    <a:gd name="T45" fmla="*/ 1790 h 3010"/>
                                    <a:gd name="T46" fmla="*/ 1345 w 1562"/>
                                    <a:gd name="T47" fmla="*/ 2006 h 3010"/>
                                    <a:gd name="T48" fmla="*/ 1370 w 1562"/>
                                    <a:gd name="T49" fmla="*/ 2203 h 3010"/>
                                    <a:gd name="T50" fmla="*/ 1400 w 1562"/>
                                    <a:gd name="T51" fmla="*/ 2374 h 3010"/>
                                    <a:gd name="T52" fmla="*/ 1437 w 1562"/>
                                    <a:gd name="T53" fmla="*/ 2511 h 3010"/>
                                    <a:gd name="T54" fmla="*/ 1479 w 1562"/>
                                    <a:gd name="T55" fmla="*/ 2612 h 3010"/>
                                    <a:gd name="T56" fmla="*/ 1513 w 1562"/>
                                    <a:gd name="T57" fmla="*/ 2699 h 3010"/>
                                    <a:gd name="T58" fmla="*/ 1538 w 1562"/>
                                    <a:gd name="T59" fmla="*/ 2775 h 3010"/>
                                    <a:gd name="T60" fmla="*/ 1554 w 1562"/>
                                    <a:gd name="T61" fmla="*/ 2841 h 3010"/>
                                    <a:gd name="T62" fmla="*/ 1561 w 1562"/>
                                    <a:gd name="T63" fmla="*/ 2896 h 3010"/>
                                    <a:gd name="T64" fmla="*/ 1560 w 1562"/>
                                    <a:gd name="T65" fmla="*/ 2939 h 3010"/>
                                    <a:gd name="T66" fmla="*/ 1552 w 1562"/>
                                    <a:gd name="T67" fmla="*/ 2974 h 3010"/>
                                    <a:gd name="T68" fmla="*/ 1537 w 1562"/>
                                    <a:gd name="T69" fmla="*/ 2996 h 3010"/>
                                    <a:gd name="T70" fmla="*/ 1515 w 1562"/>
                                    <a:gd name="T71" fmla="*/ 3008 h 3010"/>
                                    <a:gd name="T72" fmla="*/ 1487 w 1562"/>
                                    <a:gd name="T73" fmla="*/ 3010 h 3010"/>
                                    <a:gd name="T74" fmla="*/ 1452 w 1562"/>
                                    <a:gd name="T75" fmla="*/ 3001 h 3010"/>
                                    <a:gd name="T76" fmla="*/ 1413 w 1562"/>
                                    <a:gd name="T77" fmla="*/ 2981 h 3010"/>
                                    <a:gd name="T78" fmla="*/ 1370 w 1562"/>
                                    <a:gd name="T79" fmla="*/ 2950 h 3010"/>
                                    <a:gd name="T80" fmla="*/ 1321 w 1562"/>
                                    <a:gd name="T81" fmla="*/ 2908 h 3010"/>
                                    <a:gd name="T82" fmla="*/ 1269 w 1562"/>
                                    <a:gd name="T83" fmla="*/ 2855 h 3010"/>
                                    <a:gd name="T84" fmla="*/ 1214 w 1562"/>
                                    <a:gd name="T85" fmla="*/ 2792 h 3010"/>
                                    <a:gd name="T86" fmla="*/ 1156 w 1562"/>
                                    <a:gd name="T87" fmla="*/ 2716 h 3010"/>
                                    <a:gd name="T88" fmla="*/ 1103 w 1562"/>
                                    <a:gd name="T89" fmla="*/ 2624 h 3010"/>
                                    <a:gd name="T90" fmla="*/ 1052 w 1562"/>
                                    <a:gd name="T91" fmla="*/ 2514 h 3010"/>
                                    <a:gd name="T92" fmla="*/ 1004 w 1562"/>
                                    <a:gd name="T93" fmla="*/ 2391 h 3010"/>
                                    <a:gd name="T94" fmla="*/ 933 w 1562"/>
                                    <a:gd name="T95" fmla="*/ 2185 h 3010"/>
                                    <a:gd name="T96" fmla="*/ 857 w 1562"/>
                                    <a:gd name="T97" fmla="*/ 1958 h 3010"/>
                                    <a:gd name="T98" fmla="*/ 803 w 1562"/>
                                    <a:gd name="T99" fmla="*/ 1800 h 3010"/>
                                    <a:gd name="T100" fmla="*/ 744 w 1562"/>
                                    <a:gd name="T101" fmla="*/ 1638 h 3010"/>
                                    <a:gd name="T102" fmla="*/ 679 w 1562"/>
                                    <a:gd name="T103" fmla="*/ 1476 h 3010"/>
                                    <a:gd name="T104" fmla="*/ 606 w 1562"/>
                                    <a:gd name="T105" fmla="*/ 1313 h 3010"/>
                                    <a:gd name="T106" fmla="*/ 523 w 1562"/>
                                    <a:gd name="T107" fmla="*/ 1154 h 3010"/>
                                    <a:gd name="T108" fmla="*/ 429 w 1562"/>
                                    <a:gd name="T109" fmla="*/ 1000 h 3010"/>
                                    <a:gd name="T110" fmla="*/ 325 w 1562"/>
                                    <a:gd name="T111" fmla="*/ 852 h 3010"/>
                                    <a:gd name="T112" fmla="*/ 205 w 1562"/>
                                    <a:gd name="T113" fmla="*/ 714 h 3010"/>
                                    <a:gd name="T114" fmla="*/ 72 w 1562"/>
                                    <a:gd name="T115" fmla="*/ 588 h 30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1562" h="3010">
                                      <a:moveTo>
                                        <a:pt x="0" y="530"/>
                                      </a:moveTo>
                                      <a:lnTo>
                                        <a:pt x="12" y="528"/>
                                      </a:lnTo>
                                      <a:lnTo>
                                        <a:pt x="45" y="524"/>
                                      </a:lnTo>
                                      <a:lnTo>
                                        <a:pt x="97" y="516"/>
                                      </a:lnTo>
                                      <a:lnTo>
                                        <a:pt x="167" y="504"/>
                                      </a:lnTo>
                                      <a:lnTo>
                                        <a:pt x="248" y="490"/>
                                      </a:lnTo>
                                      <a:lnTo>
                                        <a:pt x="341" y="470"/>
                                      </a:lnTo>
                                      <a:lnTo>
                                        <a:pt x="390" y="459"/>
                                      </a:lnTo>
                                      <a:lnTo>
                                        <a:pt x="440" y="447"/>
                                      </a:lnTo>
                                      <a:lnTo>
                                        <a:pt x="492" y="435"/>
                                      </a:lnTo>
                                      <a:lnTo>
                                        <a:pt x="545" y="421"/>
                                      </a:lnTo>
                                      <a:lnTo>
                                        <a:pt x="597" y="405"/>
                                      </a:lnTo>
                                      <a:lnTo>
                                        <a:pt x="649" y="389"/>
                                      </a:lnTo>
                                      <a:lnTo>
                                        <a:pt x="701" y="372"/>
                                      </a:lnTo>
                                      <a:lnTo>
                                        <a:pt x="753" y="354"/>
                                      </a:lnTo>
                                      <a:lnTo>
                                        <a:pt x="804" y="334"/>
                                      </a:lnTo>
                                      <a:lnTo>
                                        <a:pt x="853" y="313"/>
                                      </a:lnTo>
                                      <a:lnTo>
                                        <a:pt x="901" y="292"/>
                                      </a:lnTo>
                                      <a:lnTo>
                                        <a:pt x="946" y="268"/>
                                      </a:lnTo>
                                      <a:lnTo>
                                        <a:pt x="989" y="244"/>
                                      </a:lnTo>
                                      <a:lnTo>
                                        <a:pt x="1028" y="219"/>
                                      </a:lnTo>
                                      <a:lnTo>
                                        <a:pt x="1065" y="191"/>
                                      </a:lnTo>
                                      <a:lnTo>
                                        <a:pt x="1098" y="164"/>
                                      </a:lnTo>
                                      <a:lnTo>
                                        <a:pt x="1126" y="134"/>
                                      </a:lnTo>
                                      <a:lnTo>
                                        <a:pt x="1151" y="103"/>
                                      </a:lnTo>
                                      <a:lnTo>
                                        <a:pt x="1171" y="71"/>
                                      </a:lnTo>
                                      <a:lnTo>
                                        <a:pt x="1185" y="38"/>
                                      </a:lnTo>
                                      <a:lnTo>
                                        <a:pt x="1198" y="11"/>
                                      </a:lnTo>
                                      <a:lnTo>
                                        <a:pt x="1208" y="0"/>
                                      </a:lnTo>
                                      <a:lnTo>
                                        <a:pt x="1217" y="3"/>
                                      </a:lnTo>
                                      <a:lnTo>
                                        <a:pt x="1225" y="19"/>
                                      </a:lnTo>
                                      <a:lnTo>
                                        <a:pt x="1232" y="49"/>
                                      </a:lnTo>
                                      <a:lnTo>
                                        <a:pt x="1238" y="91"/>
                                      </a:lnTo>
                                      <a:lnTo>
                                        <a:pt x="1244" y="143"/>
                                      </a:lnTo>
                                      <a:lnTo>
                                        <a:pt x="1249" y="205"/>
                                      </a:lnTo>
                                      <a:lnTo>
                                        <a:pt x="1255" y="277"/>
                                      </a:lnTo>
                                      <a:lnTo>
                                        <a:pt x="1259" y="358"/>
                                      </a:lnTo>
                                      <a:lnTo>
                                        <a:pt x="1263" y="445"/>
                                      </a:lnTo>
                                      <a:lnTo>
                                        <a:pt x="1267" y="539"/>
                                      </a:lnTo>
                                      <a:lnTo>
                                        <a:pt x="1274" y="747"/>
                                      </a:lnTo>
                                      <a:lnTo>
                                        <a:pt x="1282" y="970"/>
                                      </a:lnTo>
                                      <a:lnTo>
                                        <a:pt x="1291" y="1204"/>
                                      </a:lnTo>
                                      <a:lnTo>
                                        <a:pt x="1302" y="1441"/>
                                      </a:lnTo>
                                      <a:lnTo>
                                        <a:pt x="1309" y="1559"/>
                                      </a:lnTo>
                                      <a:lnTo>
                                        <a:pt x="1317" y="1675"/>
                                      </a:lnTo>
                                      <a:lnTo>
                                        <a:pt x="1325" y="1790"/>
                                      </a:lnTo>
                                      <a:lnTo>
                                        <a:pt x="1334" y="1899"/>
                                      </a:lnTo>
                                      <a:lnTo>
                                        <a:pt x="1345" y="2006"/>
                                      </a:lnTo>
                                      <a:lnTo>
                                        <a:pt x="1356" y="2108"/>
                                      </a:lnTo>
                                      <a:lnTo>
                                        <a:pt x="1370" y="2203"/>
                                      </a:lnTo>
                                      <a:lnTo>
                                        <a:pt x="1384" y="2292"/>
                                      </a:lnTo>
                                      <a:lnTo>
                                        <a:pt x="1400" y="2374"/>
                                      </a:lnTo>
                                      <a:lnTo>
                                        <a:pt x="1418" y="2447"/>
                                      </a:lnTo>
                                      <a:lnTo>
                                        <a:pt x="1437" y="2511"/>
                                      </a:lnTo>
                                      <a:lnTo>
                                        <a:pt x="1458" y="2565"/>
                                      </a:lnTo>
                                      <a:lnTo>
                                        <a:pt x="1479" y="2612"/>
                                      </a:lnTo>
                                      <a:lnTo>
                                        <a:pt x="1497" y="2657"/>
                                      </a:lnTo>
                                      <a:lnTo>
                                        <a:pt x="1513" y="2699"/>
                                      </a:lnTo>
                                      <a:lnTo>
                                        <a:pt x="1527" y="2738"/>
                                      </a:lnTo>
                                      <a:lnTo>
                                        <a:pt x="1538" y="2775"/>
                                      </a:lnTo>
                                      <a:lnTo>
                                        <a:pt x="1547" y="2809"/>
                                      </a:lnTo>
                                      <a:lnTo>
                                        <a:pt x="1554" y="2841"/>
                                      </a:lnTo>
                                      <a:lnTo>
                                        <a:pt x="1559" y="2869"/>
                                      </a:lnTo>
                                      <a:lnTo>
                                        <a:pt x="1561" y="2896"/>
                                      </a:lnTo>
                                      <a:lnTo>
                                        <a:pt x="1562" y="2919"/>
                                      </a:lnTo>
                                      <a:lnTo>
                                        <a:pt x="1560" y="2939"/>
                                      </a:lnTo>
                                      <a:lnTo>
                                        <a:pt x="1557" y="2958"/>
                                      </a:lnTo>
                                      <a:lnTo>
                                        <a:pt x="1552" y="2974"/>
                                      </a:lnTo>
                                      <a:lnTo>
                                        <a:pt x="1546" y="2986"/>
                                      </a:lnTo>
                                      <a:lnTo>
                                        <a:pt x="1537" y="2996"/>
                                      </a:lnTo>
                                      <a:lnTo>
                                        <a:pt x="1527" y="3003"/>
                                      </a:lnTo>
                                      <a:lnTo>
                                        <a:pt x="1515" y="3008"/>
                                      </a:lnTo>
                                      <a:lnTo>
                                        <a:pt x="1501" y="3010"/>
                                      </a:lnTo>
                                      <a:lnTo>
                                        <a:pt x="1487" y="3010"/>
                                      </a:lnTo>
                                      <a:lnTo>
                                        <a:pt x="1470" y="3006"/>
                                      </a:lnTo>
                                      <a:lnTo>
                                        <a:pt x="1452" y="3001"/>
                                      </a:lnTo>
                                      <a:lnTo>
                                        <a:pt x="1434" y="2992"/>
                                      </a:lnTo>
                                      <a:lnTo>
                                        <a:pt x="1413" y="2981"/>
                                      </a:lnTo>
                                      <a:lnTo>
                                        <a:pt x="1392" y="2967"/>
                                      </a:lnTo>
                                      <a:lnTo>
                                        <a:pt x="1370" y="2950"/>
                                      </a:lnTo>
                                      <a:lnTo>
                                        <a:pt x="1346" y="2930"/>
                                      </a:lnTo>
                                      <a:lnTo>
                                        <a:pt x="1321" y="2908"/>
                                      </a:lnTo>
                                      <a:lnTo>
                                        <a:pt x="1295" y="2882"/>
                                      </a:lnTo>
                                      <a:lnTo>
                                        <a:pt x="1269" y="2855"/>
                                      </a:lnTo>
                                      <a:lnTo>
                                        <a:pt x="1241" y="2825"/>
                                      </a:lnTo>
                                      <a:lnTo>
                                        <a:pt x="1214" y="2792"/>
                                      </a:lnTo>
                                      <a:lnTo>
                                        <a:pt x="1185" y="2756"/>
                                      </a:lnTo>
                                      <a:lnTo>
                                        <a:pt x="1156" y="2716"/>
                                      </a:lnTo>
                                      <a:lnTo>
                                        <a:pt x="1129" y="2672"/>
                                      </a:lnTo>
                                      <a:lnTo>
                                        <a:pt x="1103" y="2624"/>
                                      </a:lnTo>
                                      <a:lnTo>
                                        <a:pt x="1077" y="2571"/>
                                      </a:lnTo>
                                      <a:lnTo>
                                        <a:pt x="1052" y="2514"/>
                                      </a:lnTo>
                                      <a:lnTo>
                                        <a:pt x="1028" y="2454"/>
                                      </a:lnTo>
                                      <a:lnTo>
                                        <a:pt x="1004" y="2391"/>
                                      </a:lnTo>
                                      <a:lnTo>
                                        <a:pt x="981" y="2325"/>
                                      </a:lnTo>
                                      <a:lnTo>
                                        <a:pt x="933" y="2185"/>
                                      </a:lnTo>
                                      <a:lnTo>
                                        <a:pt x="884" y="2035"/>
                                      </a:lnTo>
                                      <a:lnTo>
                                        <a:pt x="857" y="1958"/>
                                      </a:lnTo>
                                      <a:lnTo>
                                        <a:pt x="831" y="1880"/>
                                      </a:lnTo>
                                      <a:lnTo>
                                        <a:pt x="803" y="1800"/>
                                      </a:lnTo>
                                      <a:lnTo>
                                        <a:pt x="775" y="1720"/>
                                      </a:lnTo>
                                      <a:lnTo>
                                        <a:pt x="744" y="1638"/>
                                      </a:lnTo>
                                      <a:lnTo>
                                        <a:pt x="713" y="1557"/>
                                      </a:lnTo>
                                      <a:lnTo>
                                        <a:pt x="679" y="1476"/>
                                      </a:lnTo>
                                      <a:lnTo>
                                        <a:pt x="643" y="1394"/>
                                      </a:lnTo>
                                      <a:lnTo>
                                        <a:pt x="606" y="1313"/>
                                      </a:lnTo>
                                      <a:lnTo>
                                        <a:pt x="565" y="1233"/>
                                      </a:lnTo>
                                      <a:lnTo>
                                        <a:pt x="523" y="1154"/>
                                      </a:lnTo>
                                      <a:lnTo>
                                        <a:pt x="477" y="1076"/>
                                      </a:lnTo>
                                      <a:lnTo>
                                        <a:pt x="429" y="1000"/>
                                      </a:lnTo>
                                      <a:lnTo>
                                        <a:pt x="379" y="925"/>
                                      </a:lnTo>
                                      <a:lnTo>
                                        <a:pt x="325" y="852"/>
                                      </a:lnTo>
                                      <a:lnTo>
                                        <a:pt x="266" y="782"/>
                                      </a:lnTo>
                                      <a:lnTo>
                                        <a:pt x="205" y="714"/>
                                      </a:lnTo>
                                      <a:lnTo>
                                        <a:pt x="141" y="650"/>
                                      </a:lnTo>
                                      <a:lnTo>
                                        <a:pt x="72" y="588"/>
                                      </a:lnTo>
                                      <a:lnTo>
                                        <a:pt x="0" y="5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784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" name="Freeform 2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0" y="790"/>
                                  <a:ext cx="472" cy="552"/>
                                </a:xfrm>
                                <a:custGeom>
                                  <a:avLst/>
                                  <a:gdLst>
                                    <a:gd name="T0" fmla="*/ 1305 w 2359"/>
                                    <a:gd name="T1" fmla="*/ 21 h 2761"/>
                                    <a:gd name="T2" fmla="*/ 1365 w 2359"/>
                                    <a:gd name="T3" fmla="*/ 90 h 2761"/>
                                    <a:gd name="T4" fmla="*/ 1419 w 2359"/>
                                    <a:gd name="T5" fmla="*/ 144 h 2761"/>
                                    <a:gd name="T6" fmla="*/ 1483 w 2359"/>
                                    <a:gd name="T7" fmla="*/ 200 h 2761"/>
                                    <a:gd name="T8" fmla="*/ 1555 w 2359"/>
                                    <a:gd name="T9" fmla="*/ 252 h 2761"/>
                                    <a:gd name="T10" fmla="*/ 1634 w 2359"/>
                                    <a:gd name="T11" fmla="*/ 293 h 2761"/>
                                    <a:gd name="T12" fmla="*/ 1718 w 2359"/>
                                    <a:gd name="T13" fmla="*/ 318 h 2761"/>
                                    <a:gd name="T14" fmla="*/ 1804 w 2359"/>
                                    <a:gd name="T15" fmla="*/ 320 h 2761"/>
                                    <a:gd name="T16" fmla="*/ 1890 w 2359"/>
                                    <a:gd name="T17" fmla="*/ 293 h 2761"/>
                                    <a:gd name="T18" fmla="*/ 1974 w 2359"/>
                                    <a:gd name="T19" fmla="*/ 235 h 2761"/>
                                    <a:gd name="T20" fmla="*/ 2056 w 2359"/>
                                    <a:gd name="T21" fmla="*/ 188 h 2761"/>
                                    <a:gd name="T22" fmla="*/ 2130 w 2359"/>
                                    <a:gd name="T23" fmla="*/ 162 h 2761"/>
                                    <a:gd name="T24" fmla="*/ 2198 w 2359"/>
                                    <a:gd name="T25" fmla="*/ 158 h 2761"/>
                                    <a:gd name="T26" fmla="*/ 2256 w 2359"/>
                                    <a:gd name="T27" fmla="*/ 171 h 2761"/>
                                    <a:gd name="T28" fmla="*/ 2303 w 2359"/>
                                    <a:gd name="T29" fmla="*/ 202 h 2761"/>
                                    <a:gd name="T30" fmla="*/ 2337 w 2359"/>
                                    <a:gd name="T31" fmla="*/ 248 h 2761"/>
                                    <a:gd name="T32" fmla="*/ 2356 w 2359"/>
                                    <a:gd name="T33" fmla="*/ 308 h 2761"/>
                                    <a:gd name="T34" fmla="*/ 2357 w 2359"/>
                                    <a:gd name="T35" fmla="*/ 379 h 2761"/>
                                    <a:gd name="T36" fmla="*/ 2340 w 2359"/>
                                    <a:gd name="T37" fmla="*/ 460 h 2761"/>
                                    <a:gd name="T38" fmla="*/ 2302 w 2359"/>
                                    <a:gd name="T39" fmla="*/ 550 h 2761"/>
                                    <a:gd name="T40" fmla="*/ 2235 w 2359"/>
                                    <a:gd name="T41" fmla="*/ 648 h 2761"/>
                                    <a:gd name="T42" fmla="*/ 2120 w 2359"/>
                                    <a:gd name="T43" fmla="*/ 757 h 2761"/>
                                    <a:gd name="T44" fmla="*/ 1966 w 2359"/>
                                    <a:gd name="T45" fmla="*/ 879 h 2761"/>
                                    <a:gd name="T46" fmla="*/ 1649 w 2359"/>
                                    <a:gd name="T47" fmla="*/ 1111 h 2761"/>
                                    <a:gd name="T48" fmla="*/ 1440 w 2359"/>
                                    <a:gd name="T49" fmla="*/ 1267 h 2761"/>
                                    <a:gd name="T50" fmla="*/ 1229 w 2359"/>
                                    <a:gd name="T51" fmla="*/ 1437 h 2761"/>
                                    <a:gd name="T52" fmla="*/ 1027 w 2359"/>
                                    <a:gd name="T53" fmla="*/ 1621 h 2761"/>
                                    <a:gd name="T54" fmla="*/ 841 w 2359"/>
                                    <a:gd name="T55" fmla="*/ 1819 h 2761"/>
                                    <a:gd name="T56" fmla="*/ 683 w 2359"/>
                                    <a:gd name="T57" fmla="*/ 2031 h 2761"/>
                                    <a:gd name="T58" fmla="*/ 564 w 2359"/>
                                    <a:gd name="T59" fmla="*/ 2259 h 2761"/>
                                    <a:gd name="T60" fmla="*/ 482 w 2359"/>
                                    <a:gd name="T61" fmla="*/ 2480 h 2761"/>
                                    <a:gd name="T62" fmla="*/ 404 w 2359"/>
                                    <a:gd name="T63" fmla="*/ 2635 h 2761"/>
                                    <a:gd name="T64" fmla="*/ 330 w 2359"/>
                                    <a:gd name="T65" fmla="*/ 2726 h 2761"/>
                                    <a:gd name="T66" fmla="*/ 260 w 2359"/>
                                    <a:gd name="T67" fmla="*/ 2761 h 2761"/>
                                    <a:gd name="T68" fmla="*/ 195 w 2359"/>
                                    <a:gd name="T69" fmla="*/ 2748 h 2761"/>
                                    <a:gd name="T70" fmla="*/ 138 w 2359"/>
                                    <a:gd name="T71" fmla="*/ 2694 h 2761"/>
                                    <a:gd name="T72" fmla="*/ 90 w 2359"/>
                                    <a:gd name="T73" fmla="*/ 2609 h 2761"/>
                                    <a:gd name="T74" fmla="*/ 51 w 2359"/>
                                    <a:gd name="T75" fmla="*/ 2499 h 2761"/>
                                    <a:gd name="T76" fmla="*/ 21 w 2359"/>
                                    <a:gd name="T77" fmla="*/ 2374 h 2761"/>
                                    <a:gd name="T78" fmla="*/ 4 w 2359"/>
                                    <a:gd name="T79" fmla="*/ 2240 h 2761"/>
                                    <a:gd name="T80" fmla="*/ 0 w 2359"/>
                                    <a:gd name="T81" fmla="*/ 2107 h 2761"/>
                                    <a:gd name="T82" fmla="*/ 34 w 2359"/>
                                    <a:gd name="T83" fmla="*/ 1960 h 2761"/>
                                    <a:gd name="T84" fmla="*/ 123 w 2359"/>
                                    <a:gd name="T85" fmla="*/ 1786 h 2761"/>
                                    <a:gd name="T86" fmla="*/ 255 w 2359"/>
                                    <a:gd name="T87" fmla="*/ 1590 h 2761"/>
                                    <a:gd name="T88" fmla="*/ 416 w 2359"/>
                                    <a:gd name="T89" fmla="*/ 1378 h 2761"/>
                                    <a:gd name="T90" fmla="*/ 714 w 2359"/>
                                    <a:gd name="T91" fmla="*/ 1006 h 2761"/>
                                    <a:gd name="T92" fmla="*/ 890 w 2359"/>
                                    <a:gd name="T93" fmla="*/ 781 h 2761"/>
                                    <a:gd name="T94" fmla="*/ 1048 w 2359"/>
                                    <a:gd name="T95" fmla="*/ 561 h 2761"/>
                                    <a:gd name="T96" fmla="*/ 1176 w 2359"/>
                                    <a:gd name="T97" fmla="*/ 354 h 2761"/>
                                    <a:gd name="T98" fmla="*/ 1261 w 2359"/>
                                    <a:gd name="T99" fmla="*/ 165 h 2761"/>
                                    <a:gd name="T100" fmla="*/ 1290 w 2359"/>
                                    <a:gd name="T101" fmla="*/ 0 h 27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359" h="2761">
                                      <a:moveTo>
                                        <a:pt x="1290" y="0"/>
                                      </a:moveTo>
                                      <a:lnTo>
                                        <a:pt x="1294" y="6"/>
                                      </a:lnTo>
                                      <a:lnTo>
                                        <a:pt x="1305" y="21"/>
                                      </a:lnTo>
                                      <a:lnTo>
                                        <a:pt x="1324" y="44"/>
                                      </a:lnTo>
                                      <a:lnTo>
                                        <a:pt x="1350" y="74"/>
                                      </a:lnTo>
                                      <a:lnTo>
                                        <a:pt x="1365" y="90"/>
                                      </a:lnTo>
                                      <a:lnTo>
                                        <a:pt x="1381" y="107"/>
                                      </a:lnTo>
                                      <a:lnTo>
                                        <a:pt x="1400" y="126"/>
                                      </a:lnTo>
                                      <a:lnTo>
                                        <a:pt x="1419" y="144"/>
                                      </a:lnTo>
                                      <a:lnTo>
                                        <a:pt x="1439" y="163"/>
                                      </a:lnTo>
                                      <a:lnTo>
                                        <a:pt x="1461" y="182"/>
                                      </a:lnTo>
                                      <a:lnTo>
                                        <a:pt x="1483" y="200"/>
                                      </a:lnTo>
                                      <a:lnTo>
                                        <a:pt x="1505" y="218"/>
                                      </a:lnTo>
                                      <a:lnTo>
                                        <a:pt x="1530" y="235"/>
                                      </a:lnTo>
                                      <a:lnTo>
                                        <a:pt x="1555" y="252"/>
                                      </a:lnTo>
                                      <a:lnTo>
                                        <a:pt x="1581" y="267"/>
                                      </a:lnTo>
                                      <a:lnTo>
                                        <a:pt x="1607" y="281"/>
                                      </a:lnTo>
                                      <a:lnTo>
                                        <a:pt x="1634" y="293"/>
                                      </a:lnTo>
                                      <a:lnTo>
                                        <a:pt x="1661" y="303"/>
                                      </a:lnTo>
                                      <a:lnTo>
                                        <a:pt x="1690" y="312"/>
                                      </a:lnTo>
                                      <a:lnTo>
                                        <a:pt x="1718" y="318"/>
                                      </a:lnTo>
                                      <a:lnTo>
                                        <a:pt x="1746" y="322"/>
                                      </a:lnTo>
                                      <a:lnTo>
                                        <a:pt x="1775" y="322"/>
                                      </a:lnTo>
                                      <a:lnTo>
                                        <a:pt x="1804" y="320"/>
                                      </a:lnTo>
                                      <a:lnTo>
                                        <a:pt x="1832" y="315"/>
                                      </a:lnTo>
                                      <a:lnTo>
                                        <a:pt x="1861" y="305"/>
                                      </a:lnTo>
                                      <a:lnTo>
                                        <a:pt x="1890" y="293"/>
                                      </a:lnTo>
                                      <a:lnTo>
                                        <a:pt x="1918" y="277"/>
                                      </a:lnTo>
                                      <a:lnTo>
                                        <a:pt x="1947" y="257"/>
                                      </a:lnTo>
                                      <a:lnTo>
                                        <a:pt x="1974" y="235"/>
                                      </a:lnTo>
                                      <a:lnTo>
                                        <a:pt x="2002" y="217"/>
                                      </a:lnTo>
                                      <a:lnTo>
                                        <a:pt x="2029" y="202"/>
                                      </a:lnTo>
                                      <a:lnTo>
                                        <a:pt x="2056" y="188"/>
                                      </a:lnTo>
                                      <a:lnTo>
                                        <a:pt x="2081" y="178"/>
                                      </a:lnTo>
                                      <a:lnTo>
                                        <a:pt x="2106" y="168"/>
                                      </a:lnTo>
                                      <a:lnTo>
                                        <a:pt x="2130" y="162"/>
                                      </a:lnTo>
                                      <a:lnTo>
                                        <a:pt x="2154" y="159"/>
                                      </a:lnTo>
                                      <a:lnTo>
                                        <a:pt x="2177" y="157"/>
                                      </a:lnTo>
                                      <a:lnTo>
                                        <a:pt x="2198" y="158"/>
                                      </a:lnTo>
                                      <a:lnTo>
                                        <a:pt x="2219" y="160"/>
                                      </a:lnTo>
                                      <a:lnTo>
                                        <a:pt x="2238" y="165"/>
                                      </a:lnTo>
                                      <a:lnTo>
                                        <a:pt x="2256" y="171"/>
                                      </a:lnTo>
                                      <a:lnTo>
                                        <a:pt x="2274" y="180"/>
                                      </a:lnTo>
                                      <a:lnTo>
                                        <a:pt x="2289" y="190"/>
                                      </a:lnTo>
                                      <a:lnTo>
                                        <a:pt x="2303" y="202"/>
                                      </a:lnTo>
                                      <a:lnTo>
                                        <a:pt x="2316" y="216"/>
                                      </a:lnTo>
                                      <a:lnTo>
                                        <a:pt x="2327" y="231"/>
                                      </a:lnTo>
                                      <a:lnTo>
                                        <a:pt x="2337" y="248"/>
                                      </a:lnTo>
                                      <a:lnTo>
                                        <a:pt x="2345" y="267"/>
                                      </a:lnTo>
                                      <a:lnTo>
                                        <a:pt x="2351" y="286"/>
                                      </a:lnTo>
                                      <a:lnTo>
                                        <a:pt x="2356" y="308"/>
                                      </a:lnTo>
                                      <a:lnTo>
                                        <a:pt x="2358" y="330"/>
                                      </a:lnTo>
                                      <a:lnTo>
                                        <a:pt x="2359" y="354"/>
                                      </a:lnTo>
                                      <a:lnTo>
                                        <a:pt x="2357" y="379"/>
                                      </a:lnTo>
                                      <a:lnTo>
                                        <a:pt x="2354" y="405"/>
                                      </a:lnTo>
                                      <a:lnTo>
                                        <a:pt x="2348" y="432"/>
                                      </a:lnTo>
                                      <a:lnTo>
                                        <a:pt x="2340" y="460"/>
                                      </a:lnTo>
                                      <a:lnTo>
                                        <a:pt x="2330" y="489"/>
                                      </a:lnTo>
                                      <a:lnTo>
                                        <a:pt x="2317" y="519"/>
                                      </a:lnTo>
                                      <a:lnTo>
                                        <a:pt x="2302" y="550"/>
                                      </a:lnTo>
                                      <a:lnTo>
                                        <a:pt x="2285" y="582"/>
                                      </a:lnTo>
                                      <a:lnTo>
                                        <a:pt x="2262" y="614"/>
                                      </a:lnTo>
                                      <a:lnTo>
                                        <a:pt x="2235" y="648"/>
                                      </a:lnTo>
                                      <a:lnTo>
                                        <a:pt x="2201" y="683"/>
                                      </a:lnTo>
                                      <a:lnTo>
                                        <a:pt x="2162" y="719"/>
                                      </a:lnTo>
                                      <a:lnTo>
                                        <a:pt x="2120" y="757"/>
                                      </a:lnTo>
                                      <a:lnTo>
                                        <a:pt x="2072" y="796"/>
                                      </a:lnTo>
                                      <a:lnTo>
                                        <a:pt x="2021" y="837"/>
                                      </a:lnTo>
                                      <a:lnTo>
                                        <a:pt x="1966" y="879"/>
                                      </a:lnTo>
                                      <a:lnTo>
                                        <a:pt x="1847" y="968"/>
                                      </a:lnTo>
                                      <a:lnTo>
                                        <a:pt x="1717" y="1061"/>
                                      </a:lnTo>
                                      <a:lnTo>
                                        <a:pt x="1649" y="1111"/>
                                      </a:lnTo>
                                      <a:lnTo>
                                        <a:pt x="1581" y="1162"/>
                                      </a:lnTo>
                                      <a:lnTo>
                                        <a:pt x="1511" y="1213"/>
                                      </a:lnTo>
                                      <a:lnTo>
                                        <a:pt x="1440" y="1267"/>
                                      </a:lnTo>
                                      <a:lnTo>
                                        <a:pt x="1370" y="1322"/>
                                      </a:lnTo>
                                      <a:lnTo>
                                        <a:pt x="1300" y="1379"/>
                                      </a:lnTo>
                                      <a:lnTo>
                                        <a:pt x="1229" y="1437"/>
                                      </a:lnTo>
                                      <a:lnTo>
                                        <a:pt x="1160" y="1497"/>
                                      </a:lnTo>
                                      <a:lnTo>
                                        <a:pt x="1093" y="1558"/>
                                      </a:lnTo>
                                      <a:lnTo>
                                        <a:pt x="1027" y="1621"/>
                                      </a:lnTo>
                                      <a:lnTo>
                                        <a:pt x="963" y="1685"/>
                                      </a:lnTo>
                                      <a:lnTo>
                                        <a:pt x="900" y="1751"/>
                                      </a:lnTo>
                                      <a:lnTo>
                                        <a:pt x="841" y="1819"/>
                                      </a:lnTo>
                                      <a:lnTo>
                                        <a:pt x="785" y="1888"/>
                                      </a:lnTo>
                                      <a:lnTo>
                                        <a:pt x="732" y="1959"/>
                                      </a:lnTo>
                                      <a:lnTo>
                                        <a:pt x="683" y="2031"/>
                                      </a:lnTo>
                                      <a:lnTo>
                                        <a:pt x="640" y="2105"/>
                                      </a:lnTo>
                                      <a:lnTo>
                                        <a:pt x="600" y="2180"/>
                                      </a:lnTo>
                                      <a:lnTo>
                                        <a:pt x="564" y="2259"/>
                                      </a:lnTo>
                                      <a:lnTo>
                                        <a:pt x="535" y="2337"/>
                                      </a:lnTo>
                                      <a:lnTo>
                                        <a:pt x="508" y="2413"/>
                                      </a:lnTo>
                                      <a:lnTo>
                                        <a:pt x="482" y="2480"/>
                                      </a:lnTo>
                                      <a:lnTo>
                                        <a:pt x="455" y="2540"/>
                                      </a:lnTo>
                                      <a:lnTo>
                                        <a:pt x="430" y="2591"/>
                                      </a:lnTo>
                                      <a:lnTo>
                                        <a:pt x="404" y="2635"/>
                                      </a:lnTo>
                                      <a:lnTo>
                                        <a:pt x="379" y="2672"/>
                                      </a:lnTo>
                                      <a:lnTo>
                                        <a:pt x="354" y="2702"/>
                                      </a:lnTo>
                                      <a:lnTo>
                                        <a:pt x="330" y="2726"/>
                                      </a:lnTo>
                                      <a:lnTo>
                                        <a:pt x="305" y="2744"/>
                                      </a:lnTo>
                                      <a:lnTo>
                                        <a:pt x="283" y="2755"/>
                                      </a:lnTo>
                                      <a:lnTo>
                                        <a:pt x="260" y="2761"/>
                                      </a:lnTo>
                                      <a:lnTo>
                                        <a:pt x="238" y="2761"/>
                                      </a:lnTo>
                                      <a:lnTo>
                                        <a:pt x="217" y="2757"/>
                                      </a:lnTo>
                                      <a:lnTo>
                                        <a:pt x="195" y="2748"/>
                                      </a:lnTo>
                                      <a:lnTo>
                                        <a:pt x="176" y="2734"/>
                                      </a:lnTo>
                                      <a:lnTo>
                                        <a:pt x="157" y="2716"/>
                                      </a:lnTo>
                                      <a:lnTo>
                                        <a:pt x="138" y="2694"/>
                                      </a:lnTo>
                                      <a:lnTo>
                                        <a:pt x="121" y="2669"/>
                                      </a:lnTo>
                                      <a:lnTo>
                                        <a:pt x="105" y="2640"/>
                                      </a:lnTo>
                                      <a:lnTo>
                                        <a:pt x="90" y="2609"/>
                                      </a:lnTo>
                                      <a:lnTo>
                                        <a:pt x="75" y="2574"/>
                                      </a:lnTo>
                                      <a:lnTo>
                                        <a:pt x="62" y="2538"/>
                                      </a:lnTo>
                                      <a:lnTo>
                                        <a:pt x="51" y="2499"/>
                                      </a:lnTo>
                                      <a:lnTo>
                                        <a:pt x="40" y="2459"/>
                                      </a:lnTo>
                                      <a:lnTo>
                                        <a:pt x="29" y="2417"/>
                                      </a:lnTo>
                                      <a:lnTo>
                                        <a:pt x="21" y="2374"/>
                                      </a:lnTo>
                                      <a:lnTo>
                                        <a:pt x="14" y="2330"/>
                                      </a:lnTo>
                                      <a:lnTo>
                                        <a:pt x="8" y="2285"/>
                                      </a:lnTo>
                                      <a:lnTo>
                                        <a:pt x="4" y="2240"/>
                                      </a:lnTo>
                                      <a:lnTo>
                                        <a:pt x="1" y="2196"/>
                                      </a:lnTo>
                                      <a:lnTo>
                                        <a:pt x="0" y="2151"/>
                                      </a:lnTo>
                                      <a:lnTo>
                                        <a:pt x="0" y="2107"/>
                                      </a:lnTo>
                                      <a:lnTo>
                                        <a:pt x="4" y="2062"/>
                                      </a:lnTo>
                                      <a:lnTo>
                                        <a:pt x="15" y="2013"/>
                                      </a:lnTo>
                                      <a:lnTo>
                                        <a:pt x="34" y="1960"/>
                                      </a:lnTo>
                                      <a:lnTo>
                                        <a:pt x="58" y="1905"/>
                                      </a:lnTo>
                                      <a:lnTo>
                                        <a:pt x="88" y="1847"/>
                                      </a:lnTo>
                                      <a:lnTo>
                                        <a:pt x="123" y="1786"/>
                                      </a:lnTo>
                                      <a:lnTo>
                                        <a:pt x="163" y="1723"/>
                                      </a:lnTo>
                                      <a:lnTo>
                                        <a:pt x="207" y="1657"/>
                                      </a:lnTo>
                                      <a:lnTo>
                                        <a:pt x="255" y="1590"/>
                                      </a:lnTo>
                                      <a:lnTo>
                                        <a:pt x="305" y="1521"/>
                                      </a:lnTo>
                                      <a:lnTo>
                                        <a:pt x="359" y="1450"/>
                                      </a:lnTo>
                                      <a:lnTo>
                                        <a:pt x="416" y="1378"/>
                                      </a:lnTo>
                                      <a:lnTo>
                                        <a:pt x="533" y="1231"/>
                                      </a:lnTo>
                                      <a:lnTo>
                                        <a:pt x="653" y="1081"/>
                                      </a:lnTo>
                                      <a:lnTo>
                                        <a:pt x="714" y="1006"/>
                                      </a:lnTo>
                                      <a:lnTo>
                                        <a:pt x="773" y="930"/>
                                      </a:lnTo>
                                      <a:lnTo>
                                        <a:pt x="832" y="856"/>
                                      </a:lnTo>
                                      <a:lnTo>
                                        <a:pt x="890" y="781"/>
                                      </a:lnTo>
                                      <a:lnTo>
                                        <a:pt x="945" y="707"/>
                                      </a:lnTo>
                                      <a:lnTo>
                                        <a:pt x="998" y="634"/>
                                      </a:lnTo>
                                      <a:lnTo>
                                        <a:pt x="1048" y="561"/>
                                      </a:lnTo>
                                      <a:lnTo>
                                        <a:pt x="1095" y="491"/>
                                      </a:lnTo>
                                      <a:lnTo>
                                        <a:pt x="1138" y="422"/>
                                      </a:lnTo>
                                      <a:lnTo>
                                        <a:pt x="1176" y="354"/>
                                      </a:lnTo>
                                      <a:lnTo>
                                        <a:pt x="1210" y="289"/>
                                      </a:lnTo>
                                      <a:lnTo>
                                        <a:pt x="1239" y="226"/>
                                      </a:lnTo>
                                      <a:lnTo>
                                        <a:pt x="1261" y="165"/>
                                      </a:lnTo>
                                      <a:lnTo>
                                        <a:pt x="1277" y="107"/>
                                      </a:lnTo>
                                      <a:lnTo>
                                        <a:pt x="1286" y="52"/>
                                      </a:lnTo>
                                      <a:lnTo>
                                        <a:pt x="1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784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" name="Freeform 2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1" y="1049"/>
                                  <a:ext cx="422" cy="219"/>
                                </a:xfrm>
                                <a:custGeom>
                                  <a:avLst/>
                                  <a:gdLst>
                                    <a:gd name="T0" fmla="*/ 1710 w 2109"/>
                                    <a:gd name="T1" fmla="*/ 5 h 1095"/>
                                    <a:gd name="T2" fmla="*/ 1699 w 2109"/>
                                    <a:gd name="T3" fmla="*/ 40 h 1095"/>
                                    <a:gd name="T4" fmla="*/ 1689 w 2109"/>
                                    <a:gd name="T5" fmla="*/ 87 h 1095"/>
                                    <a:gd name="T6" fmla="*/ 1684 w 2109"/>
                                    <a:gd name="T7" fmla="*/ 126 h 1095"/>
                                    <a:gd name="T8" fmla="*/ 1681 w 2109"/>
                                    <a:gd name="T9" fmla="*/ 171 h 1095"/>
                                    <a:gd name="T10" fmla="*/ 1683 w 2109"/>
                                    <a:gd name="T11" fmla="*/ 221 h 1095"/>
                                    <a:gd name="T12" fmla="*/ 1691 w 2109"/>
                                    <a:gd name="T13" fmla="*/ 275 h 1095"/>
                                    <a:gd name="T14" fmla="*/ 1704 w 2109"/>
                                    <a:gd name="T15" fmla="*/ 333 h 1095"/>
                                    <a:gd name="T16" fmla="*/ 1726 w 2109"/>
                                    <a:gd name="T17" fmla="*/ 393 h 1095"/>
                                    <a:gd name="T18" fmla="*/ 1757 w 2109"/>
                                    <a:gd name="T19" fmla="*/ 455 h 1095"/>
                                    <a:gd name="T20" fmla="*/ 1798 w 2109"/>
                                    <a:gd name="T21" fmla="*/ 519 h 1095"/>
                                    <a:gd name="T22" fmla="*/ 1850 w 2109"/>
                                    <a:gd name="T23" fmla="*/ 583 h 1095"/>
                                    <a:gd name="T24" fmla="*/ 1917 w 2109"/>
                                    <a:gd name="T25" fmla="*/ 647 h 1095"/>
                                    <a:gd name="T26" fmla="*/ 1996 w 2109"/>
                                    <a:gd name="T27" fmla="*/ 710 h 1095"/>
                                    <a:gd name="T28" fmla="*/ 2081 w 2109"/>
                                    <a:gd name="T29" fmla="*/ 771 h 1095"/>
                                    <a:gd name="T30" fmla="*/ 2109 w 2109"/>
                                    <a:gd name="T31" fmla="*/ 825 h 1095"/>
                                    <a:gd name="T32" fmla="*/ 2078 w 2109"/>
                                    <a:gd name="T33" fmla="*/ 873 h 1095"/>
                                    <a:gd name="T34" fmla="*/ 1995 w 2109"/>
                                    <a:gd name="T35" fmla="*/ 916 h 1095"/>
                                    <a:gd name="T36" fmla="*/ 1870 w 2109"/>
                                    <a:gd name="T37" fmla="*/ 951 h 1095"/>
                                    <a:gd name="T38" fmla="*/ 1710 w 2109"/>
                                    <a:gd name="T39" fmla="*/ 983 h 1095"/>
                                    <a:gd name="T40" fmla="*/ 1523 w 2109"/>
                                    <a:gd name="T41" fmla="*/ 1009 h 1095"/>
                                    <a:gd name="T42" fmla="*/ 1319 w 2109"/>
                                    <a:gd name="T43" fmla="*/ 1032 h 1095"/>
                                    <a:gd name="T44" fmla="*/ 1104 w 2109"/>
                                    <a:gd name="T45" fmla="*/ 1049 h 1095"/>
                                    <a:gd name="T46" fmla="*/ 887 w 2109"/>
                                    <a:gd name="T47" fmla="*/ 1063 h 1095"/>
                                    <a:gd name="T48" fmla="*/ 576 w 2109"/>
                                    <a:gd name="T49" fmla="*/ 1079 h 1095"/>
                                    <a:gd name="T50" fmla="*/ 232 w 2109"/>
                                    <a:gd name="T51" fmla="*/ 1091 h 1095"/>
                                    <a:gd name="T52" fmla="*/ 28 w 2109"/>
                                    <a:gd name="T53" fmla="*/ 1095 h 1095"/>
                                    <a:gd name="T54" fmla="*/ 11 w 2109"/>
                                    <a:gd name="T55" fmla="*/ 1089 h 1095"/>
                                    <a:gd name="T56" fmla="*/ 97 w 2109"/>
                                    <a:gd name="T57" fmla="*/ 1050 h 1095"/>
                                    <a:gd name="T58" fmla="*/ 256 w 2109"/>
                                    <a:gd name="T59" fmla="*/ 972 h 1095"/>
                                    <a:gd name="T60" fmla="*/ 412 w 2109"/>
                                    <a:gd name="T61" fmla="*/ 890 h 1095"/>
                                    <a:gd name="T62" fmla="*/ 531 w 2109"/>
                                    <a:gd name="T63" fmla="*/ 825 h 1095"/>
                                    <a:gd name="T64" fmla="*/ 659 w 2109"/>
                                    <a:gd name="T65" fmla="*/ 753 h 1095"/>
                                    <a:gd name="T66" fmla="*/ 794 w 2109"/>
                                    <a:gd name="T67" fmla="*/ 674 h 1095"/>
                                    <a:gd name="T68" fmla="*/ 934 w 2109"/>
                                    <a:gd name="T69" fmla="*/ 587 h 1095"/>
                                    <a:gd name="T70" fmla="*/ 1077 w 2109"/>
                                    <a:gd name="T71" fmla="*/ 493 h 1095"/>
                                    <a:gd name="T72" fmla="*/ 1222 w 2109"/>
                                    <a:gd name="T73" fmla="*/ 394 h 1095"/>
                                    <a:gd name="T74" fmla="*/ 1367 w 2109"/>
                                    <a:gd name="T75" fmla="*/ 288 h 1095"/>
                                    <a:gd name="T76" fmla="*/ 1508 w 2109"/>
                                    <a:gd name="T77" fmla="*/ 176 h 1095"/>
                                    <a:gd name="T78" fmla="*/ 1646 w 2109"/>
                                    <a:gd name="T79" fmla="*/ 60 h 10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2109" h="1095">
                                      <a:moveTo>
                                        <a:pt x="1712" y="0"/>
                                      </a:moveTo>
                                      <a:lnTo>
                                        <a:pt x="1710" y="5"/>
                                      </a:lnTo>
                                      <a:lnTo>
                                        <a:pt x="1706" y="18"/>
                                      </a:lnTo>
                                      <a:lnTo>
                                        <a:pt x="1699" y="40"/>
                                      </a:lnTo>
                                      <a:lnTo>
                                        <a:pt x="1693" y="70"/>
                                      </a:lnTo>
                                      <a:lnTo>
                                        <a:pt x="1689" y="87"/>
                                      </a:lnTo>
                                      <a:lnTo>
                                        <a:pt x="1686" y="105"/>
                                      </a:lnTo>
                                      <a:lnTo>
                                        <a:pt x="1684" y="126"/>
                                      </a:lnTo>
                                      <a:lnTo>
                                        <a:pt x="1682" y="148"/>
                                      </a:lnTo>
                                      <a:lnTo>
                                        <a:pt x="1681" y="171"/>
                                      </a:lnTo>
                                      <a:lnTo>
                                        <a:pt x="1682" y="196"/>
                                      </a:lnTo>
                                      <a:lnTo>
                                        <a:pt x="1683" y="221"/>
                                      </a:lnTo>
                                      <a:lnTo>
                                        <a:pt x="1686" y="248"/>
                                      </a:lnTo>
                                      <a:lnTo>
                                        <a:pt x="1691" y="275"/>
                                      </a:lnTo>
                                      <a:lnTo>
                                        <a:pt x="1697" y="303"/>
                                      </a:lnTo>
                                      <a:lnTo>
                                        <a:pt x="1704" y="333"/>
                                      </a:lnTo>
                                      <a:lnTo>
                                        <a:pt x="1714" y="362"/>
                                      </a:lnTo>
                                      <a:lnTo>
                                        <a:pt x="1726" y="393"/>
                                      </a:lnTo>
                                      <a:lnTo>
                                        <a:pt x="1739" y="423"/>
                                      </a:lnTo>
                                      <a:lnTo>
                                        <a:pt x="1757" y="455"/>
                                      </a:lnTo>
                                      <a:lnTo>
                                        <a:pt x="1776" y="486"/>
                                      </a:lnTo>
                                      <a:lnTo>
                                        <a:pt x="1798" y="519"/>
                                      </a:lnTo>
                                      <a:lnTo>
                                        <a:pt x="1823" y="550"/>
                                      </a:lnTo>
                                      <a:lnTo>
                                        <a:pt x="1850" y="583"/>
                                      </a:lnTo>
                                      <a:lnTo>
                                        <a:pt x="1882" y="615"/>
                                      </a:lnTo>
                                      <a:lnTo>
                                        <a:pt x="1917" y="647"/>
                                      </a:lnTo>
                                      <a:lnTo>
                                        <a:pt x="1954" y="678"/>
                                      </a:lnTo>
                                      <a:lnTo>
                                        <a:pt x="1996" y="710"/>
                                      </a:lnTo>
                                      <a:lnTo>
                                        <a:pt x="2042" y="740"/>
                                      </a:lnTo>
                                      <a:lnTo>
                                        <a:pt x="2081" y="771"/>
                                      </a:lnTo>
                                      <a:lnTo>
                                        <a:pt x="2103" y="799"/>
                                      </a:lnTo>
                                      <a:lnTo>
                                        <a:pt x="2109" y="825"/>
                                      </a:lnTo>
                                      <a:lnTo>
                                        <a:pt x="2100" y="850"/>
                                      </a:lnTo>
                                      <a:lnTo>
                                        <a:pt x="2078" y="873"/>
                                      </a:lnTo>
                                      <a:lnTo>
                                        <a:pt x="2043" y="894"/>
                                      </a:lnTo>
                                      <a:lnTo>
                                        <a:pt x="1995" y="916"/>
                                      </a:lnTo>
                                      <a:lnTo>
                                        <a:pt x="1938" y="934"/>
                                      </a:lnTo>
                                      <a:lnTo>
                                        <a:pt x="1870" y="951"/>
                                      </a:lnTo>
                                      <a:lnTo>
                                        <a:pt x="1793" y="968"/>
                                      </a:lnTo>
                                      <a:lnTo>
                                        <a:pt x="1710" y="983"/>
                                      </a:lnTo>
                                      <a:lnTo>
                                        <a:pt x="1619" y="997"/>
                                      </a:lnTo>
                                      <a:lnTo>
                                        <a:pt x="1523" y="1009"/>
                                      </a:lnTo>
                                      <a:lnTo>
                                        <a:pt x="1423" y="1020"/>
                                      </a:lnTo>
                                      <a:lnTo>
                                        <a:pt x="1319" y="1032"/>
                                      </a:lnTo>
                                      <a:lnTo>
                                        <a:pt x="1212" y="1041"/>
                                      </a:lnTo>
                                      <a:lnTo>
                                        <a:pt x="1104" y="1049"/>
                                      </a:lnTo>
                                      <a:lnTo>
                                        <a:pt x="995" y="1057"/>
                                      </a:lnTo>
                                      <a:lnTo>
                                        <a:pt x="887" y="1063"/>
                                      </a:lnTo>
                                      <a:lnTo>
                                        <a:pt x="780" y="1069"/>
                                      </a:lnTo>
                                      <a:lnTo>
                                        <a:pt x="576" y="1079"/>
                                      </a:lnTo>
                                      <a:lnTo>
                                        <a:pt x="391" y="1085"/>
                                      </a:lnTo>
                                      <a:lnTo>
                                        <a:pt x="232" y="1091"/>
                                      </a:lnTo>
                                      <a:lnTo>
                                        <a:pt x="109" y="1094"/>
                                      </a:lnTo>
                                      <a:lnTo>
                                        <a:pt x="28" y="1095"/>
                                      </a:lnTo>
                                      <a:lnTo>
                                        <a:pt x="0" y="1095"/>
                                      </a:lnTo>
                                      <a:lnTo>
                                        <a:pt x="11" y="1089"/>
                                      </a:lnTo>
                                      <a:lnTo>
                                        <a:pt x="44" y="1074"/>
                                      </a:lnTo>
                                      <a:lnTo>
                                        <a:pt x="97" y="1050"/>
                                      </a:lnTo>
                                      <a:lnTo>
                                        <a:pt x="169" y="1015"/>
                                      </a:lnTo>
                                      <a:lnTo>
                                        <a:pt x="256" y="972"/>
                                      </a:lnTo>
                                      <a:lnTo>
                                        <a:pt x="357" y="920"/>
                                      </a:lnTo>
                                      <a:lnTo>
                                        <a:pt x="412" y="890"/>
                                      </a:lnTo>
                                      <a:lnTo>
                                        <a:pt x="470" y="859"/>
                                      </a:lnTo>
                                      <a:lnTo>
                                        <a:pt x="531" y="825"/>
                                      </a:lnTo>
                                      <a:lnTo>
                                        <a:pt x="593" y="791"/>
                                      </a:lnTo>
                                      <a:lnTo>
                                        <a:pt x="659" y="753"/>
                                      </a:lnTo>
                                      <a:lnTo>
                                        <a:pt x="726" y="715"/>
                                      </a:lnTo>
                                      <a:lnTo>
                                        <a:pt x="794" y="674"/>
                                      </a:lnTo>
                                      <a:lnTo>
                                        <a:pt x="863" y="631"/>
                                      </a:lnTo>
                                      <a:lnTo>
                                        <a:pt x="934" y="587"/>
                                      </a:lnTo>
                                      <a:lnTo>
                                        <a:pt x="1005" y="541"/>
                                      </a:lnTo>
                                      <a:lnTo>
                                        <a:pt x="1077" y="493"/>
                                      </a:lnTo>
                                      <a:lnTo>
                                        <a:pt x="1150" y="445"/>
                                      </a:lnTo>
                                      <a:lnTo>
                                        <a:pt x="1222" y="394"/>
                                      </a:lnTo>
                                      <a:lnTo>
                                        <a:pt x="1294" y="342"/>
                                      </a:lnTo>
                                      <a:lnTo>
                                        <a:pt x="1367" y="288"/>
                                      </a:lnTo>
                                      <a:lnTo>
                                        <a:pt x="1438" y="233"/>
                                      </a:lnTo>
                                      <a:lnTo>
                                        <a:pt x="1508" y="176"/>
                                      </a:lnTo>
                                      <a:lnTo>
                                        <a:pt x="1577" y="119"/>
                                      </a:lnTo>
                                      <a:lnTo>
                                        <a:pt x="1646" y="60"/>
                                      </a:lnTo>
                                      <a:lnTo>
                                        <a:pt x="17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784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" name="Freeform 2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6" y="1907"/>
                                  <a:ext cx="1221" cy="257"/>
                                </a:xfrm>
                                <a:custGeom>
                                  <a:avLst/>
                                  <a:gdLst>
                                    <a:gd name="T0" fmla="*/ 0 w 6103"/>
                                    <a:gd name="T1" fmla="*/ 1088 h 1284"/>
                                    <a:gd name="T2" fmla="*/ 6103 w 6103"/>
                                    <a:gd name="T3" fmla="*/ 0 h 1284"/>
                                    <a:gd name="T4" fmla="*/ 6098 w 6103"/>
                                    <a:gd name="T5" fmla="*/ 244 h 1284"/>
                                    <a:gd name="T6" fmla="*/ 20 w 6103"/>
                                    <a:gd name="T7" fmla="*/ 1284 h 1284"/>
                                    <a:gd name="T8" fmla="*/ 0 w 6103"/>
                                    <a:gd name="T9" fmla="*/ 1088 h 12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103" h="1284">
                                      <a:moveTo>
                                        <a:pt x="0" y="1088"/>
                                      </a:moveTo>
                                      <a:lnTo>
                                        <a:pt x="6103" y="0"/>
                                      </a:lnTo>
                                      <a:lnTo>
                                        <a:pt x="6098" y="244"/>
                                      </a:lnTo>
                                      <a:lnTo>
                                        <a:pt x="20" y="1284"/>
                                      </a:lnTo>
                                      <a:lnTo>
                                        <a:pt x="0" y="10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" name="Freeform 2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9" y="2269"/>
                                  <a:ext cx="1402" cy="912"/>
                                </a:xfrm>
                                <a:custGeom>
                                  <a:avLst/>
                                  <a:gdLst>
                                    <a:gd name="T0" fmla="*/ 580 w 7011"/>
                                    <a:gd name="T1" fmla="*/ 3813 h 4557"/>
                                    <a:gd name="T2" fmla="*/ 645 w 7011"/>
                                    <a:gd name="T3" fmla="*/ 3924 h 4557"/>
                                    <a:gd name="T4" fmla="*/ 778 w 7011"/>
                                    <a:gd name="T5" fmla="*/ 4033 h 4557"/>
                                    <a:gd name="T6" fmla="*/ 974 w 7011"/>
                                    <a:gd name="T7" fmla="*/ 4136 h 4557"/>
                                    <a:gd name="T8" fmla="*/ 1226 w 7011"/>
                                    <a:gd name="T9" fmla="*/ 4234 h 4557"/>
                                    <a:gd name="T10" fmla="*/ 1531 w 7011"/>
                                    <a:gd name="T11" fmla="*/ 4321 h 4557"/>
                                    <a:gd name="T12" fmla="*/ 1880 w 7011"/>
                                    <a:gd name="T13" fmla="*/ 4399 h 4557"/>
                                    <a:gd name="T14" fmla="*/ 2268 w 7011"/>
                                    <a:gd name="T15" fmla="*/ 4463 h 4557"/>
                                    <a:gd name="T16" fmla="*/ 2690 w 7011"/>
                                    <a:gd name="T17" fmla="*/ 4512 h 4557"/>
                                    <a:gd name="T18" fmla="*/ 3140 w 7011"/>
                                    <a:gd name="T19" fmla="*/ 4544 h 4557"/>
                                    <a:gd name="T20" fmla="*/ 3611 w 7011"/>
                                    <a:gd name="T21" fmla="*/ 4557 h 4557"/>
                                    <a:gd name="T22" fmla="*/ 4098 w 7011"/>
                                    <a:gd name="T23" fmla="*/ 4548 h 4557"/>
                                    <a:gd name="T24" fmla="*/ 4595 w 7011"/>
                                    <a:gd name="T25" fmla="*/ 4515 h 4557"/>
                                    <a:gd name="T26" fmla="*/ 5096 w 7011"/>
                                    <a:gd name="T27" fmla="*/ 4457 h 4557"/>
                                    <a:gd name="T28" fmla="*/ 5595 w 7011"/>
                                    <a:gd name="T29" fmla="*/ 4371 h 4557"/>
                                    <a:gd name="T30" fmla="*/ 6086 w 7011"/>
                                    <a:gd name="T31" fmla="*/ 4255 h 4557"/>
                                    <a:gd name="T32" fmla="*/ 6564 w 7011"/>
                                    <a:gd name="T33" fmla="*/ 4107 h 4557"/>
                                    <a:gd name="T34" fmla="*/ 6568 w 7011"/>
                                    <a:gd name="T35" fmla="*/ 3967 h 4557"/>
                                    <a:gd name="T36" fmla="*/ 6579 w 7011"/>
                                    <a:gd name="T37" fmla="*/ 3840 h 4557"/>
                                    <a:gd name="T38" fmla="*/ 6598 w 7011"/>
                                    <a:gd name="T39" fmla="*/ 3721 h 4557"/>
                                    <a:gd name="T40" fmla="*/ 6621 w 7011"/>
                                    <a:gd name="T41" fmla="*/ 3609 h 4557"/>
                                    <a:gd name="T42" fmla="*/ 6649 w 7011"/>
                                    <a:gd name="T43" fmla="*/ 3500 h 4557"/>
                                    <a:gd name="T44" fmla="*/ 6682 w 7011"/>
                                    <a:gd name="T45" fmla="*/ 3392 h 4557"/>
                                    <a:gd name="T46" fmla="*/ 6753 w 7011"/>
                                    <a:gd name="T47" fmla="*/ 3166 h 4557"/>
                                    <a:gd name="T48" fmla="*/ 6792 w 7011"/>
                                    <a:gd name="T49" fmla="*/ 3042 h 4557"/>
                                    <a:gd name="T50" fmla="*/ 6830 w 7011"/>
                                    <a:gd name="T51" fmla="*/ 2908 h 4557"/>
                                    <a:gd name="T52" fmla="*/ 6867 w 7011"/>
                                    <a:gd name="T53" fmla="*/ 2760 h 4557"/>
                                    <a:gd name="T54" fmla="*/ 6903 w 7011"/>
                                    <a:gd name="T55" fmla="*/ 2594 h 4557"/>
                                    <a:gd name="T56" fmla="*/ 6936 w 7011"/>
                                    <a:gd name="T57" fmla="*/ 2411 h 4557"/>
                                    <a:gd name="T58" fmla="*/ 6966 w 7011"/>
                                    <a:gd name="T59" fmla="*/ 2203 h 4557"/>
                                    <a:gd name="T60" fmla="*/ 6991 w 7011"/>
                                    <a:gd name="T61" fmla="*/ 1972 h 4557"/>
                                    <a:gd name="T62" fmla="*/ 7011 w 7011"/>
                                    <a:gd name="T63" fmla="*/ 1712 h 4557"/>
                                    <a:gd name="T64" fmla="*/ 6933 w 7011"/>
                                    <a:gd name="T65" fmla="*/ 1272 h 4557"/>
                                    <a:gd name="T66" fmla="*/ 6726 w 7011"/>
                                    <a:gd name="T67" fmla="*/ 902 h 4557"/>
                                    <a:gd name="T68" fmla="*/ 6408 w 7011"/>
                                    <a:gd name="T69" fmla="*/ 600 h 4557"/>
                                    <a:gd name="T70" fmla="*/ 5997 w 7011"/>
                                    <a:gd name="T71" fmla="*/ 362 h 4557"/>
                                    <a:gd name="T72" fmla="*/ 5509 w 7011"/>
                                    <a:gd name="T73" fmla="*/ 186 h 4557"/>
                                    <a:gd name="T74" fmla="*/ 4961 w 7011"/>
                                    <a:gd name="T75" fmla="*/ 70 h 4557"/>
                                    <a:gd name="T76" fmla="*/ 4371 w 7011"/>
                                    <a:gd name="T77" fmla="*/ 10 h 4557"/>
                                    <a:gd name="T78" fmla="*/ 3757 w 7011"/>
                                    <a:gd name="T79" fmla="*/ 2 h 4557"/>
                                    <a:gd name="T80" fmla="*/ 3133 w 7011"/>
                                    <a:gd name="T81" fmla="*/ 45 h 4557"/>
                                    <a:gd name="T82" fmla="*/ 2520 w 7011"/>
                                    <a:gd name="T83" fmla="*/ 136 h 4557"/>
                                    <a:gd name="T84" fmla="*/ 1933 w 7011"/>
                                    <a:gd name="T85" fmla="*/ 271 h 4557"/>
                                    <a:gd name="T86" fmla="*/ 1390 w 7011"/>
                                    <a:gd name="T87" fmla="*/ 447 h 4557"/>
                                    <a:gd name="T88" fmla="*/ 907 w 7011"/>
                                    <a:gd name="T89" fmla="*/ 664 h 4557"/>
                                    <a:gd name="T90" fmla="*/ 504 w 7011"/>
                                    <a:gd name="T91" fmla="*/ 916 h 4557"/>
                                    <a:gd name="T92" fmla="*/ 195 w 7011"/>
                                    <a:gd name="T93" fmla="*/ 1201 h 4557"/>
                                    <a:gd name="T94" fmla="*/ 0 w 7011"/>
                                    <a:gd name="T95" fmla="*/ 1517 h 45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7011" h="4557">
                                      <a:moveTo>
                                        <a:pt x="0" y="1517"/>
                                      </a:moveTo>
                                      <a:lnTo>
                                        <a:pt x="580" y="3813"/>
                                      </a:lnTo>
                                      <a:lnTo>
                                        <a:pt x="603" y="3869"/>
                                      </a:lnTo>
                                      <a:lnTo>
                                        <a:pt x="645" y="3924"/>
                                      </a:lnTo>
                                      <a:lnTo>
                                        <a:pt x="703" y="3979"/>
                                      </a:lnTo>
                                      <a:lnTo>
                                        <a:pt x="778" y="4033"/>
                                      </a:lnTo>
                                      <a:lnTo>
                                        <a:pt x="868" y="4085"/>
                                      </a:lnTo>
                                      <a:lnTo>
                                        <a:pt x="974" y="4136"/>
                                      </a:lnTo>
                                      <a:lnTo>
                                        <a:pt x="1094" y="4186"/>
                                      </a:lnTo>
                                      <a:lnTo>
                                        <a:pt x="1226" y="4234"/>
                                      </a:lnTo>
                                      <a:lnTo>
                                        <a:pt x="1373" y="4278"/>
                                      </a:lnTo>
                                      <a:lnTo>
                                        <a:pt x="1531" y="4321"/>
                                      </a:lnTo>
                                      <a:lnTo>
                                        <a:pt x="1700" y="4362"/>
                                      </a:lnTo>
                                      <a:lnTo>
                                        <a:pt x="1880" y="4399"/>
                                      </a:lnTo>
                                      <a:lnTo>
                                        <a:pt x="2070" y="4433"/>
                                      </a:lnTo>
                                      <a:lnTo>
                                        <a:pt x="2268" y="4463"/>
                                      </a:lnTo>
                                      <a:lnTo>
                                        <a:pt x="2475" y="4490"/>
                                      </a:lnTo>
                                      <a:lnTo>
                                        <a:pt x="2690" y="4512"/>
                                      </a:lnTo>
                                      <a:lnTo>
                                        <a:pt x="2912" y="4530"/>
                                      </a:lnTo>
                                      <a:lnTo>
                                        <a:pt x="3140" y="4544"/>
                                      </a:lnTo>
                                      <a:lnTo>
                                        <a:pt x="3374" y="4554"/>
                                      </a:lnTo>
                                      <a:lnTo>
                                        <a:pt x="3611" y="4557"/>
                                      </a:lnTo>
                                      <a:lnTo>
                                        <a:pt x="3853" y="4556"/>
                                      </a:lnTo>
                                      <a:lnTo>
                                        <a:pt x="4098" y="4548"/>
                                      </a:lnTo>
                                      <a:lnTo>
                                        <a:pt x="4345" y="4534"/>
                                      </a:lnTo>
                                      <a:lnTo>
                                        <a:pt x="4595" y="4515"/>
                                      </a:lnTo>
                                      <a:lnTo>
                                        <a:pt x="4845" y="4490"/>
                                      </a:lnTo>
                                      <a:lnTo>
                                        <a:pt x="5096" y="4457"/>
                                      </a:lnTo>
                                      <a:lnTo>
                                        <a:pt x="5346" y="4418"/>
                                      </a:lnTo>
                                      <a:lnTo>
                                        <a:pt x="5595" y="4371"/>
                                      </a:lnTo>
                                      <a:lnTo>
                                        <a:pt x="5842" y="4317"/>
                                      </a:lnTo>
                                      <a:lnTo>
                                        <a:pt x="6086" y="4255"/>
                                      </a:lnTo>
                                      <a:lnTo>
                                        <a:pt x="6328" y="4185"/>
                                      </a:lnTo>
                                      <a:lnTo>
                                        <a:pt x="6564" y="4107"/>
                                      </a:lnTo>
                                      <a:lnTo>
                                        <a:pt x="6565" y="4035"/>
                                      </a:lnTo>
                                      <a:lnTo>
                                        <a:pt x="6568" y="3967"/>
                                      </a:lnTo>
                                      <a:lnTo>
                                        <a:pt x="6573" y="3902"/>
                                      </a:lnTo>
                                      <a:lnTo>
                                        <a:pt x="6579" y="3840"/>
                                      </a:lnTo>
                                      <a:lnTo>
                                        <a:pt x="6587" y="3779"/>
                                      </a:lnTo>
                                      <a:lnTo>
                                        <a:pt x="6598" y="3721"/>
                                      </a:lnTo>
                                      <a:lnTo>
                                        <a:pt x="6609" y="3664"/>
                                      </a:lnTo>
                                      <a:lnTo>
                                        <a:pt x="6621" y="3609"/>
                                      </a:lnTo>
                                      <a:lnTo>
                                        <a:pt x="6635" y="3554"/>
                                      </a:lnTo>
                                      <a:lnTo>
                                        <a:pt x="6649" y="3500"/>
                                      </a:lnTo>
                                      <a:lnTo>
                                        <a:pt x="6665" y="3447"/>
                                      </a:lnTo>
                                      <a:lnTo>
                                        <a:pt x="6682" y="3392"/>
                                      </a:lnTo>
                                      <a:lnTo>
                                        <a:pt x="6717" y="3281"/>
                                      </a:lnTo>
                                      <a:lnTo>
                                        <a:pt x="6753" y="3166"/>
                                      </a:lnTo>
                                      <a:lnTo>
                                        <a:pt x="6773" y="3105"/>
                                      </a:lnTo>
                                      <a:lnTo>
                                        <a:pt x="6792" y="3042"/>
                                      </a:lnTo>
                                      <a:lnTo>
                                        <a:pt x="6811" y="2976"/>
                                      </a:lnTo>
                                      <a:lnTo>
                                        <a:pt x="6830" y="2908"/>
                                      </a:lnTo>
                                      <a:lnTo>
                                        <a:pt x="6849" y="2835"/>
                                      </a:lnTo>
                                      <a:lnTo>
                                        <a:pt x="6867" y="2760"/>
                                      </a:lnTo>
                                      <a:lnTo>
                                        <a:pt x="6886" y="2680"/>
                                      </a:lnTo>
                                      <a:lnTo>
                                        <a:pt x="6903" y="2594"/>
                                      </a:lnTo>
                                      <a:lnTo>
                                        <a:pt x="6920" y="2505"/>
                                      </a:lnTo>
                                      <a:lnTo>
                                        <a:pt x="6936" y="2411"/>
                                      </a:lnTo>
                                      <a:lnTo>
                                        <a:pt x="6951" y="2310"/>
                                      </a:lnTo>
                                      <a:lnTo>
                                        <a:pt x="6966" y="2203"/>
                                      </a:lnTo>
                                      <a:lnTo>
                                        <a:pt x="6978" y="2092"/>
                                      </a:lnTo>
                                      <a:lnTo>
                                        <a:pt x="6991" y="1972"/>
                                      </a:lnTo>
                                      <a:lnTo>
                                        <a:pt x="7002" y="1846"/>
                                      </a:lnTo>
                                      <a:lnTo>
                                        <a:pt x="7011" y="1712"/>
                                      </a:lnTo>
                                      <a:lnTo>
                                        <a:pt x="6989" y="1483"/>
                                      </a:lnTo>
                                      <a:lnTo>
                                        <a:pt x="6933" y="1272"/>
                                      </a:lnTo>
                                      <a:lnTo>
                                        <a:pt x="6844" y="1078"/>
                                      </a:lnTo>
                                      <a:lnTo>
                                        <a:pt x="6726" y="902"/>
                                      </a:lnTo>
                                      <a:lnTo>
                                        <a:pt x="6580" y="743"/>
                                      </a:lnTo>
                                      <a:lnTo>
                                        <a:pt x="6408" y="600"/>
                                      </a:lnTo>
                                      <a:lnTo>
                                        <a:pt x="6213" y="473"/>
                                      </a:lnTo>
                                      <a:lnTo>
                                        <a:pt x="5997" y="362"/>
                                      </a:lnTo>
                                      <a:lnTo>
                                        <a:pt x="5761" y="267"/>
                                      </a:lnTo>
                                      <a:lnTo>
                                        <a:pt x="5509" y="186"/>
                                      </a:lnTo>
                                      <a:lnTo>
                                        <a:pt x="5241" y="121"/>
                                      </a:lnTo>
                                      <a:lnTo>
                                        <a:pt x="4961" y="70"/>
                                      </a:lnTo>
                                      <a:lnTo>
                                        <a:pt x="4670" y="33"/>
                                      </a:lnTo>
                                      <a:lnTo>
                                        <a:pt x="4371" y="10"/>
                                      </a:lnTo>
                                      <a:lnTo>
                                        <a:pt x="4065" y="0"/>
                                      </a:lnTo>
                                      <a:lnTo>
                                        <a:pt x="3757" y="2"/>
                                      </a:lnTo>
                                      <a:lnTo>
                                        <a:pt x="3445" y="18"/>
                                      </a:lnTo>
                                      <a:lnTo>
                                        <a:pt x="3133" y="45"/>
                                      </a:lnTo>
                                      <a:lnTo>
                                        <a:pt x="2824" y="85"/>
                                      </a:lnTo>
                                      <a:lnTo>
                                        <a:pt x="2520" y="136"/>
                                      </a:lnTo>
                                      <a:lnTo>
                                        <a:pt x="2222" y="198"/>
                                      </a:lnTo>
                                      <a:lnTo>
                                        <a:pt x="1933" y="271"/>
                                      </a:lnTo>
                                      <a:lnTo>
                                        <a:pt x="1655" y="354"/>
                                      </a:lnTo>
                                      <a:lnTo>
                                        <a:pt x="1390" y="447"/>
                                      </a:lnTo>
                                      <a:lnTo>
                                        <a:pt x="1141" y="551"/>
                                      </a:lnTo>
                                      <a:lnTo>
                                        <a:pt x="907" y="664"/>
                                      </a:lnTo>
                                      <a:lnTo>
                                        <a:pt x="695" y="786"/>
                                      </a:lnTo>
                                      <a:lnTo>
                                        <a:pt x="504" y="916"/>
                                      </a:lnTo>
                                      <a:lnTo>
                                        <a:pt x="337" y="1055"/>
                                      </a:lnTo>
                                      <a:lnTo>
                                        <a:pt x="195" y="1201"/>
                                      </a:lnTo>
                                      <a:lnTo>
                                        <a:pt x="82" y="1355"/>
                                      </a:lnTo>
                                      <a:lnTo>
                                        <a:pt x="0" y="15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061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" name="Freeform 2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9" y="2770"/>
                                  <a:ext cx="1291" cy="223"/>
                                </a:xfrm>
                                <a:custGeom>
                                  <a:avLst/>
                                  <a:gdLst>
                                    <a:gd name="T0" fmla="*/ 207 w 6455"/>
                                    <a:gd name="T1" fmla="*/ 304 h 1116"/>
                                    <a:gd name="T2" fmla="*/ 371 w 6455"/>
                                    <a:gd name="T3" fmla="*/ 331 h 1116"/>
                                    <a:gd name="T4" fmla="*/ 493 w 6455"/>
                                    <a:gd name="T5" fmla="*/ 382 h 1116"/>
                                    <a:gd name="T6" fmla="*/ 654 w 6455"/>
                                    <a:gd name="T7" fmla="*/ 493 h 1116"/>
                                    <a:gd name="T8" fmla="*/ 882 w 6455"/>
                                    <a:gd name="T9" fmla="*/ 652 h 1116"/>
                                    <a:gd name="T10" fmla="*/ 1136 w 6455"/>
                                    <a:gd name="T11" fmla="*/ 796 h 1116"/>
                                    <a:gd name="T12" fmla="*/ 1453 w 6455"/>
                                    <a:gd name="T13" fmla="*/ 910 h 1116"/>
                                    <a:gd name="T14" fmla="*/ 1734 w 6455"/>
                                    <a:gd name="T15" fmla="*/ 915 h 1116"/>
                                    <a:gd name="T16" fmla="*/ 2006 w 6455"/>
                                    <a:gd name="T17" fmla="*/ 842 h 1116"/>
                                    <a:gd name="T18" fmla="*/ 2299 w 6455"/>
                                    <a:gd name="T19" fmla="*/ 719 h 1116"/>
                                    <a:gd name="T20" fmla="*/ 2642 w 6455"/>
                                    <a:gd name="T21" fmla="*/ 576 h 1116"/>
                                    <a:gd name="T22" fmla="*/ 3061 w 6455"/>
                                    <a:gd name="T23" fmla="*/ 440 h 1116"/>
                                    <a:gd name="T24" fmla="*/ 3517 w 6455"/>
                                    <a:gd name="T25" fmla="*/ 365 h 1116"/>
                                    <a:gd name="T26" fmla="*/ 3805 w 6455"/>
                                    <a:gd name="T27" fmla="*/ 427 h 1116"/>
                                    <a:gd name="T28" fmla="*/ 3983 w 6455"/>
                                    <a:gd name="T29" fmla="*/ 575 h 1116"/>
                                    <a:gd name="T30" fmla="*/ 4134 w 6455"/>
                                    <a:gd name="T31" fmla="*/ 749 h 1116"/>
                                    <a:gd name="T32" fmla="*/ 4340 w 6455"/>
                                    <a:gd name="T33" fmla="*/ 885 h 1116"/>
                                    <a:gd name="T34" fmla="*/ 4682 w 6455"/>
                                    <a:gd name="T35" fmla="*/ 922 h 1116"/>
                                    <a:gd name="T36" fmla="*/ 5164 w 6455"/>
                                    <a:gd name="T37" fmla="*/ 827 h 1116"/>
                                    <a:gd name="T38" fmla="*/ 5394 w 6455"/>
                                    <a:gd name="T39" fmla="*/ 796 h 1116"/>
                                    <a:gd name="T40" fmla="*/ 5575 w 6455"/>
                                    <a:gd name="T41" fmla="*/ 822 h 1116"/>
                                    <a:gd name="T42" fmla="*/ 5732 w 6455"/>
                                    <a:gd name="T43" fmla="*/ 884 h 1116"/>
                                    <a:gd name="T44" fmla="*/ 5961 w 6455"/>
                                    <a:gd name="T45" fmla="*/ 996 h 1116"/>
                                    <a:gd name="T46" fmla="*/ 6164 w 6455"/>
                                    <a:gd name="T47" fmla="*/ 1073 h 1116"/>
                                    <a:gd name="T48" fmla="*/ 6379 w 6455"/>
                                    <a:gd name="T49" fmla="*/ 1080 h 1116"/>
                                    <a:gd name="T50" fmla="*/ 6432 w 6455"/>
                                    <a:gd name="T51" fmla="*/ 894 h 1116"/>
                                    <a:gd name="T52" fmla="*/ 6383 w 6455"/>
                                    <a:gd name="T53" fmla="*/ 795 h 1116"/>
                                    <a:gd name="T54" fmla="*/ 6139 w 6455"/>
                                    <a:gd name="T55" fmla="*/ 678 h 1116"/>
                                    <a:gd name="T56" fmla="*/ 5891 w 6455"/>
                                    <a:gd name="T57" fmla="*/ 589 h 1116"/>
                                    <a:gd name="T58" fmla="*/ 5569 w 6455"/>
                                    <a:gd name="T59" fmla="*/ 499 h 1116"/>
                                    <a:gd name="T60" fmla="*/ 5396 w 6455"/>
                                    <a:gd name="T61" fmla="*/ 467 h 1116"/>
                                    <a:gd name="T62" fmla="*/ 5242 w 6455"/>
                                    <a:gd name="T63" fmla="*/ 463 h 1116"/>
                                    <a:gd name="T64" fmla="*/ 5104 w 6455"/>
                                    <a:gd name="T65" fmla="*/ 492 h 1116"/>
                                    <a:gd name="T66" fmla="*/ 4978 w 6455"/>
                                    <a:gd name="T67" fmla="*/ 557 h 1116"/>
                                    <a:gd name="T68" fmla="*/ 4862 w 6455"/>
                                    <a:gd name="T69" fmla="*/ 648 h 1116"/>
                                    <a:gd name="T70" fmla="*/ 4745 w 6455"/>
                                    <a:gd name="T71" fmla="*/ 691 h 1116"/>
                                    <a:gd name="T72" fmla="*/ 4625 w 6455"/>
                                    <a:gd name="T73" fmla="*/ 682 h 1116"/>
                                    <a:gd name="T74" fmla="*/ 4498 w 6455"/>
                                    <a:gd name="T75" fmla="*/ 627 h 1116"/>
                                    <a:gd name="T76" fmla="*/ 4360 w 6455"/>
                                    <a:gd name="T77" fmla="*/ 528 h 1116"/>
                                    <a:gd name="T78" fmla="*/ 4212 w 6455"/>
                                    <a:gd name="T79" fmla="*/ 393 h 1116"/>
                                    <a:gd name="T80" fmla="*/ 3972 w 6455"/>
                                    <a:gd name="T81" fmla="*/ 173 h 1116"/>
                                    <a:gd name="T82" fmla="*/ 3746 w 6455"/>
                                    <a:gd name="T83" fmla="*/ 102 h 1116"/>
                                    <a:gd name="T84" fmla="*/ 3481 w 6455"/>
                                    <a:gd name="T85" fmla="*/ 107 h 1116"/>
                                    <a:gd name="T86" fmla="*/ 3193 w 6455"/>
                                    <a:gd name="T87" fmla="*/ 169 h 1116"/>
                                    <a:gd name="T88" fmla="*/ 2895 w 6455"/>
                                    <a:gd name="T89" fmla="*/ 269 h 1116"/>
                                    <a:gd name="T90" fmla="*/ 2386 w 6455"/>
                                    <a:gd name="T91" fmla="*/ 484 h 1116"/>
                                    <a:gd name="T92" fmla="*/ 2122 w 6455"/>
                                    <a:gd name="T93" fmla="*/ 569 h 1116"/>
                                    <a:gd name="T94" fmla="*/ 1857 w 6455"/>
                                    <a:gd name="T95" fmla="*/ 597 h 1116"/>
                                    <a:gd name="T96" fmla="*/ 1600 w 6455"/>
                                    <a:gd name="T97" fmla="*/ 575 h 1116"/>
                                    <a:gd name="T98" fmla="*/ 1352 w 6455"/>
                                    <a:gd name="T99" fmla="*/ 507 h 1116"/>
                                    <a:gd name="T100" fmla="*/ 1124 w 6455"/>
                                    <a:gd name="T101" fmla="*/ 400 h 1116"/>
                                    <a:gd name="T102" fmla="*/ 919 w 6455"/>
                                    <a:gd name="T103" fmla="*/ 259 h 1116"/>
                                    <a:gd name="T104" fmla="*/ 797 w 6455"/>
                                    <a:gd name="T105" fmla="*/ 155 h 1116"/>
                                    <a:gd name="T106" fmla="*/ 696 w 6455"/>
                                    <a:gd name="T107" fmla="*/ 102 h 1116"/>
                                    <a:gd name="T108" fmla="*/ 576 w 6455"/>
                                    <a:gd name="T109" fmla="*/ 61 h 1116"/>
                                    <a:gd name="T110" fmla="*/ 379 w 6455"/>
                                    <a:gd name="T111" fmla="*/ 23 h 1116"/>
                                    <a:gd name="T112" fmla="*/ 66 w 6455"/>
                                    <a:gd name="T113" fmla="*/ 1 h 1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6455" h="1116">
                                      <a:moveTo>
                                        <a:pt x="0" y="0"/>
                                      </a:moveTo>
                                      <a:lnTo>
                                        <a:pt x="76" y="298"/>
                                      </a:lnTo>
                                      <a:lnTo>
                                        <a:pt x="124" y="299"/>
                                      </a:lnTo>
                                      <a:lnTo>
                                        <a:pt x="167" y="301"/>
                                      </a:lnTo>
                                      <a:lnTo>
                                        <a:pt x="207" y="304"/>
                                      </a:lnTo>
                                      <a:lnTo>
                                        <a:pt x="245" y="307"/>
                                      </a:lnTo>
                                      <a:lnTo>
                                        <a:pt x="280" y="312"/>
                                      </a:lnTo>
                                      <a:lnTo>
                                        <a:pt x="312" y="317"/>
                                      </a:lnTo>
                                      <a:lnTo>
                                        <a:pt x="343" y="323"/>
                                      </a:lnTo>
                                      <a:lnTo>
                                        <a:pt x="371" y="331"/>
                                      </a:lnTo>
                                      <a:lnTo>
                                        <a:pt x="398" y="339"/>
                                      </a:lnTo>
                                      <a:lnTo>
                                        <a:pt x="423" y="348"/>
                                      </a:lnTo>
                                      <a:lnTo>
                                        <a:pt x="447" y="359"/>
                                      </a:lnTo>
                                      <a:lnTo>
                                        <a:pt x="471" y="370"/>
                                      </a:lnTo>
                                      <a:lnTo>
                                        <a:pt x="493" y="382"/>
                                      </a:lnTo>
                                      <a:lnTo>
                                        <a:pt x="515" y="395"/>
                                      </a:lnTo>
                                      <a:lnTo>
                                        <a:pt x="537" y="408"/>
                                      </a:lnTo>
                                      <a:lnTo>
                                        <a:pt x="560" y="424"/>
                                      </a:lnTo>
                                      <a:lnTo>
                                        <a:pt x="604" y="456"/>
                                      </a:lnTo>
                                      <a:lnTo>
                                        <a:pt x="654" y="493"/>
                                      </a:lnTo>
                                      <a:lnTo>
                                        <a:pt x="708" y="533"/>
                                      </a:lnTo>
                                      <a:lnTo>
                                        <a:pt x="770" y="578"/>
                                      </a:lnTo>
                                      <a:lnTo>
                                        <a:pt x="805" y="602"/>
                                      </a:lnTo>
                                      <a:lnTo>
                                        <a:pt x="843" y="627"/>
                                      </a:lnTo>
                                      <a:lnTo>
                                        <a:pt x="882" y="652"/>
                                      </a:lnTo>
                                      <a:lnTo>
                                        <a:pt x="926" y="680"/>
                                      </a:lnTo>
                                      <a:lnTo>
                                        <a:pt x="972" y="707"/>
                                      </a:lnTo>
                                      <a:lnTo>
                                        <a:pt x="1023" y="735"/>
                                      </a:lnTo>
                                      <a:lnTo>
                                        <a:pt x="1077" y="765"/>
                                      </a:lnTo>
                                      <a:lnTo>
                                        <a:pt x="1136" y="796"/>
                                      </a:lnTo>
                                      <a:lnTo>
                                        <a:pt x="1203" y="829"/>
                                      </a:lnTo>
                                      <a:lnTo>
                                        <a:pt x="1269" y="856"/>
                                      </a:lnTo>
                                      <a:lnTo>
                                        <a:pt x="1332" y="879"/>
                                      </a:lnTo>
                                      <a:lnTo>
                                        <a:pt x="1394" y="897"/>
                                      </a:lnTo>
                                      <a:lnTo>
                                        <a:pt x="1453" y="910"/>
                                      </a:lnTo>
                                      <a:lnTo>
                                        <a:pt x="1511" y="918"/>
                                      </a:lnTo>
                                      <a:lnTo>
                                        <a:pt x="1568" y="923"/>
                                      </a:lnTo>
                                      <a:lnTo>
                                        <a:pt x="1624" y="924"/>
                                      </a:lnTo>
                                      <a:lnTo>
                                        <a:pt x="1679" y="921"/>
                                      </a:lnTo>
                                      <a:lnTo>
                                        <a:pt x="1734" y="915"/>
                                      </a:lnTo>
                                      <a:lnTo>
                                        <a:pt x="1788" y="906"/>
                                      </a:lnTo>
                                      <a:lnTo>
                                        <a:pt x="1842" y="894"/>
                                      </a:lnTo>
                                      <a:lnTo>
                                        <a:pt x="1896" y="880"/>
                                      </a:lnTo>
                                      <a:lnTo>
                                        <a:pt x="1951" y="862"/>
                                      </a:lnTo>
                                      <a:lnTo>
                                        <a:pt x="2006" y="842"/>
                                      </a:lnTo>
                                      <a:lnTo>
                                        <a:pt x="2062" y="821"/>
                                      </a:lnTo>
                                      <a:lnTo>
                                        <a:pt x="2119" y="797"/>
                                      </a:lnTo>
                                      <a:lnTo>
                                        <a:pt x="2178" y="773"/>
                                      </a:lnTo>
                                      <a:lnTo>
                                        <a:pt x="2237" y="747"/>
                                      </a:lnTo>
                                      <a:lnTo>
                                        <a:pt x="2299" y="719"/>
                                      </a:lnTo>
                                      <a:lnTo>
                                        <a:pt x="2363" y="692"/>
                                      </a:lnTo>
                                      <a:lnTo>
                                        <a:pt x="2429" y="662"/>
                                      </a:lnTo>
                                      <a:lnTo>
                                        <a:pt x="2497" y="634"/>
                                      </a:lnTo>
                                      <a:lnTo>
                                        <a:pt x="2567" y="604"/>
                                      </a:lnTo>
                                      <a:lnTo>
                                        <a:pt x="2642" y="576"/>
                                      </a:lnTo>
                                      <a:lnTo>
                                        <a:pt x="2718" y="546"/>
                                      </a:lnTo>
                                      <a:lnTo>
                                        <a:pt x="2799" y="519"/>
                                      </a:lnTo>
                                      <a:lnTo>
                                        <a:pt x="2882" y="492"/>
                                      </a:lnTo>
                                      <a:lnTo>
                                        <a:pt x="2970" y="465"/>
                                      </a:lnTo>
                                      <a:lnTo>
                                        <a:pt x="3061" y="440"/>
                                      </a:lnTo>
                                      <a:lnTo>
                                        <a:pt x="3157" y="416"/>
                                      </a:lnTo>
                                      <a:lnTo>
                                        <a:pt x="3257" y="394"/>
                                      </a:lnTo>
                                      <a:lnTo>
                                        <a:pt x="3352" y="378"/>
                                      </a:lnTo>
                                      <a:lnTo>
                                        <a:pt x="3438" y="368"/>
                                      </a:lnTo>
                                      <a:lnTo>
                                        <a:pt x="3517" y="365"/>
                                      </a:lnTo>
                                      <a:lnTo>
                                        <a:pt x="3587" y="367"/>
                                      </a:lnTo>
                                      <a:lnTo>
                                        <a:pt x="3650" y="375"/>
                                      </a:lnTo>
                                      <a:lnTo>
                                        <a:pt x="3707" y="388"/>
                                      </a:lnTo>
                                      <a:lnTo>
                                        <a:pt x="3758" y="405"/>
                                      </a:lnTo>
                                      <a:lnTo>
                                        <a:pt x="3805" y="427"/>
                                      </a:lnTo>
                                      <a:lnTo>
                                        <a:pt x="3847" y="451"/>
                                      </a:lnTo>
                                      <a:lnTo>
                                        <a:pt x="3884" y="479"/>
                                      </a:lnTo>
                                      <a:lnTo>
                                        <a:pt x="3919" y="509"/>
                                      </a:lnTo>
                                      <a:lnTo>
                                        <a:pt x="3952" y="541"/>
                                      </a:lnTo>
                                      <a:lnTo>
                                        <a:pt x="3983" y="575"/>
                                      </a:lnTo>
                                      <a:lnTo>
                                        <a:pt x="4013" y="609"/>
                                      </a:lnTo>
                                      <a:lnTo>
                                        <a:pt x="4042" y="645"/>
                                      </a:lnTo>
                                      <a:lnTo>
                                        <a:pt x="4072" y="680"/>
                                      </a:lnTo>
                                      <a:lnTo>
                                        <a:pt x="4102" y="714"/>
                                      </a:lnTo>
                                      <a:lnTo>
                                        <a:pt x="4134" y="749"/>
                                      </a:lnTo>
                                      <a:lnTo>
                                        <a:pt x="4169" y="780"/>
                                      </a:lnTo>
                                      <a:lnTo>
                                        <a:pt x="4205" y="811"/>
                                      </a:lnTo>
                                      <a:lnTo>
                                        <a:pt x="4246" y="838"/>
                                      </a:lnTo>
                                      <a:lnTo>
                                        <a:pt x="4291" y="863"/>
                                      </a:lnTo>
                                      <a:lnTo>
                                        <a:pt x="4340" y="885"/>
                                      </a:lnTo>
                                      <a:lnTo>
                                        <a:pt x="4395" y="902"/>
                                      </a:lnTo>
                                      <a:lnTo>
                                        <a:pt x="4456" y="915"/>
                                      </a:lnTo>
                                      <a:lnTo>
                                        <a:pt x="4524" y="923"/>
                                      </a:lnTo>
                                      <a:lnTo>
                                        <a:pt x="4599" y="926"/>
                                      </a:lnTo>
                                      <a:lnTo>
                                        <a:pt x="4682" y="922"/>
                                      </a:lnTo>
                                      <a:lnTo>
                                        <a:pt x="4775" y="913"/>
                                      </a:lnTo>
                                      <a:lnTo>
                                        <a:pt x="4877" y="896"/>
                                      </a:lnTo>
                                      <a:lnTo>
                                        <a:pt x="4988" y="873"/>
                                      </a:lnTo>
                                      <a:lnTo>
                                        <a:pt x="5110" y="841"/>
                                      </a:lnTo>
                                      <a:lnTo>
                                        <a:pt x="5164" y="827"/>
                                      </a:lnTo>
                                      <a:lnTo>
                                        <a:pt x="5215" y="816"/>
                                      </a:lnTo>
                                      <a:lnTo>
                                        <a:pt x="5264" y="806"/>
                                      </a:lnTo>
                                      <a:lnTo>
                                        <a:pt x="5309" y="801"/>
                                      </a:lnTo>
                                      <a:lnTo>
                                        <a:pt x="5352" y="797"/>
                                      </a:lnTo>
                                      <a:lnTo>
                                        <a:pt x="5394" y="796"/>
                                      </a:lnTo>
                                      <a:lnTo>
                                        <a:pt x="5434" y="798"/>
                                      </a:lnTo>
                                      <a:lnTo>
                                        <a:pt x="5470" y="801"/>
                                      </a:lnTo>
                                      <a:lnTo>
                                        <a:pt x="5507" y="806"/>
                                      </a:lnTo>
                                      <a:lnTo>
                                        <a:pt x="5542" y="814"/>
                                      </a:lnTo>
                                      <a:lnTo>
                                        <a:pt x="5575" y="822"/>
                                      </a:lnTo>
                                      <a:lnTo>
                                        <a:pt x="5608" y="832"/>
                                      </a:lnTo>
                                      <a:lnTo>
                                        <a:pt x="5640" y="843"/>
                                      </a:lnTo>
                                      <a:lnTo>
                                        <a:pt x="5671" y="855"/>
                                      </a:lnTo>
                                      <a:lnTo>
                                        <a:pt x="5702" y="868"/>
                                      </a:lnTo>
                                      <a:lnTo>
                                        <a:pt x="5732" y="884"/>
                                      </a:lnTo>
                                      <a:lnTo>
                                        <a:pt x="5794" y="914"/>
                                      </a:lnTo>
                                      <a:lnTo>
                                        <a:pt x="5859" y="947"/>
                                      </a:lnTo>
                                      <a:lnTo>
                                        <a:pt x="5892" y="964"/>
                                      </a:lnTo>
                                      <a:lnTo>
                                        <a:pt x="5926" y="980"/>
                                      </a:lnTo>
                                      <a:lnTo>
                                        <a:pt x="5961" y="996"/>
                                      </a:lnTo>
                                      <a:lnTo>
                                        <a:pt x="5998" y="1013"/>
                                      </a:lnTo>
                                      <a:lnTo>
                                        <a:pt x="6037" y="1029"/>
                                      </a:lnTo>
                                      <a:lnTo>
                                        <a:pt x="6078" y="1044"/>
                                      </a:lnTo>
                                      <a:lnTo>
                                        <a:pt x="6119" y="1059"/>
                                      </a:lnTo>
                                      <a:lnTo>
                                        <a:pt x="6164" y="1073"/>
                                      </a:lnTo>
                                      <a:lnTo>
                                        <a:pt x="6212" y="1086"/>
                                      </a:lnTo>
                                      <a:lnTo>
                                        <a:pt x="6262" y="1097"/>
                                      </a:lnTo>
                                      <a:lnTo>
                                        <a:pt x="6315" y="1108"/>
                                      </a:lnTo>
                                      <a:lnTo>
                                        <a:pt x="6371" y="1116"/>
                                      </a:lnTo>
                                      <a:lnTo>
                                        <a:pt x="6379" y="1080"/>
                                      </a:lnTo>
                                      <a:lnTo>
                                        <a:pt x="6389" y="1042"/>
                                      </a:lnTo>
                                      <a:lnTo>
                                        <a:pt x="6399" y="1006"/>
                                      </a:lnTo>
                                      <a:lnTo>
                                        <a:pt x="6410" y="968"/>
                                      </a:lnTo>
                                      <a:lnTo>
                                        <a:pt x="6421" y="931"/>
                                      </a:lnTo>
                                      <a:lnTo>
                                        <a:pt x="6432" y="894"/>
                                      </a:lnTo>
                                      <a:lnTo>
                                        <a:pt x="6443" y="857"/>
                                      </a:lnTo>
                                      <a:lnTo>
                                        <a:pt x="6455" y="820"/>
                                      </a:lnTo>
                                      <a:lnTo>
                                        <a:pt x="6431" y="813"/>
                                      </a:lnTo>
                                      <a:lnTo>
                                        <a:pt x="6408" y="804"/>
                                      </a:lnTo>
                                      <a:lnTo>
                                        <a:pt x="6383" y="795"/>
                                      </a:lnTo>
                                      <a:lnTo>
                                        <a:pt x="6360" y="785"/>
                                      </a:lnTo>
                                      <a:lnTo>
                                        <a:pt x="6312" y="762"/>
                                      </a:lnTo>
                                      <a:lnTo>
                                        <a:pt x="6260" y="735"/>
                                      </a:lnTo>
                                      <a:lnTo>
                                        <a:pt x="6203" y="707"/>
                                      </a:lnTo>
                                      <a:lnTo>
                                        <a:pt x="6139" y="678"/>
                                      </a:lnTo>
                                      <a:lnTo>
                                        <a:pt x="6103" y="662"/>
                                      </a:lnTo>
                                      <a:lnTo>
                                        <a:pt x="6065" y="647"/>
                                      </a:lnTo>
                                      <a:lnTo>
                                        <a:pt x="6025" y="632"/>
                                      </a:lnTo>
                                      <a:lnTo>
                                        <a:pt x="5981" y="618"/>
                                      </a:lnTo>
                                      <a:lnTo>
                                        <a:pt x="5891" y="589"/>
                                      </a:lnTo>
                                      <a:lnTo>
                                        <a:pt x="5805" y="563"/>
                                      </a:lnTo>
                                      <a:lnTo>
                                        <a:pt x="5723" y="538"/>
                                      </a:lnTo>
                                      <a:lnTo>
                                        <a:pt x="5645" y="517"/>
                                      </a:lnTo>
                                      <a:lnTo>
                                        <a:pt x="5607" y="507"/>
                                      </a:lnTo>
                                      <a:lnTo>
                                        <a:pt x="5569" y="499"/>
                                      </a:lnTo>
                                      <a:lnTo>
                                        <a:pt x="5534" y="491"/>
                                      </a:lnTo>
                                      <a:lnTo>
                                        <a:pt x="5498" y="484"/>
                                      </a:lnTo>
                                      <a:lnTo>
                                        <a:pt x="5463" y="476"/>
                                      </a:lnTo>
                                      <a:lnTo>
                                        <a:pt x="5430" y="471"/>
                                      </a:lnTo>
                                      <a:lnTo>
                                        <a:pt x="5396" y="467"/>
                                      </a:lnTo>
                                      <a:lnTo>
                                        <a:pt x="5364" y="464"/>
                                      </a:lnTo>
                                      <a:lnTo>
                                        <a:pt x="5333" y="462"/>
                                      </a:lnTo>
                                      <a:lnTo>
                                        <a:pt x="5301" y="461"/>
                                      </a:lnTo>
                                      <a:lnTo>
                                        <a:pt x="5272" y="461"/>
                                      </a:lnTo>
                                      <a:lnTo>
                                        <a:pt x="5242" y="463"/>
                                      </a:lnTo>
                                      <a:lnTo>
                                        <a:pt x="5213" y="466"/>
                                      </a:lnTo>
                                      <a:lnTo>
                                        <a:pt x="5185" y="470"/>
                                      </a:lnTo>
                                      <a:lnTo>
                                        <a:pt x="5157" y="475"/>
                                      </a:lnTo>
                                      <a:lnTo>
                                        <a:pt x="5130" y="483"/>
                                      </a:lnTo>
                                      <a:lnTo>
                                        <a:pt x="5104" y="492"/>
                                      </a:lnTo>
                                      <a:lnTo>
                                        <a:pt x="5077" y="501"/>
                                      </a:lnTo>
                                      <a:lnTo>
                                        <a:pt x="5052" y="513"/>
                                      </a:lnTo>
                                      <a:lnTo>
                                        <a:pt x="5027" y="526"/>
                                      </a:lnTo>
                                      <a:lnTo>
                                        <a:pt x="5003" y="540"/>
                                      </a:lnTo>
                                      <a:lnTo>
                                        <a:pt x="4978" y="557"/>
                                      </a:lnTo>
                                      <a:lnTo>
                                        <a:pt x="4955" y="575"/>
                                      </a:lnTo>
                                      <a:lnTo>
                                        <a:pt x="4932" y="595"/>
                                      </a:lnTo>
                                      <a:lnTo>
                                        <a:pt x="4908" y="615"/>
                                      </a:lnTo>
                                      <a:lnTo>
                                        <a:pt x="4886" y="633"/>
                                      </a:lnTo>
                                      <a:lnTo>
                                        <a:pt x="4862" y="648"/>
                                      </a:lnTo>
                                      <a:lnTo>
                                        <a:pt x="4839" y="660"/>
                                      </a:lnTo>
                                      <a:lnTo>
                                        <a:pt x="4816" y="671"/>
                                      </a:lnTo>
                                      <a:lnTo>
                                        <a:pt x="4793" y="680"/>
                                      </a:lnTo>
                                      <a:lnTo>
                                        <a:pt x="4770" y="686"/>
                                      </a:lnTo>
                                      <a:lnTo>
                                        <a:pt x="4745" y="691"/>
                                      </a:lnTo>
                                      <a:lnTo>
                                        <a:pt x="4722" y="693"/>
                                      </a:lnTo>
                                      <a:lnTo>
                                        <a:pt x="4698" y="693"/>
                                      </a:lnTo>
                                      <a:lnTo>
                                        <a:pt x="4674" y="691"/>
                                      </a:lnTo>
                                      <a:lnTo>
                                        <a:pt x="4649" y="688"/>
                                      </a:lnTo>
                                      <a:lnTo>
                                        <a:pt x="4625" y="682"/>
                                      </a:lnTo>
                                      <a:lnTo>
                                        <a:pt x="4599" y="674"/>
                                      </a:lnTo>
                                      <a:lnTo>
                                        <a:pt x="4575" y="665"/>
                                      </a:lnTo>
                                      <a:lnTo>
                                        <a:pt x="4550" y="654"/>
                                      </a:lnTo>
                                      <a:lnTo>
                                        <a:pt x="4523" y="641"/>
                                      </a:lnTo>
                                      <a:lnTo>
                                        <a:pt x="4498" y="627"/>
                                      </a:lnTo>
                                      <a:lnTo>
                                        <a:pt x="4470" y="610"/>
                                      </a:lnTo>
                                      <a:lnTo>
                                        <a:pt x="4444" y="592"/>
                                      </a:lnTo>
                                      <a:lnTo>
                                        <a:pt x="4416" y="573"/>
                                      </a:lnTo>
                                      <a:lnTo>
                                        <a:pt x="4389" y="552"/>
                                      </a:lnTo>
                                      <a:lnTo>
                                        <a:pt x="4360" y="528"/>
                                      </a:lnTo>
                                      <a:lnTo>
                                        <a:pt x="4332" y="504"/>
                                      </a:lnTo>
                                      <a:lnTo>
                                        <a:pt x="4303" y="478"/>
                                      </a:lnTo>
                                      <a:lnTo>
                                        <a:pt x="4272" y="452"/>
                                      </a:lnTo>
                                      <a:lnTo>
                                        <a:pt x="4243" y="423"/>
                                      </a:lnTo>
                                      <a:lnTo>
                                        <a:pt x="4212" y="393"/>
                                      </a:lnTo>
                                      <a:lnTo>
                                        <a:pt x="4149" y="329"/>
                                      </a:lnTo>
                                      <a:lnTo>
                                        <a:pt x="4083" y="261"/>
                                      </a:lnTo>
                                      <a:lnTo>
                                        <a:pt x="4048" y="228"/>
                                      </a:lnTo>
                                      <a:lnTo>
                                        <a:pt x="4012" y="198"/>
                                      </a:lnTo>
                                      <a:lnTo>
                                        <a:pt x="3972" y="173"/>
                                      </a:lnTo>
                                      <a:lnTo>
                                        <a:pt x="3930" y="151"/>
                                      </a:lnTo>
                                      <a:lnTo>
                                        <a:pt x="3886" y="134"/>
                                      </a:lnTo>
                                      <a:lnTo>
                                        <a:pt x="3842" y="120"/>
                                      </a:lnTo>
                                      <a:lnTo>
                                        <a:pt x="3795" y="109"/>
                                      </a:lnTo>
                                      <a:lnTo>
                                        <a:pt x="3746" y="102"/>
                                      </a:lnTo>
                                      <a:lnTo>
                                        <a:pt x="3695" y="97"/>
                                      </a:lnTo>
                                      <a:lnTo>
                                        <a:pt x="3644" y="96"/>
                                      </a:lnTo>
                                      <a:lnTo>
                                        <a:pt x="3590" y="97"/>
                                      </a:lnTo>
                                      <a:lnTo>
                                        <a:pt x="3536" y="101"/>
                                      </a:lnTo>
                                      <a:lnTo>
                                        <a:pt x="3481" y="107"/>
                                      </a:lnTo>
                                      <a:lnTo>
                                        <a:pt x="3425" y="115"/>
                                      </a:lnTo>
                                      <a:lnTo>
                                        <a:pt x="3368" y="126"/>
                                      </a:lnTo>
                                      <a:lnTo>
                                        <a:pt x="3310" y="138"/>
                                      </a:lnTo>
                                      <a:lnTo>
                                        <a:pt x="3252" y="152"/>
                                      </a:lnTo>
                                      <a:lnTo>
                                        <a:pt x="3193" y="169"/>
                                      </a:lnTo>
                                      <a:lnTo>
                                        <a:pt x="3134" y="187"/>
                                      </a:lnTo>
                                      <a:lnTo>
                                        <a:pt x="3075" y="205"/>
                                      </a:lnTo>
                                      <a:lnTo>
                                        <a:pt x="3014" y="226"/>
                                      </a:lnTo>
                                      <a:lnTo>
                                        <a:pt x="2955" y="247"/>
                                      </a:lnTo>
                                      <a:lnTo>
                                        <a:pt x="2895" y="269"/>
                                      </a:lnTo>
                                      <a:lnTo>
                                        <a:pt x="2836" y="293"/>
                                      </a:lnTo>
                                      <a:lnTo>
                                        <a:pt x="2719" y="339"/>
                                      </a:lnTo>
                                      <a:lnTo>
                                        <a:pt x="2605" y="388"/>
                                      </a:lnTo>
                                      <a:lnTo>
                                        <a:pt x="2493" y="437"/>
                                      </a:lnTo>
                                      <a:lnTo>
                                        <a:pt x="2386" y="484"/>
                                      </a:lnTo>
                                      <a:lnTo>
                                        <a:pt x="2334" y="506"/>
                                      </a:lnTo>
                                      <a:lnTo>
                                        <a:pt x="2281" y="525"/>
                                      </a:lnTo>
                                      <a:lnTo>
                                        <a:pt x="2228" y="541"/>
                                      </a:lnTo>
                                      <a:lnTo>
                                        <a:pt x="2175" y="557"/>
                                      </a:lnTo>
                                      <a:lnTo>
                                        <a:pt x="2122" y="569"/>
                                      </a:lnTo>
                                      <a:lnTo>
                                        <a:pt x="2069" y="579"/>
                                      </a:lnTo>
                                      <a:lnTo>
                                        <a:pt x="2016" y="586"/>
                                      </a:lnTo>
                                      <a:lnTo>
                                        <a:pt x="1963" y="592"/>
                                      </a:lnTo>
                                      <a:lnTo>
                                        <a:pt x="1910" y="595"/>
                                      </a:lnTo>
                                      <a:lnTo>
                                        <a:pt x="1857" y="597"/>
                                      </a:lnTo>
                                      <a:lnTo>
                                        <a:pt x="1805" y="596"/>
                                      </a:lnTo>
                                      <a:lnTo>
                                        <a:pt x="1753" y="594"/>
                                      </a:lnTo>
                                      <a:lnTo>
                                        <a:pt x="1701" y="589"/>
                                      </a:lnTo>
                                      <a:lnTo>
                                        <a:pt x="1651" y="583"/>
                                      </a:lnTo>
                                      <a:lnTo>
                                        <a:pt x="1600" y="575"/>
                                      </a:lnTo>
                                      <a:lnTo>
                                        <a:pt x="1549" y="565"/>
                                      </a:lnTo>
                                      <a:lnTo>
                                        <a:pt x="1499" y="553"/>
                                      </a:lnTo>
                                      <a:lnTo>
                                        <a:pt x="1449" y="539"/>
                                      </a:lnTo>
                                      <a:lnTo>
                                        <a:pt x="1401" y="524"/>
                                      </a:lnTo>
                                      <a:lnTo>
                                        <a:pt x="1352" y="507"/>
                                      </a:lnTo>
                                      <a:lnTo>
                                        <a:pt x="1305" y="489"/>
                                      </a:lnTo>
                                      <a:lnTo>
                                        <a:pt x="1258" y="468"/>
                                      </a:lnTo>
                                      <a:lnTo>
                                        <a:pt x="1212" y="447"/>
                                      </a:lnTo>
                                      <a:lnTo>
                                        <a:pt x="1168" y="425"/>
                                      </a:lnTo>
                                      <a:lnTo>
                                        <a:pt x="1124" y="400"/>
                                      </a:lnTo>
                                      <a:lnTo>
                                        <a:pt x="1081" y="374"/>
                                      </a:lnTo>
                                      <a:lnTo>
                                        <a:pt x="1038" y="347"/>
                                      </a:lnTo>
                                      <a:lnTo>
                                        <a:pt x="998" y="319"/>
                                      </a:lnTo>
                                      <a:lnTo>
                                        <a:pt x="958" y="290"/>
                                      </a:lnTo>
                                      <a:lnTo>
                                        <a:pt x="919" y="259"/>
                                      </a:lnTo>
                                      <a:lnTo>
                                        <a:pt x="881" y="227"/>
                                      </a:lnTo>
                                      <a:lnTo>
                                        <a:pt x="846" y="194"/>
                                      </a:lnTo>
                                      <a:lnTo>
                                        <a:pt x="831" y="181"/>
                                      </a:lnTo>
                                      <a:lnTo>
                                        <a:pt x="814" y="168"/>
                                      </a:lnTo>
                                      <a:lnTo>
                                        <a:pt x="797" y="155"/>
                                      </a:lnTo>
                                      <a:lnTo>
                                        <a:pt x="779" y="143"/>
                                      </a:lnTo>
                                      <a:lnTo>
                                        <a:pt x="759" y="132"/>
                                      </a:lnTo>
                                      <a:lnTo>
                                        <a:pt x="739" y="122"/>
                                      </a:lnTo>
                                      <a:lnTo>
                                        <a:pt x="718" y="112"/>
                                      </a:lnTo>
                                      <a:lnTo>
                                        <a:pt x="696" y="102"/>
                                      </a:lnTo>
                                      <a:lnTo>
                                        <a:pt x="674" y="93"/>
                                      </a:lnTo>
                                      <a:lnTo>
                                        <a:pt x="650" y="84"/>
                                      </a:lnTo>
                                      <a:lnTo>
                                        <a:pt x="626" y="76"/>
                                      </a:lnTo>
                                      <a:lnTo>
                                        <a:pt x="601" y="68"/>
                                      </a:lnTo>
                                      <a:lnTo>
                                        <a:pt x="576" y="61"/>
                                      </a:lnTo>
                                      <a:lnTo>
                                        <a:pt x="549" y="55"/>
                                      </a:lnTo>
                                      <a:lnTo>
                                        <a:pt x="522" y="49"/>
                                      </a:lnTo>
                                      <a:lnTo>
                                        <a:pt x="494" y="43"/>
                                      </a:lnTo>
                                      <a:lnTo>
                                        <a:pt x="438" y="33"/>
                                      </a:lnTo>
                                      <a:lnTo>
                                        <a:pt x="379" y="23"/>
                                      </a:lnTo>
                                      <a:lnTo>
                                        <a:pt x="319" y="16"/>
                                      </a:lnTo>
                                      <a:lnTo>
                                        <a:pt x="257" y="10"/>
                                      </a:lnTo>
                                      <a:lnTo>
                                        <a:pt x="194" y="6"/>
                                      </a:lnTo>
                                      <a:lnTo>
                                        <a:pt x="131" y="3"/>
                                      </a:lnTo>
                                      <a:lnTo>
                                        <a:pt x="66" y="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CC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" name="Freeform 2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9" y="2058"/>
                                  <a:ext cx="1801" cy="781"/>
                                </a:xfrm>
                                <a:custGeom>
                                  <a:avLst/>
                                  <a:gdLst>
                                    <a:gd name="T0" fmla="*/ 2216 w 9003"/>
                                    <a:gd name="T1" fmla="*/ 2574 h 3901"/>
                                    <a:gd name="T2" fmla="*/ 2058 w 9003"/>
                                    <a:gd name="T3" fmla="*/ 2653 h 3901"/>
                                    <a:gd name="T4" fmla="*/ 1836 w 9003"/>
                                    <a:gd name="T5" fmla="*/ 2742 h 3901"/>
                                    <a:gd name="T6" fmla="*/ 1572 w 9003"/>
                                    <a:gd name="T7" fmla="*/ 2815 h 3901"/>
                                    <a:gd name="T8" fmla="*/ 1280 w 9003"/>
                                    <a:gd name="T9" fmla="*/ 2848 h 3901"/>
                                    <a:gd name="T10" fmla="*/ 981 w 9003"/>
                                    <a:gd name="T11" fmla="*/ 2819 h 3901"/>
                                    <a:gd name="T12" fmla="*/ 691 w 9003"/>
                                    <a:gd name="T13" fmla="*/ 2702 h 3901"/>
                                    <a:gd name="T14" fmla="*/ 429 w 9003"/>
                                    <a:gd name="T15" fmla="*/ 2472 h 3901"/>
                                    <a:gd name="T16" fmla="*/ 212 w 9003"/>
                                    <a:gd name="T17" fmla="*/ 2107 h 3901"/>
                                    <a:gd name="T18" fmla="*/ 58 w 9003"/>
                                    <a:gd name="T19" fmla="*/ 1581 h 3901"/>
                                    <a:gd name="T20" fmla="*/ 0 w 9003"/>
                                    <a:gd name="T21" fmla="*/ 959 h 3901"/>
                                    <a:gd name="T22" fmla="*/ 87 w 9003"/>
                                    <a:gd name="T23" fmla="*/ 502 h 3901"/>
                                    <a:gd name="T24" fmla="*/ 311 w 9003"/>
                                    <a:gd name="T25" fmla="*/ 207 h 3901"/>
                                    <a:gd name="T26" fmla="*/ 659 w 9003"/>
                                    <a:gd name="T27" fmla="*/ 48 h 3901"/>
                                    <a:gd name="T28" fmla="*/ 1118 w 9003"/>
                                    <a:gd name="T29" fmla="*/ 0 h 3901"/>
                                    <a:gd name="T30" fmla="*/ 1678 w 9003"/>
                                    <a:gd name="T31" fmla="*/ 37 h 3901"/>
                                    <a:gd name="T32" fmla="*/ 2323 w 9003"/>
                                    <a:gd name="T33" fmla="*/ 134 h 3901"/>
                                    <a:gd name="T34" fmla="*/ 3042 w 9003"/>
                                    <a:gd name="T35" fmla="*/ 265 h 3901"/>
                                    <a:gd name="T36" fmla="*/ 3823 w 9003"/>
                                    <a:gd name="T37" fmla="*/ 406 h 3901"/>
                                    <a:gd name="T38" fmla="*/ 4652 w 9003"/>
                                    <a:gd name="T39" fmla="*/ 527 h 3901"/>
                                    <a:gd name="T40" fmla="*/ 5517 w 9003"/>
                                    <a:gd name="T41" fmla="*/ 608 h 3901"/>
                                    <a:gd name="T42" fmla="*/ 6354 w 9003"/>
                                    <a:gd name="T43" fmla="*/ 672 h 3901"/>
                                    <a:gd name="T44" fmla="*/ 7099 w 9003"/>
                                    <a:gd name="T45" fmla="*/ 764 h 3901"/>
                                    <a:gd name="T46" fmla="*/ 7738 w 9003"/>
                                    <a:gd name="T47" fmla="*/ 888 h 3901"/>
                                    <a:gd name="T48" fmla="*/ 8261 w 9003"/>
                                    <a:gd name="T49" fmla="*/ 1046 h 3901"/>
                                    <a:gd name="T50" fmla="*/ 8654 w 9003"/>
                                    <a:gd name="T51" fmla="*/ 1241 h 3901"/>
                                    <a:gd name="T52" fmla="*/ 8906 w 9003"/>
                                    <a:gd name="T53" fmla="*/ 1478 h 3901"/>
                                    <a:gd name="T54" fmla="*/ 9003 w 9003"/>
                                    <a:gd name="T55" fmla="*/ 1756 h 3901"/>
                                    <a:gd name="T56" fmla="*/ 8933 w 9003"/>
                                    <a:gd name="T57" fmla="*/ 2081 h 3901"/>
                                    <a:gd name="T58" fmla="*/ 8685 w 9003"/>
                                    <a:gd name="T59" fmla="*/ 2455 h 3901"/>
                                    <a:gd name="T60" fmla="*/ 8245 w 9003"/>
                                    <a:gd name="T61" fmla="*/ 2881 h 3901"/>
                                    <a:gd name="T62" fmla="*/ 7624 w 9003"/>
                                    <a:gd name="T63" fmla="*/ 3347 h 3901"/>
                                    <a:gd name="T64" fmla="*/ 7105 w 9003"/>
                                    <a:gd name="T65" fmla="*/ 3684 h 3901"/>
                                    <a:gd name="T66" fmla="*/ 6752 w 9003"/>
                                    <a:gd name="T67" fmla="*/ 3861 h 3901"/>
                                    <a:gd name="T68" fmla="*/ 6543 w 9003"/>
                                    <a:gd name="T69" fmla="*/ 3900 h 3901"/>
                                    <a:gd name="T70" fmla="*/ 6448 w 9003"/>
                                    <a:gd name="T71" fmla="*/ 3826 h 3901"/>
                                    <a:gd name="T72" fmla="*/ 6444 w 9003"/>
                                    <a:gd name="T73" fmla="*/ 3663 h 3901"/>
                                    <a:gd name="T74" fmla="*/ 6503 w 9003"/>
                                    <a:gd name="T75" fmla="*/ 3433 h 3901"/>
                                    <a:gd name="T76" fmla="*/ 6671 w 9003"/>
                                    <a:gd name="T77" fmla="*/ 2968 h 3901"/>
                                    <a:gd name="T78" fmla="*/ 6772 w 9003"/>
                                    <a:gd name="T79" fmla="*/ 2680 h 3901"/>
                                    <a:gd name="T80" fmla="*/ 6841 w 9003"/>
                                    <a:gd name="T81" fmla="*/ 2412 h 3901"/>
                                    <a:gd name="T82" fmla="*/ 6853 w 9003"/>
                                    <a:gd name="T83" fmla="*/ 2197 h 3901"/>
                                    <a:gd name="T84" fmla="*/ 6800 w 9003"/>
                                    <a:gd name="T85" fmla="*/ 2127 h 3901"/>
                                    <a:gd name="T86" fmla="*/ 6688 w 9003"/>
                                    <a:gd name="T87" fmla="*/ 2194 h 3901"/>
                                    <a:gd name="T88" fmla="*/ 6523 w 9003"/>
                                    <a:gd name="T89" fmla="*/ 2358 h 3901"/>
                                    <a:gd name="T90" fmla="*/ 6309 w 9003"/>
                                    <a:gd name="T91" fmla="*/ 2578 h 3901"/>
                                    <a:gd name="T92" fmla="*/ 6053 w 9003"/>
                                    <a:gd name="T93" fmla="*/ 2816 h 3901"/>
                                    <a:gd name="T94" fmla="*/ 5758 w 9003"/>
                                    <a:gd name="T95" fmla="*/ 3029 h 3901"/>
                                    <a:gd name="T96" fmla="*/ 5432 w 9003"/>
                                    <a:gd name="T97" fmla="*/ 3178 h 3901"/>
                                    <a:gd name="T98" fmla="*/ 5078 w 9003"/>
                                    <a:gd name="T99" fmla="*/ 3225 h 3901"/>
                                    <a:gd name="T100" fmla="*/ 4703 w 9003"/>
                                    <a:gd name="T101" fmla="*/ 3127 h 3901"/>
                                    <a:gd name="T102" fmla="*/ 4311 w 9003"/>
                                    <a:gd name="T103" fmla="*/ 2845 h 3901"/>
                                    <a:gd name="T104" fmla="*/ 3941 w 9003"/>
                                    <a:gd name="T105" fmla="*/ 2464 h 3901"/>
                                    <a:gd name="T106" fmla="*/ 3693 w 9003"/>
                                    <a:gd name="T107" fmla="*/ 2334 h 3901"/>
                                    <a:gd name="T108" fmla="*/ 3545 w 9003"/>
                                    <a:gd name="T109" fmla="*/ 2419 h 3901"/>
                                    <a:gd name="T110" fmla="*/ 3466 w 9003"/>
                                    <a:gd name="T111" fmla="*/ 2648 h 3901"/>
                                    <a:gd name="T112" fmla="*/ 3427 w 9003"/>
                                    <a:gd name="T113" fmla="*/ 2954 h 3901"/>
                                    <a:gd name="T114" fmla="*/ 3396 w 9003"/>
                                    <a:gd name="T115" fmla="*/ 3268 h 3901"/>
                                    <a:gd name="T116" fmla="*/ 3343 w 9003"/>
                                    <a:gd name="T117" fmla="*/ 3518 h 3901"/>
                                    <a:gd name="T118" fmla="*/ 3237 w 9003"/>
                                    <a:gd name="T119" fmla="*/ 3639 h 3901"/>
                                    <a:gd name="T120" fmla="*/ 3049 w 9003"/>
                                    <a:gd name="T121" fmla="*/ 3559 h 3901"/>
                                    <a:gd name="T122" fmla="*/ 2747 w 9003"/>
                                    <a:gd name="T123" fmla="*/ 3212 h 3901"/>
                                    <a:gd name="T124" fmla="*/ 2302 w 9003"/>
                                    <a:gd name="T125" fmla="*/ 2525 h 39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9003" h="3901">
                                      <a:moveTo>
                                        <a:pt x="2302" y="2525"/>
                                      </a:moveTo>
                                      <a:lnTo>
                                        <a:pt x="2280" y="2538"/>
                                      </a:lnTo>
                                      <a:lnTo>
                                        <a:pt x="2216" y="2574"/>
                                      </a:lnTo>
                                      <a:lnTo>
                                        <a:pt x="2172" y="2598"/>
                                      </a:lnTo>
                                      <a:lnTo>
                                        <a:pt x="2119" y="2625"/>
                                      </a:lnTo>
                                      <a:lnTo>
                                        <a:pt x="2058" y="2653"/>
                                      </a:lnTo>
                                      <a:lnTo>
                                        <a:pt x="1989" y="2683"/>
                                      </a:lnTo>
                                      <a:lnTo>
                                        <a:pt x="1916" y="2712"/>
                                      </a:lnTo>
                                      <a:lnTo>
                                        <a:pt x="1836" y="2742"/>
                                      </a:lnTo>
                                      <a:lnTo>
                                        <a:pt x="1752" y="2769"/>
                                      </a:lnTo>
                                      <a:lnTo>
                                        <a:pt x="1663" y="2793"/>
                                      </a:lnTo>
                                      <a:lnTo>
                                        <a:pt x="1572" y="2815"/>
                                      </a:lnTo>
                                      <a:lnTo>
                                        <a:pt x="1476" y="2832"/>
                                      </a:lnTo>
                                      <a:lnTo>
                                        <a:pt x="1379" y="2843"/>
                                      </a:lnTo>
                                      <a:lnTo>
                                        <a:pt x="1280" y="2848"/>
                                      </a:lnTo>
                                      <a:lnTo>
                                        <a:pt x="1180" y="2847"/>
                                      </a:lnTo>
                                      <a:lnTo>
                                        <a:pt x="1081" y="2837"/>
                                      </a:lnTo>
                                      <a:lnTo>
                                        <a:pt x="981" y="2819"/>
                                      </a:lnTo>
                                      <a:lnTo>
                                        <a:pt x="882" y="2791"/>
                                      </a:lnTo>
                                      <a:lnTo>
                                        <a:pt x="785" y="2752"/>
                                      </a:lnTo>
                                      <a:lnTo>
                                        <a:pt x="691" y="2702"/>
                                      </a:lnTo>
                                      <a:lnTo>
                                        <a:pt x="600" y="2639"/>
                                      </a:lnTo>
                                      <a:lnTo>
                                        <a:pt x="512" y="2563"/>
                                      </a:lnTo>
                                      <a:lnTo>
                                        <a:pt x="429" y="2472"/>
                                      </a:lnTo>
                                      <a:lnTo>
                                        <a:pt x="350" y="2367"/>
                                      </a:lnTo>
                                      <a:lnTo>
                                        <a:pt x="278" y="2246"/>
                                      </a:lnTo>
                                      <a:lnTo>
                                        <a:pt x="212" y="2107"/>
                                      </a:lnTo>
                                      <a:lnTo>
                                        <a:pt x="153" y="1950"/>
                                      </a:lnTo>
                                      <a:lnTo>
                                        <a:pt x="102" y="1776"/>
                                      </a:lnTo>
                                      <a:lnTo>
                                        <a:pt x="58" y="1581"/>
                                      </a:lnTo>
                                      <a:lnTo>
                                        <a:pt x="24" y="1366"/>
                                      </a:lnTo>
                                      <a:lnTo>
                                        <a:pt x="4" y="1151"/>
                                      </a:lnTo>
                                      <a:lnTo>
                                        <a:pt x="0" y="959"/>
                                      </a:lnTo>
                                      <a:lnTo>
                                        <a:pt x="13" y="786"/>
                                      </a:lnTo>
                                      <a:lnTo>
                                        <a:pt x="43" y="635"/>
                                      </a:lnTo>
                                      <a:lnTo>
                                        <a:pt x="87" y="502"/>
                                      </a:lnTo>
                                      <a:lnTo>
                                        <a:pt x="148" y="386"/>
                                      </a:lnTo>
                                      <a:lnTo>
                                        <a:pt x="222" y="289"/>
                                      </a:lnTo>
                                      <a:lnTo>
                                        <a:pt x="311" y="207"/>
                                      </a:lnTo>
                                      <a:lnTo>
                                        <a:pt x="413" y="139"/>
                                      </a:lnTo>
                                      <a:lnTo>
                                        <a:pt x="530" y="88"/>
                                      </a:lnTo>
                                      <a:lnTo>
                                        <a:pt x="659" y="48"/>
                                      </a:lnTo>
                                      <a:lnTo>
                                        <a:pt x="801" y="21"/>
                                      </a:lnTo>
                                      <a:lnTo>
                                        <a:pt x="954" y="5"/>
                                      </a:lnTo>
                                      <a:lnTo>
                                        <a:pt x="1118" y="0"/>
                                      </a:lnTo>
                                      <a:lnTo>
                                        <a:pt x="1295" y="4"/>
                                      </a:lnTo>
                                      <a:lnTo>
                                        <a:pt x="1481" y="17"/>
                                      </a:lnTo>
                                      <a:lnTo>
                                        <a:pt x="1678" y="37"/>
                                      </a:lnTo>
                                      <a:lnTo>
                                        <a:pt x="1883" y="64"/>
                                      </a:lnTo>
                                      <a:lnTo>
                                        <a:pt x="2099" y="97"/>
                                      </a:lnTo>
                                      <a:lnTo>
                                        <a:pt x="2323" y="134"/>
                                      </a:lnTo>
                                      <a:lnTo>
                                        <a:pt x="2555" y="176"/>
                                      </a:lnTo>
                                      <a:lnTo>
                                        <a:pt x="2795" y="220"/>
                                      </a:lnTo>
                                      <a:lnTo>
                                        <a:pt x="3042" y="265"/>
                                      </a:lnTo>
                                      <a:lnTo>
                                        <a:pt x="3296" y="312"/>
                                      </a:lnTo>
                                      <a:lnTo>
                                        <a:pt x="3556" y="359"/>
                                      </a:lnTo>
                                      <a:lnTo>
                                        <a:pt x="3823" y="406"/>
                                      </a:lnTo>
                                      <a:lnTo>
                                        <a:pt x="4094" y="449"/>
                                      </a:lnTo>
                                      <a:lnTo>
                                        <a:pt x="4371" y="491"/>
                                      </a:lnTo>
                                      <a:lnTo>
                                        <a:pt x="4652" y="527"/>
                                      </a:lnTo>
                                      <a:lnTo>
                                        <a:pt x="4937" y="561"/>
                                      </a:lnTo>
                                      <a:lnTo>
                                        <a:pt x="5226" y="587"/>
                                      </a:lnTo>
                                      <a:lnTo>
                                        <a:pt x="5517" y="608"/>
                                      </a:lnTo>
                                      <a:lnTo>
                                        <a:pt x="5805" y="626"/>
                                      </a:lnTo>
                                      <a:lnTo>
                                        <a:pt x="6085" y="647"/>
                                      </a:lnTo>
                                      <a:lnTo>
                                        <a:pt x="6354" y="672"/>
                                      </a:lnTo>
                                      <a:lnTo>
                                        <a:pt x="6613" y="699"/>
                                      </a:lnTo>
                                      <a:lnTo>
                                        <a:pt x="6861" y="730"/>
                                      </a:lnTo>
                                      <a:lnTo>
                                        <a:pt x="7099" y="764"/>
                                      </a:lnTo>
                                      <a:lnTo>
                                        <a:pt x="7324" y="802"/>
                                      </a:lnTo>
                                      <a:lnTo>
                                        <a:pt x="7538" y="842"/>
                                      </a:lnTo>
                                      <a:lnTo>
                                        <a:pt x="7738" y="888"/>
                                      </a:lnTo>
                                      <a:lnTo>
                                        <a:pt x="7927" y="937"/>
                                      </a:lnTo>
                                      <a:lnTo>
                                        <a:pt x="8101" y="990"/>
                                      </a:lnTo>
                                      <a:lnTo>
                                        <a:pt x="8261" y="1046"/>
                                      </a:lnTo>
                                      <a:lnTo>
                                        <a:pt x="8408" y="1107"/>
                                      </a:lnTo>
                                      <a:lnTo>
                                        <a:pt x="8538" y="1172"/>
                                      </a:lnTo>
                                      <a:lnTo>
                                        <a:pt x="8654" y="1241"/>
                                      </a:lnTo>
                                      <a:lnTo>
                                        <a:pt x="8755" y="1316"/>
                                      </a:lnTo>
                                      <a:lnTo>
                                        <a:pt x="8839" y="1395"/>
                                      </a:lnTo>
                                      <a:lnTo>
                                        <a:pt x="8906" y="1478"/>
                                      </a:lnTo>
                                      <a:lnTo>
                                        <a:pt x="8956" y="1565"/>
                                      </a:lnTo>
                                      <a:lnTo>
                                        <a:pt x="8988" y="1659"/>
                                      </a:lnTo>
                                      <a:lnTo>
                                        <a:pt x="9003" y="1756"/>
                                      </a:lnTo>
                                      <a:lnTo>
                                        <a:pt x="8999" y="1860"/>
                                      </a:lnTo>
                                      <a:lnTo>
                                        <a:pt x="8976" y="1968"/>
                                      </a:lnTo>
                                      <a:lnTo>
                                        <a:pt x="8933" y="2081"/>
                                      </a:lnTo>
                                      <a:lnTo>
                                        <a:pt x="8871" y="2200"/>
                                      </a:lnTo>
                                      <a:lnTo>
                                        <a:pt x="8789" y="2325"/>
                                      </a:lnTo>
                                      <a:lnTo>
                                        <a:pt x="8685" y="2455"/>
                                      </a:lnTo>
                                      <a:lnTo>
                                        <a:pt x="8560" y="2591"/>
                                      </a:lnTo>
                                      <a:lnTo>
                                        <a:pt x="8414" y="2732"/>
                                      </a:lnTo>
                                      <a:lnTo>
                                        <a:pt x="8245" y="2881"/>
                                      </a:lnTo>
                                      <a:lnTo>
                                        <a:pt x="8053" y="3034"/>
                                      </a:lnTo>
                                      <a:lnTo>
                                        <a:pt x="7839" y="3194"/>
                                      </a:lnTo>
                                      <a:lnTo>
                                        <a:pt x="7624" y="3347"/>
                                      </a:lnTo>
                                      <a:lnTo>
                                        <a:pt x="7431" y="3479"/>
                                      </a:lnTo>
                                      <a:lnTo>
                                        <a:pt x="7258" y="3591"/>
                                      </a:lnTo>
                                      <a:lnTo>
                                        <a:pt x="7105" y="3684"/>
                                      </a:lnTo>
                                      <a:lnTo>
                                        <a:pt x="6969" y="3760"/>
                                      </a:lnTo>
                                      <a:lnTo>
                                        <a:pt x="6853" y="3818"/>
                                      </a:lnTo>
                                      <a:lnTo>
                                        <a:pt x="6752" y="3861"/>
                                      </a:lnTo>
                                      <a:lnTo>
                                        <a:pt x="6668" y="3888"/>
                                      </a:lnTo>
                                      <a:lnTo>
                                        <a:pt x="6599" y="3901"/>
                                      </a:lnTo>
                                      <a:lnTo>
                                        <a:pt x="6543" y="3900"/>
                                      </a:lnTo>
                                      <a:lnTo>
                                        <a:pt x="6500" y="3887"/>
                                      </a:lnTo>
                                      <a:lnTo>
                                        <a:pt x="6468" y="3862"/>
                                      </a:lnTo>
                                      <a:lnTo>
                                        <a:pt x="6448" y="3826"/>
                                      </a:lnTo>
                                      <a:lnTo>
                                        <a:pt x="6438" y="3781"/>
                                      </a:lnTo>
                                      <a:lnTo>
                                        <a:pt x="6437" y="3726"/>
                                      </a:lnTo>
                                      <a:lnTo>
                                        <a:pt x="6444" y="3663"/>
                                      </a:lnTo>
                                      <a:lnTo>
                                        <a:pt x="6457" y="3592"/>
                                      </a:lnTo>
                                      <a:lnTo>
                                        <a:pt x="6477" y="3515"/>
                                      </a:lnTo>
                                      <a:lnTo>
                                        <a:pt x="6503" y="3433"/>
                                      </a:lnTo>
                                      <a:lnTo>
                                        <a:pt x="6531" y="3346"/>
                                      </a:lnTo>
                                      <a:lnTo>
                                        <a:pt x="6599" y="3161"/>
                                      </a:lnTo>
                                      <a:lnTo>
                                        <a:pt x="6671" y="2968"/>
                                      </a:lnTo>
                                      <a:lnTo>
                                        <a:pt x="6707" y="2872"/>
                                      </a:lnTo>
                                      <a:lnTo>
                                        <a:pt x="6740" y="2775"/>
                                      </a:lnTo>
                                      <a:lnTo>
                                        <a:pt x="6772" y="2680"/>
                                      </a:lnTo>
                                      <a:lnTo>
                                        <a:pt x="6800" y="2587"/>
                                      </a:lnTo>
                                      <a:lnTo>
                                        <a:pt x="6824" y="2498"/>
                                      </a:lnTo>
                                      <a:lnTo>
                                        <a:pt x="6841" y="2412"/>
                                      </a:lnTo>
                                      <a:lnTo>
                                        <a:pt x="6852" y="2332"/>
                                      </a:lnTo>
                                      <a:lnTo>
                                        <a:pt x="6856" y="2258"/>
                                      </a:lnTo>
                                      <a:lnTo>
                                        <a:pt x="6853" y="2197"/>
                                      </a:lnTo>
                                      <a:lnTo>
                                        <a:pt x="6842" y="2157"/>
                                      </a:lnTo>
                                      <a:lnTo>
                                        <a:pt x="6825" y="2133"/>
                                      </a:lnTo>
                                      <a:lnTo>
                                        <a:pt x="6800" y="2127"/>
                                      </a:lnTo>
                                      <a:lnTo>
                                        <a:pt x="6769" y="2136"/>
                                      </a:lnTo>
                                      <a:lnTo>
                                        <a:pt x="6732" y="2159"/>
                                      </a:lnTo>
                                      <a:lnTo>
                                        <a:pt x="6688" y="2194"/>
                                      </a:lnTo>
                                      <a:lnTo>
                                        <a:pt x="6639" y="2240"/>
                                      </a:lnTo>
                                      <a:lnTo>
                                        <a:pt x="6583" y="2295"/>
                                      </a:lnTo>
                                      <a:lnTo>
                                        <a:pt x="6523" y="2358"/>
                                      </a:lnTo>
                                      <a:lnTo>
                                        <a:pt x="6457" y="2427"/>
                                      </a:lnTo>
                                      <a:lnTo>
                                        <a:pt x="6386" y="2501"/>
                                      </a:lnTo>
                                      <a:lnTo>
                                        <a:pt x="6309" y="2578"/>
                                      </a:lnTo>
                                      <a:lnTo>
                                        <a:pt x="6229" y="2657"/>
                                      </a:lnTo>
                                      <a:lnTo>
                                        <a:pt x="6143" y="2736"/>
                                      </a:lnTo>
                                      <a:lnTo>
                                        <a:pt x="6053" y="2816"/>
                                      </a:lnTo>
                                      <a:lnTo>
                                        <a:pt x="5959" y="2891"/>
                                      </a:lnTo>
                                      <a:lnTo>
                                        <a:pt x="5860" y="2963"/>
                                      </a:lnTo>
                                      <a:lnTo>
                                        <a:pt x="5758" y="3029"/>
                                      </a:lnTo>
                                      <a:lnTo>
                                        <a:pt x="5653" y="3088"/>
                                      </a:lnTo>
                                      <a:lnTo>
                                        <a:pt x="5544" y="3139"/>
                                      </a:lnTo>
                                      <a:lnTo>
                                        <a:pt x="5432" y="3178"/>
                                      </a:lnTo>
                                      <a:lnTo>
                                        <a:pt x="5317" y="3208"/>
                                      </a:lnTo>
                                      <a:lnTo>
                                        <a:pt x="5199" y="3224"/>
                                      </a:lnTo>
                                      <a:lnTo>
                                        <a:pt x="5078" y="3225"/>
                                      </a:lnTo>
                                      <a:lnTo>
                                        <a:pt x="4956" y="3211"/>
                                      </a:lnTo>
                                      <a:lnTo>
                                        <a:pt x="4830" y="3178"/>
                                      </a:lnTo>
                                      <a:lnTo>
                                        <a:pt x="4703" y="3127"/>
                                      </a:lnTo>
                                      <a:lnTo>
                                        <a:pt x="4574" y="3055"/>
                                      </a:lnTo>
                                      <a:lnTo>
                                        <a:pt x="4443" y="2962"/>
                                      </a:lnTo>
                                      <a:lnTo>
                                        <a:pt x="4311" y="2845"/>
                                      </a:lnTo>
                                      <a:lnTo>
                                        <a:pt x="4177" y="2704"/>
                                      </a:lnTo>
                                      <a:lnTo>
                                        <a:pt x="4051" y="2567"/>
                                      </a:lnTo>
                                      <a:lnTo>
                                        <a:pt x="3941" y="2464"/>
                                      </a:lnTo>
                                      <a:lnTo>
                                        <a:pt x="3845" y="2393"/>
                                      </a:lnTo>
                                      <a:lnTo>
                                        <a:pt x="3764" y="2351"/>
                                      </a:lnTo>
                                      <a:lnTo>
                                        <a:pt x="3693" y="2334"/>
                                      </a:lnTo>
                                      <a:lnTo>
                                        <a:pt x="3634" y="2342"/>
                                      </a:lnTo>
                                      <a:lnTo>
                                        <a:pt x="3585" y="2371"/>
                                      </a:lnTo>
                                      <a:lnTo>
                                        <a:pt x="3545" y="2419"/>
                                      </a:lnTo>
                                      <a:lnTo>
                                        <a:pt x="3512" y="2483"/>
                                      </a:lnTo>
                                      <a:lnTo>
                                        <a:pt x="3487" y="2560"/>
                                      </a:lnTo>
                                      <a:lnTo>
                                        <a:pt x="3466" y="2648"/>
                                      </a:lnTo>
                                      <a:lnTo>
                                        <a:pt x="3450" y="2746"/>
                                      </a:lnTo>
                                      <a:lnTo>
                                        <a:pt x="3438" y="2848"/>
                                      </a:lnTo>
                                      <a:lnTo>
                                        <a:pt x="3427" y="2954"/>
                                      </a:lnTo>
                                      <a:lnTo>
                                        <a:pt x="3417" y="3061"/>
                                      </a:lnTo>
                                      <a:lnTo>
                                        <a:pt x="3407" y="3166"/>
                                      </a:lnTo>
                                      <a:lnTo>
                                        <a:pt x="3396" y="3268"/>
                                      </a:lnTo>
                                      <a:lnTo>
                                        <a:pt x="3382" y="3361"/>
                                      </a:lnTo>
                                      <a:lnTo>
                                        <a:pt x="3364" y="3446"/>
                                      </a:lnTo>
                                      <a:lnTo>
                                        <a:pt x="3343" y="3518"/>
                                      </a:lnTo>
                                      <a:lnTo>
                                        <a:pt x="3315" y="3576"/>
                                      </a:lnTo>
                                      <a:lnTo>
                                        <a:pt x="3280" y="3618"/>
                                      </a:lnTo>
                                      <a:lnTo>
                                        <a:pt x="3237" y="3639"/>
                                      </a:lnTo>
                                      <a:lnTo>
                                        <a:pt x="3185" y="3638"/>
                                      </a:lnTo>
                                      <a:lnTo>
                                        <a:pt x="3123" y="3613"/>
                                      </a:lnTo>
                                      <a:lnTo>
                                        <a:pt x="3049" y="3559"/>
                                      </a:lnTo>
                                      <a:lnTo>
                                        <a:pt x="2962" y="3477"/>
                                      </a:lnTo>
                                      <a:lnTo>
                                        <a:pt x="2862" y="3361"/>
                                      </a:lnTo>
                                      <a:lnTo>
                                        <a:pt x="2747" y="3212"/>
                                      </a:lnTo>
                                      <a:lnTo>
                                        <a:pt x="2616" y="3024"/>
                                      </a:lnTo>
                                      <a:lnTo>
                                        <a:pt x="2468" y="2795"/>
                                      </a:lnTo>
                                      <a:lnTo>
                                        <a:pt x="2302" y="25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49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" name="Freeform 2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47" y="1470"/>
                                  <a:ext cx="213" cy="267"/>
                                </a:xfrm>
                                <a:custGeom>
                                  <a:avLst/>
                                  <a:gdLst>
                                    <a:gd name="T0" fmla="*/ 639 w 1068"/>
                                    <a:gd name="T1" fmla="*/ 2 h 1334"/>
                                    <a:gd name="T2" fmla="*/ 584 w 1068"/>
                                    <a:gd name="T3" fmla="*/ 22 h 1334"/>
                                    <a:gd name="T4" fmla="*/ 516 w 1068"/>
                                    <a:gd name="T5" fmla="*/ 52 h 1334"/>
                                    <a:gd name="T6" fmla="*/ 462 w 1068"/>
                                    <a:gd name="T7" fmla="*/ 79 h 1334"/>
                                    <a:gd name="T8" fmla="*/ 403 w 1068"/>
                                    <a:gd name="T9" fmla="*/ 112 h 1334"/>
                                    <a:gd name="T10" fmla="*/ 342 w 1068"/>
                                    <a:gd name="T11" fmla="*/ 150 h 1334"/>
                                    <a:gd name="T12" fmla="*/ 280 w 1068"/>
                                    <a:gd name="T13" fmla="*/ 195 h 1334"/>
                                    <a:gd name="T14" fmla="*/ 220 w 1068"/>
                                    <a:gd name="T15" fmla="*/ 247 h 1334"/>
                                    <a:gd name="T16" fmla="*/ 163 w 1068"/>
                                    <a:gd name="T17" fmla="*/ 305 h 1334"/>
                                    <a:gd name="T18" fmla="*/ 111 w 1068"/>
                                    <a:gd name="T19" fmla="*/ 370 h 1334"/>
                                    <a:gd name="T20" fmla="*/ 67 w 1068"/>
                                    <a:gd name="T21" fmla="*/ 442 h 1334"/>
                                    <a:gd name="T22" fmla="*/ 32 w 1068"/>
                                    <a:gd name="T23" fmla="*/ 522 h 1334"/>
                                    <a:gd name="T24" fmla="*/ 9 w 1068"/>
                                    <a:gd name="T25" fmla="*/ 608 h 1334"/>
                                    <a:gd name="T26" fmla="*/ 0 w 1068"/>
                                    <a:gd name="T27" fmla="*/ 703 h 1334"/>
                                    <a:gd name="T28" fmla="*/ 5 w 1068"/>
                                    <a:gd name="T29" fmla="*/ 803 h 1334"/>
                                    <a:gd name="T30" fmla="*/ 22 w 1068"/>
                                    <a:gd name="T31" fmla="*/ 900 h 1334"/>
                                    <a:gd name="T32" fmla="*/ 50 w 1068"/>
                                    <a:gd name="T33" fmla="*/ 988 h 1334"/>
                                    <a:gd name="T34" fmla="*/ 87 w 1068"/>
                                    <a:gd name="T35" fmla="*/ 1069 h 1334"/>
                                    <a:gd name="T36" fmla="*/ 133 w 1068"/>
                                    <a:gd name="T37" fmla="*/ 1140 h 1334"/>
                                    <a:gd name="T38" fmla="*/ 187 w 1068"/>
                                    <a:gd name="T39" fmla="*/ 1201 h 1334"/>
                                    <a:gd name="T40" fmla="*/ 247 w 1068"/>
                                    <a:gd name="T41" fmla="*/ 1251 h 1334"/>
                                    <a:gd name="T42" fmla="*/ 313 w 1068"/>
                                    <a:gd name="T43" fmla="*/ 1291 h 1334"/>
                                    <a:gd name="T44" fmla="*/ 384 w 1068"/>
                                    <a:gd name="T45" fmla="*/ 1318 h 1334"/>
                                    <a:gd name="T46" fmla="*/ 459 w 1068"/>
                                    <a:gd name="T47" fmla="*/ 1332 h 1334"/>
                                    <a:gd name="T48" fmla="*/ 536 w 1068"/>
                                    <a:gd name="T49" fmla="*/ 1333 h 1334"/>
                                    <a:gd name="T50" fmla="*/ 616 w 1068"/>
                                    <a:gd name="T51" fmla="*/ 1317 h 1334"/>
                                    <a:gd name="T52" fmla="*/ 696 w 1068"/>
                                    <a:gd name="T53" fmla="*/ 1288 h 1334"/>
                                    <a:gd name="T54" fmla="*/ 778 w 1068"/>
                                    <a:gd name="T55" fmla="*/ 1241 h 1334"/>
                                    <a:gd name="T56" fmla="*/ 858 w 1068"/>
                                    <a:gd name="T57" fmla="*/ 1177 h 1334"/>
                                    <a:gd name="T58" fmla="*/ 937 w 1068"/>
                                    <a:gd name="T59" fmla="*/ 1096 h 1334"/>
                                    <a:gd name="T60" fmla="*/ 1009 w 1068"/>
                                    <a:gd name="T61" fmla="*/ 998 h 1334"/>
                                    <a:gd name="T62" fmla="*/ 1053 w 1068"/>
                                    <a:gd name="T63" fmla="*/ 905 h 1334"/>
                                    <a:gd name="T64" fmla="*/ 1068 w 1068"/>
                                    <a:gd name="T65" fmla="*/ 818 h 1334"/>
                                    <a:gd name="T66" fmla="*/ 1060 w 1068"/>
                                    <a:gd name="T67" fmla="*/ 736 h 1334"/>
                                    <a:gd name="T68" fmla="*/ 1032 w 1068"/>
                                    <a:gd name="T69" fmla="*/ 659 h 1334"/>
                                    <a:gd name="T70" fmla="*/ 989 w 1068"/>
                                    <a:gd name="T71" fmla="*/ 588 h 1334"/>
                                    <a:gd name="T72" fmla="*/ 934 w 1068"/>
                                    <a:gd name="T73" fmla="*/ 520 h 1334"/>
                                    <a:gd name="T74" fmla="*/ 871 w 1068"/>
                                    <a:gd name="T75" fmla="*/ 456 h 1334"/>
                                    <a:gd name="T76" fmla="*/ 775 w 1068"/>
                                    <a:gd name="T77" fmla="*/ 367 h 1334"/>
                                    <a:gd name="T78" fmla="*/ 684 w 1068"/>
                                    <a:gd name="T79" fmla="*/ 283 h 1334"/>
                                    <a:gd name="T80" fmla="*/ 635 w 1068"/>
                                    <a:gd name="T81" fmla="*/ 230 h 1334"/>
                                    <a:gd name="T82" fmla="*/ 601 w 1068"/>
                                    <a:gd name="T83" fmla="*/ 178 h 1334"/>
                                    <a:gd name="T84" fmla="*/ 583 w 1068"/>
                                    <a:gd name="T85" fmla="*/ 127 h 1334"/>
                                    <a:gd name="T86" fmla="*/ 588 w 1068"/>
                                    <a:gd name="T87" fmla="*/ 76 h 1334"/>
                                    <a:gd name="T88" fmla="*/ 620 w 1068"/>
                                    <a:gd name="T89" fmla="*/ 25 h 13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068" h="1334">
                                      <a:moveTo>
                                        <a:pt x="646" y="0"/>
                                      </a:moveTo>
                                      <a:lnTo>
                                        <a:pt x="639" y="2"/>
                                      </a:lnTo>
                                      <a:lnTo>
                                        <a:pt x="617" y="10"/>
                                      </a:lnTo>
                                      <a:lnTo>
                                        <a:pt x="584" y="22"/>
                                      </a:lnTo>
                                      <a:lnTo>
                                        <a:pt x="540" y="41"/>
                                      </a:lnTo>
                                      <a:lnTo>
                                        <a:pt x="516" y="52"/>
                                      </a:lnTo>
                                      <a:lnTo>
                                        <a:pt x="489" y="65"/>
                                      </a:lnTo>
                                      <a:lnTo>
                                        <a:pt x="462" y="79"/>
                                      </a:lnTo>
                                      <a:lnTo>
                                        <a:pt x="433" y="95"/>
                                      </a:lnTo>
                                      <a:lnTo>
                                        <a:pt x="403" y="112"/>
                                      </a:lnTo>
                                      <a:lnTo>
                                        <a:pt x="373" y="130"/>
                                      </a:lnTo>
                                      <a:lnTo>
                                        <a:pt x="342" y="150"/>
                                      </a:lnTo>
                                      <a:lnTo>
                                        <a:pt x="311" y="172"/>
                                      </a:lnTo>
                                      <a:lnTo>
                                        <a:pt x="280" y="195"/>
                                      </a:lnTo>
                                      <a:lnTo>
                                        <a:pt x="249" y="220"/>
                                      </a:lnTo>
                                      <a:lnTo>
                                        <a:pt x="220" y="247"/>
                                      </a:lnTo>
                                      <a:lnTo>
                                        <a:pt x="190" y="275"/>
                                      </a:lnTo>
                                      <a:lnTo>
                                        <a:pt x="163" y="305"/>
                                      </a:lnTo>
                                      <a:lnTo>
                                        <a:pt x="136" y="337"/>
                                      </a:lnTo>
                                      <a:lnTo>
                                        <a:pt x="111" y="370"/>
                                      </a:lnTo>
                                      <a:lnTo>
                                        <a:pt x="87" y="405"/>
                                      </a:lnTo>
                                      <a:lnTo>
                                        <a:pt x="67" y="442"/>
                                      </a:lnTo>
                                      <a:lnTo>
                                        <a:pt x="47" y="482"/>
                                      </a:lnTo>
                                      <a:lnTo>
                                        <a:pt x="32" y="522"/>
                                      </a:lnTo>
                                      <a:lnTo>
                                        <a:pt x="19" y="564"/>
                                      </a:lnTo>
                                      <a:lnTo>
                                        <a:pt x="9" y="608"/>
                                      </a:lnTo>
                                      <a:lnTo>
                                        <a:pt x="3" y="655"/>
                                      </a:lnTo>
                                      <a:lnTo>
                                        <a:pt x="0" y="703"/>
                                      </a:lnTo>
                                      <a:lnTo>
                                        <a:pt x="1" y="754"/>
                                      </a:lnTo>
                                      <a:lnTo>
                                        <a:pt x="5" y="803"/>
                                      </a:lnTo>
                                      <a:lnTo>
                                        <a:pt x="12" y="852"/>
                                      </a:lnTo>
                                      <a:lnTo>
                                        <a:pt x="22" y="900"/>
                                      </a:lnTo>
                                      <a:lnTo>
                                        <a:pt x="35" y="945"/>
                                      </a:lnTo>
                                      <a:lnTo>
                                        <a:pt x="50" y="988"/>
                                      </a:lnTo>
                                      <a:lnTo>
                                        <a:pt x="68" y="1029"/>
                                      </a:lnTo>
                                      <a:lnTo>
                                        <a:pt x="87" y="1069"/>
                                      </a:lnTo>
                                      <a:lnTo>
                                        <a:pt x="110" y="1105"/>
                                      </a:lnTo>
                                      <a:lnTo>
                                        <a:pt x="133" y="1140"/>
                                      </a:lnTo>
                                      <a:lnTo>
                                        <a:pt x="159" y="1171"/>
                                      </a:lnTo>
                                      <a:lnTo>
                                        <a:pt x="187" y="1201"/>
                                      </a:lnTo>
                                      <a:lnTo>
                                        <a:pt x="216" y="1228"/>
                                      </a:lnTo>
                                      <a:lnTo>
                                        <a:pt x="247" y="1251"/>
                                      </a:lnTo>
                                      <a:lnTo>
                                        <a:pt x="280" y="1273"/>
                                      </a:lnTo>
                                      <a:lnTo>
                                        <a:pt x="313" y="1291"/>
                                      </a:lnTo>
                                      <a:lnTo>
                                        <a:pt x="348" y="1306"/>
                                      </a:lnTo>
                                      <a:lnTo>
                                        <a:pt x="384" y="1318"/>
                                      </a:lnTo>
                                      <a:lnTo>
                                        <a:pt x="421" y="1327"/>
                                      </a:lnTo>
                                      <a:lnTo>
                                        <a:pt x="459" y="1332"/>
                                      </a:lnTo>
                                      <a:lnTo>
                                        <a:pt x="497" y="1334"/>
                                      </a:lnTo>
                                      <a:lnTo>
                                        <a:pt x="536" y="1333"/>
                                      </a:lnTo>
                                      <a:lnTo>
                                        <a:pt x="576" y="1327"/>
                                      </a:lnTo>
                                      <a:lnTo>
                                        <a:pt x="616" y="1317"/>
                                      </a:lnTo>
                                      <a:lnTo>
                                        <a:pt x="657" y="1304"/>
                                      </a:lnTo>
                                      <a:lnTo>
                                        <a:pt x="696" y="1288"/>
                                      </a:lnTo>
                                      <a:lnTo>
                                        <a:pt x="737" y="1267"/>
                                      </a:lnTo>
                                      <a:lnTo>
                                        <a:pt x="778" y="1241"/>
                                      </a:lnTo>
                                      <a:lnTo>
                                        <a:pt x="817" y="1212"/>
                                      </a:lnTo>
                                      <a:lnTo>
                                        <a:pt x="858" y="1177"/>
                                      </a:lnTo>
                                      <a:lnTo>
                                        <a:pt x="898" y="1139"/>
                                      </a:lnTo>
                                      <a:lnTo>
                                        <a:pt x="937" y="1096"/>
                                      </a:lnTo>
                                      <a:lnTo>
                                        <a:pt x="974" y="1048"/>
                                      </a:lnTo>
                                      <a:lnTo>
                                        <a:pt x="1009" y="998"/>
                                      </a:lnTo>
                                      <a:lnTo>
                                        <a:pt x="1034" y="951"/>
                                      </a:lnTo>
                                      <a:lnTo>
                                        <a:pt x="1053" y="905"/>
                                      </a:lnTo>
                                      <a:lnTo>
                                        <a:pt x="1064" y="860"/>
                                      </a:lnTo>
                                      <a:lnTo>
                                        <a:pt x="1068" y="818"/>
                                      </a:lnTo>
                                      <a:lnTo>
                                        <a:pt x="1067" y="776"/>
                                      </a:lnTo>
                                      <a:lnTo>
                                        <a:pt x="1060" y="736"/>
                                      </a:lnTo>
                                      <a:lnTo>
                                        <a:pt x="1048" y="697"/>
                                      </a:lnTo>
                                      <a:lnTo>
                                        <a:pt x="1032" y="659"/>
                                      </a:lnTo>
                                      <a:lnTo>
                                        <a:pt x="1012" y="623"/>
                                      </a:lnTo>
                                      <a:lnTo>
                                        <a:pt x="989" y="588"/>
                                      </a:lnTo>
                                      <a:lnTo>
                                        <a:pt x="962" y="554"/>
                                      </a:lnTo>
                                      <a:lnTo>
                                        <a:pt x="934" y="520"/>
                                      </a:lnTo>
                                      <a:lnTo>
                                        <a:pt x="903" y="488"/>
                                      </a:lnTo>
                                      <a:lnTo>
                                        <a:pt x="871" y="456"/>
                                      </a:lnTo>
                                      <a:lnTo>
                                        <a:pt x="839" y="426"/>
                                      </a:lnTo>
                                      <a:lnTo>
                                        <a:pt x="775" y="367"/>
                                      </a:lnTo>
                                      <a:lnTo>
                                        <a:pt x="713" y="311"/>
                                      </a:lnTo>
                                      <a:lnTo>
                                        <a:pt x="684" y="283"/>
                                      </a:lnTo>
                                      <a:lnTo>
                                        <a:pt x="659" y="256"/>
                                      </a:lnTo>
                                      <a:lnTo>
                                        <a:pt x="635" y="230"/>
                                      </a:lnTo>
                                      <a:lnTo>
                                        <a:pt x="616" y="203"/>
                                      </a:lnTo>
                                      <a:lnTo>
                                        <a:pt x="601" y="178"/>
                                      </a:lnTo>
                                      <a:lnTo>
                                        <a:pt x="589" y="152"/>
                                      </a:lnTo>
                                      <a:lnTo>
                                        <a:pt x="583" y="127"/>
                                      </a:lnTo>
                                      <a:lnTo>
                                        <a:pt x="583" y="102"/>
                                      </a:lnTo>
                                      <a:lnTo>
                                        <a:pt x="588" y="76"/>
                                      </a:lnTo>
                                      <a:lnTo>
                                        <a:pt x="601" y="51"/>
                                      </a:lnTo>
                                      <a:lnTo>
                                        <a:pt x="620" y="25"/>
                                      </a:lnTo>
                                      <a:lnTo>
                                        <a:pt x="6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" name="Freeform 2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96" y="1579"/>
                                  <a:ext cx="110" cy="123"/>
                                </a:xfrm>
                                <a:custGeom>
                                  <a:avLst/>
                                  <a:gdLst>
                                    <a:gd name="T0" fmla="*/ 358 w 549"/>
                                    <a:gd name="T1" fmla="*/ 3 h 612"/>
                                    <a:gd name="T2" fmla="*/ 396 w 549"/>
                                    <a:gd name="T3" fmla="*/ 11 h 612"/>
                                    <a:gd name="T4" fmla="*/ 431 w 549"/>
                                    <a:gd name="T5" fmla="*/ 25 h 612"/>
                                    <a:gd name="T6" fmla="*/ 462 w 549"/>
                                    <a:gd name="T7" fmla="*/ 45 h 612"/>
                                    <a:gd name="T8" fmla="*/ 488 w 549"/>
                                    <a:gd name="T9" fmla="*/ 71 h 612"/>
                                    <a:gd name="T10" fmla="*/ 510 w 549"/>
                                    <a:gd name="T11" fmla="*/ 101 h 612"/>
                                    <a:gd name="T12" fmla="*/ 529 w 549"/>
                                    <a:gd name="T13" fmla="*/ 136 h 612"/>
                                    <a:gd name="T14" fmla="*/ 541 w 549"/>
                                    <a:gd name="T15" fmla="*/ 174 h 612"/>
                                    <a:gd name="T16" fmla="*/ 547 w 549"/>
                                    <a:gd name="T17" fmla="*/ 216 h 612"/>
                                    <a:gd name="T18" fmla="*/ 548 w 549"/>
                                    <a:gd name="T19" fmla="*/ 260 h 612"/>
                                    <a:gd name="T20" fmla="*/ 543 w 549"/>
                                    <a:gd name="T21" fmla="*/ 306 h 612"/>
                                    <a:gd name="T22" fmla="*/ 531 w 549"/>
                                    <a:gd name="T23" fmla="*/ 353 h 612"/>
                                    <a:gd name="T24" fmla="*/ 514 w 549"/>
                                    <a:gd name="T25" fmla="*/ 398 h 612"/>
                                    <a:gd name="T26" fmla="*/ 492 w 549"/>
                                    <a:gd name="T27" fmla="*/ 439 h 612"/>
                                    <a:gd name="T28" fmla="*/ 466 w 549"/>
                                    <a:gd name="T29" fmla="*/ 478 h 612"/>
                                    <a:gd name="T30" fmla="*/ 436 w 549"/>
                                    <a:gd name="T31" fmla="*/ 512 h 612"/>
                                    <a:gd name="T32" fmla="*/ 402 w 549"/>
                                    <a:gd name="T33" fmla="*/ 543 h 612"/>
                                    <a:gd name="T34" fmla="*/ 366 w 549"/>
                                    <a:gd name="T35" fmla="*/ 568 h 612"/>
                                    <a:gd name="T36" fmla="*/ 327 w 549"/>
                                    <a:gd name="T37" fmla="*/ 589 h 612"/>
                                    <a:gd name="T38" fmla="*/ 287 w 549"/>
                                    <a:gd name="T39" fmla="*/ 603 h 612"/>
                                    <a:gd name="T40" fmla="*/ 247 w 549"/>
                                    <a:gd name="T41" fmla="*/ 611 h 612"/>
                                    <a:gd name="T42" fmla="*/ 205 w 549"/>
                                    <a:gd name="T43" fmla="*/ 612 h 612"/>
                                    <a:gd name="T44" fmla="*/ 166 w 549"/>
                                    <a:gd name="T45" fmla="*/ 606 h 612"/>
                                    <a:gd name="T46" fmla="*/ 129 w 549"/>
                                    <a:gd name="T47" fmla="*/ 594 h 612"/>
                                    <a:gd name="T48" fmla="*/ 98 w 549"/>
                                    <a:gd name="T49" fmla="*/ 575 h 612"/>
                                    <a:gd name="T50" fmla="*/ 69 w 549"/>
                                    <a:gd name="T51" fmla="*/ 552 h 612"/>
                                    <a:gd name="T52" fmla="*/ 46 w 549"/>
                                    <a:gd name="T53" fmla="*/ 523 h 612"/>
                                    <a:gd name="T54" fmla="*/ 27 w 549"/>
                                    <a:gd name="T55" fmla="*/ 489 h 612"/>
                                    <a:gd name="T56" fmla="*/ 12 w 549"/>
                                    <a:gd name="T57" fmla="*/ 452 h 612"/>
                                    <a:gd name="T58" fmla="*/ 3 w 549"/>
                                    <a:gd name="T59" fmla="*/ 412 h 612"/>
                                    <a:gd name="T60" fmla="*/ 0 w 549"/>
                                    <a:gd name="T61" fmla="*/ 368 h 612"/>
                                    <a:gd name="T62" fmla="*/ 4 w 549"/>
                                    <a:gd name="T63" fmla="*/ 322 h 612"/>
                                    <a:gd name="T64" fmla="*/ 13 w 549"/>
                                    <a:gd name="T65" fmla="*/ 276 h 612"/>
                                    <a:gd name="T66" fmla="*/ 29 w 549"/>
                                    <a:gd name="T67" fmla="*/ 230 h 612"/>
                                    <a:gd name="T68" fmla="*/ 49 w 549"/>
                                    <a:gd name="T69" fmla="*/ 187 h 612"/>
                                    <a:gd name="T70" fmla="*/ 74 w 549"/>
                                    <a:gd name="T71" fmla="*/ 148 h 612"/>
                                    <a:gd name="T72" fmla="*/ 103 w 549"/>
                                    <a:gd name="T73" fmla="*/ 112 h 612"/>
                                    <a:gd name="T74" fmla="*/ 136 w 549"/>
                                    <a:gd name="T75" fmla="*/ 81 h 612"/>
                                    <a:gd name="T76" fmla="*/ 171 w 549"/>
                                    <a:gd name="T77" fmla="*/ 53 h 612"/>
                                    <a:gd name="T78" fmla="*/ 209 w 549"/>
                                    <a:gd name="T79" fmla="*/ 31 h 612"/>
                                    <a:gd name="T80" fmla="*/ 249 w 549"/>
                                    <a:gd name="T81" fmla="*/ 15 h 612"/>
                                    <a:gd name="T82" fmla="*/ 289 w 549"/>
                                    <a:gd name="T83" fmla="*/ 5 h 612"/>
                                    <a:gd name="T84" fmla="*/ 331 w 549"/>
                                    <a:gd name="T85" fmla="*/ 0 h 6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549" h="612">
                                      <a:moveTo>
                                        <a:pt x="331" y="0"/>
                                      </a:moveTo>
                                      <a:lnTo>
                                        <a:pt x="344" y="2"/>
                                      </a:lnTo>
                                      <a:lnTo>
                                        <a:pt x="358" y="3"/>
                                      </a:lnTo>
                                      <a:lnTo>
                                        <a:pt x="371" y="5"/>
                                      </a:lnTo>
                                      <a:lnTo>
                                        <a:pt x="383" y="8"/>
                                      </a:lnTo>
                                      <a:lnTo>
                                        <a:pt x="396" y="11"/>
                                      </a:lnTo>
                                      <a:lnTo>
                                        <a:pt x="408" y="15"/>
                                      </a:lnTo>
                                      <a:lnTo>
                                        <a:pt x="420" y="20"/>
                                      </a:lnTo>
                                      <a:lnTo>
                                        <a:pt x="431" y="25"/>
                                      </a:lnTo>
                                      <a:lnTo>
                                        <a:pt x="441" y="31"/>
                                      </a:lnTo>
                                      <a:lnTo>
                                        <a:pt x="451" y="38"/>
                                      </a:lnTo>
                                      <a:lnTo>
                                        <a:pt x="462" y="45"/>
                                      </a:lnTo>
                                      <a:lnTo>
                                        <a:pt x="471" y="53"/>
                                      </a:lnTo>
                                      <a:lnTo>
                                        <a:pt x="480" y="61"/>
                                      </a:lnTo>
                                      <a:lnTo>
                                        <a:pt x="488" y="71"/>
                                      </a:lnTo>
                                      <a:lnTo>
                                        <a:pt x="496" y="81"/>
                                      </a:lnTo>
                                      <a:lnTo>
                                        <a:pt x="504" y="91"/>
                                      </a:lnTo>
                                      <a:lnTo>
                                        <a:pt x="510" y="101"/>
                                      </a:lnTo>
                                      <a:lnTo>
                                        <a:pt x="518" y="112"/>
                                      </a:lnTo>
                                      <a:lnTo>
                                        <a:pt x="523" y="123"/>
                                      </a:lnTo>
                                      <a:lnTo>
                                        <a:pt x="529" y="136"/>
                                      </a:lnTo>
                                      <a:lnTo>
                                        <a:pt x="533" y="148"/>
                                      </a:lnTo>
                                      <a:lnTo>
                                        <a:pt x="537" y="161"/>
                                      </a:lnTo>
                                      <a:lnTo>
                                        <a:pt x="541" y="174"/>
                                      </a:lnTo>
                                      <a:lnTo>
                                        <a:pt x="544" y="187"/>
                                      </a:lnTo>
                                      <a:lnTo>
                                        <a:pt x="546" y="202"/>
                                      </a:lnTo>
                                      <a:lnTo>
                                        <a:pt x="547" y="216"/>
                                      </a:lnTo>
                                      <a:lnTo>
                                        <a:pt x="548" y="230"/>
                                      </a:lnTo>
                                      <a:lnTo>
                                        <a:pt x="549" y="245"/>
                                      </a:lnTo>
                                      <a:lnTo>
                                        <a:pt x="548" y="260"/>
                                      </a:lnTo>
                                      <a:lnTo>
                                        <a:pt x="547" y="276"/>
                                      </a:lnTo>
                                      <a:lnTo>
                                        <a:pt x="545" y="291"/>
                                      </a:lnTo>
                                      <a:lnTo>
                                        <a:pt x="543" y="306"/>
                                      </a:lnTo>
                                      <a:lnTo>
                                        <a:pt x="540" y="322"/>
                                      </a:lnTo>
                                      <a:lnTo>
                                        <a:pt x="536" y="338"/>
                                      </a:lnTo>
                                      <a:lnTo>
                                        <a:pt x="531" y="353"/>
                                      </a:lnTo>
                                      <a:lnTo>
                                        <a:pt x="526" y="368"/>
                                      </a:lnTo>
                                      <a:lnTo>
                                        <a:pt x="521" y="383"/>
                                      </a:lnTo>
                                      <a:lnTo>
                                        <a:pt x="514" y="398"/>
                                      </a:lnTo>
                                      <a:lnTo>
                                        <a:pt x="507" y="412"/>
                                      </a:lnTo>
                                      <a:lnTo>
                                        <a:pt x="500" y="426"/>
                                      </a:lnTo>
                                      <a:lnTo>
                                        <a:pt x="492" y="439"/>
                                      </a:lnTo>
                                      <a:lnTo>
                                        <a:pt x="484" y="452"/>
                                      </a:lnTo>
                                      <a:lnTo>
                                        <a:pt x="475" y="465"/>
                                      </a:lnTo>
                                      <a:lnTo>
                                        <a:pt x="466" y="478"/>
                                      </a:lnTo>
                                      <a:lnTo>
                                        <a:pt x="456" y="489"/>
                                      </a:lnTo>
                                      <a:lnTo>
                                        <a:pt x="446" y="501"/>
                                      </a:lnTo>
                                      <a:lnTo>
                                        <a:pt x="436" y="512"/>
                                      </a:lnTo>
                                      <a:lnTo>
                                        <a:pt x="425" y="523"/>
                                      </a:lnTo>
                                      <a:lnTo>
                                        <a:pt x="414" y="533"/>
                                      </a:lnTo>
                                      <a:lnTo>
                                        <a:pt x="402" y="543"/>
                                      </a:lnTo>
                                      <a:lnTo>
                                        <a:pt x="390" y="552"/>
                                      </a:lnTo>
                                      <a:lnTo>
                                        <a:pt x="378" y="560"/>
                                      </a:lnTo>
                                      <a:lnTo>
                                        <a:pt x="366" y="568"/>
                                      </a:lnTo>
                                      <a:lnTo>
                                        <a:pt x="354" y="575"/>
                                      </a:lnTo>
                                      <a:lnTo>
                                        <a:pt x="340" y="582"/>
                                      </a:lnTo>
                                      <a:lnTo>
                                        <a:pt x="327" y="589"/>
                                      </a:lnTo>
                                      <a:lnTo>
                                        <a:pt x="314" y="594"/>
                                      </a:lnTo>
                                      <a:lnTo>
                                        <a:pt x="301" y="599"/>
                                      </a:lnTo>
                                      <a:lnTo>
                                        <a:pt x="287" y="603"/>
                                      </a:lnTo>
                                      <a:lnTo>
                                        <a:pt x="274" y="606"/>
                                      </a:lnTo>
                                      <a:lnTo>
                                        <a:pt x="260" y="609"/>
                                      </a:lnTo>
                                      <a:lnTo>
                                        <a:pt x="247" y="611"/>
                                      </a:lnTo>
                                      <a:lnTo>
                                        <a:pt x="232" y="612"/>
                                      </a:lnTo>
                                      <a:lnTo>
                                        <a:pt x="219" y="612"/>
                                      </a:lnTo>
                                      <a:lnTo>
                                        <a:pt x="205" y="612"/>
                                      </a:lnTo>
                                      <a:lnTo>
                                        <a:pt x="192" y="611"/>
                                      </a:lnTo>
                                      <a:lnTo>
                                        <a:pt x="178" y="609"/>
                                      </a:lnTo>
                                      <a:lnTo>
                                        <a:pt x="166" y="606"/>
                                      </a:lnTo>
                                      <a:lnTo>
                                        <a:pt x="154" y="603"/>
                                      </a:lnTo>
                                      <a:lnTo>
                                        <a:pt x="142" y="599"/>
                                      </a:lnTo>
                                      <a:lnTo>
                                        <a:pt x="129" y="594"/>
                                      </a:lnTo>
                                      <a:lnTo>
                                        <a:pt x="118" y="589"/>
                                      </a:lnTo>
                                      <a:lnTo>
                                        <a:pt x="108" y="582"/>
                                      </a:lnTo>
                                      <a:lnTo>
                                        <a:pt x="98" y="575"/>
                                      </a:lnTo>
                                      <a:lnTo>
                                        <a:pt x="88" y="568"/>
                                      </a:lnTo>
                                      <a:lnTo>
                                        <a:pt x="78" y="560"/>
                                      </a:lnTo>
                                      <a:lnTo>
                                        <a:pt x="69" y="552"/>
                                      </a:lnTo>
                                      <a:lnTo>
                                        <a:pt x="61" y="543"/>
                                      </a:lnTo>
                                      <a:lnTo>
                                        <a:pt x="53" y="533"/>
                                      </a:lnTo>
                                      <a:lnTo>
                                        <a:pt x="46" y="523"/>
                                      </a:lnTo>
                                      <a:lnTo>
                                        <a:pt x="39" y="512"/>
                                      </a:lnTo>
                                      <a:lnTo>
                                        <a:pt x="32" y="501"/>
                                      </a:lnTo>
                                      <a:lnTo>
                                        <a:pt x="27" y="489"/>
                                      </a:lnTo>
                                      <a:lnTo>
                                        <a:pt x="20" y="478"/>
                                      </a:lnTo>
                                      <a:lnTo>
                                        <a:pt x="16" y="465"/>
                                      </a:lnTo>
                                      <a:lnTo>
                                        <a:pt x="12" y="452"/>
                                      </a:lnTo>
                                      <a:lnTo>
                                        <a:pt x="8" y="439"/>
                                      </a:lnTo>
                                      <a:lnTo>
                                        <a:pt x="6" y="426"/>
                                      </a:lnTo>
                                      <a:lnTo>
                                        <a:pt x="3" y="412"/>
                                      </a:lnTo>
                                      <a:lnTo>
                                        <a:pt x="2" y="398"/>
                                      </a:lnTo>
                                      <a:lnTo>
                                        <a:pt x="1" y="383"/>
                                      </a:lnTo>
                                      <a:lnTo>
                                        <a:pt x="0" y="368"/>
                                      </a:lnTo>
                                      <a:lnTo>
                                        <a:pt x="1" y="353"/>
                                      </a:lnTo>
                                      <a:lnTo>
                                        <a:pt x="2" y="338"/>
                                      </a:lnTo>
                                      <a:lnTo>
                                        <a:pt x="4" y="322"/>
                                      </a:lnTo>
                                      <a:lnTo>
                                        <a:pt x="6" y="306"/>
                                      </a:lnTo>
                                      <a:lnTo>
                                        <a:pt x="9" y="291"/>
                                      </a:lnTo>
                                      <a:lnTo>
                                        <a:pt x="13" y="276"/>
                                      </a:lnTo>
                                      <a:lnTo>
                                        <a:pt x="18" y="260"/>
                                      </a:lnTo>
                                      <a:lnTo>
                                        <a:pt x="23" y="245"/>
                                      </a:lnTo>
                                      <a:lnTo>
                                        <a:pt x="29" y="230"/>
                                      </a:lnTo>
                                      <a:lnTo>
                                        <a:pt x="35" y="216"/>
                                      </a:lnTo>
                                      <a:lnTo>
                                        <a:pt x="42" y="202"/>
                                      </a:lnTo>
                                      <a:lnTo>
                                        <a:pt x="49" y="187"/>
                                      </a:lnTo>
                                      <a:lnTo>
                                        <a:pt x="57" y="174"/>
                                      </a:lnTo>
                                      <a:lnTo>
                                        <a:pt x="65" y="161"/>
                                      </a:lnTo>
                                      <a:lnTo>
                                        <a:pt x="74" y="148"/>
                                      </a:lnTo>
                                      <a:lnTo>
                                        <a:pt x="84" y="136"/>
                                      </a:lnTo>
                                      <a:lnTo>
                                        <a:pt x="93" y="123"/>
                                      </a:lnTo>
                                      <a:lnTo>
                                        <a:pt x="103" y="112"/>
                                      </a:lnTo>
                                      <a:lnTo>
                                        <a:pt x="114" y="101"/>
                                      </a:lnTo>
                                      <a:lnTo>
                                        <a:pt x="124" y="91"/>
                                      </a:lnTo>
                                      <a:lnTo>
                                        <a:pt x="136" y="81"/>
                                      </a:lnTo>
                                      <a:lnTo>
                                        <a:pt x="147" y="71"/>
                                      </a:lnTo>
                                      <a:lnTo>
                                        <a:pt x="159" y="61"/>
                                      </a:lnTo>
                                      <a:lnTo>
                                        <a:pt x="171" y="53"/>
                                      </a:lnTo>
                                      <a:lnTo>
                                        <a:pt x="183" y="45"/>
                                      </a:lnTo>
                                      <a:lnTo>
                                        <a:pt x="196" y="38"/>
                                      </a:lnTo>
                                      <a:lnTo>
                                        <a:pt x="209" y="31"/>
                                      </a:lnTo>
                                      <a:lnTo>
                                        <a:pt x="222" y="25"/>
                                      </a:lnTo>
                                      <a:lnTo>
                                        <a:pt x="235" y="20"/>
                                      </a:lnTo>
                                      <a:lnTo>
                                        <a:pt x="249" y="15"/>
                                      </a:lnTo>
                                      <a:lnTo>
                                        <a:pt x="262" y="11"/>
                                      </a:lnTo>
                                      <a:lnTo>
                                        <a:pt x="275" y="8"/>
                                      </a:lnTo>
                                      <a:lnTo>
                                        <a:pt x="289" y="5"/>
                                      </a:lnTo>
                                      <a:lnTo>
                                        <a:pt x="303" y="3"/>
                                      </a:lnTo>
                                      <a:lnTo>
                                        <a:pt x="317" y="2"/>
                                      </a:lnTo>
                                      <a:lnTo>
                                        <a:pt x="3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78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" name="Freeform 2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97" y="1643"/>
                                  <a:ext cx="89" cy="193"/>
                                </a:xfrm>
                                <a:custGeom>
                                  <a:avLst/>
                                  <a:gdLst>
                                    <a:gd name="T0" fmla="*/ 261 w 447"/>
                                    <a:gd name="T1" fmla="*/ 17 h 965"/>
                                    <a:gd name="T2" fmla="*/ 232 w 447"/>
                                    <a:gd name="T3" fmla="*/ 66 h 965"/>
                                    <a:gd name="T4" fmla="*/ 184 w 447"/>
                                    <a:gd name="T5" fmla="*/ 156 h 965"/>
                                    <a:gd name="T6" fmla="*/ 128 w 447"/>
                                    <a:gd name="T7" fmla="*/ 273 h 965"/>
                                    <a:gd name="T8" fmla="*/ 86 w 447"/>
                                    <a:gd name="T9" fmla="*/ 372 h 965"/>
                                    <a:gd name="T10" fmla="*/ 59 w 447"/>
                                    <a:gd name="T11" fmla="*/ 441 h 965"/>
                                    <a:gd name="T12" fmla="*/ 37 w 447"/>
                                    <a:gd name="T13" fmla="*/ 510 h 965"/>
                                    <a:gd name="T14" fmla="*/ 18 w 447"/>
                                    <a:gd name="T15" fmla="*/ 579 h 965"/>
                                    <a:gd name="T16" fmla="*/ 5 w 447"/>
                                    <a:gd name="T17" fmla="*/ 645 h 965"/>
                                    <a:gd name="T18" fmla="*/ 0 w 447"/>
                                    <a:gd name="T19" fmla="*/ 708 h 965"/>
                                    <a:gd name="T20" fmla="*/ 2 w 447"/>
                                    <a:gd name="T21" fmla="*/ 766 h 965"/>
                                    <a:gd name="T22" fmla="*/ 14 w 447"/>
                                    <a:gd name="T23" fmla="*/ 817 h 965"/>
                                    <a:gd name="T24" fmla="*/ 45 w 447"/>
                                    <a:gd name="T25" fmla="*/ 878 h 965"/>
                                    <a:gd name="T26" fmla="*/ 72 w 447"/>
                                    <a:gd name="T27" fmla="*/ 921 h 965"/>
                                    <a:gd name="T28" fmla="*/ 87 w 447"/>
                                    <a:gd name="T29" fmla="*/ 940 h 965"/>
                                    <a:gd name="T30" fmla="*/ 100 w 447"/>
                                    <a:gd name="T31" fmla="*/ 954 h 965"/>
                                    <a:gd name="T32" fmla="*/ 110 w 447"/>
                                    <a:gd name="T33" fmla="*/ 962 h 965"/>
                                    <a:gd name="T34" fmla="*/ 119 w 447"/>
                                    <a:gd name="T35" fmla="*/ 965 h 965"/>
                                    <a:gd name="T36" fmla="*/ 126 w 447"/>
                                    <a:gd name="T37" fmla="*/ 965 h 965"/>
                                    <a:gd name="T38" fmla="*/ 133 w 447"/>
                                    <a:gd name="T39" fmla="*/ 961 h 965"/>
                                    <a:gd name="T40" fmla="*/ 137 w 447"/>
                                    <a:gd name="T41" fmla="*/ 955 h 965"/>
                                    <a:gd name="T42" fmla="*/ 141 w 447"/>
                                    <a:gd name="T43" fmla="*/ 944 h 965"/>
                                    <a:gd name="T44" fmla="*/ 145 w 447"/>
                                    <a:gd name="T45" fmla="*/ 922 h 965"/>
                                    <a:gd name="T46" fmla="*/ 143 w 447"/>
                                    <a:gd name="T47" fmla="*/ 909 h 965"/>
                                    <a:gd name="T48" fmla="*/ 134 w 447"/>
                                    <a:gd name="T49" fmla="*/ 867 h 965"/>
                                    <a:gd name="T50" fmla="*/ 121 w 447"/>
                                    <a:gd name="T51" fmla="*/ 790 h 965"/>
                                    <a:gd name="T52" fmla="*/ 114 w 447"/>
                                    <a:gd name="T53" fmla="*/ 715 h 965"/>
                                    <a:gd name="T54" fmla="*/ 113 w 447"/>
                                    <a:gd name="T55" fmla="*/ 660 h 965"/>
                                    <a:gd name="T56" fmla="*/ 114 w 447"/>
                                    <a:gd name="T57" fmla="*/ 601 h 965"/>
                                    <a:gd name="T58" fmla="*/ 120 w 447"/>
                                    <a:gd name="T59" fmla="*/ 540 h 965"/>
                                    <a:gd name="T60" fmla="*/ 131 w 447"/>
                                    <a:gd name="T61" fmla="*/ 478 h 965"/>
                                    <a:gd name="T62" fmla="*/ 148 w 447"/>
                                    <a:gd name="T63" fmla="*/ 416 h 965"/>
                                    <a:gd name="T64" fmla="*/ 171 w 447"/>
                                    <a:gd name="T65" fmla="*/ 356 h 965"/>
                                    <a:gd name="T66" fmla="*/ 202 w 447"/>
                                    <a:gd name="T67" fmla="*/ 298 h 965"/>
                                    <a:gd name="T68" fmla="*/ 242 w 447"/>
                                    <a:gd name="T69" fmla="*/ 244 h 965"/>
                                    <a:gd name="T70" fmla="*/ 291 w 447"/>
                                    <a:gd name="T71" fmla="*/ 195 h 965"/>
                                    <a:gd name="T72" fmla="*/ 347 w 447"/>
                                    <a:gd name="T73" fmla="*/ 153 h 965"/>
                                    <a:gd name="T74" fmla="*/ 391 w 447"/>
                                    <a:gd name="T75" fmla="*/ 116 h 965"/>
                                    <a:gd name="T76" fmla="*/ 422 w 447"/>
                                    <a:gd name="T77" fmla="*/ 86 h 965"/>
                                    <a:gd name="T78" fmla="*/ 440 w 447"/>
                                    <a:gd name="T79" fmla="*/ 61 h 965"/>
                                    <a:gd name="T80" fmla="*/ 447 w 447"/>
                                    <a:gd name="T81" fmla="*/ 42 h 965"/>
                                    <a:gd name="T82" fmla="*/ 445 w 447"/>
                                    <a:gd name="T83" fmla="*/ 27 h 965"/>
                                    <a:gd name="T84" fmla="*/ 436 w 447"/>
                                    <a:gd name="T85" fmla="*/ 16 h 965"/>
                                    <a:gd name="T86" fmla="*/ 421 w 447"/>
                                    <a:gd name="T87" fmla="*/ 8 h 965"/>
                                    <a:gd name="T88" fmla="*/ 400 w 447"/>
                                    <a:gd name="T89" fmla="*/ 3 h 965"/>
                                    <a:gd name="T90" fmla="*/ 378 w 447"/>
                                    <a:gd name="T91" fmla="*/ 1 h 965"/>
                                    <a:gd name="T92" fmla="*/ 341 w 447"/>
                                    <a:gd name="T93" fmla="*/ 1 h 965"/>
                                    <a:gd name="T94" fmla="*/ 280 w 447"/>
                                    <a:gd name="T95" fmla="*/ 8 h 9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447" h="965">
                                      <a:moveTo>
                                        <a:pt x="265" y="10"/>
                                      </a:moveTo>
                                      <a:lnTo>
                                        <a:pt x="261" y="17"/>
                                      </a:lnTo>
                                      <a:lnTo>
                                        <a:pt x="250" y="36"/>
                                      </a:lnTo>
                                      <a:lnTo>
                                        <a:pt x="232" y="66"/>
                                      </a:lnTo>
                                      <a:lnTo>
                                        <a:pt x="210" y="107"/>
                                      </a:lnTo>
                                      <a:lnTo>
                                        <a:pt x="184" y="156"/>
                                      </a:lnTo>
                                      <a:lnTo>
                                        <a:pt x="157" y="212"/>
                                      </a:lnTo>
                                      <a:lnTo>
                                        <a:pt x="128" y="273"/>
                                      </a:lnTo>
                                      <a:lnTo>
                                        <a:pt x="99" y="339"/>
                                      </a:lnTo>
                                      <a:lnTo>
                                        <a:pt x="86" y="372"/>
                                      </a:lnTo>
                                      <a:lnTo>
                                        <a:pt x="72" y="407"/>
                                      </a:lnTo>
                                      <a:lnTo>
                                        <a:pt x="59" y="441"/>
                                      </a:lnTo>
                                      <a:lnTo>
                                        <a:pt x="47" y="476"/>
                                      </a:lnTo>
                                      <a:lnTo>
                                        <a:pt x="37" y="510"/>
                                      </a:lnTo>
                                      <a:lnTo>
                                        <a:pt x="27" y="545"/>
                                      </a:lnTo>
                                      <a:lnTo>
                                        <a:pt x="18" y="579"/>
                                      </a:lnTo>
                                      <a:lnTo>
                                        <a:pt x="11" y="613"/>
                                      </a:lnTo>
                                      <a:lnTo>
                                        <a:pt x="5" y="645"/>
                                      </a:lnTo>
                                      <a:lnTo>
                                        <a:pt x="1" y="678"/>
                                      </a:lnTo>
                                      <a:lnTo>
                                        <a:pt x="0" y="708"/>
                                      </a:lnTo>
                                      <a:lnTo>
                                        <a:pt x="0" y="738"/>
                                      </a:lnTo>
                                      <a:lnTo>
                                        <a:pt x="2" y="766"/>
                                      </a:lnTo>
                                      <a:lnTo>
                                        <a:pt x="7" y="792"/>
                                      </a:lnTo>
                                      <a:lnTo>
                                        <a:pt x="14" y="817"/>
                                      </a:lnTo>
                                      <a:lnTo>
                                        <a:pt x="25" y="839"/>
                                      </a:lnTo>
                                      <a:lnTo>
                                        <a:pt x="45" y="878"/>
                                      </a:lnTo>
                                      <a:lnTo>
                                        <a:pt x="64" y="908"/>
                                      </a:lnTo>
                                      <a:lnTo>
                                        <a:pt x="72" y="921"/>
                                      </a:lnTo>
                                      <a:lnTo>
                                        <a:pt x="80" y="932"/>
                                      </a:lnTo>
                                      <a:lnTo>
                                        <a:pt x="87" y="940"/>
                                      </a:lnTo>
                                      <a:lnTo>
                                        <a:pt x="94" y="948"/>
                                      </a:lnTo>
                                      <a:lnTo>
                                        <a:pt x="100" y="954"/>
                                      </a:lnTo>
                                      <a:lnTo>
                                        <a:pt x="105" y="958"/>
                                      </a:lnTo>
                                      <a:lnTo>
                                        <a:pt x="110" y="962"/>
                                      </a:lnTo>
                                      <a:lnTo>
                                        <a:pt x="115" y="964"/>
                                      </a:lnTo>
                                      <a:lnTo>
                                        <a:pt x="119" y="965"/>
                                      </a:lnTo>
                                      <a:lnTo>
                                        <a:pt x="123" y="965"/>
                                      </a:lnTo>
                                      <a:lnTo>
                                        <a:pt x="126" y="965"/>
                                      </a:lnTo>
                                      <a:lnTo>
                                        <a:pt x="129" y="963"/>
                                      </a:lnTo>
                                      <a:lnTo>
                                        <a:pt x="133" y="961"/>
                                      </a:lnTo>
                                      <a:lnTo>
                                        <a:pt x="135" y="958"/>
                                      </a:lnTo>
                                      <a:lnTo>
                                        <a:pt x="137" y="955"/>
                                      </a:lnTo>
                                      <a:lnTo>
                                        <a:pt x="139" y="952"/>
                                      </a:lnTo>
                                      <a:lnTo>
                                        <a:pt x="141" y="944"/>
                                      </a:lnTo>
                                      <a:lnTo>
                                        <a:pt x="143" y="936"/>
                                      </a:lnTo>
                                      <a:lnTo>
                                        <a:pt x="145" y="922"/>
                                      </a:lnTo>
                                      <a:lnTo>
                                        <a:pt x="145" y="915"/>
                                      </a:lnTo>
                                      <a:lnTo>
                                        <a:pt x="143" y="909"/>
                                      </a:lnTo>
                                      <a:lnTo>
                                        <a:pt x="139" y="893"/>
                                      </a:lnTo>
                                      <a:lnTo>
                                        <a:pt x="134" y="867"/>
                                      </a:lnTo>
                                      <a:lnTo>
                                        <a:pt x="127" y="832"/>
                                      </a:lnTo>
                                      <a:lnTo>
                                        <a:pt x="121" y="790"/>
                                      </a:lnTo>
                                      <a:lnTo>
                                        <a:pt x="116" y="741"/>
                                      </a:lnTo>
                                      <a:lnTo>
                                        <a:pt x="114" y="715"/>
                                      </a:lnTo>
                                      <a:lnTo>
                                        <a:pt x="113" y="688"/>
                                      </a:lnTo>
                                      <a:lnTo>
                                        <a:pt x="113" y="660"/>
                                      </a:lnTo>
                                      <a:lnTo>
                                        <a:pt x="113" y="630"/>
                                      </a:lnTo>
                                      <a:lnTo>
                                        <a:pt x="114" y="601"/>
                                      </a:lnTo>
                                      <a:lnTo>
                                        <a:pt x="116" y="570"/>
                                      </a:lnTo>
                                      <a:lnTo>
                                        <a:pt x="120" y="540"/>
                                      </a:lnTo>
                                      <a:lnTo>
                                        <a:pt x="124" y="509"/>
                                      </a:lnTo>
                                      <a:lnTo>
                                        <a:pt x="131" y="478"/>
                                      </a:lnTo>
                                      <a:lnTo>
                                        <a:pt x="139" y="447"/>
                                      </a:lnTo>
                                      <a:lnTo>
                                        <a:pt x="148" y="416"/>
                                      </a:lnTo>
                                      <a:lnTo>
                                        <a:pt x="158" y="386"/>
                                      </a:lnTo>
                                      <a:lnTo>
                                        <a:pt x="171" y="356"/>
                                      </a:lnTo>
                                      <a:lnTo>
                                        <a:pt x="186" y="326"/>
                                      </a:lnTo>
                                      <a:lnTo>
                                        <a:pt x="202" y="298"/>
                                      </a:lnTo>
                                      <a:lnTo>
                                        <a:pt x="221" y="271"/>
                                      </a:lnTo>
                                      <a:lnTo>
                                        <a:pt x="242" y="244"/>
                                      </a:lnTo>
                                      <a:lnTo>
                                        <a:pt x="265" y="220"/>
                                      </a:lnTo>
                                      <a:lnTo>
                                        <a:pt x="291" y="195"/>
                                      </a:lnTo>
                                      <a:lnTo>
                                        <a:pt x="320" y="173"/>
                                      </a:lnTo>
                                      <a:lnTo>
                                        <a:pt x="347" y="153"/>
                                      </a:lnTo>
                                      <a:lnTo>
                                        <a:pt x="371" y="133"/>
                                      </a:lnTo>
                                      <a:lnTo>
                                        <a:pt x="391" y="116"/>
                                      </a:lnTo>
                                      <a:lnTo>
                                        <a:pt x="409" y="100"/>
                                      </a:lnTo>
                                      <a:lnTo>
                                        <a:pt x="422" y="86"/>
                                      </a:lnTo>
                                      <a:lnTo>
                                        <a:pt x="433" y="73"/>
                                      </a:lnTo>
                                      <a:lnTo>
                                        <a:pt x="440" y="61"/>
                                      </a:lnTo>
                                      <a:lnTo>
                                        <a:pt x="445" y="51"/>
                                      </a:lnTo>
                                      <a:lnTo>
                                        <a:pt x="447" y="42"/>
                                      </a:lnTo>
                                      <a:lnTo>
                                        <a:pt x="447" y="34"/>
                                      </a:lnTo>
                                      <a:lnTo>
                                        <a:pt x="445" y="27"/>
                                      </a:lnTo>
                                      <a:lnTo>
                                        <a:pt x="442" y="21"/>
                                      </a:lnTo>
                                      <a:lnTo>
                                        <a:pt x="436" y="16"/>
                                      </a:lnTo>
                                      <a:lnTo>
                                        <a:pt x="429" y="12"/>
                                      </a:lnTo>
                                      <a:lnTo>
                                        <a:pt x="421" y="8"/>
                                      </a:lnTo>
                                      <a:lnTo>
                                        <a:pt x="412" y="5"/>
                                      </a:lnTo>
                                      <a:lnTo>
                                        <a:pt x="400" y="3"/>
                                      </a:lnTo>
                                      <a:lnTo>
                                        <a:pt x="390" y="2"/>
                                      </a:lnTo>
                                      <a:lnTo>
                                        <a:pt x="378" y="1"/>
                                      </a:lnTo>
                                      <a:lnTo>
                                        <a:pt x="366" y="0"/>
                                      </a:lnTo>
                                      <a:lnTo>
                                        <a:pt x="341" y="1"/>
                                      </a:lnTo>
                                      <a:lnTo>
                                        <a:pt x="318" y="2"/>
                                      </a:lnTo>
                                      <a:lnTo>
                                        <a:pt x="280" y="8"/>
                                      </a:lnTo>
                                      <a:lnTo>
                                        <a:pt x="265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lumMod val="75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" name="Freeform 2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56" y="1791"/>
                                  <a:ext cx="135" cy="493"/>
                                </a:xfrm>
                                <a:custGeom>
                                  <a:avLst/>
                                  <a:gdLst>
                                    <a:gd name="T0" fmla="*/ 1 w 679"/>
                                    <a:gd name="T1" fmla="*/ 29 h 2462"/>
                                    <a:gd name="T2" fmla="*/ 12 w 679"/>
                                    <a:gd name="T3" fmla="*/ 163 h 2462"/>
                                    <a:gd name="T4" fmla="*/ 28 w 679"/>
                                    <a:gd name="T5" fmla="*/ 403 h 2462"/>
                                    <a:gd name="T6" fmla="*/ 48 w 679"/>
                                    <a:gd name="T7" fmla="*/ 717 h 2462"/>
                                    <a:gd name="T8" fmla="*/ 70 w 679"/>
                                    <a:gd name="T9" fmla="*/ 1072 h 2462"/>
                                    <a:gd name="T10" fmla="*/ 89 w 679"/>
                                    <a:gd name="T11" fmla="*/ 1440 h 2462"/>
                                    <a:gd name="T12" fmla="*/ 103 w 679"/>
                                    <a:gd name="T13" fmla="*/ 1787 h 2462"/>
                                    <a:gd name="T14" fmla="*/ 109 w 679"/>
                                    <a:gd name="T15" fmla="*/ 2017 h 2462"/>
                                    <a:gd name="T16" fmla="*/ 110 w 679"/>
                                    <a:gd name="T17" fmla="*/ 2148 h 2462"/>
                                    <a:gd name="T18" fmla="*/ 110 w 679"/>
                                    <a:gd name="T19" fmla="*/ 2257 h 2462"/>
                                    <a:gd name="T20" fmla="*/ 122 w 679"/>
                                    <a:gd name="T21" fmla="*/ 2339 h 2462"/>
                                    <a:gd name="T22" fmla="*/ 143 w 679"/>
                                    <a:gd name="T23" fmla="*/ 2399 h 2462"/>
                                    <a:gd name="T24" fmla="*/ 175 w 679"/>
                                    <a:gd name="T25" fmla="*/ 2437 h 2462"/>
                                    <a:gd name="T26" fmla="*/ 214 w 679"/>
                                    <a:gd name="T27" fmla="*/ 2458 h 2462"/>
                                    <a:gd name="T28" fmla="*/ 260 w 679"/>
                                    <a:gd name="T29" fmla="*/ 2462 h 2462"/>
                                    <a:gd name="T30" fmla="*/ 310 w 679"/>
                                    <a:gd name="T31" fmla="*/ 2454 h 2462"/>
                                    <a:gd name="T32" fmla="*/ 363 w 679"/>
                                    <a:gd name="T33" fmla="*/ 2435 h 2462"/>
                                    <a:gd name="T34" fmla="*/ 417 w 679"/>
                                    <a:gd name="T35" fmla="*/ 2408 h 2462"/>
                                    <a:gd name="T36" fmla="*/ 470 w 679"/>
                                    <a:gd name="T37" fmla="*/ 2375 h 2462"/>
                                    <a:gd name="T38" fmla="*/ 521 w 679"/>
                                    <a:gd name="T39" fmla="*/ 2340 h 2462"/>
                                    <a:gd name="T40" fmla="*/ 568 w 679"/>
                                    <a:gd name="T41" fmla="*/ 2304 h 2462"/>
                                    <a:gd name="T42" fmla="*/ 626 w 679"/>
                                    <a:gd name="T43" fmla="*/ 2254 h 2462"/>
                                    <a:gd name="T44" fmla="*/ 673 w 679"/>
                                    <a:gd name="T45" fmla="*/ 2212 h 2462"/>
                                    <a:gd name="T46" fmla="*/ 678 w 679"/>
                                    <a:gd name="T47" fmla="*/ 2190 h 2462"/>
                                    <a:gd name="T48" fmla="*/ 672 w 679"/>
                                    <a:gd name="T49" fmla="*/ 2080 h 2462"/>
                                    <a:gd name="T50" fmla="*/ 660 w 679"/>
                                    <a:gd name="T51" fmla="*/ 1882 h 2462"/>
                                    <a:gd name="T52" fmla="*/ 647 w 679"/>
                                    <a:gd name="T53" fmla="*/ 1619 h 2462"/>
                                    <a:gd name="T54" fmla="*/ 635 w 679"/>
                                    <a:gd name="T55" fmla="*/ 1313 h 2462"/>
                                    <a:gd name="T56" fmla="*/ 626 w 679"/>
                                    <a:gd name="T57" fmla="*/ 990 h 2462"/>
                                    <a:gd name="T58" fmla="*/ 623 w 679"/>
                                    <a:gd name="T59" fmla="*/ 748 h 2462"/>
                                    <a:gd name="T60" fmla="*/ 624 w 679"/>
                                    <a:gd name="T61" fmla="*/ 594 h 2462"/>
                                    <a:gd name="T62" fmla="*/ 626 w 679"/>
                                    <a:gd name="T63" fmla="*/ 448 h 2462"/>
                                    <a:gd name="T64" fmla="*/ 632 w 679"/>
                                    <a:gd name="T65" fmla="*/ 314 h 2462"/>
                                    <a:gd name="T66" fmla="*/ 638 w 679"/>
                                    <a:gd name="T67" fmla="*/ 195 h 2462"/>
                                    <a:gd name="T68" fmla="*/ 638 w 679"/>
                                    <a:gd name="T69" fmla="*/ 107 h 2462"/>
                                    <a:gd name="T70" fmla="*/ 631 w 679"/>
                                    <a:gd name="T71" fmla="*/ 48 h 2462"/>
                                    <a:gd name="T72" fmla="*/ 617 w 679"/>
                                    <a:gd name="T73" fmla="*/ 14 h 2462"/>
                                    <a:gd name="T74" fmla="*/ 595 w 679"/>
                                    <a:gd name="T75" fmla="*/ 0 h 2462"/>
                                    <a:gd name="T76" fmla="*/ 568 w 679"/>
                                    <a:gd name="T77" fmla="*/ 4 h 2462"/>
                                    <a:gd name="T78" fmla="*/ 534 w 679"/>
                                    <a:gd name="T79" fmla="*/ 19 h 2462"/>
                                    <a:gd name="T80" fmla="*/ 495 w 679"/>
                                    <a:gd name="T81" fmla="*/ 43 h 2462"/>
                                    <a:gd name="T82" fmla="*/ 451 w 679"/>
                                    <a:gd name="T83" fmla="*/ 72 h 2462"/>
                                    <a:gd name="T84" fmla="*/ 402 w 679"/>
                                    <a:gd name="T85" fmla="*/ 100 h 2462"/>
                                    <a:gd name="T86" fmla="*/ 349 w 679"/>
                                    <a:gd name="T87" fmla="*/ 126 h 2462"/>
                                    <a:gd name="T88" fmla="*/ 293 w 679"/>
                                    <a:gd name="T89" fmla="*/ 142 h 2462"/>
                                    <a:gd name="T90" fmla="*/ 232 w 679"/>
                                    <a:gd name="T91" fmla="*/ 147 h 2462"/>
                                    <a:gd name="T92" fmla="*/ 168 w 679"/>
                                    <a:gd name="T93" fmla="*/ 136 h 2462"/>
                                    <a:gd name="T94" fmla="*/ 103 w 679"/>
                                    <a:gd name="T95" fmla="*/ 104 h 2462"/>
                                    <a:gd name="T96" fmla="*/ 35 w 679"/>
                                    <a:gd name="T97" fmla="*/ 49 h 24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679" h="2462">
                                      <a:moveTo>
                                        <a:pt x="0" y="11"/>
                                      </a:moveTo>
                                      <a:lnTo>
                                        <a:pt x="1" y="29"/>
                                      </a:lnTo>
                                      <a:lnTo>
                                        <a:pt x="5" y="81"/>
                                      </a:lnTo>
                                      <a:lnTo>
                                        <a:pt x="12" y="163"/>
                                      </a:lnTo>
                                      <a:lnTo>
                                        <a:pt x="19" y="272"/>
                                      </a:lnTo>
                                      <a:lnTo>
                                        <a:pt x="28" y="403"/>
                                      </a:lnTo>
                                      <a:lnTo>
                                        <a:pt x="38" y="552"/>
                                      </a:lnTo>
                                      <a:lnTo>
                                        <a:pt x="48" y="717"/>
                                      </a:lnTo>
                                      <a:lnTo>
                                        <a:pt x="59" y="890"/>
                                      </a:lnTo>
                                      <a:lnTo>
                                        <a:pt x="70" y="1072"/>
                                      </a:lnTo>
                                      <a:lnTo>
                                        <a:pt x="80" y="1256"/>
                                      </a:lnTo>
                                      <a:lnTo>
                                        <a:pt x="89" y="1440"/>
                                      </a:lnTo>
                                      <a:lnTo>
                                        <a:pt x="97" y="1618"/>
                                      </a:lnTo>
                                      <a:lnTo>
                                        <a:pt x="103" y="1787"/>
                                      </a:lnTo>
                                      <a:lnTo>
                                        <a:pt x="108" y="1945"/>
                                      </a:lnTo>
                                      <a:lnTo>
                                        <a:pt x="109" y="2017"/>
                                      </a:lnTo>
                                      <a:lnTo>
                                        <a:pt x="110" y="2085"/>
                                      </a:lnTo>
                                      <a:lnTo>
                                        <a:pt x="110" y="2148"/>
                                      </a:lnTo>
                                      <a:lnTo>
                                        <a:pt x="109" y="2205"/>
                                      </a:lnTo>
                                      <a:lnTo>
                                        <a:pt x="110" y="2257"/>
                                      </a:lnTo>
                                      <a:lnTo>
                                        <a:pt x="114" y="2300"/>
                                      </a:lnTo>
                                      <a:lnTo>
                                        <a:pt x="122" y="2339"/>
                                      </a:lnTo>
                                      <a:lnTo>
                                        <a:pt x="131" y="2371"/>
                                      </a:lnTo>
                                      <a:lnTo>
                                        <a:pt x="143" y="2399"/>
                                      </a:lnTo>
                                      <a:lnTo>
                                        <a:pt x="158" y="2420"/>
                                      </a:lnTo>
                                      <a:lnTo>
                                        <a:pt x="175" y="2437"/>
                                      </a:lnTo>
                                      <a:lnTo>
                                        <a:pt x="194" y="2449"/>
                                      </a:lnTo>
                                      <a:lnTo>
                                        <a:pt x="214" y="2458"/>
                                      </a:lnTo>
                                      <a:lnTo>
                                        <a:pt x="237" y="2462"/>
                                      </a:lnTo>
                                      <a:lnTo>
                                        <a:pt x="260" y="2462"/>
                                      </a:lnTo>
                                      <a:lnTo>
                                        <a:pt x="285" y="2460"/>
                                      </a:lnTo>
                                      <a:lnTo>
                                        <a:pt x="310" y="2454"/>
                                      </a:lnTo>
                                      <a:lnTo>
                                        <a:pt x="337" y="2445"/>
                                      </a:lnTo>
                                      <a:lnTo>
                                        <a:pt x="363" y="2435"/>
                                      </a:lnTo>
                                      <a:lnTo>
                                        <a:pt x="390" y="2422"/>
                                      </a:lnTo>
                                      <a:lnTo>
                                        <a:pt x="417" y="2408"/>
                                      </a:lnTo>
                                      <a:lnTo>
                                        <a:pt x="443" y="2392"/>
                                      </a:lnTo>
                                      <a:lnTo>
                                        <a:pt x="470" y="2375"/>
                                      </a:lnTo>
                                      <a:lnTo>
                                        <a:pt x="496" y="2358"/>
                                      </a:lnTo>
                                      <a:lnTo>
                                        <a:pt x="521" y="2340"/>
                                      </a:lnTo>
                                      <a:lnTo>
                                        <a:pt x="544" y="2322"/>
                                      </a:lnTo>
                                      <a:lnTo>
                                        <a:pt x="568" y="2304"/>
                                      </a:lnTo>
                                      <a:lnTo>
                                        <a:pt x="588" y="2287"/>
                                      </a:lnTo>
                                      <a:lnTo>
                                        <a:pt x="626" y="2254"/>
                                      </a:lnTo>
                                      <a:lnTo>
                                        <a:pt x="654" y="2229"/>
                                      </a:lnTo>
                                      <a:lnTo>
                                        <a:pt x="673" y="2212"/>
                                      </a:lnTo>
                                      <a:lnTo>
                                        <a:pt x="679" y="2205"/>
                                      </a:lnTo>
                                      <a:lnTo>
                                        <a:pt x="678" y="2190"/>
                                      </a:lnTo>
                                      <a:lnTo>
                                        <a:pt x="676" y="2148"/>
                                      </a:lnTo>
                                      <a:lnTo>
                                        <a:pt x="672" y="2080"/>
                                      </a:lnTo>
                                      <a:lnTo>
                                        <a:pt x="666" y="1990"/>
                                      </a:lnTo>
                                      <a:lnTo>
                                        <a:pt x="660" y="1882"/>
                                      </a:lnTo>
                                      <a:lnTo>
                                        <a:pt x="653" y="1757"/>
                                      </a:lnTo>
                                      <a:lnTo>
                                        <a:pt x="647" y="1619"/>
                                      </a:lnTo>
                                      <a:lnTo>
                                        <a:pt x="641" y="1469"/>
                                      </a:lnTo>
                                      <a:lnTo>
                                        <a:pt x="635" y="1313"/>
                                      </a:lnTo>
                                      <a:lnTo>
                                        <a:pt x="630" y="1153"/>
                                      </a:lnTo>
                                      <a:lnTo>
                                        <a:pt x="626" y="990"/>
                                      </a:lnTo>
                                      <a:lnTo>
                                        <a:pt x="624" y="828"/>
                                      </a:lnTo>
                                      <a:lnTo>
                                        <a:pt x="623" y="748"/>
                                      </a:lnTo>
                                      <a:lnTo>
                                        <a:pt x="623" y="670"/>
                                      </a:lnTo>
                                      <a:lnTo>
                                        <a:pt x="624" y="594"/>
                                      </a:lnTo>
                                      <a:lnTo>
                                        <a:pt x="625" y="520"/>
                                      </a:lnTo>
                                      <a:lnTo>
                                        <a:pt x="626" y="448"/>
                                      </a:lnTo>
                                      <a:lnTo>
                                        <a:pt x="629" y="379"/>
                                      </a:lnTo>
                                      <a:lnTo>
                                        <a:pt x="632" y="314"/>
                                      </a:lnTo>
                                      <a:lnTo>
                                        <a:pt x="635" y="251"/>
                                      </a:lnTo>
                                      <a:lnTo>
                                        <a:pt x="638" y="195"/>
                                      </a:lnTo>
                                      <a:lnTo>
                                        <a:pt x="639" y="147"/>
                                      </a:lnTo>
                                      <a:lnTo>
                                        <a:pt x="638" y="107"/>
                                      </a:lnTo>
                                      <a:lnTo>
                                        <a:pt x="636" y="74"/>
                                      </a:lnTo>
                                      <a:lnTo>
                                        <a:pt x="631" y="48"/>
                                      </a:lnTo>
                                      <a:lnTo>
                                        <a:pt x="625" y="28"/>
                                      </a:lnTo>
                                      <a:lnTo>
                                        <a:pt x="617" y="14"/>
                                      </a:lnTo>
                                      <a:lnTo>
                                        <a:pt x="606" y="5"/>
                                      </a:lnTo>
                                      <a:lnTo>
                                        <a:pt x="595" y="0"/>
                                      </a:lnTo>
                                      <a:lnTo>
                                        <a:pt x="582" y="0"/>
                                      </a:lnTo>
                                      <a:lnTo>
                                        <a:pt x="568" y="4"/>
                                      </a:lnTo>
                                      <a:lnTo>
                                        <a:pt x="551" y="10"/>
                                      </a:lnTo>
                                      <a:lnTo>
                                        <a:pt x="534" y="19"/>
                                      </a:lnTo>
                                      <a:lnTo>
                                        <a:pt x="516" y="30"/>
                                      </a:lnTo>
                                      <a:lnTo>
                                        <a:pt x="495" y="43"/>
                                      </a:lnTo>
                                      <a:lnTo>
                                        <a:pt x="474" y="57"/>
                                      </a:lnTo>
                                      <a:lnTo>
                                        <a:pt x="451" y="72"/>
                                      </a:lnTo>
                                      <a:lnTo>
                                        <a:pt x="427" y="86"/>
                                      </a:lnTo>
                                      <a:lnTo>
                                        <a:pt x="402" y="100"/>
                                      </a:lnTo>
                                      <a:lnTo>
                                        <a:pt x="376" y="114"/>
                                      </a:lnTo>
                                      <a:lnTo>
                                        <a:pt x="349" y="126"/>
                                      </a:lnTo>
                                      <a:lnTo>
                                        <a:pt x="321" y="135"/>
                                      </a:lnTo>
                                      <a:lnTo>
                                        <a:pt x="293" y="142"/>
                                      </a:lnTo>
                                      <a:lnTo>
                                        <a:pt x="262" y="146"/>
                                      </a:lnTo>
                                      <a:lnTo>
                                        <a:pt x="232" y="147"/>
                                      </a:lnTo>
                                      <a:lnTo>
                                        <a:pt x="201" y="144"/>
                                      </a:lnTo>
                                      <a:lnTo>
                                        <a:pt x="168" y="136"/>
                                      </a:lnTo>
                                      <a:lnTo>
                                        <a:pt x="136" y="123"/>
                                      </a:lnTo>
                                      <a:lnTo>
                                        <a:pt x="103" y="104"/>
                                      </a:lnTo>
                                      <a:lnTo>
                                        <a:pt x="69" y="80"/>
                                      </a:lnTo>
                                      <a:lnTo>
                                        <a:pt x="35" y="49"/>
                                      </a:lnTo>
                                      <a:lnTo>
                                        <a:pt x="0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A251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0" o:spid="_x0000_s1026" style="position:absolute;margin-left:234.8pt;margin-top:3.1pt;width:23.6pt;height:20.85pt;z-index:251753472" coordorigin="2,2" coordsize="2903,3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">
                      <v:shape id="Freeform 231" o:spid="_x0000_s1027" style="position:absolute;left:2;top:2;width:2903;height:3246;visibility:visible;mso-wrap-style:square;v-text-anchor:top" coordsize="14512,16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KcMcA&#10;AADcAAAADwAAAGRycy9kb3ducmV2LnhtbESPQWvCQBCF70L/wzKF3uqmWkpJXaUtWnIQRSuU3obs&#10;NAlmZ8Puqsm/7xwEbzO8N+99M1v0rlVnCrHxbOBpnIEiLr1tuDJw+F49voKKCdli65kMDBRhMb8b&#10;zTC3/sI7Ou9TpSSEY44G6pS6XOtY1uQwjn1HLNqfDw6TrKHSNuBFwl2rJ1n2oh02LA01dvRZU3nc&#10;n5yBj2KD3XBYFcfN+mv5exqmk234Mebhvn9/A5WoTzfz9bqwgv8s+PKMTK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xinDHAAAA3AAAAA8AAAAAAAAAAAAAAAAAmAIAAGRy&#10;cy9kb3ducmV2LnhtbFBLBQYAAAAABAAEAPUAAACMAwAAAAA=&#10;" path="m11695,3550r132,-1769l12712,1825r-4,-38l12703,1747r-7,-38l12686,1671r-9,-38l12665,1596r-12,-38l12639,1522r-17,-37l12605,1448r-18,-35l12566,1377r-21,-35l12522,1307r-24,-34l12471,1238r-26,-34l12416,1170r-29,-33l12355,1103r-32,-32l12289,1037r-36,-32l12217,973r-38,-32l12140,909r-40,-31l12058,846r-44,-31l11970,784r-46,-30l11877,723,10740,r1322,264l12092,270r30,7l12152,286r31,8l12244,311r62,19l12369,352r60,22l12487,397r57,23l12601,445r57,26l12715,499r56,29l12827,560r55,32l12936,626r53,35l13014,680r26,19l13065,718r26,20l13115,758r25,20l13163,799r24,21l13209,842r22,22l13254,887r21,23l13297,934r20,24l13336,982r20,25l13382,1042r24,36l13429,1114r21,36l13470,1187r18,37l13505,1262r16,36l13535,1337r12,37l13558,1413r11,38l13577,1490r7,39l13590,1567r4,40l13597,1646r2,40l13599,1726r,39l13597,1805r-3,41l13589,1885r-5,41l13577,1966r-8,40l13559,2047r-10,40l13538,2128r-12,41l13511,2208r-14,41l13482,2288r-16,39l13448,2367r-18,38l13412,2445r-21,38l13371,2522r-21,39l13327,2598r-22,39l13281,2674r-24,39l13232,2750r-26,38l13180,2825r-27,37l13125,2899r-27,36l13069,2972r-28,36l12982,3081r-61,71l12859,3222r-65,69l12730,3358r-66,67l14461,3192r51,1374l12163,4085r95,1228l12718,11271r54,27l12826,11326r53,32l12930,11390r25,17l12981,11424r24,18l13030,11460r23,20l13077,11499r22,19l13121,11539r22,21l13164,11581r21,22l13204,11626r18,22l13241,11673r17,23l13275,11721r15,26l13306,11772r13,27l13332,11826r12,28l13356,11882r9,29l13374,11941r16,68l13399,12078r3,68l13399,12214r-8,67l13378,12349r-18,67l13336,12482r-27,66l13277,12613r-34,65l13203,12742r-42,63l13116,12868r-48,61l13018,12989r-51,60l12913,13107r-56,57l12800,13220r-58,53l12684,13326r-58,52l12568,13428r-59,47l12452,13522r-57,45l12339,13611r-107,80l12133,13763r-37,27l12058,13817r-38,27l11981,13871r-13,81l11953,14032r-16,81l11919,14193r-18,80l11881,14352r-22,79l11837,14510r-18,62l11799,14634r-20,62l11759,14758r-19,62l11721,14881r-20,62l11684,15005r-6,23l11672,15051r-6,22l11661,15096r-12,53l11639,15203r-8,53l11624,15310r-5,54l11616,15417r-2,54l11613,15526r,178l11445,15764r-76,25l11294,15814r-75,25l11142,15862r-76,23l10989,15906r-76,21l10836,15946r-78,20l10681,15985r-78,17l10526,16020r-78,16l10370,16051r-78,15l10214,16080r-99,17l10016,16113r-101,14l9814,16141r-101,13l9611,16166r-102,11l9406,16186r-103,9l9201,16203r-104,7l8994,16216r-104,5l8786,16224r-105,3l8577,16229r-104,l8369,16229r-104,-1l8162,16226r-104,-4l7954,16218r-103,-5l7747,16205r-102,-7l7542,16190r-102,-9l7339,16170r-101,-11l7137,16147r-100,-15l6937,16118r-93,-14l6735,16086r-59,-12l6614,16063r-64,-12l6484,16037r-69,-14l6345,16006r-70,-17l6203,15971r-72,-20l6059,15930r-71,-22l5916,15885r-70,-26l5777,15833r-67,-28l5643,15776r-63,-32l5520,15712r-58,-34l5408,15643r-51,-38l5310,15567r-42,-42l5230,15483r-33,-44l5170,15392r-23,-48l5132,15294r-212,-835l4692,14441r-796,47l3445,14703r-19,-187l3091,14537r-1830,108l716,11179r-37,6l605,10490r2,l,6627,761,6518r5,-5l772,6507r15,-16l801,6473r12,-21l825,6431r12,-22l848,6385r9,-25l866,6335r8,-28l882,6280r7,-29l896,6223r6,-30l907,6163r4,-30l915,6102r6,-62l925,5979r3,-60l929,5860r-1,-56l926,5752r-3,-48l919,5660,861,5158r1366,805l2210,5911r-18,-53l2174,5806r-17,-52l2138,5702r-17,-53l2102,5597r-20,-52l2055,5473r-29,-72l1996,5330r-32,-72l1931,5188r-36,-70l1877,5083r-20,-33l1838,5015r-21,-33l1797,4949r-21,-32l1754,4884r-22,-31l1708,4821r-23,-31l1661,4760r-25,-30l1611,4701r-27,-28l1557,4646r-28,-28l1501,4592r-30,-26l1441,4541r-31,-24l912,4142r619,-75l1607,4057r76,-13l1759,4030r78,-15l1914,3998r77,-20l2064,3958r72,-22l2173,3924r49,-18l2249,3895r30,-12l2308,3871r31,-13l2369,3843r28,-14l2424,3814r24,-15l2459,3791r10,-7l2480,3776r8,-7l2495,3762r6,-7l2506,3747r4,-7l2519,3717r11,-21l2541,3675r12,-20l2566,3636r15,-17l2597,3603r17,-16l2632,3574r20,-11l2662,3558r10,-5l2683,3549r12,-3l2706,3543r11,-3l2729,3538r12,-2l2754,3535r12,l2779,3535r13,l2810,3537r17,3l2843,3544r16,4l2874,3553r13,6l2900,3565r14,7l2925,3580r11,9l2947,3599r9,9l2967,3619r8,10l2983,3640r8,12l2998,3665r6,12l3010,3690r6,13l3026,3731r9,27l3041,3787r6,30l3051,3846r4,29l3059,3915r3,40l3065,3995r3,40l3070,4075r2,40l3074,4155r3,40l3079,4252r2,57l3084,4366r2,57l3088,4481r2,57l3092,4595r2,58l3096,4710r2,56l3100,4824r2,57l3104,4938r2,58l3109,5053r3,57l3113,5142r2,32l3116,5205r2,33l3119,5269r2,32l3123,5333r2,32l3168,5309r43,-55l3254,5199r44,-55l3341,5089r44,-53l3430,4981r43,-54l3500,4893r34,-41l3573,4803r42,-55l3661,4689r48,-63l3757,4561r48,-67l3851,4427r43,-67l3915,4328r19,-33l3953,4263r17,-31l3985,4203r13,-30l4011,4146r9,-26l4028,4095r5,-23l4037,4049r1,-19l4016,3214r478,662l4514,3900r30,35l4564,3955r20,21l4607,3997r22,20l4652,4036r23,18l4687,4062r11,7l4708,4075r12,6l4730,4085r10,4l4749,4091r9,2l4767,4093r9,-2l4783,4089r6,-5l4839,4047r49,-31l4936,3990r48,-22l5032,3951r47,-12l5125,3932r45,-4l5214,3929r41,5l5296,3942r39,12l5373,3969r34,20l5440,4011r30,25l5498,4065r25,31l5546,4130r19,35l5580,4204r14,40l5603,4287r5,44l5610,4378r-2,47l5602,4474r-11,50l5575,4576r-19,51l5531,4680r-29,54l5492,4750r-11,16l5468,4783r-12,16l5429,4831r-30,33l5367,4896r-32,32l5300,4958r-35,31l5228,5019r-37,29l5155,5076r-36,28l5048,5156r-66,47l4895,5267r-87,63l4722,5395r-87,64l4549,5525r-84,67l4424,5627r-42,34l4342,5697r-41,35l4263,5767r-37,35l4189,5839r-38,37l4115,5914r-36,40l4043,5993r-34,42l4097,5989r88,-47l4273,5893r88,-51l4450,5791r86,-54l4624,5684r85,-56l4794,5571r83,-59l4960,5452r80,-61l5080,5361r40,-32l5159,5298r38,-32l5235,5234r37,-33l5308,5169r37,-34l6226,4317,5750,5415r-5,16l5742,5447r-2,17l5739,5483r-1,17l5739,5518r2,16l5743,5550r4,18l5751,5584r7,17l5765,5618r7,16l5780,5649r9,15l5798,5680r12,14l5820,5708r12,14l5844,5735r12,14l5870,5761r13,12l5896,5785,7388,5572r-63,1749l8685,6168r672,-570l11343,3916r-960,-197l11695,3550xe" fillcolor="#1f1a17" stroked="f">
                        <v:path arrowok="t" o:connecttype="custom" o:connectlocs="2528,304;2478,227;2394,157;2474,70;2598,132;2651,177;2698,245;2720,329;2710,417;2675,504;2620,587;2433,817;2611,2296;2656,2344;2681,2429;2624,2574;2502,2695;2391,2807;2348,2964;2325,3062;2214,3177;2043,3216;1820,3242;1591,3244;1369,3221;1212,3186;1072,3121;689,2941;154,1301;178,1250;185,1150;420,1119;363,996;311,929;367,803;474,769;502,748;533,712;559,707;590,720;607,752;615,831;620,953;624,1054;695,985;783,866;808,806;938,812;958,817;1059,788;1119,849;1099,950;1038,1010;885,1125;802,1207;992,1090;1150,1083;1152,1120;1174,1152" o:connectangles="0,0,0,0,0,0,0,0,0,0,0,0,0,0,0,0,0,0,0,0,0,0,0,0,0,0,0,0,0,0,0,0,0,0,0,0,0,0,0,0,0,0,0,0,0,0,0,0,0,0,0,0,0,0,0,0,0,0,0"/>
                      </v:shape>
                      <v:shape id="Freeform 232" o:spid="_x0000_s1028" style="position:absolute;left:1019;top:743;width:1490;height:1701;visibility:visible;mso-wrap-style:square;v-text-anchor:top" coordsize="7446,8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i+BMQA&#10;AADcAAAADwAAAGRycy9kb3ducmV2LnhtbERPTWvCQBC9F/wPyxS81U2KVImuUqyip0KNLR6H7DRJ&#10;k52Nu6um/fXdgtDbPN7nzJe9acWFnK8tK0hHCQjiwuqaSwWHfPMwBeEDssbWMin4Jg/LxeBujpm2&#10;V36jyz6UIoawz1BBFUKXSemLigz6ke2II/dpncEQoSuldniN4aaVj0nyJA3WHBsq7GhVUdHsz0ZB&#10;clzXp9d00nxs8/dd8zPO7Yv7Ump43z/PQATqw7/45t7pOH+cwt8z8QK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ovgTEAAAA3AAAAA8AAAAAAAAAAAAAAAAAmAIAAGRycy9k&#10;b3ducmV2LnhtbFBLBQYAAAAABAAEAPUAAACJAwAAAAA=&#10;" path="m6789,l6365,360,5940,718r-424,360l5091,1437r-423,360l4243,2156r-424,360l3394,2875r-423,360l2546,3594r-425,360l1697,4314r-423,359l849,5033,425,5392,,5752r204,166l409,6080r206,157l823,6389r210,148l1245,6680r214,138l1674,6951r217,128l2110,7202r221,119l2554,7434r225,106l3005,7643r229,96l3465,7831r232,86l3932,7997r237,74l4408,8140r240,63l4892,8261r245,51l5385,8358r249,39l5886,8431r255,27l6397,8479r258,15l6917,8502r263,2l7446,8499r-41,-531l7364,7437r-42,-532l7282,6374r-41,-531l7199,5312r-41,-531l7118,4250r-41,-532l7035,3187r-41,-531l6954,2125r-42,-531l6871,1062,6830,531,6789,xe" fillcolor="#fff974" stroked="f">
                        <v:path arrowok="t" o:connecttype="custom" o:connectlocs="1274,72;1104,216;934,359;764,503;595,647;424,791;255,935;85,1079;41,1184;123,1248;207,1308;292,1364;378,1416;466,1464;556,1508;647,1548;740,1584;834,1614;930,1641;1028,1663;1127,1680;1229,1692;1332,1699;1437,1701;1482,1594;1465,1381;1449,1169;1432,956;1416,744;1400,531;1383,319;1367,106" o:connectangles="0,0,0,0,0,0,0,0,0,0,0,0,0,0,0,0,0,0,0,0,0,0,0,0,0,0,0,0,0,0,0,0"/>
                      </v:shape>
                      <v:shape id="Freeform 233" o:spid="_x0000_s1029" style="position:absolute;left:1019;top:1772;width:1490;height:672;visibility:visible;mso-wrap-style:square;v-text-anchor:top" coordsize="7446,3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qn8IA&#10;AADcAAAADwAAAGRycy9kb3ducmV2LnhtbERPzWrCQBC+F/oOyxS8NZtK0BLdSBWUejPqA0yzYxKS&#10;nQ3ZjUn79F2h0Nt8fL+z3kymFXfqXW1ZwVsUgyAurK65VHC97F/fQTiPrLG1TAq+ycEme35aY6rt&#10;yDndz74UIYRdigoq77tUSldUZNBFtiMO3M32Bn2AfSl1j2MIN62cx/FCGqw5NFTY0a6iojkPRoFN&#10;irgrT1/NYdjm1/znuOS9XSo1e5k+ViA8Tf5f/Of+1GF+MofHM+EC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keqfwgAAANwAAAAPAAAAAAAAAAAAAAAAAJgCAABkcnMvZG93&#10;bnJldi54bWxQSwUGAAAAAAQABAD1AAAAhwMAAAAA&#10;" path="m714,l,606,204,772,409,934r206,157l823,1243r210,148l1245,1534r214,138l1674,1805r217,128l2110,2056r221,119l2554,2288r225,106l3005,2497r229,96l3465,2685r232,86l3932,2851r237,74l4408,2994r240,63l4892,3115r245,51l5385,3212r249,39l5886,3285r255,27l6397,3333r258,15l6917,3356r263,2l7446,3353r-55,-731l7104,2627r-282,-6l6544,2605r-274,-25l6000,2546r-266,-42l5472,2454r-257,-58l4962,2331r-247,-71l4471,2183r-237,-83l4000,2012r-228,-92l3550,1823,3333,1723,3122,1619,2917,1513,2717,1404,2523,1293,2336,1181,2155,1069,1980,956,1811,843,1649,731,1495,620,1347,510,1205,401,1072,297,946,194,826,95,714,xe" fillcolor="#e77817" stroked="f">
                        <v:path arrowok="t" o:connecttype="custom" o:connectlocs="0,121;82,187;165,249;249,307;335,361;422,411;511,458;601,500;693,537;787,571;882,599;979,623;1078,643;1178,657;1280,667;1384,672;1490,671;1422,526;1310,521;1201,510;1095,491;993,466;895,437;800,403;710,365;625,324;544,281;467,236;396,191;330,146;270,102;215,59;165,19" o:connectangles="0,0,0,0,0,0,0,0,0,0,0,0,0,0,0,0,0,0,0,0,0,0,0,0,0,0,0,0,0,0,0,0,0"/>
                      </v:shape>
                      <v:shape id="Freeform 234" o:spid="_x0000_s1030" style="position:absolute;left:2377;top:88;width:292;height:655;visibility:visible;mso-wrap-style:square;v-text-anchor:top" coordsize="1461,3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wJjcMA&#10;AADcAAAADwAAAGRycy9kb3ducmV2LnhtbERP32vCMBB+F/wfwg32pummbFJNiwwEHxxsdYM9Hs3Z&#10;FJtLSTJb//tlIPh2H9/P25Sj7cSFfGgdK3iaZyCIa6dbbhR8HXezFYgQkTV2jknBlQKUxXSywVy7&#10;gT/pUsVGpBAOOSowMfa5lKE2ZDHMXU+cuJPzFmOCvpHa45DCbSefs+xFWmw5NRjs6c1Qfa5+rYLD&#10;aeX8u74Oh/3Hz3L0O379NgulHh/G7RpEpDHexTf3Xqf5ywX8P5Mu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wJjcMAAADcAAAADwAAAAAAAAAAAAAAAACYAgAAZHJzL2Rv&#10;d25yZXYueG1sUEsFBgAAAAAEAAQA9QAAAIgDAAAAAA==&#10;" path="m126,r33,7l252,32r64,20l390,75r81,30l558,140r91,41l744,227r95,53l934,339r91,66l1112,478r81,80l1268,647r64,95l1385,846r41,111l1451,1077r10,129l1452,1344r-27,148l1375,1648r-73,167l1205,1991r-125,187l927,2375,745,2584,530,2803,283,3032,,3274r67,-65l136,3140r72,-73l282,2990r73,-81l429,2823r73,-87l574,2644r69,-93l711,2454r64,-99l834,2252r55,-103l938,2043r43,-108l1018,1826r29,-112l1067,1602r12,-113l1082,1375r-8,-116l1056,1144r-30,-116l984,912,929,796,860,680,778,564,680,450,566,336,437,222,290,110,126,xe" fillcolor="#f8c300" stroked="f">
                        <v:path arrowok="t" o:connecttype="custom" o:connectlocs="25,0;32,1;50,6;63,10;78,15;94,21;112,28;130,36;149,45;168,56;187,68;205,81;222,96;238,112;253,129;266,148;277,169;285,191;290,215;292,241;290,269;285,298;275,330;260,363;241,398;216,436;185,475;149,517;106,561;57,607;0,655;13,642;27,628;42,614;56,598;71,582;86,565;100,547;115,529;129,510;142,491;155,471;167,451;178,430;187,409;196,387;203,365;209,343;213,320;216,298;216,275;215,252;211,229;205,206;197,182;186,159;172,136;155,113;136,90;113,67;87,44;58,22;25,0" o:connectangles="0,0,0,0,0,0,0,0,0,0,0,0,0,0,0,0,0,0,0,0,0,0,0,0,0,0,0,0,0,0,0,0,0,0,0,0,0,0,0,0,0,0,0,0,0,0,0,0,0,0,0,0,0,0,0,0,0,0,0,0,0,0,0"/>
                      </v:shape>
                      <v:shape id="Freeform 235" o:spid="_x0000_s1031" style="position:absolute;left:2382;top:681;width:468;height:155;visibility:visible;mso-wrap-style:square;v-text-anchor:top" coordsize="2339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RKh8MA&#10;AADcAAAADwAAAGRycy9kb3ducmV2LnhtbERPW2vCMBR+H+w/hDPwbaYTN9ZqFFECOhjMC/h6SM7a&#10;0uakNFHrv18Gg72dj+965svBteJKfag9K3gZZyCIjbc1lwpOR/38DiJEZIutZ1JwpwDLxePDHAvr&#10;b7yn6yGWIoVwKFBBFWNXSBlMRQ7D2HfEifv2vcOYYF9K2+MthbtWTrLsTTqsOTVU2NG6ItMcLk5B&#10;3mj9+qH3u6+NXuefprHmLHOlRk/DagYi0hD/xX/urU3zp1P4fSZd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RKh8MAAADcAAAADwAAAAAAAAAAAAAAAACYAgAAZHJzL2Rv&#10;d25yZXYueG1sUEsFBgAAAAAEAAQA9QAAAIgDAAAAAA==&#10;" path="m,299l2309,r30,778l,299xe" fillcolor="#da251d" stroked="f">
                        <v:path arrowok="t" o:connecttype="custom" o:connectlocs="0,60;462,0;468,155;0,60" o:connectangles="0,0,0,0"/>
                      </v:shape>
                      <v:shape id="Freeform 236" o:spid="_x0000_s1032" style="position:absolute;left:2387;top:394;width:118;height:333;visibility:visible;mso-wrap-style:square;v-text-anchor:top" coordsize="588,1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FtzsIA&#10;AADcAAAADwAAAGRycy9kb3ducmV2LnhtbERPTWsCMRC9F/wPYQRvNatYKatRRCp48NJtweu4GTfr&#10;bibbJOraX98UCr3N433Oct3bVtzIh9qxgsk4A0FcOl1zpeDzY/f8CiJEZI2tY1LwoADr1eBpibl2&#10;d36nWxErkUI45KjAxNjlUobSkMUwdh1x4s7OW4wJ+kpqj/cUbls5zbK5tFhzajDY0dZQ2RRXq+Bi&#10;Td+cZ9+n/VuTFV9HfzjObVBqNOw3CxCR+vgv/nPvdZo/e4HfZ9IF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YW3OwgAAANwAAAAPAAAAAAAAAAAAAAAAAJgCAABkcnMvZG93&#10;bnJldi54bWxQSwUGAAAAAAQABAD1AAAAhwMAAAAA&#10;" path="m,1665l588,25,123,,,1665xe" fillcolor="#84c225" stroked="f">
                        <v:path arrowok="t" o:connecttype="custom" o:connectlocs="0,333;118,5;25,0;0,333" o:connectangles="0,0,0,0"/>
                      </v:shape>
                      <v:shape id="Freeform 237" o:spid="_x0000_s1033" style="position:absolute;left:1864;top:1682;width:378;height:388;visibility:visible;mso-wrap-style:square;v-text-anchor:top" coordsize="1891,1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TMP8MA&#10;AADcAAAADwAAAGRycy9kb3ducmV2LnhtbERP32vCMBB+F/Y/hBv4pmmHFKnGMmS6gTCmmz4fzdl0&#10;ay6lyWz975eB4Nt9fD9vWQy2ERfqfO1YQTpNQBCXTtdcKfj63EzmIHxA1tg4JgVX8lCsHkZLzLXr&#10;eU+XQ6hEDGGfowITQptL6UtDFv3UtcSRO7vOYoiwq6TusI/htpFPSZJJizXHBoMtrQ2VP4dfq2D+&#10;ffzYvpvty97tUjyt+9es2rBS48fheQEi0BDu4pv7Tcf5swz+n4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TMP8MAAADcAAAADwAAAAAAAAAAAAAAAACYAgAAZHJzL2Rv&#10;d25yZXYueG1sUEsFBgAAAAAEAAQA9QAAAIgDAAAAAA==&#10;" path="m1807,593r19,46l1842,686r15,47l1869,780r9,47l1884,875r5,48l1891,969r,48l1889,1064r-4,45l1878,1156r-8,45l1859,1246r-13,44l1831,1334r-17,43l1795,1418r-21,41l1752,1498r-26,39l1700,1574r-29,36l1641,1644r-32,33l1574,1709r-35,29l1502,1767r-40,26l1423,1817r-43,23l1336,1860r-45,18l1246,1895r-45,12l1155,1918r-46,8l1062,1932r-46,3l970,1936r-46,-1l879,1931r-46,-5l788,1918r-45,-10l698,1896r-42,-16l613,1864r-43,-18l529,1826r-41,-24l450,1778r-39,-27l374,1723r-36,-31l303,1661r-33,-34l239,1592r-31,-38l180,1515r-27,-41l128,1432r-24,-43l84,1343,65,1296,48,1250,34,1203,23,1155,13,1108,7,1061,2,1014,,966,,920,2,873,6,826r7,-46l21,735,32,690,45,646,60,603,77,560,96,518r21,-40l140,438r25,-38l191,362r29,-36l250,292r32,-33l316,228r36,-31l389,170r39,-26l468,119,511,96,555,76,600,57,644,42,690,29,736,19r46,-8l829,4,875,1,920,r47,1l1012,4r46,7l1103,19r45,10l1192,41r43,14l1279,72r42,19l1361,111r41,22l1442,158r38,26l1517,213r36,30l1588,275r32,34l1652,345r30,36l1711,421r26,41l1763,503r23,45l1807,593xe" fillcolor="#dd137b" stroked="f">
                        <v:path arrowok="t" o:connecttype="custom" o:connectlocs="368,137;375,166;378,194;377,222;372,250;363,276;350,300;334,323;315,343;292,359;267,373;240,382;212,387;185,388;158,384;131,377;106,366;82,351;61,333;42,311;26,287;13,260;5,231;0,203;0,175;4,147;12,121;23,96;38,73;56,52;78,34;102,19;129,8;156,2;184,0;211,2;238,8;264,18;288,32;310,49;330,69;347,93;361,119" o:connectangles="0,0,0,0,0,0,0,0,0,0,0,0,0,0,0,0,0,0,0,0,0,0,0,0,0,0,0,0,0,0,0,0,0,0,0,0,0,0,0,0,0,0,0"/>
                      </v:shape>
                      <v:shape id="Freeform 238" o:spid="_x0000_s1034" style="position:absolute;left:2150;top:964;width:108;height:102;visibility:visible;mso-wrap-style:square;v-text-anchor:top" coordsize="544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b3dcEA&#10;AADcAAAADwAAAGRycy9kb3ducmV2LnhtbERPTWvCQBC9C/0PyxS86UYrtaSuUgwFjzXx4HGanWaX&#10;ZmdDdtXk33cFobd5vM/Z7AbXiiv1wXpWsJhnIIhrry03Ck7V5+wNRIjIGlvPpGCkALvt02SDufY3&#10;PtK1jI1IIRxyVGBi7HIpQ23IYZj7jjhxP753GBPsG6l7vKVw18pllr1Kh5ZTg8GO9obq3/LiFDAt&#10;X0w1fn3rs7VFVeqxWBRWqenz8PEOItIQ/8UP90Gn+as13J9JF8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293XBAAAA3AAAAA8AAAAAAAAAAAAAAAAAmAIAAGRycy9kb3du&#10;cmV2LnhtbFBLBQYAAAAABAAEAPUAAACGAwAAAAA=&#10;" path="m524,143r5,13l533,168r4,12l540,192r2,12l543,217r1,12l544,241r-1,13l542,266r-2,12l537,291r-4,12l530,314r-4,12l521,337r-6,12l509,360r-6,11l496,382r-8,10l479,402r-8,11l462,422r-10,9l442,439r-10,9l420,455r-11,8l397,470r-12,7l371,483r-13,5l345,493r-13,4l319,500r-14,3l292,505r-13,1l266,507r-14,1l239,507r-13,-1l213,505r-13,-2l188,500r-12,-3l164,493r-13,-4l140,484r-11,-5l118,472r-11,-6l96,459r-9,-7l77,444r-9,-8l60,427r-8,-9l43,407,36,397,30,386,24,375,18,364,14,352,10,339,6,327,4,315,2,303,,291,,278,,266,,253,2,241,3,229,6,217,9,205r4,-12l17,181r5,-11l27,159r6,-12l39,136r8,-11l55,115r8,-10l71,96,80,85,90,76r11,-8l111,59r11,-7l134,44r11,-7l159,31r12,-6l184,19r13,-5l211,10,224,7,237,4,250,2,265,1,278,r13,l304,r12,1l330,2r12,2l355,7r12,3l380,14r11,4l403,24r11,5l425,35r11,6l446,48r10,7l465,63r9,8l483,80r8,10l499,100r7,10l512,121r6,11l524,143xe" fillcolor="#bab3d6" stroked="f">
                        <v:path arrowok="t" o:connecttype="custom" o:connectlocs="106,34;108,41;108,48;107,56;105,63;102,70;98,77;94,83;88,88;81,93;74,97;66,100;58,101;50,102;42,101;35,100;28,97;21,94;15,89;10,84;6,78;3,71;1,63;0,56;0,48;2,41;4,34;8,27;13,21;18,15;24,10;32,6;39,3;47,1;55,0;63,0;70,1;78,4;84,7;91,11;96,16;100,22;104,29" o:connectangles="0,0,0,0,0,0,0,0,0,0,0,0,0,0,0,0,0,0,0,0,0,0,0,0,0,0,0,0,0,0,0,0,0,0,0,0,0,0,0,0,0,0,0"/>
                      </v:shape>
                      <v:shape id="Freeform 239" o:spid="_x0000_s1035" style="position:absolute;left:2246;top:1052;width:183;height:363;visibility:visible;mso-wrap-style:square;v-text-anchor:top" coordsize="918,1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QqMMQA&#10;AADcAAAADwAAAGRycy9kb3ducmV2LnhtbESPT0sDQQzF74LfYYjgzc6uiH/WTosIQsFT11I8hp04&#10;u7iT2c7EdvXTm4PgLeG9vPfLcj3H0RwplyGxg3pRgSHukh84ONi9vVzdgymC7HFMTA6+qcB6dX62&#10;xManE2/p2EowGsKlQQe9yNRYW7qeIpZFmohV+0g5ouiag/UZTxoeR3tdVbc24sDa0ONEzz11n+1X&#10;dBD27/Xd9iceDnkT9vLaSd2WB+cuL+anRzBCs/yb/643XvFvlFaf0Qns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UKjDEAAAA3AAAAA8AAAAAAAAAAAAAAAAAmAIAAGRycy9k&#10;b3ducmV2LnhtbFBLBQYAAAAABAAEAPUAAACJAwAAAAA=&#10;" path="m86,1238r15,33l118,1304r17,31l153,1367r20,29l193,1426r20,28l236,1481r22,26l282,1533r23,24l330,1580r25,23l381,1624r27,20l434,1664r28,18l490,1699r29,16l547,1730r30,14l608,1756r29,12l668,1778r30,9l729,1796r31,6l792,1808r32,4l854,1815r32,2l918,1817,778,,739,1,700,3,662,8r-38,7l605,19r-19,4l567,28r-18,6l530,41r-19,7l492,55r-18,7l435,80r-36,20l363,122r-33,24l297,172r-32,26l236,227r-28,30l182,288r-25,34l135,355r-21,36l94,428,77,465,61,504,46,543,34,584,24,625r-8,41l9,709,5,751,2,795,,839r2,45l5,927r6,45l18,1017r9,44l39,1106r13,45l69,1194r17,44xe" fillcolor="#da251d" stroked="f">
                        <v:path arrowok="t" o:connecttype="custom" o:connectlocs="20,254;27,267;34,279;42,290;51,301;61,311;71,320;81,328;92,336;103,343;115,348;127,353;139,357;152,360;164,362;177,363;155,0;140,1;124,3;117,5;109,7;102,10;94,12;80,20;66,29;53,40;41,51;31,64;23,78;15,93;9,108;5,125;2,142;0,159;0,177;2,194;5,212;10,230;17,247" o:connectangles="0,0,0,0,0,0,0,0,0,0,0,0,0,0,0,0,0,0,0,0,0,0,0,0,0,0,0,0,0,0,0,0,0,0,0,0,0,0,0"/>
                      </v:shape>
                      <v:shape id="Freeform 240" o:spid="_x0000_s1036" style="position:absolute;left:1770;top:1144;width:175;height:235;visibility:visible;mso-wrap-style:square;v-text-anchor:top" coordsize="877,1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bHfcQA&#10;AADcAAAADwAAAGRycy9kb3ducmV2LnhtbESPT2sCMRDF70K/QxihN81qi9itUYqgLb2I/6DHaTJm&#10;FzeTJUl1++2bguBthvfm/d7MFp1rxIVCrD0rGA0LEMTam5qtgsN+NZiCiAnZYOOZFPxShMX8oTfD&#10;0vgrb+myS1bkEI4lKqhSakspo67IYRz6ljhrJx8cprwGK03Aaw53jRwXxUQ6rDkTKmxpWZE+735c&#10;hthN0N/L9dOxKTT798/jV7QrpR773dsriERduptv1x8m139+gf9n8gR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mx33EAAAA3AAAAA8AAAAAAAAAAAAAAAAAmAIAAGRycy9k&#10;b3ducmV2LnhtbFBLBQYAAAAABAAEAPUAAACJAwAAAAA=&#10;" path="m718,1161r19,-10l756,1138r17,-14l788,1108r15,-18l816,1068r12,-21l838,1023r9,-27l856,969r7,-29l868,909r4,-32l875,844r1,-36l877,773r-1,-38l873,697r-3,-40l865,616r-6,-41l852,532r-9,-42l833,445,822,401,810,355,795,310,780,264,764,217,747,171,728,123,708,76,699,57,691,38,681,18,673,,,570r21,38l43,646r21,36l87,718r22,35l131,786r24,33l178,849r24,31l225,908r24,27l273,962r24,25l321,1011r24,21l370,1053r23,19l417,1090r24,16l464,1120r23,13l510,1145r23,10l555,1162r22,7l599,1173r21,2l641,1176r20,-1l680,1172r20,-5l718,1161xe" fillcolor="#00923f" stroked="f">
                        <v:path arrowok="t" o:connecttype="custom" o:connectlocs="147,230;154,225;160,218;165,209;169,199;172,188;174,175;175,161;175,147;174,131;171,115;168,98;164,80;159,62;152,43;145,25;139,11;136,4;0,114;9,129;17,143;26,157;36,170;45,181;54,192;64,202;74,210;83,218;93,224;102,229;111,232;120,234;128,235;136,234;143,232" o:connectangles="0,0,0,0,0,0,0,0,0,0,0,0,0,0,0,0,0,0,0,0,0,0,0,0,0,0,0,0,0,0,0,0,0,0,0"/>
                      </v:shape>
                      <v:shape id="Freeform 241" o:spid="_x0000_s1037" style="position:absolute;left:1234;top:1508;width:278;height:272;visibility:visible;mso-wrap-style:square;v-text-anchor:top" coordsize="1387,1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aQJ8MA&#10;AADcAAAADwAAAGRycy9kb3ducmV2LnhtbESPQWvCQBCF74X+h2UEb83GYkVSV7EFQaQUjOl9yI5J&#10;NDsbsqvGf+8cCt5meG/e+2axGlyrrtSHxrOBSZKCIi69bbgyUBw2b3NQISJbbD2TgTsFWC1fXxaY&#10;WX/jPV3zWCkJ4ZChgTrGLtM6lDU5DInviEU7+t5hlLWvtO3xJuGu1e9pOtMOG5aGGjv6rqk85xdn&#10;4HfahNOPzVP397Xdka+K6Z4LY8ajYf0JKtIQn+b/660V/A/Bl2dkAr1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aQJ8MAAADcAAAADwAAAAAAAAAAAAAAAACYAgAAZHJzL2Rv&#10;d25yZXYueG1sUEsFBgAAAAAEAAQA9QAAAIgDAAAAAA==&#10;" path="m944,1302r36,-17l1015,1266r33,-21l1081,1223r30,-24l1140,1174r27,-27l1194,1118r24,-29l1241,1057r21,-32l1282,991r19,-34l1317,922r14,-36l1345,848r11,-37l1366,771r8,-39l1380,692r4,-41l1386,610r1,-41l1386,527r-3,-41l1378,443r-7,-42l1362,359r-11,-42l1337,275r-14,-42l1306,191r-12,-25l1281,140r-13,-24l1255,91,1241,68,1226,45,1211,22,1195,,,1013r21,28l45,1067r23,27l93,1118r25,24l145,1165r26,21l199,1206r27,19l255,1243r29,16l314,1276r29,14l374,1302r30,12l436,1324r30,10l498,1342r32,6l562,1353r32,4l626,1359r32,1l691,1360r32,-2l755,1354r31,-5l819,1343r32,-8l882,1325r31,-11l944,1302xe" fillcolor="#e77817" stroked="f">
                        <v:path arrowok="t" o:connecttype="custom" o:connectlocs="196,257;210,249;223,240;234,229;244,218;253,205;261,191;267,177;272,162;275,146;277,130;278,114;277,97;275,80;271,63;265,47;259,33;254,23;249,14;243,4;0,203;9,213;19,224;29,233;40,241;51,249;63,255;75,260;87,265;100,268;113,271;125,272;138,272;151,271;164,269;177,265;189,260" o:connectangles="0,0,0,0,0,0,0,0,0,0,0,0,0,0,0,0,0,0,0,0,0,0,0,0,0,0,0,0,0,0,0,0,0,0,0,0,0"/>
                      </v:shape>
                      <v:shape id="Freeform 242" o:spid="_x0000_s1038" style="position:absolute;left:1542;top:1977;width:174;height:145;visibility:visible;mso-wrap-style:square;v-text-anchor:top" coordsize="866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spccUA&#10;AADcAAAADwAAAGRycy9kb3ducmV2LnhtbERP22rCQBB9F/oPyxT6ZjYRKiV1FQkUL1BKTWjxbciO&#10;SWh2NmRXE/36bkHo2xzOdRar0bTiQr1rLCtIohgEcWl1w5WCIn+bvoBwHllja5kUXMnBavkwWWCq&#10;7cCfdDn4SoQQdikqqL3vUildWZNBF9mOOHAn2xv0AfaV1D0OIdy0chbHc2mw4dBQY0dZTeXP4WwU&#10;7I77j018vr3v8uE0v33hppDZt1JPj+P6FYSn0f+L7+6tDvOfE/h7Jlw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KylxxQAAANwAAAAPAAAAAAAAAAAAAAAAAJgCAABkcnMv&#10;ZG93bnJldi54bWxQSwUGAAAAAAQABAD1AAAAigMAAAAA&#10;" path="m827,273l817,252,807,232,796,212,782,193,769,176,756,159,741,142,725,126,709,112,693,98,675,85,658,73,640,61,620,51,601,42,582,34,562,25,542,19,522,13,500,9,480,5,459,2,437,1,416,,394,1,373,3,352,5,330,9r-21,5l287,20r-21,8l245,37,222,47,200,59,178,72,159,86r-19,16l121,118r-17,17l89,153,73,172,59,191,47,211,35,233,25,254,15,276,7,299,,322r46,25l93,374r47,26l187,426r46,25l281,477r49,26l378,528r49,25l476,578r50,25l575,628r50,24l675,676r51,25l777,725r17,-23l809,676r13,-25l833,624r11,-28l852,569r6,-29l863,511r2,-30l866,452r-1,-30l862,392r-6,-30l849,332r-4,-15l839,303r-6,-15l827,273xe" fillcolor="#0093dd" stroked="f">
                        <v:path arrowok="t" o:connecttype="custom" o:connectlocs="164,50;160,42;155,35;149,28;142,22;136,17;129,12;121,8;113,5;105,3;96,1;88,0;79,0;71,1;62,3;53,6;45,9;36,14;28,20;21,27;15,34;9,42;5,51;1,60;9,69;28,80;47,90;66,101;86,111;106,121;126,130;146,140;160,140;165,130;170,119;172,108;174,96;174,84;172,72;170,63;167,58" o:connectangles="0,0,0,0,0,0,0,0,0,0,0,0,0,0,0,0,0,0,0,0,0,0,0,0,0,0,0,0,0,0,0,0,0,0,0,0,0,0,0,0,0"/>
                      </v:shape>
                      <v:shape id="Freeform 243" o:spid="_x0000_s1039" style="position:absolute;left:2377;top:1836;width:98;height:172;visibility:visible;mso-wrap-style:square;v-text-anchor:top" coordsize="490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pY9r8A&#10;AADcAAAADwAAAGRycy9kb3ducmV2LnhtbERPTWsCMRC9F/wPYQRvNVG0yGoUEQp67LYI3obNuFnd&#10;TJYkdbf/vikIvc3jfc5mN7hWPCjExrOG2VSBIK68abjW8PX5/roCEROywdYzafihCLvt6GWDhfE9&#10;f9CjTLXIIRwL1GBT6gopY2XJYZz6jjhzVx8cpgxDLU3APoe7Vs6VepMOG84NFjs6WKru5bfTEAZu&#10;FpfrRd3OqiuZzu7UW6f1ZDzs1yASDelf/HQfTZ6/nMPfM/kCuf0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Olj2vwAAANwAAAAPAAAAAAAAAAAAAAAAAJgCAABkcnMvZG93bnJl&#10;di54bWxQSwUGAAAAAAQABAD1AAAAhAMAAAAA&#10;" path="m31,627r7,15l45,656r8,15l63,685r10,13l83,711r10,12l104,736r13,11l129,758r13,10l155,778r14,9l183,796r14,9l212,812r16,7l244,826r15,6l276,837r17,5l309,847r17,4l344,854r18,2l379,858r19,2l416,861r18,l453,861r19,-1l490,858,424,,401,7r-24,7l354,24r-22,9l307,44,284,56,261,68,240,82,218,97r-19,14l180,127r-19,16l144,160r-17,18l112,195,97,214,83,233,71,252,59,271,48,292,38,312r-8,20l22,354r-6,20l11,395,7,417,4,438,2,459,,481r2,21l3,523r3,22l10,565r6,21l23,607r8,20xe" fillcolor="#75c5f0" stroked="f">
                        <v:path arrowok="t" o:connecttype="custom" o:connectlocs="8,128;11,134;15,139;19,144;23,149;28,153;34,157;39,161;46,164;52,166;59,168;65,170;72,171;80,172;87,172;94,172;85,0;75,3;66,7;57,11;48,16;40,22;32,29;25,36;19,43;14,50;10,58;6,66;3,75;1,83;0,92;0,100;1,109;3,117;6,125" o:connectangles="0,0,0,0,0,0,0,0,0,0,0,0,0,0,0,0,0,0,0,0,0,0,0,0,0,0,0,0,0,0,0,0,0,0,0"/>
                      </v:shape>
                      <v:shape id="Freeform 244" o:spid="_x0000_s1040" style="position:absolute;left:58;top:1158;width:1367;height:1704;visibility:visible;mso-wrap-style:square;v-text-anchor:top" coordsize="6837,8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QzMsMA&#10;AADcAAAADwAAAGRycy9kb3ducmV2LnhtbERPS2vCQBC+F/wPywheim6sD2x0lSoKPQk+8DzNjklI&#10;djZk17j9991Cobf5+J6z2gRTi45aV1pWMB4lIIgzq0vOFVwvh+EChPPIGmvLpOCbHGzWvZcVpto+&#10;+UTd2ecihrBLUUHhfZNK6bKCDLqRbYgjd7etQR9hm0vd4jOGm1q+JclcGiw5NhTY0K6grDo/jILq&#10;UL3uu9u7nLvpcXq/7MLXNmyVGvTDxxKEp+D/xX/uTx3nzybw+0y8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QzMsMAAADcAAAADwAAAAAAAAAAAAAAAACYAgAAZHJzL2Rv&#10;d25yZXYueG1sUEsFBgAAAAAEAAQA9QAAAIgDAAAAAA==&#10;" path="m,977l6837,,6539,8199,1186,8518,,977xe" fillcolor="#dd137b" stroked="f">
                        <v:path arrowok="t" o:connecttype="custom" o:connectlocs="0,195;1367,0;1307,1640;237,1704;0,195" o:connectangles="0,0,0,0,0"/>
                      </v:shape>
                      <v:shape id="Freeform 245" o:spid="_x0000_s1041" style="position:absolute;left:248;top:1304;width:399;height:1545;visibility:visible;mso-wrap-style:square;v-text-anchor:top" coordsize="1992,7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hN08QA&#10;AADcAAAADwAAAGRycy9kb3ducmV2LnhtbERP22rCQBB9L/QflhF8KbrxUpHUVYIgSMGCadXXaXZM&#10;UrOzYXer6d93C0Lf5nCus1h1phFXcr62rGA0TEAQF1bXXCr4eN8M5iB8QNbYWCYFP+RhtXx8WGCq&#10;7Y33dM1DKWII+xQVVCG0qZS+qMigH9qWOHJn6wyGCF0ptcNbDDeNHCfJTBqsOTZU2NK6ouKSfxsF&#10;RMfTU/aZZ7v6IL+y0q1f3ya5Uv1el72ACNSFf/HdvdVx/vMU/p6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oTdPEAAAA3AAAAA8AAAAAAAAAAAAAAAAAmAIAAGRycy9k&#10;b3ducmV2LnhtbFBLBQYAAAAABAAEAPUAAACJAwAAAAA=&#10;" path="m1863,4534r-2,-57l1854,4421r-13,-53l1825,4314r-21,-53l1779,4209r-28,-51l1719,4108r-34,-51l1648,4007r-39,-50l1569,3907r-83,-100l1400,3705r-42,-51l1316,3602r-41,-54l1235,3494r-37,-55l1162,3382r-33,-56l1100,3267r-27,-61l1051,3144r-19,-64l1017,3015r-9,-68l1004,2877r2,-71l1013,2730r20,-141l1049,2465r14,-107l1075,2264r12,-82l1099,2110r6,-34l1111,2045r7,-30l1125,1986r7,-29l1141,1930r9,-27l1160,1876r11,-27l1183,1821r13,-28l1210,1763r16,-30l1242,1701r20,-34l1281,1631r46,-78l1380,1464r27,-47l1432,1371r23,-43l1476,1284r18,-42l1509,1202r14,-41l1533,1122r8,-39l1547,1045r2,-38l1549,970r-3,-37l1541,895r-9,-37l1521,821r-16,-38l1488,745r-20,-39l1443,667r-27,-40l1386,586r-35,-41l1315,502r-41,-44l1230,413r-48,-47l1131,318r-55,-50l1018,217,955,163,890,108,858,82,828,55,797,28,768,,62,101r29,23l120,149r29,26l179,202r29,29l237,260r29,31l293,323r28,33l347,390r26,36l397,462r22,38l442,539r20,40l481,620r17,43l513,705r12,45l537,796r8,45l551,889r4,49l556,988r-2,50l549,1090r-8,53l529,1197r-15,55l496,1307r-22,57l449,1422r-85,179l286,1773r-38,83l213,1938r-33,81l148,2099r-28,78l93,2254r-22,76l51,2404r-18,74l19,2553,9,2625r-7,72l,2768r1,71l6,2910r10,70l30,3049r21,70l75,3189r30,69l139,3329r41,69l227,3468r52,71l337,3609r65,71l473,3752r79,72l629,3896r68,71l759,4038r54,70l859,4177r39,68l931,4312r26,67l978,4446r13,66l1000,4578r3,65l1002,4708r-6,66l985,4839r-15,65l951,4969r-21,65l904,5100r-28,66l845,5232r-33,66l776,5365r-37,68l661,5570r-82,140l538,5781r-42,72l454,5928r-41,74l379,6074r-25,67l341,6203r-5,57l340,6312r12,49l373,6407r26,44l431,6490r38,39l511,6564r47,36l608,6633r53,34l715,6700r56,34l828,6767r56,36l940,6840r54,38l1046,6919r50,43l1142,7009r41,50l1221,7113r32,59l1278,7235r19,68l1309,7376r3,80l1306,7541r-15,93l1274,7724r560,-33l1855,7644r25,-54l1903,7538r19,-51l1939,7437r15,-50l1967,7338r10,-47l1984,7243r5,-47l1992,7148r,-46l1991,7054r-4,-48l1980,6958r-8,-48l1962,6860r-14,-51l1933,6757r-16,-54l1897,6650r-21,-56l1854,6536r-26,-60l1802,6414r-29,-64l1742,6283r-32,-69l1675,6143r-74,-152l1521,5826r-39,-82l1450,5668r-25,-71l1405,5532r-13,-58l1384,5420r-3,-50l1383,5324r6,-41l1398,5244r14,-35l1429,5177r18,-30l1470,5118r23,-26l1519,5066r27,-24l1574,5019r28,-25l1632,4971r28,-25l1688,4921r27,-27l1742,4865r24,-30l1788,4802r21,-35l1826,4728r15,-43l1853,4640r7,-51l1863,4534xe" fillcolor="#dededd" stroked="f">
                        <v:path arrowok="t" o:connecttype="custom" o:connectlocs="366,863;338,812;280,741;240,688;211,629;202,561;215,453;224,403;232,375;246,347;276,293;299,248;310,209;307,172;289,133;255,92;204,43;160,6;30,35;59,65;84,100;103,141;111,188;106,239;73,320;30,420;7,496;0,568;15,638;56,708;126,779;180,849;200,916;194,981;169,1047;116,1142;76,1215;71,1272;102,1313;154,1347;210,1384;251,1435;262,1508;377,1518;394,1468;399,1421;393,1372;376,1319;349,1257;297,1149;277,1084;283,1042;304,1013;333,989;358,961;373,918" o:connectangles="0,0,0,0,0,0,0,0,0,0,0,0,0,0,0,0,0,0,0,0,0,0,0,0,0,0,0,0,0,0,0,0,0,0,0,0,0,0,0,0,0,0,0,0,0,0,0,0,0,0,0,0,0,0,0,0"/>
                      </v:shape>
                      <v:shape id="Freeform 246" o:spid="_x0000_s1042" style="position:absolute;left:644;top:1225;width:364;height:1606;visibility:visible;mso-wrap-style:square;v-text-anchor:top" coordsize="1823,8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kgR8EA&#10;AADcAAAADwAAAGRycy9kb3ducmV2LnhtbERPS4vCMBC+L/gfwgje1lShslRTEUHxoIftFs9DM31g&#10;M6lN1Oqv3wgLe5uP7zmr9WBacafeNZYVzKYRCOLC6oYrBfnP7vMLhPPIGlvLpOBJDtbp6GOFibYP&#10;/qZ75isRQtglqKD2vkukdEVNBt3UdsSBK21v0AfYV1L3+AjhppXzKFpIgw2Hhho72tZUXLKbUTB/&#10;nZvcP1HfLuVxr687LePspNRkPGyWIDwN/l/85z7oMD+O4f1MuEC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pIEfBAAAA3AAAAA8AAAAAAAAAAAAAAAAAmAIAAGRycy9kb3du&#10;cmV2LnhtbFBLBQYAAAAABAAEAPUAAACGAwAAAAA=&#10;" path="m572,3597r88,75l737,3744r68,67l863,3875r49,61l951,3994r33,55l1008,4101r18,50l1037,4199r5,46l1041,4288r-6,43l1024,4373r-16,40l989,4453r-22,38l941,4530r-27,39l884,4607r-64,78l755,4768r-33,42l691,4854r-31,47l631,4948r-26,50l582,5051r-21,55l544,5164r-13,58l520,5278r-6,55l510,5386r-2,52l509,5488r3,49l517,5585r7,48l533,5680r10,45l553,5771r24,91l603,5954r13,47l628,6047r13,48l652,6144r11,50l672,6244r8,53l687,6351r6,56l696,6464r1,59l695,6585r-4,64l683,6715r-10,69l660,6856r-20,99l622,7051r-8,46l607,7142r-6,44l596,7228r-4,43l589,7312r-3,39l585,7390r,39l586,7466r3,36l592,7537r5,36l603,7606r8,34l620,7673r11,32l645,7737r14,31l674,7798r19,31l712,7858r21,30l757,7916r25,28l810,7972r29,28l871,8028r952,-57l1801,7937r-22,-35l1759,7865r-19,-37l1722,7787r-17,-41l1690,7703r-14,-45l1650,7567r-21,-85l1612,7404r-12,-72l1592,7266r-5,-62l1584,7147r1,-52l1588,7047r4,-45l1598,6960r7,-38l1623,6852r16,-64l1647,6757r6,-30l1658,6697r4,-30l1663,6636r-1,-32l1658,6570r-7,-35l1640,6497r-14,-40l1606,6413r-23,-48l1553,6314r-33,-54l1480,6200r-47,-65l1386,6070r-43,-61l1306,5953r-34,-53l1243,5850r-26,-46l1196,5760r-18,-42l1165,5679r-10,-39l1149,5603r-3,-36l1147,5531r3,-35l1157,5459r10,-36l1180,5385r17,-39l1215,5306r22,-44l1286,5169r61,-107l1379,5003r35,-63l1451,4872r39,-73l1530,4721r43,-84l1615,4546r45,-96l1703,4352r35,-91l1765,4174r22,-81l1802,4016r9,-71l1814,3877r-2,-63l1805,3754r-12,-56l1776,3645r-20,-49l1732,3548r-29,-45l1671,3460r-34,-40l1599,3381r-40,-37l1518,3307r-44,-35l1428,3237r-47,-34l1333,3168r-49,-35l1236,3099r-49,-36l1138,3026r-48,-38l1042,2949r-47,-41l949,2864r-44,-45l866,2773r-37,-44l797,2686r-27,-42l747,2602r-19,-39l713,2523r-11,-40l695,2445r-4,-39l691,2368r4,-39l702,2289r10,-40l726,2208r17,-41l763,2124r23,-44l813,2035r28,-47l873,1939r34,-51l944,1835r40,-54l1069,1663r95,-130l1214,1464r52,-72l1321,1315r55,-80l1421,1171r42,-61l1502,1051r37,-56l1575,941r31,-52l1637,840r27,-48l1689,747r22,-44l1732,661r17,-39l1764,583r13,-37l1788,510r7,-34l1800,442r3,-32l1803,378r-3,-31l1795,317r-7,-29l1777,258r-13,-28l1749,201r-18,-28l1710,144r-23,-28l1660,88,1632,59,1601,30,1567,,412,165r17,26l445,219r17,29l479,278r16,30l511,340r17,33l543,406r14,35l571,476r14,36l597,548r12,37l619,623r9,38l637,700r7,39l649,778r4,40l655,858r,41l654,939r-4,40l645,1020r-7,42l627,1102r-12,41l601,1182r-17,41l564,1264r-22,39l516,1343r-40,59l435,1463r-40,61l354,1586r-38,64l277,1714r-37,65l205,1844r-34,67l139,1978r-28,68l84,2114r-23,70l42,2254r-18,70l12,2395r-8,72l,2539r1,73l7,2687r10,73l35,2835r22,74l85,2984r36,75l163,3135r49,77l269,3288r63,77l404,3442r80,77l572,3597xe" fillcolor="#dededd" stroked="f">
                        <v:path arrowok="t" o:connecttype="custom" o:connectlocs="172,775;205,830;204,875;182,914;138,971;112,1021;102,1077;105,1127;120,1191;132,1239;139,1293;134,1357;121,1429;117,1471;118,1508;126,1541;142,1572;168,1600;351,1573;335,1532;318,1454;318,1401;329,1352;332,1321;321,1283;286,1227;248,1170;231,1128;231,1092;247,1053;290,975;331,890;360,803;358,740;334,692;294,655;247,620;199,582;159,537;140,497;140,458;157,416;188,367;253,278;300,210;332,158;352,117;360,82;355,52;337,23;82,33;99,62;114,95;125,132;131,172;127,212;113,253;79,305;41,369;12,437;0,508;11,582;54,658" o:connectangles="0,0,0,0,0,0,0,0,0,0,0,0,0,0,0,0,0,0,0,0,0,0,0,0,0,0,0,0,0,0,0,0,0,0,0,0,0,0,0,0,0,0,0,0,0,0,0,0,0,0,0,0,0,0,0,0,0,0,0,0,0,0,0"/>
                      </v:shape>
                      <v:shape id="Freeform 247" o:spid="_x0000_s1043" style="position:absolute;left:1007;top:1179;width:352;height:1627;visibility:visible;mso-wrap-style:square;v-text-anchor:top" coordsize="1760,8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kqssEA&#10;AADcAAAADwAAAGRycy9kb3ducmV2LnhtbERPyWrDMBC9F/IPYgK91XJa6gTHSiiFQK52Ss6DNV4S&#10;aeRYauz266tCobd5vHWK/WyNuNPoe8cKVkkKgrh2uudWwcfp8LQB4QOyRuOYFHyRh/1u8VBgrt3E&#10;Jd2r0IoYwj5HBV0IQy6lrzuy6BM3EEeucaPFEOHYSj3iFMOtkc9pmkmLPceGDgd676i+Vp9WQWYu&#10;67k8pWhK/W3P8qW5NddGqcfl/LYFEWgO/+I/91HH+a8Z/D4TL5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pKrLBAAAA3AAAAA8AAAAAAAAAAAAAAAAAmAIAAGRycy9kb3du&#10;cmV2LnhtbFBLBQYAAAAABAAEAPUAAACGAwAAAAA=&#10;" path="m304,3661r54,109l407,3873r45,100l495,4068r38,91l569,4246r30,83l628,4410r24,77l673,4561r18,71l705,4702r12,67l725,4834r7,64l734,4961r,61l731,5083r-7,60l716,5203r-11,60l692,5323r-16,60l657,5444r-20,62l613,5570r-24,65l561,5701r-29,69l501,5841r-33,73l433,5990r-36,76l364,6141r-34,72l300,6284r-30,69l243,6421r-26,66l194,6551r-21,64l155,6677r-14,60l128,6797r-9,58l113,6913r-2,57l113,7025r5,55l128,7133r15,54l161,7240r23,53l211,7345r33,51l281,7447r44,52l374,7550r54,51l488,7651r66,52l627,7754r78,52l791,7858r28,17l847,7892r25,17l898,7927r23,17l943,7961r21,18l984,7997r20,17l1021,8031r17,19l1053,8067r15,17l1081,8102r13,18l1105,8137r258,-15l1380,8091r17,-30l1413,8029r15,-30l1444,7967r13,-31l1470,7904r12,-32l1494,7840r11,-31l1515,7776r8,-32l1531,7712r6,-32l1543,7648r4,-32l1552,7583r2,-31l1555,7519r,-32l1553,7455r-3,-32l1545,7391r-5,-31l1533,7328r-8,-31l1515,7265r-11,-31l1490,7202r-14,-30l1460,7141r-17,-31l1344,6952r-90,-145l1213,6740r-38,-63l1139,6616r-33,-57l1076,6503r-27,-53l1025,6399r-20,-50l986,6303r-14,-47l961,6211r-7,-43l951,6125r,-42l954,6042r8,-42l974,5958r16,-41l1010,5875r25,-43l1064,5789r33,-45l1136,5698r43,-46l1227,5603r52,-51l1337,5499r63,-55l1424,5401r25,-51l1470,5294r20,-62l1508,5166r16,-71l1538,5019r13,-79l1560,4857r7,-85l1572,4684r3,-90l1575,4502r-2,-94l1568,4314r-8,-94l1550,4125r-14,-94l1519,3936r-19,-92l1477,3752r-25,-89l1423,3576r-32,-85l1355,3410r-40,-77l1272,3259r-45,-69l1177,3125r-54,-59l1065,3011r-61,-48l943,2919r-52,-45l847,2829r-37,-44l779,2740r-24,-45l737,2649r-12,-45l719,2558r,-47l723,2465r11,-48l748,2369r19,-50l791,2270r27,-51l849,2168r34,-53l921,2061r40,-54l1004,1951r45,-58l1097,1835r49,-61l1249,1650r107,-131l1411,1451r55,-70l1520,1309r55,-74l1608,1187r29,-47l1664,1093r22,-45l1705,1003r18,-45l1736,915r10,-44l1753,828r5,-42l1760,745r,-42l1758,664r-5,-41l1746,585r-10,-39l1725,507r-14,-37l1696,433r-16,-36l1662,360r-21,-35l1620,290r-23,-34l1573,222r-26,-33l1522,156r-28,-32l1467,92,1438,61,1409,29,1379,,605,109r11,38l628,185r10,38l648,262r9,38l666,339r8,39l682,418r7,40l695,498r5,41l705,580r3,40l711,661r1,40l713,742r,42l712,824r-2,42l706,907r-4,40l696,989r-7,41l681,1070r-10,41l661,1151r-12,40l635,1231r-15,40l604,1310r-18,39l567,1388r-45,84l478,1553r-44,76l392,1702r-80,137l239,1965r-34,61l172,2085r-29,58l115,2200r-24,56l68,2312r-19,57l33,2425r-13,58l9,2542r-7,60l,2664r,64l5,2794r9,69l28,2935r17,76l67,3090r27,82l125,3261r37,92l204,3450r48,102l304,3661xe" fillcolor="#dededd" stroked="f">
                        <v:path arrowok="t" o:connecttype="custom" o:connectlocs="99,813;130,897;145,967;145,1028;131,1089;106,1154;73,1228;43,1297;26,1359;24,1416;42,1469;86,1520;158,1571;184,1588;204,1606;219,1624;283,1605;296,1574;306,1542;311,1510;309,1478;301,1446;269,1390;221,1311;197,1260;190,1216;202,1175;236,1130;285,1080;305,1019;314,937;312,844;295,750;263,666;213,602;162,557;144,511;153,464;184,412;229,355;304,262;337,210;351,166;351,125;339,87;319,51;293,18;123,29;133,68;140,108;143,148;140,189;132,230;117,270;78,340;29,428;7,485;0,545;13,618;50,710" o:connectangles="0,0,0,0,0,0,0,0,0,0,0,0,0,0,0,0,0,0,0,0,0,0,0,0,0,0,0,0,0,0,0,0,0,0,0,0,0,0,0,0,0,0,0,0,0,0,0,0,0,0,0,0,0,0,0,0,0,0,0,0"/>
                      </v:shape>
                      <v:shape id="Freeform 248" o:spid="_x0000_s1044" style="position:absolute;left:565;top:1270;width:393;height:1580;visibility:visible;mso-wrap-style:square;v-text-anchor:top" coordsize="1966,7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cQksEA&#10;AADcAAAADwAAAGRycy9kb3ducmV2LnhtbERPS4vCMBC+C/6HMII3TVfwQdcoiyAIHnRVRG9DM7Zl&#10;m0lJYq3/3iwI3ubje8582ZpKNOR8aVnB1zABQZxZXXKu4HRcD2YgfEDWWFkmBU/ysFx0O3NMtX3w&#10;LzWHkIsYwj5FBUUIdSqlzwoy6Ie2Jo7czTqDIUKXS+3wEcNNJUdJMpEGS44NBda0Kij7O9yNAn+l&#10;25V348adeZvvp9Xz3FxWSvV77c83iEBt+Ijf7o2O88dT+H8mXi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HEJLBAAAA3AAAAA8AAAAAAAAAAAAAAAAAmAIAAGRycy9kb3du&#10;cmV2LnhtbFBLBQYAAAAABAAEAPUAAACGAwAAAAA=&#10;" path="m,l835,7901r396,-189l261,446,1550,7743r416,31l588,11,,xe" fillcolor="#fff500" stroked="f">
                        <v:path arrowok="t" o:connecttype="custom" o:connectlocs="0,0;167,1580;246,1542;52,89;310,1548;393,1555;118,2;0,0" o:connectangles="0,0,0,0,0,0,0,0"/>
                      </v:shape>
                      <v:shape id="Freeform 249" o:spid="_x0000_s1045" style="position:absolute;left:181;top:1112;width:344;height:224;visibility:visible;mso-wrap-style:square;v-text-anchor:top" coordsize="1722,1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UWiMQA&#10;AADcAAAADwAAAGRycy9kb3ducmV2LnhtbESPQW/CMAyF75P2HyIj7TZSpoFGIaBtEhPXtYyz1Zi2&#10;onG6JKPl3+MD0m623vN7n9fb0XXqQiG2ng3Mphko4srblmsDh3L3/AYqJmSLnWcycKUI283jwxpz&#10;6wf+pkuRaiUhHHM00KTU51rHqiGHcep7YtFOPjhMsoZa24CDhLtOv2TZQjtsWRoa7Omzoepc/DkD&#10;H8ev17Bbnod0qOa/5bgoyu6nNeZpMr6vQCUa07/5fr23gj8XWnlGJt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lFojEAAAA3AAAAA8AAAAAAAAAAAAAAAAAmAIAAGRycy9k&#10;b3ducmV2LnhtbFBLBQYAAAAABAAEAPUAAACJAwAAAAA=&#10;" path="m1722,859l266,r1,8l269,31r4,39l275,119r2,60l278,248r-1,38l276,325r-2,40l271,407r-4,41l263,492r-6,44l251,579r-8,44l234,667r-10,42l211,752r-14,43l182,835r-16,40l146,914r-20,36l102,985r-24,33l50,1049r-23,25l11,1094r-9,14l,1116r5,2l17,1117r17,-6l59,1100r65,-29l210,1031r50,-22l315,985r58,-25l437,936r65,-24l571,887r72,-22l719,844r76,-21l875,806r81,-14l1039,781r84,-8l1208,769r85,1l1380,776r85,12l1552,805r85,23l1722,859xe" fillcolor="#e77844" stroked="f">
                        <v:path arrowok="t" o:connecttype="custom" o:connectlocs="344,172;53,0;53,2;54,6;55,14;55,24;55,36;56,50;55,57;55,65;55,73;54,82;53,90;53,99;51,107;50,116;49,125;47,134;45,142;42,151;39,159;36,167;33,175;29,183;25,190;20,197;16,204;10,210;5,215;2,219;0,222;0,224;1,224;3,224;7,223;12,220;25,215;42,207;52,202;63,197;75,192;87,188;100,183;114,178;128,173;144,169;159,165;175,161;191,159;208,156;224,155;241,154;258,154;276,155;293,158;310,161;327,166;344,172" o:connectangles="0,0,0,0,0,0,0,0,0,0,0,0,0,0,0,0,0,0,0,0,0,0,0,0,0,0,0,0,0,0,0,0,0,0,0,0,0,0,0,0,0,0,0,0,0,0,0,0,0,0,0,0,0,0,0,0,0,0"/>
                      </v:shape>
                      <v:shape id="Freeform 250" o:spid="_x0000_s1046" style="position:absolute;left:312;top:743;width:313;height:602;visibility:visible;mso-wrap-style:square;v-text-anchor:top" coordsize="1562,3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OGWsQA&#10;AADcAAAADwAAAGRycy9kb3ducmV2LnhtbERP32vCMBB+F/Y/hBvsRWzqhjK7RhkyQZggc4L6dja3&#10;tqy5lCTT+t8bQdjbfXw/L591phEncr62rGCYpCCIC6trLhVsvxeDVxA+IGtsLJOCC3mYTR96OWba&#10;nvmLTptQihjCPkMFVQhtJqUvKjLoE9sSR+7HOoMhQldK7fAcw00jn9N0LA3WHBsqbGleUfG7+TMK&#10;1p+7WvYXLx+My71dHbQzk/FRqafH7v0NRKAu/Ivv7qWO80cTuD0TL5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zhlrEAAAA3AAAAA8AAAAAAAAAAAAAAAAAmAIAAGRycy9k&#10;b3ducmV2LnhtbFBLBQYAAAAABAAEAPUAAACJAwAAAAA=&#10;" path="m,530r12,-2l45,524r52,-8l167,504r81,-14l341,470r49,-11l440,447r52,-12l545,421r52,-16l649,389r52,-17l753,354r51,-20l853,313r48,-21l946,268r43,-24l1028,219r37,-28l1098,164r28,-30l1151,103r20,-32l1185,38r13,-27l1208,r9,3l1225,19r7,30l1238,91r6,52l1249,205r6,72l1259,358r4,87l1267,539r7,208l1282,970r9,234l1302,1441r7,118l1317,1675r8,115l1334,1899r11,107l1356,2108r14,95l1384,2292r16,82l1418,2447r19,64l1458,2565r21,47l1497,2657r16,42l1527,2738r11,37l1547,2809r7,32l1559,2869r2,27l1562,2919r-2,20l1557,2958r-5,16l1546,2986r-9,10l1527,3003r-12,5l1501,3010r-14,l1470,3006r-18,-5l1434,2992r-21,-11l1392,2967r-22,-17l1346,2930r-25,-22l1295,2882r-26,-27l1241,2825r-27,-33l1185,2756r-29,-40l1129,2672r-26,-48l1077,2571r-25,-57l1028,2454r-24,-63l981,2325,933,2185,884,2035r-27,-77l831,1880r-28,-80l775,1720r-31,-82l713,1557r-34,-81l643,1394r-37,-81l565,1233r-42,-79l477,1076r-48,-76l379,925,325,852,266,782,205,714,141,650,72,588,,530xe" fillcolor="#e77844" stroked="f">
                        <v:path arrowok="t" o:connecttype="custom" o:connectlocs="2,106;19,103;50,98;78,92;99,87;120,81;140,74;161,67;181,58;198,49;213,38;226,27;235,14;240,2;244,1;247,10;249,29;251,55;253,89;255,149;259,241;262,312;266,358;270,401;275,441;281,475;288,502;296,522;303,540;308,555;311,568;313,579;313,588;311,595;308,599;304,602;298,602;291,600;283,596;275,590;265,582;254,571;243,558;232,543;221,525;211,503;201,478;187,437;172,392;161,360;149,328;136,295;121,263;105,231;86,200;65,170;41,143;14,118" o:connectangles="0,0,0,0,0,0,0,0,0,0,0,0,0,0,0,0,0,0,0,0,0,0,0,0,0,0,0,0,0,0,0,0,0,0,0,0,0,0,0,0,0,0,0,0,0,0,0,0,0,0,0,0,0,0,0,0,0,0"/>
                      </v:shape>
                      <v:shape id="Freeform 251" o:spid="_x0000_s1047" style="position:absolute;left:600;top:790;width:472;height:552;visibility:visible;mso-wrap-style:square;v-text-anchor:top" coordsize="2359,2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rDWcUA&#10;AADcAAAADwAAAGRycy9kb3ducmV2LnhtbESPQWvCQBCF7wX/wzJCL6VuFBFJXUUUba+NeuhtyE6T&#10;YHY2ZNckza/vHAq9zfDevPfNZje4WnXUhsqzgfksAUWce1txYeB6Ob2uQYWIbLH2TAZ+KMBuO3na&#10;YGp9z5/UZbFQEsIhRQNljE2qdchLchhmviEW7du3DqOsbaFti72Eu1ovkmSlHVYsDSU2dCgpv2cP&#10;ZyD7GjE/j+99dbt0y/lRj8sXNxrzPB32b6AiDfHf/Hf9YQV/JfjyjE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ysNZxQAAANwAAAAPAAAAAAAAAAAAAAAAAJgCAABkcnMv&#10;ZG93bnJldi54bWxQSwUGAAAAAAQABAD1AAAAigMAAAAA&#10;" path="m1290,r4,6l1305,21r19,23l1350,74r15,16l1381,107r19,19l1419,144r20,19l1461,182r22,18l1505,218r25,17l1555,252r26,15l1607,281r27,12l1661,303r29,9l1718,318r28,4l1775,322r29,-2l1832,315r29,-10l1890,293r28,-16l1947,257r27,-22l2002,217r27,-15l2056,188r25,-10l2106,168r24,-6l2154,159r23,-2l2198,158r21,2l2238,165r18,6l2274,180r15,10l2303,202r13,14l2327,231r10,17l2345,267r6,19l2356,308r2,22l2359,354r-2,25l2354,405r-6,27l2340,460r-10,29l2317,519r-15,31l2285,582r-23,32l2235,648r-34,35l2162,719r-42,38l2072,796r-51,41l1966,879r-119,89l1717,1061r-68,50l1581,1162r-70,51l1440,1267r-70,55l1300,1379r-71,58l1160,1497r-67,61l1027,1621r-64,64l900,1751r-59,68l785,1888r-53,71l683,2031r-43,74l600,2180r-36,79l535,2337r-27,76l482,2480r-27,60l430,2591r-26,44l379,2672r-25,30l330,2726r-25,18l283,2755r-23,6l238,2761r-21,-4l195,2748r-19,-14l157,2716r-19,-22l121,2669r-16,-29l90,2609,75,2574,62,2538,51,2499,40,2459,29,2417r-8,-43l14,2330,8,2285,4,2240,1,2196,,2151r,-44l4,2062r11,-49l34,1960r24,-55l88,1847r35,-61l163,1723r44,-66l255,1590r50,-69l359,1450r57,-72l533,1231,653,1081r61,-75l773,930r59,-74l890,781r55,-74l998,634r50,-73l1095,491r43,-69l1176,354r34,-65l1239,226r22,-61l1277,107r9,-55l1290,xe" fillcolor="#e77844" stroked="f">
                        <v:path arrowok="t" o:connecttype="custom" o:connectlocs="261,4;273,18;284,29;297,40;311,50;327,59;344,64;361,64;378,59;395,47;411,38;426,32;440,32;451,34;461,40;468,50;471,62;472,76;468,92;461,110;447,130;424,151;393,176;330,222;288,253;246,287;205,324;168,364;137,406;113,452;96,496;81,527;66,545;52,552;39,549;28,539;18,522;10,500;4,475;1,448;0,421;7,392;25,357;51,318;83,276;143,201;178,156;210,112;235,71;252,33;258,0" o:connectangles="0,0,0,0,0,0,0,0,0,0,0,0,0,0,0,0,0,0,0,0,0,0,0,0,0,0,0,0,0,0,0,0,0,0,0,0,0,0,0,0,0,0,0,0,0,0,0,0,0,0,0"/>
                      </v:shape>
                      <v:shape id="Freeform 252" o:spid="_x0000_s1048" style="position:absolute;left:761;top:1049;width:422;height:219;visibility:visible;mso-wrap-style:square;v-text-anchor:top" coordsize="2109,1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iXCMEA&#10;AADcAAAADwAAAGRycy9kb3ducmV2LnhtbERPy6rCMBDdX/AfwghuLpqqIFKNooKgLrz42LgbmrEt&#10;NpPaxFr/3ggX3M3hPGc6b0whaqpcbllBvxeBIE6szjlVcD6tu2MQziNrLCyTghc5mM9aP1OMtX3y&#10;geqjT0UIYRejgsz7MpbSJRkZdD1bEgfuaiuDPsAqlbrCZwg3hRxE0UgazDk0ZFjSKqPkdnwYBcNL&#10;vSy2D7zx396O7zv92wzWpFSn3SwmIDw1/iv+d290mD/qw+eZcIG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olwjBAAAA3AAAAA8AAAAAAAAAAAAAAAAAmAIAAGRycy9kb3du&#10;cmV2LnhtbFBLBQYAAAAABAAEAPUAAACGAwAAAAA=&#10;" path="m1712,r-2,5l1706,18r-7,22l1693,70r-4,17l1686,105r-2,21l1682,148r-1,23l1682,196r1,25l1686,248r5,27l1697,303r7,30l1714,362r12,31l1739,423r18,32l1776,486r22,33l1823,550r27,33l1882,615r35,32l1954,678r42,32l2042,740r39,31l2103,799r6,26l2100,850r-22,23l2043,894r-48,22l1938,934r-68,17l1793,968r-83,15l1619,997r-96,12l1423,1020r-104,12l1212,1041r-108,8l995,1057r-108,6l780,1069r-204,10l391,1085r-159,6l109,1094r-81,1l,1095r11,-6l44,1074r53,-24l169,1015r87,-43l357,920r55,-30l470,859r61,-34l593,791r66,-38l726,715r68,-41l863,631r71,-44l1005,541r72,-48l1150,445r72,-51l1294,342r73,-54l1438,233r70,-57l1577,119r69,-59l1712,xe" fillcolor="#e77844" stroked="f">
                        <v:path arrowok="t" o:connecttype="custom" o:connectlocs="342,1;340,8;338,17;337,25;336,34;337,44;338,55;341,67;345,79;352,91;360,104;370,117;384,129;399,142;416,154;422,165;416,175;399,183;374,190;342,197;305,202;264,206;221,210;177,213;115,216;46,218;6,219;2,218;19,210;51,194;82,178;106,165;132,151;159,135;187,117;216,99;245,79;274,58;302,35;329,12" o:connectangles="0,0,0,0,0,0,0,0,0,0,0,0,0,0,0,0,0,0,0,0,0,0,0,0,0,0,0,0,0,0,0,0,0,0,0,0,0,0,0,0"/>
                      </v:shape>
                      <v:shape id="Freeform 253" o:spid="_x0000_s1049" style="position:absolute;left:176;top:1907;width:1221;height:257;visibility:visible;mso-wrap-style:square;v-text-anchor:top" coordsize="6103,1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paVr8A&#10;AADcAAAADwAAAGRycy9kb3ducmV2LnhtbERPTYvCMBC9L/gfwgje1kQPotUoIrh4dNWDx6EZ22Iz&#10;qUm2xn9vFhb2No/3OatNsq3oyYfGsYbJWIEgLp1puNJwOe8/5yBCRDbYOiYNLwqwWQ8+VlgY9+Rv&#10;6k+xEjmEQ4Ea6hi7QspQ1mQxjF1HnLmb8xZjhr6SxuMzh9tWTpWaSYsN54YaO9rVVN5PP1ZDX32R&#10;ah8PNb/e/WWR5PF6TFutR8O0XYKIlOK/+M99MHn+bAq/z+QL5P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6lpWvwAAANwAAAAPAAAAAAAAAAAAAAAAAJgCAABkcnMvZG93bnJl&#10;di54bWxQSwUGAAAAAAQABAD1AAAAhAMAAAAA&#10;" path="m,1088l6103,r-5,244l20,1284,,1088xe" fillcolor="#fff500" stroked="f">
                        <v:path arrowok="t" o:connecttype="custom" o:connectlocs="0,218;1221,0;1220,49;4,257;0,218" o:connectangles="0,0,0,0,0"/>
                      </v:shape>
                      <v:shape id="Freeform 254" o:spid="_x0000_s1050" style="position:absolute;left:959;top:2269;width:1402;height:912;visibility:visible;mso-wrap-style:square;v-text-anchor:top" coordsize="7011,4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DposEA&#10;AADcAAAADwAAAGRycy9kb3ducmV2LnhtbERP24rCMBB9F/yHMMK+aaqCaDUtq7iwsAhelvV1aMa2&#10;bDMpTaz1740g+DaHc51V2plKtNS40rKC8SgCQZxZXXKu4Pf0NZyDcB5ZY2WZFNzJQZr0eyuMtb3x&#10;gdqjz0UIYRejgsL7OpbSZQUZdCNbEwfuYhuDPsAml7rBWwg3lZxE0UwaLDk0FFjTpqDs/3g1Cva7&#10;w488b6j0uG63Wbs4/92vU6U+Bt3nEoSnzr/FL/e3DvNnU3g+Ey6Qy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Q6aLBAAAA3AAAAA8AAAAAAAAAAAAAAAAAmAIAAGRycy9kb3du&#10;cmV2LnhtbFBLBQYAAAAABAAEAPUAAACGAwAAAAA=&#10;" path="m,1517l580,3813r23,56l645,3924r58,55l778,4033r90,52l974,4136r120,50l1226,4234r147,44l1531,4321r169,41l1880,4399r190,34l2268,4463r207,27l2690,4512r222,18l3140,4544r234,10l3611,4557r242,-1l4098,4548r247,-14l4595,4515r250,-25l5096,4457r250,-39l5595,4371r247,-54l6086,4255r242,-70l6564,4107r1,-72l6568,3967r5,-65l6579,3840r8,-61l6598,3721r11,-57l6621,3609r14,-55l6649,3500r16,-53l6682,3392r35,-111l6753,3166r20,-61l6792,3042r19,-66l6830,2908r19,-73l6867,2760r19,-80l6903,2594r17,-89l6936,2411r15,-101l6966,2203r12,-111l6991,1972r11,-126l7011,1712r-22,-229l6933,1272r-89,-194l6726,902,6580,743,6408,600,6213,473,5997,362,5761,267,5509,186,5241,121,4961,70,4670,33,4371,10,4065,,3757,2,3445,18,3133,45,2824,85r-304,51l2222,198r-289,73l1655,354r-265,93l1141,551,907,664,695,786,504,916,337,1055,195,1201,82,1355,,1517xe" fillcolor="#70614e" stroked="f">
                        <v:path arrowok="t" o:connecttype="custom" o:connectlocs="116,763;129,785;156,807;195,828;245,847;306,865;376,880;454,893;538,903;628,909;722,912;819,910;919,904;1019,892;1119,875;1217,852;1313,822;1313,794;1316,769;1319,745;1324,722;1330,700;1336,679;1350,634;1358,609;1366,582;1373,552;1380,519;1387,483;1393,441;1398,395;1402,343;1386,255;1345,181;1281,120;1199,72;1102,37;992,14;874,2;751,0;627,9;504,27;387,54;278,89;181,133;101,183;39,240;0,304" o:connectangles="0,0,0,0,0,0,0,0,0,0,0,0,0,0,0,0,0,0,0,0,0,0,0,0,0,0,0,0,0,0,0,0,0,0,0,0,0,0,0,0,0,0,0,0,0,0,0,0"/>
                      </v:shape>
                      <v:shape id="Freeform 255" o:spid="_x0000_s1051" style="position:absolute;left:1009;top:2770;width:1291;height:223;visibility:visible;mso-wrap-style:square;v-text-anchor:top" coordsize="6455,1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rYpsMA&#10;AADcAAAADwAAAGRycy9kb3ducmV2LnhtbERPTWsCMRC9C/0PYQreNFsVldUopah4KNSq4HXcjLtL&#10;N5MlievWX2+EQm/zeJ8zX7amEg05X1pW8NZPQBBnVpecKzge1r0pCB+QNVaWScEveVguXjpzTLW9&#10;8Tc1+5CLGMI+RQVFCHUqpc8KMuj7tiaO3MU6gyFCl0vt8BbDTSUHSTKWBkuODQXW9FFQ9rO/GgWT&#10;8+dp2DRyW3+RnmxWu7urLneluq/t+wxEoDb8i//cWx3nj0fwfCZ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rYpsMAAADcAAAADwAAAAAAAAAAAAAAAACYAgAAZHJzL2Rv&#10;d25yZXYueG1sUEsFBgAAAAAEAAQA9QAAAIgDAAAAAA==&#10;" path="m,l76,298r48,1l167,301r40,3l245,307r35,5l312,317r31,6l371,331r27,8l423,348r24,11l471,370r22,12l515,395r22,13l560,424r44,32l654,493r54,40l770,578r35,24l843,627r39,25l926,680r46,27l1023,735r54,30l1136,796r67,33l1269,856r63,23l1394,897r59,13l1511,918r57,5l1624,924r55,-3l1734,915r54,-9l1842,894r54,-14l1951,862r55,-20l2062,821r57,-24l2178,773r59,-26l2299,719r64,-27l2429,662r68,-28l2567,604r75,-28l2718,546r81,-27l2882,492r88,-27l3061,440r96,-24l3257,394r95,-16l3438,368r79,-3l3587,367r63,8l3707,388r51,17l3805,427r42,24l3884,479r35,30l3952,541r31,34l4013,609r29,36l4072,680r30,34l4134,749r35,31l4205,811r41,27l4291,863r49,22l4395,902r61,13l4524,923r75,3l4682,922r93,-9l4877,896r111,-23l5110,841r54,-14l5215,816r49,-10l5309,801r43,-4l5394,796r40,2l5470,801r37,5l5542,814r33,8l5608,832r32,11l5671,855r31,13l5732,884r62,30l5859,947r33,17l5926,980r35,16l5998,1013r39,16l6078,1044r41,15l6164,1073r48,13l6262,1097r53,11l6371,1116r8,-36l6389,1042r10,-36l6410,968r11,-37l6432,894r11,-37l6455,820r-24,-7l6408,804r-25,-9l6360,785r-48,-23l6260,735r-57,-28l6139,678r-36,-16l6065,647r-40,-15l5981,618r-90,-29l5805,563r-82,-25l5645,517r-38,-10l5569,499r-35,-8l5498,484r-35,-8l5430,471r-34,-4l5364,464r-31,-2l5301,461r-29,l5242,463r-29,3l5185,470r-28,5l5130,483r-26,9l5077,501r-25,12l5027,526r-24,14l4978,557r-23,18l4932,595r-24,20l4886,633r-24,15l4839,660r-23,11l4793,680r-23,6l4745,691r-23,2l4698,693r-24,-2l4649,688r-24,-6l4599,674r-24,-9l4550,654r-27,-13l4498,627r-28,-17l4444,592r-28,-19l4389,552r-29,-24l4332,504r-29,-26l4272,452r-29,-29l4212,393r-63,-64l4083,261r-35,-33l4012,198r-40,-25l3930,151r-44,-17l3842,120r-47,-11l3746,102r-51,-5l3644,96r-54,1l3536,101r-55,6l3425,115r-57,11l3310,138r-58,14l3193,169r-59,18l3075,205r-61,21l2955,247r-60,22l2836,293r-117,46l2605,388r-112,49l2386,484r-52,22l2281,525r-53,16l2175,557r-53,12l2069,579r-53,7l1963,592r-53,3l1857,597r-52,-1l1753,594r-52,-5l1651,583r-51,-8l1549,565r-50,-12l1449,539r-48,-15l1352,507r-47,-18l1258,468r-46,-21l1168,425r-44,-25l1081,374r-43,-27l998,319,958,290,919,259,881,227,846,194,831,181,814,168,797,155,779,143,759,132,739,122,718,112,696,102,674,93,650,84,626,76,601,68,576,61,549,55,522,49,494,43,438,33,379,23,319,16,257,10,194,6,131,3,66,1,,xe" fillcolor="#fffcc8" stroked="f">
                        <v:path arrowok="t" o:connecttype="custom" o:connectlocs="41,61;74,66;99,76;131,99;176,130;227,159;291,182;347,183;401,168;460,144;528,115;612,88;703,73;761,85;797,115;827,150;868,177;936,184;1033,165;1079,159;1115,164;1146,177;1192,199;1233,214;1276,216;1286,179;1277,159;1228,135;1178,118;1114,100;1079,93;1048,93;1021,98;996,111;972,129;949,138;925,136;900,125;872,106;842,79;794,35;749,20;696,21;639,34;579,54;477,97;424,114;371,119;320,115;270,101;225,80;184,52;159,31;139,20;115,12;76,5;13,0" o:connectangles="0,0,0,0,0,0,0,0,0,0,0,0,0,0,0,0,0,0,0,0,0,0,0,0,0,0,0,0,0,0,0,0,0,0,0,0,0,0,0,0,0,0,0,0,0,0,0,0,0,0,0,0,0,0,0,0,0"/>
                      </v:shape>
                      <v:shape id="Freeform 256" o:spid="_x0000_s1052" style="position:absolute;left:829;top:2058;width:1801;height:781;visibility:visible;mso-wrap-style:square;v-text-anchor:top" coordsize="9003,3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FjsMA&#10;AADcAAAADwAAAGRycy9kb3ducmV2LnhtbERPS2sCMRC+C/0PYQreaqJSkdWstEXFixS3BfE2bGYf&#10;dDNZNtFd/31TKHibj+85681gG3GjzteONUwnCgRx7kzNpYbvr93LEoQPyAYbx6ThTh426dNojYlx&#10;PZ/oloVSxBD2CWqoQmgTKX1ekUU/cS1x5ArXWQwRdqU0HfYx3DZyptRCWqw5NlTY0kdF+U92tRre&#10;j/fttP887nsqsjCv27O6qLPW4+fhbQUi0BAe4n/3wcT5i1f4eyZeIN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tFjsMAAADcAAAADwAAAAAAAAAAAAAAAACYAgAAZHJzL2Rv&#10;d25yZXYueG1sUEsFBgAAAAAEAAQA9QAAAIgDAAAAAA==&#10;" path="m2302,2525r-22,13l2216,2574r-44,24l2119,2625r-61,28l1989,2683r-73,29l1836,2742r-84,27l1663,2793r-91,22l1476,2832r-97,11l1280,2848r-100,-1l1081,2837,981,2819r-99,-28l785,2752r-94,-50l600,2639r-88,-76l429,2472,350,2367,278,2246,212,2107,153,1950,102,1776,58,1581,24,1366,4,1151,,959,13,786,43,635,87,502,148,386r74,-97l311,207,413,139,530,88,659,48,801,21,954,5,1118,r177,4l1481,17r197,20l1883,64r216,33l2323,134r232,42l2795,220r247,45l3296,312r260,47l3823,406r271,43l4371,491r281,36l4937,561r289,26l5517,608r288,18l6085,647r269,25l6613,699r248,31l7099,764r225,38l7538,842r200,46l7927,937r174,53l8261,1046r147,61l8538,1172r116,69l8755,1316r84,79l8906,1478r50,87l8988,1659r15,97l8999,1860r-23,108l8933,2081r-62,119l8789,2325r-104,130l8560,2591r-146,141l8245,2881r-192,153l7839,3194r-215,153l7431,3479r-173,112l7105,3684r-136,76l6853,3818r-101,43l6668,3888r-69,13l6543,3900r-43,-13l6468,3862r-20,-36l6438,3781r-1,-55l6444,3663r13,-71l6477,3515r26,-82l6531,3346r68,-185l6671,2968r36,-96l6740,2775r32,-95l6800,2587r24,-89l6841,2412r11,-80l6856,2258r-3,-61l6842,2157r-17,-24l6800,2127r-31,9l6732,2159r-44,35l6639,2240r-56,55l6523,2358r-66,69l6386,2501r-77,77l6229,2657r-86,79l6053,2816r-94,75l5860,2963r-102,66l5653,3088r-109,51l5432,3178r-115,30l5199,3224r-121,1l4956,3211r-126,-33l4703,3127r-129,-72l4443,2962,4311,2845,4177,2704,4051,2567,3941,2464r-96,-71l3764,2351r-71,-17l3634,2342r-49,29l3545,2419r-33,64l3487,2560r-21,88l3450,2746r-12,102l3427,2954r-10,107l3407,3166r-11,102l3382,3361r-18,85l3343,3518r-28,58l3280,3618r-43,21l3185,3638r-62,-25l3049,3559r-87,-82l2862,3361,2747,3212,2616,3024,2468,2795,2302,2525xe" fillcolor="#f5c491" stroked="f">
                        <v:path arrowok="t" o:connecttype="custom" o:connectlocs="443,515;412,531;367,549;314,564;256,570;196,564;138,541;86,495;42,422;12,317;0,192;17,101;62,41;132,10;224,0;336,7;465,27;609,53;765,81;931,106;1104,122;1271,135;1420,153;1548,178;1653,209;1731,248;1782,296;1801,352;1787,417;1737,492;1649,577;1525,670;1421,738;1351,773;1309,781;1290,766;1289,733;1301,687;1334,594;1355,537;1369,483;1371,440;1360,426;1338,439;1305,472;1262,516;1211,564;1152,606;1087,636;1016,646;941,626;862,570;788,493;739,467;709,484;693,530;686,591;679,654;669,704;648,729;610,713;550,643;461,506" o:connectangles="0,0,0,0,0,0,0,0,0,0,0,0,0,0,0,0,0,0,0,0,0,0,0,0,0,0,0,0,0,0,0,0,0,0,0,0,0,0,0,0,0,0,0,0,0,0,0,0,0,0,0,0,0,0,0,0,0,0,0,0,0,0,0"/>
                      </v:shape>
                      <v:shape id="Freeform 257" o:spid="_x0000_s1053" style="position:absolute;left:1547;top:1470;width:213;height:267;visibility:visible;mso-wrap-style:square;v-text-anchor:top" coordsize="1068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uIMMA&#10;AADcAAAADwAAAGRycy9kb3ducmV2LnhtbERPTWvCQBC9F/wPywi91Y3BhhDdhCIIHmyh0UKPQ3bM&#10;pmZnQ3bV9N93C4Xe5vE+Z1NNthc3Gn3nWMFykYAgbpzuuFVwOu6echA+IGvsHZOCb/JQlbOHDRba&#10;3fmdbnVoRQxhX6ACE8JQSOkbQxb9wg3EkTu70WKIcGylHvEew20v0yTJpMWOY4PBgbaGmkt9tQo+&#10;89Xza/b1cVkmdb6/mjZ9O6SpUo/z6WUNItAU/sV/7r2O87MMfp+JF8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ouIMMAAADcAAAADwAAAAAAAAAAAAAAAACYAgAAZHJzL2Rv&#10;d25yZXYueG1sUEsFBgAAAAAEAAQA9QAAAIgDAAAAAA==&#10;" path="m646,r-7,2l617,10,584,22,540,41,516,52,489,65,462,79,433,95r-30,17l373,130r-31,20l311,172r-31,23l249,220r-29,27l190,275r-27,30l136,337r-25,33l87,405,67,442,47,482,32,522,19,564,9,608,3,655,,703r1,51l5,803r7,49l22,900r13,45l50,988r18,41l87,1069r23,36l133,1140r26,31l187,1201r29,27l247,1251r33,22l313,1291r35,15l384,1318r37,9l459,1332r38,2l536,1333r40,-6l616,1317r41,-13l696,1288r41,-21l778,1241r39,-29l858,1177r40,-38l937,1096r37,-48l1009,998r25,-47l1053,905r11,-45l1068,818r-1,-42l1060,736r-12,-39l1032,659r-20,-36l989,588,962,554,934,520,903,488,871,456,839,426,775,367,713,311,684,283,659,256,635,230,616,203,601,178,589,152r-6,-25l583,102r5,-26l601,51,620,25,646,xe" fillcolor="#fff500" stroked="f">
                        <v:path arrowok="t" o:connecttype="custom" o:connectlocs="127,0;116,4;103,10;92,16;80,22;68,30;56,39;44,49;33,61;22,74;13,88;6,104;2,122;0,141;1,161;4,180;10,198;17,214;27,228;37,240;49,250;62,258;77,264;92,267;107,267;123,264;139,258;155,248;171,236;187,219;201,200;210,181;213,164;211,147;206,132;197,118;186,104;174,91;155,73;136,57;127,46;120,36;116,25;117,15;124,5" o:connectangles="0,0,0,0,0,0,0,0,0,0,0,0,0,0,0,0,0,0,0,0,0,0,0,0,0,0,0,0,0,0,0,0,0,0,0,0,0,0,0,0,0,0,0,0,0"/>
                      </v:shape>
                      <v:shape id="Freeform 258" o:spid="_x0000_s1054" style="position:absolute;left:1596;top:1579;width:110;height:123;visibility:visible;mso-wrap-style:square;v-text-anchor:top" coordsize="549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dcxcAA&#10;AADcAAAADwAAAGRycy9kb3ducmV2LnhtbERPS4vCMBC+C/sfwgh7EU2r4Eo1iiwIHtcX7HFsxrbY&#10;TEqS1u6/3wiCt/n4nrPa9KYWHTlfWVaQThIQxLnVFRcKzqfdeAHCB2SNtWVS8EceNuuPwQozbR98&#10;oO4YChFD2GeooAyhyaT0eUkG/cQ2xJG7WWcwROgKqR0+Yrip5TRJ5tJgxbGhxIa+S8rvx9Yo6LaL&#10;X5/+XELLiWuv/WxEu5SU+hz22yWIQH14i1/uvY7z51/wfCZe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pdcxcAAAADcAAAADwAAAAAAAAAAAAAAAACYAgAAZHJzL2Rvd25y&#10;ZXYueG1sUEsFBgAAAAAEAAQA9QAAAIUDAAAAAA==&#10;" path="m331,r13,2l358,3r13,2l383,8r13,3l408,15r12,5l431,25r10,6l451,38r11,7l471,53r9,8l488,71r8,10l504,91r6,10l518,112r5,11l529,136r4,12l537,161r4,13l544,187r2,15l547,216r1,14l549,245r-1,15l547,276r-2,15l543,306r-3,16l536,338r-5,15l526,368r-5,15l514,398r-7,14l500,426r-8,13l484,452r-9,13l466,478r-10,11l446,501r-10,11l425,523r-11,10l402,543r-12,9l378,560r-12,8l354,575r-14,7l327,589r-13,5l301,599r-14,4l274,606r-14,3l247,611r-15,1l219,612r-14,l192,611r-14,-2l166,606r-12,-3l142,599r-13,-5l118,589r-10,-7l98,575,88,568,78,560r-9,-8l61,543,53,533,46,523,39,512,32,501,27,489,20,478,16,465,12,452,8,439,6,426,3,412,2,398,1,383,,368,1,353,2,338,4,322,6,306,9,291r4,-15l18,260r5,-15l29,230r6,-14l42,202r7,-15l57,174r8,-13l74,148,84,136r9,-13l103,112r11,-11l124,91,136,81,147,71,159,61r12,-8l183,45r13,-7l209,31r13,-6l235,20r14,-5l262,11,275,8,289,5,303,3,317,2,331,xe" fillcolor="#e77817" stroked="f">
                        <v:path arrowok="t" o:connecttype="custom" o:connectlocs="72,1;79,2;86,5;93,9;98,14;102,20;106,27;108,35;110,43;110,52;109,62;106,71;103,80;99,88;93,96;87,103;81,109;73,114;66,118;58,121;49,123;41,123;33,122;26,119;20,116;14,111;9,105;5,98;2,91;1,83;0,74;1,65;3,55;6,46;10,38;15,30;21,23;27,16;34,11;42,6;50,3;58,1;66,0" o:connectangles="0,0,0,0,0,0,0,0,0,0,0,0,0,0,0,0,0,0,0,0,0,0,0,0,0,0,0,0,0,0,0,0,0,0,0,0,0,0,0,0,0,0,0"/>
                      </v:shape>
                      <v:shape id="Freeform 259" o:spid="_x0000_s1055" style="position:absolute;left:1597;top:1643;width:89;height:193;visibility:visible;mso-wrap-style:square;v-text-anchor:top" coordsize="447,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D1s8QA&#10;AADcAAAADwAAAGRycy9kb3ducmV2LnhtbESPQWvCQBCF7wX/wzJCL0U39SAluooRRA9emgp6HLJj&#10;EszOht2txn/fOQi9zfDevPfNcj24Tt0pxNazgc9pBoq48rbl2sDpZzf5AhUTssXOMxl4UoT1avS2&#10;xNz6B3/TvUy1khCOORpoUupzrWPVkMM49T2xaFcfHCZZQ61twIeEu07PsmyuHbYsDQ32tG2oupW/&#10;zoDTeKqKzYcr0qUI13J/PM+e0Zj38bBZgEo0pH/z6/pgBX8utPKMTK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g9bPEAAAA3AAAAA8AAAAAAAAAAAAAAAAAmAIAAGRycy9k&#10;b3ducmV2LnhtbFBLBQYAAAAABAAEAPUAAACJAwAAAAA=&#10;" path="m265,10r-4,7l250,36,232,66r-22,41l184,156r-27,56l128,273,99,339,86,372,72,407,59,441,47,476,37,510,27,545r-9,34l11,613,5,645,1,678,,708r,30l2,766r5,26l14,817r11,22l45,878r19,30l72,921r8,11l87,940r7,8l100,954r5,4l110,962r5,2l119,965r4,l126,965r3,-2l133,961r2,-3l137,955r2,-3l141,944r2,-8l145,922r,-7l143,909r-4,-16l134,867r-7,-35l121,790r-5,-49l114,715r-1,-27l113,660r,-30l114,601r2,-31l120,540r4,-31l131,478r8,-31l148,416r10,-30l171,356r15,-30l202,298r19,-27l242,244r23,-24l291,195r29,-22l347,153r24,-20l391,116r18,-16l422,86,433,73r7,-12l445,51r2,-9l447,34r-2,-7l442,21r-6,-5l429,12,421,8,412,5,400,3,390,2,378,1,366,,341,1,318,2,280,8r-15,2xe" fillcolor="#943634 [2405]" stroked="f">
                        <v:path arrowok="t" o:connecttype="custom" o:connectlocs="52,3;46,13;37,31;25,55;17,74;12,88;7,102;4,116;1,129;0,142;0,153;3,163;9,176;14,184;17,188;20,191;22,192;24,193;25,193;26,192;27,191;28,189;29,184;28,182;27,173;24,158;23,143;22,132;23,120;24,108;26,96;29,83;34,71;40,60;48,49;58,39;69,31;78,23;84,17;88,12;89,8;89,5;87,3;84,2;80,1;75,0;68,0;56,2" o:connectangles="0,0,0,0,0,0,0,0,0,0,0,0,0,0,0,0,0,0,0,0,0,0,0,0,0,0,0,0,0,0,0,0,0,0,0,0,0,0,0,0,0,0,0,0,0,0,0,0"/>
                      </v:shape>
                      <v:shape id="Freeform 260" o:spid="_x0000_s1056" style="position:absolute;left:1556;top:1791;width:135;height:493;visibility:visible;mso-wrap-style:square;v-text-anchor:top" coordsize="679,2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/PTsMA&#10;AADcAAAADwAAAGRycy9kb3ducmV2LnhtbERP3WrCMBS+F3yHcAa7EU0ds26dUYY4EJGBrQ9waM6a&#10;suakNJmtb28EYXfn4/s9q81gG3GhzteOFcxnCQji0umaKwXn4mv6BsIHZI2NY1JwJQ+b9Xi0wky7&#10;nk90yUMlYgj7DBWYENpMSl8asuhnriWO3I/rLIYIu0rqDvsYbhv5kiSptFhzbDDY0tZQ+Zv/WQVL&#10;Oi4K89rnfVFsdws+fB/TyUSp56fh8wNEoCH8ix/uvY7z03e4PxMv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/PTsMAAADcAAAADwAAAAAAAAAAAAAAAACYAgAAZHJzL2Rv&#10;d25yZXYueG1sUEsFBgAAAAAEAAQA9QAAAIgDAAAAAA==&#10;" path="m,11l1,29,5,81r7,82l19,272r9,131l38,552,48,717,59,890r11,182l80,1256r9,184l97,1618r6,169l108,1945r1,72l110,2085r,63l109,2205r1,52l114,2300r8,39l131,2371r12,28l158,2420r17,17l194,2449r20,9l237,2462r23,l285,2460r25,-6l337,2445r26,-10l390,2422r27,-14l443,2392r27,-17l496,2358r25,-18l544,2322r24,-18l588,2287r38,-33l654,2229r19,-17l679,2205r-1,-15l676,2148r-4,-68l666,1990r-6,-108l653,1757r-6,-138l641,1469r-6,-156l630,1153,626,990,624,828r-1,-80l623,670r1,-76l625,520r1,-72l629,379r3,-65l635,251r3,-56l639,147r-1,-40l636,74,631,48,625,28,617,14,606,5,595,,582,,568,4r-17,6l534,19,516,30,495,43,474,57,451,72,427,86r-25,14l376,114r-27,12l321,135r-28,7l262,146r-30,1l201,144r-33,-8l136,123,103,104,69,80,35,49,,11xe" fillcolor="#da251d" stroked="f">
                        <v:path arrowok="t" o:connecttype="custom" o:connectlocs="0,6;2,33;6,81;10,144;14,215;18,288;20,358;22,404;22,430;22,452;24,468;28,480;35,488;43,492;52,493;62,491;72,488;83,482;93,476;104,469;113,461;124,451;134,443;135,439;134,417;131,377;129,324;126,263;124,198;124,150;124,119;124,90;126,63;127,39;127,21;125,10;123,3;118,0;113,1;106,4;98,9;90,14;80,20;69,25;58,28;46,29;33,27;20,21;7,10" o:connectangles="0,0,0,0,0,0,0,0,0,0,0,0,0,0,0,0,0,0,0,0,0,0,0,0,0,0,0,0,0,0,0,0,0,0,0,0,0,0,0,0,0,0,0,0,0,0,0,0,0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2132965</wp:posOffset>
                      </wp:positionH>
                      <wp:positionV relativeFrom="paragraph">
                        <wp:posOffset>59690</wp:posOffset>
                      </wp:positionV>
                      <wp:extent cx="313690" cy="244475"/>
                      <wp:effectExtent l="6985" t="1905" r="3175" b="1270"/>
                      <wp:wrapNone/>
                      <wp:docPr id="129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3690" cy="244475"/>
                                <a:chOff x="0" y="0"/>
                                <a:chExt cx="955" cy="864"/>
                              </a:xfrm>
                            </wpg:grpSpPr>
                            <wps:wsp>
                              <wps:cNvPr id="130" name="Freeform 1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3" y="0"/>
                                  <a:ext cx="98" cy="152"/>
                                </a:xfrm>
                                <a:custGeom>
                                  <a:avLst/>
                                  <a:gdLst>
                                    <a:gd name="T0" fmla="*/ 1257 w 1671"/>
                                    <a:gd name="T1" fmla="*/ 2571 h 2587"/>
                                    <a:gd name="T2" fmla="*/ 1324 w 1671"/>
                                    <a:gd name="T3" fmla="*/ 2507 h 2587"/>
                                    <a:gd name="T4" fmla="*/ 1388 w 1671"/>
                                    <a:gd name="T5" fmla="*/ 2427 h 2587"/>
                                    <a:gd name="T6" fmla="*/ 1446 w 1671"/>
                                    <a:gd name="T7" fmla="*/ 2331 h 2587"/>
                                    <a:gd name="T8" fmla="*/ 1499 w 1671"/>
                                    <a:gd name="T9" fmla="*/ 2224 h 2587"/>
                                    <a:gd name="T10" fmla="*/ 1547 w 1671"/>
                                    <a:gd name="T11" fmla="*/ 2107 h 2587"/>
                                    <a:gd name="T12" fmla="*/ 1587 w 1671"/>
                                    <a:gd name="T13" fmla="*/ 1983 h 2587"/>
                                    <a:gd name="T14" fmla="*/ 1621 w 1671"/>
                                    <a:gd name="T15" fmla="*/ 1855 h 2587"/>
                                    <a:gd name="T16" fmla="*/ 1646 w 1671"/>
                                    <a:gd name="T17" fmla="*/ 1727 h 2587"/>
                                    <a:gd name="T18" fmla="*/ 1663 w 1671"/>
                                    <a:gd name="T19" fmla="*/ 1598 h 2587"/>
                                    <a:gd name="T20" fmla="*/ 1671 w 1671"/>
                                    <a:gd name="T21" fmla="*/ 1474 h 2587"/>
                                    <a:gd name="T22" fmla="*/ 1670 w 1671"/>
                                    <a:gd name="T23" fmla="*/ 1000 h 2587"/>
                                    <a:gd name="T24" fmla="*/ 1660 w 1671"/>
                                    <a:gd name="T25" fmla="*/ 885 h 2587"/>
                                    <a:gd name="T26" fmla="*/ 1639 w 1671"/>
                                    <a:gd name="T27" fmla="*/ 761 h 2587"/>
                                    <a:gd name="T28" fmla="*/ 1607 w 1671"/>
                                    <a:gd name="T29" fmla="*/ 632 h 2587"/>
                                    <a:gd name="T30" fmla="*/ 1567 w 1671"/>
                                    <a:gd name="T31" fmla="*/ 504 h 2587"/>
                                    <a:gd name="T32" fmla="*/ 1517 w 1671"/>
                                    <a:gd name="T33" fmla="*/ 380 h 2587"/>
                                    <a:gd name="T34" fmla="*/ 1460 w 1671"/>
                                    <a:gd name="T35" fmla="*/ 266 h 2587"/>
                                    <a:gd name="T36" fmla="*/ 1397 w 1671"/>
                                    <a:gd name="T37" fmla="*/ 166 h 2587"/>
                                    <a:gd name="T38" fmla="*/ 1328 w 1671"/>
                                    <a:gd name="T39" fmla="*/ 86 h 2587"/>
                                    <a:gd name="T40" fmla="*/ 1256 w 1671"/>
                                    <a:gd name="T41" fmla="*/ 29 h 2587"/>
                                    <a:gd name="T42" fmla="*/ 1180 w 1671"/>
                                    <a:gd name="T43" fmla="*/ 2 h 2587"/>
                                    <a:gd name="T44" fmla="*/ 1007 w 1671"/>
                                    <a:gd name="T45" fmla="*/ 1 h 2587"/>
                                    <a:gd name="T46" fmla="*/ 907 w 1671"/>
                                    <a:gd name="T47" fmla="*/ 21 h 2587"/>
                                    <a:gd name="T48" fmla="*/ 792 w 1671"/>
                                    <a:gd name="T49" fmla="*/ 63 h 2587"/>
                                    <a:gd name="T50" fmla="*/ 666 w 1671"/>
                                    <a:gd name="T51" fmla="*/ 123 h 2587"/>
                                    <a:gd name="T52" fmla="*/ 536 w 1671"/>
                                    <a:gd name="T53" fmla="*/ 198 h 2587"/>
                                    <a:gd name="T54" fmla="*/ 409 w 1671"/>
                                    <a:gd name="T55" fmla="*/ 285 h 2587"/>
                                    <a:gd name="T56" fmla="*/ 288 w 1671"/>
                                    <a:gd name="T57" fmla="*/ 383 h 2587"/>
                                    <a:gd name="T58" fmla="*/ 182 w 1671"/>
                                    <a:gd name="T59" fmla="*/ 486 h 2587"/>
                                    <a:gd name="T60" fmla="*/ 95 w 1671"/>
                                    <a:gd name="T61" fmla="*/ 592 h 2587"/>
                                    <a:gd name="T62" fmla="*/ 33 w 1671"/>
                                    <a:gd name="T63" fmla="*/ 698 h 2587"/>
                                    <a:gd name="T64" fmla="*/ 2 w 1671"/>
                                    <a:gd name="T65" fmla="*/ 803 h 2587"/>
                                    <a:gd name="T66" fmla="*/ 1 w 1671"/>
                                    <a:gd name="T67" fmla="*/ 896 h 2587"/>
                                    <a:gd name="T68" fmla="*/ 7 w 1671"/>
                                    <a:gd name="T69" fmla="*/ 952 h 2587"/>
                                    <a:gd name="T70" fmla="*/ 19 w 1671"/>
                                    <a:gd name="T71" fmla="*/ 999 h 2587"/>
                                    <a:gd name="T72" fmla="*/ 37 w 1671"/>
                                    <a:gd name="T73" fmla="*/ 1040 h 2587"/>
                                    <a:gd name="T74" fmla="*/ 65 w 1671"/>
                                    <a:gd name="T75" fmla="*/ 1091 h 2587"/>
                                    <a:gd name="T76" fmla="*/ 110 w 1671"/>
                                    <a:gd name="T77" fmla="*/ 1171 h 2587"/>
                                    <a:gd name="T78" fmla="*/ 129 w 1671"/>
                                    <a:gd name="T79" fmla="*/ 1220 h 2587"/>
                                    <a:gd name="T80" fmla="*/ 145 w 1671"/>
                                    <a:gd name="T81" fmla="*/ 1278 h 2587"/>
                                    <a:gd name="T82" fmla="*/ 156 w 1671"/>
                                    <a:gd name="T83" fmla="*/ 1347 h 2587"/>
                                    <a:gd name="T84" fmla="*/ 161 w 1671"/>
                                    <a:gd name="T85" fmla="*/ 1431 h 2587"/>
                                    <a:gd name="T86" fmla="*/ 161 w 1671"/>
                                    <a:gd name="T87" fmla="*/ 1651 h 2587"/>
                                    <a:gd name="T88" fmla="*/ 168 w 1671"/>
                                    <a:gd name="T89" fmla="*/ 1778 h 2587"/>
                                    <a:gd name="T90" fmla="*/ 176 w 1671"/>
                                    <a:gd name="T91" fmla="*/ 1838 h 2587"/>
                                    <a:gd name="T92" fmla="*/ 188 w 1671"/>
                                    <a:gd name="T93" fmla="*/ 1894 h 2587"/>
                                    <a:gd name="T94" fmla="*/ 205 w 1671"/>
                                    <a:gd name="T95" fmla="*/ 1945 h 2587"/>
                                    <a:gd name="T96" fmla="*/ 227 w 1671"/>
                                    <a:gd name="T97" fmla="*/ 1990 h 2587"/>
                                    <a:gd name="T98" fmla="*/ 258 w 1671"/>
                                    <a:gd name="T99" fmla="*/ 2029 h 2587"/>
                                    <a:gd name="T100" fmla="*/ 295 w 1671"/>
                                    <a:gd name="T101" fmla="*/ 2061 h 2587"/>
                                    <a:gd name="T102" fmla="*/ 382 w 1671"/>
                                    <a:gd name="T103" fmla="*/ 2123 h 2587"/>
                                    <a:gd name="T104" fmla="*/ 570 w 1671"/>
                                    <a:gd name="T105" fmla="*/ 2246 h 2587"/>
                                    <a:gd name="T106" fmla="*/ 793 w 1671"/>
                                    <a:gd name="T107" fmla="*/ 2382 h 2587"/>
                                    <a:gd name="T108" fmla="*/ 1005 w 1671"/>
                                    <a:gd name="T109" fmla="*/ 2501 h 2587"/>
                                    <a:gd name="T110" fmla="*/ 1092 w 1671"/>
                                    <a:gd name="T111" fmla="*/ 2547 h 2587"/>
                                    <a:gd name="T112" fmla="*/ 1161 w 1671"/>
                                    <a:gd name="T113" fmla="*/ 2577 h 25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671" h="2587">
                                      <a:moveTo>
                                        <a:pt x="1194" y="2587"/>
                                      </a:moveTo>
                                      <a:lnTo>
                                        <a:pt x="1234" y="2587"/>
                                      </a:lnTo>
                                      <a:lnTo>
                                        <a:pt x="1257" y="2571"/>
                                      </a:lnTo>
                                      <a:lnTo>
                                        <a:pt x="1280" y="2552"/>
                                      </a:lnTo>
                                      <a:lnTo>
                                        <a:pt x="1302" y="2530"/>
                                      </a:lnTo>
                                      <a:lnTo>
                                        <a:pt x="1324" y="2507"/>
                                      </a:lnTo>
                                      <a:lnTo>
                                        <a:pt x="1346" y="2482"/>
                                      </a:lnTo>
                                      <a:lnTo>
                                        <a:pt x="1367" y="2455"/>
                                      </a:lnTo>
                                      <a:lnTo>
                                        <a:pt x="1388" y="2427"/>
                                      </a:lnTo>
                                      <a:lnTo>
                                        <a:pt x="1408" y="2396"/>
                                      </a:lnTo>
                                      <a:lnTo>
                                        <a:pt x="1427" y="2365"/>
                                      </a:lnTo>
                                      <a:lnTo>
                                        <a:pt x="1446" y="2331"/>
                                      </a:lnTo>
                                      <a:lnTo>
                                        <a:pt x="1464" y="2297"/>
                                      </a:lnTo>
                                      <a:lnTo>
                                        <a:pt x="1483" y="2260"/>
                                      </a:lnTo>
                                      <a:lnTo>
                                        <a:pt x="1499" y="2224"/>
                                      </a:lnTo>
                                      <a:lnTo>
                                        <a:pt x="1516" y="2186"/>
                                      </a:lnTo>
                                      <a:lnTo>
                                        <a:pt x="1531" y="2147"/>
                                      </a:lnTo>
                                      <a:lnTo>
                                        <a:pt x="1547" y="2107"/>
                                      </a:lnTo>
                                      <a:lnTo>
                                        <a:pt x="1561" y="2067"/>
                                      </a:lnTo>
                                      <a:lnTo>
                                        <a:pt x="1574" y="2025"/>
                                      </a:lnTo>
                                      <a:lnTo>
                                        <a:pt x="1587" y="1983"/>
                                      </a:lnTo>
                                      <a:lnTo>
                                        <a:pt x="1599" y="1942"/>
                                      </a:lnTo>
                                      <a:lnTo>
                                        <a:pt x="1610" y="1899"/>
                                      </a:lnTo>
                                      <a:lnTo>
                                        <a:pt x="1621" y="1855"/>
                                      </a:lnTo>
                                      <a:lnTo>
                                        <a:pt x="1630" y="1813"/>
                                      </a:lnTo>
                                      <a:lnTo>
                                        <a:pt x="1639" y="1769"/>
                                      </a:lnTo>
                                      <a:lnTo>
                                        <a:pt x="1646" y="1727"/>
                                      </a:lnTo>
                                      <a:lnTo>
                                        <a:pt x="1652" y="1684"/>
                                      </a:lnTo>
                                      <a:lnTo>
                                        <a:pt x="1658" y="1640"/>
                                      </a:lnTo>
                                      <a:lnTo>
                                        <a:pt x="1663" y="1598"/>
                                      </a:lnTo>
                                      <a:lnTo>
                                        <a:pt x="1666" y="1556"/>
                                      </a:lnTo>
                                      <a:lnTo>
                                        <a:pt x="1669" y="1514"/>
                                      </a:lnTo>
                                      <a:lnTo>
                                        <a:pt x="1671" y="1474"/>
                                      </a:lnTo>
                                      <a:lnTo>
                                        <a:pt x="1671" y="1433"/>
                                      </a:lnTo>
                                      <a:lnTo>
                                        <a:pt x="1671" y="1035"/>
                                      </a:lnTo>
                                      <a:lnTo>
                                        <a:pt x="1670" y="1000"/>
                                      </a:lnTo>
                                      <a:lnTo>
                                        <a:pt x="1668" y="963"/>
                                      </a:lnTo>
                                      <a:lnTo>
                                        <a:pt x="1665" y="925"/>
                                      </a:lnTo>
                                      <a:lnTo>
                                        <a:pt x="1660" y="885"/>
                                      </a:lnTo>
                                      <a:lnTo>
                                        <a:pt x="1654" y="844"/>
                                      </a:lnTo>
                                      <a:lnTo>
                                        <a:pt x="1647" y="804"/>
                                      </a:lnTo>
                                      <a:lnTo>
                                        <a:pt x="1639" y="761"/>
                                      </a:lnTo>
                                      <a:lnTo>
                                        <a:pt x="1630" y="719"/>
                                      </a:lnTo>
                                      <a:lnTo>
                                        <a:pt x="1620" y="676"/>
                                      </a:lnTo>
                                      <a:lnTo>
                                        <a:pt x="1607" y="632"/>
                                      </a:lnTo>
                                      <a:lnTo>
                                        <a:pt x="1594" y="590"/>
                                      </a:lnTo>
                                      <a:lnTo>
                                        <a:pt x="1581" y="546"/>
                                      </a:lnTo>
                                      <a:lnTo>
                                        <a:pt x="1567" y="504"/>
                                      </a:lnTo>
                                      <a:lnTo>
                                        <a:pt x="1551" y="462"/>
                                      </a:lnTo>
                                      <a:lnTo>
                                        <a:pt x="1534" y="420"/>
                                      </a:lnTo>
                                      <a:lnTo>
                                        <a:pt x="1517" y="380"/>
                                      </a:lnTo>
                                      <a:lnTo>
                                        <a:pt x="1499" y="341"/>
                                      </a:lnTo>
                                      <a:lnTo>
                                        <a:pt x="1480" y="302"/>
                                      </a:lnTo>
                                      <a:lnTo>
                                        <a:pt x="1460" y="266"/>
                                      </a:lnTo>
                                      <a:lnTo>
                                        <a:pt x="1440" y="231"/>
                                      </a:lnTo>
                                      <a:lnTo>
                                        <a:pt x="1419" y="198"/>
                                      </a:lnTo>
                                      <a:lnTo>
                                        <a:pt x="1397" y="166"/>
                                      </a:lnTo>
                                      <a:lnTo>
                                        <a:pt x="1375" y="137"/>
                                      </a:lnTo>
                                      <a:lnTo>
                                        <a:pt x="1353" y="111"/>
                                      </a:lnTo>
                                      <a:lnTo>
                                        <a:pt x="1328" y="86"/>
                                      </a:lnTo>
                                      <a:lnTo>
                                        <a:pt x="1305" y="64"/>
                                      </a:lnTo>
                                      <a:lnTo>
                                        <a:pt x="1281" y="46"/>
                                      </a:lnTo>
                                      <a:lnTo>
                                        <a:pt x="1256" y="29"/>
                                      </a:lnTo>
                                      <a:lnTo>
                                        <a:pt x="1231" y="17"/>
                                      </a:lnTo>
                                      <a:lnTo>
                                        <a:pt x="1206" y="8"/>
                                      </a:lnTo>
                                      <a:lnTo>
                                        <a:pt x="1180" y="2"/>
                                      </a:lnTo>
                                      <a:lnTo>
                                        <a:pt x="1154" y="0"/>
                                      </a:lnTo>
                                      <a:lnTo>
                                        <a:pt x="1035" y="0"/>
                                      </a:lnTo>
                                      <a:lnTo>
                                        <a:pt x="1007" y="1"/>
                                      </a:lnTo>
                                      <a:lnTo>
                                        <a:pt x="975" y="6"/>
                                      </a:lnTo>
                                      <a:lnTo>
                                        <a:pt x="942" y="12"/>
                                      </a:lnTo>
                                      <a:lnTo>
                                        <a:pt x="907" y="21"/>
                                      </a:lnTo>
                                      <a:lnTo>
                                        <a:pt x="870" y="33"/>
                                      </a:lnTo>
                                      <a:lnTo>
                                        <a:pt x="831" y="47"/>
                                      </a:lnTo>
                                      <a:lnTo>
                                        <a:pt x="792" y="63"/>
                                      </a:lnTo>
                                      <a:lnTo>
                                        <a:pt x="751" y="81"/>
                                      </a:lnTo>
                                      <a:lnTo>
                                        <a:pt x="708" y="101"/>
                                      </a:lnTo>
                                      <a:lnTo>
                                        <a:pt x="666" y="123"/>
                                      </a:lnTo>
                                      <a:lnTo>
                                        <a:pt x="623" y="146"/>
                                      </a:lnTo>
                                      <a:lnTo>
                                        <a:pt x="580" y="172"/>
                                      </a:lnTo>
                                      <a:lnTo>
                                        <a:pt x="536" y="198"/>
                                      </a:lnTo>
                                      <a:lnTo>
                                        <a:pt x="493" y="226"/>
                                      </a:lnTo>
                                      <a:lnTo>
                                        <a:pt x="451" y="256"/>
                                      </a:lnTo>
                                      <a:lnTo>
                                        <a:pt x="409" y="285"/>
                                      </a:lnTo>
                                      <a:lnTo>
                                        <a:pt x="367" y="317"/>
                                      </a:lnTo>
                                      <a:lnTo>
                                        <a:pt x="327" y="349"/>
                                      </a:lnTo>
                                      <a:lnTo>
                                        <a:pt x="288" y="383"/>
                                      </a:lnTo>
                                      <a:lnTo>
                                        <a:pt x="251" y="416"/>
                                      </a:lnTo>
                                      <a:lnTo>
                                        <a:pt x="215" y="451"/>
                                      </a:lnTo>
                                      <a:lnTo>
                                        <a:pt x="182" y="486"/>
                                      </a:lnTo>
                                      <a:lnTo>
                                        <a:pt x="150" y="521"/>
                                      </a:lnTo>
                                      <a:lnTo>
                                        <a:pt x="121" y="556"/>
                                      </a:lnTo>
                                      <a:lnTo>
                                        <a:pt x="95" y="592"/>
                                      </a:lnTo>
                                      <a:lnTo>
                                        <a:pt x="71" y="628"/>
                                      </a:lnTo>
                                      <a:lnTo>
                                        <a:pt x="50" y="664"/>
                                      </a:lnTo>
                                      <a:lnTo>
                                        <a:pt x="33" y="698"/>
                                      </a:lnTo>
                                      <a:lnTo>
                                        <a:pt x="19" y="734"/>
                                      </a:lnTo>
                                      <a:lnTo>
                                        <a:pt x="8" y="768"/>
                                      </a:lnTo>
                                      <a:lnTo>
                                        <a:pt x="2" y="803"/>
                                      </a:lnTo>
                                      <a:lnTo>
                                        <a:pt x="0" y="836"/>
                                      </a:lnTo>
                                      <a:lnTo>
                                        <a:pt x="0" y="876"/>
                                      </a:lnTo>
                                      <a:lnTo>
                                        <a:pt x="1" y="896"/>
                                      </a:lnTo>
                                      <a:lnTo>
                                        <a:pt x="2" y="917"/>
                                      </a:lnTo>
                                      <a:lnTo>
                                        <a:pt x="4" y="935"/>
                                      </a:lnTo>
                                      <a:lnTo>
                                        <a:pt x="7" y="952"/>
                                      </a:lnTo>
                                      <a:lnTo>
                                        <a:pt x="10" y="968"/>
                                      </a:lnTo>
                                      <a:lnTo>
                                        <a:pt x="15" y="984"/>
                                      </a:lnTo>
                                      <a:lnTo>
                                        <a:pt x="19" y="999"/>
                                      </a:lnTo>
                                      <a:lnTo>
                                        <a:pt x="26" y="1013"/>
                                      </a:lnTo>
                                      <a:lnTo>
                                        <a:pt x="31" y="1027"/>
                                      </a:lnTo>
                                      <a:lnTo>
                                        <a:pt x="37" y="1040"/>
                                      </a:lnTo>
                                      <a:lnTo>
                                        <a:pt x="44" y="1053"/>
                                      </a:lnTo>
                                      <a:lnTo>
                                        <a:pt x="51" y="1066"/>
                                      </a:lnTo>
                                      <a:lnTo>
                                        <a:pt x="65" y="1091"/>
                                      </a:lnTo>
                                      <a:lnTo>
                                        <a:pt x="80" y="1116"/>
                                      </a:lnTo>
                                      <a:lnTo>
                                        <a:pt x="95" y="1143"/>
                                      </a:lnTo>
                                      <a:lnTo>
                                        <a:pt x="110" y="1171"/>
                                      </a:lnTo>
                                      <a:lnTo>
                                        <a:pt x="116" y="1187"/>
                                      </a:lnTo>
                                      <a:lnTo>
                                        <a:pt x="123" y="1203"/>
                                      </a:lnTo>
                                      <a:lnTo>
                                        <a:pt x="129" y="1220"/>
                                      </a:lnTo>
                                      <a:lnTo>
                                        <a:pt x="135" y="1238"/>
                                      </a:lnTo>
                                      <a:lnTo>
                                        <a:pt x="140" y="1258"/>
                                      </a:lnTo>
                                      <a:lnTo>
                                        <a:pt x="145" y="1278"/>
                                      </a:lnTo>
                                      <a:lnTo>
                                        <a:pt x="150" y="1299"/>
                                      </a:lnTo>
                                      <a:lnTo>
                                        <a:pt x="153" y="1323"/>
                                      </a:lnTo>
                                      <a:lnTo>
                                        <a:pt x="156" y="1347"/>
                                      </a:lnTo>
                                      <a:lnTo>
                                        <a:pt x="159" y="1373"/>
                                      </a:lnTo>
                                      <a:lnTo>
                                        <a:pt x="160" y="1402"/>
                                      </a:lnTo>
                                      <a:lnTo>
                                        <a:pt x="161" y="1431"/>
                                      </a:lnTo>
                                      <a:lnTo>
                                        <a:pt x="161" y="1519"/>
                                      </a:lnTo>
                                      <a:lnTo>
                                        <a:pt x="160" y="1608"/>
                                      </a:lnTo>
                                      <a:lnTo>
                                        <a:pt x="161" y="1651"/>
                                      </a:lnTo>
                                      <a:lnTo>
                                        <a:pt x="162" y="1695"/>
                                      </a:lnTo>
                                      <a:lnTo>
                                        <a:pt x="165" y="1738"/>
                                      </a:lnTo>
                                      <a:lnTo>
                                        <a:pt x="168" y="1778"/>
                                      </a:lnTo>
                                      <a:lnTo>
                                        <a:pt x="170" y="1799"/>
                                      </a:lnTo>
                                      <a:lnTo>
                                        <a:pt x="173" y="1819"/>
                                      </a:lnTo>
                                      <a:lnTo>
                                        <a:pt x="176" y="1838"/>
                                      </a:lnTo>
                                      <a:lnTo>
                                        <a:pt x="179" y="1857"/>
                                      </a:lnTo>
                                      <a:lnTo>
                                        <a:pt x="183" y="1876"/>
                                      </a:lnTo>
                                      <a:lnTo>
                                        <a:pt x="188" y="1894"/>
                                      </a:lnTo>
                                      <a:lnTo>
                                        <a:pt x="193" y="1911"/>
                                      </a:lnTo>
                                      <a:lnTo>
                                        <a:pt x="199" y="1928"/>
                                      </a:lnTo>
                                      <a:lnTo>
                                        <a:pt x="205" y="1945"/>
                                      </a:lnTo>
                                      <a:lnTo>
                                        <a:pt x="212" y="1961"/>
                                      </a:lnTo>
                                      <a:lnTo>
                                        <a:pt x="219" y="1976"/>
                                      </a:lnTo>
                                      <a:lnTo>
                                        <a:pt x="227" y="1990"/>
                                      </a:lnTo>
                                      <a:lnTo>
                                        <a:pt x="237" y="2004"/>
                                      </a:lnTo>
                                      <a:lnTo>
                                        <a:pt x="247" y="2017"/>
                                      </a:lnTo>
                                      <a:lnTo>
                                        <a:pt x="258" y="2029"/>
                                      </a:lnTo>
                                      <a:lnTo>
                                        <a:pt x="269" y="2040"/>
                                      </a:lnTo>
                                      <a:lnTo>
                                        <a:pt x="280" y="2050"/>
                                      </a:lnTo>
                                      <a:lnTo>
                                        <a:pt x="295" y="2061"/>
                                      </a:lnTo>
                                      <a:lnTo>
                                        <a:pt x="313" y="2075"/>
                                      </a:lnTo>
                                      <a:lnTo>
                                        <a:pt x="333" y="2090"/>
                                      </a:lnTo>
                                      <a:lnTo>
                                        <a:pt x="382" y="2123"/>
                                      </a:lnTo>
                                      <a:lnTo>
                                        <a:pt x="437" y="2161"/>
                                      </a:lnTo>
                                      <a:lnTo>
                                        <a:pt x="501" y="2203"/>
                                      </a:lnTo>
                                      <a:lnTo>
                                        <a:pt x="570" y="2246"/>
                                      </a:lnTo>
                                      <a:lnTo>
                                        <a:pt x="642" y="2292"/>
                                      </a:lnTo>
                                      <a:lnTo>
                                        <a:pt x="718" y="2338"/>
                                      </a:lnTo>
                                      <a:lnTo>
                                        <a:pt x="793" y="2382"/>
                                      </a:lnTo>
                                      <a:lnTo>
                                        <a:pt x="867" y="2425"/>
                                      </a:lnTo>
                                      <a:lnTo>
                                        <a:pt x="938" y="2465"/>
                                      </a:lnTo>
                                      <a:lnTo>
                                        <a:pt x="1005" y="2501"/>
                                      </a:lnTo>
                                      <a:lnTo>
                                        <a:pt x="1035" y="2518"/>
                                      </a:lnTo>
                                      <a:lnTo>
                                        <a:pt x="1065" y="2532"/>
                                      </a:lnTo>
                                      <a:lnTo>
                                        <a:pt x="1092" y="2547"/>
                                      </a:lnTo>
                                      <a:lnTo>
                                        <a:pt x="1118" y="2559"/>
                                      </a:lnTo>
                                      <a:lnTo>
                                        <a:pt x="1141" y="2569"/>
                                      </a:lnTo>
                                      <a:lnTo>
                                        <a:pt x="1161" y="2577"/>
                                      </a:lnTo>
                                      <a:lnTo>
                                        <a:pt x="1179" y="2583"/>
                                      </a:lnTo>
                                      <a:lnTo>
                                        <a:pt x="1194" y="25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23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" name="Freeform 1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0" y="40"/>
                                  <a:ext cx="89" cy="117"/>
                                </a:xfrm>
                                <a:custGeom>
                                  <a:avLst/>
                                  <a:gdLst>
                                    <a:gd name="T0" fmla="*/ 1 w 1512"/>
                                    <a:gd name="T1" fmla="*/ 727 h 1989"/>
                                    <a:gd name="T2" fmla="*/ 20 w 1512"/>
                                    <a:gd name="T3" fmla="*/ 858 h 1989"/>
                                    <a:gd name="T4" fmla="*/ 58 w 1512"/>
                                    <a:gd name="T5" fmla="*/ 964 h 1989"/>
                                    <a:gd name="T6" fmla="*/ 111 w 1512"/>
                                    <a:gd name="T7" fmla="*/ 1054 h 1989"/>
                                    <a:gd name="T8" fmla="*/ 194 w 1512"/>
                                    <a:gd name="T9" fmla="*/ 1156 h 1989"/>
                                    <a:gd name="T10" fmla="*/ 283 w 1512"/>
                                    <a:gd name="T11" fmla="*/ 1255 h 1989"/>
                                    <a:gd name="T12" fmla="*/ 347 w 1512"/>
                                    <a:gd name="T13" fmla="*/ 1335 h 1989"/>
                                    <a:gd name="T14" fmla="*/ 403 w 1512"/>
                                    <a:gd name="T15" fmla="*/ 1428 h 1989"/>
                                    <a:gd name="T16" fmla="*/ 445 w 1512"/>
                                    <a:gd name="T17" fmla="*/ 1541 h 1989"/>
                                    <a:gd name="T18" fmla="*/ 472 w 1512"/>
                                    <a:gd name="T19" fmla="*/ 1680 h 1989"/>
                                    <a:gd name="T20" fmla="*/ 492 w 1512"/>
                                    <a:gd name="T21" fmla="*/ 1812 h 1989"/>
                                    <a:gd name="T22" fmla="*/ 539 w 1512"/>
                                    <a:gd name="T23" fmla="*/ 1871 h 1989"/>
                                    <a:gd name="T24" fmla="*/ 583 w 1512"/>
                                    <a:gd name="T25" fmla="*/ 1912 h 1989"/>
                                    <a:gd name="T26" fmla="*/ 614 w 1512"/>
                                    <a:gd name="T27" fmla="*/ 1934 h 1989"/>
                                    <a:gd name="T28" fmla="*/ 647 w 1512"/>
                                    <a:gd name="T29" fmla="*/ 1952 h 1989"/>
                                    <a:gd name="T30" fmla="*/ 684 w 1512"/>
                                    <a:gd name="T31" fmla="*/ 1967 h 1989"/>
                                    <a:gd name="T32" fmla="*/ 724 w 1512"/>
                                    <a:gd name="T33" fmla="*/ 1978 h 1989"/>
                                    <a:gd name="T34" fmla="*/ 769 w 1512"/>
                                    <a:gd name="T35" fmla="*/ 1986 h 1989"/>
                                    <a:gd name="T36" fmla="*/ 818 w 1512"/>
                                    <a:gd name="T37" fmla="*/ 1989 h 1989"/>
                                    <a:gd name="T38" fmla="*/ 893 w 1512"/>
                                    <a:gd name="T39" fmla="*/ 1983 h 1989"/>
                                    <a:gd name="T40" fmla="*/ 981 w 1512"/>
                                    <a:gd name="T41" fmla="*/ 1951 h 1989"/>
                                    <a:gd name="T42" fmla="*/ 1069 w 1512"/>
                                    <a:gd name="T43" fmla="*/ 1893 h 1989"/>
                                    <a:gd name="T44" fmla="*/ 1156 w 1512"/>
                                    <a:gd name="T45" fmla="*/ 1817 h 1989"/>
                                    <a:gd name="T46" fmla="*/ 1237 w 1512"/>
                                    <a:gd name="T47" fmla="*/ 1723 h 1989"/>
                                    <a:gd name="T48" fmla="*/ 1312 w 1512"/>
                                    <a:gd name="T49" fmla="*/ 1620 h 1989"/>
                                    <a:gd name="T50" fmla="*/ 1378 w 1512"/>
                                    <a:gd name="T51" fmla="*/ 1508 h 1989"/>
                                    <a:gd name="T52" fmla="*/ 1434 w 1512"/>
                                    <a:gd name="T53" fmla="*/ 1395 h 1989"/>
                                    <a:gd name="T54" fmla="*/ 1475 w 1512"/>
                                    <a:gd name="T55" fmla="*/ 1281 h 1989"/>
                                    <a:gd name="T56" fmla="*/ 1503 w 1512"/>
                                    <a:gd name="T57" fmla="*/ 1173 h 1989"/>
                                    <a:gd name="T58" fmla="*/ 1512 w 1512"/>
                                    <a:gd name="T59" fmla="*/ 1074 h 1989"/>
                                    <a:gd name="T60" fmla="*/ 1507 w 1512"/>
                                    <a:gd name="T61" fmla="*/ 1015 h 1989"/>
                                    <a:gd name="T62" fmla="*/ 1494 w 1512"/>
                                    <a:gd name="T63" fmla="*/ 955 h 1989"/>
                                    <a:gd name="T64" fmla="*/ 1465 w 1512"/>
                                    <a:gd name="T65" fmla="*/ 873 h 1989"/>
                                    <a:gd name="T66" fmla="*/ 1412 w 1512"/>
                                    <a:gd name="T67" fmla="*/ 739 h 1989"/>
                                    <a:gd name="T68" fmla="*/ 1367 w 1512"/>
                                    <a:gd name="T69" fmla="*/ 615 h 1989"/>
                                    <a:gd name="T70" fmla="*/ 1344 w 1512"/>
                                    <a:gd name="T71" fmla="*/ 532 h 1989"/>
                                    <a:gd name="T72" fmla="*/ 1326 w 1512"/>
                                    <a:gd name="T73" fmla="*/ 444 h 1989"/>
                                    <a:gd name="T74" fmla="*/ 1315 w 1512"/>
                                    <a:gd name="T75" fmla="*/ 347 h 1989"/>
                                    <a:gd name="T76" fmla="*/ 1289 w 1512"/>
                                    <a:gd name="T77" fmla="*/ 261 h 1989"/>
                                    <a:gd name="T78" fmla="*/ 1212 w 1512"/>
                                    <a:gd name="T79" fmla="*/ 198 h 1989"/>
                                    <a:gd name="T80" fmla="*/ 1130 w 1512"/>
                                    <a:gd name="T81" fmla="*/ 129 h 1989"/>
                                    <a:gd name="T82" fmla="*/ 1042 w 1512"/>
                                    <a:gd name="T83" fmla="*/ 65 h 1989"/>
                                    <a:gd name="T84" fmla="*/ 994 w 1512"/>
                                    <a:gd name="T85" fmla="*/ 39 h 1989"/>
                                    <a:gd name="T86" fmla="*/ 944 w 1512"/>
                                    <a:gd name="T87" fmla="*/ 18 h 1989"/>
                                    <a:gd name="T88" fmla="*/ 891 w 1512"/>
                                    <a:gd name="T89" fmla="*/ 5 h 1989"/>
                                    <a:gd name="T90" fmla="*/ 835 w 1512"/>
                                    <a:gd name="T91" fmla="*/ 0 h 1989"/>
                                    <a:gd name="T92" fmla="*/ 636 w 1512"/>
                                    <a:gd name="T93" fmla="*/ 5 h 1989"/>
                                    <a:gd name="T94" fmla="*/ 566 w 1512"/>
                                    <a:gd name="T95" fmla="*/ 30 h 1989"/>
                                    <a:gd name="T96" fmla="*/ 488 w 1512"/>
                                    <a:gd name="T97" fmla="*/ 75 h 1989"/>
                                    <a:gd name="T98" fmla="*/ 404 w 1512"/>
                                    <a:gd name="T99" fmla="*/ 134 h 1989"/>
                                    <a:gd name="T100" fmla="*/ 320 w 1512"/>
                                    <a:gd name="T101" fmla="*/ 203 h 1989"/>
                                    <a:gd name="T102" fmla="*/ 237 w 1512"/>
                                    <a:gd name="T103" fmla="*/ 279 h 1989"/>
                                    <a:gd name="T104" fmla="*/ 162 w 1512"/>
                                    <a:gd name="T105" fmla="*/ 359 h 1989"/>
                                    <a:gd name="T106" fmla="*/ 96 w 1512"/>
                                    <a:gd name="T107" fmla="*/ 438 h 1989"/>
                                    <a:gd name="T108" fmla="*/ 46 w 1512"/>
                                    <a:gd name="T109" fmla="*/ 514 h 1989"/>
                                    <a:gd name="T110" fmla="*/ 12 w 1512"/>
                                    <a:gd name="T111" fmla="*/ 582 h 1989"/>
                                    <a:gd name="T112" fmla="*/ 0 w 1512"/>
                                    <a:gd name="T113" fmla="*/ 636 h 19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512" h="1989">
                                      <a:moveTo>
                                        <a:pt x="0" y="636"/>
                                      </a:moveTo>
                                      <a:lnTo>
                                        <a:pt x="0" y="676"/>
                                      </a:lnTo>
                                      <a:lnTo>
                                        <a:pt x="1" y="727"/>
                                      </a:lnTo>
                                      <a:lnTo>
                                        <a:pt x="5" y="773"/>
                                      </a:lnTo>
                                      <a:lnTo>
                                        <a:pt x="11" y="817"/>
                                      </a:lnTo>
                                      <a:lnTo>
                                        <a:pt x="20" y="858"/>
                                      </a:lnTo>
                                      <a:lnTo>
                                        <a:pt x="31" y="896"/>
                                      </a:lnTo>
                                      <a:lnTo>
                                        <a:pt x="44" y="932"/>
                                      </a:lnTo>
                                      <a:lnTo>
                                        <a:pt x="58" y="964"/>
                                      </a:lnTo>
                                      <a:lnTo>
                                        <a:pt x="74" y="996"/>
                                      </a:lnTo>
                                      <a:lnTo>
                                        <a:pt x="92" y="1025"/>
                                      </a:lnTo>
                                      <a:lnTo>
                                        <a:pt x="111" y="1054"/>
                                      </a:lnTo>
                                      <a:lnTo>
                                        <a:pt x="130" y="1080"/>
                                      </a:lnTo>
                                      <a:lnTo>
                                        <a:pt x="151" y="1106"/>
                                      </a:lnTo>
                                      <a:lnTo>
                                        <a:pt x="194" y="1156"/>
                                      </a:lnTo>
                                      <a:lnTo>
                                        <a:pt x="238" y="1205"/>
                                      </a:lnTo>
                                      <a:lnTo>
                                        <a:pt x="261" y="1229"/>
                                      </a:lnTo>
                                      <a:lnTo>
                                        <a:pt x="283" y="1255"/>
                                      </a:lnTo>
                                      <a:lnTo>
                                        <a:pt x="304" y="1280"/>
                                      </a:lnTo>
                                      <a:lnTo>
                                        <a:pt x="326" y="1306"/>
                                      </a:lnTo>
                                      <a:lnTo>
                                        <a:pt x="347" y="1335"/>
                                      </a:lnTo>
                                      <a:lnTo>
                                        <a:pt x="366" y="1364"/>
                                      </a:lnTo>
                                      <a:lnTo>
                                        <a:pt x="385" y="1395"/>
                                      </a:lnTo>
                                      <a:lnTo>
                                        <a:pt x="403" y="1428"/>
                                      </a:lnTo>
                                      <a:lnTo>
                                        <a:pt x="419" y="1463"/>
                                      </a:lnTo>
                                      <a:lnTo>
                                        <a:pt x="433" y="1501"/>
                                      </a:lnTo>
                                      <a:lnTo>
                                        <a:pt x="445" y="1541"/>
                                      </a:lnTo>
                                      <a:lnTo>
                                        <a:pt x="457" y="1584"/>
                                      </a:lnTo>
                                      <a:lnTo>
                                        <a:pt x="466" y="1630"/>
                                      </a:lnTo>
                                      <a:lnTo>
                                        <a:pt x="472" y="1680"/>
                                      </a:lnTo>
                                      <a:lnTo>
                                        <a:pt x="476" y="1734"/>
                                      </a:lnTo>
                                      <a:lnTo>
                                        <a:pt x="478" y="1790"/>
                                      </a:lnTo>
                                      <a:lnTo>
                                        <a:pt x="492" y="1812"/>
                                      </a:lnTo>
                                      <a:lnTo>
                                        <a:pt x="507" y="1832"/>
                                      </a:lnTo>
                                      <a:lnTo>
                                        <a:pt x="522" y="1851"/>
                                      </a:lnTo>
                                      <a:lnTo>
                                        <a:pt x="539" y="1871"/>
                                      </a:lnTo>
                                      <a:lnTo>
                                        <a:pt x="556" y="1888"/>
                                      </a:lnTo>
                                      <a:lnTo>
                                        <a:pt x="574" y="1904"/>
                                      </a:lnTo>
                                      <a:lnTo>
                                        <a:pt x="583" y="1912"/>
                                      </a:lnTo>
                                      <a:lnTo>
                                        <a:pt x="594" y="1919"/>
                                      </a:lnTo>
                                      <a:lnTo>
                                        <a:pt x="604" y="1926"/>
                                      </a:lnTo>
                                      <a:lnTo>
                                        <a:pt x="614" y="1934"/>
                                      </a:lnTo>
                                      <a:lnTo>
                                        <a:pt x="625" y="1940"/>
                                      </a:lnTo>
                                      <a:lnTo>
                                        <a:pt x="636" y="1946"/>
                                      </a:lnTo>
                                      <a:lnTo>
                                        <a:pt x="647" y="1952"/>
                                      </a:lnTo>
                                      <a:lnTo>
                                        <a:pt x="659" y="1957"/>
                                      </a:lnTo>
                                      <a:lnTo>
                                        <a:pt x="671" y="1962"/>
                                      </a:lnTo>
                                      <a:lnTo>
                                        <a:pt x="684" y="1967"/>
                                      </a:lnTo>
                                      <a:lnTo>
                                        <a:pt x="697" y="1971"/>
                                      </a:lnTo>
                                      <a:lnTo>
                                        <a:pt x="710" y="1975"/>
                                      </a:lnTo>
                                      <a:lnTo>
                                        <a:pt x="724" y="1978"/>
                                      </a:lnTo>
                                      <a:lnTo>
                                        <a:pt x="739" y="1981"/>
                                      </a:lnTo>
                                      <a:lnTo>
                                        <a:pt x="753" y="1984"/>
                                      </a:lnTo>
                                      <a:lnTo>
                                        <a:pt x="769" y="1986"/>
                                      </a:lnTo>
                                      <a:lnTo>
                                        <a:pt x="784" y="1987"/>
                                      </a:lnTo>
                                      <a:lnTo>
                                        <a:pt x="801" y="1989"/>
                                      </a:lnTo>
                                      <a:lnTo>
                                        <a:pt x="818" y="1989"/>
                                      </a:lnTo>
                                      <a:lnTo>
                                        <a:pt x="835" y="1989"/>
                                      </a:lnTo>
                                      <a:lnTo>
                                        <a:pt x="864" y="1988"/>
                                      </a:lnTo>
                                      <a:lnTo>
                                        <a:pt x="893" y="1983"/>
                                      </a:lnTo>
                                      <a:lnTo>
                                        <a:pt x="922" y="1975"/>
                                      </a:lnTo>
                                      <a:lnTo>
                                        <a:pt x="952" y="1964"/>
                                      </a:lnTo>
                                      <a:lnTo>
                                        <a:pt x="981" y="1951"/>
                                      </a:lnTo>
                                      <a:lnTo>
                                        <a:pt x="1011" y="1934"/>
                                      </a:lnTo>
                                      <a:lnTo>
                                        <a:pt x="1040" y="1914"/>
                                      </a:lnTo>
                                      <a:lnTo>
                                        <a:pt x="1069" y="1893"/>
                                      </a:lnTo>
                                      <a:lnTo>
                                        <a:pt x="1099" y="1870"/>
                                      </a:lnTo>
                                      <a:lnTo>
                                        <a:pt x="1127" y="1844"/>
                                      </a:lnTo>
                                      <a:lnTo>
                                        <a:pt x="1156" y="1817"/>
                                      </a:lnTo>
                                      <a:lnTo>
                                        <a:pt x="1183" y="1787"/>
                                      </a:lnTo>
                                      <a:lnTo>
                                        <a:pt x="1210" y="1756"/>
                                      </a:lnTo>
                                      <a:lnTo>
                                        <a:pt x="1237" y="1723"/>
                                      </a:lnTo>
                                      <a:lnTo>
                                        <a:pt x="1262" y="1690"/>
                                      </a:lnTo>
                                      <a:lnTo>
                                        <a:pt x="1288" y="1655"/>
                                      </a:lnTo>
                                      <a:lnTo>
                                        <a:pt x="1312" y="1620"/>
                                      </a:lnTo>
                                      <a:lnTo>
                                        <a:pt x="1335" y="1583"/>
                                      </a:lnTo>
                                      <a:lnTo>
                                        <a:pt x="1357" y="1547"/>
                                      </a:lnTo>
                                      <a:lnTo>
                                        <a:pt x="1378" y="1508"/>
                                      </a:lnTo>
                                      <a:lnTo>
                                        <a:pt x="1397" y="1471"/>
                                      </a:lnTo>
                                      <a:lnTo>
                                        <a:pt x="1416" y="1432"/>
                                      </a:lnTo>
                                      <a:lnTo>
                                        <a:pt x="1434" y="1395"/>
                                      </a:lnTo>
                                      <a:lnTo>
                                        <a:pt x="1449" y="1356"/>
                                      </a:lnTo>
                                      <a:lnTo>
                                        <a:pt x="1463" y="1318"/>
                                      </a:lnTo>
                                      <a:lnTo>
                                        <a:pt x="1475" y="1281"/>
                                      </a:lnTo>
                                      <a:lnTo>
                                        <a:pt x="1486" y="1244"/>
                                      </a:lnTo>
                                      <a:lnTo>
                                        <a:pt x="1496" y="1208"/>
                                      </a:lnTo>
                                      <a:lnTo>
                                        <a:pt x="1503" y="1173"/>
                                      </a:lnTo>
                                      <a:lnTo>
                                        <a:pt x="1508" y="1139"/>
                                      </a:lnTo>
                                      <a:lnTo>
                                        <a:pt x="1511" y="1106"/>
                                      </a:lnTo>
                                      <a:lnTo>
                                        <a:pt x="1512" y="1074"/>
                                      </a:lnTo>
                                      <a:lnTo>
                                        <a:pt x="1511" y="1055"/>
                                      </a:lnTo>
                                      <a:lnTo>
                                        <a:pt x="1510" y="1035"/>
                                      </a:lnTo>
                                      <a:lnTo>
                                        <a:pt x="1507" y="1015"/>
                                      </a:lnTo>
                                      <a:lnTo>
                                        <a:pt x="1504" y="996"/>
                                      </a:lnTo>
                                      <a:lnTo>
                                        <a:pt x="1499" y="975"/>
                                      </a:lnTo>
                                      <a:lnTo>
                                        <a:pt x="1494" y="955"/>
                                      </a:lnTo>
                                      <a:lnTo>
                                        <a:pt x="1487" y="935"/>
                                      </a:lnTo>
                                      <a:lnTo>
                                        <a:pt x="1480" y="915"/>
                                      </a:lnTo>
                                      <a:lnTo>
                                        <a:pt x="1465" y="873"/>
                                      </a:lnTo>
                                      <a:lnTo>
                                        <a:pt x="1449" y="830"/>
                                      </a:lnTo>
                                      <a:lnTo>
                                        <a:pt x="1431" y="786"/>
                                      </a:lnTo>
                                      <a:lnTo>
                                        <a:pt x="1412" y="739"/>
                                      </a:lnTo>
                                      <a:lnTo>
                                        <a:pt x="1394" y="691"/>
                                      </a:lnTo>
                                      <a:lnTo>
                                        <a:pt x="1376" y="640"/>
                                      </a:lnTo>
                                      <a:lnTo>
                                        <a:pt x="1367" y="615"/>
                                      </a:lnTo>
                                      <a:lnTo>
                                        <a:pt x="1359" y="588"/>
                                      </a:lnTo>
                                      <a:lnTo>
                                        <a:pt x="1351" y="560"/>
                                      </a:lnTo>
                                      <a:lnTo>
                                        <a:pt x="1344" y="532"/>
                                      </a:lnTo>
                                      <a:lnTo>
                                        <a:pt x="1337" y="503"/>
                                      </a:lnTo>
                                      <a:lnTo>
                                        <a:pt x="1331" y="474"/>
                                      </a:lnTo>
                                      <a:lnTo>
                                        <a:pt x="1326" y="444"/>
                                      </a:lnTo>
                                      <a:lnTo>
                                        <a:pt x="1321" y="412"/>
                                      </a:lnTo>
                                      <a:lnTo>
                                        <a:pt x="1318" y="381"/>
                                      </a:lnTo>
                                      <a:lnTo>
                                        <a:pt x="1315" y="347"/>
                                      </a:lnTo>
                                      <a:lnTo>
                                        <a:pt x="1314" y="314"/>
                                      </a:lnTo>
                                      <a:lnTo>
                                        <a:pt x="1313" y="278"/>
                                      </a:lnTo>
                                      <a:lnTo>
                                        <a:pt x="1289" y="261"/>
                                      </a:lnTo>
                                      <a:lnTo>
                                        <a:pt x="1263" y="242"/>
                                      </a:lnTo>
                                      <a:lnTo>
                                        <a:pt x="1238" y="220"/>
                                      </a:lnTo>
                                      <a:lnTo>
                                        <a:pt x="1212" y="198"/>
                                      </a:lnTo>
                                      <a:lnTo>
                                        <a:pt x="1185" y="176"/>
                                      </a:lnTo>
                                      <a:lnTo>
                                        <a:pt x="1158" y="152"/>
                                      </a:lnTo>
                                      <a:lnTo>
                                        <a:pt x="1130" y="129"/>
                                      </a:lnTo>
                                      <a:lnTo>
                                        <a:pt x="1102" y="107"/>
                                      </a:lnTo>
                                      <a:lnTo>
                                        <a:pt x="1072" y="85"/>
                                      </a:lnTo>
                                      <a:lnTo>
                                        <a:pt x="1042" y="65"/>
                                      </a:lnTo>
                                      <a:lnTo>
                                        <a:pt x="1026" y="56"/>
                                      </a:lnTo>
                                      <a:lnTo>
                                        <a:pt x="1011" y="47"/>
                                      </a:lnTo>
                                      <a:lnTo>
                                        <a:pt x="994" y="39"/>
                                      </a:lnTo>
                                      <a:lnTo>
                                        <a:pt x="977" y="30"/>
                                      </a:lnTo>
                                      <a:lnTo>
                                        <a:pt x="961" y="24"/>
                                      </a:lnTo>
                                      <a:lnTo>
                                        <a:pt x="944" y="18"/>
                                      </a:lnTo>
                                      <a:lnTo>
                                        <a:pt x="926" y="13"/>
                                      </a:lnTo>
                                      <a:lnTo>
                                        <a:pt x="909" y="8"/>
                                      </a:lnTo>
                                      <a:lnTo>
                                        <a:pt x="891" y="5"/>
                                      </a:lnTo>
                                      <a:lnTo>
                                        <a:pt x="873" y="2"/>
                                      </a:lnTo>
                                      <a:lnTo>
                                        <a:pt x="854" y="0"/>
                                      </a:lnTo>
                                      <a:lnTo>
                                        <a:pt x="835" y="0"/>
                                      </a:lnTo>
                                      <a:lnTo>
                                        <a:pt x="677" y="0"/>
                                      </a:lnTo>
                                      <a:lnTo>
                                        <a:pt x="656" y="1"/>
                                      </a:lnTo>
                                      <a:lnTo>
                                        <a:pt x="636" y="5"/>
                                      </a:lnTo>
                                      <a:lnTo>
                                        <a:pt x="614" y="11"/>
                                      </a:lnTo>
                                      <a:lnTo>
                                        <a:pt x="590" y="20"/>
                                      </a:lnTo>
                                      <a:lnTo>
                                        <a:pt x="566" y="30"/>
                                      </a:lnTo>
                                      <a:lnTo>
                                        <a:pt x="541" y="44"/>
                                      </a:lnTo>
                                      <a:lnTo>
                                        <a:pt x="514" y="59"/>
                                      </a:lnTo>
                                      <a:lnTo>
                                        <a:pt x="488" y="75"/>
                                      </a:lnTo>
                                      <a:lnTo>
                                        <a:pt x="461" y="93"/>
                                      </a:lnTo>
                                      <a:lnTo>
                                        <a:pt x="432" y="113"/>
                                      </a:lnTo>
                                      <a:lnTo>
                                        <a:pt x="404" y="134"/>
                                      </a:lnTo>
                                      <a:lnTo>
                                        <a:pt x="376" y="155"/>
                                      </a:lnTo>
                                      <a:lnTo>
                                        <a:pt x="348" y="179"/>
                                      </a:lnTo>
                                      <a:lnTo>
                                        <a:pt x="320" y="203"/>
                                      </a:lnTo>
                                      <a:lnTo>
                                        <a:pt x="292" y="228"/>
                                      </a:lnTo>
                                      <a:lnTo>
                                        <a:pt x="265" y="254"/>
                                      </a:lnTo>
                                      <a:lnTo>
                                        <a:pt x="237" y="279"/>
                                      </a:lnTo>
                                      <a:lnTo>
                                        <a:pt x="212" y="306"/>
                                      </a:lnTo>
                                      <a:lnTo>
                                        <a:pt x="187" y="333"/>
                                      </a:lnTo>
                                      <a:lnTo>
                                        <a:pt x="162" y="359"/>
                                      </a:lnTo>
                                      <a:lnTo>
                                        <a:pt x="139" y="386"/>
                                      </a:lnTo>
                                      <a:lnTo>
                                        <a:pt x="117" y="412"/>
                                      </a:lnTo>
                                      <a:lnTo>
                                        <a:pt x="96" y="438"/>
                                      </a:lnTo>
                                      <a:lnTo>
                                        <a:pt x="78" y="464"/>
                                      </a:lnTo>
                                      <a:lnTo>
                                        <a:pt x="61" y="489"/>
                                      </a:lnTo>
                                      <a:lnTo>
                                        <a:pt x="46" y="514"/>
                                      </a:lnTo>
                                      <a:lnTo>
                                        <a:pt x="32" y="537"/>
                                      </a:lnTo>
                                      <a:lnTo>
                                        <a:pt x="21" y="559"/>
                                      </a:lnTo>
                                      <a:lnTo>
                                        <a:pt x="12" y="582"/>
                                      </a:lnTo>
                                      <a:lnTo>
                                        <a:pt x="5" y="601"/>
                                      </a:lnTo>
                                      <a:lnTo>
                                        <a:pt x="1" y="619"/>
                                      </a:lnTo>
                                      <a:lnTo>
                                        <a:pt x="0" y="6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" name="Freeform 1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9" y="112"/>
                                  <a:ext cx="203" cy="314"/>
                                </a:xfrm>
                                <a:custGeom>
                                  <a:avLst/>
                                  <a:gdLst>
                                    <a:gd name="T0" fmla="*/ 494 w 3462"/>
                                    <a:gd name="T1" fmla="*/ 4817 h 5334"/>
                                    <a:gd name="T2" fmla="*/ 564 w 3462"/>
                                    <a:gd name="T3" fmla="*/ 4837 h 5334"/>
                                    <a:gd name="T4" fmla="*/ 593 w 3462"/>
                                    <a:gd name="T5" fmla="*/ 4891 h 5334"/>
                                    <a:gd name="T6" fmla="*/ 836 w 3462"/>
                                    <a:gd name="T7" fmla="*/ 5215 h 5334"/>
                                    <a:gd name="T8" fmla="*/ 953 w 3462"/>
                                    <a:gd name="T9" fmla="*/ 5134 h 5334"/>
                                    <a:gd name="T10" fmla="*/ 1063 w 3462"/>
                                    <a:gd name="T11" fmla="*/ 5099 h 5334"/>
                                    <a:gd name="T12" fmla="*/ 1297 w 3462"/>
                                    <a:gd name="T13" fmla="*/ 5100 h 5334"/>
                                    <a:gd name="T14" fmla="*/ 1385 w 3462"/>
                                    <a:gd name="T15" fmla="*/ 5123 h 5334"/>
                                    <a:gd name="T16" fmla="*/ 1438 w 3462"/>
                                    <a:gd name="T17" fmla="*/ 5166 h 5334"/>
                                    <a:gd name="T18" fmla="*/ 1528 w 3462"/>
                                    <a:gd name="T19" fmla="*/ 5282 h 5334"/>
                                    <a:gd name="T20" fmla="*/ 1631 w 3462"/>
                                    <a:gd name="T21" fmla="*/ 5294 h 5334"/>
                                    <a:gd name="T22" fmla="*/ 1720 w 3462"/>
                                    <a:gd name="T23" fmla="*/ 5089 h 5334"/>
                                    <a:gd name="T24" fmla="*/ 1924 w 3462"/>
                                    <a:gd name="T25" fmla="*/ 4688 h 5334"/>
                                    <a:gd name="T26" fmla="*/ 2224 w 3462"/>
                                    <a:gd name="T27" fmla="*/ 4102 h 5334"/>
                                    <a:gd name="T28" fmla="*/ 2341 w 3462"/>
                                    <a:gd name="T29" fmla="*/ 3820 h 5334"/>
                                    <a:gd name="T30" fmla="*/ 2267 w 3462"/>
                                    <a:gd name="T31" fmla="*/ 3053 h 5334"/>
                                    <a:gd name="T32" fmla="*/ 2279 w 3462"/>
                                    <a:gd name="T33" fmla="*/ 2992 h 5334"/>
                                    <a:gd name="T34" fmla="*/ 2328 w 3462"/>
                                    <a:gd name="T35" fmla="*/ 2942 h 5334"/>
                                    <a:gd name="T36" fmla="*/ 2467 w 3462"/>
                                    <a:gd name="T37" fmla="*/ 2865 h 5334"/>
                                    <a:gd name="T38" fmla="*/ 2505 w 3462"/>
                                    <a:gd name="T39" fmla="*/ 2825 h 5334"/>
                                    <a:gd name="T40" fmla="*/ 2551 w 3462"/>
                                    <a:gd name="T41" fmla="*/ 2706 h 5334"/>
                                    <a:gd name="T42" fmla="*/ 2600 w 3462"/>
                                    <a:gd name="T43" fmla="*/ 2454 h 5334"/>
                                    <a:gd name="T44" fmla="*/ 2640 w 3462"/>
                                    <a:gd name="T45" fmla="*/ 2327 h 5334"/>
                                    <a:gd name="T46" fmla="*/ 2764 w 3462"/>
                                    <a:gd name="T47" fmla="*/ 2082 h 5334"/>
                                    <a:gd name="T48" fmla="*/ 2917 w 3462"/>
                                    <a:gd name="T49" fmla="*/ 1811 h 5334"/>
                                    <a:gd name="T50" fmla="*/ 3172 w 3462"/>
                                    <a:gd name="T51" fmla="*/ 1331 h 5334"/>
                                    <a:gd name="T52" fmla="*/ 3372 w 3462"/>
                                    <a:gd name="T53" fmla="*/ 907 h 5334"/>
                                    <a:gd name="T54" fmla="*/ 3450 w 3462"/>
                                    <a:gd name="T55" fmla="*/ 678 h 5334"/>
                                    <a:gd name="T56" fmla="*/ 3452 w 3462"/>
                                    <a:gd name="T57" fmla="*/ 511 h 5334"/>
                                    <a:gd name="T58" fmla="*/ 3380 w 3462"/>
                                    <a:gd name="T59" fmla="*/ 347 h 5334"/>
                                    <a:gd name="T60" fmla="*/ 3252 w 3462"/>
                                    <a:gd name="T61" fmla="*/ 204 h 5334"/>
                                    <a:gd name="T62" fmla="*/ 3086 w 3462"/>
                                    <a:gd name="T63" fmla="*/ 92 h 5334"/>
                                    <a:gd name="T64" fmla="*/ 2902 w 3462"/>
                                    <a:gd name="T65" fmla="*/ 21 h 5334"/>
                                    <a:gd name="T66" fmla="*/ 2467 w 3462"/>
                                    <a:gd name="T67" fmla="*/ 0 h 5334"/>
                                    <a:gd name="T68" fmla="*/ 2225 w 3462"/>
                                    <a:gd name="T69" fmla="*/ 70 h 5334"/>
                                    <a:gd name="T70" fmla="*/ 1983 w 3462"/>
                                    <a:gd name="T71" fmla="*/ 254 h 5334"/>
                                    <a:gd name="T72" fmla="*/ 1766 w 3462"/>
                                    <a:gd name="T73" fmla="*/ 517 h 5334"/>
                                    <a:gd name="T74" fmla="*/ 1603 w 3462"/>
                                    <a:gd name="T75" fmla="*/ 822 h 5334"/>
                                    <a:gd name="T76" fmla="*/ 1518 w 3462"/>
                                    <a:gd name="T77" fmla="*/ 1135 h 5334"/>
                                    <a:gd name="T78" fmla="*/ 1508 w 3462"/>
                                    <a:gd name="T79" fmla="*/ 1891 h 5334"/>
                                    <a:gd name="T80" fmla="*/ 1343 w 3462"/>
                                    <a:gd name="T81" fmla="*/ 2067 h 5334"/>
                                    <a:gd name="T82" fmla="*/ 1094 w 3462"/>
                                    <a:gd name="T83" fmla="*/ 2312 h 5334"/>
                                    <a:gd name="T84" fmla="*/ 928 w 3462"/>
                                    <a:gd name="T85" fmla="*/ 2520 h 5334"/>
                                    <a:gd name="T86" fmla="*/ 820 w 3462"/>
                                    <a:gd name="T87" fmla="*/ 2761 h 5334"/>
                                    <a:gd name="T88" fmla="*/ 796 w 3462"/>
                                    <a:gd name="T89" fmla="*/ 3167 h 5334"/>
                                    <a:gd name="T90" fmla="*/ 814 w 3462"/>
                                    <a:gd name="T91" fmla="*/ 3266 h 5334"/>
                                    <a:gd name="T92" fmla="*/ 858 w 3462"/>
                                    <a:gd name="T93" fmla="*/ 3343 h 5334"/>
                                    <a:gd name="T94" fmla="*/ 947 w 3462"/>
                                    <a:gd name="T95" fmla="*/ 3457 h 5334"/>
                                    <a:gd name="T96" fmla="*/ 989 w 3462"/>
                                    <a:gd name="T97" fmla="*/ 3561 h 5334"/>
                                    <a:gd name="T98" fmla="*/ 684 w 3462"/>
                                    <a:gd name="T99" fmla="*/ 3604 h 5334"/>
                                    <a:gd name="T100" fmla="*/ 396 w 3462"/>
                                    <a:gd name="T101" fmla="*/ 3691 h 5334"/>
                                    <a:gd name="T102" fmla="*/ 193 w 3462"/>
                                    <a:gd name="T103" fmla="*/ 3846 h 5334"/>
                                    <a:gd name="T104" fmla="*/ 66 w 3462"/>
                                    <a:gd name="T105" fmla="*/ 4077 h 5334"/>
                                    <a:gd name="T106" fmla="*/ 7 w 3462"/>
                                    <a:gd name="T107" fmla="*/ 4390 h 5334"/>
                                    <a:gd name="T108" fmla="*/ 1 w 3462"/>
                                    <a:gd name="T109" fmla="*/ 4732 h 5334"/>
                                    <a:gd name="T110" fmla="*/ 21 w 3462"/>
                                    <a:gd name="T111" fmla="*/ 4823 h 5334"/>
                                    <a:gd name="T112" fmla="*/ 60 w 3462"/>
                                    <a:gd name="T113" fmla="*/ 4899 h 5334"/>
                                    <a:gd name="T114" fmla="*/ 153 w 3462"/>
                                    <a:gd name="T115" fmla="*/ 4994 h 53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3462" h="5334">
                                      <a:moveTo>
                                        <a:pt x="238" y="5056"/>
                                      </a:moveTo>
                                      <a:lnTo>
                                        <a:pt x="279" y="5056"/>
                                      </a:lnTo>
                                      <a:lnTo>
                                        <a:pt x="358" y="5056"/>
                                      </a:lnTo>
                                      <a:lnTo>
                                        <a:pt x="358" y="4817"/>
                                      </a:lnTo>
                                      <a:lnTo>
                                        <a:pt x="478" y="4817"/>
                                      </a:lnTo>
                                      <a:lnTo>
                                        <a:pt x="494" y="4817"/>
                                      </a:lnTo>
                                      <a:lnTo>
                                        <a:pt x="508" y="4818"/>
                                      </a:lnTo>
                                      <a:lnTo>
                                        <a:pt x="522" y="4820"/>
                                      </a:lnTo>
                                      <a:lnTo>
                                        <a:pt x="534" y="4822"/>
                                      </a:lnTo>
                                      <a:lnTo>
                                        <a:pt x="546" y="4827"/>
                                      </a:lnTo>
                                      <a:lnTo>
                                        <a:pt x="555" y="4831"/>
                                      </a:lnTo>
                                      <a:lnTo>
                                        <a:pt x="564" y="4837"/>
                                      </a:lnTo>
                                      <a:lnTo>
                                        <a:pt x="571" y="4843"/>
                                      </a:lnTo>
                                      <a:lnTo>
                                        <a:pt x="577" y="4850"/>
                                      </a:lnTo>
                                      <a:lnTo>
                                        <a:pt x="583" y="4859"/>
                                      </a:lnTo>
                                      <a:lnTo>
                                        <a:pt x="587" y="4868"/>
                                      </a:lnTo>
                                      <a:lnTo>
                                        <a:pt x="590" y="4879"/>
                                      </a:lnTo>
                                      <a:lnTo>
                                        <a:pt x="593" y="4891"/>
                                      </a:lnTo>
                                      <a:lnTo>
                                        <a:pt x="595" y="4905"/>
                                      </a:lnTo>
                                      <a:lnTo>
                                        <a:pt x="596" y="4920"/>
                                      </a:lnTo>
                                      <a:lnTo>
                                        <a:pt x="596" y="4936"/>
                                      </a:lnTo>
                                      <a:lnTo>
                                        <a:pt x="596" y="5056"/>
                                      </a:lnTo>
                                      <a:lnTo>
                                        <a:pt x="836" y="5056"/>
                                      </a:lnTo>
                                      <a:lnTo>
                                        <a:pt x="836" y="5215"/>
                                      </a:lnTo>
                                      <a:lnTo>
                                        <a:pt x="866" y="5194"/>
                                      </a:lnTo>
                                      <a:lnTo>
                                        <a:pt x="895" y="5173"/>
                                      </a:lnTo>
                                      <a:lnTo>
                                        <a:pt x="909" y="5162"/>
                                      </a:lnTo>
                                      <a:lnTo>
                                        <a:pt x="923" y="5152"/>
                                      </a:lnTo>
                                      <a:lnTo>
                                        <a:pt x="937" y="5143"/>
                                      </a:lnTo>
                                      <a:lnTo>
                                        <a:pt x="953" y="5134"/>
                                      </a:lnTo>
                                      <a:lnTo>
                                        <a:pt x="968" y="5126"/>
                                      </a:lnTo>
                                      <a:lnTo>
                                        <a:pt x="984" y="5119"/>
                                      </a:lnTo>
                                      <a:lnTo>
                                        <a:pt x="1002" y="5112"/>
                                      </a:lnTo>
                                      <a:lnTo>
                                        <a:pt x="1021" y="5107"/>
                                      </a:lnTo>
                                      <a:lnTo>
                                        <a:pt x="1041" y="5102"/>
                                      </a:lnTo>
                                      <a:lnTo>
                                        <a:pt x="1063" y="5099"/>
                                      </a:lnTo>
                                      <a:lnTo>
                                        <a:pt x="1087" y="5097"/>
                                      </a:lnTo>
                                      <a:lnTo>
                                        <a:pt x="1114" y="5095"/>
                                      </a:lnTo>
                                      <a:lnTo>
                                        <a:pt x="1234" y="5095"/>
                                      </a:lnTo>
                                      <a:lnTo>
                                        <a:pt x="1256" y="5097"/>
                                      </a:lnTo>
                                      <a:lnTo>
                                        <a:pt x="1277" y="5098"/>
                                      </a:lnTo>
                                      <a:lnTo>
                                        <a:pt x="1297" y="5100"/>
                                      </a:lnTo>
                                      <a:lnTo>
                                        <a:pt x="1315" y="5102"/>
                                      </a:lnTo>
                                      <a:lnTo>
                                        <a:pt x="1331" y="5105"/>
                                      </a:lnTo>
                                      <a:lnTo>
                                        <a:pt x="1346" y="5109"/>
                                      </a:lnTo>
                                      <a:lnTo>
                                        <a:pt x="1360" y="5113"/>
                                      </a:lnTo>
                                      <a:lnTo>
                                        <a:pt x="1373" y="5118"/>
                                      </a:lnTo>
                                      <a:lnTo>
                                        <a:pt x="1385" y="5123"/>
                                      </a:lnTo>
                                      <a:lnTo>
                                        <a:pt x="1395" y="5129"/>
                                      </a:lnTo>
                                      <a:lnTo>
                                        <a:pt x="1405" y="5135"/>
                                      </a:lnTo>
                                      <a:lnTo>
                                        <a:pt x="1414" y="5142"/>
                                      </a:lnTo>
                                      <a:lnTo>
                                        <a:pt x="1422" y="5149"/>
                                      </a:lnTo>
                                      <a:lnTo>
                                        <a:pt x="1430" y="5157"/>
                                      </a:lnTo>
                                      <a:lnTo>
                                        <a:pt x="1438" y="5166"/>
                                      </a:lnTo>
                                      <a:lnTo>
                                        <a:pt x="1445" y="5174"/>
                                      </a:lnTo>
                                      <a:lnTo>
                                        <a:pt x="1472" y="5210"/>
                                      </a:lnTo>
                                      <a:lnTo>
                                        <a:pt x="1501" y="5251"/>
                                      </a:lnTo>
                                      <a:lnTo>
                                        <a:pt x="1510" y="5261"/>
                                      </a:lnTo>
                                      <a:lnTo>
                                        <a:pt x="1518" y="5271"/>
                                      </a:lnTo>
                                      <a:lnTo>
                                        <a:pt x="1528" y="5282"/>
                                      </a:lnTo>
                                      <a:lnTo>
                                        <a:pt x="1539" y="5292"/>
                                      </a:lnTo>
                                      <a:lnTo>
                                        <a:pt x="1550" y="5304"/>
                                      </a:lnTo>
                                      <a:lnTo>
                                        <a:pt x="1562" y="5314"/>
                                      </a:lnTo>
                                      <a:lnTo>
                                        <a:pt x="1577" y="5324"/>
                                      </a:lnTo>
                                      <a:lnTo>
                                        <a:pt x="1592" y="5334"/>
                                      </a:lnTo>
                                      <a:lnTo>
                                        <a:pt x="1631" y="5294"/>
                                      </a:lnTo>
                                      <a:lnTo>
                                        <a:pt x="1631" y="5255"/>
                                      </a:lnTo>
                                      <a:lnTo>
                                        <a:pt x="1671" y="5215"/>
                                      </a:lnTo>
                                      <a:lnTo>
                                        <a:pt x="1679" y="5190"/>
                                      </a:lnTo>
                                      <a:lnTo>
                                        <a:pt x="1689" y="5160"/>
                                      </a:lnTo>
                                      <a:lnTo>
                                        <a:pt x="1703" y="5127"/>
                                      </a:lnTo>
                                      <a:lnTo>
                                        <a:pt x="1720" y="5089"/>
                                      </a:lnTo>
                                      <a:lnTo>
                                        <a:pt x="1739" y="5049"/>
                                      </a:lnTo>
                                      <a:lnTo>
                                        <a:pt x="1760" y="5004"/>
                                      </a:lnTo>
                                      <a:lnTo>
                                        <a:pt x="1784" y="4957"/>
                                      </a:lnTo>
                                      <a:lnTo>
                                        <a:pt x="1809" y="4908"/>
                                      </a:lnTo>
                                      <a:lnTo>
                                        <a:pt x="1864" y="4801"/>
                                      </a:lnTo>
                                      <a:lnTo>
                                        <a:pt x="1924" y="4688"/>
                                      </a:lnTo>
                                      <a:lnTo>
                                        <a:pt x="1985" y="4571"/>
                                      </a:lnTo>
                                      <a:lnTo>
                                        <a:pt x="2048" y="4451"/>
                                      </a:lnTo>
                                      <a:lnTo>
                                        <a:pt x="2110" y="4331"/>
                                      </a:lnTo>
                                      <a:lnTo>
                                        <a:pt x="2169" y="4214"/>
                                      </a:lnTo>
                                      <a:lnTo>
                                        <a:pt x="2198" y="4158"/>
                                      </a:lnTo>
                                      <a:lnTo>
                                        <a:pt x="2224" y="4102"/>
                                      </a:lnTo>
                                      <a:lnTo>
                                        <a:pt x="2248" y="4049"/>
                                      </a:lnTo>
                                      <a:lnTo>
                                        <a:pt x="2272" y="3997"/>
                                      </a:lnTo>
                                      <a:lnTo>
                                        <a:pt x="2293" y="3949"/>
                                      </a:lnTo>
                                      <a:lnTo>
                                        <a:pt x="2311" y="3903"/>
                                      </a:lnTo>
                                      <a:lnTo>
                                        <a:pt x="2327" y="3859"/>
                                      </a:lnTo>
                                      <a:lnTo>
                                        <a:pt x="2341" y="3820"/>
                                      </a:lnTo>
                                      <a:lnTo>
                                        <a:pt x="2351" y="3784"/>
                                      </a:lnTo>
                                      <a:lnTo>
                                        <a:pt x="2358" y="3752"/>
                                      </a:lnTo>
                                      <a:lnTo>
                                        <a:pt x="2362" y="3724"/>
                                      </a:lnTo>
                                      <a:lnTo>
                                        <a:pt x="2362" y="3700"/>
                                      </a:lnTo>
                                      <a:lnTo>
                                        <a:pt x="2268" y="3066"/>
                                      </a:lnTo>
                                      <a:lnTo>
                                        <a:pt x="2267" y="3053"/>
                                      </a:lnTo>
                                      <a:lnTo>
                                        <a:pt x="2266" y="3041"/>
                                      </a:lnTo>
                                      <a:lnTo>
                                        <a:pt x="2267" y="3031"/>
                                      </a:lnTo>
                                      <a:lnTo>
                                        <a:pt x="2269" y="3020"/>
                                      </a:lnTo>
                                      <a:lnTo>
                                        <a:pt x="2271" y="3011"/>
                                      </a:lnTo>
                                      <a:lnTo>
                                        <a:pt x="2275" y="3001"/>
                                      </a:lnTo>
                                      <a:lnTo>
                                        <a:pt x="2279" y="2992"/>
                                      </a:lnTo>
                                      <a:lnTo>
                                        <a:pt x="2285" y="2983"/>
                                      </a:lnTo>
                                      <a:lnTo>
                                        <a:pt x="2290" y="2975"/>
                                      </a:lnTo>
                                      <a:lnTo>
                                        <a:pt x="2297" y="2968"/>
                                      </a:lnTo>
                                      <a:lnTo>
                                        <a:pt x="2304" y="2961"/>
                                      </a:lnTo>
                                      <a:lnTo>
                                        <a:pt x="2311" y="2954"/>
                                      </a:lnTo>
                                      <a:lnTo>
                                        <a:pt x="2328" y="2942"/>
                                      </a:lnTo>
                                      <a:lnTo>
                                        <a:pt x="2347" y="2929"/>
                                      </a:lnTo>
                                      <a:lnTo>
                                        <a:pt x="2385" y="2908"/>
                                      </a:lnTo>
                                      <a:lnTo>
                                        <a:pt x="2425" y="2889"/>
                                      </a:lnTo>
                                      <a:lnTo>
                                        <a:pt x="2443" y="2880"/>
                                      </a:lnTo>
                                      <a:lnTo>
                                        <a:pt x="2460" y="2870"/>
                                      </a:lnTo>
                                      <a:lnTo>
                                        <a:pt x="2467" y="2865"/>
                                      </a:lnTo>
                                      <a:lnTo>
                                        <a:pt x="2475" y="2859"/>
                                      </a:lnTo>
                                      <a:lnTo>
                                        <a:pt x="2482" y="2853"/>
                                      </a:lnTo>
                                      <a:lnTo>
                                        <a:pt x="2488" y="2847"/>
                                      </a:lnTo>
                                      <a:lnTo>
                                        <a:pt x="2494" y="2841"/>
                                      </a:lnTo>
                                      <a:lnTo>
                                        <a:pt x="2500" y="2833"/>
                                      </a:lnTo>
                                      <a:lnTo>
                                        <a:pt x="2505" y="2825"/>
                                      </a:lnTo>
                                      <a:lnTo>
                                        <a:pt x="2511" y="2817"/>
                                      </a:lnTo>
                                      <a:lnTo>
                                        <a:pt x="2520" y="2798"/>
                                      </a:lnTo>
                                      <a:lnTo>
                                        <a:pt x="2529" y="2777"/>
                                      </a:lnTo>
                                      <a:lnTo>
                                        <a:pt x="2537" y="2755"/>
                                      </a:lnTo>
                                      <a:lnTo>
                                        <a:pt x="2545" y="2732"/>
                                      </a:lnTo>
                                      <a:lnTo>
                                        <a:pt x="2551" y="2706"/>
                                      </a:lnTo>
                                      <a:lnTo>
                                        <a:pt x="2557" y="2681"/>
                                      </a:lnTo>
                                      <a:lnTo>
                                        <a:pt x="2567" y="2628"/>
                                      </a:lnTo>
                                      <a:lnTo>
                                        <a:pt x="2577" y="2575"/>
                                      </a:lnTo>
                                      <a:lnTo>
                                        <a:pt x="2585" y="2525"/>
                                      </a:lnTo>
                                      <a:lnTo>
                                        <a:pt x="2595" y="2477"/>
                                      </a:lnTo>
                                      <a:lnTo>
                                        <a:pt x="2600" y="2454"/>
                                      </a:lnTo>
                                      <a:lnTo>
                                        <a:pt x="2605" y="2432"/>
                                      </a:lnTo>
                                      <a:lnTo>
                                        <a:pt x="2612" y="2410"/>
                                      </a:lnTo>
                                      <a:lnTo>
                                        <a:pt x="2619" y="2389"/>
                                      </a:lnTo>
                                      <a:lnTo>
                                        <a:pt x="2625" y="2368"/>
                                      </a:lnTo>
                                      <a:lnTo>
                                        <a:pt x="2633" y="2347"/>
                                      </a:lnTo>
                                      <a:lnTo>
                                        <a:pt x="2640" y="2327"/>
                                      </a:lnTo>
                                      <a:lnTo>
                                        <a:pt x="2648" y="2306"/>
                                      </a:lnTo>
                                      <a:lnTo>
                                        <a:pt x="2665" y="2268"/>
                                      </a:lnTo>
                                      <a:lnTo>
                                        <a:pt x="2683" y="2229"/>
                                      </a:lnTo>
                                      <a:lnTo>
                                        <a:pt x="2702" y="2192"/>
                                      </a:lnTo>
                                      <a:lnTo>
                                        <a:pt x="2722" y="2155"/>
                                      </a:lnTo>
                                      <a:lnTo>
                                        <a:pt x="2764" y="2082"/>
                                      </a:lnTo>
                                      <a:lnTo>
                                        <a:pt x="2806" y="2010"/>
                                      </a:lnTo>
                                      <a:lnTo>
                                        <a:pt x="2828" y="1973"/>
                                      </a:lnTo>
                                      <a:lnTo>
                                        <a:pt x="2850" y="1936"/>
                                      </a:lnTo>
                                      <a:lnTo>
                                        <a:pt x="2871" y="1898"/>
                                      </a:lnTo>
                                      <a:lnTo>
                                        <a:pt x="2892" y="1859"/>
                                      </a:lnTo>
                                      <a:lnTo>
                                        <a:pt x="2917" y="1811"/>
                                      </a:lnTo>
                                      <a:lnTo>
                                        <a:pt x="2949" y="1751"/>
                                      </a:lnTo>
                                      <a:lnTo>
                                        <a:pt x="2987" y="1681"/>
                                      </a:lnTo>
                                      <a:lnTo>
                                        <a:pt x="3030" y="1602"/>
                                      </a:lnTo>
                                      <a:lnTo>
                                        <a:pt x="3075" y="1516"/>
                                      </a:lnTo>
                                      <a:lnTo>
                                        <a:pt x="3123" y="1425"/>
                                      </a:lnTo>
                                      <a:lnTo>
                                        <a:pt x="3172" y="1331"/>
                                      </a:lnTo>
                                      <a:lnTo>
                                        <a:pt x="3220" y="1234"/>
                                      </a:lnTo>
                                      <a:lnTo>
                                        <a:pt x="3267" y="1138"/>
                                      </a:lnTo>
                                      <a:lnTo>
                                        <a:pt x="3312" y="1043"/>
                                      </a:lnTo>
                                      <a:lnTo>
                                        <a:pt x="3333" y="996"/>
                                      </a:lnTo>
                                      <a:lnTo>
                                        <a:pt x="3352" y="951"/>
                                      </a:lnTo>
                                      <a:lnTo>
                                        <a:pt x="3372" y="907"/>
                                      </a:lnTo>
                                      <a:lnTo>
                                        <a:pt x="3389" y="864"/>
                                      </a:lnTo>
                                      <a:lnTo>
                                        <a:pt x="3405" y="822"/>
                                      </a:lnTo>
                                      <a:lnTo>
                                        <a:pt x="3419" y="784"/>
                                      </a:lnTo>
                                      <a:lnTo>
                                        <a:pt x="3431" y="746"/>
                                      </a:lnTo>
                                      <a:lnTo>
                                        <a:pt x="3442" y="711"/>
                                      </a:lnTo>
                                      <a:lnTo>
                                        <a:pt x="3450" y="678"/>
                                      </a:lnTo>
                                      <a:lnTo>
                                        <a:pt x="3457" y="649"/>
                                      </a:lnTo>
                                      <a:lnTo>
                                        <a:pt x="3460" y="621"/>
                                      </a:lnTo>
                                      <a:lnTo>
                                        <a:pt x="3462" y="598"/>
                                      </a:lnTo>
                                      <a:lnTo>
                                        <a:pt x="3461" y="569"/>
                                      </a:lnTo>
                                      <a:lnTo>
                                        <a:pt x="3457" y="540"/>
                                      </a:lnTo>
                                      <a:lnTo>
                                        <a:pt x="3452" y="511"/>
                                      </a:lnTo>
                                      <a:lnTo>
                                        <a:pt x="3445" y="482"/>
                                      </a:lnTo>
                                      <a:lnTo>
                                        <a:pt x="3434" y="455"/>
                                      </a:lnTo>
                                      <a:lnTo>
                                        <a:pt x="3423" y="428"/>
                                      </a:lnTo>
                                      <a:lnTo>
                                        <a:pt x="3410" y="400"/>
                                      </a:lnTo>
                                      <a:lnTo>
                                        <a:pt x="3396" y="373"/>
                                      </a:lnTo>
                                      <a:lnTo>
                                        <a:pt x="3380" y="347"/>
                                      </a:lnTo>
                                      <a:lnTo>
                                        <a:pt x="3361" y="321"/>
                                      </a:lnTo>
                                      <a:lnTo>
                                        <a:pt x="3342" y="297"/>
                                      </a:lnTo>
                                      <a:lnTo>
                                        <a:pt x="3321" y="272"/>
                                      </a:lnTo>
                                      <a:lnTo>
                                        <a:pt x="3300" y="249"/>
                                      </a:lnTo>
                                      <a:lnTo>
                                        <a:pt x="3276" y="226"/>
                                      </a:lnTo>
                                      <a:lnTo>
                                        <a:pt x="3252" y="204"/>
                                      </a:lnTo>
                                      <a:lnTo>
                                        <a:pt x="3226" y="183"/>
                                      </a:lnTo>
                                      <a:lnTo>
                                        <a:pt x="3200" y="163"/>
                                      </a:lnTo>
                                      <a:lnTo>
                                        <a:pt x="3173" y="143"/>
                                      </a:lnTo>
                                      <a:lnTo>
                                        <a:pt x="3144" y="125"/>
                                      </a:lnTo>
                                      <a:lnTo>
                                        <a:pt x="3116" y="108"/>
                                      </a:lnTo>
                                      <a:lnTo>
                                        <a:pt x="3086" y="92"/>
                                      </a:lnTo>
                                      <a:lnTo>
                                        <a:pt x="3057" y="76"/>
                                      </a:lnTo>
                                      <a:lnTo>
                                        <a:pt x="3027" y="63"/>
                                      </a:lnTo>
                                      <a:lnTo>
                                        <a:pt x="2995" y="50"/>
                                      </a:lnTo>
                                      <a:lnTo>
                                        <a:pt x="2965" y="39"/>
                                      </a:lnTo>
                                      <a:lnTo>
                                        <a:pt x="2933" y="30"/>
                                      </a:lnTo>
                                      <a:lnTo>
                                        <a:pt x="2902" y="21"/>
                                      </a:lnTo>
                                      <a:lnTo>
                                        <a:pt x="2870" y="13"/>
                                      </a:lnTo>
                                      <a:lnTo>
                                        <a:pt x="2839" y="8"/>
                                      </a:lnTo>
                                      <a:lnTo>
                                        <a:pt x="2807" y="4"/>
                                      </a:lnTo>
                                      <a:lnTo>
                                        <a:pt x="2776" y="1"/>
                                      </a:lnTo>
                                      <a:lnTo>
                                        <a:pt x="2745" y="0"/>
                                      </a:lnTo>
                                      <a:lnTo>
                                        <a:pt x="2467" y="0"/>
                                      </a:lnTo>
                                      <a:lnTo>
                                        <a:pt x="2428" y="2"/>
                                      </a:lnTo>
                                      <a:lnTo>
                                        <a:pt x="2388" y="9"/>
                                      </a:lnTo>
                                      <a:lnTo>
                                        <a:pt x="2348" y="18"/>
                                      </a:lnTo>
                                      <a:lnTo>
                                        <a:pt x="2307" y="33"/>
                                      </a:lnTo>
                                      <a:lnTo>
                                        <a:pt x="2266" y="50"/>
                                      </a:lnTo>
                                      <a:lnTo>
                                        <a:pt x="2225" y="70"/>
                                      </a:lnTo>
                                      <a:lnTo>
                                        <a:pt x="2184" y="94"/>
                                      </a:lnTo>
                                      <a:lnTo>
                                        <a:pt x="2143" y="120"/>
                                      </a:lnTo>
                                      <a:lnTo>
                                        <a:pt x="2102" y="150"/>
                                      </a:lnTo>
                                      <a:lnTo>
                                        <a:pt x="2062" y="182"/>
                                      </a:lnTo>
                                      <a:lnTo>
                                        <a:pt x="2022" y="217"/>
                                      </a:lnTo>
                                      <a:lnTo>
                                        <a:pt x="1983" y="254"/>
                                      </a:lnTo>
                                      <a:lnTo>
                                        <a:pt x="1944" y="294"/>
                                      </a:lnTo>
                                      <a:lnTo>
                                        <a:pt x="1906" y="335"/>
                                      </a:lnTo>
                                      <a:lnTo>
                                        <a:pt x="1870" y="378"/>
                                      </a:lnTo>
                                      <a:lnTo>
                                        <a:pt x="1834" y="422"/>
                                      </a:lnTo>
                                      <a:lnTo>
                                        <a:pt x="1800" y="469"/>
                                      </a:lnTo>
                                      <a:lnTo>
                                        <a:pt x="1766" y="517"/>
                                      </a:lnTo>
                                      <a:lnTo>
                                        <a:pt x="1735" y="567"/>
                                      </a:lnTo>
                                      <a:lnTo>
                                        <a:pt x="1705" y="616"/>
                                      </a:lnTo>
                                      <a:lnTo>
                                        <a:pt x="1676" y="667"/>
                                      </a:lnTo>
                                      <a:lnTo>
                                        <a:pt x="1650" y="719"/>
                                      </a:lnTo>
                                      <a:lnTo>
                                        <a:pt x="1625" y="771"/>
                                      </a:lnTo>
                                      <a:lnTo>
                                        <a:pt x="1603" y="822"/>
                                      </a:lnTo>
                                      <a:lnTo>
                                        <a:pt x="1583" y="875"/>
                                      </a:lnTo>
                                      <a:lnTo>
                                        <a:pt x="1564" y="928"/>
                                      </a:lnTo>
                                      <a:lnTo>
                                        <a:pt x="1549" y="981"/>
                                      </a:lnTo>
                                      <a:lnTo>
                                        <a:pt x="1536" y="1032"/>
                                      </a:lnTo>
                                      <a:lnTo>
                                        <a:pt x="1526" y="1084"/>
                                      </a:lnTo>
                                      <a:lnTo>
                                        <a:pt x="1518" y="1135"/>
                                      </a:lnTo>
                                      <a:lnTo>
                                        <a:pt x="1514" y="1186"/>
                                      </a:lnTo>
                                      <a:lnTo>
                                        <a:pt x="1512" y="1234"/>
                                      </a:lnTo>
                                      <a:lnTo>
                                        <a:pt x="1501" y="1275"/>
                                      </a:lnTo>
                                      <a:lnTo>
                                        <a:pt x="1551" y="1831"/>
                                      </a:lnTo>
                                      <a:lnTo>
                                        <a:pt x="1531" y="1862"/>
                                      </a:lnTo>
                                      <a:lnTo>
                                        <a:pt x="1508" y="1891"/>
                                      </a:lnTo>
                                      <a:lnTo>
                                        <a:pt x="1483" y="1921"/>
                                      </a:lnTo>
                                      <a:lnTo>
                                        <a:pt x="1458" y="1950"/>
                                      </a:lnTo>
                                      <a:lnTo>
                                        <a:pt x="1430" y="1979"/>
                                      </a:lnTo>
                                      <a:lnTo>
                                        <a:pt x="1402" y="2009"/>
                                      </a:lnTo>
                                      <a:lnTo>
                                        <a:pt x="1374" y="2038"/>
                                      </a:lnTo>
                                      <a:lnTo>
                                        <a:pt x="1343" y="2067"/>
                                      </a:lnTo>
                                      <a:lnTo>
                                        <a:pt x="1281" y="2127"/>
                                      </a:lnTo>
                                      <a:lnTo>
                                        <a:pt x="1218" y="2187"/>
                                      </a:lnTo>
                                      <a:lnTo>
                                        <a:pt x="1187" y="2218"/>
                                      </a:lnTo>
                                      <a:lnTo>
                                        <a:pt x="1155" y="2248"/>
                                      </a:lnTo>
                                      <a:lnTo>
                                        <a:pt x="1124" y="2281"/>
                                      </a:lnTo>
                                      <a:lnTo>
                                        <a:pt x="1094" y="2312"/>
                                      </a:lnTo>
                                      <a:lnTo>
                                        <a:pt x="1063" y="2346"/>
                                      </a:lnTo>
                                      <a:lnTo>
                                        <a:pt x="1034" y="2379"/>
                                      </a:lnTo>
                                      <a:lnTo>
                                        <a:pt x="1005" y="2413"/>
                                      </a:lnTo>
                                      <a:lnTo>
                                        <a:pt x="978" y="2448"/>
                                      </a:lnTo>
                                      <a:lnTo>
                                        <a:pt x="953" y="2484"/>
                                      </a:lnTo>
                                      <a:lnTo>
                                        <a:pt x="928" y="2520"/>
                                      </a:lnTo>
                                      <a:lnTo>
                                        <a:pt x="905" y="2558"/>
                                      </a:lnTo>
                                      <a:lnTo>
                                        <a:pt x="884" y="2597"/>
                                      </a:lnTo>
                                      <a:lnTo>
                                        <a:pt x="864" y="2636"/>
                                      </a:lnTo>
                                      <a:lnTo>
                                        <a:pt x="847" y="2677"/>
                                      </a:lnTo>
                                      <a:lnTo>
                                        <a:pt x="832" y="2718"/>
                                      </a:lnTo>
                                      <a:lnTo>
                                        <a:pt x="820" y="2761"/>
                                      </a:lnTo>
                                      <a:lnTo>
                                        <a:pt x="809" y="2806"/>
                                      </a:lnTo>
                                      <a:lnTo>
                                        <a:pt x="801" y="2851"/>
                                      </a:lnTo>
                                      <a:lnTo>
                                        <a:pt x="797" y="2898"/>
                                      </a:lnTo>
                                      <a:lnTo>
                                        <a:pt x="795" y="2946"/>
                                      </a:lnTo>
                                      <a:lnTo>
                                        <a:pt x="795" y="3146"/>
                                      </a:lnTo>
                                      <a:lnTo>
                                        <a:pt x="796" y="3167"/>
                                      </a:lnTo>
                                      <a:lnTo>
                                        <a:pt x="797" y="3186"/>
                                      </a:lnTo>
                                      <a:lnTo>
                                        <a:pt x="799" y="3206"/>
                                      </a:lnTo>
                                      <a:lnTo>
                                        <a:pt x="801" y="3222"/>
                                      </a:lnTo>
                                      <a:lnTo>
                                        <a:pt x="805" y="3238"/>
                                      </a:lnTo>
                                      <a:lnTo>
                                        <a:pt x="809" y="3253"/>
                                      </a:lnTo>
                                      <a:lnTo>
                                        <a:pt x="814" y="3266"/>
                                      </a:lnTo>
                                      <a:lnTo>
                                        <a:pt x="819" y="3280"/>
                                      </a:lnTo>
                                      <a:lnTo>
                                        <a:pt x="824" y="3292"/>
                                      </a:lnTo>
                                      <a:lnTo>
                                        <a:pt x="830" y="3303"/>
                                      </a:lnTo>
                                      <a:lnTo>
                                        <a:pt x="837" y="3313"/>
                                      </a:lnTo>
                                      <a:lnTo>
                                        <a:pt x="843" y="3323"/>
                                      </a:lnTo>
                                      <a:lnTo>
                                        <a:pt x="858" y="3343"/>
                                      </a:lnTo>
                                      <a:lnTo>
                                        <a:pt x="873" y="3361"/>
                                      </a:lnTo>
                                      <a:lnTo>
                                        <a:pt x="890" y="3380"/>
                                      </a:lnTo>
                                      <a:lnTo>
                                        <a:pt x="907" y="3399"/>
                                      </a:lnTo>
                                      <a:lnTo>
                                        <a:pt x="923" y="3421"/>
                                      </a:lnTo>
                                      <a:lnTo>
                                        <a:pt x="939" y="3444"/>
                                      </a:lnTo>
                                      <a:lnTo>
                                        <a:pt x="947" y="3457"/>
                                      </a:lnTo>
                                      <a:lnTo>
                                        <a:pt x="955" y="3473"/>
                                      </a:lnTo>
                                      <a:lnTo>
                                        <a:pt x="963" y="3488"/>
                                      </a:lnTo>
                                      <a:lnTo>
                                        <a:pt x="970" y="3504"/>
                                      </a:lnTo>
                                      <a:lnTo>
                                        <a:pt x="976" y="3521"/>
                                      </a:lnTo>
                                      <a:lnTo>
                                        <a:pt x="983" y="3541"/>
                                      </a:lnTo>
                                      <a:lnTo>
                                        <a:pt x="989" y="3561"/>
                                      </a:lnTo>
                                      <a:lnTo>
                                        <a:pt x="994" y="3583"/>
                                      </a:lnTo>
                                      <a:lnTo>
                                        <a:pt x="927" y="3584"/>
                                      </a:lnTo>
                                      <a:lnTo>
                                        <a:pt x="862" y="3586"/>
                                      </a:lnTo>
                                      <a:lnTo>
                                        <a:pt x="800" y="3591"/>
                                      </a:lnTo>
                                      <a:lnTo>
                                        <a:pt x="740" y="3596"/>
                                      </a:lnTo>
                                      <a:lnTo>
                                        <a:pt x="684" y="3604"/>
                                      </a:lnTo>
                                      <a:lnTo>
                                        <a:pt x="630" y="3615"/>
                                      </a:lnTo>
                                      <a:lnTo>
                                        <a:pt x="578" y="3626"/>
                                      </a:lnTo>
                                      <a:lnTo>
                                        <a:pt x="529" y="3639"/>
                                      </a:lnTo>
                                      <a:lnTo>
                                        <a:pt x="483" y="3654"/>
                                      </a:lnTo>
                                      <a:lnTo>
                                        <a:pt x="438" y="3671"/>
                                      </a:lnTo>
                                      <a:lnTo>
                                        <a:pt x="396" y="3691"/>
                                      </a:lnTo>
                                      <a:lnTo>
                                        <a:pt x="357" y="3711"/>
                                      </a:lnTo>
                                      <a:lnTo>
                                        <a:pt x="319" y="3734"/>
                                      </a:lnTo>
                                      <a:lnTo>
                                        <a:pt x="285" y="3759"/>
                                      </a:lnTo>
                                      <a:lnTo>
                                        <a:pt x="251" y="3786"/>
                                      </a:lnTo>
                                      <a:lnTo>
                                        <a:pt x="221" y="3815"/>
                                      </a:lnTo>
                                      <a:lnTo>
                                        <a:pt x="193" y="3846"/>
                                      </a:lnTo>
                                      <a:lnTo>
                                        <a:pt x="167" y="3880"/>
                                      </a:lnTo>
                                      <a:lnTo>
                                        <a:pt x="143" y="3915"/>
                                      </a:lnTo>
                                      <a:lnTo>
                                        <a:pt x="121" y="3952"/>
                                      </a:lnTo>
                                      <a:lnTo>
                                        <a:pt x="100" y="3991"/>
                                      </a:lnTo>
                                      <a:lnTo>
                                        <a:pt x="82" y="4034"/>
                                      </a:lnTo>
                                      <a:lnTo>
                                        <a:pt x="66" y="4077"/>
                                      </a:lnTo>
                                      <a:lnTo>
                                        <a:pt x="52" y="4124"/>
                                      </a:lnTo>
                                      <a:lnTo>
                                        <a:pt x="39" y="4173"/>
                                      </a:lnTo>
                                      <a:lnTo>
                                        <a:pt x="28" y="4224"/>
                                      </a:lnTo>
                                      <a:lnTo>
                                        <a:pt x="19" y="4276"/>
                                      </a:lnTo>
                                      <a:lnTo>
                                        <a:pt x="12" y="4332"/>
                                      </a:lnTo>
                                      <a:lnTo>
                                        <a:pt x="7" y="4390"/>
                                      </a:lnTo>
                                      <a:lnTo>
                                        <a:pt x="3" y="4450"/>
                                      </a:lnTo>
                                      <a:lnTo>
                                        <a:pt x="1" y="4513"/>
                                      </a:lnTo>
                                      <a:lnTo>
                                        <a:pt x="0" y="4578"/>
                                      </a:lnTo>
                                      <a:lnTo>
                                        <a:pt x="0" y="4698"/>
                                      </a:lnTo>
                                      <a:lnTo>
                                        <a:pt x="0" y="4716"/>
                                      </a:lnTo>
                                      <a:lnTo>
                                        <a:pt x="1" y="4732"/>
                                      </a:lnTo>
                                      <a:lnTo>
                                        <a:pt x="3" y="4749"/>
                                      </a:lnTo>
                                      <a:lnTo>
                                        <a:pt x="5" y="4765"/>
                                      </a:lnTo>
                                      <a:lnTo>
                                        <a:pt x="8" y="4781"/>
                                      </a:lnTo>
                                      <a:lnTo>
                                        <a:pt x="12" y="4795"/>
                                      </a:lnTo>
                                      <a:lnTo>
                                        <a:pt x="16" y="4810"/>
                                      </a:lnTo>
                                      <a:lnTo>
                                        <a:pt x="21" y="4823"/>
                                      </a:lnTo>
                                      <a:lnTo>
                                        <a:pt x="26" y="4838"/>
                                      </a:lnTo>
                                      <a:lnTo>
                                        <a:pt x="32" y="4851"/>
                                      </a:lnTo>
                                      <a:lnTo>
                                        <a:pt x="38" y="4863"/>
                                      </a:lnTo>
                                      <a:lnTo>
                                        <a:pt x="44" y="4875"/>
                                      </a:lnTo>
                                      <a:lnTo>
                                        <a:pt x="52" y="4887"/>
                                      </a:lnTo>
                                      <a:lnTo>
                                        <a:pt x="60" y="4899"/>
                                      </a:lnTo>
                                      <a:lnTo>
                                        <a:pt x="68" y="4910"/>
                                      </a:lnTo>
                                      <a:lnTo>
                                        <a:pt x="76" y="4920"/>
                                      </a:lnTo>
                                      <a:lnTo>
                                        <a:pt x="93" y="4940"/>
                                      </a:lnTo>
                                      <a:lnTo>
                                        <a:pt x="112" y="4959"/>
                                      </a:lnTo>
                                      <a:lnTo>
                                        <a:pt x="132" y="4978"/>
                                      </a:lnTo>
                                      <a:lnTo>
                                        <a:pt x="153" y="4994"/>
                                      </a:lnTo>
                                      <a:lnTo>
                                        <a:pt x="173" y="5011"/>
                                      </a:lnTo>
                                      <a:lnTo>
                                        <a:pt x="196" y="5026"/>
                                      </a:lnTo>
                                      <a:lnTo>
                                        <a:pt x="217" y="5042"/>
                                      </a:lnTo>
                                      <a:lnTo>
                                        <a:pt x="238" y="50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A251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" name="Freeform 1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2" y="173"/>
                                  <a:ext cx="73" cy="56"/>
                                </a:xfrm>
                                <a:custGeom>
                                  <a:avLst/>
                                  <a:gdLst>
                                    <a:gd name="T0" fmla="*/ 2 w 1234"/>
                                    <a:gd name="T1" fmla="*/ 563 h 955"/>
                                    <a:gd name="T2" fmla="*/ 15 w 1234"/>
                                    <a:gd name="T3" fmla="*/ 629 h 955"/>
                                    <a:gd name="T4" fmla="*/ 36 w 1234"/>
                                    <a:gd name="T5" fmla="*/ 690 h 955"/>
                                    <a:gd name="T6" fmla="*/ 65 w 1234"/>
                                    <a:gd name="T7" fmla="*/ 747 h 955"/>
                                    <a:gd name="T8" fmla="*/ 102 w 1234"/>
                                    <a:gd name="T9" fmla="*/ 798 h 955"/>
                                    <a:gd name="T10" fmla="*/ 146 w 1234"/>
                                    <a:gd name="T11" fmla="*/ 843 h 955"/>
                                    <a:gd name="T12" fmla="*/ 196 w 1234"/>
                                    <a:gd name="T13" fmla="*/ 882 h 955"/>
                                    <a:gd name="T14" fmla="*/ 251 w 1234"/>
                                    <a:gd name="T15" fmla="*/ 913 h 955"/>
                                    <a:gd name="T16" fmla="*/ 310 w 1234"/>
                                    <a:gd name="T17" fmla="*/ 936 h 955"/>
                                    <a:gd name="T18" fmla="*/ 373 w 1234"/>
                                    <a:gd name="T19" fmla="*/ 951 h 955"/>
                                    <a:gd name="T20" fmla="*/ 438 w 1234"/>
                                    <a:gd name="T21" fmla="*/ 955 h 955"/>
                                    <a:gd name="T22" fmla="*/ 603 w 1234"/>
                                    <a:gd name="T23" fmla="*/ 953 h 955"/>
                                    <a:gd name="T24" fmla="*/ 667 w 1234"/>
                                    <a:gd name="T25" fmla="*/ 938 h 955"/>
                                    <a:gd name="T26" fmla="*/ 725 w 1234"/>
                                    <a:gd name="T27" fmla="*/ 914 h 955"/>
                                    <a:gd name="T28" fmla="*/ 775 w 1234"/>
                                    <a:gd name="T29" fmla="*/ 881 h 955"/>
                                    <a:gd name="T30" fmla="*/ 819 w 1234"/>
                                    <a:gd name="T31" fmla="*/ 839 h 955"/>
                                    <a:gd name="T32" fmla="*/ 857 w 1234"/>
                                    <a:gd name="T33" fmla="*/ 789 h 955"/>
                                    <a:gd name="T34" fmla="*/ 888 w 1234"/>
                                    <a:gd name="T35" fmla="*/ 734 h 955"/>
                                    <a:gd name="T36" fmla="*/ 914 w 1234"/>
                                    <a:gd name="T37" fmla="*/ 674 h 955"/>
                                    <a:gd name="T38" fmla="*/ 933 w 1234"/>
                                    <a:gd name="T39" fmla="*/ 611 h 955"/>
                                    <a:gd name="T40" fmla="*/ 947 w 1234"/>
                                    <a:gd name="T41" fmla="*/ 545 h 955"/>
                                    <a:gd name="T42" fmla="*/ 955 w 1234"/>
                                    <a:gd name="T43" fmla="*/ 478 h 955"/>
                                    <a:gd name="T44" fmla="*/ 1146 w 1234"/>
                                    <a:gd name="T45" fmla="*/ 476 h 955"/>
                                    <a:gd name="T46" fmla="*/ 1182 w 1234"/>
                                    <a:gd name="T47" fmla="*/ 468 h 955"/>
                                    <a:gd name="T48" fmla="*/ 1208 w 1234"/>
                                    <a:gd name="T49" fmla="*/ 452 h 955"/>
                                    <a:gd name="T50" fmla="*/ 1224 w 1234"/>
                                    <a:gd name="T51" fmla="*/ 426 h 955"/>
                                    <a:gd name="T52" fmla="*/ 1232 w 1234"/>
                                    <a:gd name="T53" fmla="*/ 389 h 955"/>
                                    <a:gd name="T54" fmla="*/ 1234 w 1234"/>
                                    <a:gd name="T55" fmla="*/ 318 h 955"/>
                                    <a:gd name="T56" fmla="*/ 1225 w 1234"/>
                                    <a:gd name="T57" fmla="*/ 275 h 955"/>
                                    <a:gd name="T58" fmla="*/ 1200 w 1234"/>
                                    <a:gd name="T59" fmla="*/ 231 h 955"/>
                                    <a:gd name="T60" fmla="*/ 1161 w 1234"/>
                                    <a:gd name="T61" fmla="*/ 189 h 955"/>
                                    <a:gd name="T62" fmla="*/ 1112 w 1234"/>
                                    <a:gd name="T63" fmla="*/ 150 h 955"/>
                                    <a:gd name="T64" fmla="*/ 1058 w 1234"/>
                                    <a:gd name="T65" fmla="*/ 112 h 955"/>
                                    <a:gd name="T66" fmla="*/ 957 w 1234"/>
                                    <a:gd name="T67" fmla="*/ 59 h 955"/>
                                    <a:gd name="T68" fmla="*/ 861 w 1234"/>
                                    <a:gd name="T69" fmla="*/ 22 h 955"/>
                                    <a:gd name="T70" fmla="*/ 810 w 1234"/>
                                    <a:gd name="T71" fmla="*/ 7 h 955"/>
                                    <a:gd name="T72" fmla="*/ 767 w 1234"/>
                                    <a:gd name="T73" fmla="*/ 1 h 955"/>
                                    <a:gd name="T74" fmla="*/ 690 w 1234"/>
                                    <a:gd name="T75" fmla="*/ 2 h 955"/>
                                    <a:gd name="T76" fmla="*/ 591 w 1234"/>
                                    <a:gd name="T77" fmla="*/ 11 h 955"/>
                                    <a:gd name="T78" fmla="*/ 491 w 1234"/>
                                    <a:gd name="T79" fmla="*/ 29 h 955"/>
                                    <a:gd name="T80" fmla="*/ 395 w 1234"/>
                                    <a:gd name="T81" fmla="*/ 56 h 955"/>
                                    <a:gd name="T82" fmla="*/ 305 w 1234"/>
                                    <a:gd name="T83" fmla="*/ 93 h 955"/>
                                    <a:gd name="T84" fmla="*/ 222 w 1234"/>
                                    <a:gd name="T85" fmla="*/ 139 h 955"/>
                                    <a:gd name="T86" fmla="*/ 147 w 1234"/>
                                    <a:gd name="T87" fmla="*/ 193 h 955"/>
                                    <a:gd name="T88" fmla="*/ 87 w 1234"/>
                                    <a:gd name="T89" fmla="*/ 258 h 955"/>
                                    <a:gd name="T90" fmla="*/ 40 w 1234"/>
                                    <a:gd name="T91" fmla="*/ 334 h 955"/>
                                    <a:gd name="T92" fmla="*/ 10 w 1234"/>
                                    <a:gd name="T93" fmla="*/ 420 h 955"/>
                                    <a:gd name="T94" fmla="*/ 0 w 1234"/>
                                    <a:gd name="T95" fmla="*/ 517 h 9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234" h="955">
                                      <a:moveTo>
                                        <a:pt x="0" y="517"/>
                                      </a:moveTo>
                                      <a:lnTo>
                                        <a:pt x="0" y="541"/>
                                      </a:lnTo>
                                      <a:lnTo>
                                        <a:pt x="2" y="563"/>
                                      </a:lnTo>
                                      <a:lnTo>
                                        <a:pt x="5" y="585"/>
                                      </a:lnTo>
                                      <a:lnTo>
                                        <a:pt x="9" y="607"/>
                                      </a:lnTo>
                                      <a:lnTo>
                                        <a:pt x="15" y="629"/>
                                      </a:lnTo>
                                      <a:lnTo>
                                        <a:pt x="21" y="649"/>
                                      </a:lnTo>
                                      <a:lnTo>
                                        <a:pt x="28" y="670"/>
                                      </a:lnTo>
                                      <a:lnTo>
                                        <a:pt x="36" y="690"/>
                                      </a:lnTo>
                                      <a:lnTo>
                                        <a:pt x="44" y="710"/>
                                      </a:lnTo>
                                      <a:lnTo>
                                        <a:pt x="54" y="728"/>
                                      </a:lnTo>
                                      <a:lnTo>
                                        <a:pt x="65" y="747"/>
                                      </a:lnTo>
                                      <a:lnTo>
                                        <a:pt x="76" y="765"/>
                                      </a:lnTo>
                                      <a:lnTo>
                                        <a:pt x="89" y="782"/>
                                      </a:lnTo>
                                      <a:lnTo>
                                        <a:pt x="102" y="798"/>
                                      </a:lnTo>
                                      <a:lnTo>
                                        <a:pt x="116" y="814"/>
                                      </a:lnTo>
                                      <a:lnTo>
                                        <a:pt x="131" y="829"/>
                                      </a:lnTo>
                                      <a:lnTo>
                                        <a:pt x="146" y="843"/>
                                      </a:lnTo>
                                      <a:lnTo>
                                        <a:pt x="162" y="857"/>
                                      </a:lnTo>
                                      <a:lnTo>
                                        <a:pt x="179" y="869"/>
                                      </a:lnTo>
                                      <a:lnTo>
                                        <a:pt x="196" y="882"/>
                                      </a:lnTo>
                                      <a:lnTo>
                                        <a:pt x="213" y="893"/>
                                      </a:lnTo>
                                      <a:lnTo>
                                        <a:pt x="232" y="903"/>
                                      </a:lnTo>
                                      <a:lnTo>
                                        <a:pt x="251" y="913"/>
                                      </a:lnTo>
                                      <a:lnTo>
                                        <a:pt x="270" y="921"/>
                                      </a:lnTo>
                                      <a:lnTo>
                                        <a:pt x="289" y="929"/>
                                      </a:lnTo>
                                      <a:lnTo>
                                        <a:pt x="310" y="936"/>
                                      </a:lnTo>
                                      <a:lnTo>
                                        <a:pt x="330" y="941"/>
                                      </a:lnTo>
                                      <a:lnTo>
                                        <a:pt x="351" y="947"/>
                                      </a:lnTo>
                                      <a:lnTo>
                                        <a:pt x="373" y="951"/>
                                      </a:lnTo>
                                      <a:lnTo>
                                        <a:pt x="394" y="953"/>
                                      </a:lnTo>
                                      <a:lnTo>
                                        <a:pt x="416" y="955"/>
                                      </a:lnTo>
                                      <a:lnTo>
                                        <a:pt x="438" y="955"/>
                                      </a:lnTo>
                                      <a:lnTo>
                                        <a:pt x="557" y="955"/>
                                      </a:lnTo>
                                      <a:lnTo>
                                        <a:pt x="581" y="955"/>
                                      </a:lnTo>
                                      <a:lnTo>
                                        <a:pt x="603" y="953"/>
                                      </a:lnTo>
                                      <a:lnTo>
                                        <a:pt x="625" y="949"/>
                                      </a:lnTo>
                                      <a:lnTo>
                                        <a:pt x="647" y="944"/>
                                      </a:lnTo>
                                      <a:lnTo>
                                        <a:pt x="667" y="938"/>
                                      </a:lnTo>
                                      <a:lnTo>
                                        <a:pt x="687" y="931"/>
                                      </a:lnTo>
                                      <a:lnTo>
                                        <a:pt x="707" y="923"/>
                                      </a:lnTo>
                                      <a:lnTo>
                                        <a:pt x="725" y="914"/>
                                      </a:lnTo>
                                      <a:lnTo>
                                        <a:pt x="742" y="904"/>
                                      </a:lnTo>
                                      <a:lnTo>
                                        <a:pt x="758" y="893"/>
                                      </a:lnTo>
                                      <a:lnTo>
                                        <a:pt x="775" y="881"/>
                                      </a:lnTo>
                                      <a:lnTo>
                                        <a:pt x="790" y="867"/>
                                      </a:lnTo>
                                      <a:lnTo>
                                        <a:pt x="805" y="853"/>
                                      </a:lnTo>
                                      <a:lnTo>
                                        <a:pt x="819" y="839"/>
                                      </a:lnTo>
                                      <a:lnTo>
                                        <a:pt x="832" y="823"/>
                                      </a:lnTo>
                                      <a:lnTo>
                                        <a:pt x="845" y="806"/>
                                      </a:lnTo>
                                      <a:lnTo>
                                        <a:pt x="857" y="789"/>
                                      </a:lnTo>
                                      <a:lnTo>
                                        <a:pt x="868" y="772"/>
                                      </a:lnTo>
                                      <a:lnTo>
                                        <a:pt x="878" y="754"/>
                                      </a:lnTo>
                                      <a:lnTo>
                                        <a:pt x="888" y="734"/>
                                      </a:lnTo>
                                      <a:lnTo>
                                        <a:pt x="896" y="715"/>
                                      </a:lnTo>
                                      <a:lnTo>
                                        <a:pt x="905" y="695"/>
                                      </a:lnTo>
                                      <a:lnTo>
                                        <a:pt x="914" y="674"/>
                                      </a:lnTo>
                                      <a:lnTo>
                                        <a:pt x="921" y="653"/>
                                      </a:lnTo>
                                      <a:lnTo>
                                        <a:pt x="927" y="633"/>
                                      </a:lnTo>
                                      <a:lnTo>
                                        <a:pt x="933" y="611"/>
                                      </a:lnTo>
                                      <a:lnTo>
                                        <a:pt x="938" y="589"/>
                                      </a:lnTo>
                                      <a:lnTo>
                                        <a:pt x="943" y="567"/>
                                      </a:lnTo>
                                      <a:lnTo>
                                        <a:pt x="947" y="545"/>
                                      </a:lnTo>
                                      <a:lnTo>
                                        <a:pt x="950" y="522"/>
                                      </a:lnTo>
                                      <a:lnTo>
                                        <a:pt x="953" y="500"/>
                                      </a:lnTo>
                                      <a:lnTo>
                                        <a:pt x="955" y="478"/>
                                      </a:lnTo>
                                      <a:lnTo>
                                        <a:pt x="1114" y="478"/>
                                      </a:lnTo>
                                      <a:lnTo>
                                        <a:pt x="1131" y="477"/>
                                      </a:lnTo>
                                      <a:lnTo>
                                        <a:pt x="1146" y="476"/>
                                      </a:lnTo>
                                      <a:lnTo>
                                        <a:pt x="1159" y="475"/>
                                      </a:lnTo>
                                      <a:lnTo>
                                        <a:pt x="1171" y="471"/>
                                      </a:lnTo>
                                      <a:lnTo>
                                        <a:pt x="1182" y="468"/>
                                      </a:lnTo>
                                      <a:lnTo>
                                        <a:pt x="1193" y="463"/>
                                      </a:lnTo>
                                      <a:lnTo>
                                        <a:pt x="1201" y="458"/>
                                      </a:lnTo>
                                      <a:lnTo>
                                        <a:pt x="1208" y="452"/>
                                      </a:lnTo>
                                      <a:lnTo>
                                        <a:pt x="1215" y="444"/>
                                      </a:lnTo>
                                      <a:lnTo>
                                        <a:pt x="1220" y="436"/>
                                      </a:lnTo>
                                      <a:lnTo>
                                        <a:pt x="1224" y="426"/>
                                      </a:lnTo>
                                      <a:lnTo>
                                        <a:pt x="1228" y="415"/>
                                      </a:lnTo>
                                      <a:lnTo>
                                        <a:pt x="1230" y="402"/>
                                      </a:lnTo>
                                      <a:lnTo>
                                        <a:pt x="1232" y="389"/>
                                      </a:lnTo>
                                      <a:lnTo>
                                        <a:pt x="1233" y="374"/>
                                      </a:lnTo>
                                      <a:lnTo>
                                        <a:pt x="1234" y="358"/>
                                      </a:lnTo>
                                      <a:lnTo>
                                        <a:pt x="1234" y="318"/>
                                      </a:lnTo>
                                      <a:lnTo>
                                        <a:pt x="1232" y="304"/>
                                      </a:lnTo>
                                      <a:lnTo>
                                        <a:pt x="1229" y="289"/>
                                      </a:lnTo>
                                      <a:lnTo>
                                        <a:pt x="1225" y="275"/>
                                      </a:lnTo>
                                      <a:lnTo>
                                        <a:pt x="1218" y="260"/>
                                      </a:lnTo>
                                      <a:lnTo>
                                        <a:pt x="1210" y="246"/>
                                      </a:lnTo>
                                      <a:lnTo>
                                        <a:pt x="1200" y="231"/>
                                      </a:lnTo>
                                      <a:lnTo>
                                        <a:pt x="1187" y="217"/>
                                      </a:lnTo>
                                      <a:lnTo>
                                        <a:pt x="1175" y="204"/>
                                      </a:lnTo>
                                      <a:lnTo>
                                        <a:pt x="1161" y="189"/>
                                      </a:lnTo>
                                      <a:lnTo>
                                        <a:pt x="1146" y="176"/>
                                      </a:lnTo>
                                      <a:lnTo>
                                        <a:pt x="1130" y="163"/>
                                      </a:lnTo>
                                      <a:lnTo>
                                        <a:pt x="1112" y="150"/>
                                      </a:lnTo>
                                      <a:lnTo>
                                        <a:pt x="1095" y="137"/>
                                      </a:lnTo>
                                      <a:lnTo>
                                        <a:pt x="1077" y="124"/>
                                      </a:lnTo>
                                      <a:lnTo>
                                        <a:pt x="1058" y="112"/>
                                      </a:lnTo>
                                      <a:lnTo>
                                        <a:pt x="1038" y="101"/>
                                      </a:lnTo>
                                      <a:lnTo>
                                        <a:pt x="998" y="80"/>
                                      </a:lnTo>
                                      <a:lnTo>
                                        <a:pt x="957" y="59"/>
                                      </a:lnTo>
                                      <a:lnTo>
                                        <a:pt x="918" y="42"/>
                                      </a:lnTo>
                                      <a:lnTo>
                                        <a:pt x="879" y="28"/>
                                      </a:lnTo>
                                      <a:lnTo>
                                        <a:pt x="861" y="22"/>
                                      </a:lnTo>
                                      <a:lnTo>
                                        <a:pt x="842" y="16"/>
                                      </a:lnTo>
                                      <a:lnTo>
                                        <a:pt x="825" y="11"/>
                                      </a:lnTo>
                                      <a:lnTo>
                                        <a:pt x="810" y="7"/>
                                      </a:lnTo>
                                      <a:lnTo>
                                        <a:pt x="795" y="4"/>
                                      </a:lnTo>
                                      <a:lnTo>
                                        <a:pt x="781" y="2"/>
                                      </a:lnTo>
                                      <a:lnTo>
                                        <a:pt x="767" y="1"/>
                                      </a:lnTo>
                                      <a:lnTo>
                                        <a:pt x="756" y="0"/>
                                      </a:lnTo>
                                      <a:lnTo>
                                        <a:pt x="724" y="1"/>
                                      </a:lnTo>
                                      <a:lnTo>
                                        <a:pt x="690" y="2"/>
                                      </a:lnTo>
                                      <a:lnTo>
                                        <a:pt x="657" y="4"/>
                                      </a:lnTo>
                                      <a:lnTo>
                                        <a:pt x="624" y="7"/>
                                      </a:lnTo>
                                      <a:lnTo>
                                        <a:pt x="591" y="11"/>
                                      </a:lnTo>
                                      <a:lnTo>
                                        <a:pt x="557" y="16"/>
                                      </a:lnTo>
                                      <a:lnTo>
                                        <a:pt x="525" y="22"/>
                                      </a:lnTo>
                                      <a:lnTo>
                                        <a:pt x="491" y="29"/>
                                      </a:lnTo>
                                      <a:lnTo>
                                        <a:pt x="459" y="37"/>
                                      </a:lnTo>
                                      <a:lnTo>
                                        <a:pt x="427" y="46"/>
                                      </a:lnTo>
                                      <a:lnTo>
                                        <a:pt x="395" y="56"/>
                                      </a:lnTo>
                                      <a:lnTo>
                                        <a:pt x="365" y="68"/>
                                      </a:lnTo>
                                      <a:lnTo>
                                        <a:pt x="334" y="80"/>
                                      </a:lnTo>
                                      <a:lnTo>
                                        <a:pt x="305" y="93"/>
                                      </a:lnTo>
                                      <a:lnTo>
                                        <a:pt x="276" y="107"/>
                                      </a:lnTo>
                                      <a:lnTo>
                                        <a:pt x="248" y="121"/>
                                      </a:lnTo>
                                      <a:lnTo>
                                        <a:pt x="222" y="139"/>
                                      </a:lnTo>
                                      <a:lnTo>
                                        <a:pt x="195" y="156"/>
                                      </a:lnTo>
                                      <a:lnTo>
                                        <a:pt x="171" y="174"/>
                                      </a:lnTo>
                                      <a:lnTo>
                                        <a:pt x="147" y="193"/>
                                      </a:lnTo>
                                      <a:lnTo>
                                        <a:pt x="126" y="214"/>
                                      </a:lnTo>
                                      <a:lnTo>
                                        <a:pt x="106" y="236"/>
                                      </a:lnTo>
                                      <a:lnTo>
                                        <a:pt x="87" y="258"/>
                                      </a:lnTo>
                                      <a:lnTo>
                                        <a:pt x="69" y="283"/>
                                      </a:lnTo>
                                      <a:lnTo>
                                        <a:pt x="54" y="308"/>
                                      </a:lnTo>
                                      <a:lnTo>
                                        <a:pt x="40" y="334"/>
                                      </a:lnTo>
                                      <a:lnTo>
                                        <a:pt x="28" y="362"/>
                                      </a:lnTo>
                                      <a:lnTo>
                                        <a:pt x="19" y="390"/>
                                      </a:lnTo>
                                      <a:lnTo>
                                        <a:pt x="10" y="420"/>
                                      </a:lnTo>
                                      <a:lnTo>
                                        <a:pt x="4" y="451"/>
                                      </a:lnTo>
                                      <a:lnTo>
                                        <a:pt x="1" y="484"/>
                                      </a:lnTo>
                                      <a:lnTo>
                                        <a:pt x="0" y="5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" name="Freeform 1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5" y="152"/>
                                  <a:ext cx="117" cy="216"/>
                                </a:xfrm>
                                <a:custGeom>
                                  <a:avLst/>
                                  <a:gdLst>
                                    <a:gd name="T0" fmla="*/ 1488 w 1990"/>
                                    <a:gd name="T1" fmla="*/ 212 h 3662"/>
                                    <a:gd name="T2" fmla="*/ 1289 w 1990"/>
                                    <a:gd name="T3" fmla="*/ 308 h 3662"/>
                                    <a:gd name="T4" fmla="*/ 1162 w 1990"/>
                                    <a:gd name="T5" fmla="*/ 316 h 3662"/>
                                    <a:gd name="T6" fmla="*/ 1078 w 1990"/>
                                    <a:gd name="T7" fmla="*/ 273 h 3662"/>
                                    <a:gd name="T8" fmla="*/ 971 w 1990"/>
                                    <a:gd name="T9" fmla="*/ 117 h 3662"/>
                                    <a:gd name="T10" fmla="*/ 923 w 1990"/>
                                    <a:gd name="T11" fmla="*/ 80 h 3662"/>
                                    <a:gd name="T12" fmla="*/ 850 w 1990"/>
                                    <a:gd name="T13" fmla="*/ 99 h 3662"/>
                                    <a:gd name="T14" fmla="*/ 789 w 1990"/>
                                    <a:gd name="T15" fmla="*/ 160 h 3662"/>
                                    <a:gd name="T16" fmla="*/ 729 w 1990"/>
                                    <a:gd name="T17" fmla="*/ 298 h 3662"/>
                                    <a:gd name="T18" fmla="*/ 821 w 1990"/>
                                    <a:gd name="T19" fmla="*/ 646 h 3662"/>
                                    <a:gd name="T20" fmla="*/ 1190 w 1990"/>
                                    <a:gd name="T21" fmla="*/ 689 h 3662"/>
                                    <a:gd name="T22" fmla="*/ 1406 w 1990"/>
                                    <a:gd name="T23" fmla="*/ 751 h 3662"/>
                                    <a:gd name="T24" fmla="*/ 1536 w 1990"/>
                                    <a:gd name="T25" fmla="*/ 856 h 3662"/>
                                    <a:gd name="T26" fmla="*/ 1544 w 1990"/>
                                    <a:gd name="T27" fmla="*/ 1085 h 3662"/>
                                    <a:gd name="T28" fmla="*/ 1483 w 1990"/>
                                    <a:gd name="T29" fmla="*/ 1168 h 3662"/>
                                    <a:gd name="T30" fmla="*/ 1376 w 1990"/>
                                    <a:gd name="T31" fmla="*/ 1194 h 3662"/>
                                    <a:gd name="T32" fmla="*/ 1276 w 1990"/>
                                    <a:gd name="T33" fmla="*/ 1176 h 3662"/>
                                    <a:gd name="T34" fmla="*/ 1100 w 1990"/>
                                    <a:gd name="T35" fmla="*/ 1103 h 3662"/>
                                    <a:gd name="T36" fmla="*/ 960 w 1990"/>
                                    <a:gd name="T37" fmla="*/ 1076 h 3662"/>
                                    <a:gd name="T38" fmla="*/ 763 w 1990"/>
                                    <a:gd name="T39" fmla="*/ 1080 h 3662"/>
                                    <a:gd name="T40" fmla="*/ 650 w 1990"/>
                                    <a:gd name="T41" fmla="*/ 1152 h 3662"/>
                                    <a:gd name="T42" fmla="*/ 598 w 1990"/>
                                    <a:gd name="T43" fmla="*/ 1225 h 3662"/>
                                    <a:gd name="T44" fmla="*/ 611 w 1990"/>
                                    <a:gd name="T45" fmla="*/ 1293 h 3662"/>
                                    <a:gd name="T46" fmla="*/ 713 w 1990"/>
                                    <a:gd name="T47" fmla="*/ 1487 h 3662"/>
                                    <a:gd name="T48" fmla="*/ 832 w 1990"/>
                                    <a:gd name="T49" fmla="*/ 1809 h 3662"/>
                                    <a:gd name="T50" fmla="*/ 724 w 1990"/>
                                    <a:gd name="T51" fmla="*/ 1907 h 3662"/>
                                    <a:gd name="T52" fmla="*/ 521 w 1990"/>
                                    <a:gd name="T53" fmla="*/ 2034 h 3662"/>
                                    <a:gd name="T54" fmla="*/ 381 w 1990"/>
                                    <a:gd name="T55" fmla="*/ 2143 h 3662"/>
                                    <a:gd name="T56" fmla="*/ 238 w 1990"/>
                                    <a:gd name="T57" fmla="*/ 2335 h 3662"/>
                                    <a:gd name="T58" fmla="*/ 45 w 1990"/>
                                    <a:gd name="T59" fmla="*/ 2667 h 3662"/>
                                    <a:gd name="T60" fmla="*/ 0 w 1990"/>
                                    <a:gd name="T61" fmla="*/ 2801 h 3662"/>
                                    <a:gd name="T62" fmla="*/ 42 w 1990"/>
                                    <a:gd name="T63" fmla="*/ 2926 h 3662"/>
                                    <a:gd name="T64" fmla="*/ 129 w 1990"/>
                                    <a:gd name="T65" fmla="*/ 3077 h 3662"/>
                                    <a:gd name="T66" fmla="*/ 240 w 1990"/>
                                    <a:gd name="T67" fmla="*/ 3213 h 3662"/>
                                    <a:gd name="T68" fmla="*/ 354 w 1990"/>
                                    <a:gd name="T69" fmla="*/ 3295 h 3662"/>
                                    <a:gd name="T70" fmla="*/ 527 w 1990"/>
                                    <a:gd name="T71" fmla="*/ 3284 h 3662"/>
                                    <a:gd name="T72" fmla="*/ 680 w 1990"/>
                                    <a:gd name="T73" fmla="*/ 3191 h 3662"/>
                                    <a:gd name="T74" fmla="*/ 773 w 1990"/>
                                    <a:gd name="T75" fmla="*/ 3124 h 3662"/>
                                    <a:gd name="T76" fmla="*/ 793 w 1990"/>
                                    <a:gd name="T77" fmla="*/ 3250 h 3662"/>
                                    <a:gd name="T78" fmla="*/ 804 w 1990"/>
                                    <a:gd name="T79" fmla="*/ 3524 h 3662"/>
                                    <a:gd name="T80" fmla="*/ 873 w 1990"/>
                                    <a:gd name="T81" fmla="*/ 3588 h 3662"/>
                                    <a:gd name="T82" fmla="*/ 1006 w 1990"/>
                                    <a:gd name="T83" fmla="*/ 3657 h 3662"/>
                                    <a:gd name="T84" fmla="*/ 1296 w 1990"/>
                                    <a:gd name="T85" fmla="*/ 3656 h 3662"/>
                                    <a:gd name="T86" fmla="*/ 1488 w 1990"/>
                                    <a:gd name="T87" fmla="*/ 3546 h 3662"/>
                                    <a:gd name="T88" fmla="*/ 1639 w 1990"/>
                                    <a:gd name="T89" fmla="*/ 3335 h 3662"/>
                                    <a:gd name="T90" fmla="*/ 1740 w 1990"/>
                                    <a:gd name="T91" fmla="*/ 3076 h 3662"/>
                                    <a:gd name="T92" fmla="*/ 1788 w 1990"/>
                                    <a:gd name="T93" fmla="*/ 2815 h 3662"/>
                                    <a:gd name="T94" fmla="*/ 1778 w 1990"/>
                                    <a:gd name="T95" fmla="*/ 2250 h 3662"/>
                                    <a:gd name="T96" fmla="*/ 1729 w 1990"/>
                                    <a:gd name="T97" fmla="*/ 2147 h 3662"/>
                                    <a:gd name="T98" fmla="*/ 1711 w 1990"/>
                                    <a:gd name="T99" fmla="*/ 2030 h 3662"/>
                                    <a:gd name="T100" fmla="*/ 1736 w 1990"/>
                                    <a:gd name="T101" fmla="*/ 1789 h 3662"/>
                                    <a:gd name="T102" fmla="*/ 1824 w 1990"/>
                                    <a:gd name="T103" fmla="*/ 1520 h 3662"/>
                                    <a:gd name="T104" fmla="*/ 1946 w 1990"/>
                                    <a:gd name="T105" fmla="*/ 1173 h 3662"/>
                                    <a:gd name="T106" fmla="*/ 1989 w 1990"/>
                                    <a:gd name="T107" fmla="*/ 915 h 3662"/>
                                    <a:gd name="T108" fmla="*/ 1980 w 1990"/>
                                    <a:gd name="T109" fmla="*/ 495 h 3662"/>
                                    <a:gd name="T110" fmla="*/ 1907 w 1990"/>
                                    <a:gd name="T111" fmla="*/ 248 h 3662"/>
                                    <a:gd name="T112" fmla="*/ 1870 w 1990"/>
                                    <a:gd name="T113" fmla="*/ 0 h 36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990" h="3662">
                                      <a:moveTo>
                                        <a:pt x="1870" y="0"/>
                                      </a:moveTo>
                                      <a:lnTo>
                                        <a:pt x="1830" y="0"/>
                                      </a:lnTo>
                                      <a:lnTo>
                                        <a:pt x="1777" y="35"/>
                                      </a:lnTo>
                                      <a:lnTo>
                                        <a:pt x="1706" y="80"/>
                                      </a:lnTo>
                                      <a:lnTo>
                                        <a:pt x="1622" y="133"/>
                                      </a:lnTo>
                                      <a:lnTo>
                                        <a:pt x="1533" y="187"/>
                                      </a:lnTo>
                                      <a:lnTo>
                                        <a:pt x="1488" y="212"/>
                                      </a:lnTo>
                                      <a:lnTo>
                                        <a:pt x="1444" y="237"/>
                                      </a:lnTo>
                                      <a:lnTo>
                                        <a:pt x="1401" y="260"/>
                                      </a:lnTo>
                                      <a:lnTo>
                                        <a:pt x="1361" y="279"/>
                                      </a:lnTo>
                                      <a:lnTo>
                                        <a:pt x="1341" y="288"/>
                                      </a:lnTo>
                                      <a:lnTo>
                                        <a:pt x="1323" y="296"/>
                                      </a:lnTo>
                                      <a:lnTo>
                                        <a:pt x="1305" y="303"/>
                                      </a:lnTo>
                                      <a:lnTo>
                                        <a:pt x="1289" y="308"/>
                                      </a:lnTo>
                                      <a:lnTo>
                                        <a:pt x="1272" y="313"/>
                                      </a:lnTo>
                                      <a:lnTo>
                                        <a:pt x="1258" y="316"/>
                                      </a:lnTo>
                                      <a:lnTo>
                                        <a:pt x="1245" y="318"/>
                                      </a:lnTo>
                                      <a:lnTo>
                                        <a:pt x="1233" y="319"/>
                                      </a:lnTo>
                                      <a:lnTo>
                                        <a:pt x="1193" y="319"/>
                                      </a:lnTo>
                                      <a:lnTo>
                                        <a:pt x="1177" y="318"/>
                                      </a:lnTo>
                                      <a:lnTo>
                                        <a:pt x="1162" y="316"/>
                                      </a:lnTo>
                                      <a:lnTo>
                                        <a:pt x="1148" y="313"/>
                                      </a:lnTo>
                                      <a:lnTo>
                                        <a:pt x="1134" y="309"/>
                                      </a:lnTo>
                                      <a:lnTo>
                                        <a:pt x="1121" y="304"/>
                                      </a:lnTo>
                                      <a:lnTo>
                                        <a:pt x="1110" y="297"/>
                                      </a:lnTo>
                                      <a:lnTo>
                                        <a:pt x="1098" y="289"/>
                                      </a:lnTo>
                                      <a:lnTo>
                                        <a:pt x="1088" y="281"/>
                                      </a:lnTo>
                                      <a:lnTo>
                                        <a:pt x="1078" y="273"/>
                                      </a:lnTo>
                                      <a:lnTo>
                                        <a:pt x="1068" y="263"/>
                                      </a:lnTo>
                                      <a:lnTo>
                                        <a:pt x="1059" y="254"/>
                                      </a:lnTo>
                                      <a:lnTo>
                                        <a:pt x="1051" y="244"/>
                                      </a:lnTo>
                                      <a:lnTo>
                                        <a:pt x="1035" y="221"/>
                                      </a:lnTo>
                                      <a:lnTo>
                                        <a:pt x="1021" y="199"/>
                                      </a:lnTo>
                                      <a:lnTo>
                                        <a:pt x="995" y="156"/>
                                      </a:lnTo>
                                      <a:lnTo>
                                        <a:pt x="971" y="117"/>
                                      </a:lnTo>
                                      <a:lnTo>
                                        <a:pt x="965" y="110"/>
                                      </a:lnTo>
                                      <a:lnTo>
                                        <a:pt x="958" y="102"/>
                                      </a:lnTo>
                                      <a:lnTo>
                                        <a:pt x="952" y="96"/>
                                      </a:lnTo>
                                      <a:lnTo>
                                        <a:pt x="945" y="91"/>
                                      </a:lnTo>
                                      <a:lnTo>
                                        <a:pt x="937" y="85"/>
                                      </a:lnTo>
                                      <a:lnTo>
                                        <a:pt x="930" y="82"/>
                                      </a:lnTo>
                                      <a:lnTo>
                                        <a:pt x="923" y="80"/>
                                      </a:lnTo>
                                      <a:lnTo>
                                        <a:pt x="915" y="79"/>
                                      </a:lnTo>
                                      <a:lnTo>
                                        <a:pt x="903" y="80"/>
                                      </a:lnTo>
                                      <a:lnTo>
                                        <a:pt x="892" y="82"/>
                                      </a:lnTo>
                                      <a:lnTo>
                                        <a:pt x="881" y="85"/>
                                      </a:lnTo>
                                      <a:lnTo>
                                        <a:pt x="871" y="89"/>
                                      </a:lnTo>
                                      <a:lnTo>
                                        <a:pt x="860" y="94"/>
                                      </a:lnTo>
                                      <a:lnTo>
                                        <a:pt x="850" y="99"/>
                                      </a:lnTo>
                                      <a:lnTo>
                                        <a:pt x="840" y="106"/>
                                      </a:lnTo>
                                      <a:lnTo>
                                        <a:pt x="831" y="113"/>
                                      </a:lnTo>
                                      <a:lnTo>
                                        <a:pt x="822" y="121"/>
                                      </a:lnTo>
                                      <a:lnTo>
                                        <a:pt x="814" y="129"/>
                                      </a:lnTo>
                                      <a:lnTo>
                                        <a:pt x="806" y="139"/>
                                      </a:lnTo>
                                      <a:lnTo>
                                        <a:pt x="797" y="148"/>
                                      </a:lnTo>
                                      <a:lnTo>
                                        <a:pt x="789" y="160"/>
                                      </a:lnTo>
                                      <a:lnTo>
                                        <a:pt x="782" y="171"/>
                                      </a:lnTo>
                                      <a:lnTo>
                                        <a:pt x="775" y="182"/>
                                      </a:lnTo>
                                      <a:lnTo>
                                        <a:pt x="769" y="193"/>
                                      </a:lnTo>
                                      <a:lnTo>
                                        <a:pt x="757" y="218"/>
                                      </a:lnTo>
                                      <a:lnTo>
                                        <a:pt x="746" y="244"/>
                                      </a:lnTo>
                                      <a:lnTo>
                                        <a:pt x="737" y="271"/>
                                      </a:lnTo>
                                      <a:lnTo>
                                        <a:pt x="729" y="298"/>
                                      </a:lnTo>
                                      <a:lnTo>
                                        <a:pt x="723" y="324"/>
                                      </a:lnTo>
                                      <a:lnTo>
                                        <a:pt x="719" y="349"/>
                                      </a:lnTo>
                                      <a:lnTo>
                                        <a:pt x="716" y="375"/>
                                      </a:lnTo>
                                      <a:lnTo>
                                        <a:pt x="716" y="398"/>
                                      </a:lnTo>
                                      <a:lnTo>
                                        <a:pt x="716" y="638"/>
                                      </a:lnTo>
                                      <a:lnTo>
                                        <a:pt x="765" y="642"/>
                                      </a:lnTo>
                                      <a:lnTo>
                                        <a:pt x="821" y="646"/>
                                      </a:lnTo>
                                      <a:lnTo>
                                        <a:pt x="883" y="651"/>
                                      </a:lnTo>
                                      <a:lnTo>
                                        <a:pt x="948" y="657"/>
                                      </a:lnTo>
                                      <a:lnTo>
                                        <a:pt x="1017" y="664"/>
                                      </a:lnTo>
                                      <a:lnTo>
                                        <a:pt x="1086" y="673"/>
                                      </a:lnTo>
                                      <a:lnTo>
                                        <a:pt x="1121" y="678"/>
                                      </a:lnTo>
                                      <a:lnTo>
                                        <a:pt x="1156" y="683"/>
                                      </a:lnTo>
                                      <a:lnTo>
                                        <a:pt x="1190" y="689"/>
                                      </a:lnTo>
                                      <a:lnTo>
                                        <a:pt x="1224" y="697"/>
                                      </a:lnTo>
                                      <a:lnTo>
                                        <a:pt x="1257" y="704"/>
                                      </a:lnTo>
                                      <a:lnTo>
                                        <a:pt x="1290" y="712"/>
                                      </a:lnTo>
                                      <a:lnTo>
                                        <a:pt x="1320" y="721"/>
                                      </a:lnTo>
                                      <a:lnTo>
                                        <a:pt x="1350" y="730"/>
                                      </a:lnTo>
                                      <a:lnTo>
                                        <a:pt x="1379" y="741"/>
                                      </a:lnTo>
                                      <a:lnTo>
                                        <a:pt x="1406" y="751"/>
                                      </a:lnTo>
                                      <a:lnTo>
                                        <a:pt x="1432" y="764"/>
                                      </a:lnTo>
                                      <a:lnTo>
                                        <a:pt x="1455" y="777"/>
                                      </a:lnTo>
                                      <a:lnTo>
                                        <a:pt x="1476" y="790"/>
                                      </a:lnTo>
                                      <a:lnTo>
                                        <a:pt x="1495" y="805"/>
                                      </a:lnTo>
                                      <a:lnTo>
                                        <a:pt x="1512" y="821"/>
                                      </a:lnTo>
                                      <a:lnTo>
                                        <a:pt x="1525" y="838"/>
                                      </a:lnTo>
                                      <a:lnTo>
                                        <a:pt x="1536" y="856"/>
                                      </a:lnTo>
                                      <a:lnTo>
                                        <a:pt x="1544" y="874"/>
                                      </a:lnTo>
                                      <a:lnTo>
                                        <a:pt x="1549" y="894"/>
                                      </a:lnTo>
                                      <a:lnTo>
                                        <a:pt x="1551" y="916"/>
                                      </a:lnTo>
                                      <a:lnTo>
                                        <a:pt x="1551" y="1036"/>
                                      </a:lnTo>
                                      <a:lnTo>
                                        <a:pt x="1550" y="1053"/>
                                      </a:lnTo>
                                      <a:lnTo>
                                        <a:pt x="1548" y="1069"/>
                                      </a:lnTo>
                                      <a:lnTo>
                                        <a:pt x="1544" y="1085"/>
                                      </a:lnTo>
                                      <a:lnTo>
                                        <a:pt x="1540" y="1099"/>
                                      </a:lnTo>
                                      <a:lnTo>
                                        <a:pt x="1533" y="1114"/>
                                      </a:lnTo>
                                      <a:lnTo>
                                        <a:pt x="1526" y="1127"/>
                                      </a:lnTo>
                                      <a:lnTo>
                                        <a:pt x="1517" y="1139"/>
                                      </a:lnTo>
                                      <a:lnTo>
                                        <a:pt x="1507" y="1150"/>
                                      </a:lnTo>
                                      <a:lnTo>
                                        <a:pt x="1496" y="1160"/>
                                      </a:lnTo>
                                      <a:lnTo>
                                        <a:pt x="1483" y="1168"/>
                                      </a:lnTo>
                                      <a:lnTo>
                                        <a:pt x="1470" y="1177"/>
                                      </a:lnTo>
                                      <a:lnTo>
                                        <a:pt x="1457" y="1183"/>
                                      </a:lnTo>
                                      <a:lnTo>
                                        <a:pt x="1442" y="1188"/>
                                      </a:lnTo>
                                      <a:lnTo>
                                        <a:pt x="1426" y="1192"/>
                                      </a:lnTo>
                                      <a:lnTo>
                                        <a:pt x="1409" y="1194"/>
                                      </a:lnTo>
                                      <a:lnTo>
                                        <a:pt x="1392" y="1195"/>
                                      </a:lnTo>
                                      <a:lnTo>
                                        <a:pt x="1376" y="1194"/>
                                      </a:lnTo>
                                      <a:lnTo>
                                        <a:pt x="1360" y="1193"/>
                                      </a:lnTo>
                                      <a:lnTo>
                                        <a:pt x="1344" y="1192"/>
                                      </a:lnTo>
                                      <a:lnTo>
                                        <a:pt x="1329" y="1190"/>
                                      </a:lnTo>
                                      <a:lnTo>
                                        <a:pt x="1315" y="1187"/>
                                      </a:lnTo>
                                      <a:lnTo>
                                        <a:pt x="1302" y="1184"/>
                                      </a:lnTo>
                                      <a:lnTo>
                                        <a:pt x="1289" y="1180"/>
                                      </a:lnTo>
                                      <a:lnTo>
                                        <a:pt x="1276" y="1176"/>
                                      </a:lnTo>
                                      <a:lnTo>
                                        <a:pt x="1251" y="1166"/>
                                      </a:lnTo>
                                      <a:lnTo>
                                        <a:pt x="1227" y="1156"/>
                                      </a:lnTo>
                                      <a:lnTo>
                                        <a:pt x="1203" y="1146"/>
                                      </a:lnTo>
                                      <a:lnTo>
                                        <a:pt x="1179" y="1135"/>
                                      </a:lnTo>
                                      <a:lnTo>
                                        <a:pt x="1155" y="1124"/>
                                      </a:lnTo>
                                      <a:lnTo>
                                        <a:pt x="1128" y="1113"/>
                                      </a:lnTo>
                                      <a:lnTo>
                                        <a:pt x="1100" y="1103"/>
                                      </a:lnTo>
                                      <a:lnTo>
                                        <a:pt x="1069" y="1093"/>
                                      </a:lnTo>
                                      <a:lnTo>
                                        <a:pt x="1053" y="1089"/>
                                      </a:lnTo>
                                      <a:lnTo>
                                        <a:pt x="1037" y="1086"/>
                                      </a:lnTo>
                                      <a:lnTo>
                                        <a:pt x="1019" y="1083"/>
                                      </a:lnTo>
                                      <a:lnTo>
                                        <a:pt x="1000" y="1080"/>
                                      </a:lnTo>
                                      <a:lnTo>
                                        <a:pt x="980" y="1078"/>
                                      </a:lnTo>
                                      <a:lnTo>
                                        <a:pt x="960" y="1076"/>
                                      </a:lnTo>
                                      <a:lnTo>
                                        <a:pt x="937" y="1075"/>
                                      </a:lnTo>
                                      <a:lnTo>
                                        <a:pt x="915" y="1075"/>
                                      </a:lnTo>
                                      <a:lnTo>
                                        <a:pt x="795" y="1075"/>
                                      </a:lnTo>
                                      <a:lnTo>
                                        <a:pt x="787" y="1075"/>
                                      </a:lnTo>
                                      <a:lnTo>
                                        <a:pt x="779" y="1076"/>
                                      </a:lnTo>
                                      <a:lnTo>
                                        <a:pt x="771" y="1078"/>
                                      </a:lnTo>
                                      <a:lnTo>
                                        <a:pt x="763" y="1080"/>
                                      </a:lnTo>
                                      <a:lnTo>
                                        <a:pt x="747" y="1086"/>
                                      </a:lnTo>
                                      <a:lnTo>
                                        <a:pt x="729" y="1094"/>
                                      </a:lnTo>
                                      <a:lnTo>
                                        <a:pt x="712" y="1104"/>
                                      </a:lnTo>
                                      <a:lnTo>
                                        <a:pt x="696" y="1115"/>
                                      </a:lnTo>
                                      <a:lnTo>
                                        <a:pt x="680" y="1126"/>
                                      </a:lnTo>
                                      <a:lnTo>
                                        <a:pt x="666" y="1139"/>
                                      </a:lnTo>
                                      <a:lnTo>
                                        <a:pt x="650" y="1152"/>
                                      </a:lnTo>
                                      <a:lnTo>
                                        <a:pt x="637" y="1165"/>
                                      </a:lnTo>
                                      <a:lnTo>
                                        <a:pt x="626" y="1179"/>
                                      </a:lnTo>
                                      <a:lnTo>
                                        <a:pt x="616" y="1192"/>
                                      </a:lnTo>
                                      <a:lnTo>
                                        <a:pt x="608" y="1204"/>
                                      </a:lnTo>
                                      <a:lnTo>
                                        <a:pt x="602" y="1215"/>
                                      </a:lnTo>
                                      <a:lnTo>
                                        <a:pt x="600" y="1220"/>
                                      </a:lnTo>
                                      <a:lnTo>
                                        <a:pt x="598" y="1225"/>
                                      </a:lnTo>
                                      <a:lnTo>
                                        <a:pt x="597" y="1230"/>
                                      </a:lnTo>
                                      <a:lnTo>
                                        <a:pt x="597" y="1234"/>
                                      </a:lnTo>
                                      <a:lnTo>
                                        <a:pt x="598" y="1244"/>
                                      </a:lnTo>
                                      <a:lnTo>
                                        <a:pt x="599" y="1255"/>
                                      </a:lnTo>
                                      <a:lnTo>
                                        <a:pt x="602" y="1266"/>
                                      </a:lnTo>
                                      <a:lnTo>
                                        <a:pt x="606" y="1279"/>
                                      </a:lnTo>
                                      <a:lnTo>
                                        <a:pt x="611" y="1293"/>
                                      </a:lnTo>
                                      <a:lnTo>
                                        <a:pt x="617" y="1308"/>
                                      </a:lnTo>
                                      <a:lnTo>
                                        <a:pt x="624" y="1324"/>
                                      </a:lnTo>
                                      <a:lnTo>
                                        <a:pt x="632" y="1339"/>
                                      </a:lnTo>
                                      <a:lnTo>
                                        <a:pt x="649" y="1374"/>
                                      </a:lnTo>
                                      <a:lnTo>
                                        <a:pt x="669" y="1410"/>
                                      </a:lnTo>
                                      <a:lnTo>
                                        <a:pt x="691" y="1449"/>
                                      </a:lnTo>
                                      <a:lnTo>
                                        <a:pt x="713" y="1487"/>
                                      </a:lnTo>
                                      <a:lnTo>
                                        <a:pt x="761" y="1564"/>
                                      </a:lnTo>
                                      <a:lnTo>
                                        <a:pt x="807" y="1637"/>
                                      </a:lnTo>
                                      <a:lnTo>
                                        <a:pt x="846" y="1701"/>
                                      </a:lnTo>
                                      <a:lnTo>
                                        <a:pt x="876" y="1752"/>
                                      </a:lnTo>
                                      <a:lnTo>
                                        <a:pt x="861" y="1771"/>
                                      </a:lnTo>
                                      <a:lnTo>
                                        <a:pt x="847" y="1791"/>
                                      </a:lnTo>
                                      <a:lnTo>
                                        <a:pt x="832" y="1809"/>
                                      </a:lnTo>
                                      <a:lnTo>
                                        <a:pt x="818" y="1825"/>
                                      </a:lnTo>
                                      <a:lnTo>
                                        <a:pt x="803" y="1841"/>
                                      </a:lnTo>
                                      <a:lnTo>
                                        <a:pt x="787" y="1856"/>
                                      </a:lnTo>
                                      <a:lnTo>
                                        <a:pt x="771" y="1870"/>
                                      </a:lnTo>
                                      <a:lnTo>
                                        <a:pt x="756" y="1883"/>
                                      </a:lnTo>
                                      <a:lnTo>
                                        <a:pt x="740" y="1896"/>
                                      </a:lnTo>
                                      <a:lnTo>
                                        <a:pt x="724" y="1907"/>
                                      </a:lnTo>
                                      <a:lnTo>
                                        <a:pt x="708" y="1920"/>
                                      </a:lnTo>
                                      <a:lnTo>
                                        <a:pt x="691" y="1930"/>
                                      </a:lnTo>
                                      <a:lnTo>
                                        <a:pt x="658" y="1951"/>
                                      </a:lnTo>
                                      <a:lnTo>
                                        <a:pt x="625" y="1971"/>
                                      </a:lnTo>
                                      <a:lnTo>
                                        <a:pt x="590" y="1992"/>
                                      </a:lnTo>
                                      <a:lnTo>
                                        <a:pt x="556" y="2012"/>
                                      </a:lnTo>
                                      <a:lnTo>
                                        <a:pt x="521" y="2034"/>
                                      </a:lnTo>
                                      <a:lnTo>
                                        <a:pt x="486" y="2057"/>
                                      </a:lnTo>
                                      <a:lnTo>
                                        <a:pt x="469" y="2070"/>
                                      </a:lnTo>
                                      <a:lnTo>
                                        <a:pt x="451" y="2083"/>
                                      </a:lnTo>
                                      <a:lnTo>
                                        <a:pt x="434" y="2096"/>
                                      </a:lnTo>
                                      <a:lnTo>
                                        <a:pt x="417" y="2111"/>
                                      </a:lnTo>
                                      <a:lnTo>
                                        <a:pt x="399" y="2127"/>
                                      </a:lnTo>
                                      <a:lnTo>
                                        <a:pt x="381" y="2143"/>
                                      </a:lnTo>
                                      <a:lnTo>
                                        <a:pt x="364" y="2160"/>
                                      </a:lnTo>
                                      <a:lnTo>
                                        <a:pt x="347" y="2178"/>
                                      </a:lnTo>
                                      <a:lnTo>
                                        <a:pt x="333" y="2197"/>
                                      </a:lnTo>
                                      <a:lnTo>
                                        <a:pt x="313" y="2222"/>
                                      </a:lnTo>
                                      <a:lnTo>
                                        <a:pt x="291" y="2255"/>
                                      </a:lnTo>
                                      <a:lnTo>
                                        <a:pt x="266" y="2292"/>
                                      </a:lnTo>
                                      <a:lnTo>
                                        <a:pt x="238" y="2335"/>
                                      </a:lnTo>
                                      <a:lnTo>
                                        <a:pt x="209" y="2380"/>
                                      </a:lnTo>
                                      <a:lnTo>
                                        <a:pt x="180" y="2429"/>
                                      </a:lnTo>
                                      <a:lnTo>
                                        <a:pt x="149" y="2478"/>
                                      </a:lnTo>
                                      <a:lnTo>
                                        <a:pt x="120" y="2528"/>
                                      </a:lnTo>
                                      <a:lnTo>
                                        <a:pt x="92" y="2576"/>
                                      </a:lnTo>
                                      <a:lnTo>
                                        <a:pt x="67" y="2623"/>
                                      </a:lnTo>
                                      <a:lnTo>
                                        <a:pt x="45" y="2667"/>
                                      </a:lnTo>
                                      <a:lnTo>
                                        <a:pt x="26" y="2706"/>
                                      </a:lnTo>
                                      <a:lnTo>
                                        <a:pt x="12" y="2740"/>
                                      </a:lnTo>
                                      <a:lnTo>
                                        <a:pt x="7" y="2754"/>
                                      </a:lnTo>
                                      <a:lnTo>
                                        <a:pt x="3" y="2767"/>
                                      </a:lnTo>
                                      <a:lnTo>
                                        <a:pt x="0" y="2778"/>
                                      </a:lnTo>
                                      <a:lnTo>
                                        <a:pt x="0" y="2786"/>
                                      </a:lnTo>
                                      <a:lnTo>
                                        <a:pt x="0" y="2801"/>
                                      </a:lnTo>
                                      <a:lnTo>
                                        <a:pt x="3" y="2816"/>
                                      </a:lnTo>
                                      <a:lnTo>
                                        <a:pt x="6" y="2832"/>
                                      </a:lnTo>
                                      <a:lnTo>
                                        <a:pt x="11" y="2849"/>
                                      </a:lnTo>
                                      <a:lnTo>
                                        <a:pt x="16" y="2868"/>
                                      </a:lnTo>
                                      <a:lnTo>
                                        <a:pt x="23" y="2886"/>
                                      </a:lnTo>
                                      <a:lnTo>
                                        <a:pt x="31" y="2906"/>
                                      </a:lnTo>
                                      <a:lnTo>
                                        <a:pt x="42" y="2926"/>
                                      </a:lnTo>
                                      <a:lnTo>
                                        <a:pt x="52" y="2947"/>
                                      </a:lnTo>
                                      <a:lnTo>
                                        <a:pt x="63" y="2968"/>
                                      </a:lnTo>
                                      <a:lnTo>
                                        <a:pt x="74" y="2990"/>
                                      </a:lnTo>
                                      <a:lnTo>
                                        <a:pt x="87" y="3012"/>
                                      </a:lnTo>
                                      <a:lnTo>
                                        <a:pt x="100" y="3033"/>
                                      </a:lnTo>
                                      <a:lnTo>
                                        <a:pt x="114" y="3055"/>
                                      </a:lnTo>
                                      <a:lnTo>
                                        <a:pt x="129" y="3077"/>
                                      </a:lnTo>
                                      <a:lnTo>
                                        <a:pt x="144" y="3098"/>
                                      </a:lnTo>
                                      <a:lnTo>
                                        <a:pt x="159" y="3118"/>
                                      </a:lnTo>
                                      <a:lnTo>
                                        <a:pt x="174" y="3139"/>
                                      </a:lnTo>
                                      <a:lnTo>
                                        <a:pt x="191" y="3159"/>
                                      </a:lnTo>
                                      <a:lnTo>
                                        <a:pt x="207" y="3177"/>
                                      </a:lnTo>
                                      <a:lnTo>
                                        <a:pt x="224" y="3195"/>
                                      </a:lnTo>
                                      <a:lnTo>
                                        <a:pt x="240" y="3213"/>
                                      </a:lnTo>
                                      <a:lnTo>
                                        <a:pt x="257" y="3228"/>
                                      </a:lnTo>
                                      <a:lnTo>
                                        <a:pt x="274" y="3243"/>
                                      </a:lnTo>
                                      <a:lnTo>
                                        <a:pt x="290" y="3256"/>
                                      </a:lnTo>
                                      <a:lnTo>
                                        <a:pt x="306" y="3269"/>
                                      </a:lnTo>
                                      <a:lnTo>
                                        <a:pt x="323" y="3279"/>
                                      </a:lnTo>
                                      <a:lnTo>
                                        <a:pt x="339" y="3288"/>
                                      </a:lnTo>
                                      <a:lnTo>
                                        <a:pt x="354" y="3295"/>
                                      </a:lnTo>
                                      <a:lnTo>
                                        <a:pt x="369" y="3300"/>
                                      </a:lnTo>
                                      <a:lnTo>
                                        <a:pt x="383" y="3303"/>
                                      </a:lnTo>
                                      <a:lnTo>
                                        <a:pt x="398" y="3304"/>
                                      </a:lnTo>
                                      <a:lnTo>
                                        <a:pt x="433" y="3303"/>
                                      </a:lnTo>
                                      <a:lnTo>
                                        <a:pt x="467" y="3299"/>
                                      </a:lnTo>
                                      <a:lnTo>
                                        <a:pt x="498" y="3292"/>
                                      </a:lnTo>
                                      <a:lnTo>
                                        <a:pt x="527" y="3284"/>
                                      </a:lnTo>
                                      <a:lnTo>
                                        <a:pt x="554" y="3273"/>
                                      </a:lnTo>
                                      <a:lnTo>
                                        <a:pt x="579" y="3261"/>
                                      </a:lnTo>
                                      <a:lnTo>
                                        <a:pt x="603" y="3248"/>
                                      </a:lnTo>
                                      <a:lnTo>
                                        <a:pt x="625" y="3234"/>
                                      </a:lnTo>
                                      <a:lnTo>
                                        <a:pt x="644" y="3220"/>
                                      </a:lnTo>
                                      <a:lnTo>
                                        <a:pt x="664" y="3206"/>
                                      </a:lnTo>
                                      <a:lnTo>
                                        <a:pt x="680" y="3191"/>
                                      </a:lnTo>
                                      <a:lnTo>
                                        <a:pt x="695" y="3178"/>
                                      </a:lnTo>
                                      <a:lnTo>
                                        <a:pt x="722" y="3153"/>
                                      </a:lnTo>
                                      <a:lnTo>
                                        <a:pt x="744" y="3135"/>
                                      </a:lnTo>
                                      <a:lnTo>
                                        <a:pt x="752" y="3128"/>
                                      </a:lnTo>
                                      <a:lnTo>
                                        <a:pt x="760" y="3124"/>
                                      </a:lnTo>
                                      <a:lnTo>
                                        <a:pt x="767" y="3123"/>
                                      </a:lnTo>
                                      <a:lnTo>
                                        <a:pt x="773" y="3124"/>
                                      </a:lnTo>
                                      <a:lnTo>
                                        <a:pt x="777" y="3130"/>
                                      </a:lnTo>
                                      <a:lnTo>
                                        <a:pt x="782" y="3139"/>
                                      </a:lnTo>
                                      <a:lnTo>
                                        <a:pt x="785" y="3152"/>
                                      </a:lnTo>
                                      <a:lnTo>
                                        <a:pt x="788" y="3169"/>
                                      </a:lnTo>
                                      <a:lnTo>
                                        <a:pt x="790" y="3191"/>
                                      </a:lnTo>
                                      <a:lnTo>
                                        <a:pt x="792" y="3219"/>
                                      </a:lnTo>
                                      <a:lnTo>
                                        <a:pt x="793" y="3250"/>
                                      </a:lnTo>
                                      <a:lnTo>
                                        <a:pt x="794" y="3289"/>
                                      </a:lnTo>
                                      <a:lnTo>
                                        <a:pt x="795" y="3383"/>
                                      </a:lnTo>
                                      <a:lnTo>
                                        <a:pt x="795" y="3503"/>
                                      </a:lnTo>
                                      <a:lnTo>
                                        <a:pt x="795" y="3508"/>
                                      </a:lnTo>
                                      <a:lnTo>
                                        <a:pt x="797" y="3513"/>
                                      </a:lnTo>
                                      <a:lnTo>
                                        <a:pt x="800" y="3518"/>
                                      </a:lnTo>
                                      <a:lnTo>
                                        <a:pt x="804" y="3524"/>
                                      </a:lnTo>
                                      <a:lnTo>
                                        <a:pt x="808" y="3530"/>
                                      </a:lnTo>
                                      <a:lnTo>
                                        <a:pt x="813" y="3536"/>
                                      </a:lnTo>
                                      <a:lnTo>
                                        <a:pt x="818" y="3543"/>
                                      </a:lnTo>
                                      <a:lnTo>
                                        <a:pt x="824" y="3549"/>
                                      </a:lnTo>
                                      <a:lnTo>
                                        <a:pt x="839" y="3562"/>
                                      </a:lnTo>
                                      <a:lnTo>
                                        <a:pt x="855" y="3575"/>
                                      </a:lnTo>
                                      <a:lnTo>
                                        <a:pt x="873" y="3588"/>
                                      </a:lnTo>
                                      <a:lnTo>
                                        <a:pt x="892" y="3601"/>
                                      </a:lnTo>
                                      <a:lnTo>
                                        <a:pt x="912" y="3614"/>
                                      </a:lnTo>
                                      <a:lnTo>
                                        <a:pt x="932" y="3625"/>
                                      </a:lnTo>
                                      <a:lnTo>
                                        <a:pt x="952" y="3635"/>
                                      </a:lnTo>
                                      <a:lnTo>
                                        <a:pt x="971" y="3644"/>
                                      </a:lnTo>
                                      <a:lnTo>
                                        <a:pt x="989" y="3652"/>
                                      </a:lnTo>
                                      <a:lnTo>
                                        <a:pt x="1006" y="3657"/>
                                      </a:lnTo>
                                      <a:lnTo>
                                        <a:pt x="1015" y="3660"/>
                                      </a:lnTo>
                                      <a:lnTo>
                                        <a:pt x="1022" y="3661"/>
                                      </a:lnTo>
                                      <a:lnTo>
                                        <a:pt x="1028" y="3662"/>
                                      </a:lnTo>
                                      <a:lnTo>
                                        <a:pt x="1034" y="3662"/>
                                      </a:lnTo>
                                      <a:lnTo>
                                        <a:pt x="1233" y="3662"/>
                                      </a:lnTo>
                                      <a:lnTo>
                                        <a:pt x="1264" y="3661"/>
                                      </a:lnTo>
                                      <a:lnTo>
                                        <a:pt x="1296" y="3656"/>
                                      </a:lnTo>
                                      <a:lnTo>
                                        <a:pt x="1325" y="3648"/>
                                      </a:lnTo>
                                      <a:lnTo>
                                        <a:pt x="1355" y="3638"/>
                                      </a:lnTo>
                                      <a:lnTo>
                                        <a:pt x="1383" y="3624"/>
                                      </a:lnTo>
                                      <a:lnTo>
                                        <a:pt x="1410" y="3609"/>
                                      </a:lnTo>
                                      <a:lnTo>
                                        <a:pt x="1437" y="3589"/>
                                      </a:lnTo>
                                      <a:lnTo>
                                        <a:pt x="1463" y="3569"/>
                                      </a:lnTo>
                                      <a:lnTo>
                                        <a:pt x="1488" y="3546"/>
                                      </a:lnTo>
                                      <a:lnTo>
                                        <a:pt x="1513" y="3521"/>
                                      </a:lnTo>
                                      <a:lnTo>
                                        <a:pt x="1536" y="3494"/>
                                      </a:lnTo>
                                      <a:lnTo>
                                        <a:pt x="1558" y="3465"/>
                                      </a:lnTo>
                                      <a:lnTo>
                                        <a:pt x="1580" y="3435"/>
                                      </a:lnTo>
                                      <a:lnTo>
                                        <a:pt x="1600" y="3404"/>
                                      </a:lnTo>
                                      <a:lnTo>
                                        <a:pt x="1620" y="3370"/>
                                      </a:lnTo>
                                      <a:lnTo>
                                        <a:pt x="1639" y="3335"/>
                                      </a:lnTo>
                                      <a:lnTo>
                                        <a:pt x="1657" y="3301"/>
                                      </a:lnTo>
                                      <a:lnTo>
                                        <a:pt x="1673" y="3264"/>
                                      </a:lnTo>
                                      <a:lnTo>
                                        <a:pt x="1688" y="3228"/>
                                      </a:lnTo>
                                      <a:lnTo>
                                        <a:pt x="1704" y="3190"/>
                                      </a:lnTo>
                                      <a:lnTo>
                                        <a:pt x="1717" y="3153"/>
                                      </a:lnTo>
                                      <a:lnTo>
                                        <a:pt x="1729" y="3114"/>
                                      </a:lnTo>
                                      <a:lnTo>
                                        <a:pt x="1740" y="3076"/>
                                      </a:lnTo>
                                      <a:lnTo>
                                        <a:pt x="1751" y="3038"/>
                                      </a:lnTo>
                                      <a:lnTo>
                                        <a:pt x="1759" y="3000"/>
                                      </a:lnTo>
                                      <a:lnTo>
                                        <a:pt x="1768" y="2961"/>
                                      </a:lnTo>
                                      <a:lnTo>
                                        <a:pt x="1775" y="2924"/>
                                      </a:lnTo>
                                      <a:lnTo>
                                        <a:pt x="1780" y="2887"/>
                                      </a:lnTo>
                                      <a:lnTo>
                                        <a:pt x="1785" y="2850"/>
                                      </a:lnTo>
                                      <a:lnTo>
                                        <a:pt x="1788" y="2815"/>
                                      </a:lnTo>
                                      <a:lnTo>
                                        <a:pt x="1790" y="2780"/>
                                      </a:lnTo>
                                      <a:lnTo>
                                        <a:pt x="1790" y="2747"/>
                                      </a:lnTo>
                                      <a:lnTo>
                                        <a:pt x="1790" y="2349"/>
                                      </a:lnTo>
                                      <a:lnTo>
                                        <a:pt x="1789" y="2318"/>
                                      </a:lnTo>
                                      <a:lnTo>
                                        <a:pt x="1787" y="2292"/>
                                      </a:lnTo>
                                      <a:lnTo>
                                        <a:pt x="1783" y="2270"/>
                                      </a:lnTo>
                                      <a:lnTo>
                                        <a:pt x="1778" y="2250"/>
                                      </a:lnTo>
                                      <a:lnTo>
                                        <a:pt x="1772" y="2233"/>
                                      </a:lnTo>
                                      <a:lnTo>
                                        <a:pt x="1765" y="2218"/>
                                      </a:lnTo>
                                      <a:lnTo>
                                        <a:pt x="1757" y="2204"/>
                                      </a:lnTo>
                                      <a:lnTo>
                                        <a:pt x="1750" y="2190"/>
                                      </a:lnTo>
                                      <a:lnTo>
                                        <a:pt x="1743" y="2176"/>
                                      </a:lnTo>
                                      <a:lnTo>
                                        <a:pt x="1736" y="2162"/>
                                      </a:lnTo>
                                      <a:lnTo>
                                        <a:pt x="1729" y="2147"/>
                                      </a:lnTo>
                                      <a:lnTo>
                                        <a:pt x="1723" y="2130"/>
                                      </a:lnTo>
                                      <a:lnTo>
                                        <a:pt x="1718" y="2109"/>
                                      </a:lnTo>
                                      <a:lnTo>
                                        <a:pt x="1714" y="2087"/>
                                      </a:lnTo>
                                      <a:lnTo>
                                        <a:pt x="1713" y="2075"/>
                                      </a:lnTo>
                                      <a:lnTo>
                                        <a:pt x="1712" y="2061"/>
                                      </a:lnTo>
                                      <a:lnTo>
                                        <a:pt x="1711" y="2046"/>
                                      </a:lnTo>
                                      <a:lnTo>
                                        <a:pt x="1711" y="2030"/>
                                      </a:lnTo>
                                      <a:lnTo>
                                        <a:pt x="1711" y="1991"/>
                                      </a:lnTo>
                                      <a:lnTo>
                                        <a:pt x="1712" y="1957"/>
                                      </a:lnTo>
                                      <a:lnTo>
                                        <a:pt x="1714" y="1923"/>
                                      </a:lnTo>
                                      <a:lnTo>
                                        <a:pt x="1718" y="1889"/>
                                      </a:lnTo>
                                      <a:lnTo>
                                        <a:pt x="1723" y="1856"/>
                                      </a:lnTo>
                                      <a:lnTo>
                                        <a:pt x="1729" y="1822"/>
                                      </a:lnTo>
                                      <a:lnTo>
                                        <a:pt x="1736" y="1789"/>
                                      </a:lnTo>
                                      <a:lnTo>
                                        <a:pt x="1744" y="1755"/>
                                      </a:lnTo>
                                      <a:lnTo>
                                        <a:pt x="1754" y="1721"/>
                                      </a:lnTo>
                                      <a:lnTo>
                                        <a:pt x="1764" y="1687"/>
                                      </a:lnTo>
                                      <a:lnTo>
                                        <a:pt x="1776" y="1654"/>
                                      </a:lnTo>
                                      <a:lnTo>
                                        <a:pt x="1787" y="1620"/>
                                      </a:lnTo>
                                      <a:lnTo>
                                        <a:pt x="1799" y="1587"/>
                                      </a:lnTo>
                                      <a:lnTo>
                                        <a:pt x="1824" y="1520"/>
                                      </a:lnTo>
                                      <a:lnTo>
                                        <a:pt x="1850" y="1452"/>
                                      </a:lnTo>
                                      <a:lnTo>
                                        <a:pt x="1876" y="1383"/>
                                      </a:lnTo>
                                      <a:lnTo>
                                        <a:pt x="1901" y="1314"/>
                                      </a:lnTo>
                                      <a:lnTo>
                                        <a:pt x="1913" y="1279"/>
                                      </a:lnTo>
                                      <a:lnTo>
                                        <a:pt x="1925" y="1244"/>
                                      </a:lnTo>
                                      <a:lnTo>
                                        <a:pt x="1935" y="1208"/>
                                      </a:lnTo>
                                      <a:lnTo>
                                        <a:pt x="1946" y="1173"/>
                                      </a:lnTo>
                                      <a:lnTo>
                                        <a:pt x="1955" y="1137"/>
                                      </a:lnTo>
                                      <a:lnTo>
                                        <a:pt x="1963" y="1100"/>
                                      </a:lnTo>
                                      <a:lnTo>
                                        <a:pt x="1971" y="1064"/>
                                      </a:lnTo>
                                      <a:lnTo>
                                        <a:pt x="1978" y="1027"/>
                                      </a:lnTo>
                                      <a:lnTo>
                                        <a:pt x="1983" y="990"/>
                                      </a:lnTo>
                                      <a:lnTo>
                                        <a:pt x="1986" y="952"/>
                                      </a:lnTo>
                                      <a:lnTo>
                                        <a:pt x="1989" y="915"/>
                                      </a:lnTo>
                                      <a:lnTo>
                                        <a:pt x="1990" y="876"/>
                                      </a:lnTo>
                                      <a:lnTo>
                                        <a:pt x="1990" y="597"/>
                                      </a:lnTo>
                                      <a:lnTo>
                                        <a:pt x="1989" y="581"/>
                                      </a:lnTo>
                                      <a:lnTo>
                                        <a:pt x="1989" y="564"/>
                                      </a:lnTo>
                                      <a:lnTo>
                                        <a:pt x="1987" y="546"/>
                                      </a:lnTo>
                                      <a:lnTo>
                                        <a:pt x="1985" y="529"/>
                                      </a:lnTo>
                                      <a:lnTo>
                                        <a:pt x="1980" y="495"/>
                                      </a:lnTo>
                                      <a:lnTo>
                                        <a:pt x="1973" y="458"/>
                                      </a:lnTo>
                                      <a:lnTo>
                                        <a:pt x="1964" y="422"/>
                                      </a:lnTo>
                                      <a:lnTo>
                                        <a:pt x="1955" y="387"/>
                                      </a:lnTo>
                                      <a:lnTo>
                                        <a:pt x="1944" y="351"/>
                                      </a:lnTo>
                                      <a:lnTo>
                                        <a:pt x="1933" y="316"/>
                                      </a:lnTo>
                                      <a:lnTo>
                                        <a:pt x="1920" y="281"/>
                                      </a:lnTo>
                                      <a:lnTo>
                                        <a:pt x="1907" y="248"/>
                                      </a:lnTo>
                                      <a:lnTo>
                                        <a:pt x="1893" y="215"/>
                                      </a:lnTo>
                                      <a:lnTo>
                                        <a:pt x="1880" y="185"/>
                                      </a:lnTo>
                                      <a:lnTo>
                                        <a:pt x="1866" y="156"/>
                                      </a:lnTo>
                                      <a:lnTo>
                                        <a:pt x="1853" y="127"/>
                                      </a:lnTo>
                                      <a:lnTo>
                                        <a:pt x="1840" y="102"/>
                                      </a:lnTo>
                                      <a:lnTo>
                                        <a:pt x="1826" y="77"/>
                                      </a:lnTo>
                                      <a:lnTo>
                                        <a:pt x="18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23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" name="Freeform 1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8" y="272"/>
                                  <a:ext cx="87" cy="103"/>
                                </a:xfrm>
                                <a:custGeom>
                                  <a:avLst/>
                                  <a:gdLst>
                                    <a:gd name="T0" fmla="*/ 1 w 1472"/>
                                    <a:gd name="T1" fmla="*/ 534 h 1752"/>
                                    <a:gd name="T2" fmla="*/ 11 w 1472"/>
                                    <a:gd name="T3" fmla="*/ 689 h 1752"/>
                                    <a:gd name="T4" fmla="*/ 30 w 1472"/>
                                    <a:gd name="T5" fmla="*/ 851 h 1752"/>
                                    <a:gd name="T6" fmla="*/ 61 w 1472"/>
                                    <a:gd name="T7" fmla="*/ 1016 h 1752"/>
                                    <a:gd name="T8" fmla="*/ 101 w 1472"/>
                                    <a:gd name="T9" fmla="*/ 1178 h 1752"/>
                                    <a:gd name="T10" fmla="*/ 155 w 1472"/>
                                    <a:gd name="T11" fmla="*/ 1329 h 1752"/>
                                    <a:gd name="T12" fmla="*/ 221 w 1472"/>
                                    <a:gd name="T13" fmla="*/ 1466 h 1752"/>
                                    <a:gd name="T14" fmla="*/ 302 w 1472"/>
                                    <a:gd name="T15" fmla="*/ 1583 h 1752"/>
                                    <a:gd name="T16" fmla="*/ 398 w 1472"/>
                                    <a:gd name="T17" fmla="*/ 1673 h 1752"/>
                                    <a:gd name="T18" fmla="*/ 508 w 1472"/>
                                    <a:gd name="T19" fmla="*/ 1731 h 1752"/>
                                    <a:gd name="T20" fmla="*/ 636 w 1472"/>
                                    <a:gd name="T21" fmla="*/ 1752 h 1752"/>
                                    <a:gd name="T22" fmla="*/ 776 w 1472"/>
                                    <a:gd name="T23" fmla="*/ 1749 h 1752"/>
                                    <a:gd name="T24" fmla="*/ 810 w 1472"/>
                                    <a:gd name="T25" fmla="*/ 1735 h 1752"/>
                                    <a:gd name="T26" fmla="*/ 846 w 1472"/>
                                    <a:gd name="T27" fmla="*/ 1711 h 1752"/>
                                    <a:gd name="T28" fmla="*/ 998 w 1472"/>
                                    <a:gd name="T29" fmla="*/ 1597 h 1752"/>
                                    <a:gd name="T30" fmla="*/ 1073 w 1472"/>
                                    <a:gd name="T31" fmla="*/ 1549 h 1752"/>
                                    <a:gd name="T32" fmla="*/ 1137 w 1472"/>
                                    <a:gd name="T33" fmla="*/ 1518 h 1752"/>
                                    <a:gd name="T34" fmla="*/ 1208 w 1472"/>
                                    <a:gd name="T35" fmla="*/ 1492 h 1752"/>
                                    <a:gd name="T36" fmla="*/ 1285 w 1472"/>
                                    <a:gd name="T37" fmla="*/ 1476 h 1752"/>
                                    <a:gd name="T38" fmla="*/ 1335 w 1472"/>
                                    <a:gd name="T39" fmla="*/ 1390 h 1752"/>
                                    <a:gd name="T40" fmla="*/ 1386 w 1472"/>
                                    <a:gd name="T41" fmla="*/ 1232 h 1752"/>
                                    <a:gd name="T42" fmla="*/ 1436 w 1472"/>
                                    <a:gd name="T43" fmla="*/ 1074 h 1752"/>
                                    <a:gd name="T44" fmla="*/ 1461 w 1472"/>
                                    <a:gd name="T45" fmla="*/ 944 h 1752"/>
                                    <a:gd name="T46" fmla="*/ 1470 w 1472"/>
                                    <a:gd name="T47" fmla="*/ 849 h 1752"/>
                                    <a:gd name="T48" fmla="*/ 1472 w 1472"/>
                                    <a:gd name="T49" fmla="*/ 597 h 1752"/>
                                    <a:gd name="T50" fmla="*/ 1463 w 1472"/>
                                    <a:gd name="T51" fmla="*/ 518 h 1752"/>
                                    <a:gd name="T52" fmla="*/ 1441 w 1472"/>
                                    <a:gd name="T53" fmla="*/ 439 h 1752"/>
                                    <a:gd name="T54" fmla="*/ 1404 w 1472"/>
                                    <a:gd name="T55" fmla="*/ 361 h 1752"/>
                                    <a:gd name="T56" fmla="*/ 1356 w 1472"/>
                                    <a:gd name="T57" fmla="*/ 285 h 1752"/>
                                    <a:gd name="T58" fmla="*/ 1300 w 1472"/>
                                    <a:gd name="T59" fmla="*/ 215 h 1752"/>
                                    <a:gd name="T60" fmla="*/ 1234 w 1472"/>
                                    <a:gd name="T61" fmla="*/ 152 h 1752"/>
                                    <a:gd name="T62" fmla="*/ 1162 w 1472"/>
                                    <a:gd name="T63" fmla="*/ 99 h 1752"/>
                                    <a:gd name="T64" fmla="*/ 1087 w 1472"/>
                                    <a:gd name="T65" fmla="*/ 54 h 1752"/>
                                    <a:gd name="T66" fmla="*/ 1007 w 1472"/>
                                    <a:gd name="T67" fmla="*/ 23 h 1752"/>
                                    <a:gd name="T68" fmla="*/ 927 w 1472"/>
                                    <a:gd name="T69" fmla="*/ 4 h 1752"/>
                                    <a:gd name="T70" fmla="*/ 636 w 1472"/>
                                    <a:gd name="T71" fmla="*/ 0 h 1752"/>
                                    <a:gd name="T72" fmla="*/ 576 w 1472"/>
                                    <a:gd name="T73" fmla="*/ 7 h 1752"/>
                                    <a:gd name="T74" fmla="*/ 506 w 1472"/>
                                    <a:gd name="T75" fmla="*/ 27 h 1752"/>
                                    <a:gd name="T76" fmla="*/ 430 w 1472"/>
                                    <a:gd name="T77" fmla="*/ 57 h 1752"/>
                                    <a:gd name="T78" fmla="*/ 350 w 1472"/>
                                    <a:gd name="T79" fmla="*/ 96 h 1752"/>
                                    <a:gd name="T80" fmla="*/ 272 w 1472"/>
                                    <a:gd name="T81" fmla="*/ 142 h 1752"/>
                                    <a:gd name="T82" fmla="*/ 197 w 1472"/>
                                    <a:gd name="T83" fmla="*/ 192 h 1752"/>
                                    <a:gd name="T84" fmla="*/ 129 w 1472"/>
                                    <a:gd name="T85" fmla="*/ 246 h 1752"/>
                                    <a:gd name="T86" fmla="*/ 72 w 1472"/>
                                    <a:gd name="T87" fmla="*/ 301 h 1752"/>
                                    <a:gd name="T88" fmla="*/ 29 w 1472"/>
                                    <a:gd name="T89" fmla="*/ 355 h 1752"/>
                                    <a:gd name="T90" fmla="*/ 4 w 1472"/>
                                    <a:gd name="T91" fmla="*/ 406 h 17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472" h="1752">
                                      <a:moveTo>
                                        <a:pt x="0" y="439"/>
                                      </a:moveTo>
                                      <a:lnTo>
                                        <a:pt x="0" y="485"/>
                                      </a:lnTo>
                                      <a:lnTo>
                                        <a:pt x="1" y="534"/>
                                      </a:lnTo>
                                      <a:lnTo>
                                        <a:pt x="3" y="585"/>
                                      </a:lnTo>
                                      <a:lnTo>
                                        <a:pt x="7" y="636"/>
                                      </a:lnTo>
                                      <a:lnTo>
                                        <a:pt x="11" y="689"/>
                                      </a:lnTo>
                                      <a:lnTo>
                                        <a:pt x="16" y="742"/>
                                      </a:lnTo>
                                      <a:lnTo>
                                        <a:pt x="23" y="797"/>
                                      </a:lnTo>
                                      <a:lnTo>
                                        <a:pt x="30" y="851"/>
                                      </a:lnTo>
                                      <a:lnTo>
                                        <a:pt x="39" y="907"/>
                                      </a:lnTo>
                                      <a:lnTo>
                                        <a:pt x="50" y="961"/>
                                      </a:lnTo>
                                      <a:lnTo>
                                        <a:pt x="61" y="1016"/>
                                      </a:lnTo>
                                      <a:lnTo>
                                        <a:pt x="73" y="1070"/>
                                      </a:lnTo>
                                      <a:lnTo>
                                        <a:pt x="86" y="1124"/>
                                      </a:lnTo>
                                      <a:lnTo>
                                        <a:pt x="101" y="1178"/>
                                      </a:lnTo>
                                      <a:lnTo>
                                        <a:pt x="118" y="1229"/>
                                      </a:lnTo>
                                      <a:lnTo>
                                        <a:pt x="136" y="1280"/>
                                      </a:lnTo>
                                      <a:lnTo>
                                        <a:pt x="155" y="1329"/>
                                      </a:lnTo>
                                      <a:lnTo>
                                        <a:pt x="175" y="1377"/>
                                      </a:lnTo>
                                      <a:lnTo>
                                        <a:pt x="198" y="1422"/>
                                      </a:lnTo>
                                      <a:lnTo>
                                        <a:pt x="221" y="1466"/>
                                      </a:lnTo>
                                      <a:lnTo>
                                        <a:pt x="246" y="1507"/>
                                      </a:lnTo>
                                      <a:lnTo>
                                        <a:pt x="274" y="1546"/>
                                      </a:lnTo>
                                      <a:lnTo>
                                        <a:pt x="302" y="1583"/>
                                      </a:lnTo>
                                      <a:lnTo>
                                        <a:pt x="332" y="1616"/>
                                      </a:lnTo>
                                      <a:lnTo>
                                        <a:pt x="364" y="1647"/>
                                      </a:lnTo>
                                      <a:lnTo>
                                        <a:pt x="398" y="1673"/>
                                      </a:lnTo>
                                      <a:lnTo>
                                        <a:pt x="432" y="1696"/>
                                      </a:lnTo>
                                      <a:lnTo>
                                        <a:pt x="470" y="1716"/>
                                      </a:lnTo>
                                      <a:lnTo>
                                        <a:pt x="508" y="1731"/>
                                      </a:lnTo>
                                      <a:lnTo>
                                        <a:pt x="549" y="1743"/>
                                      </a:lnTo>
                                      <a:lnTo>
                                        <a:pt x="591" y="1749"/>
                                      </a:lnTo>
                                      <a:lnTo>
                                        <a:pt x="636" y="1752"/>
                                      </a:lnTo>
                                      <a:lnTo>
                                        <a:pt x="756" y="1752"/>
                                      </a:lnTo>
                                      <a:lnTo>
                                        <a:pt x="766" y="1751"/>
                                      </a:lnTo>
                                      <a:lnTo>
                                        <a:pt x="776" y="1749"/>
                                      </a:lnTo>
                                      <a:lnTo>
                                        <a:pt x="787" y="1746"/>
                                      </a:lnTo>
                                      <a:lnTo>
                                        <a:pt x="798" y="1741"/>
                                      </a:lnTo>
                                      <a:lnTo>
                                        <a:pt x="810" y="1735"/>
                                      </a:lnTo>
                                      <a:lnTo>
                                        <a:pt x="822" y="1729"/>
                                      </a:lnTo>
                                      <a:lnTo>
                                        <a:pt x="834" y="1721"/>
                                      </a:lnTo>
                                      <a:lnTo>
                                        <a:pt x="846" y="1711"/>
                                      </a:lnTo>
                                      <a:lnTo>
                                        <a:pt x="901" y="1670"/>
                                      </a:lnTo>
                                      <a:lnTo>
                                        <a:pt x="964" y="1622"/>
                                      </a:lnTo>
                                      <a:lnTo>
                                        <a:pt x="998" y="1597"/>
                                      </a:lnTo>
                                      <a:lnTo>
                                        <a:pt x="1035" y="1572"/>
                                      </a:lnTo>
                                      <a:lnTo>
                                        <a:pt x="1054" y="1560"/>
                                      </a:lnTo>
                                      <a:lnTo>
                                        <a:pt x="1073" y="1549"/>
                                      </a:lnTo>
                                      <a:lnTo>
                                        <a:pt x="1095" y="1538"/>
                                      </a:lnTo>
                                      <a:lnTo>
                                        <a:pt x="1116" y="1527"/>
                                      </a:lnTo>
                                      <a:lnTo>
                                        <a:pt x="1137" y="1518"/>
                                      </a:lnTo>
                                      <a:lnTo>
                                        <a:pt x="1161" y="1508"/>
                                      </a:lnTo>
                                      <a:lnTo>
                                        <a:pt x="1184" y="1499"/>
                                      </a:lnTo>
                                      <a:lnTo>
                                        <a:pt x="1208" y="1492"/>
                                      </a:lnTo>
                                      <a:lnTo>
                                        <a:pt x="1233" y="1486"/>
                                      </a:lnTo>
                                      <a:lnTo>
                                        <a:pt x="1259" y="1480"/>
                                      </a:lnTo>
                                      <a:lnTo>
                                        <a:pt x="1285" y="1476"/>
                                      </a:lnTo>
                                      <a:lnTo>
                                        <a:pt x="1313" y="1473"/>
                                      </a:lnTo>
                                      <a:lnTo>
                                        <a:pt x="1323" y="1431"/>
                                      </a:lnTo>
                                      <a:lnTo>
                                        <a:pt x="1335" y="1390"/>
                                      </a:lnTo>
                                      <a:lnTo>
                                        <a:pt x="1347" y="1350"/>
                                      </a:lnTo>
                                      <a:lnTo>
                                        <a:pt x="1360" y="1311"/>
                                      </a:lnTo>
                                      <a:lnTo>
                                        <a:pt x="1386" y="1232"/>
                                      </a:lnTo>
                                      <a:lnTo>
                                        <a:pt x="1412" y="1154"/>
                                      </a:lnTo>
                                      <a:lnTo>
                                        <a:pt x="1424" y="1115"/>
                                      </a:lnTo>
                                      <a:lnTo>
                                        <a:pt x="1436" y="1074"/>
                                      </a:lnTo>
                                      <a:lnTo>
                                        <a:pt x="1446" y="1032"/>
                                      </a:lnTo>
                                      <a:lnTo>
                                        <a:pt x="1454" y="989"/>
                                      </a:lnTo>
                                      <a:lnTo>
                                        <a:pt x="1461" y="944"/>
                                      </a:lnTo>
                                      <a:lnTo>
                                        <a:pt x="1467" y="897"/>
                                      </a:lnTo>
                                      <a:lnTo>
                                        <a:pt x="1469" y="873"/>
                                      </a:lnTo>
                                      <a:lnTo>
                                        <a:pt x="1470" y="849"/>
                                      </a:lnTo>
                                      <a:lnTo>
                                        <a:pt x="1471" y="822"/>
                                      </a:lnTo>
                                      <a:lnTo>
                                        <a:pt x="1472" y="797"/>
                                      </a:lnTo>
                                      <a:lnTo>
                                        <a:pt x="1472" y="597"/>
                                      </a:lnTo>
                                      <a:lnTo>
                                        <a:pt x="1471" y="571"/>
                                      </a:lnTo>
                                      <a:lnTo>
                                        <a:pt x="1468" y="544"/>
                                      </a:lnTo>
                                      <a:lnTo>
                                        <a:pt x="1463" y="518"/>
                                      </a:lnTo>
                                      <a:lnTo>
                                        <a:pt x="1458" y="491"/>
                                      </a:lnTo>
                                      <a:lnTo>
                                        <a:pt x="1450" y="465"/>
                                      </a:lnTo>
                                      <a:lnTo>
                                        <a:pt x="1441" y="439"/>
                                      </a:lnTo>
                                      <a:lnTo>
                                        <a:pt x="1430" y="412"/>
                                      </a:lnTo>
                                      <a:lnTo>
                                        <a:pt x="1417" y="386"/>
                                      </a:lnTo>
                                      <a:lnTo>
                                        <a:pt x="1404" y="361"/>
                                      </a:lnTo>
                                      <a:lnTo>
                                        <a:pt x="1390" y="335"/>
                                      </a:lnTo>
                                      <a:lnTo>
                                        <a:pt x="1374" y="310"/>
                                      </a:lnTo>
                                      <a:lnTo>
                                        <a:pt x="1356" y="285"/>
                                      </a:lnTo>
                                      <a:lnTo>
                                        <a:pt x="1338" y="262"/>
                                      </a:lnTo>
                                      <a:lnTo>
                                        <a:pt x="1319" y="239"/>
                                      </a:lnTo>
                                      <a:lnTo>
                                        <a:pt x="1300" y="215"/>
                                      </a:lnTo>
                                      <a:lnTo>
                                        <a:pt x="1278" y="194"/>
                                      </a:lnTo>
                                      <a:lnTo>
                                        <a:pt x="1256" y="173"/>
                                      </a:lnTo>
                                      <a:lnTo>
                                        <a:pt x="1234" y="152"/>
                                      </a:lnTo>
                                      <a:lnTo>
                                        <a:pt x="1210" y="134"/>
                                      </a:lnTo>
                                      <a:lnTo>
                                        <a:pt x="1187" y="116"/>
                                      </a:lnTo>
                                      <a:lnTo>
                                        <a:pt x="1162" y="99"/>
                                      </a:lnTo>
                                      <a:lnTo>
                                        <a:pt x="1137" y="82"/>
                                      </a:lnTo>
                                      <a:lnTo>
                                        <a:pt x="1112" y="68"/>
                                      </a:lnTo>
                                      <a:lnTo>
                                        <a:pt x="1087" y="54"/>
                                      </a:lnTo>
                                      <a:lnTo>
                                        <a:pt x="1060" y="42"/>
                                      </a:lnTo>
                                      <a:lnTo>
                                        <a:pt x="1034" y="32"/>
                                      </a:lnTo>
                                      <a:lnTo>
                                        <a:pt x="1007" y="23"/>
                                      </a:lnTo>
                                      <a:lnTo>
                                        <a:pt x="981" y="14"/>
                                      </a:lnTo>
                                      <a:lnTo>
                                        <a:pt x="954" y="8"/>
                                      </a:lnTo>
                                      <a:lnTo>
                                        <a:pt x="927" y="4"/>
                                      </a:lnTo>
                                      <a:lnTo>
                                        <a:pt x="901" y="1"/>
                                      </a:lnTo>
                                      <a:lnTo>
                                        <a:pt x="875" y="0"/>
                                      </a:lnTo>
                                      <a:lnTo>
                                        <a:pt x="636" y="0"/>
                                      </a:lnTo>
                                      <a:lnTo>
                                        <a:pt x="618" y="1"/>
                                      </a:lnTo>
                                      <a:lnTo>
                                        <a:pt x="598" y="3"/>
                                      </a:lnTo>
                                      <a:lnTo>
                                        <a:pt x="576" y="7"/>
                                      </a:lnTo>
                                      <a:lnTo>
                                        <a:pt x="554" y="12"/>
                                      </a:lnTo>
                                      <a:lnTo>
                                        <a:pt x="531" y="19"/>
                                      </a:lnTo>
                                      <a:lnTo>
                                        <a:pt x="506" y="27"/>
                                      </a:lnTo>
                                      <a:lnTo>
                                        <a:pt x="481" y="36"/>
                                      </a:lnTo>
                                      <a:lnTo>
                                        <a:pt x="455" y="46"/>
                                      </a:lnTo>
                                      <a:lnTo>
                                        <a:pt x="430" y="57"/>
                                      </a:lnTo>
                                      <a:lnTo>
                                        <a:pt x="404" y="69"/>
                                      </a:lnTo>
                                      <a:lnTo>
                                        <a:pt x="377" y="82"/>
                                      </a:lnTo>
                                      <a:lnTo>
                                        <a:pt x="350" y="96"/>
                                      </a:lnTo>
                                      <a:lnTo>
                                        <a:pt x="324" y="111"/>
                                      </a:lnTo>
                                      <a:lnTo>
                                        <a:pt x="297" y="126"/>
                                      </a:lnTo>
                                      <a:lnTo>
                                        <a:pt x="272" y="142"/>
                                      </a:lnTo>
                                      <a:lnTo>
                                        <a:pt x="246" y="159"/>
                                      </a:lnTo>
                                      <a:lnTo>
                                        <a:pt x="221" y="175"/>
                                      </a:lnTo>
                                      <a:lnTo>
                                        <a:pt x="197" y="192"/>
                                      </a:lnTo>
                                      <a:lnTo>
                                        <a:pt x="172" y="210"/>
                                      </a:lnTo>
                                      <a:lnTo>
                                        <a:pt x="150" y="228"/>
                                      </a:lnTo>
                                      <a:lnTo>
                                        <a:pt x="129" y="246"/>
                                      </a:lnTo>
                                      <a:lnTo>
                                        <a:pt x="108" y="264"/>
                                      </a:lnTo>
                                      <a:lnTo>
                                        <a:pt x="89" y="282"/>
                                      </a:lnTo>
                                      <a:lnTo>
                                        <a:pt x="72" y="301"/>
                                      </a:lnTo>
                                      <a:lnTo>
                                        <a:pt x="56" y="319"/>
                                      </a:lnTo>
                                      <a:lnTo>
                                        <a:pt x="41" y="337"/>
                                      </a:lnTo>
                                      <a:lnTo>
                                        <a:pt x="29" y="355"/>
                                      </a:lnTo>
                                      <a:lnTo>
                                        <a:pt x="19" y="373"/>
                                      </a:lnTo>
                                      <a:lnTo>
                                        <a:pt x="10" y="390"/>
                                      </a:lnTo>
                                      <a:lnTo>
                                        <a:pt x="4" y="406"/>
                                      </a:lnTo>
                                      <a:lnTo>
                                        <a:pt x="1" y="422"/>
                                      </a:lnTo>
                                      <a:lnTo>
                                        <a:pt x="0" y="4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" name="Freeform 1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7" y="368"/>
                                  <a:ext cx="218" cy="203"/>
                                </a:xfrm>
                                <a:custGeom>
                                  <a:avLst/>
                                  <a:gdLst>
                                    <a:gd name="T0" fmla="*/ 1086 w 3701"/>
                                    <a:gd name="T1" fmla="*/ 2126 h 3463"/>
                                    <a:gd name="T2" fmla="*/ 1025 w 3701"/>
                                    <a:gd name="T3" fmla="*/ 2081 h 3463"/>
                                    <a:gd name="T4" fmla="*/ 974 w 3701"/>
                                    <a:gd name="T5" fmla="*/ 2037 h 3463"/>
                                    <a:gd name="T6" fmla="*/ 512 w 3701"/>
                                    <a:gd name="T7" fmla="*/ 2039 h 3463"/>
                                    <a:gd name="T8" fmla="*/ 371 w 3701"/>
                                    <a:gd name="T9" fmla="*/ 2156 h 3463"/>
                                    <a:gd name="T10" fmla="*/ 233 w 3701"/>
                                    <a:gd name="T11" fmla="*/ 2370 h 3463"/>
                                    <a:gd name="T12" fmla="*/ 114 w 3701"/>
                                    <a:gd name="T13" fmla="*/ 2633 h 3463"/>
                                    <a:gd name="T14" fmla="*/ 31 w 3701"/>
                                    <a:gd name="T15" fmla="*/ 2894 h 3463"/>
                                    <a:gd name="T16" fmla="*/ 0 w 3701"/>
                                    <a:gd name="T17" fmla="*/ 3105 h 3463"/>
                                    <a:gd name="T18" fmla="*/ 47 w 3701"/>
                                    <a:gd name="T19" fmla="*/ 3225 h 3463"/>
                                    <a:gd name="T20" fmla="*/ 170 w 3701"/>
                                    <a:gd name="T21" fmla="*/ 3321 h 3463"/>
                                    <a:gd name="T22" fmla="*/ 339 w 3701"/>
                                    <a:gd name="T23" fmla="*/ 3393 h 3463"/>
                                    <a:gd name="T24" fmla="*/ 527 w 3701"/>
                                    <a:gd name="T25" fmla="*/ 3440 h 3463"/>
                                    <a:gd name="T26" fmla="*/ 705 w 3701"/>
                                    <a:gd name="T27" fmla="*/ 3462 h 3463"/>
                                    <a:gd name="T28" fmla="*/ 916 w 3701"/>
                                    <a:gd name="T29" fmla="*/ 3451 h 3463"/>
                                    <a:gd name="T30" fmla="*/ 1068 w 3701"/>
                                    <a:gd name="T31" fmla="*/ 3368 h 3463"/>
                                    <a:gd name="T32" fmla="*/ 1211 w 3701"/>
                                    <a:gd name="T33" fmla="*/ 3231 h 3463"/>
                                    <a:gd name="T34" fmla="*/ 1436 w 3701"/>
                                    <a:gd name="T35" fmla="*/ 2969 h 3463"/>
                                    <a:gd name="T36" fmla="*/ 1570 w 3701"/>
                                    <a:gd name="T37" fmla="*/ 2842 h 3463"/>
                                    <a:gd name="T38" fmla="*/ 1765 w 3701"/>
                                    <a:gd name="T39" fmla="*/ 2818 h 3463"/>
                                    <a:gd name="T40" fmla="*/ 2007 w 3701"/>
                                    <a:gd name="T41" fmla="*/ 2781 h 3463"/>
                                    <a:gd name="T42" fmla="*/ 2249 w 3701"/>
                                    <a:gd name="T43" fmla="*/ 2717 h 3463"/>
                                    <a:gd name="T44" fmla="*/ 2450 w 3701"/>
                                    <a:gd name="T45" fmla="*/ 2625 h 3463"/>
                                    <a:gd name="T46" fmla="*/ 2570 w 3701"/>
                                    <a:gd name="T47" fmla="*/ 2501 h 3463"/>
                                    <a:gd name="T48" fmla="*/ 2689 w 3701"/>
                                    <a:gd name="T49" fmla="*/ 2004 h 3463"/>
                                    <a:gd name="T50" fmla="*/ 2992 w 3701"/>
                                    <a:gd name="T51" fmla="*/ 1895 h 3463"/>
                                    <a:gd name="T52" fmla="*/ 3268 w 3701"/>
                                    <a:gd name="T53" fmla="*/ 1738 h 3463"/>
                                    <a:gd name="T54" fmla="*/ 3493 w 3701"/>
                                    <a:gd name="T55" fmla="*/ 1526 h 3463"/>
                                    <a:gd name="T56" fmla="*/ 3645 w 3701"/>
                                    <a:gd name="T57" fmla="*/ 1254 h 3463"/>
                                    <a:gd name="T58" fmla="*/ 3701 w 3701"/>
                                    <a:gd name="T59" fmla="*/ 916 h 3463"/>
                                    <a:gd name="T60" fmla="*/ 3678 w 3701"/>
                                    <a:gd name="T61" fmla="*/ 432 h 3463"/>
                                    <a:gd name="T62" fmla="*/ 3596 w 3701"/>
                                    <a:gd name="T63" fmla="*/ 286 h 3463"/>
                                    <a:gd name="T64" fmla="*/ 3476 w 3701"/>
                                    <a:gd name="T65" fmla="*/ 159 h 3463"/>
                                    <a:gd name="T66" fmla="*/ 3330 w 3701"/>
                                    <a:gd name="T67" fmla="*/ 62 h 3463"/>
                                    <a:gd name="T68" fmla="*/ 3177 w 3701"/>
                                    <a:gd name="T69" fmla="*/ 8 h 3463"/>
                                    <a:gd name="T70" fmla="*/ 2956 w 3701"/>
                                    <a:gd name="T71" fmla="*/ 3 h 3463"/>
                                    <a:gd name="T72" fmla="*/ 2834 w 3701"/>
                                    <a:gd name="T73" fmla="*/ 38 h 3463"/>
                                    <a:gd name="T74" fmla="*/ 2518 w 3701"/>
                                    <a:gd name="T75" fmla="*/ 177 h 3463"/>
                                    <a:gd name="T76" fmla="*/ 2318 w 3701"/>
                                    <a:gd name="T77" fmla="*/ 292 h 3463"/>
                                    <a:gd name="T78" fmla="*/ 2163 w 3701"/>
                                    <a:gd name="T79" fmla="*/ 446 h 3463"/>
                                    <a:gd name="T80" fmla="*/ 2072 w 3701"/>
                                    <a:gd name="T81" fmla="*/ 599 h 3463"/>
                                    <a:gd name="T82" fmla="*/ 2069 w 3701"/>
                                    <a:gd name="T83" fmla="*/ 714 h 3463"/>
                                    <a:gd name="T84" fmla="*/ 2101 w 3701"/>
                                    <a:gd name="T85" fmla="*/ 819 h 3463"/>
                                    <a:gd name="T86" fmla="*/ 2114 w 3701"/>
                                    <a:gd name="T87" fmla="*/ 943 h 3463"/>
                                    <a:gd name="T88" fmla="*/ 2059 w 3701"/>
                                    <a:gd name="T89" fmla="*/ 1106 h 3463"/>
                                    <a:gd name="T90" fmla="*/ 1957 w 3701"/>
                                    <a:gd name="T91" fmla="*/ 1225 h 3463"/>
                                    <a:gd name="T92" fmla="*/ 1833 w 3701"/>
                                    <a:gd name="T93" fmla="*/ 1293 h 3463"/>
                                    <a:gd name="T94" fmla="*/ 1572 w 3701"/>
                                    <a:gd name="T95" fmla="*/ 1369 h 3463"/>
                                    <a:gd name="T96" fmla="*/ 1463 w 3701"/>
                                    <a:gd name="T97" fmla="*/ 1423 h 3463"/>
                                    <a:gd name="T98" fmla="*/ 1359 w 3701"/>
                                    <a:gd name="T99" fmla="*/ 1533 h 3463"/>
                                    <a:gd name="T100" fmla="*/ 1296 w 3701"/>
                                    <a:gd name="T101" fmla="*/ 1664 h 3463"/>
                                    <a:gd name="T102" fmla="*/ 1243 w 3701"/>
                                    <a:gd name="T103" fmla="*/ 1857 h 3463"/>
                                    <a:gd name="T104" fmla="*/ 1174 w 3701"/>
                                    <a:gd name="T105" fmla="*/ 2102 h 34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3701" h="3463">
                                      <a:moveTo>
                                        <a:pt x="1154" y="2150"/>
                                      </a:moveTo>
                                      <a:lnTo>
                                        <a:pt x="1138" y="2145"/>
                                      </a:lnTo>
                                      <a:lnTo>
                                        <a:pt x="1123" y="2141"/>
                                      </a:lnTo>
                                      <a:lnTo>
                                        <a:pt x="1109" y="2136"/>
                                      </a:lnTo>
                                      <a:lnTo>
                                        <a:pt x="1097" y="2131"/>
                                      </a:lnTo>
                                      <a:lnTo>
                                        <a:pt x="1086" y="2126"/>
                                      </a:lnTo>
                                      <a:lnTo>
                                        <a:pt x="1076" y="2121"/>
                                      </a:lnTo>
                                      <a:lnTo>
                                        <a:pt x="1067" y="2116"/>
                                      </a:lnTo>
                                      <a:lnTo>
                                        <a:pt x="1059" y="2111"/>
                                      </a:lnTo>
                                      <a:lnTo>
                                        <a:pt x="1046" y="2100"/>
                                      </a:lnTo>
                                      <a:lnTo>
                                        <a:pt x="1034" y="2090"/>
                                      </a:lnTo>
                                      <a:lnTo>
                                        <a:pt x="1025" y="2081"/>
                                      </a:lnTo>
                                      <a:lnTo>
                                        <a:pt x="1018" y="2072"/>
                                      </a:lnTo>
                                      <a:lnTo>
                                        <a:pt x="1011" y="2064"/>
                                      </a:lnTo>
                                      <a:lnTo>
                                        <a:pt x="1003" y="2056"/>
                                      </a:lnTo>
                                      <a:lnTo>
                                        <a:pt x="995" y="2049"/>
                                      </a:lnTo>
                                      <a:lnTo>
                                        <a:pt x="986" y="2042"/>
                                      </a:lnTo>
                                      <a:lnTo>
                                        <a:pt x="974" y="2037"/>
                                      </a:lnTo>
                                      <a:lnTo>
                                        <a:pt x="958" y="2033"/>
                                      </a:lnTo>
                                      <a:lnTo>
                                        <a:pt x="939" y="2031"/>
                                      </a:lnTo>
                                      <a:lnTo>
                                        <a:pt x="916" y="2030"/>
                                      </a:lnTo>
                                      <a:lnTo>
                                        <a:pt x="557" y="2030"/>
                                      </a:lnTo>
                                      <a:lnTo>
                                        <a:pt x="535" y="2032"/>
                                      </a:lnTo>
                                      <a:lnTo>
                                        <a:pt x="512" y="2039"/>
                                      </a:lnTo>
                                      <a:lnTo>
                                        <a:pt x="490" y="2050"/>
                                      </a:lnTo>
                                      <a:lnTo>
                                        <a:pt x="466" y="2064"/>
                                      </a:lnTo>
                                      <a:lnTo>
                                        <a:pt x="442" y="2082"/>
                                      </a:lnTo>
                                      <a:lnTo>
                                        <a:pt x="418" y="2104"/>
                                      </a:lnTo>
                                      <a:lnTo>
                                        <a:pt x="395" y="2129"/>
                                      </a:lnTo>
                                      <a:lnTo>
                                        <a:pt x="371" y="2156"/>
                                      </a:lnTo>
                                      <a:lnTo>
                                        <a:pt x="347" y="2187"/>
                                      </a:lnTo>
                                      <a:lnTo>
                                        <a:pt x="324" y="2219"/>
                                      </a:lnTo>
                                      <a:lnTo>
                                        <a:pt x="301" y="2255"/>
                                      </a:lnTo>
                                      <a:lnTo>
                                        <a:pt x="277" y="2291"/>
                                      </a:lnTo>
                                      <a:lnTo>
                                        <a:pt x="255" y="2330"/>
                                      </a:lnTo>
                                      <a:lnTo>
                                        <a:pt x="233" y="2370"/>
                                      </a:lnTo>
                                      <a:lnTo>
                                        <a:pt x="211" y="2412"/>
                                      </a:lnTo>
                                      <a:lnTo>
                                        <a:pt x="191" y="2455"/>
                                      </a:lnTo>
                                      <a:lnTo>
                                        <a:pt x="171" y="2499"/>
                                      </a:lnTo>
                                      <a:lnTo>
                                        <a:pt x="151" y="2543"/>
                                      </a:lnTo>
                                      <a:lnTo>
                                        <a:pt x="132" y="2589"/>
                                      </a:lnTo>
                                      <a:lnTo>
                                        <a:pt x="114" y="2633"/>
                                      </a:lnTo>
                                      <a:lnTo>
                                        <a:pt x="98" y="2678"/>
                                      </a:lnTo>
                                      <a:lnTo>
                                        <a:pt x="82" y="2723"/>
                                      </a:lnTo>
                                      <a:lnTo>
                                        <a:pt x="67" y="2767"/>
                                      </a:lnTo>
                                      <a:lnTo>
                                        <a:pt x="54" y="2811"/>
                                      </a:lnTo>
                                      <a:lnTo>
                                        <a:pt x="42" y="2853"/>
                                      </a:lnTo>
                                      <a:lnTo>
                                        <a:pt x="31" y="2894"/>
                                      </a:lnTo>
                                      <a:lnTo>
                                        <a:pt x="22" y="2935"/>
                                      </a:lnTo>
                                      <a:lnTo>
                                        <a:pt x="15" y="2972"/>
                                      </a:lnTo>
                                      <a:lnTo>
                                        <a:pt x="9" y="3010"/>
                                      </a:lnTo>
                                      <a:lnTo>
                                        <a:pt x="3" y="3043"/>
                                      </a:lnTo>
                                      <a:lnTo>
                                        <a:pt x="1" y="3076"/>
                                      </a:lnTo>
                                      <a:lnTo>
                                        <a:pt x="0" y="3105"/>
                                      </a:lnTo>
                                      <a:lnTo>
                                        <a:pt x="1" y="3127"/>
                                      </a:lnTo>
                                      <a:lnTo>
                                        <a:pt x="6" y="3148"/>
                                      </a:lnTo>
                                      <a:lnTo>
                                        <a:pt x="13" y="3168"/>
                                      </a:lnTo>
                                      <a:lnTo>
                                        <a:pt x="22" y="3188"/>
                                      </a:lnTo>
                                      <a:lnTo>
                                        <a:pt x="34" y="3207"/>
                                      </a:lnTo>
                                      <a:lnTo>
                                        <a:pt x="47" y="3225"/>
                                      </a:lnTo>
                                      <a:lnTo>
                                        <a:pt x="63" y="3243"/>
                                      </a:lnTo>
                                      <a:lnTo>
                                        <a:pt x="82" y="3260"/>
                                      </a:lnTo>
                                      <a:lnTo>
                                        <a:pt x="101" y="3277"/>
                                      </a:lnTo>
                                      <a:lnTo>
                                        <a:pt x="122" y="3292"/>
                                      </a:lnTo>
                                      <a:lnTo>
                                        <a:pt x="146" y="3307"/>
                                      </a:lnTo>
                                      <a:lnTo>
                                        <a:pt x="170" y="3321"/>
                                      </a:lnTo>
                                      <a:lnTo>
                                        <a:pt x="196" y="3336"/>
                                      </a:lnTo>
                                      <a:lnTo>
                                        <a:pt x="223" y="3348"/>
                                      </a:lnTo>
                                      <a:lnTo>
                                        <a:pt x="251" y="3361"/>
                                      </a:lnTo>
                                      <a:lnTo>
                                        <a:pt x="279" y="3372"/>
                                      </a:lnTo>
                                      <a:lnTo>
                                        <a:pt x="309" y="3383"/>
                                      </a:lnTo>
                                      <a:lnTo>
                                        <a:pt x="339" y="3393"/>
                                      </a:lnTo>
                                      <a:lnTo>
                                        <a:pt x="370" y="3403"/>
                                      </a:lnTo>
                                      <a:lnTo>
                                        <a:pt x="401" y="3412"/>
                                      </a:lnTo>
                                      <a:lnTo>
                                        <a:pt x="433" y="3420"/>
                                      </a:lnTo>
                                      <a:lnTo>
                                        <a:pt x="464" y="3428"/>
                                      </a:lnTo>
                                      <a:lnTo>
                                        <a:pt x="496" y="3434"/>
                                      </a:lnTo>
                                      <a:lnTo>
                                        <a:pt x="527" y="3440"/>
                                      </a:lnTo>
                                      <a:lnTo>
                                        <a:pt x="559" y="3446"/>
                                      </a:lnTo>
                                      <a:lnTo>
                                        <a:pt x="589" y="3450"/>
                                      </a:lnTo>
                                      <a:lnTo>
                                        <a:pt x="618" y="3454"/>
                                      </a:lnTo>
                                      <a:lnTo>
                                        <a:pt x="649" y="3457"/>
                                      </a:lnTo>
                                      <a:lnTo>
                                        <a:pt x="677" y="3460"/>
                                      </a:lnTo>
                                      <a:lnTo>
                                        <a:pt x="705" y="3462"/>
                                      </a:lnTo>
                                      <a:lnTo>
                                        <a:pt x="731" y="3463"/>
                                      </a:lnTo>
                                      <a:lnTo>
                                        <a:pt x="756" y="3463"/>
                                      </a:lnTo>
                                      <a:lnTo>
                                        <a:pt x="836" y="3463"/>
                                      </a:lnTo>
                                      <a:lnTo>
                                        <a:pt x="863" y="3462"/>
                                      </a:lnTo>
                                      <a:lnTo>
                                        <a:pt x="889" y="3458"/>
                                      </a:lnTo>
                                      <a:lnTo>
                                        <a:pt x="916" y="3451"/>
                                      </a:lnTo>
                                      <a:lnTo>
                                        <a:pt x="942" y="3443"/>
                                      </a:lnTo>
                                      <a:lnTo>
                                        <a:pt x="967" y="3432"/>
                                      </a:lnTo>
                                      <a:lnTo>
                                        <a:pt x="993" y="3419"/>
                                      </a:lnTo>
                                      <a:lnTo>
                                        <a:pt x="1018" y="3404"/>
                                      </a:lnTo>
                                      <a:lnTo>
                                        <a:pt x="1044" y="3386"/>
                                      </a:lnTo>
                                      <a:lnTo>
                                        <a:pt x="1068" y="3368"/>
                                      </a:lnTo>
                                      <a:lnTo>
                                        <a:pt x="1092" y="3348"/>
                                      </a:lnTo>
                                      <a:lnTo>
                                        <a:pt x="1117" y="3326"/>
                                      </a:lnTo>
                                      <a:lnTo>
                                        <a:pt x="1140" y="3304"/>
                                      </a:lnTo>
                                      <a:lnTo>
                                        <a:pt x="1163" y="3281"/>
                                      </a:lnTo>
                                      <a:lnTo>
                                        <a:pt x="1188" y="3256"/>
                                      </a:lnTo>
                                      <a:lnTo>
                                        <a:pt x="1211" y="3231"/>
                                      </a:lnTo>
                                      <a:lnTo>
                                        <a:pt x="1233" y="3205"/>
                                      </a:lnTo>
                                      <a:lnTo>
                                        <a:pt x="1279" y="3152"/>
                                      </a:lnTo>
                                      <a:lnTo>
                                        <a:pt x="1325" y="3098"/>
                                      </a:lnTo>
                                      <a:lnTo>
                                        <a:pt x="1369" y="3045"/>
                                      </a:lnTo>
                                      <a:lnTo>
                                        <a:pt x="1414" y="2994"/>
                                      </a:lnTo>
                                      <a:lnTo>
                                        <a:pt x="1436" y="2969"/>
                                      </a:lnTo>
                                      <a:lnTo>
                                        <a:pt x="1459" y="2945"/>
                                      </a:lnTo>
                                      <a:lnTo>
                                        <a:pt x="1481" y="2921"/>
                                      </a:lnTo>
                                      <a:lnTo>
                                        <a:pt x="1503" y="2900"/>
                                      </a:lnTo>
                                      <a:lnTo>
                                        <a:pt x="1526" y="2880"/>
                                      </a:lnTo>
                                      <a:lnTo>
                                        <a:pt x="1548" y="2861"/>
                                      </a:lnTo>
                                      <a:lnTo>
                                        <a:pt x="1570" y="2842"/>
                                      </a:lnTo>
                                      <a:lnTo>
                                        <a:pt x="1592" y="2826"/>
                                      </a:lnTo>
                                      <a:lnTo>
                                        <a:pt x="1623" y="2826"/>
                                      </a:lnTo>
                                      <a:lnTo>
                                        <a:pt x="1656" y="2825"/>
                                      </a:lnTo>
                                      <a:lnTo>
                                        <a:pt x="1691" y="2823"/>
                                      </a:lnTo>
                                      <a:lnTo>
                                        <a:pt x="1727" y="2821"/>
                                      </a:lnTo>
                                      <a:lnTo>
                                        <a:pt x="1765" y="2818"/>
                                      </a:lnTo>
                                      <a:lnTo>
                                        <a:pt x="1804" y="2813"/>
                                      </a:lnTo>
                                      <a:lnTo>
                                        <a:pt x="1843" y="2809"/>
                                      </a:lnTo>
                                      <a:lnTo>
                                        <a:pt x="1884" y="2803"/>
                                      </a:lnTo>
                                      <a:lnTo>
                                        <a:pt x="1924" y="2797"/>
                                      </a:lnTo>
                                      <a:lnTo>
                                        <a:pt x="1966" y="2790"/>
                                      </a:lnTo>
                                      <a:lnTo>
                                        <a:pt x="2007" y="2781"/>
                                      </a:lnTo>
                                      <a:lnTo>
                                        <a:pt x="2048" y="2773"/>
                                      </a:lnTo>
                                      <a:lnTo>
                                        <a:pt x="2090" y="2763"/>
                                      </a:lnTo>
                                      <a:lnTo>
                                        <a:pt x="2130" y="2753"/>
                                      </a:lnTo>
                                      <a:lnTo>
                                        <a:pt x="2171" y="2742"/>
                                      </a:lnTo>
                                      <a:lnTo>
                                        <a:pt x="2210" y="2731"/>
                                      </a:lnTo>
                                      <a:lnTo>
                                        <a:pt x="2249" y="2717"/>
                                      </a:lnTo>
                                      <a:lnTo>
                                        <a:pt x="2287" y="2704"/>
                                      </a:lnTo>
                                      <a:lnTo>
                                        <a:pt x="2322" y="2690"/>
                                      </a:lnTo>
                                      <a:lnTo>
                                        <a:pt x="2357" y="2675"/>
                                      </a:lnTo>
                                      <a:lnTo>
                                        <a:pt x="2390" y="2659"/>
                                      </a:lnTo>
                                      <a:lnTo>
                                        <a:pt x="2420" y="2642"/>
                                      </a:lnTo>
                                      <a:lnTo>
                                        <a:pt x="2450" y="2625"/>
                                      </a:lnTo>
                                      <a:lnTo>
                                        <a:pt x="2476" y="2606"/>
                                      </a:lnTo>
                                      <a:lnTo>
                                        <a:pt x="2501" y="2588"/>
                                      </a:lnTo>
                                      <a:lnTo>
                                        <a:pt x="2523" y="2567"/>
                                      </a:lnTo>
                                      <a:lnTo>
                                        <a:pt x="2541" y="2546"/>
                                      </a:lnTo>
                                      <a:lnTo>
                                        <a:pt x="2557" y="2525"/>
                                      </a:lnTo>
                                      <a:lnTo>
                                        <a:pt x="2570" y="2501"/>
                                      </a:lnTo>
                                      <a:lnTo>
                                        <a:pt x="2579" y="2478"/>
                                      </a:lnTo>
                                      <a:lnTo>
                                        <a:pt x="2585" y="2454"/>
                                      </a:lnTo>
                                      <a:lnTo>
                                        <a:pt x="2587" y="2428"/>
                                      </a:lnTo>
                                      <a:lnTo>
                                        <a:pt x="2587" y="2030"/>
                                      </a:lnTo>
                                      <a:lnTo>
                                        <a:pt x="2638" y="2018"/>
                                      </a:lnTo>
                                      <a:lnTo>
                                        <a:pt x="2689" y="2004"/>
                                      </a:lnTo>
                                      <a:lnTo>
                                        <a:pt x="2741" y="1990"/>
                                      </a:lnTo>
                                      <a:lnTo>
                                        <a:pt x="2792" y="1972"/>
                                      </a:lnTo>
                                      <a:lnTo>
                                        <a:pt x="2843" y="1955"/>
                                      </a:lnTo>
                                      <a:lnTo>
                                        <a:pt x="2893" y="1937"/>
                                      </a:lnTo>
                                      <a:lnTo>
                                        <a:pt x="2943" y="1917"/>
                                      </a:lnTo>
                                      <a:lnTo>
                                        <a:pt x="2992" y="1895"/>
                                      </a:lnTo>
                                      <a:lnTo>
                                        <a:pt x="3040" y="1873"/>
                                      </a:lnTo>
                                      <a:lnTo>
                                        <a:pt x="3088" y="1849"/>
                                      </a:lnTo>
                                      <a:lnTo>
                                        <a:pt x="3134" y="1823"/>
                                      </a:lnTo>
                                      <a:lnTo>
                                        <a:pt x="3179" y="1796"/>
                                      </a:lnTo>
                                      <a:lnTo>
                                        <a:pt x="3224" y="1767"/>
                                      </a:lnTo>
                                      <a:lnTo>
                                        <a:pt x="3268" y="1738"/>
                                      </a:lnTo>
                                      <a:lnTo>
                                        <a:pt x="3309" y="1707"/>
                                      </a:lnTo>
                                      <a:lnTo>
                                        <a:pt x="3349" y="1673"/>
                                      </a:lnTo>
                                      <a:lnTo>
                                        <a:pt x="3387" y="1639"/>
                                      </a:lnTo>
                                      <a:lnTo>
                                        <a:pt x="3425" y="1603"/>
                                      </a:lnTo>
                                      <a:lnTo>
                                        <a:pt x="3460" y="1564"/>
                                      </a:lnTo>
                                      <a:lnTo>
                                        <a:pt x="3493" y="1526"/>
                                      </a:lnTo>
                                      <a:lnTo>
                                        <a:pt x="3523" y="1484"/>
                                      </a:lnTo>
                                      <a:lnTo>
                                        <a:pt x="3553" y="1442"/>
                                      </a:lnTo>
                                      <a:lnTo>
                                        <a:pt x="3579" y="1397"/>
                                      </a:lnTo>
                                      <a:lnTo>
                                        <a:pt x="3604" y="1351"/>
                                      </a:lnTo>
                                      <a:lnTo>
                                        <a:pt x="3626" y="1304"/>
                                      </a:lnTo>
                                      <a:lnTo>
                                        <a:pt x="3645" y="1254"/>
                                      </a:lnTo>
                                      <a:lnTo>
                                        <a:pt x="3661" y="1202"/>
                                      </a:lnTo>
                                      <a:lnTo>
                                        <a:pt x="3676" y="1148"/>
                                      </a:lnTo>
                                      <a:lnTo>
                                        <a:pt x="3687" y="1093"/>
                                      </a:lnTo>
                                      <a:lnTo>
                                        <a:pt x="3695" y="1036"/>
                                      </a:lnTo>
                                      <a:lnTo>
                                        <a:pt x="3699" y="977"/>
                                      </a:lnTo>
                                      <a:lnTo>
                                        <a:pt x="3701" y="916"/>
                                      </a:lnTo>
                                      <a:lnTo>
                                        <a:pt x="3701" y="558"/>
                                      </a:lnTo>
                                      <a:lnTo>
                                        <a:pt x="3700" y="532"/>
                                      </a:lnTo>
                                      <a:lnTo>
                                        <a:pt x="3697" y="507"/>
                                      </a:lnTo>
                                      <a:lnTo>
                                        <a:pt x="3692" y="481"/>
                                      </a:lnTo>
                                      <a:lnTo>
                                        <a:pt x="3686" y="456"/>
                                      </a:lnTo>
                                      <a:lnTo>
                                        <a:pt x="3678" y="432"/>
                                      </a:lnTo>
                                      <a:lnTo>
                                        <a:pt x="3668" y="406"/>
                                      </a:lnTo>
                                      <a:lnTo>
                                        <a:pt x="3656" y="381"/>
                                      </a:lnTo>
                                      <a:lnTo>
                                        <a:pt x="3643" y="357"/>
                                      </a:lnTo>
                                      <a:lnTo>
                                        <a:pt x="3629" y="333"/>
                                      </a:lnTo>
                                      <a:lnTo>
                                        <a:pt x="3614" y="309"/>
                                      </a:lnTo>
                                      <a:lnTo>
                                        <a:pt x="3596" y="286"/>
                                      </a:lnTo>
                                      <a:lnTo>
                                        <a:pt x="3579" y="263"/>
                                      </a:lnTo>
                                      <a:lnTo>
                                        <a:pt x="3560" y="241"/>
                                      </a:lnTo>
                                      <a:lnTo>
                                        <a:pt x="3541" y="220"/>
                                      </a:lnTo>
                                      <a:lnTo>
                                        <a:pt x="3519" y="198"/>
                                      </a:lnTo>
                                      <a:lnTo>
                                        <a:pt x="3498" y="178"/>
                                      </a:lnTo>
                                      <a:lnTo>
                                        <a:pt x="3476" y="159"/>
                                      </a:lnTo>
                                      <a:lnTo>
                                        <a:pt x="3452" y="140"/>
                                      </a:lnTo>
                                      <a:lnTo>
                                        <a:pt x="3429" y="122"/>
                                      </a:lnTo>
                                      <a:lnTo>
                                        <a:pt x="3405" y="106"/>
                                      </a:lnTo>
                                      <a:lnTo>
                                        <a:pt x="3380" y="90"/>
                                      </a:lnTo>
                                      <a:lnTo>
                                        <a:pt x="3355" y="75"/>
                                      </a:lnTo>
                                      <a:lnTo>
                                        <a:pt x="3330" y="62"/>
                                      </a:lnTo>
                                      <a:lnTo>
                                        <a:pt x="3305" y="50"/>
                                      </a:lnTo>
                                      <a:lnTo>
                                        <a:pt x="3279" y="39"/>
                                      </a:lnTo>
                                      <a:lnTo>
                                        <a:pt x="3254" y="29"/>
                                      </a:lnTo>
                                      <a:lnTo>
                                        <a:pt x="3228" y="21"/>
                                      </a:lnTo>
                                      <a:lnTo>
                                        <a:pt x="3203" y="14"/>
                                      </a:lnTo>
                                      <a:lnTo>
                                        <a:pt x="3177" y="8"/>
                                      </a:lnTo>
                                      <a:lnTo>
                                        <a:pt x="3153" y="3"/>
                                      </a:lnTo>
                                      <a:lnTo>
                                        <a:pt x="3128" y="1"/>
                                      </a:lnTo>
                                      <a:lnTo>
                                        <a:pt x="3104" y="0"/>
                                      </a:lnTo>
                                      <a:lnTo>
                                        <a:pt x="2985" y="0"/>
                                      </a:lnTo>
                                      <a:lnTo>
                                        <a:pt x="2971" y="1"/>
                                      </a:lnTo>
                                      <a:lnTo>
                                        <a:pt x="2956" y="3"/>
                                      </a:lnTo>
                                      <a:lnTo>
                                        <a:pt x="2939" y="6"/>
                                      </a:lnTo>
                                      <a:lnTo>
                                        <a:pt x="2921" y="10"/>
                                      </a:lnTo>
                                      <a:lnTo>
                                        <a:pt x="2901" y="16"/>
                                      </a:lnTo>
                                      <a:lnTo>
                                        <a:pt x="2880" y="23"/>
                                      </a:lnTo>
                                      <a:lnTo>
                                        <a:pt x="2858" y="30"/>
                                      </a:lnTo>
                                      <a:lnTo>
                                        <a:pt x="2834" y="38"/>
                                      </a:lnTo>
                                      <a:lnTo>
                                        <a:pt x="2785" y="56"/>
                                      </a:lnTo>
                                      <a:lnTo>
                                        <a:pt x="2732" y="77"/>
                                      </a:lnTo>
                                      <a:lnTo>
                                        <a:pt x="2678" y="101"/>
                                      </a:lnTo>
                                      <a:lnTo>
                                        <a:pt x="2624" y="125"/>
                                      </a:lnTo>
                                      <a:lnTo>
                                        <a:pt x="2570" y="151"/>
                                      </a:lnTo>
                                      <a:lnTo>
                                        <a:pt x="2518" y="177"/>
                                      </a:lnTo>
                                      <a:lnTo>
                                        <a:pt x="2468" y="202"/>
                                      </a:lnTo>
                                      <a:lnTo>
                                        <a:pt x="2422" y="228"/>
                                      </a:lnTo>
                                      <a:lnTo>
                                        <a:pt x="2381" y="251"/>
                                      </a:lnTo>
                                      <a:lnTo>
                                        <a:pt x="2346" y="272"/>
                                      </a:lnTo>
                                      <a:lnTo>
                                        <a:pt x="2331" y="282"/>
                                      </a:lnTo>
                                      <a:lnTo>
                                        <a:pt x="2318" y="292"/>
                                      </a:lnTo>
                                      <a:lnTo>
                                        <a:pt x="2307" y="301"/>
                                      </a:lnTo>
                                      <a:lnTo>
                                        <a:pt x="2298" y="308"/>
                                      </a:lnTo>
                                      <a:lnTo>
                                        <a:pt x="2257" y="345"/>
                                      </a:lnTo>
                                      <a:lnTo>
                                        <a:pt x="2222" y="381"/>
                                      </a:lnTo>
                                      <a:lnTo>
                                        <a:pt x="2190" y="414"/>
                                      </a:lnTo>
                                      <a:lnTo>
                                        <a:pt x="2163" y="446"/>
                                      </a:lnTo>
                                      <a:lnTo>
                                        <a:pt x="2139" y="475"/>
                                      </a:lnTo>
                                      <a:lnTo>
                                        <a:pt x="2119" y="503"/>
                                      </a:lnTo>
                                      <a:lnTo>
                                        <a:pt x="2103" y="529"/>
                                      </a:lnTo>
                                      <a:lnTo>
                                        <a:pt x="2090" y="553"/>
                                      </a:lnTo>
                                      <a:lnTo>
                                        <a:pt x="2080" y="577"/>
                                      </a:lnTo>
                                      <a:lnTo>
                                        <a:pt x="2072" y="599"/>
                                      </a:lnTo>
                                      <a:lnTo>
                                        <a:pt x="2067" y="620"/>
                                      </a:lnTo>
                                      <a:lnTo>
                                        <a:pt x="2064" y="641"/>
                                      </a:lnTo>
                                      <a:lnTo>
                                        <a:pt x="2063" y="660"/>
                                      </a:lnTo>
                                      <a:lnTo>
                                        <a:pt x="2064" y="678"/>
                                      </a:lnTo>
                                      <a:lnTo>
                                        <a:pt x="2066" y="697"/>
                                      </a:lnTo>
                                      <a:lnTo>
                                        <a:pt x="2069" y="714"/>
                                      </a:lnTo>
                                      <a:lnTo>
                                        <a:pt x="2073" y="732"/>
                                      </a:lnTo>
                                      <a:lnTo>
                                        <a:pt x="2079" y="749"/>
                                      </a:lnTo>
                                      <a:lnTo>
                                        <a:pt x="2085" y="767"/>
                                      </a:lnTo>
                                      <a:lnTo>
                                        <a:pt x="2090" y="784"/>
                                      </a:lnTo>
                                      <a:lnTo>
                                        <a:pt x="2096" y="801"/>
                                      </a:lnTo>
                                      <a:lnTo>
                                        <a:pt x="2101" y="819"/>
                                      </a:lnTo>
                                      <a:lnTo>
                                        <a:pt x="2106" y="838"/>
                                      </a:lnTo>
                                      <a:lnTo>
                                        <a:pt x="2110" y="857"/>
                                      </a:lnTo>
                                      <a:lnTo>
                                        <a:pt x="2113" y="877"/>
                                      </a:lnTo>
                                      <a:lnTo>
                                        <a:pt x="2115" y="899"/>
                                      </a:lnTo>
                                      <a:lnTo>
                                        <a:pt x="2115" y="920"/>
                                      </a:lnTo>
                                      <a:lnTo>
                                        <a:pt x="2114" y="943"/>
                                      </a:lnTo>
                                      <a:lnTo>
                                        <a:pt x="2110" y="968"/>
                                      </a:lnTo>
                                      <a:lnTo>
                                        <a:pt x="2105" y="994"/>
                                      </a:lnTo>
                                      <a:lnTo>
                                        <a:pt x="2097" y="1021"/>
                                      </a:lnTo>
                                      <a:lnTo>
                                        <a:pt x="2086" y="1051"/>
                                      </a:lnTo>
                                      <a:lnTo>
                                        <a:pt x="2072" y="1079"/>
                                      </a:lnTo>
                                      <a:lnTo>
                                        <a:pt x="2059" y="1106"/>
                                      </a:lnTo>
                                      <a:lnTo>
                                        <a:pt x="2044" y="1131"/>
                                      </a:lnTo>
                                      <a:lnTo>
                                        <a:pt x="2028" y="1153"/>
                                      </a:lnTo>
                                      <a:lnTo>
                                        <a:pt x="2012" y="1174"/>
                                      </a:lnTo>
                                      <a:lnTo>
                                        <a:pt x="1994" y="1193"/>
                                      </a:lnTo>
                                      <a:lnTo>
                                        <a:pt x="1976" y="1210"/>
                                      </a:lnTo>
                                      <a:lnTo>
                                        <a:pt x="1957" y="1225"/>
                                      </a:lnTo>
                                      <a:lnTo>
                                        <a:pt x="1937" y="1240"/>
                                      </a:lnTo>
                                      <a:lnTo>
                                        <a:pt x="1917" y="1253"/>
                                      </a:lnTo>
                                      <a:lnTo>
                                        <a:pt x="1897" y="1264"/>
                                      </a:lnTo>
                                      <a:lnTo>
                                        <a:pt x="1876" y="1275"/>
                                      </a:lnTo>
                                      <a:lnTo>
                                        <a:pt x="1854" y="1284"/>
                                      </a:lnTo>
                                      <a:lnTo>
                                        <a:pt x="1833" y="1293"/>
                                      </a:lnTo>
                                      <a:lnTo>
                                        <a:pt x="1811" y="1302"/>
                                      </a:lnTo>
                                      <a:lnTo>
                                        <a:pt x="1788" y="1309"/>
                                      </a:lnTo>
                                      <a:lnTo>
                                        <a:pt x="1700" y="1333"/>
                                      </a:lnTo>
                                      <a:lnTo>
                                        <a:pt x="1613" y="1355"/>
                                      </a:lnTo>
                                      <a:lnTo>
                                        <a:pt x="1592" y="1362"/>
                                      </a:lnTo>
                                      <a:lnTo>
                                        <a:pt x="1572" y="1369"/>
                                      </a:lnTo>
                                      <a:lnTo>
                                        <a:pt x="1552" y="1376"/>
                                      </a:lnTo>
                                      <a:lnTo>
                                        <a:pt x="1533" y="1384"/>
                                      </a:lnTo>
                                      <a:lnTo>
                                        <a:pt x="1514" y="1392"/>
                                      </a:lnTo>
                                      <a:lnTo>
                                        <a:pt x="1496" y="1401"/>
                                      </a:lnTo>
                                      <a:lnTo>
                                        <a:pt x="1479" y="1411"/>
                                      </a:lnTo>
                                      <a:lnTo>
                                        <a:pt x="1463" y="1423"/>
                                      </a:lnTo>
                                      <a:lnTo>
                                        <a:pt x="1441" y="1440"/>
                                      </a:lnTo>
                                      <a:lnTo>
                                        <a:pt x="1422" y="1457"/>
                                      </a:lnTo>
                                      <a:lnTo>
                                        <a:pt x="1405" y="1475"/>
                                      </a:lnTo>
                                      <a:lnTo>
                                        <a:pt x="1389" y="1493"/>
                                      </a:lnTo>
                                      <a:lnTo>
                                        <a:pt x="1373" y="1513"/>
                                      </a:lnTo>
                                      <a:lnTo>
                                        <a:pt x="1359" y="1533"/>
                                      </a:lnTo>
                                      <a:lnTo>
                                        <a:pt x="1347" y="1553"/>
                                      </a:lnTo>
                                      <a:lnTo>
                                        <a:pt x="1335" y="1575"/>
                                      </a:lnTo>
                                      <a:lnTo>
                                        <a:pt x="1324" y="1596"/>
                                      </a:lnTo>
                                      <a:lnTo>
                                        <a:pt x="1313" y="1618"/>
                                      </a:lnTo>
                                      <a:lnTo>
                                        <a:pt x="1304" y="1641"/>
                                      </a:lnTo>
                                      <a:lnTo>
                                        <a:pt x="1296" y="1664"/>
                                      </a:lnTo>
                                      <a:lnTo>
                                        <a:pt x="1288" y="1687"/>
                                      </a:lnTo>
                                      <a:lnTo>
                                        <a:pt x="1281" y="1711"/>
                                      </a:lnTo>
                                      <a:lnTo>
                                        <a:pt x="1274" y="1734"/>
                                      </a:lnTo>
                                      <a:lnTo>
                                        <a:pt x="1268" y="1758"/>
                                      </a:lnTo>
                                      <a:lnTo>
                                        <a:pt x="1256" y="1807"/>
                                      </a:lnTo>
                                      <a:lnTo>
                                        <a:pt x="1243" y="1857"/>
                                      </a:lnTo>
                                      <a:lnTo>
                                        <a:pt x="1232" y="1906"/>
                                      </a:lnTo>
                                      <a:lnTo>
                                        <a:pt x="1220" y="1956"/>
                                      </a:lnTo>
                                      <a:lnTo>
                                        <a:pt x="1207" y="2006"/>
                                      </a:lnTo>
                                      <a:lnTo>
                                        <a:pt x="1192" y="2055"/>
                                      </a:lnTo>
                                      <a:lnTo>
                                        <a:pt x="1184" y="2079"/>
                                      </a:lnTo>
                                      <a:lnTo>
                                        <a:pt x="1174" y="2102"/>
                                      </a:lnTo>
                                      <a:lnTo>
                                        <a:pt x="1164" y="2127"/>
                                      </a:lnTo>
                                      <a:lnTo>
                                        <a:pt x="1154" y="21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D137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" name="Freeform 1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3" y="372"/>
                                  <a:ext cx="566" cy="492"/>
                                </a:xfrm>
                                <a:custGeom>
                                  <a:avLst/>
                                  <a:gdLst>
                                    <a:gd name="T0" fmla="*/ 5183 w 9629"/>
                                    <a:gd name="T1" fmla="*/ 198 h 8360"/>
                                    <a:gd name="T2" fmla="*/ 4750 w 9629"/>
                                    <a:gd name="T3" fmla="*/ 295 h 8360"/>
                                    <a:gd name="T4" fmla="*/ 4466 w 9629"/>
                                    <a:gd name="T5" fmla="*/ 349 h 8360"/>
                                    <a:gd name="T6" fmla="*/ 4125 w 9629"/>
                                    <a:gd name="T7" fmla="*/ 114 h 8360"/>
                                    <a:gd name="T8" fmla="*/ 3645 w 9629"/>
                                    <a:gd name="T9" fmla="*/ 18 h 8360"/>
                                    <a:gd name="T10" fmla="*/ 2974 w 9629"/>
                                    <a:gd name="T11" fmla="*/ 34 h 8360"/>
                                    <a:gd name="T12" fmla="*/ 2391 w 9629"/>
                                    <a:gd name="T13" fmla="*/ 299 h 8360"/>
                                    <a:gd name="T14" fmla="*/ 2426 w 9629"/>
                                    <a:gd name="T15" fmla="*/ 1334 h 8360"/>
                                    <a:gd name="T16" fmla="*/ 2964 w 9629"/>
                                    <a:gd name="T17" fmla="*/ 1768 h 8360"/>
                                    <a:gd name="T18" fmla="*/ 2171 w 9629"/>
                                    <a:gd name="T19" fmla="*/ 1759 h 8360"/>
                                    <a:gd name="T20" fmla="*/ 2095 w 9629"/>
                                    <a:gd name="T21" fmla="*/ 1934 h 8360"/>
                                    <a:gd name="T22" fmla="*/ 2493 w 9629"/>
                                    <a:gd name="T23" fmla="*/ 2521 h 8360"/>
                                    <a:gd name="T24" fmla="*/ 2259 w 9629"/>
                                    <a:gd name="T25" fmla="*/ 2533 h 8360"/>
                                    <a:gd name="T26" fmla="*/ 1689 w 9629"/>
                                    <a:gd name="T27" fmla="*/ 2647 h 8360"/>
                                    <a:gd name="T28" fmla="*/ 1569 w 9629"/>
                                    <a:gd name="T29" fmla="*/ 2984 h 8360"/>
                                    <a:gd name="T30" fmla="*/ 1777 w 9629"/>
                                    <a:gd name="T31" fmla="*/ 3502 h 8360"/>
                                    <a:gd name="T32" fmla="*/ 1692 w 9629"/>
                                    <a:gd name="T33" fmla="*/ 3626 h 8360"/>
                                    <a:gd name="T34" fmla="*/ 1230 w 9629"/>
                                    <a:gd name="T35" fmla="*/ 3300 h 8360"/>
                                    <a:gd name="T36" fmla="*/ 772 w 9629"/>
                                    <a:gd name="T37" fmla="*/ 3375 h 8360"/>
                                    <a:gd name="T38" fmla="*/ 527 w 9629"/>
                                    <a:gd name="T39" fmla="*/ 4035 h 8360"/>
                                    <a:gd name="T40" fmla="*/ 159 w 9629"/>
                                    <a:gd name="T41" fmla="*/ 4574 h 8360"/>
                                    <a:gd name="T42" fmla="*/ 0 w 9629"/>
                                    <a:gd name="T43" fmla="*/ 5056 h 8360"/>
                                    <a:gd name="T44" fmla="*/ 266 w 9629"/>
                                    <a:gd name="T45" fmla="*/ 5691 h 8360"/>
                                    <a:gd name="T46" fmla="*/ 816 w 9629"/>
                                    <a:gd name="T47" fmla="*/ 6152 h 8360"/>
                                    <a:gd name="T48" fmla="*/ 1654 w 9629"/>
                                    <a:gd name="T49" fmla="*/ 6735 h 8360"/>
                                    <a:gd name="T50" fmla="*/ 2208 w 9629"/>
                                    <a:gd name="T51" fmla="*/ 7006 h 8360"/>
                                    <a:gd name="T52" fmla="*/ 2766 w 9629"/>
                                    <a:gd name="T53" fmla="*/ 6826 h 8360"/>
                                    <a:gd name="T54" fmla="*/ 3210 w 9629"/>
                                    <a:gd name="T55" fmla="*/ 6608 h 8360"/>
                                    <a:gd name="T56" fmla="*/ 3606 w 9629"/>
                                    <a:gd name="T57" fmla="*/ 5966 h 8360"/>
                                    <a:gd name="T58" fmla="*/ 3909 w 9629"/>
                                    <a:gd name="T59" fmla="*/ 5220 h 8360"/>
                                    <a:gd name="T60" fmla="*/ 3956 w 9629"/>
                                    <a:gd name="T61" fmla="*/ 4369 h 8360"/>
                                    <a:gd name="T62" fmla="*/ 3683 w 9629"/>
                                    <a:gd name="T63" fmla="*/ 3850 h 8360"/>
                                    <a:gd name="T64" fmla="*/ 3288 w 9629"/>
                                    <a:gd name="T65" fmla="*/ 3496 h 8360"/>
                                    <a:gd name="T66" fmla="*/ 2783 w 9629"/>
                                    <a:gd name="T67" fmla="*/ 2900 h 8360"/>
                                    <a:gd name="T68" fmla="*/ 3182 w 9629"/>
                                    <a:gd name="T69" fmla="*/ 3055 h 8360"/>
                                    <a:gd name="T70" fmla="*/ 4026 w 9629"/>
                                    <a:gd name="T71" fmla="*/ 3970 h 8360"/>
                                    <a:gd name="T72" fmla="*/ 4100 w 9629"/>
                                    <a:gd name="T73" fmla="*/ 4852 h 8360"/>
                                    <a:gd name="T74" fmla="*/ 4128 w 9629"/>
                                    <a:gd name="T75" fmla="*/ 5389 h 8360"/>
                                    <a:gd name="T76" fmla="*/ 4333 w 9629"/>
                                    <a:gd name="T77" fmla="*/ 6120 h 8360"/>
                                    <a:gd name="T78" fmla="*/ 4286 w 9629"/>
                                    <a:gd name="T79" fmla="*/ 6507 h 8360"/>
                                    <a:gd name="T80" fmla="*/ 4106 w 9629"/>
                                    <a:gd name="T81" fmla="*/ 6671 h 8360"/>
                                    <a:gd name="T82" fmla="*/ 3492 w 9629"/>
                                    <a:gd name="T83" fmla="*/ 6708 h 8360"/>
                                    <a:gd name="T84" fmla="*/ 3161 w 9629"/>
                                    <a:gd name="T85" fmla="*/ 7068 h 8360"/>
                                    <a:gd name="T86" fmla="*/ 3406 w 9629"/>
                                    <a:gd name="T87" fmla="*/ 7865 h 8360"/>
                                    <a:gd name="T88" fmla="*/ 4378 w 9629"/>
                                    <a:gd name="T89" fmla="*/ 8306 h 8360"/>
                                    <a:gd name="T90" fmla="*/ 5721 w 9629"/>
                                    <a:gd name="T91" fmla="*/ 8270 h 8360"/>
                                    <a:gd name="T92" fmla="*/ 6874 w 9629"/>
                                    <a:gd name="T93" fmla="*/ 7706 h 8360"/>
                                    <a:gd name="T94" fmla="*/ 7497 w 9629"/>
                                    <a:gd name="T95" fmla="*/ 7185 h 8360"/>
                                    <a:gd name="T96" fmla="*/ 7863 w 9629"/>
                                    <a:gd name="T97" fmla="*/ 6495 h 8360"/>
                                    <a:gd name="T98" fmla="*/ 8378 w 9629"/>
                                    <a:gd name="T99" fmla="*/ 5812 h 8360"/>
                                    <a:gd name="T100" fmla="*/ 8594 w 9629"/>
                                    <a:gd name="T101" fmla="*/ 5295 h 8360"/>
                                    <a:gd name="T102" fmla="*/ 8402 w 9629"/>
                                    <a:gd name="T103" fmla="*/ 4808 h 8360"/>
                                    <a:gd name="T104" fmla="*/ 8037 w 9629"/>
                                    <a:gd name="T105" fmla="*/ 4381 h 8360"/>
                                    <a:gd name="T106" fmla="*/ 8473 w 9629"/>
                                    <a:gd name="T107" fmla="*/ 4619 h 8360"/>
                                    <a:gd name="T108" fmla="*/ 8905 w 9629"/>
                                    <a:gd name="T109" fmla="*/ 4854 h 8360"/>
                                    <a:gd name="T110" fmla="*/ 9378 w 9629"/>
                                    <a:gd name="T111" fmla="*/ 4355 h 8360"/>
                                    <a:gd name="T112" fmla="*/ 9628 w 9629"/>
                                    <a:gd name="T113" fmla="*/ 3724 h 8360"/>
                                    <a:gd name="T114" fmla="*/ 9324 w 9629"/>
                                    <a:gd name="T115" fmla="*/ 3077 h 8360"/>
                                    <a:gd name="T116" fmla="*/ 8587 w 9629"/>
                                    <a:gd name="T117" fmla="*/ 1989 h 8360"/>
                                    <a:gd name="T118" fmla="*/ 8124 w 9629"/>
                                    <a:gd name="T119" fmla="*/ 1571 h 8360"/>
                                    <a:gd name="T120" fmla="*/ 6990 w 9629"/>
                                    <a:gd name="T121" fmla="*/ 765 h 8360"/>
                                    <a:gd name="T122" fmla="*/ 6703 w 9629"/>
                                    <a:gd name="T123" fmla="*/ 225 h 83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9629" h="8360">
                                      <a:moveTo>
                                        <a:pt x="6406" y="160"/>
                                      </a:moveTo>
                                      <a:lnTo>
                                        <a:pt x="6318" y="161"/>
                                      </a:lnTo>
                                      <a:lnTo>
                                        <a:pt x="6230" y="162"/>
                                      </a:lnTo>
                                      <a:lnTo>
                                        <a:pt x="6142" y="164"/>
                                      </a:lnTo>
                                      <a:lnTo>
                                        <a:pt x="6054" y="167"/>
                                      </a:lnTo>
                                      <a:lnTo>
                                        <a:pt x="5965" y="170"/>
                                      </a:lnTo>
                                      <a:lnTo>
                                        <a:pt x="5877" y="173"/>
                                      </a:lnTo>
                                      <a:lnTo>
                                        <a:pt x="5790" y="177"/>
                                      </a:lnTo>
                                      <a:lnTo>
                                        <a:pt x="5701" y="180"/>
                                      </a:lnTo>
                                      <a:lnTo>
                                        <a:pt x="5614" y="184"/>
                                      </a:lnTo>
                                      <a:lnTo>
                                        <a:pt x="5527" y="187"/>
                                      </a:lnTo>
                                      <a:lnTo>
                                        <a:pt x="5441" y="191"/>
                                      </a:lnTo>
                                      <a:lnTo>
                                        <a:pt x="5353" y="193"/>
                                      </a:lnTo>
                                      <a:lnTo>
                                        <a:pt x="5268" y="196"/>
                                      </a:lnTo>
                                      <a:lnTo>
                                        <a:pt x="5183" y="198"/>
                                      </a:lnTo>
                                      <a:lnTo>
                                        <a:pt x="5098" y="199"/>
                                      </a:lnTo>
                                      <a:lnTo>
                                        <a:pt x="5014" y="200"/>
                                      </a:lnTo>
                                      <a:lnTo>
                                        <a:pt x="4994" y="200"/>
                                      </a:lnTo>
                                      <a:lnTo>
                                        <a:pt x="4976" y="201"/>
                                      </a:lnTo>
                                      <a:lnTo>
                                        <a:pt x="4958" y="205"/>
                                      </a:lnTo>
                                      <a:lnTo>
                                        <a:pt x="4940" y="207"/>
                                      </a:lnTo>
                                      <a:lnTo>
                                        <a:pt x="4924" y="211"/>
                                      </a:lnTo>
                                      <a:lnTo>
                                        <a:pt x="4909" y="215"/>
                                      </a:lnTo>
                                      <a:lnTo>
                                        <a:pt x="4894" y="220"/>
                                      </a:lnTo>
                                      <a:lnTo>
                                        <a:pt x="4880" y="225"/>
                                      </a:lnTo>
                                      <a:lnTo>
                                        <a:pt x="4851" y="237"/>
                                      </a:lnTo>
                                      <a:lnTo>
                                        <a:pt x="4825" y="250"/>
                                      </a:lnTo>
                                      <a:lnTo>
                                        <a:pt x="4799" y="264"/>
                                      </a:lnTo>
                                      <a:lnTo>
                                        <a:pt x="4775" y="280"/>
                                      </a:lnTo>
                                      <a:lnTo>
                                        <a:pt x="4750" y="295"/>
                                      </a:lnTo>
                                      <a:lnTo>
                                        <a:pt x="4724" y="309"/>
                                      </a:lnTo>
                                      <a:lnTo>
                                        <a:pt x="4698" y="322"/>
                                      </a:lnTo>
                                      <a:lnTo>
                                        <a:pt x="4670" y="334"/>
                                      </a:lnTo>
                                      <a:lnTo>
                                        <a:pt x="4655" y="340"/>
                                      </a:lnTo>
                                      <a:lnTo>
                                        <a:pt x="4640" y="345"/>
                                      </a:lnTo>
                                      <a:lnTo>
                                        <a:pt x="4625" y="349"/>
                                      </a:lnTo>
                                      <a:lnTo>
                                        <a:pt x="4609" y="353"/>
                                      </a:lnTo>
                                      <a:lnTo>
                                        <a:pt x="4591" y="356"/>
                                      </a:lnTo>
                                      <a:lnTo>
                                        <a:pt x="4574" y="358"/>
                                      </a:lnTo>
                                      <a:lnTo>
                                        <a:pt x="4555" y="359"/>
                                      </a:lnTo>
                                      <a:lnTo>
                                        <a:pt x="4536" y="359"/>
                                      </a:lnTo>
                                      <a:lnTo>
                                        <a:pt x="4518" y="359"/>
                                      </a:lnTo>
                                      <a:lnTo>
                                        <a:pt x="4500" y="357"/>
                                      </a:lnTo>
                                      <a:lnTo>
                                        <a:pt x="4483" y="353"/>
                                      </a:lnTo>
                                      <a:lnTo>
                                        <a:pt x="4466" y="349"/>
                                      </a:lnTo>
                                      <a:lnTo>
                                        <a:pt x="4448" y="343"/>
                                      </a:lnTo>
                                      <a:lnTo>
                                        <a:pt x="4431" y="336"/>
                                      </a:lnTo>
                                      <a:lnTo>
                                        <a:pt x="4415" y="328"/>
                                      </a:lnTo>
                                      <a:lnTo>
                                        <a:pt x="4399" y="319"/>
                                      </a:lnTo>
                                      <a:lnTo>
                                        <a:pt x="4381" y="310"/>
                                      </a:lnTo>
                                      <a:lnTo>
                                        <a:pt x="4365" y="300"/>
                                      </a:lnTo>
                                      <a:lnTo>
                                        <a:pt x="4349" y="289"/>
                                      </a:lnTo>
                                      <a:lnTo>
                                        <a:pt x="4334" y="278"/>
                                      </a:lnTo>
                                      <a:lnTo>
                                        <a:pt x="4301" y="253"/>
                                      </a:lnTo>
                                      <a:lnTo>
                                        <a:pt x="4270" y="227"/>
                                      </a:lnTo>
                                      <a:lnTo>
                                        <a:pt x="4237" y="201"/>
                                      </a:lnTo>
                                      <a:lnTo>
                                        <a:pt x="4206" y="175"/>
                                      </a:lnTo>
                                      <a:lnTo>
                                        <a:pt x="4173" y="150"/>
                                      </a:lnTo>
                                      <a:lnTo>
                                        <a:pt x="4141" y="125"/>
                                      </a:lnTo>
                                      <a:lnTo>
                                        <a:pt x="4125" y="114"/>
                                      </a:lnTo>
                                      <a:lnTo>
                                        <a:pt x="4107" y="103"/>
                                      </a:lnTo>
                                      <a:lnTo>
                                        <a:pt x="4091" y="94"/>
                                      </a:lnTo>
                                      <a:lnTo>
                                        <a:pt x="4074" y="84"/>
                                      </a:lnTo>
                                      <a:lnTo>
                                        <a:pt x="4057" y="76"/>
                                      </a:lnTo>
                                      <a:lnTo>
                                        <a:pt x="4039" y="67"/>
                                      </a:lnTo>
                                      <a:lnTo>
                                        <a:pt x="4022" y="61"/>
                                      </a:lnTo>
                                      <a:lnTo>
                                        <a:pt x="4004" y="55"/>
                                      </a:lnTo>
                                      <a:lnTo>
                                        <a:pt x="3980" y="50"/>
                                      </a:lnTo>
                                      <a:lnTo>
                                        <a:pt x="3947" y="45"/>
                                      </a:lnTo>
                                      <a:lnTo>
                                        <a:pt x="3907" y="40"/>
                                      </a:lnTo>
                                      <a:lnTo>
                                        <a:pt x="3863" y="35"/>
                                      </a:lnTo>
                                      <a:lnTo>
                                        <a:pt x="3812" y="30"/>
                                      </a:lnTo>
                                      <a:lnTo>
                                        <a:pt x="3758" y="26"/>
                                      </a:lnTo>
                                      <a:lnTo>
                                        <a:pt x="3703" y="21"/>
                                      </a:lnTo>
                                      <a:lnTo>
                                        <a:pt x="3645" y="18"/>
                                      </a:lnTo>
                                      <a:lnTo>
                                        <a:pt x="3587" y="14"/>
                                      </a:lnTo>
                                      <a:lnTo>
                                        <a:pt x="3529" y="11"/>
                                      </a:lnTo>
                                      <a:lnTo>
                                        <a:pt x="3473" y="8"/>
                                      </a:lnTo>
                                      <a:lnTo>
                                        <a:pt x="3421" y="6"/>
                                      </a:lnTo>
                                      <a:lnTo>
                                        <a:pt x="3373" y="4"/>
                                      </a:lnTo>
                                      <a:lnTo>
                                        <a:pt x="3329" y="3"/>
                                      </a:lnTo>
                                      <a:lnTo>
                                        <a:pt x="3293" y="2"/>
                                      </a:lnTo>
                                      <a:lnTo>
                                        <a:pt x="3263" y="0"/>
                                      </a:lnTo>
                                      <a:lnTo>
                                        <a:pt x="3224" y="2"/>
                                      </a:lnTo>
                                      <a:lnTo>
                                        <a:pt x="3183" y="4"/>
                                      </a:lnTo>
                                      <a:lnTo>
                                        <a:pt x="3141" y="8"/>
                                      </a:lnTo>
                                      <a:lnTo>
                                        <a:pt x="3101" y="12"/>
                                      </a:lnTo>
                                      <a:lnTo>
                                        <a:pt x="3058" y="18"/>
                                      </a:lnTo>
                                      <a:lnTo>
                                        <a:pt x="3016" y="25"/>
                                      </a:lnTo>
                                      <a:lnTo>
                                        <a:pt x="2974" y="34"/>
                                      </a:lnTo>
                                      <a:lnTo>
                                        <a:pt x="2931" y="43"/>
                                      </a:lnTo>
                                      <a:lnTo>
                                        <a:pt x="2889" y="54"/>
                                      </a:lnTo>
                                      <a:lnTo>
                                        <a:pt x="2846" y="66"/>
                                      </a:lnTo>
                                      <a:lnTo>
                                        <a:pt x="2804" y="80"/>
                                      </a:lnTo>
                                      <a:lnTo>
                                        <a:pt x="2762" y="94"/>
                                      </a:lnTo>
                                      <a:lnTo>
                                        <a:pt x="2720" y="110"/>
                                      </a:lnTo>
                                      <a:lnTo>
                                        <a:pt x="2680" y="126"/>
                                      </a:lnTo>
                                      <a:lnTo>
                                        <a:pt x="2640" y="145"/>
                                      </a:lnTo>
                                      <a:lnTo>
                                        <a:pt x="2601" y="163"/>
                                      </a:lnTo>
                                      <a:lnTo>
                                        <a:pt x="2563" y="183"/>
                                      </a:lnTo>
                                      <a:lnTo>
                                        <a:pt x="2525" y="205"/>
                                      </a:lnTo>
                                      <a:lnTo>
                                        <a:pt x="2490" y="227"/>
                                      </a:lnTo>
                                      <a:lnTo>
                                        <a:pt x="2455" y="249"/>
                                      </a:lnTo>
                                      <a:lnTo>
                                        <a:pt x="2422" y="274"/>
                                      </a:lnTo>
                                      <a:lnTo>
                                        <a:pt x="2391" y="299"/>
                                      </a:lnTo>
                                      <a:lnTo>
                                        <a:pt x="2361" y="324"/>
                                      </a:lnTo>
                                      <a:lnTo>
                                        <a:pt x="2333" y="352"/>
                                      </a:lnTo>
                                      <a:lnTo>
                                        <a:pt x="2307" y="379"/>
                                      </a:lnTo>
                                      <a:lnTo>
                                        <a:pt x="2283" y="409"/>
                                      </a:lnTo>
                                      <a:lnTo>
                                        <a:pt x="2261" y="438"/>
                                      </a:lnTo>
                                      <a:lnTo>
                                        <a:pt x="2241" y="468"/>
                                      </a:lnTo>
                                      <a:lnTo>
                                        <a:pt x="2224" y="500"/>
                                      </a:lnTo>
                                      <a:lnTo>
                                        <a:pt x="2210" y="531"/>
                                      </a:lnTo>
                                      <a:lnTo>
                                        <a:pt x="2198" y="565"/>
                                      </a:lnTo>
                                      <a:lnTo>
                                        <a:pt x="2189" y="598"/>
                                      </a:lnTo>
                                      <a:lnTo>
                                        <a:pt x="2228" y="1036"/>
                                      </a:lnTo>
                                      <a:lnTo>
                                        <a:pt x="2275" y="1120"/>
                                      </a:lnTo>
                                      <a:lnTo>
                                        <a:pt x="2325" y="1197"/>
                                      </a:lnTo>
                                      <a:lnTo>
                                        <a:pt x="2374" y="1269"/>
                                      </a:lnTo>
                                      <a:lnTo>
                                        <a:pt x="2426" y="1334"/>
                                      </a:lnTo>
                                      <a:lnTo>
                                        <a:pt x="2478" y="1394"/>
                                      </a:lnTo>
                                      <a:lnTo>
                                        <a:pt x="2529" y="1448"/>
                                      </a:lnTo>
                                      <a:lnTo>
                                        <a:pt x="2579" y="1497"/>
                                      </a:lnTo>
                                      <a:lnTo>
                                        <a:pt x="2630" y="1541"/>
                                      </a:lnTo>
                                      <a:lnTo>
                                        <a:pt x="2678" y="1580"/>
                                      </a:lnTo>
                                      <a:lnTo>
                                        <a:pt x="2723" y="1615"/>
                                      </a:lnTo>
                                      <a:lnTo>
                                        <a:pt x="2767" y="1646"/>
                                      </a:lnTo>
                                      <a:lnTo>
                                        <a:pt x="2808" y="1672"/>
                                      </a:lnTo>
                                      <a:lnTo>
                                        <a:pt x="2844" y="1695"/>
                                      </a:lnTo>
                                      <a:lnTo>
                                        <a:pt x="2878" y="1714"/>
                                      </a:lnTo>
                                      <a:lnTo>
                                        <a:pt x="2906" y="1730"/>
                                      </a:lnTo>
                                      <a:lnTo>
                                        <a:pt x="2929" y="1743"/>
                                      </a:lnTo>
                                      <a:lnTo>
                                        <a:pt x="2947" y="1754"/>
                                      </a:lnTo>
                                      <a:lnTo>
                                        <a:pt x="2959" y="1762"/>
                                      </a:lnTo>
                                      <a:lnTo>
                                        <a:pt x="2964" y="1768"/>
                                      </a:lnTo>
                                      <a:lnTo>
                                        <a:pt x="2963" y="1772"/>
                                      </a:lnTo>
                                      <a:lnTo>
                                        <a:pt x="2954" y="1774"/>
                                      </a:lnTo>
                                      <a:lnTo>
                                        <a:pt x="2937" y="1774"/>
                                      </a:lnTo>
                                      <a:lnTo>
                                        <a:pt x="2912" y="1774"/>
                                      </a:lnTo>
                                      <a:lnTo>
                                        <a:pt x="2878" y="1772"/>
                                      </a:lnTo>
                                      <a:lnTo>
                                        <a:pt x="2781" y="1767"/>
                                      </a:lnTo>
                                      <a:lnTo>
                                        <a:pt x="2643" y="1759"/>
                                      </a:lnTo>
                                      <a:lnTo>
                                        <a:pt x="2558" y="1757"/>
                                      </a:lnTo>
                                      <a:lnTo>
                                        <a:pt x="2461" y="1754"/>
                                      </a:lnTo>
                                      <a:lnTo>
                                        <a:pt x="2351" y="1753"/>
                                      </a:lnTo>
                                      <a:lnTo>
                                        <a:pt x="2228" y="1752"/>
                                      </a:lnTo>
                                      <a:lnTo>
                                        <a:pt x="2206" y="1753"/>
                                      </a:lnTo>
                                      <a:lnTo>
                                        <a:pt x="2188" y="1755"/>
                                      </a:lnTo>
                                      <a:lnTo>
                                        <a:pt x="2178" y="1757"/>
                                      </a:lnTo>
                                      <a:lnTo>
                                        <a:pt x="2171" y="1759"/>
                                      </a:lnTo>
                                      <a:lnTo>
                                        <a:pt x="2164" y="1763"/>
                                      </a:lnTo>
                                      <a:lnTo>
                                        <a:pt x="2157" y="1765"/>
                                      </a:lnTo>
                                      <a:lnTo>
                                        <a:pt x="2145" y="1772"/>
                                      </a:lnTo>
                                      <a:lnTo>
                                        <a:pt x="2135" y="1780"/>
                                      </a:lnTo>
                                      <a:lnTo>
                                        <a:pt x="2127" y="1789"/>
                                      </a:lnTo>
                                      <a:lnTo>
                                        <a:pt x="2120" y="1799"/>
                                      </a:lnTo>
                                      <a:lnTo>
                                        <a:pt x="2113" y="1810"/>
                                      </a:lnTo>
                                      <a:lnTo>
                                        <a:pt x="2106" y="1822"/>
                                      </a:lnTo>
                                      <a:lnTo>
                                        <a:pt x="2101" y="1836"/>
                                      </a:lnTo>
                                      <a:lnTo>
                                        <a:pt x="2096" y="1850"/>
                                      </a:lnTo>
                                      <a:lnTo>
                                        <a:pt x="2084" y="1879"/>
                                      </a:lnTo>
                                      <a:lnTo>
                                        <a:pt x="2069" y="1912"/>
                                      </a:lnTo>
                                      <a:lnTo>
                                        <a:pt x="2077" y="1918"/>
                                      </a:lnTo>
                                      <a:lnTo>
                                        <a:pt x="2086" y="1925"/>
                                      </a:lnTo>
                                      <a:lnTo>
                                        <a:pt x="2095" y="1934"/>
                                      </a:lnTo>
                                      <a:lnTo>
                                        <a:pt x="2105" y="1944"/>
                                      </a:lnTo>
                                      <a:lnTo>
                                        <a:pt x="2128" y="1969"/>
                                      </a:lnTo>
                                      <a:lnTo>
                                        <a:pt x="2152" y="1997"/>
                                      </a:lnTo>
                                      <a:lnTo>
                                        <a:pt x="2178" y="2029"/>
                                      </a:lnTo>
                                      <a:lnTo>
                                        <a:pt x="2207" y="2064"/>
                                      </a:lnTo>
                                      <a:lnTo>
                                        <a:pt x="2234" y="2102"/>
                                      </a:lnTo>
                                      <a:lnTo>
                                        <a:pt x="2264" y="2140"/>
                                      </a:lnTo>
                                      <a:lnTo>
                                        <a:pt x="2320" y="2218"/>
                                      </a:lnTo>
                                      <a:lnTo>
                                        <a:pt x="2371" y="2294"/>
                                      </a:lnTo>
                                      <a:lnTo>
                                        <a:pt x="2415" y="2361"/>
                                      </a:lnTo>
                                      <a:lnTo>
                                        <a:pt x="2447" y="2413"/>
                                      </a:lnTo>
                                      <a:lnTo>
                                        <a:pt x="2465" y="2446"/>
                                      </a:lnTo>
                                      <a:lnTo>
                                        <a:pt x="2478" y="2475"/>
                                      </a:lnTo>
                                      <a:lnTo>
                                        <a:pt x="2487" y="2499"/>
                                      </a:lnTo>
                                      <a:lnTo>
                                        <a:pt x="2493" y="2521"/>
                                      </a:lnTo>
                                      <a:lnTo>
                                        <a:pt x="2494" y="2539"/>
                                      </a:lnTo>
                                      <a:lnTo>
                                        <a:pt x="2493" y="2553"/>
                                      </a:lnTo>
                                      <a:lnTo>
                                        <a:pt x="2488" y="2564"/>
                                      </a:lnTo>
                                      <a:lnTo>
                                        <a:pt x="2480" y="2572"/>
                                      </a:lnTo>
                                      <a:lnTo>
                                        <a:pt x="2469" y="2579"/>
                                      </a:lnTo>
                                      <a:lnTo>
                                        <a:pt x="2455" y="2582"/>
                                      </a:lnTo>
                                      <a:lnTo>
                                        <a:pt x="2439" y="2583"/>
                                      </a:lnTo>
                                      <a:lnTo>
                                        <a:pt x="2422" y="2582"/>
                                      </a:lnTo>
                                      <a:lnTo>
                                        <a:pt x="2403" y="2579"/>
                                      </a:lnTo>
                                      <a:lnTo>
                                        <a:pt x="2381" y="2575"/>
                                      </a:lnTo>
                                      <a:lnTo>
                                        <a:pt x="2358" y="2568"/>
                                      </a:lnTo>
                                      <a:lnTo>
                                        <a:pt x="2335" y="2560"/>
                                      </a:lnTo>
                                      <a:lnTo>
                                        <a:pt x="2310" y="2552"/>
                                      </a:lnTo>
                                      <a:lnTo>
                                        <a:pt x="2285" y="2543"/>
                                      </a:lnTo>
                                      <a:lnTo>
                                        <a:pt x="2259" y="2533"/>
                                      </a:lnTo>
                                      <a:lnTo>
                                        <a:pt x="2233" y="2522"/>
                                      </a:lnTo>
                                      <a:lnTo>
                                        <a:pt x="2182" y="2500"/>
                                      </a:lnTo>
                                      <a:lnTo>
                                        <a:pt x="2132" y="2479"/>
                                      </a:lnTo>
                                      <a:lnTo>
                                        <a:pt x="2086" y="2460"/>
                                      </a:lnTo>
                                      <a:lnTo>
                                        <a:pt x="2046" y="2444"/>
                                      </a:lnTo>
                                      <a:lnTo>
                                        <a:pt x="2028" y="2438"/>
                                      </a:lnTo>
                                      <a:lnTo>
                                        <a:pt x="2013" y="2433"/>
                                      </a:lnTo>
                                      <a:lnTo>
                                        <a:pt x="2000" y="2430"/>
                                      </a:lnTo>
                                      <a:lnTo>
                                        <a:pt x="1990" y="2429"/>
                                      </a:lnTo>
                                      <a:lnTo>
                                        <a:pt x="1969" y="2442"/>
                                      </a:lnTo>
                                      <a:lnTo>
                                        <a:pt x="1920" y="2476"/>
                                      </a:lnTo>
                                      <a:lnTo>
                                        <a:pt x="1850" y="2526"/>
                                      </a:lnTo>
                                      <a:lnTo>
                                        <a:pt x="1770" y="2585"/>
                                      </a:lnTo>
                                      <a:lnTo>
                                        <a:pt x="1729" y="2616"/>
                                      </a:lnTo>
                                      <a:lnTo>
                                        <a:pt x="1689" y="2647"/>
                                      </a:lnTo>
                                      <a:lnTo>
                                        <a:pt x="1653" y="2677"/>
                                      </a:lnTo>
                                      <a:lnTo>
                                        <a:pt x="1619" y="2705"/>
                                      </a:lnTo>
                                      <a:lnTo>
                                        <a:pt x="1605" y="2719"/>
                                      </a:lnTo>
                                      <a:lnTo>
                                        <a:pt x="1592" y="2731"/>
                                      </a:lnTo>
                                      <a:lnTo>
                                        <a:pt x="1580" y="2743"/>
                                      </a:lnTo>
                                      <a:lnTo>
                                        <a:pt x="1571" y="2754"/>
                                      </a:lnTo>
                                      <a:lnTo>
                                        <a:pt x="1563" y="2764"/>
                                      </a:lnTo>
                                      <a:lnTo>
                                        <a:pt x="1556" y="2773"/>
                                      </a:lnTo>
                                      <a:lnTo>
                                        <a:pt x="1552" y="2781"/>
                                      </a:lnTo>
                                      <a:lnTo>
                                        <a:pt x="1551" y="2788"/>
                                      </a:lnTo>
                                      <a:lnTo>
                                        <a:pt x="1552" y="2829"/>
                                      </a:lnTo>
                                      <a:lnTo>
                                        <a:pt x="1554" y="2871"/>
                                      </a:lnTo>
                                      <a:lnTo>
                                        <a:pt x="1557" y="2909"/>
                                      </a:lnTo>
                                      <a:lnTo>
                                        <a:pt x="1563" y="2947"/>
                                      </a:lnTo>
                                      <a:lnTo>
                                        <a:pt x="1569" y="2984"/>
                                      </a:lnTo>
                                      <a:lnTo>
                                        <a:pt x="1575" y="3018"/>
                                      </a:lnTo>
                                      <a:lnTo>
                                        <a:pt x="1583" y="3052"/>
                                      </a:lnTo>
                                      <a:lnTo>
                                        <a:pt x="1592" y="3084"/>
                                      </a:lnTo>
                                      <a:lnTo>
                                        <a:pt x="1601" y="3116"/>
                                      </a:lnTo>
                                      <a:lnTo>
                                        <a:pt x="1611" y="3146"/>
                                      </a:lnTo>
                                      <a:lnTo>
                                        <a:pt x="1622" y="3175"/>
                                      </a:lnTo>
                                      <a:lnTo>
                                        <a:pt x="1634" y="3203"/>
                                      </a:lnTo>
                                      <a:lnTo>
                                        <a:pt x="1645" y="3231"/>
                                      </a:lnTo>
                                      <a:lnTo>
                                        <a:pt x="1657" y="3258"/>
                                      </a:lnTo>
                                      <a:lnTo>
                                        <a:pt x="1669" y="3284"/>
                                      </a:lnTo>
                                      <a:lnTo>
                                        <a:pt x="1682" y="3309"/>
                                      </a:lnTo>
                                      <a:lnTo>
                                        <a:pt x="1707" y="3359"/>
                                      </a:lnTo>
                                      <a:lnTo>
                                        <a:pt x="1731" y="3407"/>
                                      </a:lnTo>
                                      <a:lnTo>
                                        <a:pt x="1754" y="3455"/>
                                      </a:lnTo>
                                      <a:lnTo>
                                        <a:pt x="1777" y="3502"/>
                                      </a:lnTo>
                                      <a:lnTo>
                                        <a:pt x="1786" y="3526"/>
                                      </a:lnTo>
                                      <a:lnTo>
                                        <a:pt x="1795" y="3550"/>
                                      </a:lnTo>
                                      <a:lnTo>
                                        <a:pt x="1804" y="3574"/>
                                      </a:lnTo>
                                      <a:lnTo>
                                        <a:pt x="1811" y="3599"/>
                                      </a:lnTo>
                                      <a:lnTo>
                                        <a:pt x="1817" y="3624"/>
                                      </a:lnTo>
                                      <a:lnTo>
                                        <a:pt x="1823" y="3649"/>
                                      </a:lnTo>
                                      <a:lnTo>
                                        <a:pt x="1827" y="3676"/>
                                      </a:lnTo>
                                      <a:lnTo>
                                        <a:pt x="1830" y="3703"/>
                                      </a:lnTo>
                                      <a:lnTo>
                                        <a:pt x="1809" y="3696"/>
                                      </a:lnTo>
                                      <a:lnTo>
                                        <a:pt x="1789" y="3688"/>
                                      </a:lnTo>
                                      <a:lnTo>
                                        <a:pt x="1770" y="3679"/>
                                      </a:lnTo>
                                      <a:lnTo>
                                        <a:pt x="1750" y="3668"/>
                                      </a:lnTo>
                                      <a:lnTo>
                                        <a:pt x="1731" y="3654"/>
                                      </a:lnTo>
                                      <a:lnTo>
                                        <a:pt x="1712" y="3640"/>
                                      </a:lnTo>
                                      <a:lnTo>
                                        <a:pt x="1692" y="3626"/>
                                      </a:lnTo>
                                      <a:lnTo>
                                        <a:pt x="1673" y="3610"/>
                                      </a:lnTo>
                                      <a:lnTo>
                                        <a:pt x="1635" y="3575"/>
                                      </a:lnTo>
                                      <a:lnTo>
                                        <a:pt x="1594" y="3539"/>
                                      </a:lnTo>
                                      <a:lnTo>
                                        <a:pt x="1552" y="3500"/>
                                      </a:lnTo>
                                      <a:lnTo>
                                        <a:pt x="1509" y="3462"/>
                                      </a:lnTo>
                                      <a:lnTo>
                                        <a:pt x="1485" y="3442"/>
                                      </a:lnTo>
                                      <a:lnTo>
                                        <a:pt x="1461" y="3424"/>
                                      </a:lnTo>
                                      <a:lnTo>
                                        <a:pt x="1437" y="3406"/>
                                      </a:lnTo>
                                      <a:lnTo>
                                        <a:pt x="1410" y="3388"/>
                                      </a:lnTo>
                                      <a:lnTo>
                                        <a:pt x="1384" y="3371"/>
                                      </a:lnTo>
                                      <a:lnTo>
                                        <a:pt x="1356" y="3355"/>
                                      </a:lnTo>
                                      <a:lnTo>
                                        <a:pt x="1326" y="3340"/>
                                      </a:lnTo>
                                      <a:lnTo>
                                        <a:pt x="1296" y="3325"/>
                                      </a:lnTo>
                                      <a:lnTo>
                                        <a:pt x="1263" y="3312"/>
                                      </a:lnTo>
                                      <a:lnTo>
                                        <a:pt x="1230" y="3300"/>
                                      </a:lnTo>
                                      <a:lnTo>
                                        <a:pt x="1195" y="3290"/>
                                      </a:lnTo>
                                      <a:lnTo>
                                        <a:pt x="1159" y="3281"/>
                                      </a:lnTo>
                                      <a:lnTo>
                                        <a:pt x="1120" y="3275"/>
                                      </a:lnTo>
                                      <a:lnTo>
                                        <a:pt x="1081" y="3269"/>
                                      </a:lnTo>
                                      <a:lnTo>
                                        <a:pt x="1038" y="3266"/>
                                      </a:lnTo>
                                      <a:lnTo>
                                        <a:pt x="994" y="3265"/>
                                      </a:lnTo>
                                      <a:lnTo>
                                        <a:pt x="915" y="3265"/>
                                      </a:lnTo>
                                      <a:lnTo>
                                        <a:pt x="895" y="3267"/>
                                      </a:lnTo>
                                      <a:lnTo>
                                        <a:pt x="876" y="3273"/>
                                      </a:lnTo>
                                      <a:lnTo>
                                        <a:pt x="856" y="3282"/>
                                      </a:lnTo>
                                      <a:lnTo>
                                        <a:pt x="838" y="3295"/>
                                      </a:lnTo>
                                      <a:lnTo>
                                        <a:pt x="821" y="3311"/>
                                      </a:lnTo>
                                      <a:lnTo>
                                        <a:pt x="804" y="3330"/>
                                      </a:lnTo>
                                      <a:lnTo>
                                        <a:pt x="787" y="3352"/>
                                      </a:lnTo>
                                      <a:lnTo>
                                        <a:pt x="772" y="3375"/>
                                      </a:lnTo>
                                      <a:lnTo>
                                        <a:pt x="757" y="3403"/>
                                      </a:lnTo>
                                      <a:lnTo>
                                        <a:pt x="742" y="3431"/>
                                      </a:lnTo>
                                      <a:lnTo>
                                        <a:pt x="727" y="3462"/>
                                      </a:lnTo>
                                      <a:lnTo>
                                        <a:pt x="713" y="3494"/>
                                      </a:lnTo>
                                      <a:lnTo>
                                        <a:pt x="700" y="3528"/>
                                      </a:lnTo>
                                      <a:lnTo>
                                        <a:pt x="686" y="3562"/>
                                      </a:lnTo>
                                      <a:lnTo>
                                        <a:pt x="674" y="3599"/>
                                      </a:lnTo>
                                      <a:lnTo>
                                        <a:pt x="660" y="3635"/>
                                      </a:lnTo>
                                      <a:lnTo>
                                        <a:pt x="635" y="3710"/>
                                      </a:lnTo>
                                      <a:lnTo>
                                        <a:pt x="611" y="3786"/>
                                      </a:lnTo>
                                      <a:lnTo>
                                        <a:pt x="586" y="3863"/>
                                      </a:lnTo>
                                      <a:lnTo>
                                        <a:pt x="563" y="3935"/>
                                      </a:lnTo>
                                      <a:lnTo>
                                        <a:pt x="551" y="3970"/>
                                      </a:lnTo>
                                      <a:lnTo>
                                        <a:pt x="539" y="4004"/>
                                      </a:lnTo>
                                      <a:lnTo>
                                        <a:pt x="527" y="4035"/>
                                      </a:lnTo>
                                      <a:lnTo>
                                        <a:pt x="513" y="4066"/>
                                      </a:lnTo>
                                      <a:lnTo>
                                        <a:pt x="501" y="4094"/>
                                      </a:lnTo>
                                      <a:lnTo>
                                        <a:pt x="488" y="4120"/>
                                      </a:lnTo>
                                      <a:lnTo>
                                        <a:pt x="475" y="4144"/>
                                      </a:lnTo>
                                      <a:lnTo>
                                        <a:pt x="462" y="4165"/>
                                      </a:lnTo>
                                      <a:lnTo>
                                        <a:pt x="425" y="4217"/>
                                      </a:lnTo>
                                      <a:lnTo>
                                        <a:pt x="388" y="4268"/>
                                      </a:lnTo>
                                      <a:lnTo>
                                        <a:pt x="348" y="4318"/>
                                      </a:lnTo>
                                      <a:lnTo>
                                        <a:pt x="309" y="4368"/>
                                      </a:lnTo>
                                      <a:lnTo>
                                        <a:pt x="270" y="4419"/>
                                      </a:lnTo>
                                      <a:lnTo>
                                        <a:pt x="231" y="4470"/>
                                      </a:lnTo>
                                      <a:lnTo>
                                        <a:pt x="213" y="4495"/>
                                      </a:lnTo>
                                      <a:lnTo>
                                        <a:pt x="195" y="4521"/>
                                      </a:lnTo>
                                      <a:lnTo>
                                        <a:pt x="176" y="4548"/>
                                      </a:lnTo>
                                      <a:lnTo>
                                        <a:pt x="159" y="4574"/>
                                      </a:lnTo>
                                      <a:lnTo>
                                        <a:pt x="142" y="4601"/>
                                      </a:lnTo>
                                      <a:lnTo>
                                        <a:pt x="126" y="4629"/>
                                      </a:lnTo>
                                      <a:lnTo>
                                        <a:pt x="111" y="4657"/>
                                      </a:lnTo>
                                      <a:lnTo>
                                        <a:pt x="95" y="4686"/>
                                      </a:lnTo>
                                      <a:lnTo>
                                        <a:pt x="81" y="4715"/>
                                      </a:lnTo>
                                      <a:lnTo>
                                        <a:pt x="68" y="4746"/>
                                      </a:lnTo>
                                      <a:lnTo>
                                        <a:pt x="56" y="4776"/>
                                      </a:lnTo>
                                      <a:lnTo>
                                        <a:pt x="45" y="4808"/>
                                      </a:lnTo>
                                      <a:lnTo>
                                        <a:pt x="34" y="4841"/>
                                      </a:lnTo>
                                      <a:lnTo>
                                        <a:pt x="26" y="4875"/>
                                      </a:lnTo>
                                      <a:lnTo>
                                        <a:pt x="18" y="4908"/>
                                      </a:lnTo>
                                      <a:lnTo>
                                        <a:pt x="12" y="4944"/>
                                      </a:lnTo>
                                      <a:lnTo>
                                        <a:pt x="6" y="4980"/>
                                      </a:lnTo>
                                      <a:lnTo>
                                        <a:pt x="3" y="5018"/>
                                      </a:lnTo>
                                      <a:lnTo>
                                        <a:pt x="0" y="5056"/>
                                      </a:lnTo>
                                      <a:lnTo>
                                        <a:pt x="0" y="5096"/>
                                      </a:lnTo>
                                      <a:lnTo>
                                        <a:pt x="1" y="5141"/>
                                      </a:lnTo>
                                      <a:lnTo>
                                        <a:pt x="6" y="5187"/>
                                      </a:lnTo>
                                      <a:lnTo>
                                        <a:pt x="14" y="5232"/>
                                      </a:lnTo>
                                      <a:lnTo>
                                        <a:pt x="25" y="5276"/>
                                      </a:lnTo>
                                      <a:lnTo>
                                        <a:pt x="40" y="5320"/>
                                      </a:lnTo>
                                      <a:lnTo>
                                        <a:pt x="56" y="5364"/>
                                      </a:lnTo>
                                      <a:lnTo>
                                        <a:pt x="75" y="5406"/>
                                      </a:lnTo>
                                      <a:lnTo>
                                        <a:pt x="96" y="5449"/>
                                      </a:lnTo>
                                      <a:lnTo>
                                        <a:pt x="121" y="5491"/>
                                      </a:lnTo>
                                      <a:lnTo>
                                        <a:pt x="146" y="5532"/>
                                      </a:lnTo>
                                      <a:lnTo>
                                        <a:pt x="173" y="5573"/>
                                      </a:lnTo>
                                      <a:lnTo>
                                        <a:pt x="203" y="5612"/>
                                      </a:lnTo>
                                      <a:lnTo>
                                        <a:pt x="233" y="5652"/>
                                      </a:lnTo>
                                      <a:lnTo>
                                        <a:pt x="266" y="5691"/>
                                      </a:lnTo>
                                      <a:lnTo>
                                        <a:pt x="299" y="5728"/>
                                      </a:lnTo>
                                      <a:lnTo>
                                        <a:pt x="335" y="5765"/>
                                      </a:lnTo>
                                      <a:lnTo>
                                        <a:pt x="370" y="5801"/>
                                      </a:lnTo>
                                      <a:lnTo>
                                        <a:pt x="407" y="5836"/>
                                      </a:lnTo>
                                      <a:lnTo>
                                        <a:pt x="443" y="5870"/>
                                      </a:lnTo>
                                      <a:lnTo>
                                        <a:pt x="481" y="5904"/>
                                      </a:lnTo>
                                      <a:lnTo>
                                        <a:pt x="519" y="5935"/>
                                      </a:lnTo>
                                      <a:lnTo>
                                        <a:pt x="557" y="5967"/>
                                      </a:lnTo>
                                      <a:lnTo>
                                        <a:pt x="596" y="5997"/>
                                      </a:lnTo>
                                      <a:lnTo>
                                        <a:pt x="633" y="6026"/>
                                      </a:lnTo>
                                      <a:lnTo>
                                        <a:pt x="671" y="6053"/>
                                      </a:lnTo>
                                      <a:lnTo>
                                        <a:pt x="708" y="6080"/>
                                      </a:lnTo>
                                      <a:lnTo>
                                        <a:pt x="745" y="6106"/>
                                      </a:lnTo>
                                      <a:lnTo>
                                        <a:pt x="780" y="6129"/>
                                      </a:lnTo>
                                      <a:lnTo>
                                        <a:pt x="816" y="6152"/>
                                      </a:lnTo>
                                      <a:lnTo>
                                        <a:pt x="849" y="6174"/>
                                      </a:lnTo>
                                      <a:lnTo>
                                        <a:pt x="882" y="6193"/>
                                      </a:lnTo>
                                      <a:lnTo>
                                        <a:pt x="913" y="6212"/>
                                      </a:lnTo>
                                      <a:lnTo>
                                        <a:pt x="941" y="6229"/>
                                      </a:lnTo>
                                      <a:lnTo>
                                        <a:pt x="970" y="6248"/>
                                      </a:lnTo>
                                      <a:lnTo>
                                        <a:pt x="1001" y="6269"/>
                                      </a:lnTo>
                                      <a:lnTo>
                                        <a:pt x="1036" y="6292"/>
                                      </a:lnTo>
                                      <a:lnTo>
                                        <a:pt x="1110" y="6344"/>
                                      </a:lnTo>
                                      <a:lnTo>
                                        <a:pt x="1192" y="6403"/>
                                      </a:lnTo>
                                      <a:lnTo>
                                        <a:pt x="1279" y="6467"/>
                                      </a:lnTo>
                                      <a:lnTo>
                                        <a:pt x="1371" y="6533"/>
                                      </a:lnTo>
                                      <a:lnTo>
                                        <a:pt x="1464" y="6601"/>
                                      </a:lnTo>
                                      <a:lnTo>
                                        <a:pt x="1560" y="6669"/>
                                      </a:lnTo>
                                      <a:lnTo>
                                        <a:pt x="1606" y="6703"/>
                                      </a:lnTo>
                                      <a:lnTo>
                                        <a:pt x="1654" y="6735"/>
                                      </a:lnTo>
                                      <a:lnTo>
                                        <a:pt x="1701" y="6766"/>
                                      </a:lnTo>
                                      <a:lnTo>
                                        <a:pt x="1747" y="6797"/>
                                      </a:lnTo>
                                      <a:lnTo>
                                        <a:pt x="1792" y="6826"/>
                                      </a:lnTo>
                                      <a:lnTo>
                                        <a:pt x="1837" y="6855"/>
                                      </a:lnTo>
                                      <a:lnTo>
                                        <a:pt x="1880" y="6881"/>
                                      </a:lnTo>
                                      <a:lnTo>
                                        <a:pt x="1922" y="6904"/>
                                      </a:lnTo>
                                      <a:lnTo>
                                        <a:pt x="1962" y="6927"/>
                                      </a:lnTo>
                                      <a:lnTo>
                                        <a:pt x="2001" y="6947"/>
                                      </a:lnTo>
                                      <a:lnTo>
                                        <a:pt x="2038" y="6964"/>
                                      </a:lnTo>
                                      <a:lnTo>
                                        <a:pt x="2073" y="6979"/>
                                      </a:lnTo>
                                      <a:lnTo>
                                        <a:pt x="2105" y="6991"/>
                                      </a:lnTo>
                                      <a:lnTo>
                                        <a:pt x="2136" y="7000"/>
                                      </a:lnTo>
                                      <a:lnTo>
                                        <a:pt x="2163" y="7005"/>
                                      </a:lnTo>
                                      <a:lnTo>
                                        <a:pt x="2189" y="7007"/>
                                      </a:lnTo>
                                      <a:lnTo>
                                        <a:pt x="2208" y="7006"/>
                                      </a:lnTo>
                                      <a:lnTo>
                                        <a:pt x="2228" y="7005"/>
                                      </a:lnTo>
                                      <a:lnTo>
                                        <a:pt x="2249" y="7002"/>
                                      </a:lnTo>
                                      <a:lnTo>
                                        <a:pt x="2271" y="6999"/>
                                      </a:lnTo>
                                      <a:lnTo>
                                        <a:pt x="2293" y="6995"/>
                                      </a:lnTo>
                                      <a:lnTo>
                                        <a:pt x="2316" y="6990"/>
                                      </a:lnTo>
                                      <a:lnTo>
                                        <a:pt x="2340" y="6985"/>
                                      </a:lnTo>
                                      <a:lnTo>
                                        <a:pt x="2364" y="6978"/>
                                      </a:lnTo>
                                      <a:lnTo>
                                        <a:pt x="2414" y="6963"/>
                                      </a:lnTo>
                                      <a:lnTo>
                                        <a:pt x="2465" y="6947"/>
                                      </a:lnTo>
                                      <a:lnTo>
                                        <a:pt x="2515" y="6929"/>
                                      </a:lnTo>
                                      <a:lnTo>
                                        <a:pt x="2567" y="6909"/>
                                      </a:lnTo>
                                      <a:lnTo>
                                        <a:pt x="2618" y="6888"/>
                                      </a:lnTo>
                                      <a:lnTo>
                                        <a:pt x="2669" y="6868"/>
                                      </a:lnTo>
                                      <a:lnTo>
                                        <a:pt x="2718" y="6847"/>
                                      </a:lnTo>
                                      <a:lnTo>
                                        <a:pt x="2766" y="6826"/>
                                      </a:lnTo>
                                      <a:lnTo>
                                        <a:pt x="2812" y="6807"/>
                                      </a:lnTo>
                                      <a:lnTo>
                                        <a:pt x="2855" y="6788"/>
                                      </a:lnTo>
                                      <a:lnTo>
                                        <a:pt x="2896" y="6772"/>
                                      </a:lnTo>
                                      <a:lnTo>
                                        <a:pt x="2932" y="6756"/>
                                      </a:lnTo>
                                      <a:lnTo>
                                        <a:pt x="2993" y="6731"/>
                                      </a:lnTo>
                                      <a:lnTo>
                                        <a:pt x="3046" y="6708"/>
                                      </a:lnTo>
                                      <a:lnTo>
                                        <a:pt x="3070" y="6696"/>
                                      </a:lnTo>
                                      <a:lnTo>
                                        <a:pt x="3093" y="6685"/>
                                      </a:lnTo>
                                      <a:lnTo>
                                        <a:pt x="3113" y="6674"/>
                                      </a:lnTo>
                                      <a:lnTo>
                                        <a:pt x="3132" y="6663"/>
                                      </a:lnTo>
                                      <a:lnTo>
                                        <a:pt x="3150" y="6653"/>
                                      </a:lnTo>
                                      <a:lnTo>
                                        <a:pt x="3167" y="6642"/>
                                      </a:lnTo>
                                      <a:lnTo>
                                        <a:pt x="3182" y="6630"/>
                                      </a:lnTo>
                                      <a:lnTo>
                                        <a:pt x="3197" y="6619"/>
                                      </a:lnTo>
                                      <a:lnTo>
                                        <a:pt x="3210" y="6608"/>
                                      </a:lnTo>
                                      <a:lnTo>
                                        <a:pt x="3224" y="6596"/>
                                      </a:lnTo>
                                      <a:lnTo>
                                        <a:pt x="3236" y="6584"/>
                                      </a:lnTo>
                                      <a:lnTo>
                                        <a:pt x="3247" y="6572"/>
                                      </a:lnTo>
                                      <a:lnTo>
                                        <a:pt x="3258" y="6558"/>
                                      </a:lnTo>
                                      <a:lnTo>
                                        <a:pt x="3268" y="6545"/>
                                      </a:lnTo>
                                      <a:lnTo>
                                        <a:pt x="3279" y="6531"/>
                                      </a:lnTo>
                                      <a:lnTo>
                                        <a:pt x="3290" y="6516"/>
                                      </a:lnTo>
                                      <a:lnTo>
                                        <a:pt x="3310" y="6484"/>
                                      </a:lnTo>
                                      <a:lnTo>
                                        <a:pt x="3331" y="6450"/>
                                      </a:lnTo>
                                      <a:lnTo>
                                        <a:pt x="3378" y="6368"/>
                                      </a:lnTo>
                                      <a:lnTo>
                                        <a:pt x="3438" y="6266"/>
                                      </a:lnTo>
                                      <a:lnTo>
                                        <a:pt x="3476" y="6202"/>
                                      </a:lnTo>
                                      <a:lnTo>
                                        <a:pt x="3518" y="6129"/>
                                      </a:lnTo>
                                      <a:lnTo>
                                        <a:pt x="3561" y="6051"/>
                                      </a:lnTo>
                                      <a:lnTo>
                                        <a:pt x="3606" y="5966"/>
                                      </a:lnTo>
                                      <a:lnTo>
                                        <a:pt x="3628" y="5921"/>
                                      </a:lnTo>
                                      <a:lnTo>
                                        <a:pt x="3651" y="5875"/>
                                      </a:lnTo>
                                      <a:lnTo>
                                        <a:pt x="3673" y="5829"/>
                                      </a:lnTo>
                                      <a:lnTo>
                                        <a:pt x="3695" y="5780"/>
                                      </a:lnTo>
                                      <a:lnTo>
                                        <a:pt x="3718" y="5732"/>
                                      </a:lnTo>
                                      <a:lnTo>
                                        <a:pt x="3740" y="5682"/>
                                      </a:lnTo>
                                      <a:lnTo>
                                        <a:pt x="3761" y="5633"/>
                                      </a:lnTo>
                                      <a:lnTo>
                                        <a:pt x="3783" y="5581"/>
                                      </a:lnTo>
                                      <a:lnTo>
                                        <a:pt x="3803" y="5530"/>
                                      </a:lnTo>
                                      <a:lnTo>
                                        <a:pt x="3822" y="5478"/>
                                      </a:lnTo>
                                      <a:lnTo>
                                        <a:pt x="3842" y="5428"/>
                                      </a:lnTo>
                                      <a:lnTo>
                                        <a:pt x="3860" y="5375"/>
                                      </a:lnTo>
                                      <a:lnTo>
                                        <a:pt x="3877" y="5323"/>
                                      </a:lnTo>
                                      <a:lnTo>
                                        <a:pt x="3893" y="5271"/>
                                      </a:lnTo>
                                      <a:lnTo>
                                        <a:pt x="3909" y="5220"/>
                                      </a:lnTo>
                                      <a:lnTo>
                                        <a:pt x="3922" y="5168"/>
                                      </a:lnTo>
                                      <a:lnTo>
                                        <a:pt x="3935" y="5117"/>
                                      </a:lnTo>
                                      <a:lnTo>
                                        <a:pt x="3946" y="5066"/>
                                      </a:lnTo>
                                      <a:lnTo>
                                        <a:pt x="3955" y="5017"/>
                                      </a:lnTo>
                                      <a:lnTo>
                                        <a:pt x="3963" y="4967"/>
                                      </a:lnTo>
                                      <a:lnTo>
                                        <a:pt x="3970" y="4918"/>
                                      </a:lnTo>
                                      <a:lnTo>
                                        <a:pt x="3975" y="4870"/>
                                      </a:lnTo>
                                      <a:lnTo>
                                        <a:pt x="3978" y="4824"/>
                                      </a:lnTo>
                                      <a:lnTo>
                                        <a:pt x="3979" y="4777"/>
                                      </a:lnTo>
                                      <a:lnTo>
                                        <a:pt x="3979" y="4578"/>
                                      </a:lnTo>
                                      <a:lnTo>
                                        <a:pt x="3978" y="4535"/>
                                      </a:lnTo>
                                      <a:lnTo>
                                        <a:pt x="3975" y="4493"/>
                                      </a:lnTo>
                                      <a:lnTo>
                                        <a:pt x="3970" y="4450"/>
                                      </a:lnTo>
                                      <a:lnTo>
                                        <a:pt x="3964" y="4409"/>
                                      </a:lnTo>
                                      <a:lnTo>
                                        <a:pt x="3956" y="4369"/>
                                      </a:lnTo>
                                      <a:lnTo>
                                        <a:pt x="3946" y="4328"/>
                                      </a:lnTo>
                                      <a:lnTo>
                                        <a:pt x="3935" y="4290"/>
                                      </a:lnTo>
                                      <a:lnTo>
                                        <a:pt x="3923" y="4251"/>
                                      </a:lnTo>
                                      <a:lnTo>
                                        <a:pt x="3909" y="4214"/>
                                      </a:lnTo>
                                      <a:lnTo>
                                        <a:pt x="3893" y="4177"/>
                                      </a:lnTo>
                                      <a:lnTo>
                                        <a:pt x="3877" y="4141"/>
                                      </a:lnTo>
                                      <a:lnTo>
                                        <a:pt x="3859" y="4105"/>
                                      </a:lnTo>
                                      <a:lnTo>
                                        <a:pt x="3840" y="4071"/>
                                      </a:lnTo>
                                      <a:lnTo>
                                        <a:pt x="3820" y="4037"/>
                                      </a:lnTo>
                                      <a:lnTo>
                                        <a:pt x="3799" y="4004"/>
                                      </a:lnTo>
                                      <a:lnTo>
                                        <a:pt x="3778" y="3971"/>
                                      </a:lnTo>
                                      <a:lnTo>
                                        <a:pt x="3755" y="3940"/>
                                      </a:lnTo>
                                      <a:lnTo>
                                        <a:pt x="3732" y="3909"/>
                                      </a:lnTo>
                                      <a:lnTo>
                                        <a:pt x="3708" y="3880"/>
                                      </a:lnTo>
                                      <a:lnTo>
                                        <a:pt x="3683" y="3850"/>
                                      </a:lnTo>
                                      <a:lnTo>
                                        <a:pt x="3658" y="3822"/>
                                      </a:lnTo>
                                      <a:lnTo>
                                        <a:pt x="3633" y="3794"/>
                                      </a:lnTo>
                                      <a:lnTo>
                                        <a:pt x="3606" y="3767"/>
                                      </a:lnTo>
                                      <a:lnTo>
                                        <a:pt x="3580" y="3741"/>
                                      </a:lnTo>
                                      <a:lnTo>
                                        <a:pt x="3553" y="3715"/>
                                      </a:lnTo>
                                      <a:lnTo>
                                        <a:pt x="3527" y="3691"/>
                                      </a:lnTo>
                                      <a:lnTo>
                                        <a:pt x="3500" y="3667"/>
                                      </a:lnTo>
                                      <a:lnTo>
                                        <a:pt x="3473" y="3644"/>
                                      </a:lnTo>
                                      <a:lnTo>
                                        <a:pt x="3446" y="3622"/>
                                      </a:lnTo>
                                      <a:lnTo>
                                        <a:pt x="3419" y="3600"/>
                                      </a:lnTo>
                                      <a:lnTo>
                                        <a:pt x="3392" y="3579"/>
                                      </a:lnTo>
                                      <a:lnTo>
                                        <a:pt x="3367" y="3560"/>
                                      </a:lnTo>
                                      <a:lnTo>
                                        <a:pt x="3340" y="3540"/>
                                      </a:lnTo>
                                      <a:lnTo>
                                        <a:pt x="3314" y="3518"/>
                                      </a:lnTo>
                                      <a:lnTo>
                                        <a:pt x="3288" y="3496"/>
                                      </a:lnTo>
                                      <a:lnTo>
                                        <a:pt x="3261" y="3473"/>
                                      </a:lnTo>
                                      <a:lnTo>
                                        <a:pt x="3236" y="3449"/>
                                      </a:lnTo>
                                      <a:lnTo>
                                        <a:pt x="3210" y="3425"/>
                                      </a:lnTo>
                                      <a:lnTo>
                                        <a:pt x="3184" y="3400"/>
                                      </a:lnTo>
                                      <a:lnTo>
                                        <a:pt x="3159" y="3373"/>
                                      </a:lnTo>
                                      <a:lnTo>
                                        <a:pt x="3133" y="3346"/>
                                      </a:lnTo>
                                      <a:lnTo>
                                        <a:pt x="3109" y="3319"/>
                                      </a:lnTo>
                                      <a:lnTo>
                                        <a:pt x="3084" y="3291"/>
                                      </a:lnTo>
                                      <a:lnTo>
                                        <a:pt x="3059" y="3262"/>
                                      </a:lnTo>
                                      <a:lnTo>
                                        <a:pt x="3011" y="3204"/>
                                      </a:lnTo>
                                      <a:lnTo>
                                        <a:pt x="2963" y="3144"/>
                                      </a:lnTo>
                                      <a:lnTo>
                                        <a:pt x="2916" y="3083"/>
                                      </a:lnTo>
                                      <a:lnTo>
                                        <a:pt x="2870" y="3022"/>
                                      </a:lnTo>
                                      <a:lnTo>
                                        <a:pt x="2827" y="2961"/>
                                      </a:lnTo>
                                      <a:lnTo>
                                        <a:pt x="2783" y="2900"/>
                                      </a:lnTo>
                                      <a:lnTo>
                                        <a:pt x="2742" y="2839"/>
                                      </a:lnTo>
                                      <a:lnTo>
                                        <a:pt x="2702" y="2781"/>
                                      </a:lnTo>
                                      <a:lnTo>
                                        <a:pt x="2662" y="2724"/>
                                      </a:lnTo>
                                      <a:lnTo>
                                        <a:pt x="2626" y="2668"/>
                                      </a:lnTo>
                                      <a:lnTo>
                                        <a:pt x="2658" y="2678"/>
                                      </a:lnTo>
                                      <a:lnTo>
                                        <a:pt x="2696" y="2694"/>
                                      </a:lnTo>
                                      <a:lnTo>
                                        <a:pt x="2738" y="2717"/>
                                      </a:lnTo>
                                      <a:lnTo>
                                        <a:pt x="2783" y="2744"/>
                                      </a:lnTo>
                                      <a:lnTo>
                                        <a:pt x="2833" y="2777"/>
                                      </a:lnTo>
                                      <a:lnTo>
                                        <a:pt x="2886" y="2813"/>
                                      </a:lnTo>
                                      <a:lnTo>
                                        <a:pt x="2940" y="2855"/>
                                      </a:lnTo>
                                      <a:lnTo>
                                        <a:pt x="2998" y="2899"/>
                                      </a:lnTo>
                                      <a:lnTo>
                                        <a:pt x="3058" y="2948"/>
                                      </a:lnTo>
                                      <a:lnTo>
                                        <a:pt x="3120" y="3000"/>
                                      </a:lnTo>
                                      <a:lnTo>
                                        <a:pt x="3182" y="3055"/>
                                      </a:lnTo>
                                      <a:lnTo>
                                        <a:pt x="3246" y="3111"/>
                                      </a:lnTo>
                                      <a:lnTo>
                                        <a:pt x="3311" y="3171"/>
                                      </a:lnTo>
                                      <a:lnTo>
                                        <a:pt x="3375" y="3232"/>
                                      </a:lnTo>
                                      <a:lnTo>
                                        <a:pt x="3440" y="3294"/>
                                      </a:lnTo>
                                      <a:lnTo>
                                        <a:pt x="3503" y="3358"/>
                                      </a:lnTo>
                                      <a:lnTo>
                                        <a:pt x="3566" y="3422"/>
                                      </a:lnTo>
                                      <a:lnTo>
                                        <a:pt x="3627" y="3486"/>
                                      </a:lnTo>
                                      <a:lnTo>
                                        <a:pt x="3687" y="3551"/>
                                      </a:lnTo>
                                      <a:lnTo>
                                        <a:pt x="3744" y="3615"/>
                                      </a:lnTo>
                                      <a:lnTo>
                                        <a:pt x="3800" y="3678"/>
                                      </a:lnTo>
                                      <a:lnTo>
                                        <a:pt x="3853" y="3740"/>
                                      </a:lnTo>
                                      <a:lnTo>
                                        <a:pt x="3901" y="3801"/>
                                      </a:lnTo>
                                      <a:lnTo>
                                        <a:pt x="3947" y="3860"/>
                                      </a:lnTo>
                                      <a:lnTo>
                                        <a:pt x="3989" y="3916"/>
                                      </a:lnTo>
                                      <a:lnTo>
                                        <a:pt x="4026" y="3970"/>
                                      </a:lnTo>
                                      <a:lnTo>
                                        <a:pt x="4059" y="4021"/>
                                      </a:lnTo>
                                      <a:lnTo>
                                        <a:pt x="4086" y="4069"/>
                                      </a:lnTo>
                                      <a:lnTo>
                                        <a:pt x="4108" y="4113"/>
                                      </a:lnTo>
                                      <a:lnTo>
                                        <a:pt x="4125" y="4153"/>
                                      </a:lnTo>
                                      <a:lnTo>
                                        <a:pt x="4135" y="4189"/>
                                      </a:lnTo>
                                      <a:lnTo>
                                        <a:pt x="4138" y="4220"/>
                                      </a:lnTo>
                                      <a:lnTo>
                                        <a:pt x="4137" y="4283"/>
                                      </a:lnTo>
                                      <a:lnTo>
                                        <a:pt x="4135" y="4348"/>
                                      </a:lnTo>
                                      <a:lnTo>
                                        <a:pt x="4131" y="4417"/>
                                      </a:lnTo>
                                      <a:lnTo>
                                        <a:pt x="4127" y="4487"/>
                                      </a:lnTo>
                                      <a:lnTo>
                                        <a:pt x="4122" y="4560"/>
                                      </a:lnTo>
                                      <a:lnTo>
                                        <a:pt x="4117" y="4633"/>
                                      </a:lnTo>
                                      <a:lnTo>
                                        <a:pt x="4110" y="4706"/>
                                      </a:lnTo>
                                      <a:lnTo>
                                        <a:pt x="4105" y="4780"/>
                                      </a:lnTo>
                                      <a:lnTo>
                                        <a:pt x="4100" y="4852"/>
                                      </a:lnTo>
                                      <a:lnTo>
                                        <a:pt x="4096" y="4924"/>
                                      </a:lnTo>
                                      <a:lnTo>
                                        <a:pt x="4093" y="4993"/>
                                      </a:lnTo>
                                      <a:lnTo>
                                        <a:pt x="4092" y="5060"/>
                                      </a:lnTo>
                                      <a:lnTo>
                                        <a:pt x="4092" y="5092"/>
                                      </a:lnTo>
                                      <a:lnTo>
                                        <a:pt x="4092" y="5123"/>
                                      </a:lnTo>
                                      <a:lnTo>
                                        <a:pt x="4093" y="5154"/>
                                      </a:lnTo>
                                      <a:lnTo>
                                        <a:pt x="4094" y="5183"/>
                                      </a:lnTo>
                                      <a:lnTo>
                                        <a:pt x="4096" y="5210"/>
                                      </a:lnTo>
                                      <a:lnTo>
                                        <a:pt x="4098" y="5238"/>
                                      </a:lnTo>
                                      <a:lnTo>
                                        <a:pt x="4101" y="5263"/>
                                      </a:lnTo>
                                      <a:lnTo>
                                        <a:pt x="4105" y="5288"/>
                                      </a:lnTo>
                                      <a:lnTo>
                                        <a:pt x="4109" y="5313"/>
                                      </a:lnTo>
                                      <a:lnTo>
                                        <a:pt x="4116" y="5338"/>
                                      </a:lnTo>
                                      <a:lnTo>
                                        <a:pt x="4122" y="5364"/>
                                      </a:lnTo>
                                      <a:lnTo>
                                        <a:pt x="4128" y="5389"/>
                                      </a:lnTo>
                                      <a:lnTo>
                                        <a:pt x="4143" y="5443"/>
                                      </a:lnTo>
                                      <a:lnTo>
                                        <a:pt x="4160" y="5498"/>
                                      </a:lnTo>
                                      <a:lnTo>
                                        <a:pt x="4178" y="5554"/>
                                      </a:lnTo>
                                      <a:lnTo>
                                        <a:pt x="4198" y="5610"/>
                                      </a:lnTo>
                                      <a:lnTo>
                                        <a:pt x="4218" y="5668"/>
                                      </a:lnTo>
                                      <a:lnTo>
                                        <a:pt x="4237" y="5727"/>
                                      </a:lnTo>
                                      <a:lnTo>
                                        <a:pt x="4257" y="5787"/>
                                      </a:lnTo>
                                      <a:lnTo>
                                        <a:pt x="4275" y="5847"/>
                                      </a:lnTo>
                                      <a:lnTo>
                                        <a:pt x="4292" y="5908"/>
                                      </a:lnTo>
                                      <a:lnTo>
                                        <a:pt x="4307" y="5968"/>
                                      </a:lnTo>
                                      <a:lnTo>
                                        <a:pt x="4313" y="5998"/>
                                      </a:lnTo>
                                      <a:lnTo>
                                        <a:pt x="4319" y="6029"/>
                                      </a:lnTo>
                                      <a:lnTo>
                                        <a:pt x="4325" y="6059"/>
                                      </a:lnTo>
                                      <a:lnTo>
                                        <a:pt x="4329" y="6089"/>
                                      </a:lnTo>
                                      <a:lnTo>
                                        <a:pt x="4333" y="6120"/>
                                      </a:lnTo>
                                      <a:lnTo>
                                        <a:pt x="4335" y="6150"/>
                                      </a:lnTo>
                                      <a:lnTo>
                                        <a:pt x="4337" y="6181"/>
                                      </a:lnTo>
                                      <a:lnTo>
                                        <a:pt x="4337" y="6210"/>
                                      </a:lnTo>
                                      <a:lnTo>
                                        <a:pt x="4337" y="6330"/>
                                      </a:lnTo>
                                      <a:lnTo>
                                        <a:pt x="4337" y="6347"/>
                                      </a:lnTo>
                                      <a:lnTo>
                                        <a:pt x="4335" y="6364"/>
                                      </a:lnTo>
                                      <a:lnTo>
                                        <a:pt x="4333" y="6380"/>
                                      </a:lnTo>
                                      <a:lnTo>
                                        <a:pt x="4330" y="6396"/>
                                      </a:lnTo>
                                      <a:lnTo>
                                        <a:pt x="4326" y="6413"/>
                                      </a:lnTo>
                                      <a:lnTo>
                                        <a:pt x="4321" y="6429"/>
                                      </a:lnTo>
                                      <a:lnTo>
                                        <a:pt x="4315" y="6446"/>
                                      </a:lnTo>
                                      <a:lnTo>
                                        <a:pt x="4309" y="6461"/>
                                      </a:lnTo>
                                      <a:lnTo>
                                        <a:pt x="4302" y="6476"/>
                                      </a:lnTo>
                                      <a:lnTo>
                                        <a:pt x="4295" y="6492"/>
                                      </a:lnTo>
                                      <a:lnTo>
                                        <a:pt x="4286" y="6507"/>
                                      </a:lnTo>
                                      <a:lnTo>
                                        <a:pt x="4278" y="6522"/>
                                      </a:lnTo>
                                      <a:lnTo>
                                        <a:pt x="4268" y="6536"/>
                                      </a:lnTo>
                                      <a:lnTo>
                                        <a:pt x="4259" y="6549"/>
                                      </a:lnTo>
                                      <a:lnTo>
                                        <a:pt x="4247" y="6562"/>
                                      </a:lnTo>
                                      <a:lnTo>
                                        <a:pt x="4237" y="6576"/>
                                      </a:lnTo>
                                      <a:lnTo>
                                        <a:pt x="4225" y="6588"/>
                                      </a:lnTo>
                                      <a:lnTo>
                                        <a:pt x="4213" y="6600"/>
                                      </a:lnTo>
                                      <a:lnTo>
                                        <a:pt x="4201" y="6611"/>
                                      </a:lnTo>
                                      <a:lnTo>
                                        <a:pt x="4189" y="6621"/>
                                      </a:lnTo>
                                      <a:lnTo>
                                        <a:pt x="4175" y="6631"/>
                                      </a:lnTo>
                                      <a:lnTo>
                                        <a:pt x="4162" y="6641"/>
                                      </a:lnTo>
                                      <a:lnTo>
                                        <a:pt x="4148" y="6650"/>
                                      </a:lnTo>
                                      <a:lnTo>
                                        <a:pt x="4135" y="6658"/>
                                      </a:lnTo>
                                      <a:lnTo>
                                        <a:pt x="4121" y="6664"/>
                                      </a:lnTo>
                                      <a:lnTo>
                                        <a:pt x="4106" y="6671"/>
                                      </a:lnTo>
                                      <a:lnTo>
                                        <a:pt x="4092" y="6676"/>
                                      </a:lnTo>
                                      <a:lnTo>
                                        <a:pt x="4077" y="6680"/>
                                      </a:lnTo>
                                      <a:lnTo>
                                        <a:pt x="4063" y="6684"/>
                                      </a:lnTo>
                                      <a:lnTo>
                                        <a:pt x="4048" y="6686"/>
                                      </a:lnTo>
                                      <a:lnTo>
                                        <a:pt x="4033" y="6688"/>
                                      </a:lnTo>
                                      <a:lnTo>
                                        <a:pt x="4019" y="6688"/>
                                      </a:lnTo>
                                      <a:lnTo>
                                        <a:pt x="3929" y="6687"/>
                                      </a:lnTo>
                                      <a:lnTo>
                                        <a:pt x="3841" y="6686"/>
                                      </a:lnTo>
                                      <a:lnTo>
                                        <a:pt x="3756" y="6686"/>
                                      </a:lnTo>
                                      <a:lnTo>
                                        <a:pt x="3676" y="6687"/>
                                      </a:lnTo>
                                      <a:lnTo>
                                        <a:pt x="3638" y="6689"/>
                                      </a:lnTo>
                                      <a:lnTo>
                                        <a:pt x="3599" y="6692"/>
                                      </a:lnTo>
                                      <a:lnTo>
                                        <a:pt x="3562" y="6696"/>
                                      </a:lnTo>
                                      <a:lnTo>
                                        <a:pt x="3527" y="6700"/>
                                      </a:lnTo>
                                      <a:lnTo>
                                        <a:pt x="3492" y="6708"/>
                                      </a:lnTo>
                                      <a:lnTo>
                                        <a:pt x="3460" y="6716"/>
                                      </a:lnTo>
                                      <a:lnTo>
                                        <a:pt x="3429" y="6725"/>
                                      </a:lnTo>
                                      <a:lnTo>
                                        <a:pt x="3398" y="6736"/>
                                      </a:lnTo>
                                      <a:lnTo>
                                        <a:pt x="3369" y="6749"/>
                                      </a:lnTo>
                                      <a:lnTo>
                                        <a:pt x="3341" y="6764"/>
                                      </a:lnTo>
                                      <a:lnTo>
                                        <a:pt x="3316" y="6783"/>
                                      </a:lnTo>
                                      <a:lnTo>
                                        <a:pt x="3292" y="6802"/>
                                      </a:lnTo>
                                      <a:lnTo>
                                        <a:pt x="3269" y="6825"/>
                                      </a:lnTo>
                                      <a:lnTo>
                                        <a:pt x="3248" y="6851"/>
                                      </a:lnTo>
                                      <a:lnTo>
                                        <a:pt x="3229" y="6879"/>
                                      </a:lnTo>
                                      <a:lnTo>
                                        <a:pt x="3211" y="6910"/>
                                      </a:lnTo>
                                      <a:lnTo>
                                        <a:pt x="3196" y="6944"/>
                                      </a:lnTo>
                                      <a:lnTo>
                                        <a:pt x="3182" y="6982"/>
                                      </a:lnTo>
                                      <a:lnTo>
                                        <a:pt x="3171" y="7023"/>
                                      </a:lnTo>
                                      <a:lnTo>
                                        <a:pt x="3161" y="7068"/>
                                      </a:lnTo>
                                      <a:lnTo>
                                        <a:pt x="3154" y="7116"/>
                                      </a:lnTo>
                                      <a:lnTo>
                                        <a:pt x="3147" y="7168"/>
                                      </a:lnTo>
                                      <a:lnTo>
                                        <a:pt x="3144" y="7225"/>
                                      </a:lnTo>
                                      <a:lnTo>
                                        <a:pt x="3143" y="7285"/>
                                      </a:lnTo>
                                      <a:lnTo>
                                        <a:pt x="3143" y="7365"/>
                                      </a:lnTo>
                                      <a:lnTo>
                                        <a:pt x="3146" y="7421"/>
                                      </a:lnTo>
                                      <a:lnTo>
                                        <a:pt x="3156" y="7476"/>
                                      </a:lnTo>
                                      <a:lnTo>
                                        <a:pt x="3170" y="7530"/>
                                      </a:lnTo>
                                      <a:lnTo>
                                        <a:pt x="3189" y="7583"/>
                                      </a:lnTo>
                                      <a:lnTo>
                                        <a:pt x="3214" y="7633"/>
                                      </a:lnTo>
                                      <a:lnTo>
                                        <a:pt x="3244" y="7682"/>
                                      </a:lnTo>
                                      <a:lnTo>
                                        <a:pt x="3278" y="7731"/>
                                      </a:lnTo>
                                      <a:lnTo>
                                        <a:pt x="3317" y="7776"/>
                                      </a:lnTo>
                                      <a:lnTo>
                                        <a:pt x="3360" y="7822"/>
                                      </a:lnTo>
                                      <a:lnTo>
                                        <a:pt x="3406" y="7865"/>
                                      </a:lnTo>
                                      <a:lnTo>
                                        <a:pt x="3456" y="7907"/>
                                      </a:lnTo>
                                      <a:lnTo>
                                        <a:pt x="3509" y="7947"/>
                                      </a:lnTo>
                                      <a:lnTo>
                                        <a:pt x="3566" y="7985"/>
                                      </a:lnTo>
                                      <a:lnTo>
                                        <a:pt x="3624" y="8022"/>
                                      </a:lnTo>
                                      <a:lnTo>
                                        <a:pt x="3685" y="8058"/>
                                      </a:lnTo>
                                      <a:lnTo>
                                        <a:pt x="3749" y="8090"/>
                                      </a:lnTo>
                                      <a:lnTo>
                                        <a:pt x="3815" y="8122"/>
                                      </a:lnTo>
                                      <a:lnTo>
                                        <a:pt x="3882" y="8152"/>
                                      </a:lnTo>
                                      <a:lnTo>
                                        <a:pt x="3951" y="8179"/>
                                      </a:lnTo>
                                      <a:lnTo>
                                        <a:pt x="4020" y="8206"/>
                                      </a:lnTo>
                                      <a:lnTo>
                                        <a:pt x="4091" y="8230"/>
                                      </a:lnTo>
                                      <a:lnTo>
                                        <a:pt x="4162" y="8251"/>
                                      </a:lnTo>
                                      <a:lnTo>
                                        <a:pt x="4234" y="8272"/>
                                      </a:lnTo>
                                      <a:lnTo>
                                        <a:pt x="4306" y="8290"/>
                                      </a:lnTo>
                                      <a:lnTo>
                                        <a:pt x="4378" y="8306"/>
                                      </a:lnTo>
                                      <a:lnTo>
                                        <a:pt x="4449" y="8320"/>
                                      </a:lnTo>
                                      <a:lnTo>
                                        <a:pt x="4520" y="8333"/>
                                      </a:lnTo>
                                      <a:lnTo>
                                        <a:pt x="4589" y="8343"/>
                                      </a:lnTo>
                                      <a:lnTo>
                                        <a:pt x="4658" y="8350"/>
                                      </a:lnTo>
                                      <a:lnTo>
                                        <a:pt x="4725" y="8356"/>
                                      </a:lnTo>
                                      <a:lnTo>
                                        <a:pt x="4790" y="8359"/>
                                      </a:lnTo>
                                      <a:lnTo>
                                        <a:pt x="4854" y="8360"/>
                                      </a:lnTo>
                                      <a:lnTo>
                                        <a:pt x="5252" y="8360"/>
                                      </a:lnTo>
                                      <a:lnTo>
                                        <a:pt x="5311" y="8358"/>
                                      </a:lnTo>
                                      <a:lnTo>
                                        <a:pt x="5373" y="8352"/>
                                      </a:lnTo>
                                      <a:lnTo>
                                        <a:pt x="5438" y="8343"/>
                                      </a:lnTo>
                                      <a:lnTo>
                                        <a:pt x="5505" y="8329"/>
                                      </a:lnTo>
                                      <a:lnTo>
                                        <a:pt x="5575" y="8312"/>
                                      </a:lnTo>
                                      <a:lnTo>
                                        <a:pt x="5647" y="8292"/>
                                      </a:lnTo>
                                      <a:lnTo>
                                        <a:pt x="5721" y="8270"/>
                                      </a:lnTo>
                                      <a:lnTo>
                                        <a:pt x="5797" y="8244"/>
                                      </a:lnTo>
                                      <a:lnTo>
                                        <a:pt x="5874" y="8216"/>
                                      </a:lnTo>
                                      <a:lnTo>
                                        <a:pt x="5952" y="8185"/>
                                      </a:lnTo>
                                      <a:lnTo>
                                        <a:pt x="6031" y="8153"/>
                                      </a:lnTo>
                                      <a:lnTo>
                                        <a:pt x="6110" y="8118"/>
                                      </a:lnTo>
                                      <a:lnTo>
                                        <a:pt x="6191" y="8082"/>
                                      </a:lnTo>
                                      <a:lnTo>
                                        <a:pt x="6270" y="8043"/>
                                      </a:lnTo>
                                      <a:lnTo>
                                        <a:pt x="6350" y="8004"/>
                                      </a:lnTo>
                                      <a:lnTo>
                                        <a:pt x="6429" y="7963"/>
                                      </a:lnTo>
                                      <a:lnTo>
                                        <a:pt x="6506" y="7923"/>
                                      </a:lnTo>
                                      <a:lnTo>
                                        <a:pt x="6583" y="7880"/>
                                      </a:lnTo>
                                      <a:lnTo>
                                        <a:pt x="6659" y="7837"/>
                                      </a:lnTo>
                                      <a:lnTo>
                                        <a:pt x="6733" y="7794"/>
                                      </a:lnTo>
                                      <a:lnTo>
                                        <a:pt x="6805" y="7750"/>
                                      </a:lnTo>
                                      <a:lnTo>
                                        <a:pt x="6874" y="7706"/>
                                      </a:lnTo>
                                      <a:lnTo>
                                        <a:pt x="6942" y="7664"/>
                                      </a:lnTo>
                                      <a:lnTo>
                                        <a:pt x="7006" y="7620"/>
                                      </a:lnTo>
                                      <a:lnTo>
                                        <a:pt x="7068" y="7578"/>
                                      </a:lnTo>
                                      <a:lnTo>
                                        <a:pt x="7127" y="7537"/>
                                      </a:lnTo>
                                      <a:lnTo>
                                        <a:pt x="7181" y="7496"/>
                                      </a:lnTo>
                                      <a:lnTo>
                                        <a:pt x="7233" y="7457"/>
                                      </a:lnTo>
                                      <a:lnTo>
                                        <a:pt x="7279" y="7419"/>
                                      </a:lnTo>
                                      <a:lnTo>
                                        <a:pt x="7321" y="7383"/>
                                      </a:lnTo>
                                      <a:lnTo>
                                        <a:pt x="7359" y="7349"/>
                                      </a:lnTo>
                                      <a:lnTo>
                                        <a:pt x="7392" y="7317"/>
                                      </a:lnTo>
                                      <a:lnTo>
                                        <a:pt x="7414" y="7292"/>
                                      </a:lnTo>
                                      <a:lnTo>
                                        <a:pt x="7436" y="7267"/>
                                      </a:lnTo>
                                      <a:lnTo>
                                        <a:pt x="7457" y="7240"/>
                                      </a:lnTo>
                                      <a:lnTo>
                                        <a:pt x="7477" y="7212"/>
                                      </a:lnTo>
                                      <a:lnTo>
                                        <a:pt x="7497" y="7185"/>
                                      </a:lnTo>
                                      <a:lnTo>
                                        <a:pt x="7517" y="7155"/>
                                      </a:lnTo>
                                      <a:lnTo>
                                        <a:pt x="7535" y="7125"/>
                                      </a:lnTo>
                                      <a:lnTo>
                                        <a:pt x="7553" y="7094"/>
                                      </a:lnTo>
                                      <a:lnTo>
                                        <a:pt x="7572" y="7063"/>
                                      </a:lnTo>
                                      <a:lnTo>
                                        <a:pt x="7589" y="7030"/>
                                      </a:lnTo>
                                      <a:lnTo>
                                        <a:pt x="7606" y="6998"/>
                                      </a:lnTo>
                                      <a:lnTo>
                                        <a:pt x="7623" y="6964"/>
                                      </a:lnTo>
                                      <a:lnTo>
                                        <a:pt x="7657" y="6897"/>
                                      </a:lnTo>
                                      <a:lnTo>
                                        <a:pt x="7689" y="6829"/>
                                      </a:lnTo>
                                      <a:lnTo>
                                        <a:pt x="7723" y="6761"/>
                                      </a:lnTo>
                                      <a:lnTo>
                                        <a:pt x="7756" y="6693"/>
                                      </a:lnTo>
                                      <a:lnTo>
                                        <a:pt x="7791" y="6626"/>
                                      </a:lnTo>
                                      <a:lnTo>
                                        <a:pt x="7826" y="6559"/>
                                      </a:lnTo>
                                      <a:lnTo>
                                        <a:pt x="7843" y="6528"/>
                                      </a:lnTo>
                                      <a:lnTo>
                                        <a:pt x="7863" y="6495"/>
                                      </a:lnTo>
                                      <a:lnTo>
                                        <a:pt x="7882" y="6465"/>
                                      </a:lnTo>
                                      <a:lnTo>
                                        <a:pt x="7902" y="6435"/>
                                      </a:lnTo>
                                      <a:lnTo>
                                        <a:pt x="7923" y="6404"/>
                                      </a:lnTo>
                                      <a:lnTo>
                                        <a:pt x="7944" y="6376"/>
                                      </a:lnTo>
                                      <a:lnTo>
                                        <a:pt x="7965" y="6347"/>
                                      </a:lnTo>
                                      <a:lnTo>
                                        <a:pt x="7989" y="6320"/>
                                      </a:lnTo>
                                      <a:lnTo>
                                        <a:pt x="8022" y="6280"/>
                                      </a:lnTo>
                                      <a:lnTo>
                                        <a:pt x="8062" y="6234"/>
                                      </a:lnTo>
                                      <a:lnTo>
                                        <a:pt x="8105" y="6181"/>
                                      </a:lnTo>
                                      <a:lnTo>
                                        <a:pt x="8153" y="6122"/>
                                      </a:lnTo>
                                      <a:lnTo>
                                        <a:pt x="8203" y="6059"/>
                                      </a:lnTo>
                                      <a:lnTo>
                                        <a:pt x="8253" y="5991"/>
                                      </a:lnTo>
                                      <a:lnTo>
                                        <a:pt x="8304" y="5921"/>
                                      </a:lnTo>
                                      <a:lnTo>
                                        <a:pt x="8354" y="5849"/>
                                      </a:lnTo>
                                      <a:lnTo>
                                        <a:pt x="8378" y="5812"/>
                                      </a:lnTo>
                                      <a:lnTo>
                                        <a:pt x="8402" y="5776"/>
                                      </a:lnTo>
                                      <a:lnTo>
                                        <a:pt x="8425" y="5738"/>
                                      </a:lnTo>
                                      <a:lnTo>
                                        <a:pt x="8446" y="5702"/>
                                      </a:lnTo>
                                      <a:lnTo>
                                        <a:pt x="8467" y="5664"/>
                                      </a:lnTo>
                                      <a:lnTo>
                                        <a:pt x="8488" y="5628"/>
                                      </a:lnTo>
                                      <a:lnTo>
                                        <a:pt x="8506" y="5591"/>
                                      </a:lnTo>
                                      <a:lnTo>
                                        <a:pt x="8523" y="5556"/>
                                      </a:lnTo>
                                      <a:lnTo>
                                        <a:pt x="8539" y="5520"/>
                                      </a:lnTo>
                                      <a:lnTo>
                                        <a:pt x="8553" y="5486"/>
                                      </a:lnTo>
                                      <a:lnTo>
                                        <a:pt x="8565" y="5451"/>
                                      </a:lnTo>
                                      <a:lnTo>
                                        <a:pt x="8575" y="5418"/>
                                      </a:lnTo>
                                      <a:lnTo>
                                        <a:pt x="8583" y="5385"/>
                                      </a:lnTo>
                                      <a:lnTo>
                                        <a:pt x="8589" y="5355"/>
                                      </a:lnTo>
                                      <a:lnTo>
                                        <a:pt x="8593" y="5324"/>
                                      </a:lnTo>
                                      <a:lnTo>
                                        <a:pt x="8594" y="5295"/>
                                      </a:lnTo>
                                      <a:lnTo>
                                        <a:pt x="8594" y="5216"/>
                                      </a:lnTo>
                                      <a:lnTo>
                                        <a:pt x="8593" y="5184"/>
                                      </a:lnTo>
                                      <a:lnTo>
                                        <a:pt x="8589" y="5153"/>
                                      </a:lnTo>
                                      <a:lnTo>
                                        <a:pt x="8583" y="5121"/>
                                      </a:lnTo>
                                      <a:lnTo>
                                        <a:pt x="8575" y="5091"/>
                                      </a:lnTo>
                                      <a:lnTo>
                                        <a:pt x="8565" y="5061"/>
                                      </a:lnTo>
                                      <a:lnTo>
                                        <a:pt x="8553" y="5031"/>
                                      </a:lnTo>
                                      <a:lnTo>
                                        <a:pt x="8539" y="5002"/>
                                      </a:lnTo>
                                      <a:lnTo>
                                        <a:pt x="8523" y="4973"/>
                                      </a:lnTo>
                                      <a:lnTo>
                                        <a:pt x="8505" y="4945"/>
                                      </a:lnTo>
                                      <a:lnTo>
                                        <a:pt x="8487" y="4916"/>
                                      </a:lnTo>
                                      <a:lnTo>
                                        <a:pt x="8467" y="4889"/>
                                      </a:lnTo>
                                      <a:lnTo>
                                        <a:pt x="8446" y="4861"/>
                                      </a:lnTo>
                                      <a:lnTo>
                                        <a:pt x="8424" y="4835"/>
                                      </a:lnTo>
                                      <a:lnTo>
                                        <a:pt x="8402" y="4808"/>
                                      </a:lnTo>
                                      <a:lnTo>
                                        <a:pt x="8378" y="4781"/>
                                      </a:lnTo>
                                      <a:lnTo>
                                        <a:pt x="8354" y="4755"/>
                                      </a:lnTo>
                                      <a:lnTo>
                                        <a:pt x="8304" y="4704"/>
                                      </a:lnTo>
                                      <a:lnTo>
                                        <a:pt x="8253" y="4654"/>
                                      </a:lnTo>
                                      <a:lnTo>
                                        <a:pt x="8204" y="4606"/>
                                      </a:lnTo>
                                      <a:lnTo>
                                        <a:pt x="8156" y="4559"/>
                                      </a:lnTo>
                                      <a:lnTo>
                                        <a:pt x="8132" y="4535"/>
                                      </a:lnTo>
                                      <a:lnTo>
                                        <a:pt x="8109" y="4512"/>
                                      </a:lnTo>
                                      <a:lnTo>
                                        <a:pt x="8088" y="4490"/>
                                      </a:lnTo>
                                      <a:lnTo>
                                        <a:pt x="8068" y="4467"/>
                                      </a:lnTo>
                                      <a:lnTo>
                                        <a:pt x="8047" y="4445"/>
                                      </a:lnTo>
                                      <a:lnTo>
                                        <a:pt x="8030" y="4423"/>
                                      </a:lnTo>
                                      <a:lnTo>
                                        <a:pt x="8013" y="4402"/>
                                      </a:lnTo>
                                      <a:lnTo>
                                        <a:pt x="7998" y="4379"/>
                                      </a:lnTo>
                                      <a:lnTo>
                                        <a:pt x="8037" y="4381"/>
                                      </a:lnTo>
                                      <a:lnTo>
                                        <a:pt x="8076" y="4385"/>
                                      </a:lnTo>
                                      <a:lnTo>
                                        <a:pt x="8111" y="4391"/>
                                      </a:lnTo>
                                      <a:lnTo>
                                        <a:pt x="8147" y="4401"/>
                                      </a:lnTo>
                                      <a:lnTo>
                                        <a:pt x="8179" y="4411"/>
                                      </a:lnTo>
                                      <a:lnTo>
                                        <a:pt x="8211" y="4424"/>
                                      </a:lnTo>
                                      <a:lnTo>
                                        <a:pt x="8241" y="4438"/>
                                      </a:lnTo>
                                      <a:lnTo>
                                        <a:pt x="8271" y="4454"/>
                                      </a:lnTo>
                                      <a:lnTo>
                                        <a:pt x="8299" y="4472"/>
                                      </a:lnTo>
                                      <a:lnTo>
                                        <a:pt x="8325" y="4491"/>
                                      </a:lnTo>
                                      <a:lnTo>
                                        <a:pt x="8352" y="4510"/>
                                      </a:lnTo>
                                      <a:lnTo>
                                        <a:pt x="8377" y="4530"/>
                                      </a:lnTo>
                                      <a:lnTo>
                                        <a:pt x="8402" y="4552"/>
                                      </a:lnTo>
                                      <a:lnTo>
                                        <a:pt x="8426" y="4574"/>
                                      </a:lnTo>
                                      <a:lnTo>
                                        <a:pt x="8449" y="4596"/>
                                      </a:lnTo>
                                      <a:lnTo>
                                        <a:pt x="8473" y="4619"/>
                                      </a:lnTo>
                                      <a:lnTo>
                                        <a:pt x="8518" y="4663"/>
                                      </a:lnTo>
                                      <a:lnTo>
                                        <a:pt x="8563" y="4706"/>
                                      </a:lnTo>
                                      <a:lnTo>
                                        <a:pt x="8586" y="4727"/>
                                      </a:lnTo>
                                      <a:lnTo>
                                        <a:pt x="8609" y="4747"/>
                                      </a:lnTo>
                                      <a:lnTo>
                                        <a:pt x="8632" y="4765"/>
                                      </a:lnTo>
                                      <a:lnTo>
                                        <a:pt x="8656" y="4782"/>
                                      </a:lnTo>
                                      <a:lnTo>
                                        <a:pt x="8680" y="4798"/>
                                      </a:lnTo>
                                      <a:lnTo>
                                        <a:pt x="8705" y="4814"/>
                                      </a:lnTo>
                                      <a:lnTo>
                                        <a:pt x="8730" y="4826"/>
                                      </a:lnTo>
                                      <a:lnTo>
                                        <a:pt x="8757" y="4837"/>
                                      </a:lnTo>
                                      <a:lnTo>
                                        <a:pt x="8784" y="4845"/>
                                      </a:lnTo>
                                      <a:lnTo>
                                        <a:pt x="8812" y="4852"/>
                                      </a:lnTo>
                                      <a:lnTo>
                                        <a:pt x="8843" y="4856"/>
                                      </a:lnTo>
                                      <a:lnTo>
                                        <a:pt x="8873" y="4857"/>
                                      </a:lnTo>
                                      <a:lnTo>
                                        <a:pt x="8905" y="4854"/>
                                      </a:lnTo>
                                      <a:lnTo>
                                        <a:pt x="8937" y="4846"/>
                                      </a:lnTo>
                                      <a:lnTo>
                                        <a:pt x="8970" y="4834"/>
                                      </a:lnTo>
                                      <a:lnTo>
                                        <a:pt x="9002" y="4816"/>
                                      </a:lnTo>
                                      <a:lnTo>
                                        <a:pt x="9036" y="4794"/>
                                      </a:lnTo>
                                      <a:lnTo>
                                        <a:pt x="9068" y="4768"/>
                                      </a:lnTo>
                                      <a:lnTo>
                                        <a:pt x="9101" y="4738"/>
                                      </a:lnTo>
                                      <a:lnTo>
                                        <a:pt x="9134" y="4705"/>
                                      </a:lnTo>
                                      <a:lnTo>
                                        <a:pt x="9166" y="4668"/>
                                      </a:lnTo>
                                      <a:lnTo>
                                        <a:pt x="9198" y="4630"/>
                                      </a:lnTo>
                                      <a:lnTo>
                                        <a:pt x="9230" y="4588"/>
                                      </a:lnTo>
                                      <a:lnTo>
                                        <a:pt x="9261" y="4545"/>
                                      </a:lnTo>
                                      <a:lnTo>
                                        <a:pt x="9291" y="4499"/>
                                      </a:lnTo>
                                      <a:lnTo>
                                        <a:pt x="9321" y="4452"/>
                                      </a:lnTo>
                                      <a:lnTo>
                                        <a:pt x="9349" y="4405"/>
                                      </a:lnTo>
                                      <a:lnTo>
                                        <a:pt x="9378" y="4355"/>
                                      </a:lnTo>
                                      <a:lnTo>
                                        <a:pt x="9405" y="4305"/>
                                      </a:lnTo>
                                      <a:lnTo>
                                        <a:pt x="9430" y="4255"/>
                                      </a:lnTo>
                                      <a:lnTo>
                                        <a:pt x="9456" y="4206"/>
                                      </a:lnTo>
                                      <a:lnTo>
                                        <a:pt x="9479" y="4156"/>
                                      </a:lnTo>
                                      <a:lnTo>
                                        <a:pt x="9501" y="4107"/>
                                      </a:lnTo>
                                      <a:lnTo>
                                        <a:pt x="9522" y="4059"/>
                                      </a:lnTo>
                                      <a:lnTo>
                                        <a:pt x="9541" y="4013"/>
                                      </a:lnTo>
                                      <a:lnTo>
                                        <a:pt x="9558" y="3968"/>
                                      </a:lnTo>
                                      <a:lnTo>
                                        <a:pt x="9575" y="3924"/>
                                      </a:lnTo>
                                      <a:lnTo>
                                        <a:pt x="9589" y="3884"/>
                                      </a:lnTo>
                                      <a:lnTo>
                                        <a:pt x="9600" y="3845"/>
                                      </a:lnTo>
                                      <a:lnTo>
                                        <a:pt x="9611" y="3810"/>
                                      </a:lnTo>
                                      <a:lnTo>
                                        <a:pt x="9618" y="3777"/>
                                      </a:lnTo>
                                      <a:lnTo>
                                        <a:pt x="9624" y="3749"/>
                                      </a:lnTo>
                                      <a:lnTo>
                                        <a:pt x="9628" y="3724"/>
                                      </a:lnTo>
                                      <a:lnTo>
                                        <a:pt x="9629" y="3703"/>
                                      </a:lnTo>
                                      <a:lnTo>
                                        <a:pt x="9627" y="3682"/>
                                      </a:lnTo>
                                      <a:lnTo>
                                        <a:pt x="9622" y="3657"/>
                                      </a:lnTo>
                                      <a:lnTo>
                                        <a:pt x="9615" y="3629"/>
                                      </a:lnTo>
                                      <a:lnTo>
                                        <a:pt x="9604" y="3598"/>
                                      </a:lnTo>
                                      <a:lnTo>
                                        <a:pt x="9591" y="3564"/>
                                      </a:lnTo>
                                      <a:lnTo>
                                        <a:pt x="9575" y="3528"/>
                                      </a:lnTo>
                                      <a:lnTo>
                                        <a:pt x="9557" y="3489"/>
                                      </a:lnTo>
                                      <a:lnTo>
                                        <a:pt x="9537" y="3448"/>
                                      </a:lnTo>
                                      <a:lnTo>
                                        <a:pt x="9515" y="3407"/>
                                      </a:lnTo>
                                      <a:lnTo>
                                        <a:pt x="9491" y="3362"/>
                                      </a:lnTo>
                                      <a:lnTo>
                                        <a:pt x="9466" y="3316"/>
                                      </a:lnTo>
                                      <a:lnTo>
                                        <a:pt x="9440" y="3271"/>
                                      </a:lnTo>
                                      <a:lnTo>
                                        <a:pt x="9383" y="3174"/>
                                      </a:lnTo>
                                      <a:lnTo>
                                        <a:pt x="9324" y="3077"/>
                                      </a:lnTo>
                                      <a:lnTo>
                                        <a:pt x="9263" y="2981"/>
                                      </a:lnTo>
                                      <a:lnTo>
                                        <a:pt x="9202" y="2885"/>
                                      </a:lnTo>
                                      <a:lnTo>
                                        <a:pt x="9143" y="2794"/>
                                      </a:lnTo>
                                      <a:lnTo>
                                        <a:pt x="9086" y="2709"/>
                                      </a:lnTo>
                                      <a:lnTo>
                                        <a:pt x="9035" y="2630"/>
                                      </a:lnTo>
                                      <a:lnTo>
                                        <a:pt x="8989" y="2562"/>
                                      </a:lnTo>
                                      <a:lnTo>
                                        <a:pt x="8950" y="2504"/>
                                      </a:lnTo>
                                      <a:lnTo>
                                        <a:pt x="8921" y="2461"/>
                                      </a:lnTo>
                                      <a:lnTo>
                                        <a:pt x="8867" y="2380"/>
                                      </a:lnTo>
                                      <a:lnTo>
                                        <a:pt x="8816" y="2301"/>
                                      </a:lnTo>
                                      <a:lnTo>
                                        <a:pt x="8765" y="2227"/>
                                      </a:lnTo>
                                      <a:lnTo>
                                        <a:pt x="8714" y="2155"/>
                                      </a:lnTo>
                                      <a:lnTo>
                                        <a:pt x="8663" y="2087"/>
                                      </a:lnTo>
                                      <a:lnTo>
                                        <a:pt x="8614" y="2021"/>
                                      </a:lnTo>
                                      <a:lnTo>
                                        <a:pt x="8587" y="1989"/>
                                      </a:lnTo>
                                      <a:lnTo>
                                        <a:pt x="8561" y="1957"/>
                                      </a:lnTo>
                                      <a:lnTo>
                                        <a:pt x="8534" y="1927"/>
                                      </a:lnTo>
                                      <a:lnTo>
                                        <a:pt x="8508" y="1895"/>
                                      </a:lnTo>
                                      <a:lnTo>
                                        <a:pt x="8481" y="1866"/>
                                      </a:lnTo>
                                      <a:lnTo>
                                        <a:pt x="8452" y="1837"/>
                                      </a:lnTo>
                                      <a:lnTo>
                                        <a:pt x="8424" y="1808"/>
                                      </a:lnTo>
                                      <a:lnTo>
                                        <a:pt x="8394" y="1780"/>
                                      </a:lnTo>
                                      <a:lnTo>
                                        <a:pt x="8364" y="1752"/>
                                      </a:lnTo>
                                      <a:lnTo>
                                        <a:pt x="8333" y="1725"/>
                                      </a:lnTo>
                                      <a:lnTo>
                                        <a:pt x="8301" y="1699"/>
                                      </a:lnTo>
                                      <a:lnTo>
                                        <a:pt x="8268" y="1672"/>
                                      </a:lnTo>
                                      <a:lnTo>
                                        <a:pt x="8233" y="1646"/>
                                      </a:lnTo>
                                      <a:lnTo>
                                        <a:pt x="8198" y="1620"/>
                                      </a:lnTo>
                                      <a:lnTo>
                                        <a:pt x="8161" y="1595"/>
                                      </a:lnTo>
                                      <a:lnTo>
                                        <a:pt x="8124" y="1571"/>
                                      </a:lnTo>
                                      <a:lnTo>
                                        <a:pt x="8084" y="1545"/>
                                      </a:lnTo>
                                      <a:lnTo>
                                        <a:pt x="8043" y="1522"/>
                                      </a:lnTo>
                                      <a:lnTo>
                                        <a:pt x="8002" y="1498"/>
                                      </a:lnTo>
                                      <a:lnTo>
                                        <a:pt x="7958" y="1473"/>
                                      </a:lnTo>
                                      <a:lnTo>
                                        <a:pt x="7600" y="1235"/>
                                      </a:lnTo>
                                      <a:lnTo>
                                        <a:pt x="7506" y="1189"/>
                                      </a:lnTo>
                                      <a:lnTo>
                                        <a:pt x="7419" y="1142"/>
                                      </a:lnTo>
                                      <a:lnTo>
                                        <a:pt x="7342" y="1096"/>
                                      </a:lnTo>
                                      <a:lnTo>
                                        <a:pt x="7272" y="1048"/>
                                      </a:lnTo>
                                      <a:lnTo>
                                        <a:pt x="7210" y="1000"/>
                                      </a:lnTo>
                                      <a:lnTo>
                                        <a:pt x="7154" y="953"/>
                                      </a:lnTo>
                                      <a:lnTo>
                                        <a:pt x="7105" y="906"/>
                                      </a:lnTo>
                                      <a:lnTo>
                                        <a:pt x="7062" y="858"/>
                                      </a:lnTo>
                                      <a:lnTo>
                                        <a:pt x="7024" y="810"/>
                                      </a:lnTo>
                                      <a:lnTo>
                                        <a:pt x="6990" y="765"/>
                                      </a:lnTo>
                                      <a:lnTo>
                                        <a:pt x="6960" y="718"/>
                                      </a:lnTo>
                                      <a:lnTo>
                                        <a:pt x="6934" y="673"/>
                                      </a:lnTo>
                                      <a:lnTo>
                                        <a:pt x="6912" y="629"/>
                                      </a:lnTo>
                                      <a:lnTo>
                                        <a:pt x="6892" y="586"/>
                                      </a:lnTo>
                                      <a:lnTo>
                                        <a:pt x="6874" y="545"/>
                                      </a:lnTo>
                                      <a:lnTo>
                                        <a:pt x="6858" y="504"/>
                                      </a:lnTo>
                                      <a:lnTo>
                                        <a:pt x="6844" y="465"/>
                                      </a:lnTo>
                                      <a:lnTo>
                                        <a:pt x="6829" y="428"/>
                                      </a:lnTo>
                                      <a:lnTo>
                                        <a:pt x="6815" y="392"/>
                                      </a:lnTo>
                                      <a:lnTo>
                                        <a:pt x="6800" y="359"/>
                                      </a:lnTo>
                                      <a:lnTo>
                                        <a:pt x="6785" y="327"/>
                                      </a:lnTo>
                                      <a:lnTo>
                                        <a:pt x="6768" y="298"/>
                                      </a:lnTo>
                                      <a:lnTo>
                                        <a:pt x="6749" y="272"/>
                                      </a:lnTo>
                                      <a:lnTo>
                                        <a:pt x="6727" y="246"/>
                                      </a:lnTo>
                                      <a:lnTo>
                                        <a:pt x="6703" y="225"/>
                                      </a:lnTo>
                                      <a:lnTo>
                                        <a:pt x="6676" y="207"/>
                                      </a:lnTo>
                                      <a:lnTo>
                                        <a:pt x="6643" y="190"/>
                                      </a:lnTo>
                                      <a:lnTo>
                                        <a:pt x="6608" y="177"/>
                                      </a:lnTo>
                                      <a:lnTo>
                                        <a:pt x="6566" y="168"/>
                                      </a:lnTo>
                                      <a:lnTo>
                                        <a:pt x="6518" y="162"/>
                                      </a:lnTo>
                                      <a:lnTo>
                                        <a:pt x="6466" y="159"/>
                                      </a:lnTo>
                                      <a:lnTo>
                                        <a:pt x="6406" y="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E84B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" name="Freeform 1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379"/>
                                  <a:ext cx="185" cy="167"/>
                                </a:xfrm>
                                <a:custGeom>
                                  <a:avLst/>
                                  <a:gdLst>
                                    <a:gd name="T0" fmla="*/ 11 w 3144"/>
                                    <a:gd name="T1" fmla="*/ 705 h 2826"/>
                                    <a:gd name="T2" fmla="*/ 146 w 3144"/>
                                    <a:gd name="T3" fmla="*/ 897 h 2826"/>
                                    <a:gd name="T4" fmla="*/ 373 w 3144"/>
                                    <a:gd name="T5" fmla="*/ 1207 h 2826"/>
                                    <a:gd name="T6" fmla="*/ 520 w 3144"/>
                                    <a:gd name="T7" fmla="*/ 1442 h 2826"/>
                                    <a:gd name="T8" fmla="*/ 620 w 3144"/>
                                    <a:gd name="T9" fmla="*/ 1691 h 2826"/>
                                    <a:gd name="T10" fmla="*/ 720 w 3144"/>
                                    <a:gd name="T11" fmla="*/ 1929 h 2826"/>
                                    <a:gd name="T12" fmla="*/ 792 w 3144"/>
                                    <a:gd name="T13" fmla="*/ 2060 h 2826"/>
                                    <a:gd name="T14" fmla="*/ 881 w 3144"/>
                                    <a:gd name="T15" fmla="*/ 2179 h 2826"/>
                                    <a:gd name="T16" fmla="*/ 992 w 3144"/>
                                    <a:gd name="T17" fmla="*/ 2289 h 2826"/>
                                    <a:gd name="T18" fmla="*/ 1512 w 3144"/>
                                    <a:gd name="T19" fmla="*/ 2707 h 2826"/>
                                    <a:gd name="T20" fmla="*/ 1586 w 3144"/>
                                    <a:gd name="T21" fmla="*/ 2769 h 2826"/>
                                    <a:gd name="T22" fmla="*/ 1651 w 3144"/>
                                    <a:gd name="T23" fmla="*/ 2816 h 2826"/>
                                    <a:gd name="T24" fmla="*/ 1739 w 3144"/>
                                    <a:gd name="T25" fmla="*/ 2826 h 2826"/>
                                    <a:gd name="T26" fmla="*/ 1857 w 3144"/>
                                    <a:gd name="T27" fmla="*/ 2801 h 2826"/>
                                    <a:gd name="T28" fmla="*/ 1946 w 3144"/>
                                    <a:gd name="T29" fmla="*/ 2751 h 2826"/>
                                    <a:gd name="T30" fmla="*/ 2078 w 3144"/>
                                    <a:gd name="T31" fmla="*/ 2636 h 2826"/>
                                    <a:gd name="T32" fmla="*/ 2157 w 3144"/>
                                    <a:gd name="T33" fmla="*/ 2582 h 2826"/>
                                    <a:gd name="T34" fmla="*/ 2259 w 3144"/>
                                    <a:gd name="T35" fmla="*/ 2551 h 2826"/>
                                    <a:gd name="T36" fmla="*/ 2432 w 3144"/>
                                    <a:gd name="T37" fmla="*/ 2549 h 2826"/>
                                    <a:gd name="T38" fmla="*/ 2527 w 3144"/>
                                    <a:gd name="T39" fmla="*/ 2562 h 2826"/>
                                    <a:gd name="T40" fmla="*/ 2652 w 3144"/>
                                    <a:gd name="T41" fmla="*/ 2608 h 2826"/>
                                    <a:gd name="T42" fmla="*/ 2761 w 3144"/>
                                    <a:gd name="T43" fmla="*/ 2652 h 2826"/>
                                    <a:gd name="T44" fmla="*/ 2832 w 3144"/>
                                    <a:gd name="T45" fmla="*/ 2666 h 2826"/>
                                    <a:gd name="T46" fmla="*/ 2923 w 3144"/>
                                    <a:gd name="T47" fmla="*/ 2666 h 2826"/>
                                    <a:gd name="T48" fmla="*/ 2972 w 3144"/>
                                    <a:gd name="T49" fmla="*/ 2649 h 2826"/>
                                    <a:gd name="T50" fmla="*/ 3060 w 3144"/>
                                    <a:gd name="T51" fmla="*/ 2583 h 2826"/>
                                    <a:gd name="T52" fmla="*/ 3125 w 3144"/>
                                    <a:gd name="T53" fmla="*/ 2496 h 2826"/>
                                    <a:gd name="T54" fmla="*/ 3141 w 3144"/>
                                    <a:gd name="T55" fmla="*/ 2447 h 2826"/>
                                    <a:gd name="T56" fmla="*/ 3140 w 3144"/>
                                    <a:gd name="T57" fmla="*/ 2243 h 2826"/>
                                    <a:gd name="T58" fmla="*/ 3112 w 3144"/>
                                    <a:gd name="T59" fmla="*/ 2178 h 2826"/>
                                    <a:gd name="T60" fmla="*/ 3057 w 3144"/>
                                    <a:gd name="T61" fmla="*/ 2120 h 2826"/>
                                    <a:gd name="T62" fmla="*/ 2985 w 3144"/>
                                    <a:gd name="T63" fmla="*/ 2068 h 2826"/>
                                    <a:gd name="T64" fmla="*/ 2904 w 3144"/>
                                    <a:gd name="T65" fmla="*/ 2027 h 2826"/>
                                    <a:gd name="T66" fmla="*/ 2822 w 3144"/>
                                    <a:gd name="T67" fmla="*/ 2001 h 2826"/>
                                    <a:gd name="T68" fmla="*/ 2746 w 3144"/>
                                    <a:gd name="T69" fmla="*/ 1991 h 2826"/>
                                    <a:gd name="T70" fmla="*/ 2390 w 3144"/>
                                    <a:gd name="T71" fmla="*/ 1527 h 2826"/>
                                    <a:gd name="T72" fmla="*/ 2209 w 3144"/>
                                    <a:gd name="T73" fmla="*/ 1179 h 2826"/>
                                    <a:gd name="T74" fmla="*/ 2099 w 3144"/>
                                    <a:gd name="T75" fmla="*/ 906 h 2826"/>
                                    <a:gd name="T76" fmla="*/ 1992 w 3144"/>
                                    <a:gd name="T77" fmla="*/ 673 h 2826"/>
                                    <a:gd name="T78" fmla="*/ 1893 w 3144"/>
                                    <a:gd name="T79" fmla="*/ 517 h 2826"/>
                                    <a:gd name="T80" fmla="*/ 1766 w 3144"/>
                                    <a:gd name="T81" fmla="*/ 366 h 2826"/>
                                    <a:gd name="T82" fmla="*/ 1626 w 3144"/>
                                    <a:gd name="T83" fmla="*/ 240 h 2826"/>
                                    <a:gd name="T84" fmla="*/ 1466 w 3144"/>
                                    <a:gd name="T85" fmla="*/ 139 h 2826"/>
                                    <a:gd name="T86" fmla="*/ 1282 w 3144"/>
                                    <a:gd name="T87" fmla="*/ 66 h 2826"/>
                                    <a:gd name="T88" fmla="*/ 1065 w 3144"/>
                                    <a:gd name="T89" fmla="*/ 21 h 2826"/>
                                    <a:gd name="T90" fmla="*/ 812 w 3144"/>
                                    <a:gd name="T91" fmla="*/ 1 h 2826"/>
                                    <a:gd name="T92" fmla="*/ 658 w 3144"/>
                                    <a:gd name="T93" fmla="*/ 13 h 2826"/>
                                    <a:gd name="T94" fmla="*/ 510 w 3144"/>
                                    <a:gd name="T95" fmla="*/ 60 h 2826"/>
                                    <a:gd name="T96" fmla="*/ 353 w 3144"/>
                                    <a:gd name="T97" fmla="*/ 135 h 2826"/>
                                    <a:gd name="T98" fmla="*/ 206 w 3144"/>
                                    <a:gd name="T99" fmla="*/ 231 h 2826"/>
                                    <a:gd name="T100" fmla="*/ 86 w 3144"/>
                                    <a:gd name="T101" fmla="*/ 338 h 2826"/>
                                    <a:gd name="T102" fmla="*/ 13 w 3144"/>
                                    <a:gd name="T103" fmla="*/ 451 h 28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144" h="2826">
                                      <a:moveTo>
                                        <a:pt x="0" y="518"/>
                                      </a:moveTo>
                                      <a:lnTo>
                                        <a:pt x="0" y="677"/>
                                      </a:lnTo>
                                      <a:lnTo>
                                        <a:pt x="1" y="683"/>
                                      </a:lnTo>
                                      <a:lnTo>
                                        <a:pt x="5" y="692"/>
                                      </a:lnTo>
                                      <a:lnTo>
                                        <a:pt x="11" y="705"/>
                                      </a:lnTo>
                                      <a:lnTo>
                                        <a:pt x="19" y="719"/>
                                      </a:lnTo>
                                      <a:lnTo>
                                        <a:pt x="42" y="752"/>
                                      </a:lnTo>
                                      <a:lnTo>
                                        <a:pt x="71" y="794"/>
                                      </a:lnTo>
                                      <a:lnTo>
                                        <a:pt x="106" y="843"/>
                                      </a:lnTo>
                                      <a:lnTo>
                                        <a:pt x="146" y="897"/>
                                      </a:lnTo>
                                      <a:lnTo>
                                        <a:pt x="189" y="954"/>
                                      </a:lnTo>
                                      <a:lnTo>
                                        <a:pt x="234" y="1015"/>
                                      </a:lnTo>
                                      <a:lnTo>
                                        <a:pt x="281" y="1078"/>
                                      </a:lnTo>
                                      <a:lnTo>
                                        <a:pt x="328" y="1143"/>
                                      </a:lnTo>
                                      <a:lnTo>
                                        <a:pt x="373" y="1207"/>
                                      </a:lnTo>
                                      <a:lnTo>
                                        <a:pt x="416" y="1270"/>
                                      </a:lnTo>
                                      <a:lnTo>
                                        <a:pt x="456" y="1331"/>
                                      </a:lnTo>
                                      <a:lnTo>
                                        <a:pt x="490" y="1389"/>
                                      </a:lnTo>
                                      <a:lnTo>
                                        <a:pt x="505" y="1416"/>
                                      </a:lnTo>
                                      <a:lnTo>
                                        <a:pt x="520" y="1442"/>
                                      </a:lnTo>
                                      <a:lnTo>
                                        <a:pt x="531" y="1466"/>
                                      </a:lnTo>
                                      <a:lnTo>
                                        <a:pt x="541" y="1489"/>
                                      </a:lnTo>
                                      <a:lnTo>
                                        <a:pt x="569" y="1559"/>
                                      </a:lnTo>
                                      <a:lnTo>
                                        <a:pt x="595" y="1626"/>
                                      </a:lnTo>
                                      <a:lnTo>
                                        <a:pt x="620" y="1691"/>
                                      </a:lnTo>
                                      <a:lnTo>
                                        <a:pt x="645" y="1753"/>
                                      </a:lnTo>
                                      <a:lnTo>
                                        <a:pt x="670" y="1814"/>
                                      </a:lnTo>
                                      <a:lnTo>
                                        <a:pt x="694" y="1872"/>
                                      </a:lnTo>
                                      <a:lnTo>
                                        <a:pt x="707" y="1900"/>
                                      </a:lnTo>
                                      <a:lnTo>
                                        <a:pt x="720" y="1929"/>
                                      </a:lnTo>
                                      <a:lnTo>
                                        <a:pt x="734" y="1956"/>
                                      </a:lnTo>
                                      <a:lnTo>
                                        <a:pt x="748" y="1983"/>
                                      </a:lnTo>
                                      <a:lnTo>
                                        <a:pt x="762" y="2009"/>
                                      </a:lnTo>
                                      <a:lnTo>
                                        <a:pt x="777" y="2034"/>
                                      </a:lnTo>
                                      <a:lnTo>
                                        <a:pt x="792" y="2060"/>
                                      </a:lnTo>
                                      <a:lnTo>
                                        <a:pt x="809" y="2085"/>
                                      </a:lnTo>
                                      <a:lnTo>
                                        <a:pt x="825" y="2109"/>
                                      </a:lnTo>
                                      <a:lnTo>
                                        <a:pt x="843" y="2133"/>
                                      </a:lnTo>
                                      <a:lnTo>
                                        <a:pt x="861" y="2157"/>
                                      </a:lnTo>
                                      <a:lnTo>
                                        <a:pt x="881" y="2179"/>
                                      </a:lnTo>
                                      <a:lnTo>
                                        <a:pt x="901" y="2203"/>
                                      </a:lnTo>
                                      <a:lnTo>
                                        <a:pt x="922" y="2224"/>
                                      </a:lnTo>
                                      <a:lnTo>
                                        <a:pt x="945" y="2246"/>
                                      </a:lnTo>
                                      <a:lnTo>
                                        <a:pt x="968" y="2268"/>
                                      </a:lnTo>
                                      <a:lnTo>
                                        <a:pt x="992" y="2289"/>
                                      </a:lnTo>
                                      <a:lnTo>
                                        <a:pt x="1019" y="2309"/>
                                      </a:lnTo>
                                      <a:lnTo>
                                        <a:pt x="1046" y="2330"/>
                                      </a:lnTo>
                                      <a:lnTo>
                                        <a:pt x="1075" y="2349"/>
                                      </a:lnTo>
                                      <a:lnTo>
                                        <a:pt x="1452" y="2345"/>
                                      </a:lnTo>
                                      <a:lnTo>
                                        <a:pt x="1512" y="2707"/>
                                      </a:lnTo>
                                      <a:lnTo>
                                        <a:pt x="1527" y="2717"/>
                                      </a:lnTo>
                                      <a:lnTo>
                                        <a:pt x="1540" y="2729"/>
                                      </a:lnTo>
                                      <a:lnTo>
                                        <a:pt x="1552" y="2739"/>
                                      </a:lnTo>
                                      <a:lnTo>
                                        <a:pt x="1565" y="2749"/>
                                      </a:lnTo>
                                      <a:lnTo>
                                        <a:pt x="1586" y="2769"/>
                                      </a:lnTo>
                                      <a:lnTo>
                                        <a:pt x="1606" y="2787"/>
                                      </a:lnTo>
                                      <a:lnTo>
                                        <a:pt x="1616" y="2796"/>
                                      </a:lnTo>
                                      <a:lnTo>
                                        <a:pt x="1628" y="2804"/>
                                      </a:lnTo>
                                      <a:lnTo>
                                        <a:pt x="1639" y="2810"/>
                                      </a:lnTo>
                                      <a:lnTo>
                                        <a:pt x="1651" y="2816"/>
                                      </a:lnTo>
                                      <a:lnTo>
                                        <a:pt x="1664" y="2820"/>
                                      </a:lnTo>
                                      <a:lnTo>
                                        <a:pt x="1678" y="2824"/>
                                      </a:lnTo>
                                      <a:lnTo>
                                        <a:pt x="1694" y="2826"/>
                                      </a:lnTo>
                                      <a:lnTo>
                                        <a:pt x="1711" y="2826"/>
                                      </a:lnTo>
                                      <a:lnTo>
                                        <a:pt x="1739" y="2826"/>
                                      </a:lnTo>
                                      <a:lnTo>
                                        <a:pt x="1766" y="2823"/>
                                      </a:lnTo>
                                      <a:lnTo>
                                        <a:pt x="1790" y="2820"/>
                                      </a:lnTo>
                                      <a:lnTo>
                                        <a:pt x="1814" y="2815"/>
                                      </a:lnTo>
                                      <a:lnTo>
                                        <a:pt x="1836" y="2809"/>
                                      </a:lnTo>
                                      <a:lnTo>
                                        <a:pt x="1857" y="2801"/>
                                      </a:lnTo>
                                      <a:lnTo>
                                        <a:pt x="1876" y="2793"/>
                                      </a:lnTo>
                                      <a:lnTo>
                                        <a:pt x="1895" y="2783"/>
                                      </a:lnTo>
                                      <a:lnTo>
                                        <a:pt x="1913" y="2773"/>
                                      </a:lnTo>
                                      <a:lnTo>
                                        <a:pt x="1930" y="2762"/>
                                      </a:lnTo>
                                      <a:lnTo>
                                        <a:pt x="1946" y="2751"/>
                                      </a:lnTo>
                                      <a:lnTo>
                                        <a:pt x="1962" y="2739"/>
                                      </a:lnTo>
                                      <a:lnTo>
                                        <a:pt x="1992" y="2713"/>
                                      </a:lnTo>
                                      <a:lnTo>
                                        <a:pt x="2020" y="2687"/>
                                      </a:lnTo>
                                      <a:lnTo>
                                        <a:pt x="2049" y="2662"/>
                                      </a:lnTo>
                                      <a:lnTo>
                                        <a:pt x="2078" y="2636"/>
                                      </a:lnTo>
                                      <a:lnTo>
                                        <a:pt x="2092" y="2624"/>
                                      </a:lnTo>
                                      <a:lnTo>
                                        <a:pt x="2108" y="2613"/>
                                      </a:lnTo>
                                      <a:lnTo>
                                        <a:pt x="2124" y="2602"/>
                                      </a:lnTo>
                                      <a:lnTo>
                                        <a:pt x="2140" y="2592"/>
                                      </a:lnTo>
                                      <a:lnTo>
                                        <a:pt x="2157" y="2582"/>
                                      </a:lnTo>
                                      <a:lnTo>
                                        <a:pt x="2175" y="2573"/>
                                      </a:lnTo>
                                      <a:lnTo>
                                        <a:pt x="2195" y="2566"/>
                                      </a:lnTo>
                                      <a:lnTo>
                                        <a:pt x="2215" y="2560"/>
                                      </a:lnTo>
                                      <a:lnTo>
                                        <a:pt x="2236" y="2555"/>
                                      </a:lnTo>
                                      <a:lnTo>
                                        <a:pt x="2259" y="2551"/>
                                      </a:lnTo>
                                      <a:lnTo>
                                        <a:pt x="2282" y="2549"/>
                                      </a:lnTo>
                                      <a:lnTo>
                                        <a:pt x="2308" y="2548"/>
                                      </a:lnTo>
                                      <a:lnTo>
                                        <a:pt x="2388" y="2548"/>
                                      </a:lnTo>
                                      <a:lnTo>
                                        <a:pt x="2410" y="2548"/>
                                      </a:lnTo>
                                      <a:lnTo>
                                        <a:pt x="2432" y="2549"/>
                                      </a:lnTo>
                                      <a:lnTo>
                                        <a:pt x="2452" y="2551"/>
                                      </a:lnTo>
                                      <a:lnTo>
                                        <a:pt x="2473" y="2553"/>
                                      </a:lnTo>
                                      <a:lnTo>
                                        <a:pt x="2491" y="2556"/>
                                      </a:lnTo>
                                      <a:lnTo>
                                        <a:pt x="2509" y="2559"/>
                                      </a:lnTo>
                                      <a:lnTo>
                                        <a:pt x="2527" y="2562"/>
                                      </a:lnTo>
                                      <a:lnTo>
                                        <a:pt x="2543" y="2566"/>
                                      </a:lnTo>
                                      <a:lnTo>
                                        <a:pt x="2573" y="2575"/>
                                      </a:lnTo>
                                      <a:lnTo>
                                        <a:pt x="2601" y="2585"/>
                                      </a:lnTo>
                                      <a:lnTo>
                                        <a:pt x="2627" y="2597"/>
                                      </a:lnTo>
                                      <a:lnTo>
                                        <a:pt x="2652" y="2608"/>
                                      </a:lnTo>
                                      <a:lnTo>
                                        <a:pt x="2676" y="2619"/>
                                      </a:lnTo>
                                      <a:lnTo>
                                        <a:pt x="2700" y="2629"/>
                                      </a:lnTo>
                                      <a:lnTo>
                                        <a:pt x="2723" y="2639"/>
                                      </a:lnTo>
                                      <a:lnTo>
                                        <a:pt x="2749" y="2648"/>
                                      </a:lnTo>
                                      <a:lnTo>
                                        <a:pt x="2761" y="2652"/>
                                      </a:lnTo>
                                      <a:lnTo>
                                        <a:pt x="2774" y="2657"/>
                                      </a:lnTo>
                                      <a:lnTo>
                                        <a:pt x="2788" y="2660"/>
                                      </a:lnTo>
                                      <a:lnTo>
                                        <a:pt x="2803" y="2663"/>
                                      </a:lnTo>
                                      <a:lnTo>
                                        <a:pt x="2817" y="2665"/>
                                      </a:lnTo>
                                      <a:lnTo>
                                        <a:pt x="2832" y="2666"/>
                                      </a:lnTo>
                                      <a:lnTo>
                                        <a:pt x="2848" y="2667"/>
                                      </a:lnTo>
                                      <a:lnTo>
                                        <a:pt x="2865" y="2668"/>
                                      </a:lnTo>
                                      <a:lnTo>
                                        <a:pt x="2905" y="2668"/>
                                      </a:lnTo>
                                      <a:lnTo>
                                        <a:pt x="2914" y="2667"/>
                                      </a:lnTo>
                                      <a:lnTo>
                                        <a:pt x="2923" y="2666"/>
                                      </a:lnTo>
                                      <a:lnTo>
                                        <a:pt x="2932" y="2664"/>
                                      </a:lnTo>
                                      <a:lnTo>
                                        <a:pt x="2943" y="2661"/>
                                      </a:lnTo>
                                      <a:lnTo>
                                        <a:pt x="2952" y="2658"/>
                                      </a:lnTo>
                                      <a:lnTo>
                                        <a:pt x="2962" y="2653"/>
                                      </a:lnTo>
                                      <a:lnTo>
                                        <a:pt x="2972" y="2649"/>
                                      </a:lnTo>
                                      <a:lnTo>
                                        <a:pt x="2982" y="2643"/>
                                      </a:lnTo>
                                      <a:lnTo>
                                        <a:pt x="3002" y="2631"/>
                                      </a:lnTo>
                                      <a:lnTo>
                                        <a:pt x="3022" y="2617"/>
                                      </a:lnTo>
                                      <a:lnTo>
                                        <a:pt x="3041" y="2601"/>
                                      </a:lnTo>
                                      <a:lnTo>
                                        <a:pt x="3060" y="2583"/>
                                      </a:lnTo>
                                      <a:lnTo>
                                        <a:pt x="3078" y="2565"/>
                                      </a:lnTo>
                                      <a:lnTo>
                                        <a:pt x="3093" y="2546"/>
                                      </a:lnTo>
                                      <a:lnTo>
                                        <a:pt x="3107" y="2527"/>
                                      </a:lnTo>
                                      <a:lnTo>
                                        <a:pt x="3120" y="2506"/>
                                      </a:lnTo>
                                      <a:lnTo>
                                        <a:pt x="3125" y="2496"/>
                                      </a:lnTo>
                                      <a:lnTo>
                                        <a:pt x="3129" y="2486"/>
                                      </a:lnTo>
                                      <a:lnTo>
                                        <a:pt x="3133" y="2477"/>
                                      </a:lnTo>
                                      <a:lnTo>
                                        <a:pt x="3137" y="2467"/>
                                      </a:lnTo>
                                      <a:lnTo>
                                        <a:pt x="3139" y="2457"/>
                                      </a:lnTo>
                                      <a:lnTo>
                                        <a:pt x="3141" y="2447"/>
                                      </a:lnTo>
                                      <a:lnTo>
                                        <a:pt x="3144" y="2437"/>
                                      </a:lnTo>
                                      <a:lnTo>
                                        <a:pt x="3144" y="2428"/>
                                      </a:lnTo>
                                      <a:lnTo>
                                        <a:pt x="3144" y="2269"/>
                                      </a:lnTo>
                                      <a:lnTo>
                                        <a:pt x="3142" y="2257"/>
                                      </a:lnTo>
                                      <a:lnTo>
                                        <a:pt x="3140" y="2243"/>
                                      </a:lnTo>
                                      <a:lnTo>
                                        <a:pt x="3137" y="2230"/>
                                      </a:lnTo>
                                      <a:lnTo>
                                        <a:pt x="3132" y="2217"/>
                                      </a:lnTo>
                                      <a:lnTo>
                                        <a:pt x="3126" y="2204"/>
                                      </a:lnTo>
                                      <a:lnTo>
                                        <a:pt x="3120" y="2192"/>
                                      </a:lnTo>
                                      <a:lnTo>
                                        <a:pt x="3112" y="2178"/>
                                      </a:lnTo>
                                      <a:lnTo>
                                        <a:pt x="3103" y="2166"/>
                                      </a:lnTo>
                                      <a:lnTo>
                                        <a:pt x="3093" y="2154"/>
                                      </a:lnTo>
                                      <a:lnTo>
                                        <a:pt x="3082" y="2142"/>
                                      </a:lnTo>
                                      <a:lnTo>
                                        <a:pt x="3069" y="2131"/>
                                      </a:lnTo>
                                      <a:lnTo>
                                        <a:pt x="3057" y="2120"/>
                                      </a:lnTo>
                                      <a:lnTo>
                                        <a:pt x="3044" y="2108"/>
                                      </a:lnTo>
                                      <a:lnTo>
                                        <a:pt x="3030" y="2097"/>
                                      </a:lnTo>
                                      <a:lnTo>
                                        <a:pt x="3016" y="2087"/>
                                      </a:lnTo>
                                      <a:lnTo>
                                        <a:pt x="3001" y="2077"/>
                                      </a:lnTo>
                                      <a:lnTo>
                                        <a:pt x="2985" y="2068"/>
                                      </a:lnTo>
                                      <a:lnTo>
                                        <a:pt x="2970" y="2059"/>
                                      </a:lnTo>
                                      <a:lnTo>
                                        <a:pt x="2954" y="2050"/>
                                      </a:lnTo>
                                      <a:lnTo>
                                        <a:pt x="2938" y="2041"/>
                                      </a:lnTo>
                                      <a:lnTo>
                                        <a:pt x="2921" y="2034"/>
                                      </a:lnTo>
                                      <a:lnTo>
                                        <a:pt x="2904" y="2027"/>
                                      </a:lnTo>
                                      <a:lnTo>
                                        <a:pt x="2888" y="2020"/>
                                      </a:lnTo>
                                      <a:lnTo>
                                        <a:pt x="2872" y="2014"/>
                                      </a:lnTo>
                                      <a:lnTo>
                                        <a:pt x="2854" y="2009"/>
                                      </a:lnTo>
                                      <a:lnTo>
                                        <a:pt x="2838" y="2004"/>
                                      </a:lnTo>
                                      <a:lnTo>
                                        <a:pt x="2822" y="2001"/>
                                      </a:lnTo>
                                      <a:lnTo>
                                        <a:pt x="2806" y="1997"/>
                                      </a:lnTo>
                                      <a:lnTo>
                                        <a:pt x="2790" y="1995"/>
                                      </a:lnTo>
                                      <a:lnTo>
                                        <a:pt x="2775" y="1993"/>
                                      </a:lnTo>
                                      <a:lnTo>
                                        <a:pt x="2760" y="1991"/>
                                      </a:lnTo>
                                      <a:lnTo>
                                        <a:pt x="2746" y="1991"/>
                                      </a:lnTo>
                                      <a:lnTo>
                                        <a:pt x="2467" y="1991"/>
                                      </a:lnTo>
                                      <a:lnTo>
                                        <a:pt x="2467" y="1672"/>
                                      </a:lnTo>
                                      <a:lnTo>
                                        <a:pt x="2457" y="1652"/>
                                      </a:lnTo>
                                      <a:lnTo>
                                        <a:pt x="2429" y="1600"/>
                                      </a:lnTo>
                                      <a:lnTo>
                                        <a:pt x="2390" y="1527"/>
                                      </a:lnTo>
                                      <a:lnTo>
                                        <a:pt x="2343" y="1440"/>
                                      </a:lnTo>
                                      <a:lnTo>
                                        <a:pt x="2293" y="1347"/>
                                      </a:lnTo>
                                      <a:lnTo>
                                        <a:pt x="2248" y="1257"/>
                                      </a:lnTo>
                                      <a:lnTo>
                                        <a:pt x="2226" y="1216"/>
                                      </a:lnTo>
                                      <a:lnTo>
                                        <a:pt x="2209" y="1179"/>
                                      </a:lnTo>
                                      <a:lnTo>
                                        <a:pt x="2195" y="1146"/>
                                      </a:lnTo>
                                      <a:lnTo>
                                        <a:pt x="2184" y="1120"/>
                                      </a:lnTo>
                                      <a:lnTo>
                                        <a:pt x="2159" y="1056"/>
                                      </a:lnTo>
                                      <a:lnTo>
                                        <a:pt x="2131" y="983"/>
                                      </a:lnTo>
                                      <a:lnTo>
                                        <a:pt x="2099" y="906"/>
                                      </a:lnTo>
                                      <a:lnTo>
                                        <a:pt x="2065" y="826"/>
                                      </a:lnTo>
                                      <a:lnTo>
                                        <a:pt x="2047" y="787"/>
                                      </a:lnTo>
                                      <a:lnTo>
                                        <a:pt x="2028" y="747"/>
                                      </a:lnTo>
                                      <a:lnTo>
                                        <a:pt x="2010" y="710"/>
                                      </a:lnTo>
                                      <a:lnTo>
                                        <a:pt x="1992" y="673"/>
                                      </a:lnTo>
                                      <a:lnTo>
                                        <a:pt x="1973" y="639"/>
                                      </a:lnTo>
                                      <a:lnTo>
                                        <a:pt x="1954" y="606"/>
                                      </a:lnTo>
                                      <a:lnTo>
                                        <a:pt x="1936" y="577"/>
                                      </a:lnTo>
                                      <a:lnTo>
                                        <a:pt x="1918" y="550"/>
                                      </a:lnTo>
                                      <a:lnTo>
                                        <a:pt x="1893" y="517"/>
                                      </a:lnTo>
                                      <a:lnTo>
                                        <a:pt x="1868" y="484"/>
                                      </a:lnTo>
                                      <a:lnTo>
                                        <a:pt x="1843" y="453"/>
                                      </a:lnTo>
                                      <a:lnTo>
                                        <a:pt x="1817" y="423"/>
                                      </a:lnTo>
                                      <a:lnTo>
                                        <a:pt x="1792" y="393"/>
                                      </a:lnTo>
                                      <a:lnTo>
                                        <a:pt x="1766" y="366"/>
                                      </a:lnTo>
                                      <a:lnTo>
                                        <a:pt x="1738" y="338"/>
                                      </a:lnTo>
                                      <a:lnTo>
                                        <a:pt x="1712" y="312"/>
                                      </a:lnTo>
                                      <a:lnTo>
                                        <a:pt x="1683" y="286"/>
                                      </a:lnTo>
                                      <a:lnTo>
                                        <a:pt x="1655" y="263"/>
                                      </a:lnTo>
                                      <a:lnTo>
                                        <a:pt x="1626" y="240"/>
                                      </a:lnTo>
                                      <a:lnTo>
                                        <a:pt x="1595" y="217"/>
                                      </a:lnTo>
                                      <a:lnTo>
                                        <a:pt x="1565" y="196"/>
                                      </a:lnTo>
                                      <a:lnTo>
                                        <a:pt x="1532" y="177"/>
                                      </a:lnTo>
                                      <a:lnTo>
                                        <a:pt x="1500" y="158"/>
                                      </a:lnTo>
                                      <a:lnTo>
                                        <a:pt x="1466" y="139"/>
                                      </a:lnTo>
                                      <a:lnTo>
                                        <a:pt x="1432" y="123"/>
                                      </a:lnTo>
                                      <a:lnTo>
                                        <a:pt x="1396" y="108"/>
                                      </a:lnTo>
                                      <a:lnTo>
                                        <a:pt x="1359" y="93"/>
                                      </a:lnTo>
                                      <a:lnTo>
                                        <a:pt x="1321" y="79"/>
                                      </a:lnTo>
                                      <a:lnTo>
                                        <a:pt x="1282" y="66"/>
                                      </a:lnTo>
                                      <a:lnTo>
                                        <a:pt x="1241" y="55"/>
                                      </a:lnTo>
                                      <a:lnTo>
                                        <a:pt x="1199" y="45"/>
                                      </a:lnTo>
                                      <a:lnTo>
                                        <a:pt x="1157" y="36"/>
                                      </a:lnTo>
                                      <a:lnTo>
                                        <a:pt x="1112" y="28"/>
                                      </a:lnTo>
                                      <a:lnTo>
                                        <a:pt x="1065" y="21"/>
                                      </a:lnTo>
                                      <a:lnTo>
                                        <a:pt x="1018" y="14"/>
                                      </a:lnTo>
                                      <a:lnTo>
                                        <a:pt x="969" y="9"/>
                                      </a:lnTo>
                                      <a:lnTo>
                                        <a:pt x="918" y="5"/>
                                      </a:lnTo>
                                      <a:lnTo>
                                        <a:pt x="866" y="2"/>
                                      </a:lnTo>
                                      <a:lnTo>
                                        <a:pt x="812" y="1"/>
                                      </a:lnTo>
                                      <a:lnTo>
                                        <a:pt x="756" y="0"/>
                                      </a:lnTo>
                                      <a:lnTo>
                                        <a:pt x="734" y="1"/>
                                      </a:lnTo>
                                      <a:lnTo>
                                        <a:pt x="709" y="3"/>
                                      </a:lnTo>
                                      <a:lnTo>
                                        <a:pt x="684" y="7"/>
                                      </a:lnTo>
                                      <a:lnTo>
                                        <a:pt x="658" y="13"/>
                                      </a:lnTo>
                                      <a:lnTo>
                                        <a:pt x="630" y="21"/>
                                      </a:lnTo>
                                      <a:lnTo>
                                        <a:pt x="602" y="29"/>
                                      </a:lnTo>
                                      <a:lnTo>
                                        <a:pt x="571" y="38"/>
                                      </a:lnTo>
                                      <a:lnTo>
                                        <a:pt x="542" y="48"/>
                                      </a:lnTo>
                                      <a:lnTo>
                                        <a:pt x="510" y="60"/>
                                      </a:lnTo>
                                      <a:lnTo>
                                        <a:pt x="479" y="73"/>
                                      </a:lnTo>
                                      <a:lnTo>
                                        <a:pt x="447" y="88"/>
                                      </a:lnTo>
                                      <a:lnTo>
                                        <a:pt x="416" y="103"/>
                                      </a:lnTo>
                                      <a:lnTo>
                                        <a:pt x="385" y="118"/>
                                      </a:lnTo>
                                      <a:lnTo>
                                        <a:pt x="353" y="135"/>
                                      </a:lnTo>
                                      <a:lnTo>
                                        <a:pt x="323" y="153"/>
                                      </a:lnTo>
                                      <a:lnTo>
                                        <a:pt x="292" y="171"/>
                                      </a:lnTo>
                                      <a:lnTo>
                                        <a:pt x="263" y="190"/>
                                      </a:lnTo>
                                      <a:lnTo>
                                        <a:pt x="233" y="210"/>
                                      </a:lnTo>
                                      <a:lnTo>
                                        <a:pt x="206" y="231"/>
                                      </a:lnTo>
                                      <a:lnTo>
                                        <a:pt x="179" y="251"/>
                                      </a:lnTo>
                                      <a:lnTo>
                                        <a:pt x="153" y="272"/>
                                      </a:lnTo>
                                      <a:lnTo>
                                        <a:pt x="129" y="294"/>
                                      </a:lnTo>
                                      <a:lnTo>
                                        <a:pt x="107" y="316"/>
                                      </a:lnTo>
                                      <a:lnTo>
                                        <a:pt x="86" y="338"/>
                                      </a:lnTo>
                                      <a:lnTo>
                                        <a:pt x="67" y="361"/>
                                      </a:lnTo>
                                      <a:lnTo>
                                        <a:pt x="50" y="383"/>
                                      </a:lnTo>
                                      <a:lnTo>
                                        <a:pt x="36" y="405"/>
                                      </a:lnTo>
                                      <a:lnTo>
                                        <a:pt x="23" y="429"/>
                                      </a:lnTo>
                                      <a:lnTo>
                                        <a:pt x="13" y="451"/>
                                      </a:lnTo>
                                      <a:lnTo>
                                        <a:pt x="6" y="473"/>
                                      </a:lnTo>
                                      <a:lnTo>
                                        <a:pt x="1" y="496"/>
                                      </a:lnTo>
                                      <a:lnTo>
                                        <a:pt x="0" y="5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D137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2" o:spid="_x0000_s1026" style="position:absolute;margin-left:167.95pt;margin-top:4.7pt;width:24.7pt;height:19.25pt;z-index:251752448" coordsize="955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">
                      <v:shape id="Freeform 183" o:spid="_x0000_s1027" style="position:absolute;left:513;width:98;height:152;visibility:visible;mso-wrap-style:square;v-text-anchor:top" coordsize="1671,2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pnsMA&#10;AADcAAAADwAAAGRycy9kb3ducmV2LnhtbESPQWvCQBCF7wX/wzJCb3VThbakbkIVhOKtKqXHITsm&#10;wezskl1N8u+dQ8HbDO/Ne9+sy9F16kZ9bD0beF1koIgrb1uuDZyOu5cPUDEhW+w8k4GJIpTF7GmN&#10;ufUD/9DtkGolIRxzNNCkFHKtY9WQw7jwgVi0s+8dJln7WtseBwl3nV5m2Zt22LI0NBho21B1OVyd&#10;gf3f4Ifd6Te8r6KnDfN22oTJmOf5+PUJKtGYHub/628r+CvBl2dkAl3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KpnsMAAADcAAAADwAAAAAAAAAAAAAAAACYAgAAZHJzL2Rv&#10;d25yZXYueG1sUEsFBgAAAAAEAAQA9QAAAIgDAAAAAA==&#10;" path="m1194,2587r40,l1257,2571r23,-19l1302,2530r22,-23l1346,2482r21,-27l1388,2427r20,-31l1427,2365r19,-34l1464,2297r19,-37l1499,2224r17,-38l1531,2147r16,-40l1561,2067r13,-42l1587,1983r12,-41l1610,1899r11,-44l1630,1813r9,-44l1646,1727r6,-43l1658,1640r5,-42l1666,1556r3,-42l1671,1474r,-41l1671,1035r-1,-35l1668,963r-3,-38l1660,885r-6,-41l1647,804r-8,-43l1630,719r-10,-43l1607,632r-13,-42l1581,546r-14,-42l1551,462r-17,-42l1517,380r-18,-39l1480,302r-20,-36l1440,231r-21,-33l1397,166r-22,-29l1353,111,1328,86,1305,64,1281,46,1256,29,1231,17,1206,8,1180,2,1154,,1035,r-28,1l975,6r-33,6l907,21,870,33,831,47,792,63,751,81r-43,20l666,123r-43,23l580,172r-44,26l493,226r-42,30l409,285r-42,32l327,349r-39,34l251,416r-36,35l182,486r-32,35l121,556,95,592,71,628,50,664,33,698,19,734,8,768,2,803,,836r,40l1,896r1,21l4,935r3,17l10,968r5,16l19,999r7,14l31,1027r6,13l44,1053r7,13l65,1091r15,25l95,1143r15,28l116,1187r7,16l129,1220r6,18l140,1258r5,20l150,1299r3,24l156,1347r3,26l160,1402r1,29l161,1519r-1,89l161,1651r1,44l165,1738r3,40l170,1799r3,20l176,1838r3,19l183,1876r5,18l193,1911r6,17l205,1945r7,16l219,1976r8,14l237,2004r10,13l258,2029r11,11l280,2050r15,11l313,2075r20,15l382,2123r55,38l501,2203r69,43l642,2292r76,46l793,2382r74,43l938,2465r67,36l1035,2518r30,14l1092,2547r26,12l1141,2569r20,8l1179,2583r15,4xe" fillcolor="#00923f" stroked="f">
                        <v:path arrowok="t" o:connecttype="custom" o:connectlocs="74,151;78,147;81,143;85,137;88,131;91,124;93,117;95,109;97,101;98,94;98,87;98,59;97,52;96,45;94,37;92,30;89,22;86,16;82,10;78,5;74,2;69,0;59,0;53,1;46,4;39,7;31,12;24,17;17,23;11,29;6,35;2,41;0,47;0,53;0,56;1,59;2,61;4,64;6,69;8,72;9,75;9,79;9,84;9,97;10,104;10,108;11,111;12,114;13,117;15,119;17,121;22,125;33,132;47,140;59,147;64,150;68,151" o:connectangles="0,0,0,0,0,0,0,0,0,0,0,0,0,0,0,0,0,0,0,0,0,0,0,0,0,0,0,0,0,0,0,0,0,0,0,0,0,0,0,0,0,0,0,0,0,0,0,0,0,0,0,0,0,0,0,0,0"/>
                      </v:shape>
                      <v:shape id="Freeform 184" o:spid="_x0000_s1028" style="position:absolute;left:260;top:40;width:89;height:117;visibility:visible;mso-wrap-style:square;v-text-anchor:top" coordsize="1512,1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zhl8QA&#10;AADcAAAADwAAAGRycy9kb3ducmV2LnhtbERPS2vCQBC+F/wPywi91Y0GQk1dRRRpT2JTW3ocsmMS&#10;zM6G7DYPf71bKPQ2H99zVpvB1KKj1lWWFcxnEQji3OqKCwXnj8PTMwjnkTXWlknBSA4268nDClNt&#10;e36nLvOFCCHsUlRQet+kUrq8JINuZhviwF1sa9AH2BZSt9iHcFPLRRQl0mDFoaHEhnYl5dfsxyjY&#10;fR5P391hLF6bbZLHXzdd9/ulUo/TYfsCwtPg/8V/7jcd5sdz+H0mXC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84ZfEAAAA3AAAAA8AAAAAAAAAAAAAAAAAmAIAAGRycy9k&#10;b3ducmV2LnhtbFBLBQYAAAAABAAEAPUAAACJAwAAAAA=&#10;" path="m,636r,40l1,727r4,46l11,817r9,41l31,896r13,36l58,964r16,32l92,1025r19,29l130,1080r21,26l194,1156r44,49l261,1229r22,26l304,1280r22,26l347,1335r19,29l385,1395r18,33l419,1463r14,38l445,1541r12,43l466,1630r6,50l476,1734r2,56l492,1812r15,20l522,1851r17,20l556,1888r18,16l583,1912r11,7l604,1926r10,8l625,1940r11,6l647,1952r12,5l671,1962r13,5l697,1971r13,4l724,1978r15,3l753,1984r16,2l784,1987r17,2l818,1989r17,l864,1988r29,-5l922,1975r30,-11l981,1951r30,-17l1040,1914r29,-21l1099,1870r28,-26l1156,1817r27,-30l1210,1756r27,-33l1262,1690r26,-35l1312,1620r23,-37l1357,1547r21,-39l1397,1471r19,-39l1434,1395r15,-39l1463,1318r12,-37l1486,1244r10,-36l1503,1173r5,-34l1511,1106r1,-32l1511,1055r-1,-20l1507,1015r-3,-19l1499,975r-5,-20l1487,935r-7,-20l1465,873r-16,-43l1431,786r-19,-47l1394,691r-18,-51l1367,615r-8,-27l1351,560r-7,-28l1337,503r-6,-29l1326,444r-5,-32l1318,381r-3,-34l1314,314r-1,-36l1289,261r-26,-19l1238,220r-26,-22l1185,176r-27,-24l1130,129r-28,-22l1072,85,1042,65r-16,-9l1011,47,994,39,977,30,961,24,944,18,926,13,909,8,891,5,873,2,854,,835,,677,,656,1,636,5r-22,6l590,20,566,30,541,44,514,59,488,75,461,93r-29,20l404,134r-28,21l348,179r-28,24l292,228r-27,26l237,279r-25,27l187,333r-25,26l139,386r-22,26l96,438,78,464,61,489,46,514,32,537,21,559r-9,23l5,601,1,619,,636xe" fillcolor="red" stroked="f">
                        <v:path arrowok="t" o:connecttype="custom" o:connectlocs="0,43;1,50;3,57;7,62;11,68;17,74;20,79;24,84;26,91;28,99;29,107;32,110;34,112;36,114;38,115;40,116;43,116;45,117;48,117;53,117;58,115;63,111;68,107;73,101;77,95;81,89;84,82;87,75;88,69;89,63;89,60;88,56;86,51;83,43;80,36;79,31;78,26;77,20;76,15;71,12;67,8;61,4;59,2;56,1;52,0;49,0;37,0;33,2;29,4;24,8;19,12;14,16;10,21;6,26;3,30;1,34;0,37" o:connectangles="0,0,0,0,0,0,0,0,0,0,0,0,0,0,0,0,0,0,0,0,0,0,0,0,0,0,0,0,0,0,0,0,0,0,0,0,0,0,0,0,0,0,0,0,0,0,0,0,0,0,0,0,0,0,0,0,0"/>
                      </v:shape>
                      <v:shape id="Freeform 185" o:spid="_x0000_s1029" style="position:absolute;left:609;top:112;width:203;height:314;visibility:visible;mso-wrap-style:square;v-text-anchor:top" coordsize="3462,5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CysIA&#10;AADcAAAADwAAAGRycy9kb3ducmV2LnhtbERPTWvCQBC9F/oflil4q5tYDJK6htJi8WiNhR6H7DQJ&#10;zc6G3TWJ/nq3IHibx/ucdTGZTgzkfGtZQTpPQBBXVrdcKziW2+cVCB+QNXaWScGZPBSbx4c15tqO&#10;/EXDIdQihrDPUUETQp9L6auGDPq57Ykj92udwRChq6V2OMZw08lFkmTSYMuxocGe3huq/g4no2CX&#10;HpPPMrss+48f9z1mLe6HMVNq9jS9vYIINIW7+Obe6Tj/ZQH/z8QL5OY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dQLKwgAAANwAAAAPAAAAAAAAAAAAAAAAAJgCAABkcnMvZG93&#10;bnJldi54bWxQSwUGAAAAAAQABAD1AAAAhwMAAAAA&#10;" path="m238,5056r41,l358,5056r,-239l478,4817r16,l508,4818r14,2l534,4822r12,5l555,4831r9,6l571,4843r6,7l583,4859r4,9l590,4879r3,12l595,4905r1,15l596,4936r,120l836,5056r,159l866,5194r29,-21l909,5162r14,-10l937,5143r16,-9l968,5126r16,-7l1002,5112r19,-5l1041,5102r22,-3l1087,5097r27,-2l1234,5095r22,2l1277,5098r20,2l1315,5102r16,3l1346,5109r14,4l1373,5118r12,5l1395,5129r10,6l1414,5142r8,7l1430,5157r8,9l1445,5174r27,36l1501,5251r9,10l1518,5271r10,11l1539,5292r11,12l1562,5314r15,10l1592,5334r39,-40l1631,5255r40,-40l1679,5190r10,-30l1703,5127r17,-38l1739,5049r21,-45l1784,4957r25,-49l1864,4801r60,-113l1985,4571r63,-120l2110,4331r59,-117l2198,4158r26,-56l2248,4049r24,-52l2293,3949r18,-46l2327,3859r14,-39l2351,3784r7,-32l2362,3724r,-24l2268,3066r-1,-13l2266,3041r1,-10l2269,3020r2,-9l2275,3001r4,-9l2285,2983r5,-8l2297,2968r7,-7l2311,2954r17,-12l2347,2929r38,-21l2425,2889r18,-9l2460,2870r7,-5l2475,2859r7,-6l2488,2847r6,-6l2500,2833r5,-8l2511,2817r9,-19l2529,2777r8,-22l2545,2732r6,-26l2557,2681r10,-53l2577,2575r8,-50l2595,2477r5,-23l2605,2432r7,-22l2619,2389r6,-21l2633,2347r7,-20l2648,2306r17,-38l2683,2229r19,-37l2722,2155r42,-73l2806,2010r22,-37l2850,1936r21,-38l2892,1859r25,-48l2949,1751r38,-70l3030,1602r45,-86l3123,1425r49,-94l3220,1234r47,-96l3312,1043r21,-47l3352,951r20,-44l3389,864r16,-42l3419,784r12,-38l3442,711r8,-33l3457,649r3,-28l3462,598r-1,-29l3457,540r-5,-29l3445,482r-11,-27l3423,428r-13,-28l3396,373r-16,-26l3361,321r-19,-24l3321,272r-21,-23l3276,226r-24,-22l3226,183r-26,-20l3173,143r-29,-18l3116,108,3086,92,3057,76,3027,63,2995,50,2965,39r-32,-9l2902,21r-32,-8l2839,8,2807,4,2776,1,2745,,2467,r-39,2l2388,9r-40,9l2307,33r-41,17l2225,70r-41,24l2143,120r-41,30l2062,182r-40,35l1983,254r-39,40l1906,335r-36,43l1834,422r-34,47l1766,517r-31,50l1705,616r-29,51l1650,719r-25,52l1603,822r-20,53l1564,928r-15,53l1536,1032r-10,52l1518,1135r-4,51l1512,1234r-11,41l1551,1831r-20,31l1508,1891r-25,30l1458,1950r-28,29l1402,2009r-28,29l1343,2067r-62,60l1218,2187r-31,31l1155,2248r-31,33l1094,2312r-31,34l1034,2379r-29,34l978,2448r-25,36l928,2520r-23,38l884,2597r-20,39l847,2677r-15,41l820,2761r-11,45l801,2851r-4,47l795,2946r,200l796,3167r1,19l799,3206r2,16l805,3238r4,15l814,3266r5,14l824,3292r6,11l837,3313r6,10l858,3343r15,18l890,3380r17,19l923,3421r16,23l947,3457r8,16l963,3488r7,16l976,3521r7,20l989,3561r5,22l927,3584r-65,2l800,3591r-60,5l684,3604r-54,11l578,3626r-49,13l483,3654r-45,17l396,3691r-39,20l319,3734r-34,25l251,3786r-30,29l193,3846r-26,34l143,3915r-22,37l100,3991r-18,43l66,4077r-14,47l39,4173r-11,51l19,4276r-7,56l7,4390r-4,60l1,4513,,4578r,120l,4716r1,16l3,4749r2,16l8,4781r4,14l16,4810r5,13l26,4838r6,13l38,4863r6,12l52,4887r8,12l68,4910r8,10l93,4940r19,19l132,4978r21,16l173,5011r23,15l217,5042r21,14xe" fillcolor="#da251d" stroked="f">
                        <v:path arrowok="t" o:connecttype="custom" o:connectlocs="29,284;33,285;35,288;49,307;56,302;62,300;76,300;81,302;84,304;90,311;96,312;101,300;113,276;130,241;137,225;133,180;134,176;137,173;145,169;147,166;150,159;152,144;155,137;162,123;171,107;186,78;198,53;202,40;202,30;198,20;191,12;181,5;170,1;145,0;130,4;116,15;104,30;94,48;89,67;88,111;79,122;64,136;54,148;48,163;47,186;48,192;50,197;56,204;58,210;40,212;23,217;11,226;4,240;0,258;0,279;1,284;4,288;9,294" o:connectangles="0,0,0,0,0,0,0,0,0,0,0,0,0,0,0,0,0,0,0,0,0,0,0,0,0,0,0,0,0,0,0,0,0,0,0,0,0,0,0,0,0,0,0,0,0,0,0,0,0,0,0,0,0,0,0,0,0,0"/>
                      </v:shape>
                      <v:shape id="Freeform 186" o:spid="_x0000_s1030" style="position:absolute;left:302;top:173;width:73;height:56;visibility:visible;mso-wrap-style:square;v-text-anchor:top" coordsize="1234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+pS8EA&#10;AADcAAAADwAAAGRycy9kb3ducmV2LnhtbERPS2sCMRC+C/0PYQreNFsFKVujSFXw5qvQ9jZsprvb&#10;JpMlievqrzdCwdt8fM+ZzjtrREs+1I4VvAwzEMSF0zWXCj6O68EriBCRNRrHpOBCAeazp94Uc+3O&#10;vKf2EEuRQjjkqKCKscmlDEVFFsPQNcSJ+3HeYkzQl1J7PKdwa+QoyybSYs2pocKG3isq/g4nq8B8&#10;ozl+tQv85c+V3tlyufWTq1L9527xBiJSFx/if/dGp/njMdyfSRfI2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vqUvBAAAA3AAAAA8AAAAAAAAAAAAAAAAAmAIAAGRycy9kb3du&#10;cmV2LnhtbFBLBQYAAAAABAAEAPUAAACGAwAAAAA=&#10;" path="m,517r,24l2,563r3,22l9,607r6,22l21,649r7,21l36,690r8,20l54,728r11,19l76,765r13,17l102,798r14,16l131,829r15,14l162,857r17,12l196,882r17,11l232,903r19,10l270,921r19,8l310,936r20,5l351,947r22,4l394,953r22,2l438,955r119,l581,955r22,-2l625,949r22,-5l667,938r20,-7l707,923r18,-9l742,904r16,-11l775,881r15,-14l805,853r14,-14l832,823r13,-17l857,789r11,-17l878,754r10,-20l896,715r9,-20l914,674r7,-21l927,633r6,-22l938,589r5,-22l947,545r3,-23l953,500r2,-22l1114,478r17,-1l1146,476r13,-1l1171,471r11,-3l1193,463r8,-5l1208,452r7,-8l1220,436r4,-10l1228,415r2,-13l1232,389r1,-15l1234,358r,-40l1232,304r-3,-15l1225,275r-7,-15l1210,246r-10,-15l1187,217r-12,-13l1161,189r-15,-13l1130,163r-18,-13l1095,137r-18,-13l1058,112r-20,-11l998,80,957,59,918,42,879,28,861,22,842,16,825,11,810,7,795,4,781,2,767,1,756,,724,1,690,2,657,4,624,7r-33,4l557,16r-32,6l491,29r-32,8l427,46,395,56,365,68,334,80,305,93r-29,14l248,121r-26,18l195,156r-24,18l147,193r-21,21l106,236,87,258,69,283,54,308,40,334,28,362r-9,28l10,420,4,451,1,484,,517xe" fillcolor="red" stroked="f">
                        <v:path arrowok="t" o:connecttype="custom" o:connectlocs="0,33;1,37;2,40;4,44;6,47;9,49;12,52;15,54;18,55;22,56;26,56;36,56;39,55;43,54;46,52;48,49;51,46;53,43;54,40;55,36;56,32;56,28;68,28;70,27;71,27;72,25;73,23;73,19;72,16;71,14;69,11;66,9;63,7;57,3;51,1;48,0;45,0;41,0;35,1;29,2;23,3;18,5;13,8;9,11;5,15;2,20;1,25;0,30" o:connectangles="0,0,0,0,0,0,0,0,0,0,0,0,0,0,0,0,0,0,0,0,0,0,0,0,0,0,0,0,0,0,0,0,0,0,0,0,0,0,0,0,0,0,0,0,0,0,0,0"/>
                      </v:shape>
                      <v:shape id="Freeform 187" o:spid="_x0000_s1031" style="position:absolute;left:475;top:152;width:117;height:216;visibility:visible;mso-wrap-style:square;v-text-anchor:top" coordsize="1990,3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r3IsAA&#10;AADcAAAADwAAAGRycy9kb3ducmV2LnhtbERPyWrDMBC9F/IPYgK91XLSdMGxHNJCoNcm/YDBGi/Y&#10;GjmWvMRfHxUKvc3jrZMeZtOKkXpXW1awiWIQxLnVNZcKfi6np3cQziNrbC2Tghs5OGSrhxQTbSf+&#10;pvHsSxFC2CWooPK+S6R0eUUGXWQ74sAVtjfoA+xLqXucQrhp5TaOX6XBmkNDhR19VpQ358EoMNxc&#10;m/llZ4pJNm9buSwfw2lR6nE9H/cgPM3+X/zn/tJh/vMOfp8JF8js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Zr3IsAAAADcAAAADwAAAAAAAAAAAAAAAACYAgAAZHJzL2Rvd25y&#10;ZXYueG1sUEsFBgAAAAAEAAQA9QAAAIUDAAAAAA==&#10;" path="m1870,r-40,l1777,35r-71,45l1622,133r-89,54l1488,212r-44,25l1401,260r-40,19l1341,288r-18,8l1305,303r-16,5l1272,313r-14,3l1245,318r-12,1l1193,319r-16,-1l1162,316r-14,-3l1134,309r-13,-5l1110,297r-12,-8l1088,281r-10,-8l1068,263r-9,-9l1051,244r-16,-23l1021,199,995,156,971,117r-6,-7l958,102r-6,-6l945,91r-8,-6l930,82r-7,-2l915,79r-12,1l892,82r-11,3l871,89r-11,5l850,99r-10,7l831,113r-9,8l814,129r-8,10l797,148r-8,12l782,171r-7,11l769,193r-12,25l746,244r-9,27l729,298r-6,26l719,349r-3,26l716,398r,240l765,642r56,4l883,651r65,6l1017,664r69,9l1121,678r35,5l1190,689r34,8l1257,704r33,8l1320,721r30,9l1379,741r27,10l1432,764r23,13l1476,790r19,15l1512,821r13,17l1536,856r8,18l1549,894r2,22l1551,1036r-1,17l1548,1069r-4,16l1540,1099r-7,15l1526,1127r-9,12l1507,1150r-11,10l1483,1168r-13,9l1457,1183r-15,5l1426,1192r-17,2l1392,1195r-16,-1l1360,1193r-16,-1l1329,1190r-14,-3l1302,1184r-13,-4l1276,1176r-25,-10l1227,1156r-24,-10l1179,1135r-24,-11l1128,1113r-28,-10l1069,1093r-16,-4l1037,1086r-18,-3l1000,1080r-20,-2l960,1076r-23,-1l915,1075r-120,l787,1075r-8,1l771,1078r-8,2l747,1086r-18,8l712,1104r-16,11l680,1126r-14,13l650,1152r-13,13l626,1179r-10,13l608,1204r-6,11l600,1220r-2,5l597,1230r,4l598,1244r1,11l602,1266r4,13l611,1293r6,15l624,1324r8,15l649,1374r20,36l691,1449r22,38l761,1564r46,73l846,1701r30,51l861,1771r-14,20l832,1809r-14,16l803,1841r-16,15l771,1870r-15,13l740,1896r-16,11l708,1920r-17,10l658,1951r-33,20l590,1992r-34,20l521,2034r-35,23l469,2070r-18,13l434,2096r-17,15l399,2127r-18,16l364,2160r-17,18l333,2197r-20,25l291,2255r-25,37l238,2335r-29,45l180,2429r-31,49l120,2528r-28,48l67,2623r-22,44l26,2706r-14,34l7,2754r-4,13l,2778r,8l,2801r3,15l6,2832r5,17l16,2868r7,18l31,2906r11,20l52,2947r11,21l74,2990r13,22l100,3033r14,22l129,3077r15,21l159,3118r15,21l191,3159r16,18l224,3195r16,18l257,3228r17,15l290,3256r16,13l323,3279r16,9l354,3295r15,5l383,3303r15,1l433,3303r34,-4l498,3292r29,-8l554,3273r25,-12l603,3248r22,-14l644,3220r20,-14l680,3191r15,-13l722,3153r22,-18l752,3128r8,-4l767,3123r6,1l777,3130r5,9l785,3152r3,17l790,3191r2,28l793,3250r1,39l795,3383r,120l795,3508r2,5l800,3518r4,6l808,3530r5,6l818,3543r6,6l839,3562r16,13l873,3588r19,13l912,3614r20,11l952,3635r19,9l989,3652r17,5l1015,3660r7,1l1028,3662r6,l1233,3662r31,-1l1296,3656r29,-8l1355,3638r28,-14l1410,3609r27,-20l1463,3569r25,-23l1513,3521r23,-27l1558,3465r22,-30l1600,3404r20,-34l1639,3335r18,-34l1673,3264r15,-36l1704,3190r13,-37l1729,3114r11,-38l1751,3038r8,-38l1768,2961r7,-37l1780,2887r5,-37l1788,2815r2,-35l1790,2747r,-398l1789,2318r-2,-26l1783,2270r-5,-20l1772,2233r-7,-15l1757,2204r-7,-14l1743,2176r-7,-14l1729,2147r-6,-17l1718,2109r-4,-22l1713,2075r-1,-14l1711,2046r,-16l1711,1991r1,-34l1714,1923r4,-34l1723,1856r6,-34l1736,1789r8,-34l1754,1721r10,-34l1776,1654r11,-34l1799,1587r25,-67l1850,1452r26,-69l1901,1314r12,-35l1925,1244r10,-36l1946,1173r9,-36l1963,1100r8,-36l1978,1027r5,-37l1986,952r3,-37l1990,876r,-279l1989,581r,-17l1987,546r-2,-17l1980,495r-7,-37l1964,422r-9,-35l1944,351r-11,-35l1920,281r-13,-33l1893,215r-13,-30l1866,156r-13,-29l1840,102,1826,77,1870,xe" fillcolor="#00923f" stroked="f">
                        <v:path arrowok="t" o:connecttype="custom" o:connectlocs="87,13;76,18;68,19;63,16;57,7;54,5;50,6;46,9;43,18;48,38;70,41;83,44;90,50;91,64;87,69;81,70;75,69;65,65;56,63;45,64;38,68;35,72;36,76;42,88;49,107;43,112;31,120;22,126;14,138;3,157;0,165;2,173;8,181;14,190;21,194;31,194;40,188;45,184;47,192;47,208;51,212;59,216;76,216;87,209;96,197;102,181;105,166;105,133;102,127;101,120;102,106;107,90;114,69;117,54;116,29;112,15;110,0" o:connectangles="0,0,0,0,0,0,0,0,0,0,0,0,0,0,0,0,0,0,0,0,0,0,0,0,0,0,0,0,0,0,0,0,0,0,0,0,0,0,0,0,0,0,0,0,0,0,0,0,0,0,0,0,0,0,0,0,0"/>
                      </v:shape>
                      <v:shape id="Freeform 188" o:spid="_x0000_s1032" style="position:absolute;left:288;top:272;width:87;height:103;visibility:visible;mso-wrap-style:square;v-text-anchor:top" coordsize="1472,1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ZFzcIA&#10;AADcAAAADwAAAGRycy9kb3ducmV2LnhtbERPTWsCMRC9F/wPYQRvNVuLRbdGaYWilF6qgngbNtPN&#10;0s0kJNFd/fVNodDbPN7nLFa9bcWFQmwcK3gYFyCIK6cbrhUc9m/3MxAxIWtsHZOCK0VYLQd3Cyy1&#10;6/iTLrtUixzCsUQFJiVfShkrQxbj2HnizH25YDFlGGqpA3Y53LZyUhRP0mLDucGgp7Wh6nt3tgrm&#10;J+xeP4I9pg0bO/M3X7+vT0qNhv3LM4hEffoX/7m3Os9/nMLvM/kC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JkXNwgAAANwAAAAPAAAAAAAAAAAAAAAAAJgCAABkcnMvZG93&#10;bnJldi54bWxQSwUGAAAAAAQABAD1AAAAhwMAAAAA&#10;" path="m,439r,46l1,534r2,51l7,636r4,53l16,742r7,55l30,851r9,56l50,961r11,55l73,1070r13,54l101,1178r17,51l136,1280r19,49l175,1377r23,45l221,1466r25,41l274,1546r28,37l332,1616r32,31l398,1673r34,23l470,1716r38,15l549,1743r42,6l636,1752r120,l766,1751r10,-2l787,1746r11,-5l810,1735r12,-6l834,1721r12,-10l901,1670r63,-48l998,1597r37,-25l1054,1560r19,-11l1095,1538r21,-11l1137,1518r24,-10l1184,1499r24,-7l1233,1486r26,-6l1285,1476r28,-3l1323,1431r12,-41l1347,1350r13,-39l1386,1232r26,-78l1424,1115r12,-41l1446,1032r8,-43l1461,944r6,-47l1469,873r1,-24l1471,822r1,-25l1472,597r-1,-26l1468,544r-5,-26l1458,491r-8,-26l1441,439r-11,-27l1417,386r-13,-25l1390,335r-16,-25l1356,285r-18,-23l1319,239r-19,-24l1278,194r-22,-21l1234,152r-24,-18l1187,116,1162,99,1137,82,1112,68,1087,54,1060,42,1034,32r-27,-9l981,14,954,8,927,4,901,1,875,,636,,618,1,598,3,576,7r-22,5l531,19r-25,8l481,36,455,46,430,57,404,69,377,82,350,96r-26,15l297,126r-25,16l246,159r-25,16l197,192r-25,18l150,228r-21,18l108,264,89,282,72,301,56,319,41,337,29,355,19,373r-9,17l4,406,1,422,,439xe" fillcolor="red" stroked="f">
                        <v:path arrowok="t" o:connecttype="custom" o:connectlocs="0,31;1,41;2,50;4,60;6,69;9,78;13,86;18,93;24,98;30,102;38,103;46,103;48,102;50,101;59,94;63,91;67,89;71,88;76,87;79,82;82,72;85,63;86,55;87,50;87,35;86,30;85,26;83,21;80,17;77,13;73,9;69,6;64,3;60,1;55,0;38,0;34,0;30,2;25,3;21,6;16,8;12,11;8,14;4,18;2,21;0,24" o:connectangles="0,0,0,0,0,0,0,0,0,0,0,0,0,0,0,0,0,0,0,0,0,0,0,0,0,0,0,0,0,0,0,0,0,0,0,0,0,0,0,0,0,0,0,0,0,0"/>
                      </v:shape>
                      <v:shape id="Freeform 189" o:spid="_x0000_s1033" style="position:absolute;left:737;top:368;width:218;height:203;visibility:visible;mso-wrap-style:square;v-text-anchor:top" coordsize="3701,3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0968IA&#10;AADcAAAADwAAAGRycy9kb3ducmV2LnhtbERPS2sCMRC+C/6HMEJvmtWiLFujiKAUD62uPfQ4bGYf&#10;dTNZklS3/94UBG/z8T1nue5NK67kfGNZwXSSgCAurG64UvB13o1TED4ga2wtk4I/8rBeDQdLzLS9&#10;8YmueahEDGGfoYI6hC6T0hc1GfQT2xFHrrTOYIjQVVI7vMVw08pZkiykwYZjQ40dbWsqLvmvUfB9&#10;cD9lWk533WZe4fEg0/3HZ6rUy6jfvIEI1Ien+OF+13H+6wL+n4kX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7T3rwgAAANwAAAAPAAAAAAAAAAAAAAAAAJgCAABkcnMvZG93&#10;bnJldi54bWxQSwUGAAAAAAQABAD1AAAAhwMAAAAA&#10;" path="m1154,2150r-16,-5l1123,2141r-14,-5l1097,2131r-11,-5l1076,2121r-9,-5l1059,2111r-13,-11l1034,2090r-9,-9l1018,2072r-7,-8l1003,2056r-8,-7l986,2042r-12,-5l958,2033r-19,-2l916,2030r-359,l535,2032r-23,7l490,2050r-24,14l442,2082r-24,22l395,2129r-24,27l347,2187r-23,32l301,2255r-24,36l255,2330r-22,40l211,2412r-20,43l171,2499r-20,44l132,2589r-18,44l98,2678r-16,45l67,2767r-13,44l42,2853r-11,41l22,2935r-7,37l9,3010r-6,33l1,3076,,3105r1,22l6,3148r7,20l22,3188r12,19l47,3225r16,18l82,3260r19,17l122,3292r24,15l170,3321r26,15l223,3348r28,13l279,3372r30,11l339,3393r31,10l401,3412r32,8l464,3428r32,6l527,3440r32,6l589,3450r29,4l649,3457r28,3l705,3462r26,1l756,3463r80,l863,3462r26,-4l916,3451r26,-8l967,3432r26,-13l1018,3404r26,-18l1068,3368r24,-20l1117,3326r23,-22l1163,3281r25,-25l1211,3231r22,-26l1279,3152r46,-54l1369,3045r45,-51l1436,2969r23,-24l1481,2921r22,-21l1526,2880r22,-19l1570,2842r22,-16l1623,2826r33,-1l1691,2823r36,-2l1765,2818r39,-5l1843,2809r41,-6l1924,2797r42,-7l2007,2781r41,-8l2090,2763r40,-10l2171,2742r39,-11l2249,2717r38,-13l2322,2690r35,-15l2390,2659r30,-17l2450,2625r26,-19l2501,2588r22,-21l2541,2546r16,-21l2570,2501r9,-23l2585,2454r2,-26l2587,2030r51,-12l2689,2004r52,-14l2792,1972r51,-17l2893,1937r50,-20l2992,1895r48,-22l3088,1849r46,-26l3179,1796r45,-29l3268,1738r41,-31l3349,1673r38,-34l3425,1603r35,-39l3493,1526r30,-42l3553,1442r26,-45l3604,1351r22,-47l3645,1254r16,-52l3676,1148r11,-55l3695,1036r4,-59l3701,916r,-358l3700,532r-3,-25l3692,481r-6,-25l3678,432r-10,-26l3656,381r-13,-24l3629,333r-15,-24l3596,286r-17,-23l3560,241r-19,-21l3519,198r-21,-20l3476,159r-24,-19l3429,122r-24,-16l3380,90,3355,75,3330,62,3305,50,3279,39,3254,29r-26,-8l3203,14,3177,8,3153,3,3128,1,3104,,2985,r-14,1l2956,3r-17,3l2921,10r-20,6l2880,23r-22,7l2834,38r-49,18l2732,77r-54,24l2624,125r-54,26l2518,177r-50,25l2422,228r-41,23l2346,272r-15,10l2318,292r-11,9l2298,308r-41,37l2222,381r-32,33l2163,446r-24,29l2119,503r-16,26l2090,553r-10,24l2072,599r-5,21l2064,641r-1,19l2064,678r2,19l2069,714r4,18l2079,749r6,18l2090,784r6,17l2101,819r5,19l2110,857r3,20l2115,899r,21l2114,943r-4,25l2105,994r-8,27l2086,1051r-14,28l2059,1106r-15,25l2028,1153r-16,21l1994,1193r-18,17l1957,1225r-20,15l1917,1253r-20,11l1876,1275r-22,9l1833,1293r-22,9l1788,1309r-88,24l1613,1355r-21,7l1572,1369r-20,7l1533,1384r-19,8l1496,1401r-17,10l1463,1423r-22,17l1422,1457r-17,18l1389,1493r-16,20l1359,1533r-12,20l1335,1575r-11,21l1313,1618r-9,23l1296,1664r-8,23l1281,1711r-7,23l1268,1758r-12,49l1243,1857r-11,49l1220,1956r-13,50l1192,2055r-8,24l1174,2102r-10,25l1154,2150xe" fillcolor="#dd137b" stroked="f">
                        <v:path arrowok="t" o:connecttype="custom" o:connectlocs="64,125;60,122;57,119;30,120;22,126;14,139;7,154;2,170;0,182;3,189;10,195;20,199;31,202;42,203;54,202;63,197;71,189;85,174;92,167;104,165;118,163;132,159;144,154;151,147;158,117;176,111;192,102;206,89;215,74;218,54;217,25;212,17;205,9;196,4;187,0;174,0;167,2;148,10;137,17;127,26;122,35;122,42;124,48;125,55;121,65;115,72;108,76;93,80;86,83;80,90;76,98;73,109;69,123" o:connectangles="0,0,0,0,0,0,0,0,0,0,0,0,0,0,0,0,0,0,0,0,0,0,0,0,0,0,0,0,0,0,0,0,0,0,0,0,0,0,0,0,0,0,0,0,0,0,0,0,0,0,0,0,0"/>
                      </v:shape>
                      <v:shape id="Freeform 190" o:spid="_x0000_s1034" style="position:absolute;left:183;top:372;width:566;height:492;visibility:visible;mso-wrap-style:square;v-text-anchor:top" coordsize="9629,8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wKvsAA&#10;AADcAAAADwAAAGRycy9kb3ducmV2LnhtbERPS2vCQBC+F/wPywi91Y0KKqmrFF9Ibz6htyE7TYLZ&#10;2ZAdNf33XUHwNh/fc6bz1lXqRk0oPRvo9xJQxJm3JecGjof1xwRUEGSLlWcy8EcB5rPO2xRT6++8&#10;o9techVDOKRooBCpU61DVpDD0PM1ceR+feNQImxybRu8x3BX6UGSjLTDkmNDgTUtCsou+6szsDn/&#10;yHC09fokg8v3imUjyfJszHu3/foEJdTKS/x0b22cPxzD45l4gZ7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3wKvsAAAADcAAAADwAAAAAAAAAAAAAAAACYAgAAZHJzL2Rvd25y&#10;ZXYueG1sUEsFBgAAAAAEAAQA9QAAAIUDAAAAAA==&#10;" path="m6406,160r-88,1l6230,162r-88,2l6054,167r-89,3l5877,173r-87,4l5701,180r-87,4l5527,187r-86,4l5353,193r-85,3l5183,198r-85,1l5014,200r-20,l4976,201r-18,4l4940,207r-16,4l4909,215r-15,5l4880,225r-29,12l4825,250r-26,14l4775,280r-25,15l4724,309r-26,13l4670,334r-15,6l4640,345r-15,4l4609,353r-18,3l4574,358r-19,1l4536,359r-18,l4500,357r-17,-4l4466,349r-18,-6l4431,336r-16,-8l4399,319r-18,-9l4365,300r-16,-11l4334,278r-33,-25l4270,227r-33,-26l4206,175r-33,-25l4141,125r-16,-11l4107,103r-16,-9l4074,84r-17,-8l4039,67r-17,-6l4004,55r-24,-5l3947,45r-40,-5l3863,35r-51,-5l3758,26r-55,-5l3645,18r-58,-4l3529,11,3473,8,3421,6,3373,4,3329,3,3293,2,3263,r-39,2l3183,4r-42,4l3101,12r-43,6l3016,25r-42,9l2931,43r-42,11l2846,66r-42,14l2762,94r-42,16l2680,126r-40,19l2601,163r-38,20l2525,205r-35,22l2455,249r-33,25l2391,299r-30,25l2333,352r-26,27l2283,409r-22,29l2241,468r-17,32l2210,531r-12,34l2189,598r39,438l2275,1120r50,77l2374,1269r52,65l2478,1394r51,54l2579,1497r51,44l2678,1580r45,35l2767,1646r41,26l2844,1695r34,19l2906,1730r23,13l2947,1754r12,8l2964,1768r-1,4l2954,1774r-17,l2912,1774r-34,-2l2781,1767r-138,-8l2558,1757r-97,-3l2351,1753r-123,-1l2206,1753r-18,2l2178,1757r-7,2l2164,1763r-7,2l2145,1772r-10,8l2127,1789r-7,10l2113,1810r-7,12l2101,1836r-5,14l2084,1879r-15,33l2077,1918r9,7l2095,1934r10,10l2128,1969r24,28l2178,2029r29,35l2234,2102r30,38l2320,2218r51,76l2415,2361r32,52l2465,2446r13,29l2487,2499r6,22l2494,2539r-1,14l2488,2564r-8,8l2469,2579r-14,3l2439,2583r-17,-1l2403,2579r-22,-4l2358,2568r-23,-8l2310,2552r-25,-9l2259,2533r-26,-11l2182,2500r-50,-21l2086,2460r-40,-16l2028,2438r-15,-5l2000,2430r-10,-1l1969,2442r-49,34l1850,2526r-80,59l1729,2616r-40,31l1653,2677r-34,28l1605,2719r-13,12l1580,2743r-9,11l1563,2764r-7,9l1552,2781r-1,7l1552,2829r2,42l1557,2909r6,38l1569,2984r6,34l1583,3052r9,32l1601,3116r10,30l1622,3175r12,28l1645,3231r12,27l1669,3284r13,25l1707,3359r24,48l1754,3455r23,47l1786,3526r9,24l1804,3574r7,25l1817,3624r6,25l1827,3676r3,27l1809,3696r-20,-8l1770,3679r-20,-11l1731,3654r-19,-14l1692,3626r-19,-16l1635,3575r-41,-36l1552,3500r-43,-38l1485,3442r-24,-18l1437,3406r-27,-18l1384,3371r-28,-16l1326,3340r-30,-15l1263,3312r-33,-12l1195,3290r-36,-9l1120,3275r-39,-6l1038,3266r-44,-1l915,3265r-20,2l876,3273r-20,9l838,3295r-17,16l804,3330r-17,22l772,3375r-15,28l742,3431r-15,31l713,3494r-13,34l686,3562r-12,37l660,3635r-25,75l611,3786r-25,77l563,3935r-12,35l539,4004r-12,31l513,4066r-12,28l488,4120r-13,24l462,4165r-37,52l388,4268r-40,50l309,4368r-39,51l231,4470r-18,25l195,4521r-19,27l159,4574r-17,27l126,4629r-15,28l95,4686r-14,29l68,4746r-12,30l45,4808r-11,33l26,4875r-8,33l12,4944r-6,36l3,5018,,5056r,40l1,5141r5,46l14,5232r11,44l40,5320r16,44l75,5406r21,43l121,5491r25,41l173,5573r30,39l233,5652r33,39l299,5728r36,37l370,5801r37,35l443,5870r38,34l519,5935r38,32l596,5997r37,29l671,6053r37,27l745,6106r35,23l816,6152r33,22l882,6193r31,19l941,6229r29,19l1001,6269r35,23l1110,6344r82,59l1279,6467r92,66l1464,6601r96,68l1606,6703r48,32l1701,6766r46,31l1792,6826r45,29l1880,6881r42,23l1962,6927r39,20l2038,6964r35,15l2105,6991r31,9l2163,7005r26,2l2208,7006r20,-1l2249,7002r22,-3l2293,6995r23,-5l2340,6985r24,-7l2414,6963r51,-16l2515,6929r52,-20l2618,6888r51,-20l2718,6847r48,-21l2812,6807r43,-19l2896,6772r36,-16l2993,6731r53,-23l3070,6696r23,-11l3113,6674r19,-11l3150,6653r17,-11l3182,6630r15,-11l3210,6608r14,-12l3236,6584r11,-12l3258,6558r10,-13l3279,6531r11,-15l3310,6484r21,-34l3378,6368r60,-102l3476,6202r42,-73l3561,6051r45,-85l3628,5921r23,-46l3673,5829r22,-49l3718,5732r22,-50l3761,5633r22,-52l3803,5530r19,-52l3842,5428r18,-53l3877,5323r16,-52l3909,5220r13,-52l3935,5117r11,-51l3955,5017r8,-50l3970,4918r5,-48l3978,4824r1,-47l3979,4578r-1,-43l3975,4493r-5,-43l3964,4409r-8,-40l3946,4328r-11,-38l3923,4251r-14,-37l3893,4177r-16,-36l3859,4105r-19,-34l3820,4037r-21,-33l3778,3971r-23,-31l3732,3909r-24,-29l3683,3850r-25,-28l3633,3794r-27,-27l3580,3741r-27,-26l3527,3691r-27,-24l3473,3644r-27,-22l3419,3600r-27,-21l3367,3560r-27,-20l3314,3518r-26,-22l3261,3473r-25,-24l3210,3425r-26,-25l3159,3373r-26,-27l3109,3319r-25,-28l3059,3262r-48,-58l2963,3144r-47,-61l2870,3022r-43,-61l2783,2900r-41,-61l2702,2781r-40,-57l2626,2668r32,10l2696,2694r42,23l2783,2744r50,33l2886,2813r54,42l2998,2899r60,49l3120,3000r62,55l3246,3111r65,60l3375,3232r65,62l3503,3358r63,64l3627,3486r60,65l3744,3615r56,63l3853,3740r48,61l3947,3860r42,56l4026,3970r33,51l4086,4069r22,44l4125,4153r10,36l4138,4220r-1,63l4135,4348r-4,69l4127,4487r-5,73l4117,4633r-7,73l4105,4780r-5,72l4096,4924r-3,69l4092,5060r,32l4092,5123r1,31l4094,5183r2,27l4098,5238r3,25l4105,5288r4,25l4116,5338r6,26l4128,5389r15,54l4160,5498r18,56l4198,5610r20,58l4237,5727r20,60l4275,5847r17,61l4307,5968r6,30l4319,6029r6,30l4329,6089r4,31l4335,6150r2,31l4337,6210r,120l4337,6347r-2,17l4333,6380r-3,16l4326,6413r-5,16l4315,6446r-6,15l4302,6476r-7,16l4286,6507r-8,15l4268,6536r-9,13l4247,6562r-10,14l4225,6588r-12,12l4201,6611r-12,10l4175,6631r-13,10l4148,6650r-13,8l4121,6664r-15,7l4092,6676r-15,4l4063,6684r-15,2l4033,6688r-14,l3929,6687r-88,-1l3756,6686r-80,1l3638,6689r-39,3l3562,6696r-35,4l3492,6708r-32,8l3429,6725r-31,11l3369,6749r-28,15l3316,6783r-24,19l3269,6825r-21,26l3229,6879r-18,31l3196,6944r-14,38l3171,7023r-10,45l3154,7116r-7,52l3144,7225r-1,60l3143,7365r3,56l3156,7476r14,54l3189,7583r25,50l3244,7682r34,49l3317,7776r43,46l3406,7865r50,42l3509,7947r57,38l3624,8022r61,36l3749,8090r66,32l3882,8152r69,27l4020,8206r71,24l4162,8251r72,21l4306,8290r72,16l4449,8320r71,13l4589,8343r69,7l4725,8356r65,3l4854,8360r398,l5311,8358r62,-6l5438,8343r67,-14l5575,8312r72,-20l5721,8270r76,-26l5874,8216r78,-31l6031,8153r79,-35l6191,8082r79,-39l6350,8004r79,-41l6506,7923r77,-43l6659,7837r74,-43l6805,7750r69,-44l6942,7664r64,-44l7068,7578r59,-41l7181,7496r52,-39l7279,7419r42,-36l7359,7349r33,-32l7414,7292r22,-25l7457,7240r20,-28l7497,7185r20,-30l7535,7125r18,-31l7572,7063r17,-33l7606,6998r17,-34l7657,6897r32,-68l7723,6761r33,-68l7791,6626r35,-67l7843,6528r20,-33l7882,6465r20,-30l7923,6404r21,-28l7965,6347r24,-27l8022,6280r40,-46l8105,6181r48,-59l8203,6059r50,-68l8304,5921r50,-72l8378,5812r24,-36l8425,5738r21,-36l8467,5664r21,-36l8506,5591r17,-35l8539,5520r14,-34l8565,5451r10,-33l8583,5385r6,-30l8593,5324r1,-29l8594,5216r-1,-32l8589,5153r-6,-32l8575,5091r-10,-30l8553,5031r-14,-29l8523,4973r-18,-28l8487,4916r-20,-27l8446,4861r-22,-26l8402,4808r-24,-27l8354,4755r-50,-51l8253,4654r-49,-48l8156,4559r-24,-24l8109,4512r-21,-22l8068,4467r-21,-22l8030,4423r-17,-21l7998,4379r39,2l8076,4385r35,6l8147,4401r32,10l8211,4424r30,14l8271,4454r28,18l8325,4491r27,19l8377,4530r25,22l8426,4574r23,22l8473,4619r45,44l8563,4706r23,21l8609,4747r23,18l8656,4782r24,16l8705,4814r25,12l8757,4837r27,8l8812,4852r31,4l8873,4857r32,-3l8937,4846r33,-12l9002,4816r34,-22l9068,4768r33,-30l9134,4705r32,-37l9198,4630r32,-42l9261,4545r30,-46l9321,4452r28,-47l9378,4355r27,-50l9430,4255r26,-49l9479,4156r22,-49l9522,4059r19,-46l9558,3968r17,-44l9589,3884r11,-39l9611,3810r7,-33l9624,3749r4,-25l9629,3703r-2,-21l9622,3657r-7,-28l9604,3598r-13,-34l9575,3528r-18,-39l9537,3448r-22,-41l9491,3362r-25,-46l9440,3271r-57,-97l9324,3077r-61,-96l9202,2885r-59,-91l9086,2709r-51,-79l8989,2562r-39,-58l8921,2461r-54,-81l8816,2301r-51,-74l8714,2155r-51,-68l8614,2021r-27,-32l8561,1957r-27,-30l8508,1895r-27,-29l8452,1837r-28,-29l8394,1780r-30,-28l8333,1725r-32,-26l8268,1672r-35,-26l8198,1620r-37,-25l8124,1571r-40,-26l8043,1522r-41,-24l7958,1473,7600,1235r-94,-46l7419,1142r-77,-46l7272,1048r-62,-48l7154,953r-49,-47l7062,858r-38,-48l6990,765r-30,-47l6934,673r-22,-44l6892,586r-18,-41l6858,504r-14,-39l6829,428r-14,-36l6800,359r-15,-32l6768,298r-19,-26l6727,246r-24,-21l6676,207r-33,-17l6608,177r-42,-9l6518,162r-52,-3l6406,160xe" fillcolor="#8e84b7" stroked="f">
                        <v:path arrowok="t" o:connecttype="custom" o:connectlocs="305,12;279,17;263,21;242,7;214,1;175,2;141,18;143,79;174,104;128,104;123,114;147,148;133,149;99,156;92,176;104,206;99,213;72,194;45,199;31,237;9,269;0,298;16,335;48,362;97,396;130,412;163,402;189,389;212,351;230,307;233,257;216,227;193,206;164,171;187,180;237,234;241,286;243,317;255,360;252,383;241,393;205,395;186,416;200,463;257,489;336,487;404,454;441,423;462,382;492,342;505,312;494,283;472,258;498,272;523,286;551,256;566,219;548,181;505,117;478,92;411,45;394,13" o:connectangles="0,0,0,0,0,0,0,0,0,0,0,0,0,0,0,0,0,0,0,0,0,0,0,0,0,0,0,0,0,0,0,0,0,0,0,0,0,0,0,0,0,0,0,0,0,0,0,0,0,0,0,0,0,0,0,0,0,0,0,0,0,0"/>
                      </v:shape>
                      <v:shape id="Freeform 191" o:spid="_x0000_s1035" style="position:absolute;top:379;width:185;height:167;visibility:visible;mso-wrap-style:square;v-text-anchor:top" coordsize="3144,2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RM3cYA&#10;AADcAAAADwAAAGRycy9kb3ducmV2LnhtbESPQWvCQBCF70L/wzKFXkQ3tmAldRUNFkrFg1bv0+w0&#10;Cc3OxuxWU3+9cxC8zfDevPfNdN65Wp2oDZVnA6NhAoo497biwsD+630wARUissXaMxn4pwDz2UNv&#10;iqn1Z97SaRcLJSEcUjRQxtikWoe8JIdh6Bti0X586zDK2hbatniWcFfr5yQZa4cVS0OJDWUl5b+7&#10;P2cA+5+b7/XSr5psdczC6+JwcTQy5umxW7yBitTFu/l2/WEF/0Vo5RmZQM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RM3cYAAADcAAAADwAAAAAAAAAAAAAAAACYAgAAZHJz&#10;L2Rvd25yZXYueG1sUEsFBgAAAAAEAAQA9QAAAIsDAAAAAA==&#10;" path="m,518l,677r1,6l5,692r6,13l19,719r23,33l71,794r35,49l146,897r43,57l234,1015r47,63l328,1143r45,64l416,1270r40,61l490,1389r15,27l520,1442r11,24l541,1489r28,70l595,1626r25,65l645,1753r25,61l694,1872r13,28l720,1929r14,27l748,1983r14,26l777,2034r15,26l809,2085r16,24l843,2133r18,24l881,2179r20,24l922,2224r23,22l968,2268r24,21l1019,2309r27,21l1075,2349r377,-4l1512,2707r15,10l1540,2729r12,10l1565,2749r21,20l1606,2787r10,9l1628,2804r11,6l1651,2816r13,4l1678,2824r16,2l1711,2826r28,l1766,2823r24,-3l1814,2815r22,-6l1857,2801r19,-8l1895,2783r18,-10l1930,2762r16,-11l1962,2739r30,-26l2020,2687r29,-25l2078,2636r14,-12l2108,2613r16,-11l2140,2592r17,-10l2175,2573r20,-7l2215,2560r21,-5l2259,2551r23,-2l2308,2548r80,l2410,2548r22,1l2452,2551r21,2l2491,2556r18,3l2527,2562r16,4l2573,2575r28,10l2627,2597r25,11l2676,2619r24,10l2723,2639r26,9l2761,2652r13,5l2788,2660r15,3l2817,2665r15,1l2848,2667r17,1l2905,2668r9,-1l2923,2666r9,-2l2943,2661r9,-3l2962,2653r10,-4l2982,2643r20,-12l3022,2617r19,-16l3060,2583r18,-18l3093,2546r14,-19l3120,2506r5,-10l3129,2486r4,-9l3137,2467r2,-10l3141,2447r3,-10l3144,2428r,-159l3142,2257r-2,-14l3137,2230r-5,-13l3126,2204r-6,-12l3112,2178r-9,-12l3093,2154r-11,-12l3069,2131r-12,-11l3044,2108r-14,-11l3016,2087r-15,-10l2985,2068r-15,-9l2954,2050r-16,-9l2921,2034r-17,-7l2888,2020r-16,-6l2854,2009r-16,-5l2822,2001r-16,-4l2790,1995r-15,-2l2760,1991r-14,l2467,1991r,-319l2457,1652r-28,-52l2390,1527r-47,-87l2293,1347r-45,-90l2226,1216r-17,-37l2195,1146r-11,-26l2159,1056r-28,-73l2099,906r-34,-80l2047,787r-19,-40l2010,710r-18,-37l1973,639r-19,-33l1936,577r-18,-27l1893,517r-25,-33l1843,453r-26,-30l1792,393r-26,-27l1738,338r-26,-26l1683,286r-28,-23l1626,240r-31,-23l1565,196r-33,-19l1500,158r-34,-19l1432,123r-36,-15l1359,93,1321,79,1282,66,1241,55,1199,45r-42,-9l1112,28r-47,-7l1018,14,969,9,918,5,866,2,812,1,756,,734,1,709,3,684,7r-26,6l630,21r-28,8l571,38,542,48,510,60,479,73,447,88r-31,15l385,118r-32,17l323,153r-31,18l263,190r-30,20l206,231r-27,20l153,272r-24,22l107,316,86,338,67,361,50,383,36,405,23,429,13,451,6,473,1,496,,518xe" fillcolor="#dd137b" stroked="f">
                        <v:path arrowok="t" o:connecttype="custom" o:connectlocs="1,42;9,53;22,71;31,85;36,100;42,114;47,122;52,129;58,135;89,160;93,164;97,166;102,167;109,166;115,163;122,156;127,153;133,151;143,151;149,151;156,154;162,157;167,158;172,158;175,157;180,153;184,147;185,145;185,133;183,129;180,125;176,122;171,120;166,118;162,118;141,90;130,70;124,54;117,40;111,31;104,22;96,14;86,8;75,4;63,1;48,0;39,1;30,4;21,8;12,14;5,20;1,27" o:connectangles="0,0,0,0,0,0,0,0,0,0,0,0,0,0,0,0,0,0,0,0,0,0,0,0,0,0,0,0,0,0,0,0,0,0,0,0,0,0,0,0,0,0,0,0,0,0,0,0,0,0,0,0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4700270</wp:posOffset>
                      </wp:positionH>
                      <wp:positionV relativeFrom="paragraph">
                        <wp:posOffset>65405</wp:posOffset>
                      </wp:positionV>
                      <wp:extent cx="247650" cy="220345"/>
                      <wp:effectExtent l="2540" t="7620" r="0" b="635"/>
                      <wp:wrapNone/>
                      <wp:docPr id="111" name="Group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220345"/>
                                <a:chOff x="2509" y="3551"/>
                                <a:chExt cx="6996" cy="5798"/>
                              </a:xfrm>
                            </wpg:grpSpPr>
                            <wpg:grpSp>
                              <wpg:cNvPr id="112" name="Group 295"/>
                              <wpg:cNvGrpSpPr>
                                <a:grpSpLocks/>
                              </wpg:cNvGrpSpPr>
                              <wpg:grpSpPr bwMode="auto">
                                <a:xfrm rot="-276679">
                                  <a:off x="2509" y="3672"/>
                                  <a:ext cx="6996" cy="5495"/>
                                  <a:chOff x="0" y="683"/>
                                  <a:chExt cx="6996" cy="5495"/>
                                </a:xfrm>
                              </wpg:grpSpPr>
                              <wps:wsp>
                                <wps:cNvPr id="113" name="Freeform 2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683"/>
                                    <a:ext cx="6996" cy="5495"/>
                                  </a:xfrm>
                                  <a:custGeom>
                                    <a:avLst/>
                                    <a:gdLst>
                                      <a:gd name="T0" fmla="*/ 19939 w 20988"/>
                                      <a:gd name="T1" fmla="*/ 2441 h 16486"/>
                                      <a:gd name="T2" fmla="*/ 19041 w 20988"/>
                                      <a:gd name="T3" fmla="*/ 2913 h 16486"/>
                                      <a:gd name="T4" fmla="*/ 18675 w 20988"/>
                                      <a:gd name="T5" fmla="*/ 3085 h 16486"/>
                                      <a:gd name="T6" fmla="*/ 18429 w 20988"/>
                                      <a:gd name="T7" fmla="*/ 3128 h 16486"/>
                                      <a:gd name="T8" fmla="*/ 8679 w 20988"/>
                                      <a:gd name="T9" fmla="*/ 9871 h 16486"/>
                                      <a:gd name="T10" fmla="*/ 8629 w 20988"/>
                                      <a:gd name="T11" fmla="*/ 10359 h 16486"/>
                                      <a:gd name="T12" fmla="*/ 8954 w 20988"/>
                                      <a:gd name="T13" fmla="*/ 10890 h 16486"/>
                                      <a:gd name="T14" fmla="*/ 9529 w 20988"/>
                                      <a:gd name="T15" fmla="*/ 11060 h 16486"/>
                                      <a:gd name="T16" fmla="*/ 9929 w 20988"/>
                                      <a:gd name="T17" fmla="*/ 10848 h 16486"/>
                                      <a:gd name="T18" fmla="*/ 10090 w 20988"/>
                                      <a:gd name="T19" fmla="*/ 10793 h 16486"/>
                                      <a:gd name="T20" fmla="*/ 10212 w 20988"/>
                                      <a:gd name="T21" fmla="*/ 10818 h 16486"/>
                                      <a:gd name="T22" fmla="*/ 10264 w 20988"/>
                                      <a:gd name="T23" fmla="*/ 10931 h 16486"/>
                                      <a:gd name="T24" fmla="*/ 9948 w 20988"/>
                                      <a:gd name="T25" fmla="*/ 11893 h 16486"/>
                                      <a:gd name="T26" fmla="*/ 9278 w 20988"/>
                                      <a:gd name="T27" fmla="*/ 12636 h 16486"/>
                                      <a:gd name="T28" fmla="*/ 8419 w 20988"/>
                                      <a:gd name="T29" fmla="*/ 13097 h 16486"/>
                                      <a:gd name="T30" fmla="*/ 7668 w 20988"/>
                                      <a:gd name="T31" fmla="*/ 13247 h 16486"/>
                                      <a:gd name="T32" fmla="*/ 7139 w 20988"/>
                                      <a:gd name="T33" fmla="*/ 13461 h 16486"/>
                                      <a:gd name="T34" fmla="*/ 6706 w 20988"/>
                                      <a:gd name="T35" fmla="*/ 13842 h 16486"/>
                                      <a:gd name="T36" fmla="*/ 6414 w 20988"/>
                                      <a:gd name="T37" fmla="*/ 14396 h 16486"/>
                                      <a:gd name="T38" fmla="*/ 5597 w 20988"/>
                                      <a:gd name="T39" fmla="*/ 15969 h 16486"/>
                                      <a:gd name="T40" fmla="*/ 4162 w 20988"/>
                                      <a:gd name="T41" fmla="*/ 16474 h 16486"/>
                                      <a:gd name="T42" fmla="*/ 2326 w 20988"/>
                                      <a:gd name="T43" fmla="*/ 15521 h 16486"/>
                                      <a:gd name="T44" fmla="*/ 498 w 20988"/>
                                      <a:gd name="T45" fmla="*/ 13220 h 16486"/>
                                      <a:gd name="T46" fmla="*/ 8 w 20988"/>
                                      <a:gd name="T47" fmla="*/ 11193 h 16486"/>
                                      <a:gd name="T48" fmla="*/ 703 w 20988"/>
                                      <a:gd name="T49" fmla="*/ 9764 h 16486"/>
                                      <a:gd name="T50" fmla="*/ 2365 w 20988"/>
                                      <a:gd name="T51" fmla="*/ 9263 h 16486"/>
                                      <a:gd name="T52" fmla="*/ 3374 w 20988"/>
                                      <a:gd name="T53" fmla="*/ 9311 h 16486"/>
                                      <a:gd name="T54" fmla="*/ 3857 w 20988"/>
                                      <a:gd name="T55" fmla="*/ 9110 h 16486"/>
                                      <a:gd name="T56" fmla="*/ 4246 w 20988"/>
                                      <a:gd name="T57" fmla="*/ 8659 h 16486"/>
                                      <a:gd name="T58" fmla="*/ 4806 w 20988"/>
                                      <a:gd name="T59" fmla="*/ 7779 h 16486"/>
                                      <a:gd name="T60" fmla="*/ 5499 w 20988"/>
                                      <a:gd name="T61" fmla="*/ 7097 h 16486"/>
                                      <a:gd name="T62" fmla="*/ 6397 w 20988"/>
                                      <a:gd name="T63" fmla="*/ 6679 h 16486"/>
                                      <a:gd name="T64" fmla="*/ 7452 w 20988"/>
                                      <a:gd name="T65" fmla="*/ 6718 h 16486"/>
                                      <a:gd name="T66" fmla="*/ 7654 w 20988"/>
                                      <a:gd name="T67" fmla="*/ 6841 h 16486"/>
                                      <a:gd name="T68" fmla="*/ 7637 w 20988"/>
                                      <a:gd name="T69" fmla="*/ 6961 h 16486"/>
                                      <a:gd name="T70" fmla="*/ 7529 w 20988"/>
                                      <a:gd name="T71" fmla="*/ 7085 h 16486"/>
                                      <a:gd name="T72" fmla="*/ 7200 w 20988"/>
                                      <a:gd name="T73" fmla="*/ 7316 h 16486"/>
                                      <a:gd name="T74" fmla="*/ 6996 w 20988"/>
                                      <a:gd name="T75" fmla="*/ 7883 h 16486"/>
                                      <a:gd name="T76" fmla="*/ 7238 w 20988"/>
                                      <a:gd name="T77" fmla="*/ 8397 h 16486"/>
                                      <a:gd name="T78" fmla="*/ 7658 w 20988"/>
                                      <a:gd name="T79" fmla="*/ 8591 h 16486"/>
                                      <a:gd name="T80" fmla="*/ 12073 w 20988"/>
                                      <a:gd name="T81" fmla="*/ 5738 h 16486"/>
                                      <a:gd name="T82" fmla="*/ 17634 w 20988"/>
                                      <a:gd name="T83" fmla="*/ 2105 h 16486"/>
                                      <a:gd name="T84" fmla="*/ 17779 w 20988"/>
                                      <a:gd name="T85" fmla="*/ 1751 h 16486"/>
                                      <a:gd name="T86" fmla="*/ 18253 w 20988"/>
                                      <a:gd name="T87" fmla="*/ 1263 h 16486"/>
                                      <a:gd name="T88" fmla="*/ 19131 w 20988"/>
                                      <a:gd name="T89" fmla="*/ 556 h 16486"/>
                                      <a:gd name="T90" fmla="*/ 19759 w 20988"/>
                                      <a:gd name="T91" fmla="*/ 35 h 16486"/>
                                      <a:gd name="T92" fmla="*/ 19911 w 20988"/>
                                      <a:gd name="T93" fmla="*/ 40 h 16486"/>
                                      <a:gd name="T94" fmla="*/ 19946 w 20988"/>
                                      <a:gd name="T95" fmla="*/ 306 h 16486"/>
                                      <a:gd name="T96" fmla="*/ 20076 w 20988"/>
                                      <a:gd name="T97" fmla="*/ 392 h 16486"/>
                                      <a:gd name="T98" fmla="*/ 20187 w 20988"/>
                                      <a:gd name="T99" fmla="*/ 489 h 16486"/>
                                      <a:gd name="T100" fmla="*/ 20219 w 20988"/>
                                      <a:gd name="T101" fmla="*/ 657 h 16486"/>
                                      <a:gd name="T102" fmla="*/ 20318 w 20988"/>
                                      <a:gd name="T103" fmla="*/ 763 h 16486"/>
                                      <a:gd name="T104" fmla="*/ 20440 w 20988"/>
                                      <a:gd name="T105" fmla="*/ 869 h 16486"/>
                                      <a:gd name="T106" fmla="*/ 20453 w 20988"/>
                                      <a:gd name="T107" fmla="*/ 1000 h 16486"/>
                                      <a:gd name="T108" fmla="*/ 20555 w 20988"/>
                                      <a:gd name="T109" fmla="*/ 1163 h 16486"/>
                                      <a:gd name="T110" fmla="*/ 20688 w 20988"/>
                                      <a:gd name="T111" fmla="*/ 1273 h 16486"/>
                                      <a:gd name="T112" fmla="*/ 20682 w 20988"/>
                                      <a:gd name="T113" fmla="*/ 1425 h 16486"/>
                                      <a:gd name="T114" fmla="*/ 20764 w 20988"/>
                                      <a:gd name="T115" fmla="*/ 1505 h 16486"/>
                                      <a:gd name="T116" fmla="*/ 20911 w 20988"/>
                                      <a:gd name="T117" fmla="*/ 1588 h 16486"/>
                                      <a:gd name="T118" fmla="*/ 20988 w 20988"/>
                                      <a:gd name="T119" fmla="*/ 1736 h 16486"/>
                                      <a:gd name="T120" fmla="*/ 20887 w 20988"/>
                                      <a:gd name="T121" fmla="*/ 1925 h 164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</a:cxnLst>
                                    <a:rect l="0" t="0" r="r" b="b"/>
                                    <a:pathLst>
                                      <a:path w="20988" h="16486">
                                        <a:moveTo>
                                          <a:pt x="20795" y="1993"/>
                                        </a:moveTo>
                                        <a:lnTo>
                                          <a:pt x="20684" y="2048"/>
                                        </a:lnTo>
                                        <a:lnTo>
                                          <a:pt x="20573" y="2103"/>
                                        </a:lnTo>
                                        <a:lnTo>
                                          <a:pt x="20466" y="2160"/>
                                        </a:lnTo>
                                        <a:lnTo>
                                          <a:pt x="20358" y="2216"/>
                                        </a:lnTo>
                                        <a:lnTo>
                                          <a:pt x="20253" y="2271"/>
                                        </a:lnTo>
                                        <a:lnTo>
                                          <a:pt x="20148" y="2328"/>
                                        </a:lnTo>
                                        <a:lnTo>
                                          <a:pt x="20044" y="2384"/>
                                        </a:lnTo>
                                        <a:lnTo>
                                          <a:pt x="19939" y="2441"/>
                                        </a:lnTo>
                                        <a:lnTo>
                                          <a:pt x="19835" y="2496"/>
                                        </a:lnTo>
                                        <a:lnTo>
                                          <a:pt x="19730" y="2552"/>
                                        </a:lnTo>
                                        <a:lnTo>
                                          <a:pt x="19625" y="2608"/>
                                        </a:lnTo>
                                        <a:lnTo>
                                          <a:pt x="19519" y="2665"/>
                                        </a:lnTo>
                                        <a:lnTo>
                                          <a:pt x="19413" y="2720"/>
                                        </a:lnTo>
                                        <a:lnTo>
                                          <a:pt x="19304" y="2776"/>
                                        </a:lnTo>
                                        <a:lnTo>
                                          <a:pt x="19195" y="2831"/>
                                        </a:lnTo>
                                        <a:lnTo>
                                          <a:pt x="19083" y="2887"/>
                                        </a:lnTo>
                                        <a:lnTo>
                                          <a:pt x="19041" y="2913"/>
                                        </a:lnTo>
                                        <a:lnTo>
                                          <a:pt x="18995" y="2939"/>
                                        </a:lnTo>
                                        <a:lnTo>
                                          <a:pt x="18947" y="2967"/>
                                        </a:lnTo>
                                        <a:lnTo>
                                          <a:pt x="18896" y="2993"/>
                                        </a:lnTo>
                                        <a:lnTo>
                                          <a:pt x="18842" y="3019"/>
                                        </a:lnTo>
                                        <a:lnTo>
                                          <a:pt x="18787" y="3043"/>
                                        </a:lnTo>
                                        <a:lnTo>
                                          <a:pt x="18759" y="3054"/>
                                        </a:lnTo>
                                        <a:lnTo>
                                          <a:pt x="18732" y="3065"/>
                                        </a:lnTo>
                                        <a:lnTo>
                                          <a:pt x="18703" y="3075"/>
                                        </a:lnTo>
                                        <a:lnTo>
                                          <a:pt x="18675" y="3085"/>
                                        </a:lnTo>
                                        <a:lnTo>
                                          <a:pt x="18647" y="3094"/>
                                        </a:lnTo>
                                        <a:lnTo>
                                          <a:pt x="18619" y="3102"/>
                                        </a:lnTo>
                                        <a:lnTo>
                                          <a:pt x="18591" y="3108"/>
                                        </a:lnTo>
                                        <a:lnTo>
                                          <a:pt x="18563" y="3115"/>
                                        </a:lnTo>
                                        <a:lnTo>
                                          <a:pt x="18535" y="3120"/>
                                        </a:lnTo>
                                        <a:lnTo>
                                          <a:pt x="18507" y="3124"/>
                                        </a:lnTo>
                                        <a:lnTo>
                                          <a:pt x="18481" y="3127"/>
                                        </a:lnTo>
                                        <a:lnTo>
                                          <a:pt x="18455" y="3128"/>
                                        </a:lnTo>
                                        <a:lnTo>
                                          <a:pt x="18429" y="3128"/>
                                        </a:lnTo>
                                        <a:lnTo>
                                          <a:pt x="18403" y="3127"/>
                                        </a:lnTo>
                                        <a:lnTo>
                                          <a:pt x="18378" y="3124"/>
                                        </a:lnTo>
                                        <a:lnTo>
                                          <a:pt x="18354" y="3119"/>
                                        </a:lnTo>
                                        <a:lnTo>
                                          <a:pt x="18330" y="3113"/>
                                        </a:lnTo>
                                        <a:lnTo>
                                          <a:pt x="18308" y="3106"/>
                                        </a:lnTo>
                                        <a:lnTo>
                                          <a:pt x="18286" y="3096"/>
                                        </a:lnTo>
                                        <a:lnTo>
                                          <a:pt x="18265" y="3085"/>
                                        </a:lnTo>
                                        <a:lnTo>
                                          <a:pt x="8714" y="9837"/>
                                        </a:lnTo>
                                        <a:lnTo>
                                          <a:pt x="8679" y="9871"/>
                                        </a:lnTo>
                                        <a:lnTo>
                                          <a:pt x="8651" y="9911"/>
                                        </a:lnTo>
                                        <a:lnTo>
                                          <a:pt x="8629" y="9955"/>
                                        </a:lnTo>
                                        <a:lnTo>
                                          <a:pt x="8613" y="10004"/>
                                        </a:lnTo>
                                        <a:lnTo>
                                          <a:pt x="8602" y="10056"/>
                                        </a:lnTo>
                                        <a:lnTo>
                                          <a:pt x="8597" y="10113"/>
                                        </a:lnTo>
                                        <a:lnTo>
                                          <a:pt x="8597" y="10172"/>
                                        </a:lnTo>
                                        <a:lnTo>
                                          <a:pt x="8604" y="10232"/>
                                        </a:lnTo>
                                        <a:lnTo>
                                          <a:pt x="8613" y="10295"/>
                                        </a:lnTo>
                                        <a:lnTo>
                                          <a:pt x="8629" y="10359"/>
                                        </a:lnTo>
                                        <a:lnTo>
                                          <a:pt x="8648" y="10423"/>
                                        </a:lnTo>
                                        <a:lnTo>
                                          <a:pt x="8673" y="10488"/>
                                        </a:lnTo>
                                        <a:lnTo>
                                          <a:pt x="8701" y="10551"/>
                                        </a:lnTo>
                                        <a:lnTo>
                                          <a:pt x="8734" y="10614"/>
                                        </a:lnTo>
                                        <a:lnTo>
                                          <a:pt x="8770" y="10675"/>
                                        </a:lnTo>
                                        <a:lnTo>
                                          <a:pt x="8811" y="10733"/>
                                        </a:lnTo>
                                        <a:lnTo>
                                          <a:pt x="8856" y="10789"/>
                                        </a:lnTo>
                                        <a:lnTo>
                                          <a:pt x="8903" y="10842"/>
                                        </a:lnTo>
                                        <a:lnTo>
                                          <a:pt x="8954" y="10890"/>
                                        </a:lnTo>
                                        <a:lnTo>
                                          <a:pt x="9008" y="10935"/>
                                        </a:lnTo>
                                        <a:lnTo>
                                          <a:pt x="9064" y="10973"/>
                                        </a:lnTo>
                                        <a:lnTo>
                                          <a:pt x="9123" y="11007"/>
                                        </a:lnTo>
                                        <a:lnTo>
                                          <a:pt x="9186" y="11035"/>
                                        </a:lnTo>
                                        <a:lnTo>
                                          <a:pt x="9250" y="11054"/>
                                        </a:lnTo>
                                        <a:lnTo>
                                          <a:pt x="9317" y="11069"/>
                                        </a:lnTo>
                                        <a:lnTo>
                                          <a:pt x="9386" y="11074"/>
                                        </a:lnTo>
                                        <a:lnTo>
                                          <a:pt x="9456" y="11071"/>
                                        </a:lnTo>
                                        <a:lnTo>
                                          <a:pt x="9529" y="11060"/>
                                        </a:lnTo>
                                        <a:lnTo>
                                          <a:pt x="9602" y="11037"/>
                                        </a:lnTo>
                                        <a:lnTo>
                                          <a:pt x="9678" y="11006"/>
                                        </a:lnTo>
                                        <a:lnTo>
                                          <a:pt x="9754" y="10964"/>
                                        </a:lnTo>
                                        <a:lnTo>
                                          <a:pt x="9832" y="10911"/>
                                        </a:lnTo>
                                        <a:lnTo>
                                          <a:pt x="9851" y="10897"/>
                                        </a:lnTo>
                                        <a:lnTo>
                                          <a:pt x="9871" y="10884"/>
                                        </a:lnTo>
                                        <a:lnTo>
                                          <a:pt x="9891" y="10871"/>
                                        </a:lnTo>
                                        <a:lnTo>
                                          <a:pt x="9909" y="10860"/>
                                        </a:lnTo>
                                        <a:lnTo>
                                          <a:pt x="9929" y="10848"/>
                                        </a:lnTo>
                                        <a:lnTo>
                                          <a:pt x="9947" y="10839"/>
                                        </a:lnTo>
                                        <a:lnTo>
                                          <a:pt x="9967" y="10830"/>
                                        </a:lnTo>
                                        <a:lnTo>
                                          <a:pt x="9985" y="10822"/>
                                        </a:lnTo>
                                        <a:lnTo>
                                          <a:pt x="10003" y="10814"/>
                                        </a:lnTo>
                                        <a:lnTo>
                                          <a:pt x="10022" y="10809"/>
                                        </a:lnTo>
                                        <a:lnTo>
                                          <a:pt x="10039" y="10804"/>
                                        </a:lnTo>
                                        <a:lnTo>
                                          <a:pt x="10057" y="10799"/>
                                        </a:lnTo>
                                        <a:lnTo>
                                          <a:pt x="10074" y="10796"/>
                                        </a:lnTo>
                                        <a:lnTo>
                                          <a:pt x="10090" y="10793"/>
                                        </a:lnTo>
                                        <a:lnTo>
                                          <a:pt x="10107" y="10792"/>
                                        </a:lnTo>
                                        <a:lnTo>
                                          <a:pt x="10121" y="10792"/>
                                        </a:lnTo>
                                        <a:lnTo>
                                          <a:pt x="10137" y="10792"/>
                                        </a:lnTo>
                                        <a:lnTo>
                                          <a:pt x="10152" y="10795"/>
                                        </a:lnTo>
                                        <a:lnTo>
                                          <a:pt x="10165" y="10797"/>
                                        </a:lnTo>
                                        <a:lnTo>
                                          <a:pt x="10178" y="10800"/>
                                        </a:lnTo>
                                        <a:lnTo>
                                          <a:pt x="10190" y="10805"/>
                                        </a:lnTo>
                                        <a:lnTo>
                                          <a:pt x="10201" y="10810"/>
                                        </a:lnTo>
                                        <a:lnTo>
                                          <a:pt x="10212" y="10818"/>
                                        </a:lnTo>
                                        <a:lnTo>
                                          <a:pt x="10222" y="10826"/>
                                        </a:lnTo>
                                        <a:lnTo>
                                          <a:pt x="10230" y="10835"/>
                                        </a:lnTo>
                                        <a:lnTo>
                                          <a:pt x="10238" y="10846"/>
                                        </a:lnTo>
                                        <a:lnTo>
                                          <a:pt x="10246" y="10856"/>
                                        </a:lnTo>
                                        <a:lnTo>
                                          <a:pt x="10251" y="10869"/>
                                        </a:lnTo>
                                        <a:lnTo>
                                          <a:pt x="10257" y="10883"/>
                                        </a:lnTo>
                                        <a:lnTo>
                                          <a:pt x="10261" y="10898"/>
                                        </a:lnTo>
                                        <a:lnTo>
                                          <a:pt x="10263" y="10914"/>
                                        </a:lnTo>
                                        <a:lnTo>
                                          <a:pt x="10264" y="10931"/>
                                        </a:lnTo>
                                        <a:lnTo>
                                          <a:pt x="10253" y="11046"/>
                                        </a:lnTo>
                                        <a:lnTo>
                                          <a:pt x="10234" y="11159"/>
                                        </a:lnTo>
                                        <a:lnTo>
                                          <a:pt x="10209" y="11271"/>
                                        </a:lnTo>
                                        <a:lnTo>
                                          <a:pt x="10179" y="11381"/>
                                        </a:lnTo>
                                        <a:lnTo>
                                          <a:pt x="10142" y="11487"/>
                                        </a:lnTo>
                                        <a:lnTo>
                                          <a:pt x="10102" y="11592"/>
                                        </a:lnTo>
                                        <a:lnTo>
                                          <a:pt x="10056" y="11694"/>
                                        </a:lnTo>
                                        <a:lnTo>
                                          <a:pt x="10005" y="11794"/>
                                        </a:lnTo>
                                        <a:lnTo>
                                          <a:pt x="9948" y="11893"/>
                                        </a:lnTo>
                                        <a:lnTo>
                                          <a:pt x="9888" y="11987"/>
                                        </a:lnTo>
                                        <a:lnTo>
                                          <a:pt x="9824" y="12079"/>
                                        </a:lnTo>
                                        <a:lnTo>
                                          <a:pt x="9757" y="12167"/>
                                        </a:lnTo>
                                        <a:lnTo>
                                          <a:pt x="9685" y="12253"/>
                                        </a:lnTo>
                                        <a:lnTo>
                                          <a:pt x="9609" y="12336"/>
                                        </a:lnTo>
                                        <a:lnTo>
                                          <a:pt x="9530" y="12416"/>
                                        </a:lnTo>
                                        <a:lnTo>
                                          <a:pt x="9449" y="12492"/>
                                        </a:lnTo>
                                        <a:lnTo>
                                          <a:pt x="9365" y="12565"/>
                                        </a:lnTo>
                                        <a:lnTo>
                                          <a:pt x="9278" y="12636"/>
                                        </a:lnTo>
                                        <a:lnTo>
                                          <a:pt x="9189" y="12702"/>
                                        </a:lnTo>
                                        <a:lnTo>
                                          <a:pt x="9097" y="12765"/>
                                        </a:lnTo>
                                        <a:lnTo>
                                          <a:pt x="9004" y="12824"/>
                                        </a:lnTo>
                                        <a:lnTo>
                                          <a:pt x="8909" y="12879"/>
                                        </a:lnTo>
                                        <a:lnTo>
                                          <a:pt x="8814" y="12930"/>
                                        </a:lnTo>
                                        <a:lnTo>
                                          <a:pt x="8715" y="12979"/>
                                        </a:lnTo>
                                        <a:lnTo>
                                          <a:pt x="8617" y="13022"/>
                                        </a:lnTo>
                                        <a:lnTo>
                                          <a:pt x="8519" y="13061"/>
                                        </a:lnTo>
                                        <a:lnTo>
                                          <a:pt x="8419" y="13097"/>
                                        </a:lnTo>
                                        <a:lnTo>
                                          <a:pt x="8319" y="13127"/>
                                        </a:lnTo>
                                        <a:lnTo>
                                          <a:pt x="8219" y="13153"/>
                                        </a:lnTo>
                                        <a:lnTo>
                                          <a:pt x="8120" y="13175"/>
                                        </a:lnTo>
                                        <a:lnTo>
                                          <a:pt x="8020" y="13192"/>
                                        </a:lnTo>
                                        <a:lnTo>
                                          <a:pt x="7922" y="13205"/>
                                        </a:lnTo>
                                        <a:lnTo>
                                          <a:pt x="7857" y="13213"/>
                                        </a:lnTo>
                                        <a:lnTo>
                                          <a:pt x="7794" y="13223"/>
                                        </a:lnTo>
                                        <a:lnTo>
                                          <a:pt x="7730" y="13234"/>
                                        </a:lnTo>
                                        <a:lnTo>
                                          <a:pt x="7668" y="13247"/>
                                        </a:lnTo>
                                        <a:lnTo>
                                          <a:pt x="7606" y="13263"/>
                                        </a:lnTo>
                                        <a:lnTo>
                                          <a:pt x="7544" y="13282"/>
                                        </a:lnTo>
                                        <a:lnTo>
                                          <a:pt x="7484" y="13301"/>
                                        </a:lnTo>
                                        <a:lnTo>
                                          <a:pt x="7425" y="13322"/>
                                        </a:lnTo>
                                        <a:lnTo>
                                          <a:pt x="7365" y="13346"/>
                                        </a:lnTo>
                                        <a:lnTo>
                                          <a:pt x="7306" y="13372"/>
                                        </a:lnTo>
                                        <a:lnTo>
                                          <a:pt x="7250" y="13400"/>
                                        </a:lnTo>
                                        <a:lnTo>
                                          <a:pt x="7194" y="13428"/>
                                        </a:lnTo>
                                        <a:lnTo>
                                          <a:pt x="7139" y="13461"/>
                                        </a:lnTo>
                                        <a:lnTo>
                                          <a:pt x="7085" y="13495"/>
                                        </a:lnTo>
                                        <a:lnTo>
                                          <a:pt x="7032" y="13531"/>
                                        </a:lnTo>
                                        <a:lnTo>
                                          <a:pt x="6982" y="13569"/>
                                        </a:lnTo>
                                        <a:lnTo>
                                          <a:pt x="6933" y="13609"/>
                                        </a:lnTo>
                                        <a:lnTo>
                                          <a:pt x="6884" y="13651"/>
                                        </a:lnTo>
                                        <a:lnTo>
                                          <a:pt x="6837" y="13696"/>
                                        </a:lnTo>
                                        <a:lnTo>
                                          <a:pt x="6792" y="13742"/>
                                        </a:lnTo>
                                        <a:lnTo>
                                          <a:pt x="6748" y="13791"/>
                                        </a:lnTo>
                                        <a:lnTo>
                                          <a:pt x="6706" y="13842"/>
                                        </a:lnTo>
                                        <a:lnTo>
                                          <a:pt x="6666" y="13894"/>
                                        </a:lnTo>
                                        <a:lnTo>
                                          <a:pt x="6627" y="13949"/>
                                        </a:lnTo>
                                        <a:lnTo>
                                          <a:pt x="6590" y="14007"/>
                                        </a:lnTo>
                                        <a:lnTo>
                                          <a:pt x="6556" y="14066"/>
                                        </a:lnTo>
                                        <a:lnTo>
                                          <a:pt x="6523" y="14128"/>
                                        </a:lnTo>
                                        <a:lnTo>
                                          <a:pt x="6493" y="14191"/>
                                        </a:lnTo>
                                        <a:lnTo>
                                          <a:pt x="6464" y="14257"/>
                                        </a:lnTo>
                                        <a:lnTo>
                                          <a:pt x="6438" y="14326"/>
                                        </a:lnTo>
                                        <a:lnTo>
                                          <a:pt x="6414" y="14396"/>
                                        </a:lnTo>
                                        <a:lnTo>
                                          <a:pt x="6392" y="14469"/>
                                        </a:lnTo>
                                        <a:lnTo>
                                          <a:pt x="6323" y="14705"/>
                                        </a:lnTo>
                                        <a:lnTo>
                                          <a:pt x="6243" y="14928"/>
                                        </a:lnTo>
                                        <a:lnTo>
                                          <a:pt x="6155" y="15138"/>
                                        </a:lnTo>
                                        <a:lnTo>
                                          <a:pt x="6059" y="15333"/>
                                        </a:lnTo>
                                        <a:lnTo>
                                          <a:pt x="5955" y="15514"/>
                                        </a:lnTo>
                                        <a:lnTo>
                                          <a:pt x="5843" y="15681"/>
                                        </a:lnTo>
                                        <a:lnTo>
                                          <a:pt x="5723" y="15833"/>
                                        </a:lnTo>
                                        <a:lnTo>
                                          <a:pt x="5597" y="15969"/>
                                        </a:lnTo>
                                        <a:lnTo>
                                          <a:pt x="5462" y="16091"/>
                                        </a:lnTo>
                                        <a:lnTo>
                                          <a:pt x="5322" y="16196"/>
                                        </a:lnTo>
                                        <a:lnTo>
                                          <a:pt x="5174" y="16287"/>
                                        </a:lnTo>
                                        <a:lnTo>
                                          <a:pt x="5020" y="16360"/>
                                        </a:lnTo>
                                        <a:lnTo>
                                          <a:pt x="4860" y="16416"/>
                                        </a:lnTo>
                                        <a:lnTo>
                                          <a:pt x="4693" y="16457"/>
                                        </a:lnTo>
                                        <a:lnTo>
                                          <a:pt x="4522" y="16481"/>
                                        </a:lnTo>
                                        <a:lnTo>
                                          <a:pt x="4345" y="16486"/>
                                        </a:lnTo>
                                        <a:lnTo>
                                          <a:pt x="4162" y="16474"/>
                                        </a:lnTo>
                                        <a:lnTo>
                                          <a:pt x="3975" y="16444"/>
                                        </a:lnTo>
                                        <a:lnTo>
                                          <a:pt x="3782" y="16395"/>
                                        </a:lnTo>
                                        <a:lnTo>
                                          <a:pt x="3585" y="16329"/>
                                        </a:lnTo>
                                        <a:lnTo>
                                          <a:pt x="3384" y="16243"/>
                                        </a:lnTo>
                                        <a:lnTo>
                                          <a:pt x="3180" y="16138"/>
                                        </a:lnTo>
                                        <a:lnTo>
                                          <a:pt x="2971" y="16014"/>
                                        </a:lnTo>
                                        <a:lnTo>
                                          <a:pt x="2759" y="15870"/>
                                        </a:lnTo>
                                        <a:lnTo>
                                          <a:pt x="2543" y="15706"/>
                                        </a:lnTo>
                                        <a:lnTo>
                                          <a:pt x="2326" y="15521"/>
                                        </a:lnTo>
                                        <a:lnTo>
                                          <a:pt x="2104" y="15316"/>
                                        </a:lnTo>
                                        <a:lnTo>
                                          <a:pt x="1880" y="15090"/>
                                        </a:lnTo>
                                        <a:lnTo>
                                          <a:pt x="1654" y="14842"/>
                                        </a:lnTo>
                                        <a:lnTo>
                                          <a:pt x="1426" y="14574"/>
                                        </a:lnTo>
                                        <a:lnTo>
                                          <a:pt x="1196" y="14284"/>
                                        </a:lnTo>
                                        <a:lnTo>
                                          <a:pt x="964" y="13970"/>
                                        </a:lnTo>
                                        <a:lnTo>
                                          <a:pt x="791" y="13718"/>
                                        </a:lnTo>
                                        <a:lnTo>
                                          <a:pt x="636" y="13468"/>
                                        </a:lnTo>
                                        <a:lnTo>
                                          <a:pt x="498" y="13220"/>
                                        </a:lnTo>
                                        <a:lnTo>
                                          <a:pt x="379" y="12976"/>
                                        </a:lnTo>
                                        <a:lnTo>
                                          <a:pt x="275" y="12736"/>
                                        </a:lnTo>
                                        <a:lnTo>
                                          <a:pt x="190" y="12499"/>
                                        </a:lnTo>
                                        <a:lnTo>
                                          <a:pt x="121" y="12268"/>
                                        </a:lnTo>
                                        <a:lnTo>
                                          <a:pt x="67" y="12041"/>
                                        </a:lnTo>
                                        <a:lnTo>
                                          <a:pt x="29" y="11819"/>
                                        </a:lnTo>
                                        <a:lnTo>
                                          <a:pt x="7" y="11604"/>
                                        </a:lnTo>
                                        <a:lnTo>
                                          <a:pt x="0" y="11395"/>
                                        </a:lnTo>
                                        <a:lnTo>
                                          <a:pt x="8" y="11193"/>
                                        </a:lnTo>
                                        <a:lnTo>
                                          <a:pt x="30" y="10999"/>
                                        </a:lnTo>
                                        <a:lnTo>
                                          <a:pt x="67" y="10813"/>
                                        </a:lnTo>
                                        <a:lnTo>
                                          <a:pt x="118" y="10635"/>
                                        </a:lnTo>
                                        <a:lnTo>
                                          <a:pt x="184" y="10464"/>
                                        </a:lnTo>
                                        <a:lnTo>
                                          <a:pt x="261" y="10304"/>
                                        </a:lnTo>
                                        <a:lnTo>
                                          <a:pt x="353" y="10153"/>
                                        </a:lnTo>
                                        <a:lnTo>
                                          <a:pt x="456" y="10013"/>
                                        </a:lnTo>
                                        <a:lnTo>
                                          <a:pt x="573" y="9883"/>
                                        </a:lnTo>
                                        <a:lnTo>
                                          <a:pt x="703" y="9764"/>
                                        </a:lnTo>
                                        <a:lnTo>
                                          <a:pt x="843" y="9656"/>
                                        </a:lnTo>
                                        <a:lnTo>
                                          <a:pt x="997" y="9560"/>
                                        </a:lnTo>
                                        <a:lnTo>
                                          <a:pt x="1161" y="9476"/>
                                        </a:lnTo>
                                        <a:lnTo>
                                          <a:pt x="1335" y="9406"/>
                                        </a:lnTo>
                                        <a:lnTo>
                                          <a:pt x="1520" y="9349"/>
                                        </a:lnTo>
                                        <a:lnTo>
                                          <a:pt x="1717" y="9306"/>
                                        </a:lnTo>
                                        <a:lnTo>
                                          <a:pt x="1923" y="9276"/>
                                        </a:lnTo>
                                        <a:lnTo>
                                          <a:pt x="2139" y="9261"/>
                                        </a:lnTo>
                                        <a:lnTo>
                                          <a:pt x="2365" y="9263"/>
                                        </a:lnTo>
                                        <a:lnTo>
                                          <a:pt x="2600" y="9278"/>
                                        </a:lnTo>
                                        <a:lnTo>
                                          <a:pt x="2844" y="9311"/>
                                        </a:lnTo>
                                        <a:lnTo>
                                          <a:pt x="2932" y="9319"/>
                                        </a:lnTo>
                                        <a:lnTo>
                                          <a:pt x="3014" y="9324"/>
                                        </a:lnTo>
                                        <a:lnTo>
                                          <a:pt x="3093" y="9327"/>
                                        </a:lnTo>
                                        <a:lnTo>
                                          <a:pt x="3169" y="9327"/>
                                        </a:lnTo>
                                        <a:lnTo>
                                          <a:pt x="3240" y="9324"/>
                                        </a:lnTo>
                                        <a:lnTo>
                                          <a:pt x="3310" y="9319"/>
                                        </a:lnTo>
                                        <a:lnTo>
                                          <a:pt x="3374" y="9311"/>
                                        </a:lnTo>
                                        <a:lnTo>
                                          <a:pt x="3437" y="9301"/>
                                        </a:lnTo>
                                        <a:lnTo>
                                          <a:pt x="3497" y="9288"/>
                                        </a:lnTo>
                                        <a:lnTo>
                                          <a:pt x="3554" y="9270"/>
                                        </a:lnTo>
                                        <a:lnTo>
                                          <a:pt x="3609" y="9252"/>
                                        </a:lnTo>
                                        <a:lnTo>
                                          <a:pt x="3662" y="9230"/>
                                        </a:lnTo>
                                        <a:lnTo>
                                          <a:pt x="3712" y="9204"/>
                                        </a:lnTo>
                                        <a:lnTo>
                                          <a:pt x="3762" y="9176"/>
                                        </a:lnTo>
                                        <a:lnTo>
                                          <a:pt x="3809" y="9145"/>
                                        </a:lnTo>
                                        <a:lnTo>
                                          <a:pt x="3857" y="9110"/>
                                        </a:lnTo>
                                        <a:lnTo>
                                          <a:pt x="3901" y="9074"/>
                                        </a:lnTo>
                                        <a:lnTo>
                                          <a:pt x="3946" y="9033"/>
                                        </a:lnTo>
                                        <a:lnTo>
                                          <a:pt x="3989" y="8990"/>
                                        </a:lnTo>
                                        <a:lnTo>
                                          <a:pt x="4032" y="8943"/>
                                        </a:lnTo>
                                        <a:lnTo>
                                          <a:pt x="4076" y="8893"/>
                                        </a:lnTo>
                                        <a:lnTo>
                                          <a:pt x="4118" y="8839"/>
                                        </a:lnTo>
                                        <a:lnTo>
                                          <a:pt x="4161" y="8783"/>
                                        </a:lnTo>
                                        <a:lnTo>
                                          <a:pt x="4203" y="8722"/>
                                        </a:lnTo>
                                        <a:lnTo>
                                          <a:pt x="4246" y="8659"/>
                                        </a:lnTo>
                                        <a:lnTo>
                                          <a:pt x="4291" y="8592"/>
                                        </a:lnTo>
                                        <a:lnTo>
                                          <a:pt x="4335" y="8521"/>
                                        </a:lnTo>
                                        <a:lnTo>
                                          <a:pt x="4381" y="8448"/>
                                        </a:lnTo>
                                        <a:lnTo>
                                          <a:pt x="4477" y="8289"/>
                                        </a:lnTo>
                                        <a:lnTo>
                                          <a:pt x="4579" y="8117"/>
                                        </a:lnTo>
                                        <a:lnTo>
                                          <a:pt x="4632" y="8032"/>
                                        </a:lnTo>
                                        <a:lnTo>
                                          <a:pt x="4687" y="7947"/>
                                        </a:lnTo>
                                        <a:lnTo>
                                          <a:pt x="4745" y="7863"/>
                                        </a:lnTo>
                                        <a:lnTo>
                                          <a:pt x="4806" y="7779"/>
                                        </a:lnTo>
                                        <a:lnTo>
                                          <a:pt x="4872" y="7696"/>
                                        </a:lnTo>
                                        <a:lnTo>
                                          <a:pt x="4940" y="7614"/>
                                        </a:lnTo>
                                        <a:lnTo>
                                          <a:pt x="5011" y="7534"/>
                                        </a:lnTo>
                                        <a:lnTo>
                                          <a:pt x="5086" y="7455"/>
                                        </a:lnTo>
                                        <a:lnTo>
                                          <a:pt x="5162" y="7378"/>
                                        </a:lnTo>
                                        <a:lnTo>
                                          <a:pt x="5242" y="7304"/>
                                        </a:lnTo>
                                        <a:lnTo>
                                          <a:pt x="5324" y="7232"/>
                                        </a:lnTo>
                                        <a:lnTo>
                                          <a:pt x="5411" y="7163"/>
                                        </a:lnTo>
                                        <a:lnTo>
                                          <a:pt x="5499" y="7097"/>
                                        </a:lnTo>
                                        <a:lnTo>
                                          <a:pt x="5589" y="7034"/>
                                        </a:lnTo>
                                        <a:lnTo>
                                          <a:pt x="5683" y="6974"/>
                                        </a:lnTo>
                                        <a:lnTo>
                                          <a:pt x="5777" y="6919"/>
                                        </a:lnTo>
                                        <a:lnTo>
                                          <a:pt x="5875" y="6866"/>
                                        </a:lnTo>
                                        <a:lnTo>
                                          <a:pt x="5975" y="6819"/>
                                        </a:lnTo>
                                        <a:lnTo>
                                          <a:pt x="6077" y="6777"/>
                                        </a:lnTo>
                                        <a:lnTo>
                                          <a:pt x="6182" y="6739"/>
                                        </a:lnTo>
                                        <a:lnTo>
                                          <a:pt x="6289" y="6706"/>
                                        </a:lnTo>
                                        <a:lnTo>
                                          <a:pt x="6397" y="6679"/>
                                        </a:lnTo>
                                        <a:lnTo>
                                          <a:pt x="6508" y="6658"/>
                                        </a:lnTo>
                                        <a:lnTo>
                                          <a:pt x="6620" y="6642"/>
                                        </a:lnTo>
                                        <a:lnTo>
                                          <a:pt x="6735" y="6631"/>
                                        </a:lnTo>
                                        <a:lnTo>
                                          <a:pt x="6850" y="6629"/>
                                        </a:lnTo>
                                        <a:lnTo>
                                          <a:pt x="6967" y="6631"/>
                                        </a:lnTo>
                                        <a:lnTo>
                                          <a:pt x="7086" y="6642"/>
                                        </a:lnTo>
                                        <a:lnTo>
                                          <a:pt x="7207" y="6660"/>
                                        </a:lnTo>
                                        <a:lnTo>
                                          <a:pt x="7329" y="6685"/>
                                        </a:lnTo>
                                        <a:lnTo>
                                          <a:pt x="7452" y="6718"/>
                                        </a:lnTo>
                                        <a:lnTo>
                                          <a:pt x="7577" y="6759"/>
                                        </a:lnTo>
                                        <a:lnTo>
                                          <a:pt x="7591" y="6766"/>
                                        </a:lnTo>
                                        <a:lnTo>
                                          <a:pt x="7606" y="6776"/>
                                        </a:lnTo>
                                        <a:lnTo>
                                          <a:pt x="7617" y="6786"/>
                                        </a:lnTo>
                                        <a:lnTo>
                                          <a:pt x="7628" y="6795"/>
                                        </a:lnTo>
                                        <a:lnTo>
                                          <a:pt x="7636" y="6806"/>
                                        </a:lnTo>
                                        <a:lnTo>
                                          <a:pt x="7644" y="6818"/>
                                        </a:lnTo>
                                        <a:lnTo>
                                          <a:pt x="7650" y="6829"/>
                                        </a:lnTo>
                                        <a:lnTo>
                                          <a:pt x="7654" y="6841"/>
                                        </a:lnTo>
                                        <a:lnTo>
                                          <a:pt x="7658" y="6853"/>
                                        </a:lnTo>
                                        <a:lnTo>
                                          <a:pt x="7659" y="6866"/>
                                        </a:lnTo>
                                        <a:lnTo>
                                          <a:pt x="7659" y="6878"/>
                                        </a:lnTo>
                                        <a:lnTo>
                                          <a:pt x="7659" y="6891"/>
                                        </a:lnTo>
                                        <a:lnTo>
                                          <a:pt x="7657" y="6906"/>
                                        </a:lnTo>
                                        <a:lnTo>
                                          <a:pt x="7654" y="6919"/>
                                        </a:lnTo>
                                        <a:lnTo>
                                          <a:pt x="7650" y="6932"/>
                                        </a:lnTo>
                                        <a:lnTo>
                                          <a:pt x="7645" y="6946"/>
                                        </a:lnTo>
                                        <a:lnTo>
                                          <a:pt x="7637" y="6961"/>
                                        </a:lnTo>
                                        <a:lnTo>
                                          <a:pt x="7629" y="6974"/>
                                        </a:lnTo>
                                        <a:lnTo>
                                          <a:pt x="7620" y="6988"/>
                                        </a:lnTo>
                                        <a:lnTo>
                                          <a:pt x="7611" y="7003"/>
                                        </a:lnTo>
                                        <a:lnTo>
                                          <a:pt x="7599" y="7017"/>
                                        </a:lnTo>
                                        <a:lnTo>
                                          <a:pt x="7587" y="7030"/>
                                        </a:lnTo>
                                        <a:lnTo>
                                          <a:pt x="7574" y="7045"/>
                                        </a:lnTo>
                                        <a:lnTo>
                                          <a:pt x="7560" y="7058"/>
                                        </a:lnTo>
                                        <a:lnTo>
                                          <a:pt x="7545" y="7072"/>
                                        </a:lnTo>
                                        <a:lnTo>
                                          <a:pt x="7529" y="7085"/>
                                        </a:lnTo>
                                        <a:lnTo>
                                          <a:pt x="7512" y="7098"/>
                                        </a:lnTo>
                                        <a:lnTo>
                                          <a:pt x="7494" y="7111"/>
                                        </a:lnTo>
                                        <a:lnTo>
                                          <a:pt x="7476" y="7125"/>
                                        </a:lnTo>
                                        <a:lnTo>
                                          <a:pt x="7456" y="7136"/>
                                        </a:lnTo>
                                        <a:lnTo>
                                          <a:pt x="7436" y="7149"/>
                                        </a:lnTo>
                                        <a:lnTo>
                                          <a:pt x="7415" y="7160"/>
                                        </a:lnTo>
                                        <a:lnTo>
                                          <a:pt x="7334" y="7209"/>
                                        </a:lnTo>
                                        <a:lnTo>
                                          <a:pt x="7263" y="7261"/>
                                        </a:lnTo>
                                        <a:lnTo>
                                          <a:pt x="7200" y="7316"/>
                                        </a:lnTo>
                                        <a:lnTo>
                                          <a:pt x="7148" y="7374"/>
                                        </a:lnTo>
                                        <a:lnTo>
                                          <a:pt x="7103" y="7433"/>
                                        </a:lnTo>
                                        <a:lnTo>
                                          <a:pt x="7066" y="7494"/>
                                        </a:lnTo>
                                        <a:lnTo>
                                          <a:pt x="7038" y="7557"/>
                                        </a:lnTo>
                                        <a:lnTo>
                                          <a:pt x="7015" y="7622"/>
                                        </a:lnTo>
                                        <a:lnTo>
                                          <a:pt x="7001" y="7687"/>
                                        </a:lnTo>
                                        <a:lnTo>
                                          <a:pt x="6993" y="7753"/>
                                        </a:lnTo>
                                        <a:lnTo>
                                          <a:pt x="6992" y="7818"/>
                                        </a:lnTo>
                                        <a:lnTo>
                                          <a:pt x="6996" y="7883"/>
                                        </a:lnTo>
                                        <a:lnTo>
                                          <a:pt x="7005" y="7948"/>
                                        </a:lnTo>
                                        <a:lnTo>
                                          <a:pt x="7020" y="8011"/>
                                        </a:lnTo>
                                        <a:lnTo>
                                          <a:pt x="7040" y="8074"/>
                                        </a:lnTo>
                                        <a:lnTo>
                                          <a:pt x="7064" y="8135"/>
                                        </a:lnTo>
                                        <a:lnTo>
                                          <a:pt x="7093" y="8192"/>
                                        </a:lnTo>
                                        <a:lnTo>
                                          <a:pt x="7124" y="8249"/>
                                        </a:lnTo>
                                        <a:lnTo>
                                          <a:pt x="7160" y="8301"/>
                                        </a:lnTo>
                                        <a:lnTo>
                                          <a:pt x="7198" y="8351"/>
                                        </a:lnTo>
                                        <a:lnTo>
                                          <a:pt x="7238" y="8397"/>
                                        </a:lnTo>
                                        <a:lnTo>
                                          <a:pt x="7282" y="8439"/>
                                        </a:lnTo>
                                        <a:lnTo>
                                          <a:pt x="7326" y="8477"/>
                                        </a:lnTo>
                                        <a:lnTo>
                                          <a:pt x="7372" y="8511"/>
                                        </a:lnTo>
                                        <a:lnTo>
                                          <a:pt x="7419" y="8539"/>
                                        </a:lnTo>
                                        <a:lnTo>
                                          <a:pt x="7466" y="8562"/>
                                        </a:lnTo>
                                        <a:lnTo>
                                          <a:pt x="7515" y="8578"/>
                                        </a:lnTo>
                                        <a:lnTo>
                                          <a:pt x="7564" y="8590"/>
                                        </a:lnTo>
                                        <a:lnTo>
                                          <a:pt x="7611" y="8594"/>
                                        </a:lnTo>
                                        <a:lnTo>
                                          <a:pt x="7658" y="8591"/>
                                        </a:lnTo>
                                        <a:lnTo>
                                          <a:pt x="7704" y="8582"/>
                                        </a:lnTo>
                                        <a:lnTo>
                                          <a:pt x="7749" y="8565"/>
                                        </a:lnTo>
                                        <a:lnTo>
                                          <a:pt x="8366" y="8161"/>
                                        </a:lnTo>
                                        <a:lnTo>
                                          <a:pt x="8984" y="7757"/>
                                        </a:lnTo>
                                        <a:lnTo>
                                          <a:pt x="9602" y="7353"/>
                                        </a:lnTo>
                                        <a:lnTo>
                                          <a:pt x="10220" y="6949"/>
                                        </a:lnTo>
                                        <a:lnTo>
                                          <a:pt x="10838" y="6546"/>
                                        </a:lnTo>
                                        <a:lnTo>
                                          <a:pt x="11456" y="6142"/>
                                        </a:lnTo>
                                        <a:lnTo>
                                          <a:pt x="12073" y="5738"/>
                                        </a:lnTo>
                                        <a:lnTo>
                                          <a:pt x="12691" y="5334"/>
                                        </a:lnTo>
                                        <a:lnTo>
                                          <a:pt x="13309" y="4931"/>
                                        </a:lnTo>
                                        <a:lnTo>
                                          <a:pt x="13927" y="4527"/>
                                        </a:lnTo>
                                        <a:lnTo>
                                          <a:pt x="14545" y="4123"/>
                                        </a:lnTo>
                                        <a:lnTo>
                                          <a:pt x="15163" y="3719"/>
                                        </a:lnTo>
                                        <a:lnTo>
                                          <a:pt x="15780" y="3315"/>
                                        </a:lnTo>
                                        <a:lnTo>
                                          <a:pt x="16398" y="2913"/>
                                        </a:lnTo>
                                        <a:lnTo>
                                          <a:pt x="17016" y="2509"/>
                                        </a:lnTo>
                                        <a:lnTo>
                                          <a:pt x="17634" y="2105"/>
                                        </a:lnTo>
                                        <a:lnTo>
                                          <a:pt x="17643" y="2067"/>
                                        </a:lnTo>
                                        <a:lnTo>
                                          <a:pt x="17654" y="2030"/>
                                        </a:lnTo>
                                        <a:lnTo>
                                          <a:pt x="17665" y="1992"/>
                                        </a:lnTo>
                                        <a:lnTo>
                                          <a:pt x="17680" y="1953"/>
                                        </a:lnTo>
                                        <a:lnTo>
                                          <a:pt x="17694" y="1915"/>
                                        </a:lnTo>
                                        <a:lnTo>
                                          <a:pt x="17713" y="1874"/>
                                        </a:lnTo>
                                        <a:lnTo>
                                          <a:pt x="17732" y="1833"/>
                                        </a:lnTo>
                                        <a:lnTo>
                                          <a:pt x="17755" y="1793"/>
                                        </a:lnTo>
                                        <a:lnTo>
                                          <a:pt x="17779" y="1751"/>
                                        </a:lnTo>
                                        <a:lnTo>
                                          <a:pt x="17808" y="1707"/>
                                        </a:lnTo>
                                        <a:lnTo>
                                          <a:pt x="17840" y="1663"/>
                                        </a:lnTo>
                                        <a:lnTo>
                                          <a:pt x="17877" y="1617"/>
                                        </a:lnTo>
                                        <a:lnTo>
                                          <a:pt x="17915" y="1571"/>
                                        </a:lnTo>
                                        <a:lnTo>
                                          <a:pt x="17959" y="1522"/>
                                        </a:lnTo>
                                        <a:lnTo>
                                          <a:pt x="18006" y="1473"/>
                                        </a:lnTo>
                                        <a:lnTo>
                                          <a:pt x="18059" y="1421"/>
                                        </a:lnTo>
                                        <a:lnTo>
                                          <a:pt x="18156" y="1343"/>
                                        </a:lnTo>
                                        <a:lnTo>
                                          <a:pt x="18253" y="1263"/>
                                        </a:lnTo>
                                        <a:lnTo>
                                          <a:pt x="18350" y="1184"/>
                                        </a:lnTo>
                                        <a:lnTo>
                                          <a:pt x="18448" y="1107"/>
                                        </a:lnTo>
                                        <a:lnTo>
                                          <a:pt x="18546" y="1028"/>
                                        </a:lnTo>
                                        <a:lnTo>
                                          <a:pt x="18644" y="949"/>
                                        </a:lnTo>
                                        <a:lnTo>
                                          <a:pt x="18741" y="872"/>
                                        </a:lnTo>
                                        <a:lnTo>
                                          <a:pt x="18839" y="793"/>
                                        </a:lnTo>
                                        <a:lnTo>
                                          <a:pt x="18936" y="714"/>
                                        </a:lnTo>
                                        <a:lnTo>
                                          <a:pt x="19033" y="636"/>
                                        </a:lnTo>
                                        <a:lnTo>
                                          <a:pt x="19131" y="556"/>
                                        </a:lnTo>
                                        <a:lnTo>
                                          <a:pt x="19228" y="476"/>
                                        </a:lnTo>
                                        <a:lnTo>
                                          <a:pt x="19323" y="396"/>
                                        </a:lnTo>
                                        <a:lnTo>
                                          <a:pt x="19418" y="314"/>
                                        </a:lnTo>
                                        <a:lnTo>
                                          <a:pt x="19514" y="233"/>
                                        </a:lnTo>
                                        <a:lnTo>
                                          <a:pt x="19608" y="150"/>
                                        </a:lnTo>
                                        <a:lnTo>
                                          <a:pt x="19651" y="112"/>
                                        </a:lnTo>
                                        <a:lnTo>
                                          <a:pt x="19691" y="81"/>
                                        </a:lnTo>
                                        <a:lnTo>
                                          <a:pt x="19726" y="55"/>
                                        </a:lnTo>
                                        <a:lnTo>
                                          <a:pt x="19759" y="35"/>
                                        </a:lnTo>
                                        <a:lnTo>
                                          <a:pt x="19786" y="19"/>
                                        </a:lnTo>
                                        <a:lnTo>
                                          <a:pt x="19811" y="9"/>
                                        </a:lnTo>
                                        <a:lnTo>
                                          <a:pt x="19834" y="2"/>
                                        </a:lnTo>
                                        <a:lnTo>
                                          <a:pt x="19852" y="0"/>
                                        </a:lnTo>
                                        <a:lnTo>
                                          <a:pt x="19869" y="2"/>
                                        </a:lnTo>
                                        <a:lnTo>
                                          <a:pt x="19882" y="7"/>
                                        </a:lnTo>
                                        <a:lnTo>
                                          <a:pt x="19894" y="15"/>
                                        </a:lnTo>
                                        <a:lnTo>
                                          <a:pt x="19903" y="27"/>
                                        </a:lnTo>
                                        <a:lnTo>
                                          <a:pt x="19911" y="40"/>
                                        </a:lnTo>
                                        <a:lnTo>
                                          <a:pt x="19918" y="56"/>
                                        </a:lnTo>
                                        <a:lnTo>
                                          <a:pt x="19922" y="74"/>
                                        </a:lnTo>
                                        <a:lnTo>
                                          <a:pt x="19925" y="94"/>
                                        </a:lnTo>
                                        <a:lnTo>
                                          <a:pt x="19929" y="136"/>
                                        </a:lnTo>
                                        <a:lnTo>
                                          <a:pt x="19932" y="181"/>
                                        </a:lnTo>
                                        <a:lnTo>
                                          <a:pt x="19935" y="226"/>
                                        </a:lnTo>
                                        <a:lnTo>
                                          <a:pt x="19939" y="268"/>
                                        </a:lnTo>
                                        <a:lnTo>
                                          <a:pt x="19943" y="288"/>
                                        </a:lnTo>
                                        <a:lnTo>
                                          <a:pt x="19946" y="306"/>
                                        </a:lnTo>
                                        <a:lnTo>
                                          <a:pt x="19952" y="322"/>
                                        </a:lnTo>
                                        <a:lnTo>
                                          <a:pt x="19958" y="337"/>
                                        </a:lnTo>
                                        <a:lnTo>
                                          <a:pt x="19967" y="347"/>
                                        </a:lnTo>
                                        <a:lnTo>
                                          <a:pt x="19978" y="356"/>
                                        </a:lnTo>
                                        <a:lnTo>
                                          <a:pt x="19991" y="362"/>
                                        </a:lnTo>
                                        <a:lnTo>
                                          <a:pt x="20005" y="363"/>
                                        </a:lnTo>
                                        <a:lnTo>
                                          <a:pt x="20032" y="372"/>
                                        </a:lnTo>
                                        <a:lnTo>
                                          <a:pt x="20055" y="383"/>
                                        </a:lnTo>
                                        <a:lnTo>
                                          <a:pt x="20076" y="392"/>
                                        </a:lnTo>
                                        <a:lnTo>
                                          <a:pt x="20096" y="402"/>
                                        </a:lnTo>
                                        <a:lnTo>
                                          <a:pt x="20113" y="413"/>
                                        </a:lnTo>
                                        <a:lnTo>
                                          <a:pt x="20129" y="423"/>
                                        </a:lnTo>
                                        <a:lnTo>
                                          <a:pt x="20142" y="434"/>
                                        </a:lnTo>
                                        <a:lnTo>
                                          <a:pt x="20154" y="444"/>
                                        </a:lnTo>
                                        <a:lnTo>
                                          <a:pt x="20164" y="455"/>
                                        </a:lnTo>
                                        <a:lnTo>
                                          <a:pt x="20173" y="466"/>
                                        </a:lnTo>
                                        <a:lnTo>
                                          <a:pt x="20180" y="477"/>
                                        </a:lnTo>
                                        <a:lnTo>
                                          <a:pt x="20187" y="489"/>
                                        </a:lnTo>
                                        <a:lnTo>
                                          <a:pt x="20192" y="501"/>
                                        </a:lnTo>
                                        <a:lnTo>
                                          <a:pt x="20197" y="512"/>
                                        </a:lnTo>
                                        <a:lnTo>
                                          <a:pt x="20200" y="523"/>
                                        </a:lnTo>
                                        <a:lnTo>
                                          <a:pt x="20202" y="535"/>
                                        </a:lnTo>
                                        <a:lnTo>
                                          <a:pt x="20209" y="581"/>
                                        </a:lnTo>
                                        <a:lnTo>
                                          <a:pt x="20213" y="625"/>
                                        </a:lnTo>
                                        <a:lnTo>
                                          <a:pt x="20214" y="636"/>
                                        </a:lnTo>
                                        <a:lnTo>
                                          <a:pt x="20217" y="646"/>
                                        </a:lnTo>
                                        <a:lnTo>
                                          <a:pt x="20219" y="657"/>
                                        </a:lnTo>
                                        <a:lnTo>
                                          <a:pt x="20222" y="667"/>
                                        </a:lnTo>
                                        <a:lnTo>
                                          <a:pt x="20226" y="676"/>
                                        </a:lnTo>
                                        <a:lnTo>
                                          <a:pt x="20231" y="687"/>
                                        </a:lnTo>
                                        <a:lnTo>
                                          <a:pt x="20236" y="696"/>
                                        </a:lnTo>
                                        <a:lnTo>
                                          <a:pt x="20244" y="705"/>
                                        </a:lnTo>
                                        <a:lnTo>
                                          <a:pt x="20260" y="721"/>
                                        </a:lnTo>
                                        <a:lnTo>
                                          <a:pt x="20278" y="735"/>
                                        </a:lnTo>
                                        <a:lnTo>
                                          <a:pt x="20298" y="750"/>
                                        </a:lnTo>
                                        <a:lnTo>
                                          <a:pt x="20318" y="763"/>
                                        </a:lnTo>
                                        <a:lnTo>
                                          <a:pt x="20340" y="777"/>
                                        </a:lnTo>
                                        <a:lnTo>
                                          <a:pt x="20361" y="790"/>
                                        </a:lnTo>
                                        <a:lnTo>
                                          <a:pt x="20381" y="805"/>
                                        </a:lnTo>
                                        <a:lnTo>
                                          <a:pt x="20400" y="821"/>
                                        </a:lnTo>
                                        <a:lnTo>
                                          <a:pt x="20410" y="830"/>
                                        </a:lnTo>
                                        <a:lnTo>
                                          <a:pt x="20417" y="839"/>
                                        </a:lnTo>
                                        <a:lnTo>
                                          <a:pt x="20425" y="848"/>
                                        </a:lnTo>
                                        <a:lnTo>
                                          <a:pt x="20433" y="857"/>
                                        </a:lnTo>
                                        <a:lnTo>
                                          <a:pt x="20440" y="869"/>
                                        </a:lnTo>
                                        <a:lnTo>
                                          <a:pt x="20445" y="880"/>
                                        </a:lnTo>
                                        <a:lnTo>
                                          <a:pt x="20450" y="891"/>
                                        </a:lnTo>
                                        <a:lnTo>
                                          <a:pt x="20454" y="905"/>
                                        </a:lnTo>
                                        <a:lnTo>
                                          <a:pt x="20457" y="918"/>
                                        </a:lnTo>
                                        <a:lnTo>
                                          <a:pt x="20458" y="932"/>
                                        </a:lnTo>
                                        <a:lnTo>
                                          <a:pt x="20458" y="948"/>
                                        </a:lnTo>
                                        <a:lnTo>
                                          <a:pt x="20458" y="965"/>
                                        </a:lnTo>
                                        <a:lnTo>
                                          <a:pt x="20455" y="982"/>
                                        </a:lnTo>
                                        <a:lnTo>
                                          <a:pt x="20453" y="1000"/>
                                        </a:lnTo>
                                        <a:lnTo>
                                          <a:pt x="20448" y="1020"/>
                                        </a:lnTo>
                                        <a:lnTo>
                                          <a:pt x="20442" y="1040"/>
                                        </a:lnTo>
                                        <a:lnTo>
                                          <a:pt x="20459" y="1070"/>
                                        </a:lnTo>
                                        <a:lnTo>
                                          <a:pt x="20475" y="1093"/>
                                        </a:lnTo>
                                        <a:lnTo>
                                          <a:pt x="20492" y="1114"/>
                                        </a:lnTo>
                                        <a:lnTo>
                                          <a:pt x="20508" y="1130"/>
                                        </a:lnTo>
                                        <a:lnTo>
                                          <a:pt x="20524" y="1143"/>
                                        </a:lnTo>
                                        <a:lnTo>
                                          <a:pt x="20539" y="1155"/>
                                        </a:lnTo>
                                        <a:lnTo>
                                          <a:pt x="20555" y="1163"/>
                                        </a:lnTo>
                                        <a:lnTo>
                                          <a:pt x="20570" y="1171"/>
                                        </a:lnTo>
                                        <a:lnTo>
                                          <a:pt x="20598" y="1183"/>
                                        </a:lnTo>
                                        <a:lnTo>
                                          <a:pt x="20626" y="1196"/>
                                        </a:lnTo>
                                        <a:lnTo>
                                          <a:pt x="20639" y="1205"/>
                                        </a:lnTo>
                                        <a:lnTo>
                                          <a:pt x="20652" y="1214"/>
                                        </a:lnTo>
                                        <a:lnTo>
                                          <a:pt x="20664" y="1227"/>
                                        </a:lnTo>
                                        <a:lnTo>
                                          <a:pt x="20677" y="1243"/>
                                        </a:lnTo>
                                        <a:lnTo>
                                          <a:pt x="20684" y="1259"/>
                                        </a:lnTo>
                                        <a:lnTo>
                                          <a:pt x="20688" y="1273"/>
                                        </a:lnTo>
                                        <a:lnTo>
                                          <a:pt x="20689" y="1288"/>
                                        </a:lnTo>
                                        <a:lnTo>
                                          <a:pt x="20688" y="1302"/>
                                        </a:lnTo>
                                        <a:lnTo>
                                          <a:pt x="20682" y="1328"/>
                                        </a:lnTo>
                                        <a:lnTo>
                                          <a:pt x="20677" y="1356"/>
                                        </a:lnTo>
                                        <a:lnTo>
                                          <a:pt x="20674" y="1370"/>
                                        </a:lnTo>
                                        <a:lnTo>
                                          <a:pt x="20674" y="1385"/>
                                        </a:lnTo>
                                        <a:lnTo>
                                          <a:pt x="20676" y="1400"/>
                                        </a:lnTo>
                                        <a:lnTo>
                                          <a:pt x="20680" y="1417"/>
                                        </a:lnTo>
                                        <a:lnTo>
                                          <a:pt x="20682" y="1425"/>
                                        </a:lnTo>
                                        <a:lnTo>
                                          <a:pt x="20686" y="1435"/>
                                        </a:lnTo>
                                        <a:lnTo>
                                          <a:pt x="20692" y="1444"/>
                                        </a:lnTo>
                                        <a:lnTo>
                                          <a:pt x="20697" y="1454"/>
                                        </a:lnTo>
                                        <a:lnTo>
                                          <a:pt x="20705" y="1465"/>
                                        </a:lnTo>
                                        <a:lnTo>
                                          <a:pt x="20713" y="1475"/>
                                        </a:lnTo>
                                        <a:lnTo>
                                          <a:pt x="20722" y="1486"/>
                                        </a:lnTo>
                                        <a:lnTo>
                                          <a:pt x="20732" y="1497"/>
                                        </a:lnTo>
                                        <a:lnTo>
                                          <a:pt x="20747" y="1500"/>
                                        </a:lnTo>
                                        <a:lnTo>
                                          <a:pt x="20764" y="1505"/>
                                        </a:lnTo>
                                        <a:lnTo>
                                          <a:pt x="20779" y="1511"/>
                                        </a:lnTo>
                                        <a:lnTo>
                                          <a:pt x="20796" y="1517"/>
                                        </a:lnTo>
                                        <a:lnTo>
                                          <a:pt x="20814" y="1524"/>
                                        </a:lnTo>
                                        <a:lnTo>
                                          <a:pt x="20831" y="1533"/>
                                        </a:lnTo>
                                        <a:lnTo>
                                          <a:pt x="20846" y="1542"/>
                                        </a:lnTo>
                                        <a:lnTo>
                                          <a:pt x="20863" y="1551"/>
                                        </a:lnTo>
                                        <a:lnTo>
                                          <a:pt x="20879" y="1563"/>
                                        </a:lnTo>
                                        <a:lnTo>
                                          <a:pt x="20895" y="1575"/>
                                        </a:lnTo>
                                        <a:lnTo>
                                          <a:pt x="20911" y="1588"/>
                                        </a:lnTo>
                                        <a:lnTo>
                                          <a:pt x="20924" y="1601"/>
                                        </a:lnTo>
                                        <a:lnTo>
                                          <a:pt x="20937" y="1616"/>
                                        </a:lnTo>
                                        <a:lnTo>
                                          <a:pt x="20949" y="1631"/>
                                        </a:lnTo>
                                        <a:lnTo>
                                          <a:pt x="20959" y="1647"/>
                                        </a:lnTo>
                                        <a:lnTo>
                                          <a:pt x="20968" y="1664"/>
                                        </a:lnTo>
                                        <a:lnTo>
                                          <a:pt x="20976" y="1681"/>
                                        </a:lnTo>
                                        <a:lnTo>
                                          <a:pt x="20983" y="1698"/>
                                        </a:lnTo>
                                        <a:lnTo>
                                          <a:pt x="20985" y="1717"/>
                                        </a:lnTo>
                                        <a:lnTo>
                                          <a:pt x="20988" y="1736"/>
                                        </a:lnTo>
                                        <a:lnTo>
                                          <a:pt x="20987" y="1755"/>
                                        </a:lnTo>
                                        <a:lnTo>
                                          <a:pt x="20984" y="1776"/>
                                        </a:lnTo>
                                        <a:lnTo>
                                          <a:pt x="20979" y="1795"/>
                                        </a:lnTo>
                                        <a:lnTo>
                                          <a:pt x="20971" y="1816"/>
                                        </a:lnTo>
                                        <a:lnTo>
                                          <a:pt x="20960" y="1837"/>
                                        </a:lnTo>
                                        <a:lnTo>
                                          <a:pt x="20947" y="1858"/>
                                        </a:lnTo>
                                        <a:lnTo>
                                          <a:pt x="20930" y="1880"/>
                                        </a:lnTo>
                                        <a:lnTo>
                                          <a:pt x="20911" y="1903"/>
                                        </a:lnTo>
                                        <a:lnTo>
                                          <a:pt x="20887" y="1925"/>
                                        </a:lnTo>
                                        <a:lnTo>
                                          <a:pt x="20859" y="1947"/>
                                        </a:lnTo>
                                        <a:lnTo>
                                          <a:pt x="20829" y="1970"/>
                                        </a:lnTo>
                                        <a:lnTo>
                                          <a:pt x="20795" y="199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8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" name="Freeform 29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15" y="5140"/>
                                    <a:ext cx="200" cy="201"/>
                                  </a:xfrm>
                                  <a:custGeom>
                                    <a:avLst/>
                                    <a:gdLst>
                                      <a:gd name="T0" fmla="*/ 575 w 601"/>
                                      <a:gd name="T1" fmla="*/ 179 h 601"/>
                                      <a:gd name="T2" fmla="*/ 593 w 601"/>
                                      <a:gd name="T3" fmla="*/ 235 h 601"/>
                                      <a:gd name="T4" fmla="*/ 601 w 601"/>
                                      <a:gd name="T5" fmla="*/ 293 h 601"/>
                                      <a:gd name="T6" fmla="*/ 597 w 601"/>
                                      <a:gd name="T7" fmla="*/ 351 h 601"/>
                                      <a:gd name="T8" fmla="*/ 583 w 601"/>
                                      <a:gd name="T9" fmla="*/ 406 h 601"/>
                                      <a:gd name="T10" fmla="*/ 557 w 601"/>
                                      <a:gd name="T11" fmla="*/ 458 h 601"/>
                                      <a:gd name="T12" fmla="*/ 521 w 601"/>
                                      <a:gd name="T13" fmla="*/ 504 h 601"/>
                                      <a:gd name="T14" fmla="*/ 477 w 601"/>
                                      <a:gd name="T15" fmla="*/ 545 h 601"/>
                                      <a:gd name="T16" fmla="*/ 423 w 601"/>
                                      <a:gd name="T17" fmla="*/ 575 h 601"/>
                                      <a:gd name="T18" fmla="*/ 366 w 601"/>
                                      <a:gd name="T19" fmla="*/ 593 h 601"/>
                                      <a:gd name="T20" fmla="*/ 309 w 601"/>
                                      <a:gd name="T21" fmla="*/ 601 h 601"/>
                                      <a:gd name="T22" fmla="*/ 252 w 601"/>
                                      <a:gd name="T23" fmla="*/ 597 h 601"/>
                                      <a:gd name="T24" fmla="*/ 196 w 601"/>
                                      <a:gd name="T25" fmla="*/ 581 h 601"/>
                                      <a:gd name="T26" fmla="*/ 143 w 601"/>
                                      <a:gd name="T27" fmla="*/ 557 h 601"/>
                                      <a:gd name="T28" fmla="*/ 98 w 601"/>
                                      <a:gd name="T29" fmla="*/ 521 h 601"/>
                                      <a:gd name="T30" fmla="*/ 58 w 601"/>
                                      <a:gd name="T31" fmla="*/ 477 h 601"/>
                                      <a:gd name="T32" fmla="*/ 27 w 601"/>
                                      <a:gd name="T33" fmla="*/ 423 h 601"/>
                                      <a:gd name="T34" fmla="*/ 8 w 601"/>
                                      <a:gd name="T35" fmla="*/ 366 h 601"/>
                                      <a:gd name="T36" fmla="*/ 0 w 601"/>
                                      <a:gd name="T37" fmla="*/ 309 h 601"/>
                                      <a:gd name="T38" fmla="*/ 4 w 601"/>
                                      <a:gd name="T39" fmla="*/ 252 h 601"/>
                                      <a:gd name="T40" fmla="*/ 20 w 601"/>
                                      <a:gd name="T41" fmla="*/ 196 h 601"/>
                                      <a:gd name="T42" fmla="*/ 45 w 601"/>
                                      <a:gd name="T43" fmla="*/ 143 h 601"/>
                                      <a:gd name="T44" fmla="*/ 81 w 601"/>
                                      <a:gd name="T45" fmla="*/ 97 h 601"/>
                                      <a:gd name="T46" fmla="*/ 126 w 601"/>
                                      <a:gd name="T47" fmla="*/ 57 h 601"/>
                                      <a:gd name="T48" fmla="*/ 179 w 601"/>
                                      <a:gd name="T49" fmla="*/ 27 h 601"/>
                                      <a:gd name="T50" fmla="*/ 235 w 601"/>
                                      <a:gd name="T51" fmla="*/ 8 h 601"/>
                                      <a:gd name="T52" fmla="*/ 293 w 601"/>
                                      <a:gd name="T53" fmla="*/ 0 h 601"/>
                                      <a:gd name="T54" fmla="*/ 351 w 601"/>
                                      <a:gd name="T55" fmla="*/ 4 h 601"/>
                                      <a:gd name="T56" fmla="*/ 406 w 601"/>
                                      <a:gd name="T57" fmla="*/ 20 h 601"/>
                                      <a:gd name="T58" fmla="*/ 458 w 601"/>
                                      <a:gd name="T59" fmla="*/ 45 h 601"/>
                                      <a:gd name="T60" fmla="*/ 506 w 601"/>
                                      <a:gd name="T61" fmla="*/ 80 h 601"/>
                                      <a:gd name="T62" fmla="*/ 545 w 601"/>
                                      <a:gd name="T63" fmla="*/ 125 h 601"/>
                                      <a:gd name="T64" fmla="*/ 474 w 601"/>
                                      <a:gd name="T65" fmla="*/ 234 h 601"/>
                                      <a:gd name="T66" fmla="*/ 486 w 601"/>
                                      <a:gd name="T67" fmla="*/ 305 h 601"/>
                                      <a:gd name="T68" fmla="*/ 471 w 601"/>
                                      <a:gd name="T69" fmla="*/ 374 h 601"/>
                                      <a:gd name="T70" fmla="*/ 431 w 601"/>
                                      <a:gd name="T71" fmla="*/ 433 h 601"/>
                                      <a:gd name="T72" fmla="*/ 368 w 601"/>
                                      <a:gd name="T73" fmla="*/ 474 h 601"/>
                                      <a:gd name="T74" fmla="*/ 297 w 601"/>
                                      <a:gd name="T75" fmla="*/ 486 h 601"/>
                                      <a:gd name="T76" fmla="*/ 227 w 601"/>
                                      <a:gd name="T77" fmla="*/ 471 h 601"/>
                                      <a:gd name="T78" fmla="*/ 168 w 601"/>
                                      <a:gd name="T79" fmla="*/ 431 h 601"/>
                                      <a:gd name="T80" fmla="*/ 128 w 601"/>
                                      <a:gd name="T81" fmla="*/ 368 h 601"/>
                                      <a:gd name="T82" fmla="*/ 116 w 601"/>
                                      <a:gd name="T83" fmla="*/ 297 h 601"/>
                                      <a:gd name="T84" fmla="*/ 130 w 601"/>
                                      <a:gd name="T85" fmla="*/ 227 h 601"/>
                                      <a:gd name="T86" fmla="*/ 171 w 601"/>
                                      <a:gd name="T87" fmla="*/ 168 h 601"/>
                                      <a:gd name="T88" fmla="*/ 234 w 601"/>
                                      <a:gd name="T89" fmla="*/ 128 h 601"/>
                                      <a:gd name="T90" fmla="*/ 305 w 601"/>
                                      <a:gd name="T91" fmla="*/ 116 h 601"/>
                                      <a:gd name="T92" fmla="*/ 374 w 601"/>
                                      <a:gd name="T93" fmla="*/ 130 h 601"/>
                                      <a:gd name="T94" fmla="*/ 433 w 601"/>
                                      <a:gd name="T95" fmla="*/ 171 h 6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601" h="601">
                                        <a:moveTo>
                                          <a:pt x="554" y="138"/>
                                        </a:moveTo>
                                        <a:lnTo>
                                          <a:pt x="562" y="151"/>
                                        </a:lnTo>
                                        <a:lnTo>
                                          <a:pt x="568" y="164"/>
                                        </a:lnTo>
                                        <a:lnTo>
                                          <a:pt x="575" y="179"/>
                                        </a:lnTo>
                                        <a:lnTo>
                                          <a:pt x="582" y="192"/>
                                        </a:lnTo>
                                        <a:lnTo>
                                          <a:pt x="586" y="206"/>
                                        </a:lnTo>
                                        <a:lnTo>
                                          <a:pt x="591" y="221"/>
                                        </a:lnTo>
                                        <a:lnTo>
                                          <a:pt x="593" y="235"/>
                                        </a:lnTo>
                                        <a:lnTo>
                                          <a:pt x="597" y="250"/>
                                        </a:lnTo>
                                        <a:lnTo>
                                          <a:pt x="599" y="264"/>
                                        </a:lnTo>
                                        <a:lnTo>
                                          <a:pt x="600" y="278"/>
                                        </a:lnTo>
                                        <a:lnTo>
                                          <a:pt x="601" y="293"/>
                                        </a:lnTo>
                                        <a:lnTo>
                                          <a:pt x="601" y="307"/>
                                        </a:lnTo>
                                        <a:lnTo>
                                          <a:pt x="600" y="322"/>
                                        </a:lnTo>
                                        <a:lnTo>
                                          <a:pt x="599" y="336"/>
                                        </a:lnTo>
                                        <a:lnTo>
                                          <a:pt x="597" y="351"/>
                                        </a:lnTo>
                                        <a:lnTo>
                                          <a:pt x="595" y="364"/>
                                        </a:lnTo>
                                        <a:lnTo>
                                          <a:pt x="591" y="378"/>
                                        </a:lnTo>
                                        <a:lnTo>
                                          <a:pt x="587" y="393"/>
                                        </a:lnTo>
                                        <a:lnTo>
                                          <a:pt x="583" y="406"/>
                                        </a:lnTo>
                                        <a:lnTo>
                                          <a:pt x="576" y="419"/>
                                        </a:lnTo>
                                        <a:lnTo>
                                          <a:pt x="571" y="432"/>
                                        </a:lnTo>
                                        <a:lnTo>
                                          <a:pt x="565" y="445"/>
                                        </a:lnTo>
                                        <a:lnTo>
                                          <a:pt x="557" y="458"/>
                                        </a:lnTo>
                                        <a:lnTo>
                                          <a:pt x="549" y="470"/>
                                        </a:lnTo>
                                        <a:lnTo>
                                          <a:pt x="541" y="482"/>
                                        </a:lnTo>
                                        <a:lnTo>
                                          <a:pt x="532" y="494"/>
                                        </a:lnTo>
                                        <a:lnTo>
                                          <a:pt x="521" y="504"/>
                                        </a:lnTo>
                                        <a:lnTo>
                                          <a:pt x="511" y="516"/>
                                        </a:lnTo>
                                        <a:lnTo>
                                          <a:pt x="500" y="525"/>
                                        </a:lnTo>
                                        <a:lnTo>
                                          <a:pt x="488" y="536"/>
                                        </a:lnTo>
                                        <a:lnTo>
                                          <a:pt x="477" y="545"/>
                                        </a:lnTo>
                                        <a:lnTo>
                                          <a:pt x="464" y="553"/>
                                        </a:lnTo>
                                        <a:lnTo>
                                          <a:pt x="450" y="562"/>
                                        </a:lnTo>
                                        <a:lnTo>
                                          <a:pt x="437" y="568"/>
                                        </a:lnTo>
                                        <a:lnTo>
                                          <a:pt x="423" y="575"/>
                                        </a:lnTo>
                                        <a:lnTo>
                                          <a:pt x="410" y="580"/>
                                        </a:lnTo>
                                        <a:lnTo>
                                          <a:pt x="395" y="585"/>
                                        </a:lnTo>
                                        <a:lnTo>
                                          <a:pt x="381" y="591"/>
                                        </a:lnTo>
                                        <a:lnTo>
                                          <a:pt x="366" y="593"/>
                                        </a:lnTo>
                                        <a:lnTo>
                                          <a:pt x="353" y="596"/>
                                        </a:lnTo>
                                        <a:lnTo>
                                          <a:pt x="338" y="599"/>
                                        </a:lnTo>
                                        <a:lnTo>
                                          <a:pt x="323" y="600"/>
                                        </a:lnTo>
                                        <a:lnTo>
                                          <a:pt x="309" y="601"/>
                                        </a:lnTo>
                                        <a:lnTo>
                                          <a:pt x="294" y="601"/>
                                        </a:lnTo>
                                        <a:lnTo>
                                          <a:pt x="280" y="600"/>
                                        </a:lnTo>
                                        <a:lnTo>
                                          <a:pt x="265" y="599"/>
                                        </a:lnTo>
                                        <a:lnTo>
                                          <a:pt x="252" y="597"/>
                                        </a:lnTo>
                                        <a:lnTo>
                                          <a:pt x="238" y="595"/>
                                        </a:lnTo>
                                        <a:lnTo>
                                          <a:pt x="223" y="591"/>
                                        </a:lnTo>
                                        <a:lnTo>
                                          <a:pt x="210" y="587"/>
                                        </a:lnTo>
                                        <a:lnTo>
                                          <a:pt x="196" y="581"/>
                                        </a:lnTo>
                                        <a:lnTo>
                                          <a:pt x="183" y="576"/>
                                        </a:lnTo>
                                        <a:lnTo>
                                          <a:pt x="170" y="571"/>
                                        </a:lnTo>
                                        <a:lnTo>
                                          <a:pt x="157" y="564"/>
                                        </a:lnTo>
                                        <a:lnTo>
                                          <a:pt x="143" y="557"/>
                                        </a:lnTo>
                                        <a:lnTo>
                                          <a:pt x="132" y="549"/>
                                        </a:lnTo>
                                        <a:lnTo>
                                          <a:pt x="120" y="541"/>
                                        </a:lnTo>
                                        <a:lnTo>
                                          <a:pt x="108" y="532"/>
                                        </a:lnTo>
                                        <a:lnTo>
                                          <a:pt x="98" y="521"/>
                                        </a:lnTo>
                                        <a:lnTo>
                                          <a:pt x="87" y="511"/>
                                        </a:lnTo>
                                        <a:lnTo>
                                          <a:pt x="77" y="500"/>
                                        </a:lnTo>
                                        <a:lnTo>
                                          <a:pt x="67" y="488"/>
                                        </a:lnTo>
                                        <a:lnTo>
                                          <a:pt x="58" y="477"/>
                                        </a:lnTo>
                                        <a:lnTo>
                                          <a:pt x="49" y="463"/>
                                        </a:lnTo>
                                        <a:lnTo>
                                          <a:pt x="41" y="450"/>
                                        </a:lnTo>
                                        <a:lnTo>
                                          <a:pt x="33" y="437"/>
                                        </a:lnTo>
                                        <a:lnTo>
                                          <a:pt x="27" y="423"/>
                                        </a:lnTo>
                                        <a:lnTo>
                                          <a:pt x="21" y="410"/>
                                        </a:lnTo>
                                        <a:lnTo>
                                          <a:pt x="16" y="395"/>
                                        </a:lnTo>
                                        <a:lnTo>
                                          <a:pt x="12" y="381"/>
                                        </a:lnTo>
                                        <a:lnTo>
                                          <a:pt x="8" y="366"/>
                                        </a:lnTo>
                                        <a:lnTo>
                                          <a:pt x="6" y="352"/>
                                        </a:lnTo>
                                        <a:lnTo>
                                          <a:pt x="3" y="337"/>
                                        </a:lnTo>
                                        <a:lnTo>
                                          <a:pt x="2" y="323"/>
                                        </a:lnTo>
                                        <a:lnTo>
                                          <a:pt x="0" y="309"/>
                                        </a:lnTo>
                                        <a:lnTo>
                                          <a:pt x="0" y="294"/>
                                        </a:lnTo>
                                        <a:lnTo>
                                          <a:pt x="2" y="280"/>
                                        </a:lnTo>
                                        <a:lnTo>
                                          <a:pt x="3" y="265"/>
                                        </a:lnTo>
                                        <a:lnTo>
                                          <a:pt x="4" y="252"/>
                                        </a:lnTo>
                                        <a:lnTo>
                                          <a:pt x="8" y="238"/>
                                        </a:lnTo>
                                        <a:lnTo>
                                          <a:pt x="11" y="223"/>
                                        </a:lnTo>
                                        <a:lnTo>
                                          <a:pt x="15" y="209"/>
                                        </a:lnTo>
                                        <a:lnTo>
                                          <a:pt x="20" y="196"/>
                                        </a:lnTo>
                                        <a:lnTo>
                                          <a:pt x="25" y="183"/>
                                        </a:lnTo>
                                        <a:lnTo>
                                          <a:pt x="31" y="170"/>
                                        </a:lnTo>
                                        <a:lnTo>
                                          <a:pt x="39" y="156"/>
                                        </a:lnTo>
                                        <a:lnTo>
                                          <a:pt x="45" y="143"/>
                                        </a:lnTo>
                                        <a:lnTo>
                                          <a:pt x="53" y="132"/>
                                        </a:lnTo>
                                        <a:lnTo>
                                          <a:pt x="62" y="120"/>
                                        </a:lnTo>
                                        <a:lnTo>
                                          <a:pt x="71" y="108"/>
                                        </a:lnTo>
                                        <a:lnTo>
                                          <a:pt x="81" y="97"/>
                                        </a:lnTo>
                                        <a:lnTo>
                                          <a:pt x="91" y="87"/>
                                        </a:lnTo>
                                        <a:lnTo>
                                          <a:pt x="101" y="76"/>
                                        </a:lnTo>
                                        <a:lnTo>
                                          <a:pt x="113" y="66"/>
                                        </a:lnTo>
                                        <a:lnTo>
                                          <a:pt x="126" y="57"/>
                                        </a:lnTo>
                                        <a:lnTo>
                                          <a:pt x="138" y="49"/>
                                        </a:lnTo>
                                        <a:lnTo>
                                          <a:pt x="151" y="41"/>
                                        </a:lnTo>
                                        <a:lnTo>
                                          <a:pt x="166" y="33"/>
                                        </a:lnTo>
                                        <a:lnTo>
                                          <a:pt x="179" y="27"/>
                                        </a:lnTo>
                                        <a:lnTo>
                                          <a:pt x="193" y="21"/>
                                        </a:lnTo>
                                        <a:lnTo>
                                          <a:pt x="206" y="16"/>
                                        </a:lnTo>
                                        <a:lnTo>
                                          <a:pt x="221" y="12"/>
                                        </a:lnTo>
                                        <a:lnTo>
                                          <a:pt x="235" y="8"/>
                                        </a:lnTo>
                                        <a:lnTo>
                                          <a:pt x="250" y="6"/>
                                        </a:lnTo>
                                        <a:lnTo>
                                          <a:pt x="264" y="3"/>
                                        </a:lnTo>
                                        <a:lnTo>
                                          <a:pt x="279" y="2"/>
                                        </a:lnTo>
                                        <a:lnTo>
                                          <a:pt x="293" y="0"/>
                                        </a:lnTo>
                                        <a:lnTo>
                                          <a:pt x="307" y="0"/>
                                        </a:lnTo>
                                        <a:lnTo>
                                          <a:pt x="322" y="2"/>
                                        </a:lnTo>
                                        <a:lnTo>
                                          <a:pt x="336" y="3"/>
                                        </a:lnTo>
                                        <a:lnTo>
                                          <a:pt x="351" y="4"/>
                                        </a:lnTo>
                                        <a:lnTo>
                                          <a:pt x="365" y="7"/>
                                        </a:lnTo>
                                        <a:lnTo>
                                          <a:pt x="378" y="11"/>
                                        </a:lnTo>
                                        <a:lnTo>
                                          <a:pt x="393" y="15"/>
                                        </a:lnTo>
                                        <a:lnTo>
                                          <a:pt x="406" y="20"/>
                                        </a:lnTo>
                                        <a:lnTo>
                                          <a:pt x="419" y="25"/>
                                        </a:lnTo>
                                        <a:lnTo>
                                          <a:pt x="432" y="31"/>
                                        </a:lnTo>
                                        <a:lnTo>
                                          <a:pt x="445" y="37"/>
                                        </a:lnTo>
                                        <a:lnTo>
                                          <a:pt x="458" y="45"/>
                                        </a:lnTo>
                                        <a:lnTo>
                                          <a:pt x="470" y="53"/>
                                        </a:lnTo>
                                        <a:lnTo>
                                          <a:pt x="482" y="62"/>
                                        </a:lnTo>
                                        <a:lnTo>
                                          <a:pt x="494" y="71"/>
                                        </a:lnTo>
                                        <a:lnTo>
                                          <a:pt x="506" y="80"/>
                                        </a:lnTo>
                                        <a:lnTo>
                                          <a:pt x="516" y="91"/>
                                        </a:lnTo>
                                        <a:lnTo>
                                          <a:pt x="525" y="101"/>
                                        </a:lnTo>
                                        <a:lnTo>
                                          <a:pt x="536" y="113"/>
                                        </a:lnTo>
                                        <a:lnTo>
                                          <a:pt x="545" y="125"/>
                                        </a:lnTo>
                                        <a:lnTo>
                                          <a:pt x="554" y="138"/>
                                        </a:lnTo>
                                        <a:close/>
                                        <a:moveTo>
                                          <a:pt x="457" y="200"/>
                                        </a:moveTo>
                                        <a:lnTo>
                                          <a:pt x="466" y="217"/>
                                        </a:lnTo>
                                        <a:lnTo>
                                          <a:pt x="474" y="234"/>
                                        </a:lnTo>
                                        <a:lnTo>
                                          <a:pt x="479" y="251"/>
                                        </a:lnTo>
                                        <a:lnTo>
                                          <a:pt x="483" y="269"/>
                                        </a:lnTo>
                                        <a:lnTo>
                                          <a:pt x="486" y="286"/>
                                        </a:lnTo>
                                        <a:lnTo>
                                          <a:pt x="486" y="305"/>
                                        </a:lnTo>
                                        <a:lnTo>
                                          <a:pt x="486" y="323"/>
                                        </a:lnTo>
                                        <a:lnTo>
                                          <a:pt x="482" y="340"/>
                                        </a:lnTo>
                                        <a:lnTo>
                                          <a:pt x="478" y="357"/>
                                        </a:lnTo>
                                        <a:lnTo>
                                          <a:pt x="471" y="374"/>
                                        </a:lnTo>
                                        <a:lnTo>
                                          <a:pt x="464" y="390"/>
                                        </a:lnTo>
                                        <a:lnTo>
                                          <a:pt x="454" y="406"/>
                                        </a:lnTo>
                                        <a:lnTo>
                                          <a:pt x="444" y="420"/>
                                        </a:lnTo>
                                        <a:lnTo>
                                          <a:pt x="431" y="433"/>
                                        </a:lnTo>
                                        <a:lnTo>
                                          <a:pt x="418" y="445"/>
                                        </a:lnTo>
                                        <a:lnTo>
                                          <a:pt x="402" y="457"/>
                                        </a:lnTo>
                                        <a:lnTo>
                                          <a:pt x="385" y="466"/>
                                        </a:lnTo>
                                        <a:lnTo>
                                          <a:pt x="368" y="474"/>
                                        </a:lnTo>
                                        <a:lnTo>
                                          <a:pt x="351" y="479"/>
                                        </a:lnTo>
                                        <a:lnTo>
                                          <a:pt x="334" y="483"/>
                                        </a:lnTo>
                                        <a:lnTo>
                                          <a:pt x="315" y="486"/>
                                        </a:lnTo>
                                        <a:lnTo>
                                          <a:pt x="297" y="486"/>
                                        </a:lnTo>
                                        <a:lnTo>
                                          <a:pt x="280" y="484"/>
                                        </a:lnTo>
                                        <a:lnTo>
                                          <a:pt x="262" y="482"/>
                                        </a:lnTo>
                                        <a:lnTo>
                                          <a:pt x="244" y="478"/>
                                        </a:lnTo>
                                        <a:lnTo>
                                          <a:pt x="227" y="471"/>
                                        </a:lnTo>
                                        <a:lnTo>
                                          <a:pt x="212" y="463"/>
                                        </a:lnTo>
                                        <a:lnTo>
                                          <a:pt x="197" y="454"/>
                                        </a:lnTo>
                                        <a:lnTo>
                                          <a:pt x="182" y="442"/>
                                        </a:lnTo>
                                        <a:lnTo>
                                          <a:pt x="168" y="431"/>
                                        </a:lnTo>
                                        <a:lnTo>
                                          <a:pt x="157" y="416"/>
                                        </a:lnTo>
                                        <a:lnTo>
                                          <a:pt x="145" y="400"/>
                                        </a:lnTo>
                                        <a:lnTo>
                                          <a:pt x="136" y="385"/>
                                        </a:lnTo>
                                        <a:lnTo>
                                          <a:pt x="128" y="368"/>
                                        </a:lnTo>
                                        <a:lnTo>
                                          <a:pt x="122" y="351"/>
                                        </a:lnTo>
                                        <a:lnTo>
                                          <a:pt x="119" y="332"/>
                                        </a:lnTo>
                                        <a:lnTo>
                                          <a:pt x="116" y="315"/>
                                        </a:lnTo>
                                        <a:lnTo>
                                          <a:pt x="116" y="297"/>
                                        </a:lnTo>
                                        <a:lnTo>
                                          <a:pt x="117" y="278"/>
                                        </a:lnTo>
                                        <a:lnTo>
                                          <a:pt x="120" y="261"/>
                                        </a:lnTo>
                                        <a:lnTo>
                                          <a:pt x="125" y="244"/>
                                        </a:lnTo>
                                        <a:lnTo>
                                          <a:pt x="130" y="227"/>
                                        </a:lnTo>
                                        <a:lnTo>
                                          <a:pt x="138" y="212"/>
                                        </a:lnTo>
                                        <a:lnTo>
                                          <a:pt x="147" y="196"/>
                                        </a:lnTo>
                                        <a:lnTo>
                                          <a:pt x="159" y="181"/>
                                        </a:lnTo>
                                        <a:lnTo>
                                          <a:pt x="171" y="168"/>
                                        </a:lnTo>
                                        <a:lnTo>
                                          <a:pt x="185" y="156"/>
                                        </a:lnTo>
                                        <a:lnTo>
                                          <a:pt x="201" y="145"/>
                                        </a:lnTo>
                                        <a:lnTo>
                                          <a:pt x="217" y="135"/>
                                        </a:lnTo>
                                        <a:lnTo>
                                          <a:pt x="234" y="128"/>
                                        </a:lnTo>
                                        <a:lnTo>
                                          <a:pt x="251" y="122"/>
                                        </a:lnTo>
                                        <a:lnTo>
                                          <a:pt x="269" y="118"/>
                                        </a:lnTo>
                                        <a:lnTo>
                                          <a:pt x="288" y="116"/>
                                        </a:lnTo>
                                        <a:lnTo>
                                          <a:pt x="305" y="116"/>
                                        </a:lnTo>
                                        <a:lnTo>
                                          <a:pt x="323" y="117"/>
                                        </a:lnTo>
                                        <a:lnTo>
                                          <a:pt x="340" y="120"/>
                                        </a:lnTo>
                                        <a:lnTo>
                                          <a:pt x="357" y="124"/>
                                        </a:lnTo>
                                        <a:lnTo>
                                          <a:pt x="374" y="130"/>
                                        </a:lnTo>
                                        <a:lnTo>
                                          <a:pt x="390" y="138"/>
                                        </a:lnTo>
                                        <a:lnTo>
                                          <a:pt x="406" y="147"/>
                                        </a:lnTo>
                                        <a:lnTo>
                                          <a:pt x="420" y="159"/>
                                        </a:lnTo>
                                        <a:lnTo>
                                          <a:pt x="433" y="171"/>
                                        </a:lnTo>
                                        <a:lnTo>
                                          <a:pt x="446" y="185"/>
                                        </a:lnTo>
                                        <a:lnTo>
                                          <a:pt x="457" y="2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" name="Freeform 2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1" y="5196"/>
                                    <a:ext cx="88" cy="89"/>
                                  </a:xfrm>
                                  <a:custGeom>
                                    <a:avLst/>
                                    <a:gdLst>
                                      <a:gd name="T0" fmla="*/ 251 w 265"/>
                                      <a:gd name="T1" fmla="*/ 72 h 265"/>
                                      <a:gd name="T2" fmla="*/ 260 w 265"/>
                                      <a:gd name="T3" fmla="*/ 97 h 265"/>
                                      <a:gd name="T4" fmla="*/ 265 w 265"/>
                                      <a:gd name="T5" fmla="*/ 122 h 265"/>
                                      <a:gd name="T6" fmla="*/ 264 w 265"/>
                                      <a:gd name="T7" fmla="*/ 149 h 265"/>
                                      <a:gd name="T8" fmla="*/ 259 w 265"/>
                                      <a:gd name="T9" fmla="*/ 173 h 265"/>
                                      <a:gd name="T10" fmla="*/ 250 w 265"/>
                                      <a:gd name="T11" fmla="*/ 197 h 265"/>
                                      <a:gd name="T12" fmla="*/ 235 w 265"/>
                                      <a:gd name="T13" fmla="*/ 218 h 265"/>
                                      <a:gd name="T14" fmla="*/ 216 w 265"/>
                                      <a:gd name="T15" fmla="*/ 236 h 265"/>
                                      <a:gd name="T16" fmla="*/ 193 w 265"/>
                                      <a:gd name="T17" fmla="*/ 251 h 265"/>
                                      <a:gd name="T18" fmla="*/ 168 w 265"/>
                                      <a:gd name="T19" fmla="*/ 260 h 265"/>
                                      <a:gd name="T20" fmla="*/ 143 w 265"/>
                                      <a:gd name="T21" fmla="*/ 265 h 265"/>
                                      <a:gd name="T22" fmla="*/ 117 w 265"/>
                                      <a:gd name="T23" fmla="*/ 264 h 265"/>
                                      <a:gd name="T24" fmla="*/ 94 w 265"/>
                                      <a:gd name="T25" fmla="*/ 259 h 265"/>
                                      <a:gd name="T26" fmla="*/ 70 w 265"/>
                                      <a:gd name="T27" fmla="*/ 250 h 265"/>
                                      <a:gd name="T28" fmla="*/ 48 w 265"/>
                                      <a:gd name="T29" fmla="*/ 235 h 265"/>
                                      <a:gd name="T30" fmla="*/ 29 w 265"/>
                                      <a:gd name="T31" fmla="*/ 215 h 265"/>
                                      <a:gd name="T32" fmla="*/ 15 w 265"/>
                                      <a:gd name="T33" fmla="*/ 193 h 265"/>
                                      <a:gd name="T34" fmla="*/ 6 w 265"/>
                                      <a:gd name="T35" fmla="*/ 168 h 265"/>
                                      <a:gd name="T36" fmla="*/ 2 w 265"/>
                                      <a:gd name="T37" fmla="*/ 143 h 265"/>
                                      <a:gd name="T38" fmla="*/ 2 w 265"/>
                                      <a:gd name="T39" fmla="*/ 117 h 265"/>
                                      <a:gd name="T40" fmla="*/ 7 w 265"/>
                                      <a:gd name="T41" fmla="*/ 92 h 265"/>
                                      <a:gd name="T42" fmla="*/ 17 w 265"/>
                                      <a:gd name="T43" fmla="*/ 70 h 265"/>
                                      <a:gd name="T44" fmla="*/ 32 w 265"/>
                                      <a:gd name="T45" fmla="*/ 48 h 265"/>
                                      <a:gd name="T46" fmla="*/ 50 w 265"/>
                                      <a:gd name="T47" fmla="*/ 29 h 265"/>
                                      <a:gd name="T48" fmla="*/ 73 w 265"/>
                                      <a:gd name="T49" fmla="*/ 15 h 265"/>
                                      <a:gd name="T50" fmla="*/ 97 w 265"/>
                                      <a:gd name="T51" fmla="*/ 6 h 265"/>
                                      <a:gd name="T52" fmla="*/ 124 w 265"/>
                                      <a:gd name="T53" fmla="*/ 0 h 265"/>
                                      <a:gd name="T54" fmla="*/ 149 w 265"/>
                                      <a:gd name="T55" fmla="*/ 2 h 265"/>
                                      <a:gd name="T56" fmla="*/ 174 w 265"/>
                                      <a:gd name="T57" fmla="*/ 7 h 265"/>
                                      <a:gd name="T58" fmla="*/ 197 w 265"/>
                                      <a:gd name="T59" fmla="*/ 17 h 265"/>
                                      <a:gd name="T60" fmla="*/ 218 w 265"/>
                                      <a:gd name="T61" fmla="*/ 32 h 265"/>
                                      <a:gd name="T62" fmla="*/ 237 w 265"/>
                                      <a:gd name="T63" fmla="*/ 50 h 2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265" h="265">
                                        <a:moveTo>
                                          <a:pt x="244" y="61"/>
                                        </a:moveTo>
                                        <a:lnTo>
                                          <a:pt x="251" y="72"/>
                                        </a:lnTo>
                                        <a:lnTo>
                                          <a:pt x="256" y="86"/>
                                        </a:lnTo>
                                        <a:lnTo>
                                          <a:pt x="260" y="97"/>
                                        </a:lnTo>
                                        <a:lnTo>
                                          <a:pt x="264" y="110"/>
                                        </a:lnTo>
                                        <a:lnTo>
                                          <a:pt x="265" y="122"/>
                                        </a:lnTo>
                                        <a:lnTo>
                                          <a:pt x="265" y="135"/>
                                        </a:lnTo>
                                        <a:lnTo>
                                          <a:pt x="264" y="149"/>
                                        </a:lnTo>
                                        <a:lnTo>
                                          <a:pt x="263" y="160"/>
                                        </a:lnTo>
                                        <a:lnTo>
                                          <a:pt x="259" y="173"/>
                                        </a:lnTo>
                                        <a:lnTo>
                                          <a:pt x="255" y="185"/>
                                        </a:lnTo>
                                        <a:lnTo>
                                          <a:pt x="250" y="197"/>
                                        </a:lnTo>
                                        <a:lnTo>
                                          <a:pt x="243" y="208"/>
                                        </a:lnTo>
                                        <a:lnTo>
                                          <a:pt x="235" y="218"/>
                                        </a:lnTo>
                                        <a:lnTo>
                                          <a:pt x="226" y="227"/>
                                        </a:lnTo>
                                        <a:lnTo>
                                          <a:pt x="216" y="236"/>
                                        </a:lnTo>
                                        <a:lnTo>
                                          <a:pt x="205" y="244"/>
                                        </a:lnTo>
                                        <a:lnTo>
                                          <a:pt x="193" y="251"/>
                                        </a:lnTo>
                                        <a:lnTo>
                                          <a:pt x="181" y="256"/>
                                        </a:lnTo>
                                        <a:lnTo>
                                          <a:pt x="168" y="260"/>
                                        </a:lnTo>
                                        <a:lnTo>
                                          <a:pt x="156" y="263"/>
                                        </a:lnTo>
                                        <a:lnTo>
                                          <a:pt x="143" y="265"/>
                                        </a:lnTo>
                                        <a:lnTo>
                                          <a:pt x="130" y="265"/>
                                        </a:lnTo>
                                        <a:lnTo>
                                          <a:pt x="117" y="264"/>
                                        </a:lnTo>
                                        <a:lnTo>
                                          <a:pt x="105" y="263"/>
                                        </a:lnTo>
                                        <a:lnTo>
                                          <a:pt x="94" y="259"/>
                                        </a:lnTo>
                                        <a:lnTo>
                                          <a:pt x="80" y="255"/>
                                        </a:lnTo>
                                        <a:lnTo>
                                          <a:pt x="70" y="250"/>
                                        </a:lnTo>
                                        <a:lnTo>
                                          <a:pt x="58" y="242"/>
                                        </a:lnTo>
                                        <a:lnTo>
                                          <a:pt x="48" y="235"/>
                                        </a:lnTo>
                                        <a:lnTo>
                                          <a:pt x="38" y="226"/>
                                        </a:lnTo>
                                        <a:lnTo>
                                          <a:pt x="29" y="215"/>
                                        </a:lnTo>
                                        <a:lnTo>
                                          <a:pt x="21" y="205"/>
                                        </a:lnTo>
                                        <a:lnTo>
                                          <a:pt x="15" y="193"/>
                                        </a:lnTo>
                                        <a:lnTo>
                                          <a:pt x="10" y="180"/>
                                        </a:lnTo>
                                        <a:lnTo>
                                          <a:pt x="6" y="168"/>
                                        </a:lnTo>
                                        <a:lnTo>
                                          <a:pt x="3" y="155"/>
                                        </a:lnTo>
                                        <a:lnTo>
                                          <a:pt x="2" y="143"/>
                                        </a:lnTo>
                                        <a:lnTo>
                                          <a:pt x="0" y="130"/>
                                        </a:lnTo>
                                        <a:lnTo>
                                          <a:pt x="2" y="117"/>
                                        </a:lnTo>
                                        <a:lnTo>
                                          <a:pt x="4" y="105"/>
                                        </a:lnTo>
                                        <a:lnTo>
                                          <a:pt x="7" y="92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17" y="70"/>
                                        </a:lnTo>
                                        <a:lnTo>
                                          <a:pt x="24" y="58"/>
                                        </a:lnTo>
                                        <a:lnTo>
                                          <a:pt x="32" y="48"/>
                                        </a:lnTo>
                                        <a:lnTo>
                                          <a:pt x="41" y="38"/>
                                        </a:lnTo>
                                        <a:lnTo>
                                          <a:pt x="50" y="29"/>
                                        </a:lnTo>
                                        <a:lnTo>
                                          <a:pt x="62" y="21"/>
                                        </a:lnTo>
                                        <a:lnTo>
                                          <a:pt x="73" y="15"/>
                                        </a:lnTo>
                                        <a:lnTo>
                                          <a:pt x="86" y="9"/>
                                        </a:lnTo>
                                        <a:lnTo>
                                          <a:pt x="97" y="6"/>
                                        </a:lnTo>
                                        <a:lnTo>
                                          <a:pt x="111" y="3"/>
                                        </a:lnTo>
                                        <a:lnTo>
                                          <a:pt x="124" y="0"/>
                                        </a:lnTo>
                                        <a:lnTo>
                                          <a:pt x="136" y="0"/>
                                        </a:lnTo>
                                        <a:lnTo>
                                          <a:pt x="149" y="2"/>
                                        </a:lnTo>
                                        <a:lnTo>
                                          <a:pt x="162" y="3"/>
                                        </a:lnTo>
                                        <a:lnTo>
                                          <a:pt x="174" y="7"/>
                                        </a:lnTo>
                                        <a:lnTo>
                                          <a:pt x="185" y="11"/>
                                        </a:lnTo>
                                        <a:lnTo>
                                          <a:pt x="197" y="17"/>
                                        </a:lnTo>
                                        <a:lnTo>
                                          <a:pt x="208" y="24"/>
                                        </a:lnTo>
                                        <a:lnTo>
                                          <a:pt x="218" y="32"/>
                                        </a:lnTo>
                                        <a:lnTo>
                                          <a:pt x="227" y="40"/>
                                        </a:lnTo>
                                        <a:lnTo>
                                          <a:pt x="237" y="50"/>
                                        </a:lnTo>
                                        <a:lnTo>
                                          <a:pt x="244" y="6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" name="Freeform 29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80" y="5429"/>
                                    <a:ext cx="201" cy="200"/>
                                  </a:xfrm>
                                  <a:custGeom>
                                    <a:avLst/>
                                    <a:gdLst>
                                      <a:gd name="T0" fmla="*/ 575 w 601"/>
                                      <a:gd name="T1" fmla="*/ 178 h 601"/>
                                      <a:gd name="T2" fmla="*/ 593 w 601"/>
                                      <a:gd name="T3" fmla="*/ 235 h 601"/>
                                      <a:gd name="T4" fmla="*/ 601 w 601"/>
                                      <a:gd name="T5" fmla="*/ 292 h 601"/>
                                      <a:gd name="T6" fmla="*/ 597 w 601"/>
                                      <a:gd name="T7" fmla="*/ 350 h 601"/>
                                      <a:gd name="T8" fmla="*/ 582 w 601"/>
                                      <a:gd name="T9" fmla="*/ 405 h 601"/>
                                      <a:gd name="T10" fmla="*/ 557 w 601"/>
                                      <a:gd name="T11" fmla="*/ 458 h 601"/>
                                      <a:gd name="T12" fmla="*/ 521 w 601"/>
                                      <a:gd name="T13" fmla="*/ 505 h 601"/>
                                      <a:gd name="T14" fmla="*/ 477 w 601"/>
                                      <a:gd name="T15" fmla="*/ 544 h 601"/>
                                      <a:gd name="T16" fmla="*/ 423 w 601"/>
                                      <a:gd name="T17" fmla="*/ 574 h 601"/>
                                      <a:gd name="T18" fmla="*/ 366 w 601"/>
                                      <a:gd name="T19" fmla="*/ 594 h 601"/>
                                      <a:gd name="T20" fmla="*/ 309 w 601"/>
                                      <a:gd name="T21" fmla="*/ 601 h 601"/>
                                      <a:gd name="T22" fmla="*/ 251 w 601"/>
                                      <a:gd name="T23" fmla="*/ 597 h 601"/>
                                      <a:gd name="T24" fmla="*/ 196 w 601"/>
                                      <a:gd name="T25" fmla="*/ 582 h 601"/>
                                      <a:gd name="T26" fmla="*/ 143 w 601"/>
                                      <a:gd name="T27" fmla="*/ 556 h 601"/>
                                      <a:gd name="T28" fmla="*/ 98 w 601"/>
                                      <a:gd name="T29" fmla="*/ 521 h 601"/>
                                      <a:gd name="T30" fmla="*/ 57 w 601"/>
                                      <a:gd name="T31" fmla="*/ 476 h 601"/>
                                      <a:gd name="T32" fmla="*/ 27 w 601"/>
                                      <a:gd name="T33" fmla="*/ 422 h 601"/>
                                      <a:gd name="T34" fmla="*/ 8 w 601"/>
                                      <a:gd name="T35" fmla="*/ 367 h 601"/>
                                      <a:gd name="T36" fmla="*/ 0 w 601"/>
                                      <a:gd name="T37" fmla="*/ 309 h 601"/>
                                      <a:gd name="T38" fmla="*/ 4 w 601"/>
                                      <a:gd name="T39" fmla="*/ 252 h 601"/>
                                      <a:gd name="T40" fmla="*/ 20 w 601"/>
                                      <a:gd name="T41" fmla="*/ 195 h 601"/>
                                      <a:gd name="T42" fmla="*/ 45 w 601"/>
                                      <a:gd name="T43" fmla="*/ 144 h 601"/>
                                      <a:gd name="T44" fmla="*/ 80 w 601"/>
                                      <a:gd name="T45" fmla="*/ 97 h 601"/>
                                      <a:gd name="T46" fmla="*/ 125 w 601"/>
                                      <a:gd name="T47" fmla="*/ 57 h 601"/>
                                      <a:gd name="T48" fmla="*/ 179 w 601"/>
                                      <a:gd name="T49" fmla="*/ 26 h 601"/>
                                      <a:gd name="T50" fmla="*/ 235 w 601"/>
                                      <a:gd name="T51" fmla="*/ 8 h 601"/>
                                      <a:gd name="T52" fmla="*/ 293 w 601"/>
                                      <a:gd name="T53" fmla="*/ 0 h 601"/>
                                      <a:gd name="T54" fmla="*/ 351 w 601"/>
                                      <a:gd name="T55" fmla="*/ 5 h 601"/>
                                      <a:gd name="T56" fmla="*/ 406 w 601"/>
                                      <a:gd name="T57" fmla="*/ 19 h 601"/>
                                      <a:gd name="T58" fmla="*/ 458 w 601"/>
                                      <a:gd name="T59" fmla="*/ 44 h 601"/>
                                      <a:gd name="T60" fmla="*/ 504 w 601"/>
                                      <a:gd name="T61" fmla="*/ 80 h 601"/>
                                      <a:gd name="T62" fmla="*/ 545 w 601"/>
                                      <a:gd name="T63" fmla="*/ 126 h 601"/>
                                      <a:gd name="T64" fmla="*/ 474 w 601"/>
                                      <a:gd name="T65" fmla="*/ 233 h 601"/>
                                      <a:gd name="T66" fmla="*/ 486 w 601"/>
                                      <a:gd name="T67" fmla="*/ 304 h 601"/>
                                      <a:gd name="T68" fmla="*/ 471 w 601"/>
                                      <a:gd name="T69" fmla="*/ 374 h 601"/>
                                      <a:gd name="T70" fmla="*/ 431 w 601"/>
                                      <a:gd name="T71" fmla="*/ 433 h 601"/>
                                      <a:gd name="T72" fmla="*/ 368 w 601"/>
                                      <a:gd name="T73" fmla="*/ 473 h 601"/>
                                      <a:gd name="T74" fmla="*/ 297 w 601"/>
                                      <a:gd name="T75" fmla="*/ 486 h 601"/>
                                      <a:gd name="T76" fmla="*/ 227 w 601"/>
                                      <a:gd name="T77" fmla="*/ 471 h 601"/>
                                      <a:gd name="T78" fmla="*/ 168 w 601"/>
                                      <a:gd name="T79" fmla="*/ 430 h 601"/>
                                      <a:gd name="T80" fmla="*/ 128 w 601"/>
                                      <a:gd name="T81" fmla="*/ 367 h 601"/>
                                      <a:gd name="T82" fmla="*/ 116 w 601"/>
                                      <a:gd name="T83" fmla="*/ 296 h 601"/>
                                      <a:gd name="T84" fmla="*/ 130 w 601"/>
                                      <a:gd name="T85" fmla="*/ 227 h 601"/>
                                      <a:gd name="T86" fmla="*/ 171 w 601"/>
                                      <a:gd name="T87" fmla="*/ 168 h 601"/>
                                      <a:gd name="T88" fmla="*/ 234 w 601"/>
                                      <a:gd name="T89" fmla="*/ 127 h 601"/>
                                      <a:gd name="T90" fmla="*/ 305 w 601"/>
                                      <a:gd name="T91" fmla="*/ 115 h 601"/>
                                      <a:gd name="T92" fmla="*/ 374 w 601"/>
                                      <a:gd name="T93" fmla="*/ 130 h 601"/>
                                      <a:gd name="T94" fmla="*/ 433 w 601"/>
                                      <a:gd name="T95" fmla="*/ 170 h 6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601" h="601">
                                        <a:moveTo>
                                          <a:pt x="553" y="138"/>
                                        </a:moveTo>
                                        <a:lnTo>
                                          <a:pt x="562" y="151"/>
                                        </a:lnTo>
                                        <a:lnTo>
                                          <a:pt x="568" y="165"/>
                                        </a:lnTo>
                                        <a:lnTo>
                                          <a:pt x="575" y="178"/>
                                        </a:lnTo>
                                        <a:lnTo>
                                          <a:pt x="580" y="193"/>
                                        </a:lnTo>
                                        <a:lnTo>
                                          <a:pt x="586" y="206"/>
                                        </a:lnTo>
                                        <a:lnTo>
                                          <a:pt x="591" y="220"/>
                                        </a:lnTo>
                                        <a:lnTo>
                                          <a:pt x="593" y="235"/>
                                        </a:lnTo>
                                        <a:lnTo>
                                          <a:pt x="597" y="249"/>
                                        </a:lnTo>
                                        <a:lnTo>
                                          <a:pt x="599" y="263"/>
                                        </a:lnTo>
                                        <a:lnTo>
                                          <a:pt x="600" y="278"/>
                                        </a:lnTo>
                                        <a:lnTo>
                                          <a:pt x="601" y="292"/>
                                        </a:lnTo>
                                        <a:lnTo>
                                          <a:pt x="601" y="307"/>
                                        </a:lnTo>
                                        <a:lnTo>
                                          <a:pt x="600" y="321"/>
                                        </a:lnTo>
                                        <a:lnTo>
                                          <a:pt x="599" y="336"/>
                                        </a:lnTo>
                                        <a:lnTo>
                                          <a:pt x="597" y="350"/>
                                        </a:lnTo>
                                        <a:lnTo>
                                          <a:pt x="595" y="364"/>
                                        </a:lnTo>
                                        <a:lnTo>
                                          <a:pt x="591" y="378"/>
                                        </a:lnTo>
                                        <a:lnTo>
                                          <a:pt x="587" y="392"/>
                                        </a:lnTo>
                                        <a:lnTo>
                                          <a:pt x="582" y="405"/>
                                        </a:lnTo>
                                        <a:lnTo>
                                          <a:pt x="576" y="418"/>
                                        </a:lnTo>
                                        <a:lnTo>
                                          <a:pt x="571" y="433"/>
                                        </a:lnTo>
                                        <a:lnTo>
                                          <a:pt x="565" y="444"/>
                                        </a:lnTo>
                                        <a:lnTo>
                                          <a:pt x="557" y="458"/>
                                        </a:lnTo>
                                        <a:lnTo>
                                          <a:pt x="549" y="469"/>
                                        </a:lnTo>
                                        <a:lnTo>
                                          <a:pt x="541" y="481"/>
                                        </a:lnTo>
                                        <a:lnTo>
                                          <a:pt x="532" y="493"/>
                                        </a:lnTo>
                                        <a:lnTo>
                                          <a:pt x="521" y="505"/>
                                        </a:lnTo>
                                        <a:lnTo>
                                          <a:pt x="511" y="515"/>
                                        </a:lnTo>
                                        <a:lnTo>
                                          <a:pt x="500" y="526"/>
                                        </a:lnTo>
                                        <a:lnTo>
                                          <a:pt x="488" y="535"/>
                                        </a:lnTo>
                                        <a:lnTo>
                                          <a:pt x="477" y="544"/>
                                        </a:lnTo>
                                        <a:lnTo>
                                          <a:pt x="464" y="552"/>
                                        </a:lnTo>
                                        <a:lnTo>
                                          <a:pt x="450" y="561"/>
                                        </a:lnTo>
                                        <a:lnTo>
                                          <a:pt x="437" y="568"/>
                                        </a:lnTo>
                                        <a:lnTo>
                                          <a:pt x="423" y="574"/>
                                        </a:lnTo>
                                        <a:lnTo>
                                          <a:pt x="410" y="581"/>
                                        </a:lnTo>
                                        <a:lnTo>
                                          <a:pt x="395" y="586"/>
                                        </a:lnTo>
                                        <a:lnTo>
                                          <a:pt x="381" y="590"/>
                                        </a:lnTo>
                                        <a:lnTo>
                                          <a:pt x="366" y="594"/>
                                        </a:lnTo>
                                        <a:lnTo>
                                          <a:pt x="352" y="597"/>
                                        </a:lnTo>
                                        <a:lnTo>
                                          <a:pt x="338" y="598"/>
                                        </a:lnTo>
                                        <a:lnTo>
                                          <a:pt x="323" y="599"/>
                                        </a:lnTo>
                                        <a:lnTo>
                                          <a:pt x="309" y="601"/>
                                        </a:lnTo>
                                        <a:lnTo>
                                          <a:pt x="294" y="601"/>
                                        </a:lnTo>
                                        <a:lnTo>
                                          <a:pt x="280" y="601"/>
                                        </a:lnTo>
                                        <a:lnTo>
                                          <a:pt x="265" y="598"/>
                                        </a:lnTo>
                                        <a:lnTo>
                                          <a:pt x="251" y="597"/>
                                        </a:lnTo>
                                        <a:lnTo>
                                          <a:pt x="238" y="594"/>
                                        </a:lnTo>
                                        <a:lnTo>
                                          <a:pt x="223" y="590"/>
                                        </a:lnTo>
                                        <a:lnTo>
                                          <a:pt x="209" y="586"/>
                                        </a:lnTo>
                                        <a:lnTo>
                                          <a:pt x="196" y="582"/>
                                        </a:lnTo>
                                        <a:lnTo>
                                          <a:pt x="183" y="577"/>
                                        </a:lnTo>
                                        <a:lnTo>
                                          <a:pt x="170" y="570"/>
                                        </a:lnTo>
                                        <a:lnTo>
                                          <a:pt x="157" y="564"/>
                                        </a:lnTo>
                                        <a:lnTo>
                                          <a:pt x="143" y="556"/>
                                        </a:lnTo>
                                        <a:lnTo>
                                          <a:pt x="132" y="548"/>
                                        </a:lnTo>
                                        <a:lnTo>
                                          <a:pt x="120" y="540"/>
                                        </a:lnTo>
                                        <a:lnTo>
                                          <a:pt x="108" y="531"/>
                                        </a:lnTo>
                                        <a:lnTo>
                                          <a:pt x="98" y="521"/>
                                        </a:lnTo>
                                        <a:lnTo>
                                          <a:pt x="87" y="510"/>
                                        </a:lnTo>
                                        <a:lnTo>
                                          <a:pt x="77" y="500"/>
                                        </a:lnTo>
                                        <a:lnTo>
                                          <a:pt x="66" y="488"/>
                                        </a:lnTo>
                                        <a:lnTo>
                                          <a:pt x="57" y="476"/>
                                        </a:lnTo>
                                        <a:lnTo>
                                          <a:pt x="49" y="463"/>
                                        </a:lnTo>
                                        <a:lnTo>
                                          <a:pt x="41" y="450"/>
                                        </a:lnTo>
                                        <a:lnTo>
                                          <a:pt x="33" y="437"/>
                                        </a:lnTo>
                                        <a:lnTo>
                                          <a:pt x="27" y="422"/>
                                        </a:lnTo>
                                        <a:lnTo>
                                          <a:pt x="21" y="409"/>
                                        </a:lnTo>
                                        <a:lnTo>
                                          <a:pt x="16" y="395"/>
                                        </a:lnTo>
                                        <a:lnTo>
                                          <a:pt x="12" y="380"/>
                                        </a:lnTo>
                                        <a:lnTo>
                                          <a:pt x="8" y="367"/>
                                        </a:lnTo>
                                        <a:lnTo>
                                          <a:pt x="6" y="353"/>
                                        </a:lnTo>
                                        <a:lnTo>
                                          <a:pt x="3" y="338"/>
                                        </a:lnTo>
                                        <a:lnTo>
                                          <a:pt x="2" y="324"/>
                                        </a:lnTo>
                                        <a:lnTo>
                                          <a:pt x="0" y="309"/>
                                        </a:lnTo>
                                        <a:lnTo>
                                          <a:pt x="0" y="294"/>
                                        </a:lnTo>
                                        <a:lnTo>
                                          <a:pt x="2" y="280"/>
                                        </a:lnTo>
                                        <a:lnTo>
                                          <a:pt x="3" y="266"/>
                                        </a:lnTo>
                                        <a:lnTo>
                                          <a:pt x="4" y="252"/>
                                        </a:lnTo>
                                        <a:lnTo>
                                          <a:pt x="7" y="237"/>
                                        </a:lnTo>
                                        <a:lnTo>
                                          <a:pt x="11" y="223"/>
                                        </a:lnTo>
                                        <a:lnTo>
                                          <a:pt x="15" y="210"/>
                                        </a:lnTo>
                                        <a:lnTo>
                                          <a:pt x="20" y="195"/>
                                        </a:lnTo>
                                        <a:lnTo>
                                          <a:pt x="25" y="182"/>
                                        </a:lnTo>
                                        <a:lnTo>
                                          <a:pt x="31" y="169"/>
                                        </a:lnTo>
                                        <a:lnTo>
                                          <a:pt x="37" y="156"/>
                                        </a:lnTo>
                                        <a:lnTo>
                                          <a:pt x="45" y="144"/>
                                        </a:lnTo>
                                        <a:lnTo>
                                          <a:pt x="53" y="131"/>
                                        </a:lnTo>
                                        <a:lnTo>
                                          <a:pt x="61" y="119"/>
                                        </a:lnTo>
                                        <a:lnTo>
                                          <a:pt x="70" y="107"/>
                                        </a:lnTo>
                                        <a:lnTo>
                                          <a:pt x="80" y="97"/>
                                        </a:lnTo>
                                        <a:lnTo>
                                          <a:pt x="91" y="86"/>
                                        </a:lnTo>
                                        <a:lnTo>
                                          <a:pt x="101" y="76"/>
                                        </a:lnTo>
                                        <a:lnTo>
                                          <a:pt x="113" y="67"/>
                                        </a:lnTo>
                                        <a:lnTo>
                                          <a:pt x="125" y="57"/>
                                        </a:lnTo>
                                        <a:lnTo>
                                          <a:pt x="138" y="48"/>
                                        </a:lnTo>
                                        <a:lnTo>
                                          <a:pt x="151" y="40"/>
                                        </a:lnTo>
                                        <a:lnTo>
                                          <a:pt x="164" y="33"/>
                                        </a:lnTo>
                                        <a:lnTo>
                                          <a:pt x="179" y="26"/>
                                        </a:lnTo>
                                        <a:lnTo>
                                          <a:pt x="192" y="21"/>
                                        </a:lnTo>
                                        <a:lnTo>
                                          <a:pt x="206" y="16"/>
                                        </a:lnTo>
                                        <a:lnTo>
                                          <a:pt x="221" y="12"/>
                                        </a:lnTo>
                                        <a:lnTo>
                                          <a:pt x="235" y="8"/>
                                        </a:lnTo>
                                        <a:lnTo>
                                          <a:pt x="250" y="5"/>
                                        </a:lnTo>
                                        <a:lnTo>
                                          <a:pt x="264" y="2"/>
                                        </a:lnTo>
                                        <a:lnTo>
                                          <a:pt x="279" y="1"/>
                                        </a:lnTo>
                                        <a:lnTo>
                                          <a:pt x="293" y="0"/>
                                        </a:lnTo>
                                        <a:lnTo>
                                          <a:pt x="307" y="0"/>
                                        </a:lnTo>
                                        <a:lnTo>
                                          <a:pt x="322" y="1"/>
                                        </a:lnTo>
                                        <a:lnTo>
                                          <a:pt x="336" y="2"/>
                                        </a:lnTo>
                                        <a:lnTo>
                                          <a:pt x="351" y="5"/>
                                        </a:lnTo>
                                        <a:lnTo>
                                          <a:pt x="364" y="8"/>
                                        </a:lnTo>
                                        <a:lnTo>
                                          <a:pt x="378" y="10"/>
                                        </a:lnTo>
                                        <a:lnTo>
                                          <a:pt x="393" y="14"/>
                                        </a:lnTo>
                                        <a:lnTo>
                                          <a:pt x="406" y="19"/>
                                        </a:lnTo>
                                        <a:lnTo>
                                          <a:pt x="419" y="25"/>
                                        </a:lnTo>
                                        <a:lnTo>
                                          <a:pt x="432" y="31"/>
                                        </a:lnTo>
                                        <a:lnTo>
                                          <a:pt x="445" y="38"/>
                                        </a:lnTo>
                                        <a:lnTo>
                                          <a:pt x="458" y="44"/>
                                        </a:lnTo>
                                        <a:lnTo>
                                          <a:pt x="470" y="52"/>
                                        </a:lnTo>
                                        <a:lnTo>
                                          <a:pt x="482" y="61"/>
                                        </a:lnTo>
                                        <a:lnTo>
                                          <a:pt x="494" y="71"/>
                                        </a:lnTo>
                                        <a:lnTo>
                                          <a:pt x="504" y="80"/>
                                        </a:lnTo>
                                        <a:lnTo>
                                          <a:pt x="516" y="90"/>
                                        </a:lnTo>
                                        <a:lnTo>
                                          <a:pt x="525" y="101"/>
                                        </a:lnTo>
                                        <a:lnTo>
                                          <a:pt x="536" y="113"/>
                                        </a:lnTo>
                                        <a:lnTo>
                                          <a:pt x="545" y="126"/>
                                        </a:lnTo>
                                        <a:lnTo>
                                          <a:pt x="553" y="138"/>
                                        </a:lnTo>
                                        <a:close/>
                                        <a:moveTo>
                                          <a:pt x="457" y="200"/>
                                        </a:moveTo>
                                        <a:lnTo>
                                          <a:pt x="466" y="216"/>
                                        </a:lnTo>
                                        <a:lnTo>
                                          <a:pt x="474" y="233"/>
                                        </a:lnTo>
                                        <a:lnTo>
                                          <a:pt x="479" y="250"/>
                                        </a:lnTo>
                                        <a:lnTo>
                                          <a:pt x="483" y="269"/>
                                        </a:lnTo>
                                        <a:lnTo>
                                          <a:pt x="486" y="287"/>
                                        </a:lnTo>
                                        <a:lnTo>
                                          <a:pt x="486" y="304"/>
                                        </a:lnTo>
                                        <a:lnTo>
                                          <a:pt x="485" y="322"/>
                                        </a:lnTo>
                                        <a:lnTo>
                                          <a:pt x="482" y="340"/>
                                        </a:lnTo>
                                        <a:lnTo>
                                          <a:pt x="478" y="357"/>
                                        </a:lnTo>
                                        <a:lnTo>
                                          <a:pt x="471" y="374"/>
                                        </a:lnTo>
                                        <a:lnTo>
                                          <a:pt x="464" y="389"/>
                                        </a:lnTo>
                                        <a:lnTo>
                                          <a:pt x="454" y="405"/>
                                        </a:lnTo>
                                        <a:lnTo>
                                          <a:pt x="443" y="420"/>
                                        </a:lnTo>
                                        <a:lnTo>
                                          <a:pt x="431" y="433"/>
                                        </a:lnTo>
                                        <a:lnTo>
                                          <a:pt x="416" y="446"/>
                                        </a:lnTo>
                                        <a:lnTo>
                                          <a:pt x="402" y="456"/>
                                        </a:lnTo>
                                        <a:lnTo>
                                          <a:pt x="385" y="465"/>
                                        </a:lnTo>
                                        <a:lnTo>
                                          <a:pt x="368" y="473"/>
                                        </a:lnTo>
                                        <a:lnTo>
                                          <a:pt x="351" y="479"/>
                                        </a:lnTo>
                                        <a:lnTo>
                                          <a:pt x="332" y="482"/>
                                        </a:lnTo>
                                        <a:lnTo>
                                          <a:pt x="315" y="485"/>
                                        </a:lnTo>
                                        <a:lnTo>
                                          <a:pt x="297" y="486"/>
                                        </a:lnTo>
                                        <a:lnTo>
                                          <a:pt x="280" y="485"/>
                                        </a:lnTo>
                                        <a:lnTo>
                                          <a:pt x="262" y="481"/>
                                        </a:lnTo>
                                        <a:lnTo>
                                          <a:pt x="244" y="477"/>
                                        </a:lnTo>
                                        <a:lnTo>
                                          <a:pt x="227" y="471"/>
                                        </a:lnTo>
                                        <a:lnTo>
                                          <a:pt x="212" y="463"/>
                                        </a:lnTo>
                                        <a:lnTo>
                                          <a:pt x="196" y="454"/>
                                        </a:lnTo>
                                        <a:lnTo>
                                          <a:pt x="181" y="443"/>
                                        </a:lnTo>
                                        <a:lnTo>
                                          <a:pt x="168" y="430"/>
                                        </a:lnTo>
                                        <a:lnTo>
                                          <a:pt x="157" y="416"/>
                                        </a:lnTo>
                                        <a:lnTo>
                                          <a:pt x="145" y="401"/>
                                        </a:lnTo>
                                        <a:lnTo>
                                          <a:pt x="136" y="384"/>
                                        </a:lnTo>
                                        <a:lnTo>
                                          <a:pt x="128" y="367"/>
                                        </a:lnTo>
                                        <a:lnTo>
                                          <a:pt x="122" y="350"/>
                                        </a:lnTo>
                                        <a:lnTo>
                                          <a:pt x="119" y="332"/>
                                        </a:lnTo>
                                        <a:lnTo>
                                          <a:pt x="116" y="315"/>
                                        </a:lnTo>
                                        <a:lnTo>
                                          <a:pt x="116" y="296"/>
                                        </a:lnTo>
                                        <a:lnTo>
                                          <a:pt x="117" y="279"/>
                                        </a:lnTo>
                                        <a:lnTo>
                                          <a:pt x="120" y="261"/>
                                        </a:lnTo>
                                        <a:lnTo>
                                          <a:pt x="124" y="244"/>
                                        </a:lnTo>
                                        <a:lnTo>
                                          <a:pt x="130" y="227"/>
                                        </a:lnTo>
                                        <a:lnTo>
                                          <a:pt x="138" y="211"/>
                                        </a:lnTo>
                                        <a:lnTo>
                                          <a:pt x="147" y="197"/>
                                        </a:lnTo>
                                        <a:lnTo>
                                          <a:pt x="159" y="182"/>
                                        </a:lnTo>
                                        <a:lnTo>
                                          <a:pt x="171" y="168"/>
                                        </a:lnTo>
                                        <a:lnTo>
                                          <a:pt x="185" y="156"/>
                                        </a:lnTo>
                                        <a:lnTo>
                                          <a:pt x="201" y="144"/>
                                        </a:lnTo>
                                        <a:lnTo>
                                          <a:pt x="217" y="135"/>
                                        </a:lnTo>
                                        <a:lnTo>
                                          <a:pt x="234" y="127"/>
                                        </a:lnTo>
                                        <a:lnTo>
                                          <a:pt x="251" y="122"/>
                                        </a:lnTo>
                                        <a:lnTo>
                                          <a:pt x="269" y="118"/>
                                        </a:lnTo>
                                        <a:lnTo>
                                          <a:pt x="286" y="115"/>
                                        </a:lnTo>
                                        <a:lnTo>
                                          <a:pt x="305" y="115"/>
                                        </a:lnTo>
                                        <a:lnTo>
                                          <a:pt x="323" y="117"/>
                                        </a:lnTo>
                                        <a:lnTo>
                                          <a:pt x="340" y="119"/>
                                        </a:lnTo>
                                        <a:lnTo>
                                          <a:pt x="357" y="124"/>
                                        </a:lnTo>
                                        <a:lnTo>
                                          <a:pt x="374" y="130"/>
                                        </a:lnTo>
                                        <a:lnTo>
                                          <a:pt x="390" y="138"/>
                                        </a:lnTo>
                                        <a:lnTo>
                                          <a:pt x="406" y="147"/>
                                        </a:lnTo>
                                        <a:lnTo>
                                          <a:pt x="420" y="158"/>
                                        </a:lnTo>
                                        <a:lnTo>
                                          <a:pt x="433" y="170"/>
                                        </a:lnTo>
                                        <a:lnTo>
                                          <a:pt x="445" y="185"/>
                                        </a:lnTo>
                                        <a:lnTo>
                                          <a:pt x="457" y="2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" name="Freeform 3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36" y="5485"/>
                                    <a:ext cx="89" cy="88"/>
                                  </a:xfrm>
                                  <a:custGeom>
                                    <a:avLst/>
                                    <a:gdLst>
                                      <a:gd name="T0" fmla="*/ 251 w 265"/>
                                      <a:gd name="T1" fmla="*/ 72 h 265"/>
                                      <a:gd name="T2" fmla="*/ 260 w 265"/>
                                      <a:gd name="T3" fmla="*/ 97 h 265"/>
                                      <a:gd name="T4" fmla="*/ 265 w 265"/>
                                      <a:gd name="T5" fmla="*/ 123 h 265"/>
                                      <a:gd name="T6" fmla="*/ 264 w 265"/>
                                      <a:gd name="T7" fmla="*/ 148 h 265"/>
                                      <a:gd name="T8" fmla="*/ 259 w 265"/>
                                      <a:gd name="T9" fmla="*/ 173 h 265"/>
                                      <a:gd name="T10" fmla="*/ 250 w 265"/>
                                      <a:gd name="T11" fmla="*/ 196 h 265"/>
                                      <a:gd name="T12" fmla="*/ 234 w 265"/>
                                      <a:gd name="T13" fmla="*/ 217 h 265"/>
                                      <a:gd name="T14" fmla="*/ 216 w 265"/>
                                      <a:gd name="T15" fmla="*/ 236 h 265"/>
                                      <a:gd name="T16" fmla="*/ 193 w 265"/>
                                      <a:gd name="T17" fmla="*/ 250 h 265"/>
                                      <a:gd name="T18" fmla="*/ 168 w 265"/>
                                      <a:gd name="T19" fmla="*/ 259 h 265"/>
                                      <a:gd name="T20" fmla="*/ 143 w 265"/>
                                      <a:gd name="T21" fmla="*/ 265 h 265"/>
                                      <a:gd name="T22" fmla="*/ 117 w 265"/>
                                      <a:gd name="T23" fmla="*/ 265 h 265"/>
                                      <a:gd name="T24" fmla="*/ 92 w 265"/>
                                      <a:gd name="T25" fmla="*/ 258 h 265"/>
                                      <a:gd name="T26" fmla="*/ 69 w 265"/>
                                      <a:gd name="T27" fmla="*/ 249 h 265"/>
                                      <a:gd name="T28" fmla="*/ 48 w 265"/>
                                      <a:gd name="T29" fmla="*/ 234 h 265"/>
                                      <a:gd name="T30" fmla="*/ 29 w 265"/>
                                      <a:gd name="T31" fmla="*/ 215 h 265"/>
                                      <a:gd name="T32" fmla="*/ 15 w 265"/>
                                      <a:gd name="T33" fmla="*/ 192 h 265"/>
                                      <a:gd name="T34" fmla="*/ 6 w 265"/>
                                      <a:gd name="T35" fmla="*/ 168 h 265"/>
                                      <a:gd name="T36" fmla="*/ 0 w 265"/>
                                      <a:gd name="T37" fmla="*/ 143 h 265"/>
                                      <a:gd name="T38" fmla="*/ 2 w 265"/>
                                      <a:gd name="T39" fmla="*/ 116 h 265"/>
                                      <a:gd name="T40" fmla="*/ 7 w 265"/>
                                      <a:gd name="T41" fmla="*/ 93 h 265"/>
                                      <a:gd name="T42" fmla="*/ 16 w 265"/>
                                      <a:gd name="T43" fmla="*/ 69 h 265"/>
                                      <a:gd name="T44" fmla="*/ 32 w 265"/>
                                      <a:gd name="T45" fmla="*/ 47 h 265"/>
                                      <a:gd name="T46" fmla="*/ 50 w 265"/>
                                      <a:gd name="T47" fmla="*/ 29 h 265"/>
                                      <a:gd name="T48" fmla="*/ 73 w 265"/>
                                      <a:gd name="T49" fmla="*/ 14 h 265"/>
                                      <a:gd name="T50" fmla="*/ 97 w 265"/>
                                      <a:gd name="T51" fmla="*/ 5 h 265"/>
                                      <a:gd name="T52" fmla="*/ 122 w 265"/>
                                      <a:gd name="T53" fmla="*/ 1 h 265"/>
                                      <a:gd name="T54" fmla="*/ 149 w 265"/>
                                      <a:gd name="T55" fmla="*/ 1 h 265"/>
                                      <a:gd name="T56" fmla="*/ 174 w 265"/>
                                      <a:gd name="T57" fmla="*/ 6 h 265"/>
                                      <a:gd name="T58" fmla="*/ 197 w 265"/>
                                      <a:gd name="T59" fmla="*/ 17 h 265"/>
                                      <a:gd name="T60" fmla="*/ 218 w 265"/>
                                      <a:gd name="T61" fmla="*/ 31 h 265"/>
                                      <a:gd name="T62" fmla="*/ 236 w 265"/>
                                      <a:gd name="T63" fmla="*/ 50 h 2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265" h="265">
                                        <a:moveTo>
                                          <a:pt x="244" y="60"/>
                                        </a:moveTo>
                                        <a:lnTo>
                                          <a:pt x="251" y="72"/>
                                        </a:lnTo>
                                        <a:lnTo>
                                          <a:pt x="256" y="85"/>
                                        </a:lnTo>
                                        <a:lnTo>
                                          <a:pt x="260" y="97"/>
                                        </a:lnTo>
                                        <a:lnTo>
                                          <a:pt x="264" y="110"/>
                                        </a:lnTo>
                                        <a:lnTo>
                                          <a:pt x="265" y="123"/>
                                        </a:lnTo>
                                        <a:lnTo>
                                          <a:pt x="265" y="135"/>
                                        </a:lnTo>
                                        <a:lnTo>
                                          <a:pt x="264" y="148"/>
                                        </a:lnTo>
                                        <a:lnTo>
                                          <a:pt x="263" y="161"/>
                                        </a:lnTo>
                                        <a:lnTo>
                                          <a:pt x="259" y="173"/>
                                        </a:lnTo>
                                        <a:lnTo>
                                          <a:pt x="255" y="185"/>
                                        </a:lnTo>
                                        <a:lnTo>
                                          <a:pt x="250" y="196"/>
                                        </a:lnTo>
                                        <a:lnTo>
                                          <a:pt x="242" y="207"/>
                                        </a:lnTo>
                                        <a:lnTo>
                                          <a:pt x="234" y="217"/>
                                        </a:lnTo>
                                        <a:lnTo>
                                          <a:pt x="226" y="227"/>
                                        </a:lnTo>
                                        <a:lnTo>
                                          <a:pt x="216" y="236"/>
                                        </a:lnTo>
                                        <a:lnTo>
                                          <a:pt x="205" y="244"/>
                                        </a:lnTo>
                                        <a:lnTo>
                                          <a:pt x="193" y="250"/>
                                        </a:lnTo>
                                        <a:lnTo>
                                          <a:pt x="181" y="255"/>
                                        </a:lnTo>
                                        <a:lnTo>
                                          <a:pt x="168" y="259"/>
                                        </a:lnTo>
                                        <a:lnTo>
                                          <a:pt x="155" y="263"/>
                                        </a:lnTo>
                                        <a:lnTo>
                                          <a:pt x="143" y="265"/>
                                        </a:lnTo>
                                        <a:lnTo>
                                          <a:pt x="130" y="265"/>
                                        </a:lnTo>
                                        <a:lnTo>
                                          <a:pt x="117" y="265"/>
                                        </a:lnTo>
                                        <a:lnTo>
                                          <a:pt x="105" y="262"/>
                                        </a:lnTo>
                                        <a:lnTo>
                                          <a:pt x="92" y="258"/>
                                        </a:lnTo>
                                        <a:lnTo>
                                          <a:pt x="80" y="254"/>
                                        </a:lnTo>
                                        <a:lnTo>
                                          <a:pt x="69" y="249"/>
                                        </a:lnTo>
                                        <a:lnTo>
                                          <a:pt x="58" y="242"/>
                                        </a:lnTo>
                                        <a:lnTo>
                                          <a:pt x="48" y="234"/>
                                        </a:lnTo>
                                        <a:lnTo>
                                          <a:pt x="38" y="225"/>
                                        </a:lnTo>
                                        <a:lnTo>
                                          <a:pt x="29" y="215"/>
                                        </a:lnTo>
                                        <a:lnTo>
                                          <a:pt x="21" y="204"/>
                                        </a:lnTo>
                                        <a:lnTo>
                                          <a:pt x="15" y="192"/>
                                        </a:lnTo>
                                        <a:lnTo>
                                          <a:pt x="10" y="181"/>
                                        </a:lnTo>
                                        <a:lnTo>
                                          <a:pt x="6" y="168"/>
                                        </a:lnTo>
                                        <a:lnTo>
                                          <a:pt x="3" y="156"/>
                                        </a:lnTo>
                                        <a:lnTo>
                                          <a:pt x="0" y="143"/>
                                        </a:lnTo>
                                        <a:lnTo>
                                          <a:pt x="0" y="130"/>
                                        </a:lnTo>
                                        <a:lnTo>
                                          <a:pt x="2" y="116"/>
                                        </a:lnTo>
                                        <a:lnTo>
                                          <a:pt x="3" y="105"/>
                                        </a:lnTo>
                                        <a:lnTo>
                                          <a:pt x="7" y="93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16" y="69"/>
                                        </a:lnTo>
                                        <a:lnTo>
                                          <a:pt x="24" y="57"/>
                                        </a:lnTo>
                                        <a:lnTo>
                                          <a:pt x="32" y="47"/>
                                        </a:lnTo>
                                        <a:lnTo>
                                          <a:pt x="40" y="38"/>
                                        </a:lnTo>
                                        <a:lnTo>
                                          <a:pt x="50" y="29"/>
                                        </a:lnTo>
                                        <a:lnTo>
                                          <a:pt x="61" y="21"/>
                                        </a:lnTo>
                                        <a:lnTo>
                                          <a:pt x="73" y="14"/>
                                        </a:lnTo>
                                        <a:lnTo>
                                          <a:pt x="86" y="9"/>
                                        </a:lnTo>
                                        <a:lnTo>
                                          <a:pt x="97" y="5"/>
                                        </a:lnTo>
                                        <a:lnTo>
                                          <a:pt x="111" y="2"/>
                                        </a:lnTo>
                                        <a:lnTo>
                                          <a:pt x="122" y="1"/>
                                        </a:lnTo>
                                        <a:lnTo>
                                          <a:pt x="135" y="0"/>
                                        </a:lnTo>
                                        <a:lnTo>
                                          <a:pt x="149" y="1"/>
                                        </a:lnTo>
                                        <a:lnTo>
                                          <a:pt x="160" y="4"/>
                                        </a:lnTo>
                                        <a:lnTo>
                                          <a:pt x="174" y="6"/>
                                        </a:lnTo>
                                        <a:lnTo>
                                          <a:pt x="185" y="10"/>
                                        </a:lnTo>
                                        <a:lnTo>
                                          <a:pt x="197" y="17"/>
                                        </a:lnTo>
                                        <a:lnTo>
                                          <a:pt x="208" y="23"/>
                                        </a:lnTo>
                                        <a:lnTo>
                                          <a:pt x="218" y="31"/>
                                        </a:lnTo>
                                        <a:lnTo>
                                          <a:pt x="227" y="40"/>
                                        </a:lnTo>
                                        <a:lnTo>
                                          <a:pt x="236" y="50"/>
                                        </a:lnTo>
                                        <a:lnTo>
                                          <a:pt x="244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" name="Freeform 3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30" y="3430"/>
                                    <a:ext cx="2148" cy="2094"/>
                                  </a:xfrm>
                                  <a:custGeom>
                                    <a:avLst/>
                                    <a:gdLst>
                                      <a:gd name="T0" fmla="*/ 3185 w 6443"/>
                                      <a:gd name="T1" fmla="*/ 317 h 6284"/>
                                      <a:gd name="T2" fmla="*/ 2869 w 6443"/>
                                      <a:gd name="T3" fmla="*/ 728 h 6284"/>
                                      <a:gd name="T4" fmla="*/ 2523 w 6443"/>
                                      <a:gd name="T5" fmla="*/ 1117 h 6284"/>
                                      <a:gd name="T6" fmla="*/ 2141 w 6443"/>
                                      <a:gd name="T7" fmla="*/ 1485 h 6284"/>
                                      <a:gd name="T8" fmla="*/ 1717 w 6443"/>
                                      <a:gd name="T9" fmla="*/ 1820 h 6284"/>
                                      <a:gd name="T10" fmla="*/ 1250 w 6443"/>
                                      <a:gd name="T11" fmla="*/ 2122 h 6284"/>
                                      <a:gd name="T12" fmla="*/ 732 w 6443"/>
                                      <a:gd name="T13" fmla="*/ 2382 h 6284"/>
                                      <a:gd name="T14" fmla="*/ 161 w 6443"/>
                                      <a:gd name="T15" fmla="*/ 2597 h 6284"/>
                                      <a:gd name="T16" fmla="*/ 5 w 6443"/>
                                      <a:gd name="T17" fmla="*/ 2864 h 6284"/>
                                      <a:gd name="T18" fmla="*/ 80 w 6443"/>
                                      <a:gd name="T19" fmla="*/ 3091 h 6284"/>
                                      <a:gd name="T20" fmla="*/ 230 w 6443"/>
                                      <a:gd name="T21" fmla="*/ 3261 h 6284"/>
                                      <a:gd name="T22" fmla="*/ 436 w 6443"/>
                                      <a:gd name="T23" fmla="*/ 3397 h 6284"/>
                                      <a:gd name="T24" fmla="*/ 807 w 6443"/>
                                      <a:gd name="T25" fmla="*/ 3591 h 6284"/>
                                      <a:gd name="T26" fmla="*/ 1069 w 6443"/>
                                      <a:gd name="T27" fmla="*/ 3746 h 6284"/>
                                      <a:gd name="T28" fmla="*/ 1318 w 6443"/>
                                      <a:gd name="T29" fmla="*/ 3948 h 6284"/>
                                      <a:gd name="T30" fmla="*/ 1564 w 6443"/>
                                      <a:gd name="T31" fmla="*/ 4239 h 6284"/>
                                      <a:gd name="T32" fmla="*/ 1797 w 6443"/>
                                      <a:gd name="T33" fmla="*/ 4608 h 6284"/>
                                      <a:gd name="T34" fmla="*/ 1943 w 6443"/>
                                      <a:gd name="T35" fmla="*/ 4961 h 6284"/>
                                      <a:gd name="T36" fmla="*/ 2029 w 6443"/>
                                      <a:gd name="T37" fmla="*/ 5288 h 6284"/>
                                      <a:gd name="T38" fmla="*/ 2090 w 6443"/>
                                      <a:gd name="T39" fmla="*/ 5585 h 6284"/>
                                      <a:gd name="T40" fmla="*/ 2155 w 6443"/>
                                      <a:gd name="T41" fmla="*/ 5841 h 6284"/>
                                      <a:gd name="T42" fmla="*/ 2256 w 6443"/>
                                      <a:gd name="T43" fmla="*/ 6052 h 6284"/>
                                      <a:gd name="T44" fmla="*/ 2427 w 6443"/>
                                      <a:gd name="T45" fmla="*/ 6208 h 6284"/>
                                      <a:gd name="T46" fmla="*/ 2663 w 6443"/>
                                      <a:gd name="T47" fmla="*/ 6217 h 6284"/>
                                      <a:gd name="T48" fmla="*/ 2847 w 6443"/>
                                      <a:gd name="T49" fmla="*/ 5963 h 6284"/>
                                      <a:gd name="T50" fmla="*/ 3032 w 6443"/>
                                      <a:gd name="T51" fmla="*/ 5731 h 6284"/>
                                      <a:gd name="T52" fmla="*/ 3219 w 6443"/>
                                      <a:gd name="T53" fmla="*/ 5522 h 6284"/>
                                      <a:gd name="T54" fmla="*/ 3409 w 6443"/>
                                      <a:gd name="T55" fmla="*/ 5337 h 6284"/>
                                      <a:gd name="T56" fmla="*/ 3602 w 6443"/>
                                      <a:gd name="T57" fmla="*/ 5173 h 6284"/>
                                      <a:gd name="T58" fmla="*/ 3799 w 6443"/>
                                      <a:gd name="T59" fmla="*/ 5033 h 6284"/>
                                      <a:gd name="T60" fmla="*/ 4000 w 6443"/>
                                      <a:gd name="T61" fmla="*/ 4915 h 6284"/>
                                      <a:gd name="T62" fmla="*/ 4240 w 6443"/>
                                      <a:gd name="T63" fmla="*/ 4803 h 6284"/>
                                      <a:gd name="T64" fmla="*/ 4582 w 6443"/>
                                      <a:gd name="T65" fmla="*/ 4685 h 6284"/>
                                      <a:gd name="T66" fmla="*/ 5003 w 6443"/>
                                      <a:gd name="T67" fmla="*/ 4572 h 6284"/>
                                      <a:gd name="T68" fmla="*/ 5405 w 6443"/>
                                      <a:gd name="T69" fmla="*/ 4453 h 6284"/>
                                      <a:gd name="T70" fmla="*/ 5701 w 6443"/>
                                      <a:gd name="T71" fmla="*/ 4324 h 6284"/>
                                      <a:gd name="T72" fmla="*/ 5970 w 6443"/>
                                      <a:gd name="T73" fmla="*/ 4139 h 6284"/>
                                      <a:gd name="T74" fmla="*/ 6206 w 6443"/>
                                      <a:gd name="T75" fmla="*/ 3874 h 6284"/>
                                      <a:gd name="T76" fmla="*/ 6401 w 6443"/>
                                      <a:gd name="T77" fmla="*/ 3507 h 6284"/>
                                      <a:gd name="T78" fmla="*/ 6176 w 6443"/>
                                      <a:gd name="T79" fmla="*/ 3405 h 6284"/>
                                      <a:gd name="T80" fmla="*/ 5885 w 6443"/>
                                      <a:gd name="T81" fmla="*/ 3352 h 6284"/>
                                      <a:gd name="T82" fmla="*/ 5664 w 6443"/>
                                      <a:gd name="T83" fmla="*/ 3236 h 6284"/>
                                      <a:gd name="T84" fmla="*/ 5515 w 6443"/>
                                      <a:gd name="T85" fmla="*/ 3064 h 6284"/>
                                      <a:gd name="T86" fmla="*/ 5436 w 6443"/>
                                      <a:gd name="T87" fmla="*/ 2850 h 6284"/>
                                      <a:gd name="T88" fmla="*/ 5427 w 6443"/>
                                      <a:gd name="T89" fmla="*/ 2601 h 6284"/>
                                      <a:gd name="T90" fmla="*/ 5486 w 6443"/>
                                      <a:gd name="T91" fmla="*/ 2327 h 6284"/>
                                      <a:gd name="T92" fmla="*/ 5612 w 6443"/>
                                      <a:gd name="T93" fmla="*/ 2039 h 6284"/>
                                      <a:gd name="T94" fmla="*/ 5456 w 6443"/>
                                      <a:gd name="T95" fmla="*/ 1747 h 6284"/>
                                      <a:gd name="T96" fmla="*/ 5197 w 6443"/>
                                      <a:gd name="T97" fmla="*/ 1418 h 6284"/>
                                      <a:gd name="T98" fmla="*/ 4961 w 6443"/>
                                      <a:gd name="T99" fmla="*/ 1060 h 6284"/>
                                      <a:gd name="T100" fmla="*/ 4829 w 6443"/>
                                      <a:gd name="T101" fmla="*/ 825 h 6284"/>
                                      <a:gd name="T102" fmla="*/ 4734 w 6443"/>
                                      <a:gd name="T103" fmla="*/ 632 h 6284"/>
                                      <a:gd name="T104" fmla="*/ 4444 w 6443"/>
                                      <a:gd name="T105" fmla="*/ 572 h 6284"/>
                                      <a:gd name="T106" fmla="*/ 4242 w 6443"/>
                                      <a:gd name="T107" fmla="*/ 556 h 6284"/>
                                      <a:gd name="T108" fmla="*/ 4088 w 6443"/>
                                      <a:gd name="T109" fmla="*/ 526 h 6284"/>
                                      <a:gd name="T110" fmla="*/ 3935 w 6443"/>
                                      <a:gd name="T111" fmla="*/ 471 h 6284"/>
                                      <a:gd name="T112" fmla="*/ 3781 w 6443"/>
                                      <a:gd name="T113" fmla="*/ 380 h 6284"/>
                                      <a:gd name="T114" fmla="*/ 3619 w 6443"/>
                                      <a:gd name="T115" fmla="*/ 246 h 6284"/>
                                      <a:gd name="T116" fmla="*/ 3447 w 6443"/>
                                      <a:gd name="T117" fmla="*/ 58 h 62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6443" h="6284">
                                        <a:moveTo>
                                          <a:pt x="3403" y="0"/>
                                        </a:moveTo>
                                        <a:lnTo>
                                          <a:pt x="3332" y="106"/>
                                        </a:lnTo>
                                        <a:lnTo>
                                          <a:pt x="3258" y="212"/>
                                        </a:lnTo>
                                        <a:lnTo>
                                          <a:pt x="3185" y="317"/>
                                        </a:lnTo>
                                        <a:lnTo>
                                          <a:pt x="3109" y="421"/>
                                        </a:lnTo>
                                        <a:lnTo>
                                          <a:pt x="3030" y="524"/>
                                        </a:lnTo>
                                        <a:lnTo>
                                          <a:pt x="2952" y="627"/>
                                        </a:lnTo>
                                        <a:lnTo>
                                          <a:pt x="2869" y="728"/>
                                        </a:lnTo>
                                        <a:lnTo>
                                          <a:pt x="2786" y="826"/>
                                        </a:lnTo>
                                        <a:lnTo>
                                          <a:pt x="2701" y="926"/>
                                        </a:lnTo>
                                        <a:lnTo>
                                          <a:pt x="2613" y="1023"/>
                                        </a:lnTo>
                                        <a:lnTo>
                                          <a:pt x="2523" y="1117"/>
                                        </a:lnTo>
                                        <a:lnTo>
                                          <a:pt x="2431" y="1212"/>
                                        </a:lnTo>
                                        <a:lnTo>
                                          <a:pt x="2336" y="1305"/>
                                        </a:lnTo>
                                        <a:lnTo>
                                          <a:pt x="2239" y="1395"/>
                                        </a:lnTo>
                                        <a:lnTo>
                                          <a:pt x="2141" y="1485"/>
                                        </a:lnTo>
                                        <a:lnTo>
                                          <a:pt x="2039" y="1571"/>
                                        </a:lnTo>
                                        <a:lnTo>
                                          <a:pt x="1935" y="1656"/>
                                        </a:lnTo>
                                        <a:lnTo>
                                          <a:pt x="1827" y="1739"/>
                                        </a:lnTo>
                                        <a:lnTo>
                                          <a:pt x="1717" y="1820"/>
                                        </a:lnTo>
                                        <a:lnTo>
                                          <a:pt x="1606" y="1899"/>
                                        </a:lnTo>
                                        <a:lnTo>
                                          <a:pt x="1489" y="1975"/>
                                        </a:lnTo>
                                        <a:lnTo>
                                          <a:pt x="1371" y="2050"/>
                                        </a:lnTo>
                                        <a:lnTo>
                                          <a:pt x="1250" y="2122"/>
                                        </a:lnTo>
                                        <a:lnTo>
                                          <a:pt x="1126" y="2190"/>
                                        </a:lnTo>
                                        <a:lnTo>
                                          <a:pt x="997" y="2257"/>
                                        </a:lnTo>
                                        <a:lnTo>
                                          <a:pt x="867" y="2321"/>
                                        </a:lnTo>
                                        <a:lnTo>
                                          <a:pt x="732" y="2382"/>
                                        </a:lnTo>
                                        <a:lnTo>
                                          <a:pt x="594" y="2441"/>
                                        </a:lnTo>
                                        <a:lnTo>
                                          <a:pt x="454" y="2496"/>
                                        </a:lnTo>
                                        <a:lnTo>
                                          <a:pt x="310" y="2548"/>
                                        </a:lnTo>
                                        <a:lnTo>
                                          <a:pt x="161" y="2597"/>
                                        </a:lnTo>
                                        <a:lnTo>
                                          <a:pt x="9" y="2643"/>
                                        </a:lnTo>
                                        <a:lnTo>
                                          <a:pt x="1" y="2723"/>
                                        </a:lnTo>
                                        <a:lnTo>
                                          <a:pt x="0" y="2796"/>
                                        </a:lnTo>
                                        <a:lnTo>
                                          <a:pt x="5" y="2864"/>
                                        </a:lnTo>
                                        <a:lnTo>
                                          <a:pt x="16" y="2927"/>
                                        </a:lnTo>
                                        <a:lnTo>
                                          <a:pt x="32" y="2986"/>
                                        </a:lnTo>
                                        <a:lnTo>
                                          <a:pt x="54" y="3040"/>
                                        </a:lnTo>
                                        <a:lnTo>
                                          <a:pt x="80" y="3091"/>
                                        </a:lnTo>
                                        <a:lnTo>
                                          <a:pt x="112" y="3137"/>
                                        </a:lnTo>
                                        <a:lnTo>
                                          <a:pt x="147" y="3182"/>
                                        </a:lnTo>
                                        <a:lnTo>
                                          <a:pt x="186" y="3223"/>
                                        </a:lnTo>
                                        <a:lnTo>
                                          <a:pt x="230" y="3261"/>
                                        </a:lnTo>
                                        <a:lnTo>
                                          <a:pt x="277" y="3297"/>
                                        </a:lnTo>
                                        <a:lnTo>
                                          <a:pt x="327" y="3331"/>
                                        </a:lnTo>
                                        <a:lnTo>
                                          <a:pt x="380" y="3366"/>
                                        </a:lnTo>
                                        <a:lnTo>
                                          <a:pt x="436" y="3397"/>
                                        </a:lnTo>
                                        <a:lnTo>
                                          <a:pt x="493" y="3430"/>
                                        </a:lnTo>
                                        <a:lnTo>
                                          <a:pt x="615" y="3493"/>
                                        </a:lnTo>
                                        <a:lnTo>
                                          <a:pt x="743" y="3557"/>
                                        </a:lnTo>
                                        <a:lnTo>
                                          <a:pt x="807" y="3591"/>
                                        </a:lnTo>
                                        <a:lnTo>
                                          <a:pt x="872" y="3627"/>
                                        </a:lnTo>
                                        <a:lnTo>
                                          <a:pt x="938" y="3665"/>
                                        </a:lnTo>
                                        <a:lnTo>
                                          <a:pt x="1004" y="3704"/>
                                        </a:lnTo>
                                        <a:lnTo>
                                          <a:pt x="1069" y="3746"/>
                                        </a:lnTo>
                                        <a:lnTo>
                                          <a:pt x="1133" y="3792"/>
                                        </a:lnTo>
                                        <a:lnTo>
                                          <a:pt x="1196" y="3840"/>
                                        </a:lnTo>
                                        <a:lnTo>
                                          <a:pt x="1258" y="3892"/>
                                        </a:lnTo>
                                        <a:lnTo>
                                          <a:pt x="1318" y="3948"/>
                                        </a:lnTo>
                                        <a:lnTo>
                                          <a:pt x="1377" y="4010"/>
                                        </a:lnTo>
                                        <a:lnTo>
                                          <a:pt x="1433" y="4075"/>
                                        </a:lnTo>
                                        <a:lnTo>
                                          <a:pt x="1486" y="4146"/>
                                        </a:lnTo>
                                        <a:lnTo>
                                          <a:pt x="1564" y="4239"/>
                                        </a:lnTo>
                                        <a:lnTo>
                                          <a:pt x="1632" y="4332"/>
                                        </a:lnTo>
                                        <a:lnTo>
                                          <a:pt x="1694" y="4425"/>
                                        </a:lnTo>
                                        <a:lnTo>
                                          <a:pt x="1749" y="4517"/>
                                        </a:lnTo>
                                        <a:lnTo>
                                          <a:pt x="1797" y="4608"/>
                                        </a:lnTo>
                                        <a:lnTo>
                                          <a:pt x="1840" y="4698"/>
                                        </a:lnTo>
                                        <a:lnTo>
                                          <a:pt x="1880" y="4787"/>
                                        </a:lnTo>
                                        <a:lnTo>
                                          <a:pt x="1913" y="4874"/>
                                        </a:lnTo>
                                        <a:lnTo>
                                          <a:pt x="1943" y="4961"/>
                                        </a:lnTo>
                                        <a:lnTo>
                                          <a:pt x="1969" y="5045"/>
                                        </a:lnTo>
                                        <a:lnTo>
                                          <a:pt x="1991" y="5127"/>
                                        </a:lnTo>
                                        <a:lnTo>
                                          <a:pt x="2011" y="5208"/>
                                        </a:lnTo>
                                        <a:lnTo>
                                          <a:pt x="2029" y="5288"/>
                                        </a:lnTo>
                                        <a:lnTo>
                                          <a:pt x="2046" y="5366"/>
                                        </a:lnTo>
                                        <a:lnTo>
                                          <a:pt x="2061" y="5441"/>
                                        </a:lnTo>
                                        <a:lnTo>
                                          <a:pt x="2075" y="5514"/>
                                        </a:lnTo>
                                        <a:lnTo>
                                          <a:pt x="2090" y="5585"/>
                                        </a:lnTo>
                                        <a:lnTo>
                                          <a:pt x="2104" y="5653"/>
                                        </a:lnTo>
                                        <a:lnTo>
                                          <a:pt x="2120" y="5719"/>
                                        </a:lnTo>
                                        <a:lnTo>
                                          <a:pt x="2137" y="5782"/>
                                        </a:lnTo>
                                        <a:lnTo>
                                          <a:pt x="2155" y="5841"/>
                                        </a:lnTo>
                                        <a:lnTo>
                                          <a:pt x="2176" y="5898"/>
                                        </a:lnTo>
                                        <a:lnTo>
                                          <a:pt x="2200" y="5952"/>
                                        </a:lnTo>
                                        <a:lnTo>
                                          <a:pt x="2226" y="6003"/>
                                        </a:lnTo>
                                        <a:lnTo>
                                          <a:pt x="2256" y="6052"/>
                                        </a:lnTo>
                                        <a:lnTo>
                                          <a:pt x="2292" y="6096"/>
                                        </a:lnTo>
                                        <a:lnTo>
                                          <a:pt x="2331" y="6137"/>
                                        </a:lnTo>
                                        <a:lnTo>
                                          <a:pt x="2376" y="6174"/>
                                        </a:lnTo>
                                        <a:lnTo>
                                          <a:pt x="2427" y="6208"/>
                                        </a:lnTo>
                                        <a:lnTo>
                                          <a:pt x="2483" y="6237"/>
                                        </a:lnTo>
                                        <a:lnTo>
                                          <a:pt x="2548" y="6263"/>
                                        </a:lnTo>
                                        <a:lnTo>
                                          <a:pt x="2618" y="6284"/>
                                        </a:lnTo>
                                        <a:lnTo>
                                          <a:pt x="2663" y="6217"/>
                                        </a:lnTo>
                                        <a:lnTo>
                                          <a:pt x="2709" y="6152"/>
                                        </a:lnTo>
                                        <a:lnTo>
                                          <a:pt x="2755" y="6087"/>
                                        </a:lnTo>
                                        <a:lnTo>
                                          <a:pt x="2801" y="6024"/>
                                        </a:lnTo>
                                        <a:lnTo>
                                          <a:pt x="2847" y="5963"/>
                                        </a:lnTo>
                                        <a:lnTo>
                                          <a:pt x="2893" y="5902"/>
                                        </a:lnTo>
                                        <a:lnTo>
                                          <a:pt x="2938" y="5843"/>
                                        </a:lnTo>
                                        <a:lnTo>
                                          <a:pt x="2986" y="5787"/>
                                        </a:lnTo>
                                        <a:lnTo>
                                          <a:pt x="3032" y="5731"/>
                                        </a:lnTo>
                                        <a:lnTo>
                                          <a:pt x="3079" y="5677"/>
                                        </a:lnTo>
                                        <a:lnTo>
                                          <a:pt x="3125" y="5624"/>
                                        </a:lnTo>
                                        <a:lnTo>
                                          <a:pt x="3172" y="5572"/>
                                        </a:lnTo>
                                        <a:lnTo>
                                          <a:pt x="3219" y="5522"/>
                                        </a:lnTo>
                                        <a:lnTo>
                                          <a:pt x="3266" y="5473"/>
                                        </a:lnTo>
                                        <a:lnTo>
                                          <a:pt x="3314" y="5426"/>
                                        </a:lnTo>
                                        <a:lnTo>
                                          <a:pt x="3362" y="5380"/>
                                        </a:lnTo>
                                        <a:lnTo>
                                          <a:pt x="3409" y="5337"/>
                                        </a:lnTo>
                                        <a:lnTo>
                                          <a:pt x="3458" y="5294"/>
                                        </a:lnTo>
                                        <a:lnTo>
                                          <a:pt x="3505" y="5252"/>
                                        </a:lnTo>
                                        <a:lnTo>
                                          <a:pt x="3554" y="5212"/>
                                        </a:lnTo>
                                        <a:lnTo>
                                          <a:pt x="3602" y="5173"/>
                                        </a:lnTo>
                                        <a:lnTo>
                                          <a:pt x="3652" y="5136"/>
                                        </a:lnTo>
                                        <a:lnTo>
                                          <a:pt x="3701" y="5100"/>
                                        </a:lnTo>
                                        <a:lnTo>
                                          <a:pt x="3750" y="5065"/>
                                        </a:lnTo>
                                        <a:lnTo>
                                          <a:pt x="3799" y="5033"/>
                                        </a:lnTo>
                                        <a:lnTo>
                                          <a:pt x="3849" y="5001"/>
                                        </a:lnTo>
                                        <a:lnTo>
                                          <a:pt x="3900" y="4971"/>
                                        </a:lnTo>
                                        <a:lnTo>
                                          <a:pt x="3950" y="4941"/>
                                        </a:lnTo>
                                        <a:lnTo>
                                          <a:pt x="4000" y="4915"/>
                                        </a:lnTo>
                                        <a:lnTo>
                                          <a:pt x="4051" y="4888"/>
                                        </a:lnTo>
                                        <a:lnTo>
                                          <a:pt x="4102" y="4863"/>
                                        </a:lnTo>
                                        <a:lnTo>
                                          <a:pt x="4153" y="4840"/>
                                        </a:lnTo>
                                        <a:lnTo>
                                          <a:pt x="4240" y="4803"/>
                                        </a:lnTo>
                                        <a:lnTo>
                                          <a:pt x="4325" y="4770"/>
                                        </a:lnTo>
                                        <a:lnTo>
                                          <a:pt x="4412" y="4740"/>
                                        </a:lnTo>
                                        <a:lnTo>
                                          <a:pt x="4497" y="4711"/>
                                        </a:lnTo>
                                        <a:lnTo>
                                          <a:pt x="4582" y="4685"/>
                                        </a:lnTo>
                                        <a:lnTo>
                                          <a:pt x="4667" y="4661"/>
                                        </a:lnTo>
                                        <a:lnTo>
                                          <a:pt x="4753" y="4638"/>
                                        </a:lnTo>
                                        <a:lnTo>
                                          <a:pt x="4837" y="4616"/>
                                        </a:lnTo>
                                        <a:lnTo>
                                          <a:pt x="5003" y="4572"/>
                                        </a:lnTo>
                                        <a:lnTo>
                                          <a:pt x="5167" y="4528"/>
                                        </a:lnTo>
                                        <a:lnTo>
                                          <a:pt x="5247" y="4504"/>
                                        </a:lnTo>
                                        <a:lnTo>
                                          <a:pt x="5326" y="4479"/>
                                        </a:lnTo>
                                        <a:lnTo>
                                          <a:pt x="5405" y="4453"/>
                                        </a:lnTo>
                                        <a:lnTo>
                                          <a:pt x="5481" y="4425"/>
                                        </a:lnTo>
                                        <a:lnTo>
                                          <a:pt x="5555" y="4394"/>
                                        </a:lnTo>
                                        <a:lnTo>
                                          <a:pt x="5629" y="4361"/>
                                        </a:lnTo>
                                        <a:lnTo>
                                          <a:pt x="5701" y="4324"/>
                                        </a:lnTo>
                                        <a:lnTo>
                                          <a:pt x="5772" y="4284"/>
                                        </a:lnTo>
                                        <a:lnTo>
                                          <a:pt x="5840" y="4240"/>
                                        </a:lnTo>
                                        <a:lnTo>
                                          <a:pt x="5906" y="4192"/>
                                        </a:lnTo>
                                        <a:lnTo>
                                          <a:pt x="5970" y="4139"/>
                                        </a:lnTo>
                                        <a:lnTo>
                                          <a:pt x="6033" y="4080"/>
                                        </a:lnTo>
                                        <a:lnTo>
                                          <a:pt x="6093" y="4017"/>
                                        </a:lnTo>
                                        <a:lnTo>
                                          <a:pt x="6151" y="3949"/>
                                        </a:lnTo>
                                        <a:lnTo>
                                          <a:pt x="6206" y="3874"/>
                                        </a:lnTo>
                                        <a:lnTo>
                                          <a:pt x="6258" y="3793"/>
                                        </a:lnTo>
                                        <a:lnTo>
                                          <a:pt x="6310" y="3705"/>
                                        </a:lnTo>
                                        <a:lnTo>
                                          <a:pt x="6357" y="3610"/>
                                        </a:lnTo>
                                        <a:lnTo>
                                          <a:pt x="6401" y="3507"/>
                                        </a:lnTo>
                                        <a:lnTo>
                                          <a:pt x="6443" y="3397"/>
                                        </a:lnTo>
                                        <a:lnTo>
                                          <a:pt x="6349" y="3405"/>
                                        </a:lnTo>
                                        <a:lnTo>
                                          <a:pt x="6261" y="3408"/>
                                        </a:lnTo>
                                        <a:lnTo>
                                          <a:pt x="6176" y="3405"/>
                                        </a:lnTo>
                                        <a:lnTo>
                                          <a:pt x="6096" y="3398"/>
                                        </a:lnTo>
                                        <a:lnTo>
                                          <a:pt x="6021" y="3388"/>
                                        </a:lnTo>
                                        <a:lnTo>
                                          <a:pt x="5950" y="3372"/>
                                        </a:lnTo>
                                        <a:lnTo>
                                          <a:pt x="5885" y="3352"/>
                                        </a:lnTo>
                                        <a:lnTo>
                                          <a:pt x="5823" y="3329"/>
                                        </a:lnTo>
                                        <a:lnTo>
                                          <a:pt x="5765" y="3301"/>
                                        </a:lnTo>
                                        <a:lnTo>
                                          <a:pt x="5713" y="3270"/>
                                        </a:lnTo>
                                        <a:lnTo>
                                          <a:pt x="5664" y="3236"/>
                                        </a:lnTo>
                                        <a:lnTo>
                                          <a:pt x="5620" y="3198"/>
                                        </a:lnTo>
                                        <a:lnTo>
                                          <a:pt x="5580" y="3156"/>
                                        </a:lnTo>
                                        <a:lnTo>
                                          <a:pt x="5546" y="3111"/>
                                        </a:lnTo>
                                        <a:lnTo>
                                          <a:pt x="5515" y="3064"/>
                                        </a:lnTo>
                                        <a:lnTo>
                                          <a:pt x="5488" y="3014"/>
                                        </a:lnTo>
                                        <a:lnTo>
                                          <a:pt x="5466" y="2962"/>
                                        </a:lnTo>
                                        <a:lnTo>
                                          <a:pt x="5449" y="2906"/>
                                        </a:lnTo>
                                        <a:lnTo>
                                          <a:pt x="5436" y="2850"/>
                                        </a:lnTo>
                                        <a:lnTo>
                                          <a:pt x="5427" y="2790"/>
                                        </a:lnTo>
                                        <a:lnTo>
                                          <a:pt x="5423" y="2728"/>
                                        </a:lnTo>
                                        <a:lnTo>
                                          <a:pt x="5423" y="2665"/>
                                        </a:lnTo>
                                        <a:lnTo>
                                          <a:pt x="5427" y="2601"/>
                                        </a:lnTo>
                                        <a:lnTo>
                                          <a:pt x="5435" y="2534"/>
                                        </a:lnTo>
                                        <a:lnTo>
                                          <a:pt x="5448" y="2466"/>
                                        </a:lnTo>
                                        <a:lnTo>
                                          <a:pt x="5465" y="2398"/>
                                        </a:lnTo>
                                        <a:lnTo>
                                          <a:pt x="5486" y="2327"/>
                                        </a:lnTo>
                                        <a:lnTo>
                                          <a:pt x="5511" y="2256"/>
                                        </a:lnTo>
                                        <a:lnTo>
                                          <a:pt x="5540" y="2185"/>
                                        </a:lnTo>
                                        <a:lnTo>
                                          <a:pt x="5574" y="2113"/>
                                        </a:lnTo>
                                        <a:lnTo>
                                          <a:pt x="5612" y="2039"/>
                                        </a:lnTo>
                                        <a:lnTo>
                                          <a:pt x="5654" y="1966"/>
                                        </a:lnTo>
                                        <a:lnTo>
                                          <a:pt x="5588" y="1896"/>
                                        </a:lnTo>
                                        <a:lnTo>
                                          <a:pt x="5521" y="1823"/>
                                        </a:lnTo>
                                        <a:lnTo>
                                          <a:pt x="5456" y="1747"/>
                                        </a:lnTo>
                                        <a:lnTo>
                                          <a:pt x="5390" y="1668"/>
                                        </a:lnTo>
                                        <a:lnTo>
                                          <a:pt x="5324" y="1587"/>
                                        </a:lnTo>
                                        <a:lnTo>
                                          <a:pt x="5260" y="1503"/>
                                        </a:lnTo>
                                        <a:lnTo>
                                          <a:pt x="5197" y="1418"/>
                                        </a:lnTo>
                                        <a:lnTo>
                                          <a:pt x="5136" y="1331"/>
                                        </a:lnTo>
                                        <a:lnTo>
                                          <a:pt x="5075" y="1242"/>
                                        </a:lnTo>
                                        <a:lnTo>
                                          <a:pt x="5018" y="1151"/>
                                        </a:lnTo>
                                        <a:lnTo>
                                          <a:pt x="4961" y="1060"/>
                                        </a:lnTo>
                                        <a:lnTo>
                                          <a:pt x="4906" y="967"/>
                                        </a:lnTo>
                                        <a:lnTo>
                                          <a:pt x="4880" y="919"/>
                                        </a:lnTo>
                                        <a:lnTo>
                                          <a:pt x="4854" y="872"/>
                                        </a:lnTo>
                                        <a:lnTo>
                                          <a:pt x="4829" y="825"/>
                                        </a:lnTo>
                                        <a:lnTo>
                                          <a:pt x="4804" y="776"/>
                                        </a:lnTo>
                                        <a:lnTo>
                                          <a:pt x="4780" y="729"/>
                                        </a:lnTo>
                                        <a:lnTo>
                                          <a:pt x="4756" y="681"/>
                                        </a:lnTo>
                                        <a:lnTo>
                                          <a:pt x="4734" y="632"/>
                                        </a:lnTo>
                                        <a:lnTo>
                                          <a:pt x="4713" y="583"/>
                                        </a:lnTo>
                                        <a:lnTo>
                                          <a:pt x="4620" y="580"/>
                                        </a:lnTo>
                                        <a:lnTo>
                                          <a:pt x="4531" y="576"/>
                                        </a:lnTo>
                                        <a:lnTo>
                                          <a:pt x="4444" y="572"/>
                                        </a:lnTo>
                                        <a:lnTo>
                                          <a:pt x="4362" y="566"/>
                                        </a:lnTo>
                                        <a:lnTo>
                                          <a:pt x="4321" y="564"/>
                                        </a:lnTo>
                                        <a:lnTo>
                                          <a:pt x="4282" y="560"/>
                                        </a:lnTo>
                                        <a:lnTo>
                                          <a:pt x="4242" y="556"/>
                                        </a:lnTo>
                                        <a:lnTo>
                                          <a:pt x="4203" y="551"/>
                                        </a:lnTo>
                                        <a:lnTo>
                                          <a:pt x="4165" y="543"/>
                                        </a:lnTo>
                                        <a:lnTo>
                                          <a:pt x="4126" y="535"/>
                                        </a:lnTo>
                                        <a:lnTo>
                                          <a:pt x="4088" y="526"/>
                                        </a:lnTo>
                                        <a:lnTo>
                                          <a:pt x="4049" y="515"/>
                                        </a:lnTo>
                                        <a:lnTo>
                                          <a:pt x="4011" y="502"/>
                                        </a:lnTo>
                                        <a:lnTo>
                                          <a:pt x="3973" y="488"/>
                                        </a:lnTo>
                                        <a:lnTo>
                                          <a:pt x="3935" y="471"/>
                                        </a:lnTo>
                                        <a:lnTo>
                                          <a:pt x="3897" y="452"/>
                                        </a:lnTo>
                                        <a:lnTo>
                                          <a:pt x="3858" y="431"/>
                                        </a:lnTo>
                                        <a:lnTo>
                                          <a:pt x="3820" y="408"/>
                                        </a:lnTo>
                                        <a:lnTo>
                                          <a:pt x="3781" y="380"/>
                                        </a:lnTo>
                                        <a:lnTo>
                                          <a:pt x="3741" y="351"/>
                                        </a:lnTo>
                                        <a:lnTo>
                                          <a:pt x="3701" y="320"/>
                                        </a:lnTo>
                                        <a:lnTo>
                                          <a:pt x="3661" y="284"/>
                                        </a:lnTo>
                                        <a:lnTo>
                                          <a:pt x="3619" y="246"/>
                                        </a:lnTo>
                                        <a:lnTo>
                                          <a:pt x="3577" y="204"/>
                                        </a:lnTo>
                                        <a:lnTo>
                                          <a:pt x="3535" y="159"/>
                                        </a:lnTo>
                                        <a:lnTo>
                                          <a:pt x="3492" y="110"/>
                                        </a:lnTo>
                                        <a:lnTo>
                                          <a:pt x="3447" y="58"/>
                                        </a:lnTo>
                                        <a:lnTo>
                                          <a:pt x="340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E56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" name="Freeform 3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30" y="3430"/>
                                    <a:ext cx="2148" cy="2094"/>
                                  </a:xfrm>
                                  <a:custGeom>
                                    <a:avLst/>
                                    <a:gdLst>
                                      <a:gd name="T0" fmla="*/ 3185 w 6443"/>
                                      <a:gd name="T1" fmla="*/ 317 h 6284"/>
                                      <a:gd name="T2" fmla="*/ 2869 w 6443"/>
                                      <a:gd name="T3" fmla="*/ 728 h 6284"/>
                                      <a:gd name="T4" fmla="*/ 2523 w 6443"/>
                                      <a:gd name="T5" fmla="*/ 1117 h 6284"/>
                                      <a:gd name="T6" fmla="*/ 2141 w 6443"/>
                                      <a:gd name="T7" fmla="*/ 1485 h 6284"/>
                                      <a:gd name="T8" fmla="*/ 1717 w 6443"/>
                                      <a:gd name="T9" fmla="*/ 1820 h 6284"/>
                                      <a:gd name="T10" fmla="*/ 1250 w 6443"/>
                                      <a:gd name="T11" fmla="*/ 2122 h 6284"/>
                                      <a:gd name="T12" fmla="*/ 732 w 6443"/>
                                      <a:gd name="T13" fmla="*/ 2382 h 6284"/>
                                      <a:gd name="T14" fmla="*/ 161 w 6443"/>
                                      <a:gd name="T15" fmla="*/ 2597 h 6284"/>
                                      <a:gd name="T16" fmla="*/ 5 w 6443"/>
                                      <a:gd name="T17" fmla="*/ 2864 h 6284"/>
                                      <a:gd name="T18" fmla="*/ 80 w 6443"/>
                                      <a:gd name="T19" fmla="*/ 3091 h 6284"/>
                                      <a:gd name="T20" fmla="*/ 230 w 6443"/>
                                      <a:gd name="T21" fmla="*/ 3261 h 6284"/>
                                      <a:gd name="T22" fmla="*/ 436 w 6443"/>
                                      <a:gd name="T23" fmla="*/ 3397 h 6284"/>
                                      <a:gd name="T24" fmla="*/ 807 w 6443"/>
                                      <a:gd name="T25" fmla="*/ 3591 h 6284"/>
                                      <a:gd name="T26" fmla="*/ 1069 w 6443"/>
                                      <a:gd name="T27" fmla="*/ 3746 h 6284"/>
                                      <a:gd name="T28" fmla="*/ 1318 w 6443"/>
                                      <a:gd name="T29" fmla="*/ 3948 h 6284"/>
                                      <a:gd name="T30" fmla="*/ 1564 w 6443"/>
                                      <a:gd name="T31" fmla="*/ 4239 h 6284"/>
                                      <a:gd name="T32" fmla="*/ 1797 w 6443"/>
                                      <a:gd name="T33" fmla="*/ 4608 h 6284"/>
                                      <a:gd name="T34" fmla="*/ 1943 w 6443"/>
                                      <a:gd name="T35" fmla="*/ 4961 h 6284"/>
                                      <a:gd name="T36" fmla="*/ 2029 w 6443"/>
                                      <a:gd name="T37" fmla="*/ 5288 h 6284"/>
                                      <a:gd name="T38" fmla="*/ 2090 w 6443"/>
                                      <a:gd name="T39" fmla="*/ 5585 h 6284"/>
                                      <a:gd name="T40" fmla="*/ 2155 w 6443"/>
                                      <a:gd name="T41" fmla="*/ 5841 h 6284"/>
                                      <a:gd name="T42" fmla="*/ 2256 w 6443"/>
                                      <a:gd name="T43" fmla="*/ 6052 h 6284"/>
                                      <a:gd name="T44" fmla="*/ 2427 w 6443"/>
                                      <a:gd name="T45" fmla="*/ 6208 h 6284"/>
                                      <a:gd name="T46" fmla="*/ 2663 w 6443"/>
                                      <a:gd name="T47" fmla="*/ 6217 h 6284"/>
                                      <a:gd name="T48" fmla="*/ 2847 w 6443"/>
                                      <a:gd name="T49" fmla="*/ 5963 h 6284"/>
                                      <a:gd name="T50" fmla="*/ 3032 w 6443"/>
                                      <a:gd name="T51" fmla="*/ 5731 h 6284"/>
                                      <a:gd name="T52" fmla="*/ 3219 w 6443"/>
                                      <a:gd name="T53" fmla="*/ 5522 h 6284"/>
                                      <a:gd name="T54" fmla="*/ 3409 w 6443"/>
                                      <a:gd name="T55" fmla="*/ 5337 h 6284"/>
                                      <a:gd name="T56" fmla="*/ 3602 w 6443"/>
                                      <a:gd name="T57" fmla="*/ 5173 h 6284"/>
                                      <a:gd name="T58" fmla="*/ 3799 w 6443"/>
                                      <a:gd name="T59" fmla="*/ 5033 h 6284"/>
                                      <a:gd name="T60" fmla="*/ 4000 w 6443"/>
                                      <a:gd name="T61" fmla="*/ 4915 h 6284"/>
                                      <a:gd name="T62" fmla="*/ 4240 w 6443"/>
                                      <a:gd name="T63" fmla="*/ 4803 h 6284"/>
                                      <a:gd name="T64" fmla="*/ 4582 w 6443"/>
                                      <a:gd name="T65" fmla="*/ 4685 h 6284"/>
                                      <a:gd name="T66" fmla="*/ 5003 w 6443"/>
                                      <a:gd name="T67" fmla="*/ 4572 h 6284"/>
                                      <a:gd name="T68" fmla="*/ 5405 w 6443"/>
                                      <a:gd name="T69" fmla="*/ 4453 h 6284"/>
                                      <a:gd name="T70" fmla="*/ 5701 w 6443"/>
                                      <a:gd name="T71" fmla="*/ 4324 h 6284"/>
                                      <a:gd name="T72" fmla="*/ 5970 w 6443"/>
                                      <a:gd name="T73" fmla="*/ 4139 h 6284"/>
                                      <a:gd name="T74" fmla="*/ 6206 w 6443"/>
                                      <a:gd name="T75" fmla="*/ 3874 h 6284"/>
                                      <a:gd name="T76" fmla="*/ 6401 w 6443"/>
                                      <a:gd name="T77" fmla="*/ 3507 h 6284"/>
                                      <a:gd name="T78" fmla="*/ 6176 w 6443"/>
                                      <a:gd name="T79" fmla="*/ 3405 h 6284"/>
                                      <a:gd name="T80" fmla="*/ 5885 w 6443"/>
                                      <a:gd name="T81" fmla="*/ 3352 h 6284"/>
                                      <a:gd name="T82" fmla="*/ 5664 w 6443"/>
                                      <a:gd name="T83" fmla="*/ 3236 h 6284"/>
                                      <a:gd name="T84" fmla="*/ 5515 w 6443"/>
                                      <a:gd name="T85" fmla="*/ 3064 h 6284"/>
                                      <a:gd name="T86" fmla="*/ 5436 w 6443"/>
                                      <a:gd name="T87" fmla="*/ 2850 h 6284"/>
                                      <a:gd name="T88" fmla="*/ 5427 w 6443"/>
                                      <a:gd name="T89" fmla="*/ 2601 h 6284"/>
                                      <a:gd name="T90" fmla="*/ 5486 w 6443"/>
                                      <a:gd name="T91" fmla="*/ 2327 h 6284"/>
                                      <a:gd name="T92" fmla="*/ 5612 w 6443"/>
                                      <a:gd name="T93" fmla="*/ 2039 h 6284"/>
                                      <a:gd name="T94" fmla="*/ 5456 w 6443"/>
                                      <a:gd name="T95" fmla="*/ 1747 h 6284"/>
                                      <a:gd name="T96" fmla="*/ 5197 w 6443"/>
                                      <a:gd name="T97" fmla="*/ 1418 h 6284"/>
                                      <a:gd name="T98" fmla="*/ 4961 w 6443"/>
                                      <a:gd name="T99" fmla="*/ 1060 h 6284"/>
                                      <a:gd name="T100" fmla="*/ 4829 w 6443"/>
                                      <a:gd name="T101" fmla="*/ 825 h 6284"/>
                                      <a:gd name="T102" fmla="*/ 4734 w 6443"/>
                                      <a:gd name="T103" fmla="*/ 632 h 6284"/>
                                      <a:gd name="T104" fmla="*/ 4444 w 6443"/>
                                      <a:gd name="T105" fmla="*/ 572 h 6284"/>
                                      <a:gd name="T106" fmla="*/ 4242 w 6443"/>
                                      <a:gd name="T107" fmla="*/ 556 h 6284"/>
                                      <a:gd name="T108" fmla="*/ 4088 w 6443"/>
                                      <a:gd name="T109" fmla="*/ 526 h 6284"/>
                                      <a:gd name="T110" fmla="*/ 3935 w 6443"/>
                                      <a:gd name="T111" fmla="*/ 471 h 6284"/>
                                      <a:gd name="T112" fmla="*/ 3781 w 6443"/>
                                      <a:gd name="T113" fmla="*/ 380 h 6284"/>
                                      <a:gd name="T114" fmla="*/ 3619 w 6443"/>
                                      <a:gd name="T115" fmla="*/ 246 h 6284"/>
                                      <a:gd name="T116" fmla="*/ 3447 w 6443"/>
                                      <a:gd name="T117" fmla="*/ 58 h 62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6443" h="6284">
                                        <a:moveTo>
                                          <a:pt x="3403" y="0"/>
                                        </a:moveTo>
                                        <a:lnTo>
                                          <a:pt x="3332" y="106"/>
                                        </a:lnTo>
                                        <a:lnTo>
                                          <a:pt x="3258" y="212"/>
                                        </a:lnTo>
                                        <a:lnTo>
                                          <a:pt x="3185" y="317"/>
                                        </a:lnTo>
                                        <a:lnTo>
                                          <a:pt x="3109" y="421"/>
                                        </a:lnTo>
                                        <a:lnTo>
                                          <a:pt x="3030" y="524"/>
                                        </a:lnTo>
                                        <a:lnTo>
                                          <a:pt x="2952" y="627"/>
                                        </a:lnTo>
                                        <a:lnTo>
                                          <a:pt x="2869" y="728"/>
                                        </a:lnTo>
                                        <a:lnTo>
                                          <a:pt x="2786" y="826"/>
                                        </a:lnTo>
                                        <a:lnTo>
                                          <a:pt x="2701" y="926"/>
                                        </a:lnTo>
                                        <a:lnTo>
                                          <a:pt x="2613" y="1023"/>
                                        </a:lnTo>
                                        <a:lnTo>
                                          <a:pt x="2523" y="1117"/>
                                        </a:lnTo>
                                        <a:lnTo>
                                          <a:pt x="2431" y="1212"/>
                                        </a:lnTo>
                                        <a:lnTo>
                                          <a:pt x="2336" y="1305"/>
                                        </a:lnTo>
                                        <a:lnTo>
                                          <a:pt x="2239" y="1395"/>
                                        </a:lnTo>
                                        <a:lnTo>
                                          <a:pt x="2141" y="1485"/>
                                        </a:lnTo>
                                        <a:lnTo>
                                          <a:pt x="2039" y="1571"/>
                                        </a:lnTo>
                                        <a:lnTo>
                                          <a:pt x="1935" y="1656"/>
                                        </a:lnTo>
                                        <a:lnTo>
                                          <a:pt x="1827" y="1739"/>
                                        </a:lnTo>
                                        <a:lnTo>
                                          <a:pt x="1717" y="1820"/>
                                        </a:lnTo>
                                        <a:lnTo>
                                          <a:pt x="1606" y="1899"/>
                                        </a:lnTo>
                                        <a:lnTo>
                                          <a:pt x="1489" y="1975"/>
                                        </a:lnTo>
                                        <a:lnTo>
                                          <a:pt x="1371" y="2050"/>
                                        </a:lnTo>
                                        <a:lnTo>
                                          <a:pt x="1250" y="2122"/>
                                        </a:lnTo>
                                        <a:lnTo>
                                          <a:pt x="1126" y="2190"/>
                                        </a:lnTo>
                                        <a:lnTo>
                                          <a:pt x="997" y="2257"/>
                                        </a:lnTo>
                                        <a:lnTo>
                                          <a:pt x="867" y="2321"/>
                                        </a:lnTo>
                                        <a:lnTo>
                                          <a:pt x="732" y="2382"/>
                                        </a:lnTo>
                                        <a:lnTo>
                                          <a:pt x="594" y="2441"/>
                                        </a:lnTo>
                                        <a:lnTo>
                                          <a:pt x="454" y="2496"/>
                                        </a:lnTo>
                                        <a:lnTo>
                                          <a:pt x="310" y="2548"/>
                                        </a:lnTo>
                                        <a:lnTo>
                                          <a:pt x="161" y="2597"/>
                                        </a:lnTo>
                                        <a:lnTo>
                                          <a:pt x="9" y="2643"/>
                                        </a:lnTo>
                                        <a:lnTo>
                                          <a:pt x="1" y="2723"/>
                                        </a:lnTo>
                                        <a:lnTo>
                                          <a:pt x="0" y="2796"/>
                                        </a:lnTo>
                                        <a:lnTo>
                                          <a:pt x="5" y="2864"/>
                                        </a:lnTo>
                                        <a:lnTo>
                                          <a:pt x="16" y="2927"/>
                                        </a:lnTo>
                                        <a:lnTo>
                                          <a:pt x="32" y="2986"/>
                                        </a:lnTo>
                                        <a:lnTo>
                                          <a:pt x="54" y="3040"/>
                                        </a:lnTo>
                                        <a:lnTo>
                                          <a:pt x="80" y="3091"/>
                                        </a:lnTo>
                                        <a:lnTo>
                                          <a:pt x="112" y="3137"/>
                                        </a:lnTo>
                                        <a:lnTo>
                                          <a:pt x="147" y="3182"/>
                                        </a:lnTo>
                                        <a:lnTo>
                                          <a:pt x="186" y="3223"/>
                                        </a:lnTo>
                                        <a:lnTo>
                                          <a:pt x="230" y="3261"/>
                                        </a:lnTo>
                                        <a:lnTo>
                                          <a:pt x="277" y="3297"/>
                                        </a:lnTo>
                                        <a:lnTo>
                                          <a:pt x="327" y="3331"/>
                                        </a:lnTo>
                                        <a:lnTo>
                                          <a:pt x="380" y="3366"/>
                                        </a:lnTo>
                                        <a:lnTo>
                                          <a:pt x="436" y="3397"/>
                                        </a:lnTo>
                                        <a:lnTo>
                                          <a:pt x="493" y="3430"/>
                                        </a:lnTo>
                                        <a:lnTo>
                                          <a:pt x="615" y="3493"/>
                                        </a:lnTo>
                                        <a:lnTo>
                                          <a:pt x="743" y="3557"/>
                                        </a:lnTo>
                                        <a:lnTo>
                                          <a:pt x="807" y="3591"/>
                                        </a:lnTo>
                                        <a:lnTo>
                                          <a:pt x="872" y="3627"/>
                                        </a:lnTo>
                                        <a:lnTo>
                                          <a:pt x="938" y="3665"/>
                                        </a:lnTo>
                                        <a:lnTo>
                                          <a:pt x="1004" y="3704"/>
                                        </a:lnTo>
                                        <a:lnTo>
                                          <a:pt x="1069" y="3746"/>
                                        </a:lnTo>
                                        <a:lnTo>
                                          <a:pt x="1133" y="3792"/>
                                        </a:lnTo>
                                        <a:lnTo>
                                          <a:pt x="1196" y="3840"/>
                                        </a:lnTo>
                                        <a:lnTo>
                                          <a:pt x="1258" y="3892"/>
                                        </a:lnTo>
                                        <a:lnTo>
                                          <a:pt x="1318" y="3948"/>
                                        </a:lnTo>
                                        <a:lnTo>
                                          <a:pt x="1377" y="4010"/>
                                        </a:lnTo>
                                        <a:lnTo>
                                          <a:pt x="1433" y="4075"/>
                                        </a:lnTo>
                                        <a:lnTo>
                                          <a:pt x="1486" y="4146"/>
                                        </a:lnTo>
                                        <a:lnTo>
                                          <a:pt x="1564" y="4239"/>
                                        </a:lnTo>
                                        <a:lnTo>
                                          <a:pt x="1632" y="4332"/>
                                        </a:lnTo>
                                        <a:lnTo>
                                          <a:pt x="1694" y="4425"/>
                                        </a:lnTo>
                                        <a:lnTo>
                                          <a:pt x="1749" y="4517"/>
                                        </a:lnTo>
                                        <a:lnTo>
                                          <a:pt x="1797" y="4608"/>
                                        </a:lnTo>
                                        <a:lnTo>
                                          <a:pt x="1840" y="4698"/>
                                        </a:lnTo>
                                        <a:lnTo>
                                          <a:pt x="1880" y="4787"/>
                                        </a:lnTo>
                                        <a:lnTo>
                                          <a:pt x="1913" y="4874"/>
                                        </a:lnTo>
                                        <a:lnTo>
                                          <a:pt x="1943" y="4961"/>
                                        </a:lnTo>
                                        <a:lnTo>
                                          <a:pt x="1969" y="5045"/>
                                        </a:lnTo>
                                        <a:lnTo>
                                          <a:pt x="1991" y="5127"/>
                                        </a:lnTo>
                                        <a:lnTo>
                                          <a:pt x="2011" y="5208"/>
                                        </a:lnTo>
                                        <a:lnTo>
                                          <a:pt x="2029" y="5288"/>
                                        </a:lnTo>
                                        <a:lnTo>
                                          <a:pt x="2046" y="5366"/>
                                        </a:lnTo>
                                        <a:lnTo>
                                          <a:pt x="2061" y="5441"/>
                                        </a:lnTo>
                                        <a:lnTo>
                                          <a:pt x="2075" y="5514"/>
                                        </a:lnTo>
                                        <a:lnTo>
                                          <a:pt x="2090" y="5585"/>
                                        </a:lnTo>
                                        <a:lnTo>
                                          <a:pt x="2104" y="5653"/>
                                        </a:lnTo>
                                        <a:lnTo>
                                          <a:pt x="2120" y="5719"/>
                                        </a:lnTo>
                                        <a:lnTo>
                                          <a:pt x="2137" y="5782"/>
                                        </a:lnTo>
                                        <a:lnTo>
                                          <a:pt x="2155" y="5841"/>
                                        </a:lnTo>
                                        <a:lnTo>
                                          <a:pt x="2176" y="5898"/>
                                        </a:lnTo>
                                        <a:lnTo>
                                          <a:pt x="2200" y="5952"/>
                                        </a:lnTo>
                                        <a:lnTo>
                                          <a:pt x="2226" y="6003"/>
                                        </a:lnTo>
                                        <a:lnTo>
                                          <a:pt x="2256" y="6052"/>
                                        </a:lnTo>
                                        <a:lnTo>
                                          <a:pt x="2292" y="6096"/>
                                        </a:lnTo>
                                        <a:lnTo>
                                          <a:pt x="2331" y="6137"/>
                                        </a:lnTo>
                                        <a:lnTo>
                                          <a:pt x="2376" y="6174"/>
                                        </a:lnTo>
                                        <a:lnTo>
                                          <a:pt x="2427" y="6208"/>
                                        </a:lnTo>
                                        <a:lnTo>
                                          <a:pt x="2483" y="6237"/>
                                        </a:lnTo>
                                        <a:lnTo>
                                          <a:pt x="2548" y="6263"/>
                                        </a:lnTo>
                                        <a:lnTo>
                                          <a:pt x="2618" y="6284"/>
                                        </a:lnTo>
                                        <a:lnTo>
                                          <a:pt x="2663" y="6217"/>
                                        </a:lnTo>
                                        <a:lnTo>
                                          <a:pt x="2709" y="6152"/>
                                        </a:lnTo>
                                        <a:lnTo>
                                          <a:pt x="2755" y="6087"/>
                                        </a:lnTo>
                                        <a:lnTo>
                                          <a:pt x="2801" y="6024"/>
                                        </a:lnTo>
                                        <a:lnTo>
                                          <a:pt x="2847" y="5963"/>
                                        </a:lnTo>
                                        <a:lnTo>
                                          <a:pt x="2893" y="5902"/>
                                        </a:lnTo>
                                        <a:lnTo>
                                          <a:pt x="2938" y="5843"/>
                                        </a:lnTo>
                                        <a:lnTo>
                                          <a:pt x="2986" y="5787"/>
                                        </a:lnTo>
                                        <a:lnTo>
                                          <a:pt x="3032" y="5731"/>
                                        </a:lnTo>
                                        <a:lnTo>
                                          <a:pt x="3079" y="5677"/>
                                        </a:lnTo>
                                        <a:lnTo>
                                          <a:pt x="3125" y="5624"/>
                                        </a:lnTo>
                                        <a:lnTo>
                                          <a:pt x="3172" y="5572"/>
                                        </a:lnTo>
                                        <a:lnTo>
                                          <a:pt x="3219" y="5522"/>
                                        </a:lnTo>
                                        <a:lnTo>
                                          <a:pt x="3266" y="5473"/>
                                        </a:lnTo>
                                        <a:lnTo>
                                          <a:pt x="3314" y="5426"/>
                                        </a:lnTo>
                                        <a:lnTo>
                                          <a:pt x="3362" y="5380"/>
                                        </a:lnTo>
                                        <a:lnTo>
                                          <a:pt x="3409" y="5337"/>
                                        </a:lnTo>
                                        <a:lnTo>
                                          <a:pt x="3458" y="5294"/>
                                        </a:lnTo>
                                        <a:lnTo>
                                          <a:pt x="3505" y="5252"/>
                                        </a:lnTo>
                                        <a:lnTo>
                                          <a:pt x="3554" y="5212"/>
                                        </a:lnTo>
                                        <a:lnTo>
                                          <a:pt x="3602" y="5173"/>
                                        </a:lnTo>
                                        <a:lnTo>
                                          <a:pt x="3652" y="5136"/>
                                        </a:lnTo>
                                        <a:lnTo>
                                          <a:pt x="3701" y="5100"/>
                                        </a:lnTo>
                                        <a:lnTo>
                                          <a:pt x="3750" y="5065"/>
                                        </a:lnTo>
                                        <a:lnTo>
                                          <a:pt x="3799" y="5033"/>
                                        </a:lnTo>
                                        <a:lnTo>
                                          <a:pt x="3849" y="5001"/>
                                        </a:lnTo>
                                        <a:lnTo>
                                          <a:pt x="3900" y="4971"/>
                                        </a:lnTo>
                                        <a:lnTo>
                                          <a:pt x="3950" y="4941"/>
                                        </a:lnTo>
                                        <a:lnTo>
                                          <a:pt x="4000" y="4915"/>
                                        </a:lnTo>
                                        <a:lnTo>
                                          <a:pt x="4051" y="4888"/>
                                        </a:lnTo>
                                        <a:lnTo>
                                          <a:pt x="4102" y="4863"/>
                                        </a:lnTo>
                                        <a:lnTo>
                                          <a:pt x="4153" y="4840"/>
                                        </a:lnTo>
                                        <a:lnTo>
                                          <a:pt x="4240" y="4803"/>
                                        </a:lnTo>
                                        <a:lnTo>
                                          <a:pt x="4325" y="4770"/>
                                        </a:lnTo>
                                        <a:lnTo>
                                          <a:pt x="4412" y="4740"/>
                                        </a:lnTo>
                                        <a:lnTo>
                                          <a:pt x="4497" y="4711"/>
                                        </a:lnTo>
                                        <a:lnTo>
                                          <a:pt x="4582" y="4685"/>
                                        </a:lnTo>
                                        <a:lnTo>
                                          <a:pt x="4667" y="4661"/>
                                        </a:lnTo>
                                        <a:lnTo>
                                          <a:pt x="4753" y="4638"/>
                                        </a:lnTo>
                                        <a:lnTo>
                                          <a:pt x="4837" y="4616"/>
                                        </a:lnTo>
                                        <a:lnTo>
                                          <a:pt x="5003" y="4572"/>
                                        </a:lnTo>
                                        <a:lnTo>
                                          <a:pt x="5167" y="4528"/>
                                        </a:lnTo>
                                        <a:lnTo>
                                          <a:pt x="5247" y="4504"/>
                                        </a:lnTo>
                                        <a:lnTo>
                                          <a:pt x="5326" y="4479"/>
                                        </a:lnTo>
                                        <a:lnTo>
                                          <a:pt x="5405" y="4453"/>
                                        </a:lnTo>
                                        <a:lnTo>
                                          <a:pt x="5481" y="4425"/>
                                        </a:lnTo>
                                        <a:lnTo>
                                          <a:pt x="5555" y="4394"/>
                                        </a:lnTo>
                                        <a:lnTo>
                                          <a:pt x="5629" y="4361"/>
                                        </a:lnTo>
                                        <a:lnTo>
                                          <a:pt x="5701" y="4324"/>
                                        </a:lnTo>
                                        <a:lnTo>
                                          <a:pt x="5772" y="4284"/>
                                        </a:lnTo>
                                        <a:lnTo>
                                          <a:pt x="5840" y="4240"/>
                                        </a:lnTo>
                                        <a:lnTo>
                                          <a:pt x="5906" y="4192"/>
                                        </a:lnTo>
                                        <a:lnTo>
                                          <a:pt x="5970" y="4139"/>
                                        </a:lnTo>
                                        <a:lnTo>
                                          <a:pt x="6033" y="4080"/>
                                        </a:lnTo>
                                        <a:lnTo>
                                          <a:pt x="6093" y="4017"/>
                                        </a:lnTo>
                                        <a:lnTo>
                                          <a:pt x="6151" y="3949"/>
                                        </a:lnTo>
                                        <a:lnTo>
                                          <a:pt x="6206" y="3874"/>
                                        </a:lnTo>
                                        <a:lnTo>
                                          <a:pt x="6258" y="3793"/>
                                        </a:lnTo>
                                        <a:lnTo>
                                          <a:pt x="6310" y="3705"/>
                                        </a:lnTo>
                                        <a:lnTo>
                                          <a:pt x="6357" y="3610"/>
                                        </a:lnTo>
                                        <a:lnTo>
                                          <a:pt x="6401" y="3507"/>
                                        </a:lnTo>
                                        <a:lnTo>
                                          <a:pt x="6443" y="3397"/>
                                        </a:lnTo>
                                        <a:lnTo>
                                          <a:pt x="6349" y="3405"/>
                                        </a:lnTo>
                                        <a:lnTo>
                                          <a:pt x="6261" y="3408"/>
                                        </a:lnTo>
                                        <a:lnTo>
                                          <a:pt x="6176" y="3405"/>
                                        </a:lnTo>
                                        <a:lnTo>
                                          <a:pt x="6096" y="3398"/>
                                        </a:lnTo>
                                        <a:lnTo>
                                          <a:pt x="6021" y="3388"/>
                                        </a:lnTo>
                                        <a:lnTo>
                                          <a:pt x="5950" y="3372"/>
                                        </a:lnTo>
                                        <a:lnTo>
                                          <a:pt x="5885" y="3352"/>
                                        </a:lnTo>
                                        <a:lnTo>
                                          <a:pt x="5823" y="3329"/>
                                        </a:lnTo>
                                        <a:lnTo>
                                          <a:pt x="5765" y="3301"/>
                                        </a:lnTo>
                                        <a:lnTo>
                                          <a:pt x="5713" y="3270"/>
                                        </a:lnTo>
                                        <a:lnTo>
                                          <a:pt x="5664" y="3236"/>
                                        </a:lnTo>
                                        <a:lnTo>
                                          <a:pt x="5620" y="3198"/>
                                        </a:lnTo>
                                        <a:lnTo>
                                          <a:pt x="5580" y="3156"/>
                                        </a:lnTo>
                                        <a:lnTo>
                                          <a:pt x="5546" y="3111"/>
                                        </a:lnTo>
                                        <a:lnTo>
                                          <a:pt x="5515" y="3064"/>
                                        </a:lnTo>
                                        <a:lnTo>
                                          <a:pt x="5488" y="3014"/>
                                        </a:lnTo>
                                        <a:lnTo>
                                          <a:pt x="5466" y="2962"/>
                                        </a:lnTo>
                                        <a:lnTo>
                                          <a:pt x="5449" y="2906"/>
                                        </a:lnTo>
                                        <a:lnTo>
                                          <a:pt x="5436" y="2850"/>
                                        </a:lnTo>
                                        <a:lnTo>
                                          <a:pt x="5427" y="2790"/>
                                        </a:lnTo>
                                        <a:lnTo>
                                          <a:pt x="5423" y="2728"/>
                                        </a:lnTo>
                                        <a:lnTo>
                                          <a:pt x="5423" y="2665"/>
                                        </a:lnTo>
                                        <a:lnTo>
                                          <a:pt x="5427" y="2601"/>
                                        </a:lnTo>
                                        <a:lnTo>
                                          <a:pt x="5435" y="2534"/>
                                        </a:lnTo>
                                        <a:lnTo>
                                          <a:pt x="5448" y="2466"/>
                                        </a:lnTo>
                                        <a:lnTo>
                                          <a:pt x="5465" y="2398"/>
                                        </a:lnTo>
                                        <a:lnTo>
                                          <a:pt x="5486" y="2327"/>
                                        </a:lnTo>
                                        <a:lnTo>
                                          <a:pt x="5511" y="2256"/>
                                        </a:lnTo>
                                        <a:lnTo>
                                          <a:pt x="5540" y="2185"/>
                                        </a:lnTo>
                                        <a:lnTo>
                                          <a:pt x="5574" y="2113"/>
                                        </a:lnTo>
                                        <a:lnTo>
                                          <a:pt x="5612" y="2039"/>
                                        </a:lnTo>
                                        <a:lnTo>
                                          <a:pt x="5654" y="1966"/>
                                        </a:lnTo>
                                        <a:lnTo>
                                          <a:pt x="5588" y="1896"/>
                                        </a:lnTo>
                                        <a:lnTo>
                                          <a:pt x="5521" y="1823"/>
                                        </a:lnTo>
                                        <a:lnTo>
                                          <a:pt x="5456" y="1747"/>
                                        </a:lnTo>
                                        <a:lnTo>
                                          <a:pt x="5390" y="1668"/>
                                        </a:lnTo>
                                        <a:lnTo>
                                          <a:pt x="5324" y="1587"/>
                                        </a:lnTo>
                                        <a:lnTo>
                                          <a:pt x="5260" y="1503"/>
                                        </a:lnTo>
                                        <a:lnTo>
                                          <a:pt x="5197" y="1418"/>
                                        </a:lnTo>
                                        <a:lnTo>
                                          <a:pt x="5136" y="1331"/>
                                        </a:lnTo>
                                        <a:lnTo>
                                          <a:pt x="5075" y="1242"/>
                                        </a:lnTo>
                                        <a:lnTo>
                                          <a:pt x="5018" y="1151"/>
                                        </a:lnTo>
                                        <a:lnTo>
                                          <a:pt x="4961" y="1060"/>
                                        </a:lnTo>
                                        <a:lnTo>
                                          <a:pt x="4906" y="967"/>
                                        </a:lnTo>
                                        <a:lnTo>
                                          <a:pt x="4880" y="919"/>
                                        </a:lnTo>
                                        <a:lnTo>
                                          <a:pt x="4854" y="872"/>
                                        </a:lnTo>
                                        <a:lnTo>
                                          <a:pt x="4829" y="825"/>
                                        </a:lnTo>
                                        <a:lnTo>
                                          <a:pt x="4804" y="776"/>
                                        </a:lnTo>
                                        <a:lnTo>
                                          <a:pt x="4780" y="729"/>
                                        </a:lnTo>
                                        <a:lnTo>
                                          <a:pt x="4756" y="681"/>
                                        </a:lnTo>
                                        <a:lnTo>
                                          <a:pt x="4734" y="632"/>
                                        </a:lnTo>
                                        <a:lnTo>
                                          <a:pt x="4713" y="583"/>
                                        </a:lnTo>
                                        <a:lnTo>
                                          <a:pt x="4620" y="580"/>
                                        </a:lnTo>
                                        <a:lnTo>
                                          <a:pt x="4531" y="576"/>
                                        </a:lnTo>
                                        <a:lnTo>
                                          <a:pt x="4444" y="572"/>
                                        </a:lnTo>
                                        <a:lnTo>
                                          <a:pt x="4362" y="566"/>
                                        </a:lnTo>
                                        <a:lnTo>
                                          <a:pt x="4321" y="564"/>
                                        </a:lnTo>
                                        <a:lnTo>
                                          <a:pt x="4282" y="560"/>
                                        </a:lnTo>
                                        <a:lnTo>
                                          <a:pt x="4242" y="556"/>
                                        </a:lnTo>
                                        <a:lnTo>
                                          <a:pt x="4203" y="551"/>
                                        </a:lnTo>
                                        <a:lnTo>
                                          <a:pt x="4165" y="543"/>
                                        </a:lnTo>
                                        <a:lnTo>
                                          <a:pt x="4126" y="535"/>
                                        </a:lnTo>
                                        <a:lnTo>
                                          <a:pt x="4088" y="526"/>
                                        </a:lnTo>
                                        <a:lnTo>
                                          <a:pt x="4049" y="515"/>
                                        </a:lnTo>
                                        <a:lnTo>
                                          <a:pt x="4011" y="502"/>
                                        </a:lnTo>
                                        <a:lnTo>
                                          <a:pt x="3973" y="488"/>
                                        </a:lnTo>
                                        <a:lnTo>
                                          <a:pt x="3935" y="471"/>
                                        </a:lnTo>
                                        <a:lnTo>
                                          <a:pt x="3897" y="452"/>
                                        </a:lnTo>
                                        <a:lnTo>
                                          <a:pt x="3858" y="431"/>
                                        </a:lnTo>
                                        <a:lnTo>
                                          <a:pt x="3820" y="408"/>
                                        </a:lnTo>
                                        <a:lnTo>
                                          <a:pt x="3781" y="380"/>
                                        </a:lnTo>
                                        <a:lnTo>
                                          <a:pt x="3741" y="351"/>
                                        </a:lnTo>
                                        <a:lnTo>
                                          <a:pt x="3701" y="320"/>
                                        </a:lnTo>
                                        <a:lnTo>
                                          <a:pt x="3661" y="284"/>
                                        </a:lnTo>
                                        <a:lnTo>
                                          <a:pt x="3619" y="246"/>
                                        </a:lnTo>
                                        <a:lnTo>
                                          <a:pt x="3577" y="204"/>
                                        </a:lnTo>
                                        <a:lnTo>
                                          <a:pt x="3535" y="159"/>
                                        </a:lnTo>
                                        <a:lnTo>
                                          <a:pt x="3492" y="110"/>
                                        </a:lnTo>
                                        <a:lnTo>
                                          <a:pt x="3447" y="58"/>
                                        </a:lnTo>
                                        <a:lnTo>
                                          <a:pt x="340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7">
                                    <a:solidFill>
                                      <a:srgbClr val="1F1A17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" name="Freeform 30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432" y="3995"/>
                                    <a:ext cx="917" cy="694"/>
                                  </a:xfrm>
                                  <a:custGeom>
                                    <a:avLst/>
                                    <a:gdLst>
                                      <a:gd name="T0" fmla="*/ 2708 w 2752"/>
                                      <a:gd name="T1" fmla="*/ 237 h 2081"/>
                                      <a:gd name="T2" fmla="*/ 2733 w 2752"/>
                                      <a:gd name="T3" fmla="*/ 300 h 2081"/>
                                      <a:gd name="T4" fmla="*/ 2748 w 2752"/>
                                      <a:gd name="T5" fmla="*/ 367 h 2081"/>
                                      <a:gd name="T6" fmla="*/ 2752 w 2752"/>
                                      <a:gd name="T7" fmla="*/ 434 h 2081"/>
                                      <a:gd name="T8" fmla="*/ 2745 w 2752"/>
                                      <a:gd name="T9" fmla="*/ 502 h 2081"/>
                                      <a:gd name="T10" fmla="*/ 2728 w 2752"/>
                                      <a:gd name="T11" fmla="*/ 569 h 2081"/>
                                      <a:gd name="T12" fmla="*/ 2702 w 2752"/>
                                      <a:gd name="T13" fmla="*/ 635 h 2081"/>
                                      <a:gd name="T14" fmla="*/ 2666 w 2752"/>
                                      <a:gd name="T15" fmla="*/ 698 h 2081"/>
                                      <a:gd name="T16" fmla="*/ 2622 w 2752"/>
                                      <a:gd name="T17" fmla="*/ 755 h 2081"/>
                                      <a:gd name="T18" fmla="*/ 2568 w 2752"/>
                                      <a:gd name="T19" fmla="*/ 808 h 2081"/>
                                      <a:gd name="T20" fmla="*/ 2506 w 2752"/>
                                      <a:gd name="T21" fmla="*/ 854 h 2081"/>
                                      <a:gd name="T22" fmla="*/ 692 w 2752"/>
                                      <a:gd name="T23" fmla="*/ 2020 h 2081"/>
                                      <a:gd name="T24" fmla="*/ 624 w 2752"/>
                                      <a:gd name="T25" fmla="*/ 2050 h 2081"/>
                                      <a:gd name="T26" fmla="*/ 553 w 2752"/>
                                      <a:gd name="T27" fmla="*/ 2070 h 2081"/>
                                      <a:gd name="T28" fmla="*/ 481 w 2752"/>
                                      <a:gd name="T29" fmla="*/ 2080 h 2081"/>
                                      <a:gd name="T30" fmla="*/ 410 w 2752"/>
                                      <a:gd name="T31" fmla="*/ 2080 h 2081"/>
                                      <a:gd name="T32" fmla="*/ 342 w 2752"/>
                                      <a:gd name="T33" fmla="*/ 2071 h 2081"/>
                                      <a:gd name="T34" fmla="*/ 275 w 2752"/>
                                      <a:gd name="T35" fmla="*/ 2051 h 2081"/>
                                      <a:gd name="T36" fmla="*/ 213 w 2752"/>
                                      <a:gd name="T37" fmla="*/ 2024 h 2081"/>
                                      <a:gd name="T38" fmla="*/ 157 w 2752"/>
                                      <a:gd name="T39" fmla="*/ 1986 h 2081"/>
                                      <a:gd name="T40" fmla="*/ 107 w 2752"/>
                                      <a:gd name="T41" fmla="*/ 1940 h 2081"/>
                                      <a:gd name="T42" fmla="*/ 65 w 2752"/>
                                      <a:gd name="T43" fmla="*/ 1885 h 2081"/>
                                      <a:gd name="T44" fmla="*/ 32 w 2752"/>
                                      <a:gd name="T45" fmla="*/ 1823 h 2081"/>
                                      <a:gd name="T46" fmla="*/ 11 w 2752"/>
                                      <a:gd name="T47" fmla="*/ 1759 h 2081"/>
                                      <a:gd name="T48" fmla="*/ 1 w 2752"/>
                                      <a:gd name="T49" fmla="*/ 1692 h 2081"/>
                                      <a:gd name="T50" fmla="*/ 0 w 2752"/>
                                      <a:gd name="T51" fmla="*/ 1624 h 2081"/>
                                      <a:gd name="T52" fmla="*/ 10 w 2752"/>
                                      <a:gd name="T53" fmla="*/ 1557 h 2081"/>
                                      <a:gd name="T54" fmla="*/ 30 w 2752"/>
                                      <a:gd name="T55" fmla="*/ 1490 h 2081"/>
                                      <a:gd name="T56" fmla="*/ 60 w 2752"/>
                                      <a:gd name="T57" fmla="*/ 1426 h 2081"/>
                                      <a:gd name="T58" fmla="*/ 98 w 2752"/>
                                      <a:gd name="T59" fmla="*/ 1364 h 2081"/>
                                      <a:gd name="T60" fmla="*/ 145 w 2752"/>
                                      <a:gd name="T61" fmla="*/ 1308 h 2081"/>
                                      <a:gd name="T62" fmla="*/ 202 w 2752"/>
                                      <a:gd name="T63" fmla="*/ 1258 h 2081"/>
                                      <a:gd name="T64" fmla="*/ 2013 w 2752"/>
                                      <a:gd name="T65" fmla="*/ 88 h 2081"/>
                                      <a:gd name="T66" fmla="*/ 2080 w 2752"/>
                                      <a:gd name="T67" fmla="*/ 51 h 2081"/>
                                      <a:gd name="T68" fmla="*/ 2151 w 2752"/>
                                      <a:gd name="T69" fmla="*/ 23 h 2081"/>
                                      <a:gd name="T70" fmla="*/ 2222 w 2752"/>
                                      <a:gd name="T71" fmla="*/ 8 h 2081"/>
                                      <a:gd name="T72" fmla="*/ 2293 w 2752"/>
                                      <a:gd name="T73" fmla="*/ 0 h 2081"/>
                                      <a:gd name="T74" fmla="*/ 2363 w 2752"/>
                                      <a:gd name="T75" fmla="*/ 4 h 2081"/>
                                      <a:gd name="T76" fmla="*/ 2432 w 2752"/>
                                      <a:gd name="T77" fmla="*/ 16 h 2081"/>
                                      <a:gd name="T78" fmla="*/ 2496 w 2752"/>
                                      <a:gd name="T79" fmla="*/ 38 h 2081"/>
                                      <a:gd name="T80" fmla="*/ 2556 w 2752"/>
                                      <a:gd name="T81" fmla="*/ 69 h 2081"/>
                                      <a:gd name="T82" fmla="*/ 2610 w 2752"/>
                                      <a:gd name="T83" fmla="*/ 110 h 2081"/>
                                      <a:gd name="T84" fmla="*/ 2659 w 2752"/>
                                      <a:gd name="T85" fmla="*/ 159 h 2081"/>
                                      <a:gd name="T86" fmla="*/ 2457 w 2752"/>
                                      <a:gd name="T87" fmla="*/ 514 h 2081"/>
                                      <a:gd name="T88" fmla="*/ 448 w 2752"/>
                                      <a:gd name="T89" fmla="*/ 1807 h 2081"/>
                                      <a:gd name="T90" fmla="*/ 2422 w 2752"/>
                                      <a:gd name="T91" fmla="*/ 462 h 2081"/>
                                      <a:gd name="T92" fmla="*/ 2336 w 2752"/>
                                      <a:gd name="T93" fmla="*/ 326 h 2081"/>
                                      <a:gd name="T94" fmla="*/ 295 w 2752"/>
                                      <a:gd name="T95" fmla="*/ 1567 h 208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2752" h="2081">
                                        <a:moveTo>
                                          <a:pt x="2686" y="197"/>
                                        </a:moveTo>
                                        <a:lnTo>
                                          <a:pt x="2698" y="216"/>
                                        </a:lnTo>
                                        <a:lnTo>
                                          <a:pt x="2708" y="237"/>
                                        </a:lnTo>
                                        <a:lnTo>
                                          <a:pt x="2718" y="258"/>
                                        </a:lnTo>
                                        <a:lnTo>
                                          <a:pt x="2727" y="279"/>
                                        </a:lnTo>
                                        <a:lnTo>
                                          <a:pt x="2733" y="300"/>
                                        </a:lnTo>
                                        <a:lnTo>
                                          <a:pt x="2740" y="322"/>
                                        </a:lnTo>
                                        <a:lnTo>
                                          <a:pt x="2744" y="345"/>
                                        </a:lnTo>
                                        <a:lnTo>
                                          <a:pt x="2748" y="367"/>
                                        </a:lnTo>
                                        <a:lnTo>
                                          <a:pt x="2750" y="389"/>
                                        </a:lnTo>
                                        <a:lnTo>
                                          <a:pt x="2752" y="412"/>
                                        </a:lnTo>
                                        <a:lnTo>
                                          <a:pt x="2752" y="434"/>
                                        </a:lnTo>
                                        <a:lnTo>
                                          <a:pt x="2750" y="458"/>
                                        </a:lnTo>
                                        <a:lnTo>
                                          <a:pt x="2748" y="480"/>
                                        </a:lnTo>
                                        <a:lnTo>
                                          <a:pt x="2745" y="502"/>
                                        </a:lnTo>
                                        <a:lnTo>
                                          <a:pt x="2740" y="524"/>
                                        </a:lnTo>
                                        <a:lnTo>
                                          <a:pt x="2735" y="547"/>
                                        </a:lnTo>
                                        <a:lnTo>
                                          <a:pt x="2728" y="569"/>
                                        </a:lnTo>
                                        <a:lnTo>
                                          <a:pt x="2720" y="591"/>
                                        </a:lnTo>
                                        <a:lnTo>
                                          <a:pt x="2711" y="614"/>
                                        </a:lnTo>
                                        <a:lnTo>
                                          <a:pt x="2702" y="635"/>
                                        </a:lnTo>
                                        <a:lnTo>
                                          <a:pt x="2691" y="656"/>
                                        </a:lnTo>
                                        <a:lnTo>
                                          <a:pt x="2680" y="677"/>
                                        </a:lnTo>
                                        <a:lnTo>
                                          <a:pt x="2666" y="698"/>
                                        </a:lnTo>
                                        <a:lnTo>
                                          <a:pt x="2652" y="717"/>
                                        </a:lnTo>
                                        <a:lnTo>
                                          <a:pt x="2638" y="736"/>
                                        </a:lnTo>
                                        <a:lnTo>
                                          <a:pt x="2622" y="755"/>
                                        </a:lnTo>
                                        <a:lnTo>
                                          <a:pt x="2605" y="772"/>
                                        </a:lnTo>
                                        <a:lnTo>
                                          <a:pt x="2586" y="791"/>
                                        </a:lnTo>
                                        <a:lnTo>
                                          <a:pt x="2568" y="808"/>
                                        </a:lnTo>
                                        <a:lnTo>
                                          <a:pt x="2548" y="824"/>
                                        </a:lnTo>
                                        <a:lnTo>
                                          <a:pt x="2529" y="839"/>
                                        </a:lnTo>
                                        <a:lnTo>
                                          <a:pt x="2506" y="854"/>
                                        </a:lnTo>
                                        <a:lnTo>
                                          <a:pt x="737" y="1994"/>
                                        </a:lnTo>
                                        <a:lnTo>
                                          <a:pt x="715" y="2007"/>
                                        </a:lnTo>
                                        <a:lnTo>
                                          <a:pt x="692" y="2020"/>
                                        </a:lnTo>
                                        <a:lnTo>
                                          <a:pt x="670" y="2030"/>
                                        </a:lnTo>
                                        <a:lnTo>
                                          <a:pt x="646" y="2041"/>
                                        </a:lnTo>
                                        <a:lnTo>
                                          <a:pt x="624" y="2050"/>
                                        </a:lnTo>
                                        <a:lnTo>
                                          <a:pt x="600" y="2058"/>
                                        </a:lnTo>
                                        <a:lnTo>
                                          <a:pt x="577" y="2064"/>
                                        </a:lnTo>
                                        <a:lnTo>
                                          <a:pt x="553" y="2070"/>
                                        </a:lnTo>
                                        <a:lnTo>
                                          <a:pt x="528" y="2074"/>
                                        </a:lnTo>
                                        <a:lnTo>
                                          <a:pt x="505" y="2077"/>
                                        </a:lnTo>
                                        <a:lnTo>
                                          <a:pt x="481" y="2080"/>
                                        </a:lnTo>
                                        <a:lnTo>
                                          <a:pt x="457" y="2080"/>
                                        </a:lnTo>
                                        <a:lnTo>
                                          <a:pt x="434" y="2081"/>
                                        </a:lnTo>
                                        <a:lnTo>
                                          <a:pt x="410" y="2080"/>
                                        </a:lnTo>
                                        <a:lnTo>
                                          <a:pt x="387" y="2077"/>
                                        </a:lnTo>
                                        <a:lnTo>
                                          <a:pt x="364" y="2075"/>
                                        </a:lnTo>
                                        <a:lnTo>
                                          <a:pt x="342" y="2071"/>
                                        </a:lnTo>
                                        <a:lnTo>
                                          <a:pt x="320" y="2064"/>
                                        </a:lnTo>
                                        <a:lnTo>
                                          <a:pt x="297" y="2059"/>
                                        </a:lnTo>
                                        <a:lnTo>
                                          <a:pt x="275" y="2051"/>
                                        </a:lnTo>
                                        <a:lnTo>
                                          <a:pt x="254" y="2043"/>
                                        </a:lnTo>
                                        <a:lnTo>
                                          <a:pt x="234" y="2034"/>
                                        </a:lnTo>
                                        <a:lnTo>
                                          <a:pt x="213" y="2024"/>
                                        </a:lnTo>
                                        <a:lnTo>
                                          <a:pt x="195" y="2012"/>
                                        </a:lnTo>
                                        <a:lnTo>
                                          <a:pt x="175" y="1999"/>
                                        </a:lnTo>
                                        <a:lnTo>
                                          <a:pt x="157" y="1986"/>
                                        </a:lnTo>
                                        <a:lnTo>
                                          <a:pt x="140" y="1971"/>
                                        </a:lnTo>
                                        <a:lnTo>
                                          <a:pt x="123" y="1956"/>
                                        </a:lnTo>
                                        <a:lnTo>
                                          <a:pt x="107" y="1940"/>
                                        </a:lnTo>
                                        <a:lnTo>
                                          <a:pt x="93" y="1923"/>
                                        </a:lnTo>
                                        <a:lnTo>
                                          <a:pt x="78" y="1904"/>
                                        </a:lnTo>
                                        <a:lnTo>
                                          <a:pt x="65" y="1885"/>
                                        </a:lnTo>
                                        <a:lnTo>
                                          <a:pt x="53" y="1865"/>
                                        </a:lnTo>
                                        <a:lnTo>
                                          <a:pt x="42" y="1844"/>
                                        </a:lnTo>
                                        <a:lnTo>
                                          <a:pt x="32" y="1823"/>
                                        </a:lnTo>
                                        <a:lnTo>
                                          <a:pt x="25" y="1802"/>
                                        </a:lnTo>
                                        <a:lnTo>
                                          <a:pt x="17" y="1781"/>
                                        </a:lnTo>
                                        <a:lnTo>
                                          <a:pt x="11" y="1759"/>
                                        </a:lnTo>
                                        <a:lnTo>
                                          <a:pt x="6" y="1736"/>
                                        </a:lnTo>
                                        <a:lnTo>
                                          <a:pt x="2" y="1714"/>
                                        </a:lnTo>
                                        <a:lnTo>
                                          <a:pt x="1" y="1692"/>
                                        </a:lnTo>
                                        <a:lnTo>
                                          <a:pt x="0" y="1670"/>
                                        </a:lnTo>
                                        <a:lnTo>
                                          <a:pt x="0" y="1647"/>
                                        </a:lnTo>
                                        <a:lnTo>
                                          <a:pt x="0" y="1624"/>
                                        </a:lnTo>
                                        <a:lnTo>
                                          <a:pt x="2" y="1601"/>
                                        </a:lnTo>
                                        <a:lnTo>
                                          <a:pt x="6" y="1579"/>
                                        </a:lnTo>
                                        <a:lnTo>
                                          <a:pt x="10" y="1557"/>
                                        </a:lnTo>
                                        <a:lnTo>
                                          <a:pt x="15" y="1533"/>
                                        </a:lnTo>
                                        <a:lnTo>
                                          <a:pt x="22" y="1512"/>
                                        </a:lnTo>
                                        <a:lnTo>
                                          <a:pt x="30" y="1490"/>
                                        </a:lnTo>
                                        <a:lnTo>
                                          <a:pt x="39" y="1468"/>
                                        </a:lnTo>
                                        <a:lnTo>
                                          <a:pt x="48" y="1447"/>
                                        </a:lnTo>
                                        <a:lnTo>
                                          <a:pt x="60" y="1426"/>
                                        </a:lnTo>
                                        <a:lnTo>
                                          <a:pt x="72" y="1405"/>
                                        </a:lnTo>
                                        <a:lnTo>
                                          <a:pt x="84" y="1384"/>
                                        </a:lnTo>
                                        <a:lnTo>
                                          <a:pt x="98" y="1364"/>
                                        </a:lnTo>
                                        <a:lnTo>
                                          <a:pt x="112" y="1346"/>
                                        </a:lnTo>
                                        <a:lnTo>
                                          <a:pt x="130" y="1326"/>
                                        </a:lnTo>
                                        <a:lnTo>
                                          <a:pt x="145" y="1308"/>
                                        </a:lnTo>
                                        <a:lnTo>
                                          <a:pt x="164" y="1290"/>
                                        </a:lnTo>
                                        <a:lnTo>
                                          <a:pt x="182" y="1273"/>
                                        </a:lnTo>
                                        <a:lnTo>
                                          <a:pt x="202" y="1258"/>
                                        </a:lnTo>
                                        <a:lnTo>
                                          <a:pt x="223" y="1242"/>
                                        </a:lnTo>
                                        <a:lnTo>
                                          <a:pt x="244" y="1228"/>
                                        </a:lnTo>
                                        <a:lnTo>
                                          <a:pt x="2013" y="88"/>
                                        </a:lnTo>
                                        <a:lnTo>
                                          <a:pt x="2036" y="75"/>
                                        </a:lnTo>
                                        <a:lnTo>
                                          <a:pt x="2058" y="61"/>
                                        </a:lnTo>
                                        <a:lnTo>
                                          <a:pt x="2080" y="51"/>
                                        </a:lnTo>
                                        <a:lnTo>
                                          <a:pt x="2104" y="40"/>
                                        </a:lnTo>
                                        <a:lnTo>
                                          <a:pt x="2127" y="31"/>
                                        </a:lnTo>
                                        <a:lnTo>
                                          <a:pt x="2151" y="23"/>
                                        </a:lnTo>
                                        <a:lnTo>
                                          <a:pt x="2175" y="17"/>
                                        </a:lnTo>
                                        <a:lnTo>
                                          <a:pt x="2198" y="12"/>
                                        </a:lnTo>
                                        <a:lnTo>
                                          <a:pt x="2222" y="8"/>
                                        </a:lnTo>
                                        <a:lnTo>
                                          <a:pt x="2245" y="4"/>
                                        </a:lnTo>
                                        <a:lnTo>
                                          <a:pt x="2269" y="1"/>
                                        </a:lnTo>
                                        <a:lnTo>
                                          <a:pt x="2293" y="0"/>
                                        </a:lnTo>
                                        <a:lnTo>
                                          <a:pt x="2316" y="0"/>
                                        </a:lnTo>
                                        <a:lnTo>
                                          <a:pt x="2340" y="1"/>
                                        </a:lnTo>
                                        <a:lnTo>
                                          <a:pt x="2363" y="4"/>
                                        </a:lnTo>
                                        <a:lnTo>
                                          <a:pt x="2386" y="6"/>
                                        </a:lnTo>
                                        <a:lnTo>
                                          <a:pt x="2409" y="10"/>
                                        </a:lnTo>
                                        <a:lnTo>
                                          <a:pt x="2432" y="16"/>
                                        </a:lnTo>
                                        <a:lnTo>
                                          <a:pt x="2453" y="22"/>
                                        </a:lnTo>
                                        <a:lnTo>
                                          <a:pt x="2475" y="30"/>
                                        </a:lnTo>
                                        <a:lnTo>
                                          <a:pt x="2496" y="38"/>
                                        </a:lnTo>
                                        <a:lnTo>
                                          <a:pt x="2517" y="47"/>
                                        </a:lnTo>
                                        <a:lnTo>
                                          <a:pt x="2537" y="58"/>
                                        </a:lnTo>
                                        <a:lnTo>
                                          <a:pt x="2556" y="69"/>
                                        </a:lnTo>
                                        <a:lnTo>
                                          <a:pt x="2575" y="82"/>
                                        </a:lnTo>
                                        <a:lnTo>
                                          <a:pt x="2593" y="96"/>
                                        </a:lnTo>
                                        <a:lnTo>
                                          <a:pt x="2610" y="110"/>
                                        </a:lnTo>
                                        <a:lnTo>
                                          <a:pt x="2627" y="126"/>
                                        </a:lnTo>
                                        <a:lnTo>
                                          <a:pt x="2643" y="141"/>
                                        </a:lnTo>
                                        <a:lnTo>
                                          <a:pt x="2659" y="159"/>
                                        </a:lnTo>
                                        <a:lnTo>
                                          <a:pt x="2672" y="177"/>
                                        </a:lnTo>
                                        <a:lnTo>
                                          <a:pt x="2686" y="197"/>
                                        </a:lnTo>
                                        <a:close/>
                                        <a:moveTo>
                                          <a:pt x="2457" y="514"/>
                                        </a:moveTo>
                                        <a:lnTo>
                                          <a:pt x="2543" y="649"/>
                                        </a:lnTo>
                                        <a:lnTo>
                                          <a:pt x="536" y="1942"/>
                                        </a:lnTo>
                                        <a:lnTo>
                                          <a:pt x="448" y="1807"/>
                                        </a:lnTo>
                                        <a:lnTo>
                                          <a:pt x="2457" y="514"/>
                                        </a:lnTo>
                                        <a:close/>
                                        <a:moveTo>
                                          <a:pt x="2336" y="326"/>
                                        </a:moveTo>
                                        <a:lnTo>
                                          <a:pt x="2422" y="462"/>
                                        </a:lnTo>
                                        <a:lnTo>
                                          <a:pt x="415" y="1755"/>
                                        </a:lnTo>
                                        <a:lnTo>
                                          <a:pt x="328" y="1620"/>
                                        </a:lnTo>
                                        <a:lnTo>
                                          <a:pt x="2336" y="326"/>
                                        </a:lnTo>
                                        <a:close/>
                                        <a:moveTo>
                                          <a:pt x="2215" y="139"/>
                                        </a:moveTo>
                                        <a:lnTo>
                                          <a:pt x="2302" y="274"/>
                                        </a:lnTo>
                                        <a:lnTo>
                                          <a:pt x="295" y="1567"/>
                                        </a:lnTo>
                                        <a:lnTo>
                                          <a:pt x="207" y="1432"/>
                                        </a:lnTo>
                                        <a:lnTo>
                                          <a:pt x="2215" y="1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" name="Freeform 3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32" y="3995"/>
                                    <a:ext cx="917" cy="694"/>
                                  </a:xfrm>
                                  <a:custGeom>
                                    <a:avLst/>
                                    <a:gdLst>
                                      <a:gd name="T0" fmla="*/ 2698 w 2752"/>
                                      <a:gd name="T1" fmla="*/ 216 h 2081"/>
                                      <a:gd name="T2" fmla="*/ 2727 w 2752"/>
                                      <a:gd name="T3" fmla="*/ 279 h 2081"/>
                                      <a:gd name="T4" fmla="*/ 2744 w 2752"/>
                                      <a:gd name="T5" fmla="*/ 345 h 2081"/>
                                      <a:gd name="T6" fmla="*/ 2752 w 2752"/>
                                      <a:gd name="T7" fmla="*/ 412 h 2081"/>
                                      <a:gd name="T8" fmla="*/ 2748 w 2752"/>
                                      <a:gd name="T9" fmla="*/ 480 h 2081"/>
                                      <a:gd name="T10" fmla="*/ 2735 w 2752"/>
                                      <a:gd name="T11" fmla="*/ 547 h 2081"/>
                                      <a:gd name="T12" fmla="*/ 2711 w 2752"/>
                                      <a:gd name="T13" fmla="*/ 614 h 2081"/>
                                      <a:gd name="T14" fmla="*/ 2680 w 2752"/>
                                      <a:gd name="T15" fmla="*/ 677 h 2081"/>
                                      <a:gd name="T16" fmla="*/ 2638 w 2752"/>
                                      <a:gd name="T17" fmla="*/ 736 h 2081"/>
                                      <a:gd name="T18" fmla="*/ 2586 w 2752"/>
                                      <a:gd name="T19" fmla="*/ 791 h 2081"/>
                                      <a:gd name="T20" fmla="*/ 2529 w 2752"/>
                                      <a:gd name="T21" fmla="*/ 839 h 2081"/>
                                      <a:gd name="T22" fmla="*/ 715 w 2752"/>
                                      <a:gd name="T23" fmla="*/ 2007 h 2081"/>
                                      <a:gd name="T24" fmla="*/ 646 w 2752"/>
                                      <a:gd name="T25" fmla="*/ 2041 h 2081"/>
                                      <a:gd name="T26" fmla="*/ 577 w 2752"/>
                                      <a:gd name="T27" fmla="*/ 2064 h 2081"/>
                                      <a:gd name="T28" fmla="*/ 505 w 2752"/>
                                      <a:gd name="T29" fmla="*/ 2077 h 2081"/>
                                      <a:gd name="T30" fmla="*/ 434 w 2752"/>
                                      <a:gd name="T31" fmla="*/ 2081 h 2081"/>
                                      <a:gd name="T32" fmla="*/ 364 w 2752"/>
                                      <a:gd name="T33" fmla="*/ 2075 h 2081"/>
                                      <a:gd name="T34" fmla="*/ 297 w 2752"/>
                                      <a:gd name="T35" fmla="*/ 2059 h 2081"/>
                                      <a:gd name="T36" fmla="*/ 234 w 2752"/>
                                      <a:gd name="T37" fmla="*/ 2034 h 2081"/>
                                      <a:gd name="T38" fmla="*/ 175 w 2752"/>
                                      <a:gd name="T39" fmla="*/ 1999 h 2081"/>
                                      <a:gd name="T40" fmla="*/ 123 w 2752"/>
                                      <a:gd name="T41" fmla="*/ 1956 h 2081"/>
                                      <a:gd name="T42" fmla="*/ 78 w 2752"/>
                                      <a:gd name="T43" fmla="*/ 1904 h 2081"/>
                                      <a:gd name="T44" fmla="*/ 53 w 2752"/>
                                      <a:gd name="T45" fmla="*/ 1865 h 2081"/>
                                      <a:gd name="T46" fmla="*/ 25 w 2752"/>
                                      <a:gd name="T47" fmla="*/ 1802 h 2081"/>
                                      <a:gd name="T48" fmla="*/ 6 w 2752"/>
                                      <a:gd name="T49" fmla="*/ 1736 h 2081"/>
                                      <a:gd name="T50" fmla="*/ 0 w 2752"/>
                                      <a:gd name="T51" fmla="*/ 1670 h 2081"/>
                                      <a:gd name="T52" fmla="*/ 2 w 2752"/>
                                      <a:gd name="T53" fmla="*/ 1601 h 2081"/>
                                      <a:gd name="T54" fmla="*/ 15 w 2752"/>
                                      <a:gd name="T55" fmla="*/ 1533 h 2081"/>
                                      <a:gd name="T56" fmla="*/ 39 w 2752"/>
                                      <a:gd name="T57" fmla="*/ 1468 h 2081"/>
                                      <a:gd name="T58" fmla="*/ 72 w 2752"/>
                                      <a:gd name="T59" fmla="*/ 1405 h 2081"/>
                                      <a:gd name="T60" fmla="*/ 112 w 2752"/>
                                      <a:gd name="T61" fmla="*/ 1346 h 2081"/>
                                      <a:gd name="T62" fmla="*/ 164 w 2752"/>
                                      <a:gd name="T63" fmla="*/ 1290 h 2081"/>
                                      <a:gd name="T64" fmla="*/ 223 w 2752"/>
                                      <a:gd name="T65" fmla="*/ 1242 h 2081"/>
                                      <a:gd name="T66" fmla="*/ 2036 w 2752"/>
                                      <a:gd name="T67" fmla="*/ 75 h 2081"/>
                                      <a:gd name="T68" fmla="*/ 2104 w 2752"/>
                                      <a:gd name="T69" fmla="*/ 40 h 2081"/>
                                      <a:gd name="T70" fmla="*/ 2175 w 2752"/>
                                      <a:gd name="T71" fmla="*/ 17 h 2081"/>
                                      <a:gd name="T72" fmla="*/ 2245 w 2752"/>
                                      <a:gd name="T73" fmla="*/ 4 h 2081"/>
                                      <a:gd name="T74" fmla="*/ 2316 w 2752"/>
                                      <a:gd name="T75" fmla="*/ 0 h 2081"/>
                                      <a:gd name="T76" fmla="*/ 2386 w 2752"/>
                                      <a:gd name="T77" fmla="*/ 6 h 2081"/>
                                      <a:gd name="T78" fmla="*/ 2453 w 2752"/>
                                      <a:gd name="T79" fmla="*/ 22 h 2081"/>
                                      <a:gd name="T80" fmla="*/ 2517 w 2752"/>
                                      <a:gd name="T81" fmla="*/ 47 h 2081"/>
                                      <a:gd name="T82" fmla="*/ 2575 w 2752"/>
                                      <a:gd name="T83" fmla="*/ 82 h 2081"/>
                                      <a:gd name="T84" fmla="*/ 2627 w 2752"/>
                                      <a:gd name="T85" fmla="*/ 126 h 2081"/>
                                      <a:gd name="T86" fmla="*/ 2672 w 2752"/>
                                      <a:gd name="T87" fmla="*/ 177 h 208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</a:cxnLst>
                                    <a:rect l="0" t="0" r="r" b="b"/>
                                    <a:pathLst>
                                      <a:path w="2752" h="2081">
                                        <a:moveTo>
                                          <a:pt x="2686" y="197"/>
                                        </a:moveTo>
                                        <a:lnTo>
                                          <a:pt x="2686" y="197"/>
                                        </a:lnTo>
                                        <a:lnTo>
                                          <a:pt x="2698" y="216"/>
                                        </a:lnTo>
                                        <a:lnTo>
                                          <a:pt x="2708" y="237"/>
                                        </a:lnTo>
                                        <a:lnTo>
                                          <a:pt x="2718" y="258"/>
                                        </a:lnTo>
                                        <a:lnTo>
                                          <a:pt x="2727" y="279"/>
                                        </a:lnTo>
                                        <a:lnTo>
                                          <a:pt x="2733" y="300"/>
                                        </a:lnTo>
                                        <a:lnTo>
                                          <a:pt x="2740" y="322"/>
                                        </a:lnTo>
                                        <a:lnTo>
                                          <a:pt x="2744" y="345"/>
                                        </a:lnTo>
                                        <a:lnTo>
                                          <a:pt x="2748" y="367"/>
                                        </a:lnTo>
                                        <a:lnTo>
                                          <a:pt x="2750" y="389"/>
                                        </a:lnTo>
                                        <a:lnTo>
                                          <a:pt x="2752" y="412"/>
                                        </a:lnTo>
                                        <a:lnTo>
                                          <a:pt x="2752" y="434"/>
                                        </a:lnTo>
                                        <a:lnTo>
                                          <a:pt x="2750" y="458"/>
                                        </a:lnTo>
                                        <a:lnTo>
                                          <a:pt x="2748" y="480"/>
                                        </a:lnTo>
                                        <a:lnTo>
                                          <a:pt x="2745" y="502"/>
                                        </a:lnTo>
                                        <a:lnTo>
                                          <a:pt x="2740" y="524"/>
                                        </a:lnTo>
                                        <a:lnTo>
                                          <a:pt x="2735" y="547"/>
                                        </a:lnTo>
                                        <a:lnTo>
                                          <a:pt x="2728" y="569"/>
                                        </a:lnTo>
                                        <a:lnTo>
                                          <a:pt x="2720" y="591"/>
                                        </a:lnTo>
                                        <a:lnTo>
                                          <a:pt x="2711" y="614"/>
                                        </a:lnTo>
                                        <a:lnTo>
                                          <a:pt x="2702" y="635"/>
                                        </a:lnTo>
                                        <a:lnTo>
                                          <a:pt x="2691" y="656"/>
                                        </a:lnTo>
                                        <a:lnTo>
                                          <a:pt x="2680" y="677"/>
                                        </a:lnTo>
                                        <a:lnTo>
                                          <a:pt x="2666" y="698"/>
                                        </a:lnTo>
                                        <a:lnTo>
                                          <a:pt x="2652" y="717"/>
                                        </a:lnTo>
                                        <a:lnTo>
                                          <a:pt x="2638" y="736"/>
                                        </a:lnTo>
                                        <a:lnTo>
                                          <a:pt x="2622" y="755"/>
                                        </a:lnTo>
                                        <a:lnTo>
                                          <a:pt x="2605" y="772"/>
                                        </a:lnTo>
                                        <a:lnTo>
                                          <a:pt x="2586" y="791"/>
                                        </a:lnTo>
                                        <a:lnTo>
                                          <a:pt x="2568" y="808"/>
                                        </a:lnTo>
                                        <a:lnTo>
                                          <a:pt x="2548" y="824"/>
                                        </a:lnTo>
                                        <a:lnTo>
                                          <a:pt x="2529" y="839"/>
                                        </a:lnTo>
                                        <a:lnTo>
                                          <a:pt x="2506" y="854"/>
                                        </a:lnTo>
                                        <a:lnTo>
                                          <a:pt x="737" y="1994"/>
                                        </a:lnTo>
                                        <a:lnTo>
                                          <a:pt x="715" y="2007"/>
                                        </a:lnTo>
                                        <a:lnTo>
                                          <a:pt x="692" y="2020"/>
                                        </a:lnTo>
                                        <a:lnTo>
                                          <a:pt x="670" y="2030"/>
                                        </a:lnTo>
                                        <a:lnTo>
                                          <a:pt x="646" y="2041"/>
                                        </a:lnTo>
                                        <a:lnTo>
                                          <a:pt x="624" y="2050"/>
                                        </a:lnTo>
                                        <a:lnTo>
                                          <a:pt x="600" y="2058"/>
                                        </a:lnTo>
                                        <a:lnTo>
                                          <a:pt x="577" y="2064"/>
                                        </a:lnTo>
                                        <a:lnTo>
                                          <a:pt x="553" y="2070"/>
                                        </a:lnTo>
                                        <a:lnTo>
                                          <a:pt x="528" y="2074"/>
                                        </a:lnTo>
                                        <a:lnTo>
                                          <a:pt x="505" y="2077"/>
                                        </a:lnTo>
                                        <a:lnTo>
                                          <a:pt x="481" y="2080"/>
                                        </a:lnTo>
                                        <a:lnTo>
                                          <a:pt x="457" y="2080"/>
                                        </a:lnTo>
                                        <a:lnTo>
                                          <a:pt x="434" y="2081"/>
                                        </a:lnTo>
                                        <a:lnTo>
                                          <a:pt x="410" y="2080"/>
                                        </a:lnTo>
                                        <a:lnTo>
                                          <a:pt x="387" y="2077"/>
                                        </a:lnTo>
                                        <a:lnTo>
                                          <a:pt x="364" y="2075"/>
                                        </a:lnTo>
                                        <a:lnTo>
                                          <a:pt x="342" y="2071"/>
                                        </a:lnTo>
                                        <a:lnTo>
                                          <a:pt x="320" y="2064"/>
                                        </a:lnTo>
                                        <a:lnTo>
                                          <a:pt x="297" y="2059"/>
                                        </a:lnTo>
                                        <a:lnTo>
                                          <a:pt x="275" y="2051"/>
                                        </a:lnTo>
                                        <a:lnTo>
                                          <a:pt x="254" y="2043"/>
                                        </a:lnTo>
                                        <a:lnTo>
                                          <a:pt x="234" y="2034"/>
                                        </a:lnTo>
                                        <a:lnTo>
                                          <a:pt x="213" y="2024"/>
                                        </a:lnTo>
                                        <a:lnTo>
                                          <a:pt x="195" y="2012"/>
                                        </a:lnTo>
                                        <a:lnTo>
                                          <a:pt x="175" y="1999"/>
                                        </a:lnTo>
                                        <a:lnTo>
                                          <a:pt x="157" y="1986"/>
                                        </a:lnTo>
                                        <a:lnTo>
                                          <a:pt x="140" y="1971"/>
                                        </a:lnTo>
                                        <a:lnTo>
                                          <a:pt x="123" y="1956"/>
                                        </a:lnTo>
                                        <a:lnTo>
                                          <a:pt x="107" y="1940"/>
                                        </a:lnTo>
                                        <a:lnTo>
                                          <a:pt x="93" y="1923"/>
                                        </a:lnTo>
                                        <a:lnTo>
                                          <a:pt x="78" y="1904"/>
                                        </a:lnTo>
                                        <a:lnTo>
                                          <a:pt x="65" y="1885"/>
                                        </a:lnTo>
                                        <a:lnTo>
                                          <a:pt x="53" y="1865"/>
                                        </a:lnTo>
                                        <a:lnTo>
                                          <a:pt x="42" y="1844"/>
                                        </a:lnTo>
                                        <a:lnTo>
                                          <a:pt x="32" y="1823"/>
                                        </a:lnTo>
                                        <a:lnTo>
                                          <a:pt x="25" y="1802"/>
                                        </a:lnTo>
                                        <a:lnTo>
                                          <a:pt x="17" y="1781"/>
                                        </a:lnTo>
                                        <a:lnTo>
                                          <a:pt x="11" y="1759"/>
                                        </a:lnTo>
                                        <a:lnTo>
                                          <a:pt x="6" y="1736"/>
                                        </a:lnTo>
                                        <a:lnTo>
                                          <a:pt x="2" y="1714"/>
                                        </a:lnTo>
                                        <a:lnTo>
                                          <a:pt x="1" y="1692"/>
                                        </a:lnTo>
                                        <a:lnTo>
                                          <a:pt x="0" y="1670"/>
                                        </a:lnTo>
                                        <a:lnTo>
                                          <a:pt x="0" y="1647"/>
                                        </a:lnTo>
                                        <a:lnTo>
                                          <a:pt x="0" y="1624"/>
                                        </a:lnTo>
                                        <a:lnTo>
                                          <a:pt x="2" y="1601"/>
                                        </a:lnTo>
                                        <a:lnTo>
                                          <a:pt x="6" y="1579"/>
                                        </a:lnTo>
                                        <a:lnTo>
                                          <a:pt x="10" y="1557"/>
                                        </a:lnTo>
                                        <a:lnTo>
                                          <a:pt x="15" y="1533"/>
                                        </a:lnTo>
                                        <a:lnTo>
                                          <a:pt x="22" y="1512"/>
                                        </a:lnTo>
                                        <a:lnTo>
                                          <a:pt x="30" y="1490"/>
                                        </a:lnTo>
                                        <a:lnTo>
                                          <a:pt x="39" y="1468"/>
                                        </a:lnTo>
                                        <a:lnTo>
                                          <a:pt x="48" y="1447"/>
                                        </a:lnTo>
                                        <a:lnTo>
                                          <a:pt x="60" y="1426"/>
                                        </a:lnTo>
                                        <a:lnTo>
                                          <a:pt x="72" y="1405"/>
                                        </a:lnTo>
                                        <a:lnTo>
                                          <a:pt x="84" y="1384"/>
                                        </a:lnTo>
                                        <a:lnTo>
                                          <a:pt x="98" y="1364"/>
                                        </a:lnTo>
                                        <a:lnTo>
                                          <a:pt x="112" y="1346"/>
                                        </a:lnTo>
                                        <a:lnTo>
                                          <a:pt x="130" y="1326"/>
                                        </a:lnTo>
                                        <a:lnTo>
                                          <a:pt x="145" y="1308"/>
                                        </a:lnTo>
                                        <a:lnTo>
                                          <a:pt x="164" y="1290"/>
                                        </a:lnTo>
                                        <a:lnTo>
                                          <a:pt x="182" y="1273"/>
                                        </a:lnTo>
                                        <a:lnTo>
                                          <a:pt x="202" y="1258"/>
                                        </a:lnTo>
                                        <a:lnTo>
                                          <a:pt x="223" y="1242"/>
                                        </a:lnTo>
                                        <a:lnTo>
                                          <a:pt x="244" y="1228"/>
                                        </a:lnTo>
                                        <a:lnTo>
                                          <a:pt x="2013" y="88"/>
                                        </a:lnTo>
                                        <a:lnTo>
                                          <a:pt x="2036" y="75"/>
                                        </a:lnTo>
                                        <a:lnTo>
                                          <a:pt x="2058" y="61"/>
                                        </a:lnTo>
                                        <a:lnTo>
                                          <a:pt x="2080" y="51"/>
                                        </a:lnTo>
                                        <a:lnTo>
                                          <a:pt x="2104" y="40"/>
                                        </a:lnTo>
                                        <a:lnTo>
                                          <a:pt x="2127" y="31"/>
                                        </a:lnTo>
                                        <a:lnTo>
                                          <a:pt x="2151" y="23"/>
                                        </a:lnTo>
                                        <a:lnTo>
                                          <a:pt x="2175" y="17"/>
                                        </a:lnTo>
                                        <a:lnTo>
                                          <a:pt x="2198" y="12"/>
                                        </a:lnTo>
                                        <a:lnTo>
                                          <a:pt x="2222" y="8"/>
                                        </a:lnTo>
                                        <a:lnTo>
                                          <a:pt x="2245" y="4"/>
                                        </a:lnTo>
                                        <a:lnTo>
                                          <a:pt x="2269" y="1"/>
                                        </a:lnTo>
                                        <a:lnTo>
                                          <a:pt x="2293" y="0"/>
                                        </a:lnTo>
                                        <a:lnTo>
                                          <a:pt x="2316" y="0"/>
                                        </a:lnTo>
                                        <a:lnTo>
                                          <a:pt x="2340" y="1"/>
                                        </a:lnTo>
                                        <a:lnTo>
                                          <a:pt x="2363" y="4"/>
                                        </a:lnTo>
                                        <a:lnTo>
                                          <a:pt x="2386" y="6"/>
                                        </a:lnTo>
                                        <a:lnTo>
                                          <a:pt x="2409" y="10"/>
                                        </a:lnTo>
                                        <a:lnTo>
                                          <a:pt x="2432" y="16"/>
                                        </a:lnTo>
                                        <a:lnTo>
                                          <a:pt x="2453" y="22"/>
                                        </a:lnTo>
                                        <a:lnTo>
                                          <a:pt x="2475" y="30"/>
                                        </a:lnTo>
                                        <a:lnTo>
                                          <a:pt x="2496" y="38"/>
                                        </a:lnTo>
                                        <a:lnTo>
                                          <a:pt x="2517" y="47"/>
                                        </a:lnTo>
                                        <a:lnTo>
                                          <a:pt x="2537" y="58"/>
                                        </a:lnTo>
                                        <a:lnTo>
                                          <a:pt x="2556" y="69"/>
                                        </a:lnTo>
                                        <a:lnTo>
                                          <a:pt x="2575" y="82"/>
                                        </a:lnTo>
                                        <a:lnTo>
                                          <a:pt x="2593" y="96"/>
                                        </a:lnTo>
                                        <a:lnTo>
                                          <a:pt x="2610" y="110"/>
                                        </a:lnTo>
                                        <a:lnTo>
                                          <a:pt x="2627" y="126"/>
                                        </a:lnTo>
                                        <a:lnTo>
                                          <a:pt x="2643" y="141"/>
                                        </a:lnTo>
                                        <a:lnTo>
                                          <a:pt x="2659" y="159"/>
                                        </a:lnTo>
                                        <a:lnTo>
                                          <a:pt x="2672" y="177"/>
                                        </a:lnTo>
                                        <a:lnTo>
                                          <a:pt x="2686" y="1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7">
                                    <a:solidFill>
                                      <a:srgbClr val="1F1A17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" name="Freeform 3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1" y="4166"/>
                                    <a:ext cx="698" cy="476"/>
                                  </a:xfrm>
                                  <a:custGeom>
                                    <a:avLst/>
                                    <a:gdLst>
                                      <a:gd name="T0" fmla="*/ 2009 w 2095"/>
                                      <a:gd name="T1" fmla="*/ 0 h 1428"/>
                                      <a:gd name="T2" fmla="*/ 2095 w 2095"/>
                                      <a:gd name="T3" fmla="*/ 135 h 1428"/>
                                      <a:gd name="T4" fmla="*/ 88 w 2095"/>
                                      <a:gd name="T5" fmla="*/ 1428 h 1428"/>
                                      <a:gd name="T6" fmla="*/ 0 w 2095"/>
                                      <a:gd name="T7" fmla="*/ 1293 h 1428"/>
                                      <a:gd name="T8" fmla="*/ 2009 w 2095"/>
                                      <a:gd name="T9" fmla="*/ 0 h 14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095" h="1428">
                                        <a:moveTo>
                                          <a:pt x="2009" y="0"/>
                                        </a:moveTo>
                                        <a:lnTo>
                                          <a:pt x="2095" y="135"/>
                                        </a:lnTo>
                                        <a:lnTo>
                                          <a:pt x="88" y="1428"/>
                                        </a:lnTo>
                                        <a:lnTo>
                                          <a:pt x="0" y="1293"/>
                                        </a:lnTo>
                                        <a:lnTo>
                                          <a:pt x="200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7">
                                    <a:solidFill>
                                      <a:srgbClr val="1F1A17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" name="Freeform 3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1" y="4104"/>
                                    <a:ext cx="698" cy="476"/>
                                  </a:xfrm>
                                  <a:custGeom>
                                    <a:avLst/>
                                    <a:gdLst>
                                      <a:gd name="T0" fmla="*/ 2008 w 2094"/>
                                      <a:gd name="T1" fmla="*/ 0 h 1429"/>
                                      <a:gd name="T2" fmla="*/ 2094 w 2094"/>
                                      <a:gd name="T3" fmla="*/ 136 h 1429"/>
                                      <a:gd name="T4" fmla="*/ 87 w 2094"/>
                                      <a:gd name="T5" fmla="*/ 1429 h 1429"/>
                                      <a:gd name="T6" fmla="*/ 0 w 2094"/>
                                      <a:gd name="T7" fmla="*/ 1294 h 1429"/>
                                      <a:gd name="T8" fmla="*/ 2008 w 2094"/>
                                      <a:gd name="T9" fmla="*/ 0 h 14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094" h="1429">
                                        <a:moveTo>
                                          <a:pt x="2008" y="0"/>
                                        </a:moveTo>
                                        <a:lnTo>
                                          <a:pt x="2094" y="136"/>
                                        </a:lnTo>
                                        <a:lnTo>
                                          <a:pt x="87" y="1429"/>
                                        </a:lnTo>
                                        <a:lnTo>
                                          <a:pt x="0" y="1294"/>
                                        </a:lnTo>
                                        <a:lnTo>
                                          <a:pt x="200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7">
                                    <a:solidFill>
                                      <a:srgbClr val="1F1A17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" name="Freeform 3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01" y="4041"/>
                                    <a:ext cx="698" cy="476"/>
                                  </a:xfrm>
                                  <a:custGeom>
                                    <a:avLst/>
                                    <a:gdLst>
                                      <a:gd name="T0" fmla="*/ 2008 w 2095"/>
                                      <a:gd name="T1" fmla="*/ 0 h 1428"/>
                                      <a:gd name="T2" fmla="*/ 2095 w 2095"/>
                                      <a:gd name="T3" fmla="*/ 135 h 1428"/>
                                      <a:gd name="T4" fmla="*/ 88 w 2095"/>
                                      <a:gd name="T5" fmla="*/ 1428 h 1428"/>
                                      <a:gd name="T6" fmla="*/ 0 w 2095"/>
                                      <a:gd name="T7" fmla="*/ 1293 h 1428"/>
                                      <a:gd name="T8" fmla="*/ 2008 w 2095"/>
                                      <a:gd name="T9" fmla="*/ 0 h 14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095" h="1428">
                                        <a:moveTo>
                                          <a:pt x="2008" y="0"/>
                                        </a:moveTo>
                                        <a:lnTo>
                                          <a:pt x="2095" y="135"/>
                                        </a:lnTo>
                                        <a:lnTo>
                                          <a:pt x="88" y="1428"/>
                                        </a:lnTo>
                                        <a:lnTo>
                                          <a:pt x="0" y="1293"/>
                                        </a:lnTo>
                                        <a:lnTo>
                                          <a:pt x="200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7">
                                    <a:solidFill>
                                      <a:srgbClr val="1F1A17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" name="Freeform 3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80" y="1722"/>
                                    <a:ext cx="298" cy="326"/>
                                  </a:xfrm>
                                  <a:custGeom>
                                    <a:avLst/>
                                    <a:gdLst>
                                      <a:gd name="T0" fmla="*/ 0 w 895"/>
                                      <a:gd name="T1" fmla="*/ 334 h 979"/>
                                      <a:gd name="T2" fmla="*/ 328 w 895"/>
                                      <a:gd name="T3" fmla="*/ 842 h 979"/>
                                      <a:gd name="T4" fmla="*/ 349 w 895"/>
                                      <a:gd name="T5" fmla="*/ 870 h 979"/>
                                      <a:gd name="T6" fmla="*/ 372 w 895"/>
                                      <a:gd name="T7" fmla="*/ 895 h 979"/>
                                      <a:gd name="T8" fmla="*/ 394 w 895"/>
                                      <a:gd name="T9" fmla="*/ 916 h 979"/>
                                      <a:gd name="T10" fmla="*/ 419 w 895"/>
                                      <a:gd name="T11" fmla="*/ 934 h 979"/>
                                      <a:gd name="T12" fmla="*/ 445 w 895"/>
                                      <a:gd name="T13" fmla="*/ 949 h 979"/>
                                      <a:gd name="T14" fmla="*/ 471 w 895"/>
                                      <a:gd name="T15" fmla="*/ 961 h 979"/>
                                      <a:gd name="T16" fmla="*/ 499 w 895"/>
                                      <a:gd name="T17" fmla="*/ 970 h 979"/>
                                      <a:gd name="T18" fmla="*/ 526 w 895"/>
                                      <a:gd name="T19" fmla="*/ 975 h 979"/>
                                      <a:gd name="T20" fmla="*/ 555 w 895"/>
                                      <a:gd name="T21" fmla="*/ 978 h 979"/>
                                      <a:gd name="T22" fmla="*/ 584 w 895"/>
                                      <a:gd name="T23" fmla="*/ 979 h 979"/>
                                      <a:gd name="T24" fmla="*/ 612 w 895"/>
                                      <a:gd name="T25" fmla="*/ 976 h 979"/>
                                      <a:gd name="T26" fmla="*/ 639 w 895"/>
                                      <a:gd name="T27" fmla="*/ 971 h 979"/>
                                      <a:gd name="T28" fmla="*/ 667 w 895"/>
                                      <a:gd name="T29" fmla="*/ 964 h 979"/>
                                      <a:gd name="T30" fmla="*/ 694 w 895"/>
                                      <a:gd name="T31" fmla="*/ 954 h 979"/>
                                      <a:gd name="T32" fmla="*/ 719 w 895"/>
                                      <a:gd name="T33" fmla="*/ 942 h 979"/>
                                      <a:gd name="T34" fmla="*/ 745 w 895"/>
                                      <a:gd name="T35" fmla="*/ 929 h 979"/>
                                      <a:gd name="T36" fmla="*/ 769 w 895"/>
                                      <a:gd name="T37" fmla="*/ 913 h 979"/>
                                      <a:gd name="T38" fmla="*/ 791 w 895"/>
                                      <a:gd name="T39" fmla="*/ 895 h 979"/>
                                      <a:gd name="T40" fmla="*/ 811 w 895"/>
                                      <a:gd name="T41" fmla="*/ 877 h 979"/>
                                      <a:gd name="T42" fmla="*/ 831 w 895"/>
                                      <a:gd name="T43" fmla="*/ 854 h 979"/>
                                      <a:gd name="T44" fmla="*/ 846 w 895"/>
                                      <a:gd name="T45" fmla="*/ 832 h 979"/>
                                      <a:gd name="T46" fmla="*/ 862 w 895"/>
                                      <a:gd name="T47" fmla="*/ 808 h 979"/>
                                      <a:gd name="T48" fmla="*/ 874 w 895"/>
                                      <a:gd name="T49" fmla="*/ 782 h 979"/>
                                      <a:gd name="T50" fmla="*/ 885 w 895"/>
                                      <a:gd name="T51" fmla="*/ 756 h 979"/>
                                      <a:gd name="T52" fmla="*/ 891 w 895"/>
                                      <a:gd name="T53" fmla="*/ 728 h 979"/>
                                      <a:gd name="T54" fmla="*/ 895 w 895"/>
                                      <a:gd name="T55" fmla="*/ 700 h 979"/>
                                      <a:gd name="T56" fmla="*/ 895 w 895"/>
                                      <a:gd name="T57" fmla="*/ 669 h 979"/>
                                      <a:gd name="T58" fmla="*/ 894 w 895"/>
                                      <a:gd name="T59" fmla="*/ 638 h 979"/>
                                      <a:gd name="T60" fmla="*/ 887 w 895"/>
                                      <a:gd name="T61" fmla="*/ 606 h 979"/>
                                      <a:gd name="T62" fmla="*/ 877 w 895"/>
                                      <a:gd name="T63" fmla="*/ 575 h 979"/>
                                      <a:gd name="T64" fmla="*/ 864 w 895"/>
                                      <a:gd name="T65" fmla="*/ 542 h 979"/>
                                      <a:gd name="T66" fmla="*/ 845 w 895"/>
                                      <a:gd name="T67" fmla="*/ 509 h 979"/>
                                      <a:gd name="T68" fmla="*/ 517 w 895"/>
                                      <a:gd name="T69" fmla="*/ 0 h 979"/>
                                      <a:gd name="T70" fmla="*/ 0 w 895"/>
                                      <a:gd name="T71" fmla="*/ 334 h 9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895" h="979">
                                        <a:moveTo>
                                          <a:pt x="0" y="334"/>
                                        </a:moveTo>
                                        <a:lnTo>
                                          <a:pt x="328" y="842"/>
                                        </a:lnTo>
                                        <a:lnTo>
                                          <a:pt x="349" y="870"/>
                                        </a:lnTo>
                                        <a:lnTo>
                                          <a:pt x="372" y="895"/>
                                        </a:lnTo>
                                        <a:lnTo>
                                          <a:pt x="394" y="916"/>
                                        </a:lnTo>
                                        <a:lnTo>
                                          <a:pt x="419" y="934"/>
                                        </a:lnTo>
                                        <a:lnTo>
                                          <a:pt x="445" y="949"/>
                                        </a:lnTo>
                                        <a:lnTo>
                                          <a:pt x="471" y="961"/>
                                        </a:lnTo>
                                        <a:lnTo>
                                          <a:pt x="499" y="970"/>
                                        </a:lnTo>
                                        <a:lnTo>
                                          <a:pt x="526" y="975"/>
                                        </a:lnTo>
                                        <a:lnTo>
                                          <a:pt x="555" y="978"/>
                                        </a:lnTo>
                                        <a:lnTo>
                                          <a:pt x="584" y="979"/>
                                        </a:lnTo>
                                        <a:lnTo>
                                          <a:pt x="612" y="976"/>
                                        </a:lnTo>
                                        <a:lnTo>
                                          <a:pt x="639" y="971"/>
                                        </a:lnTo>
                                        <a:lnTo>
                                          <a:pt x="667" y="964"/>
                                        </a:lnTo>
                                        <a:lnTo>
                                          <a:pt x="694" y="954"/>
                                        </a:lnTo>
                                        <a:lnTo>
                                          <a:pt x="719" y="942"/>
                                        </a:lnTo>
                                        <a:lnTo>
                                          <a:pt x="745" y="929"/>
                                        </a:lnTo>
                                        <a:lnTo>
                                          <a:pt x="769" y="913"/>
                                        </a:lnTo>
                                        <a:lnTo>
                                          <a:pt x="791" y="895"/>
                                        </a:lnTo>
                                        <a:lnTo>
                                          <a:pt x="811" y="877"/>
                                        </a:lnTo>
                                        <a:lnTo>
                                          <a:pt x="831" y="854"/>
                                        </a:lnTo>
                                        <a:lnTo>
                                          <a:pt x="846" y="832"/>
                                        </a:lnTo>
                                        <a:lnTo>
                                          <a:pt x="862" y="808"/>
                                        </a:lnTo>
                                        <a:lnTo>
                                          <a:pt x="874" y="782"/>
                                        </a:lnTo>
                                        <a:lnTo>
                                          <a:pt x="885" y="756"/>
                                        </a:lnTo>
                                        <a:lnTo>
                                          <a:pt x="891" y="728"/>
                                        </a:lnTo>
                                        <a:lnTo>
                                          <a:pt x="895" y="700"/>
                                        </a:lnTo>
                                        <a:lnTo>
                                          <a:pt x="895" y="669"/>
                                        </a:lnTo>
                                        <a:lnTo>
                                          <a:pt x="894" y="638"/>
                                        </a:lnTo>
                                        <a:lnTo>
                                          <a:pt x="887" y="606"/>
                                        </a:lnTo>
                                        <a:lnTo>
                                          <a:pt x="877" y="575"/>
                                        </a:lnTo>
                                        <a:lnTo>
                                          <a:pt x="864" y="542"/>
                                        </a:lnTo>
                                        <a:lnTo>
                                          <a:pt x="845" y="509"/>
                                        </a:lnTo>
                                        <a:lnTo>
                                          <a:pt x="517" y="0"/>
                                        </a:lnTo>
                                        <a:lnTo>
                                          <a:pt x="0" y="3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" name="Freeform 3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99" y="1581"/>
                                    <a:ext cx="298" cy="325"/>
                                  </a:xfrm>
                                  <a:custGeom>
                                    <a:avLst/>
                                    <a:gdLst>
                                      <a:gd name="T0" fmla="*/ 0 w 894"/>
                                      <a:gd name="T1" fmla="*/ 333 h 977"/>
                                      <a:gd name="T2" fmla="*/ 328 w 894"/>
                                      <a:gd name="T3" fmla="*/ 842 h 977"/>
                                      <a:gd name="T4" fmla="*/ 347 w 894"/>
                                      <a:gd name="T5" fmla="*/ 869 h 977"/>
                                      <a:gd name="T6" fmla="*/ 370 w 894"/>
                                      <a:gd name="T7" fmla="*/ 894 h 977"/>
                                      <a:gd name="T8" fmla="*/ 393 w 894"/>
                                      <a:gd name="T9" fmla="*/ 915 h 977"/>
                                      <a:gd name="T10" fmla="*/ 418 w 894"/>
                                      <a:gd name="T11" fmla="*/ 934 h 977"/>
                                      <a:gd name="T12" fmla="*/ 443 w 894"/>
                                      <a:gd name="T13" fmla="*/ 948 h 977"/>
                                      <a:gd name="T14" fmla="*/ 471 w 894"/>
                                      <a:gd name="T15" fmla="*/ 960 h 977"/>
                                      <a:gd name="T16" fmla="*/ 498 w 894"/>
                                      <a:gd name="T17" fmla="*/ 969 h 977"/>
                                      <a:gd name="T18" fmla="*/ 526 w 894"/>
                                      <a:gd name="T19" fmla="*/ 974 h 977"/>
                                      <a:gd name="T20" fmla="*/ 553 w 894"/>
                                      <a:gd name="T21" fmla="*/ 977 h 977"/>
                                      <a:gd name="T22" fmla="*/ 582 w 894"/>
                                      <a:gd name="T23" fmla="*/ 977 h 977"/>
                                      <a:gd name="T24" fmla="*/ 610 w 894"/>
                                      <a:gd name="T25" fmla="*/ 976 h 977"/>
                                      <a:gd name="T26" fmla="*/ 639 w 894"/>
                                      <a:gd name="T27" fmla="*/ 970 h 977"/>
                                      <a:gd name="T28" fmla="*/ 666 w 894"/>
                                      <a:gd name="T29" fmla="*/ 962 h 977"/>
                                      <a:gd name="T30" fmla="*/ 692 w 894"/>
                                      <a:gd name="T31" fmla="*/ 953 h 977"/>
                                      <a:gd name="T32" fmla="*/ 719 w 894"/>
                                      <a:gd name="T33" fmla="*/ 941 h 977"/>
                                      <a:gd name="T34" fmla="*/ 744 w 894"/>
                                      <a:gd name="T35" fmla="*/ 928 h 977"/>
                                      <a:gd name="T36" fmla="*/ 767 w 894"/>
                                      <a:gd name="T37" fmla="*/ 913 h 977"/>
                                      <a:gd name="T38" fmla="*/ 790 w 894"/>
                                      <a:gd name="T39" fmla="*/ 894 h 977"/>
                                      <a:gd name="T40" fmla="*/ 811 w 894"/>
                                      <a:gd name="T41" fmla="*/ 876 h 977"/>
                                      <a:gd name="T42" fmla="*/ 829 w 894"/>
                                      <a:gd name="T43" fmla="*/ 854 h 977"/>
                                      <a:gd name="T44" fmla="*/ 846 w 894"/>
                                      <a:gd name="T45" fmla="*/ 831 h 977"/>
                                      <a:gd name="T46" fmla="*/ 860 w 894"/>
                                      <a:gd name="T47" fmla="*/ 808 h 977"/>
                                      <a:gd name="T48" fmla="*/ 874 w 894"/>
                                      <a:gd name="T49" fmla="*/ 781 h 977"/>
                                      <a:gd name="T50" fmla="*/ 883 w 894"/>
                                      <a:gd name="T51" fmla="*/ 755 h 977"/>
                                      <a:gd name="T52" fmla="*/ 889 w 894"/>
                                      <a:gd name="T53" fmla="*/ 728 h 977"/>
                                      <a:gd name="T54" fmla="*/ 893 w 894"/>
                                      <a:gd name="T55" fmla="*/ 699 h 977"/>
                                      <a:gd name="T56" fmla="*/ 894 w 894"/>
                                      <a:gd name="T57" fmla="*/ 669 h 977"/>
                                      <a:gd name="T58" fmla="*/ 892 w 894"/>
                                      <a:gd name="T59" fmla="*/ 637 h 977"/>
                                      <a:gd name="T60" fmla="*/ 885 w 894"/>
                                      <a:gd name="T61" fmla="*/ 606 h 977"/>
                                      <a:gd name="T62" fmla="*/ 876 w 894"/>
                                      <a:gd name="T63" fmla="*/ 574 h 977"/>
                                      <a:gd name="T64" fmla="*/ 862 w 894"/>
                                      <a:gd name="T65" fmla="*/ 541 h 977"/>
                                      <a:gd name="T66" fmla="*/ 845 w 894"/>
                                      <a:gd name="T67" fmla="*/ 509 h 977"/>
                                      <a:gd name="T68" fmla="*/ 517 w 894"/>
                                      <a:gd name="T69" fmla="*/ 0 h 977"/>
                                      <a:gd name="T70" fmla="*/ 0 w 894"/>
                                      <a:gd name="T71" fmla="*/ 333 h 9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894" h="977">
                                        <a:moveTo>
                                          <a:pt x="0" y="333"/>
                                        </a:moveTo>
                                        <a:lnTo>
                                          <a:pt x="328" y="842"/>
                                        </a:lnTo>
                                        <a:lnTo>
                                          <a:pt x="347" y="869"/>
                                        </a:lnTo>
                                        <a:lnTo>
                                          <a:pt x="370" y="894"/>
                                        </a:lnTo>
                                        <a:lnTo>
                                          <a:pt x="393" y="915"/>
                                        </a:lnTo>
                                        <a:lnTo>
                                          <a:pt x="418" y="934"/>
                                        </a:lnTo>
                                        <a:lnTo>
                                          <a:pt x="443" y="948"/>
                                        </a:lnTo>
                                        <a:lnTo>
                                          <a:pt x="471" y="960"/>
                                        </a:lnTo>
                                        <a:lnTo>
                                          <a:pt x="498" y="969"/>
                                        </a:lnTo>
                                        <a:lnTo>
                                          <a:pt x="526" y="974"/>
                                        </a:lnTo>
                                        <a:lnTo>
                                          <a:pt x="553" y="977"/>
                                        </a:lnTo>
                                        <a:lnTo>
                                          <a:pt x="582" y="977"/>
                                        </a:lnTo>
                                        <a:lnTo>
                                          <a:pt x="610" y="976"/>
                                        </a:lnTo>
                                        <a:lnTo>
                                          <a:pt x="639" y="970"/>
                                        </a:lnTo>
                                        <a:lnTo>
                                          <a:pt x="666" y="962"/>
                                        </a:lnTo>
                                        <a:lnTo>
                                          <a:pt x="692" y="953"/>
                                        </a:lnTo>
                                        <a:lnTo>
                                          <a:pt x="719" y="941"/>
                                        </a:lnTo>
                                        <a:lnTo>
                                          <a:pt x="744" y="928"/>
                                        </a:lnTo>
                                        <a:lnTo>
                                          <a:pt x="767" y="913"/>
                                        </a:lnTo>
                                        <a:lnTo>
                                          <a:pt x="790" y="894"/>
                                        </a:lnTo>
                                        <a:lnTo>
                                          <a:pt x="811" y="876"/>
                                        </a:lnTo>
                                        <a:lnTo>
                                          <a:pt x="829" y="854"/>
                                        </a:lnTo>
                                        <a:lnTo>
                                          <a:pt x="846" y="831"/>
                                        </a:lnTo>
                                        <a:lnTo>
                                          <a:pt x="860" y="808"/>
                                        </a:lnTo>
                                        <a:lnTo>
                                          <a:pt x="874" y="781"/>
                                        </a:lnTo>
                                        <a:lnTo>
                                          <a:pt x="883" y="755"/>
                                        </a:lnTo>
                                        <a:lnTo>
                                          <a:pt x="889" y="728"/>
                                        </a:lnTo>
                                        <a:lnTo>
                                          <a:pt x="893" y="699"/>
                                        </a:lnTo>
                                        <a:lnTo>
                                          <a:pt x="894" y="669"/>
                                        </a:lnTo>
                                        <a:lnTo>
                                          <a:pt x="892" y="637"/>
                                        </a:lnTo>
                                        <a:lnTo>
                                          <a:pt x="885" y="606"/>
                                        </a:lnTo>
                                        <a:lnTo>
                                          <a:pt x="876" y="574"/>
                                        </a:lnTo>
                                        <a:lnTo>
                                          <a:pt x="862" y="541"/>
                                        </a:lnTo>
                                        <a:lnTo>
                                          <a:pt x="845" y="509"/>
                                        </a:lnTo>
                                        <a:lnTo>
                                          <a:pt x="517" y="0"/>
                                        </a:lnTo>
                                        <a:lnTo>
                                          <a:pt x="0" y="3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" name="Freeform 3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18" y="1439"/>
                                    <a:ext cx="299" cy="326"/>
                                  </a:xfrm>
                                  <a:custGeom>
                                    <a:avLst/>
                                    <a:gdLst>
                                      <a:gd name="T0" fmla="*/ 0 w 895"/>
                                      <a:gd name="T1" fmla="*/ 332 h 977"/>
                                      <a:gd name="T2" fmla="*/ 328 w 895"/>
                                      <a:gd name="T3" fmla="*/ 841 h 977"/>
                                      <a:gd name="T4" fmla="*/ 349 w 895"/>
                                      <a:gd name="T5" fmla="*/ 870 h 977"/>
                                      <a:gd name="T6" fmla="*/ 370 w 895"/>
                                      <a:gd name="T7" fmla="*/ 895 h 977"/>
                                      <a:gd name="T8" fmla="*/ 394 w 895"/>
                                      <a:gd name="T9" fmla="*/ 916 h 977"/>
                                      <a:gd name="T10" fmla="*/ 419 w 895"/>
                                      <a:gd name="T11" fmla="*/ 934 h 977"/>
                                      <a:gd name="T12" fmla="*/ 445 w 895"/>
                                      <a:gd name="T13" fmla="*/ 948 h 977"/>
                                      <a:gd name="T14" fmla="*/ 471 w 895"/>
                                      <a:gd name="T15" fmla="*/ 960 h 977"/>
                                      <a:gd name="T16" fmla="*/ 499 w 895"/>
                                      <a:gd name="T17" fmla="*/ 969 h 977"/>
                                      <a:gd name="T18" fmla="*/ 526 w 895"/>
                                      <a:gd name="T19" fmla="*/ 975 h 977"/>
                                      <a:gd name="T20" fmla="*/ 555 w 895"/>
                                      <a:gd name="T21" fmla="*/ 977 h 977"/>
                                      <a:gd name="T22" fmla="*/ 582 w 895"/>
                                      <a:gd name="T23" fmla="*/ 977 h 977"/>
                                      <a:gd name="T24" fmla="*/ 611 w 895"/>
                                      <a:gd name="T25" fmla="*/ 976 h 977"/>
                                      <a:gd name="T26" fmla="*/ 639 w 895"/>
                                      <a:gd name="T27" fmla="*/ 971 h 977"/>
                                      <a:gd name="T28" fmla="*/ 666 w 895"/>
                                      <a:gd name="T29" fmla="*/ 963 h 977"/>
                                      <a:gd name="T30" fmla="*/ 694 w 895"/>
                                      <a:gd name="T31" fmla="*/ 954 h 977"/>
                                      <a:gd name="T32" fmla="*/ 719 w 895"/>
                                      <a:gd name="T33" fmla="*/ 942 h 977"/>
                                      <a:gd name="T34" fmla="*/ 744 w 895"/>
                                      <a:gd name="T35" fmla="*/ 929 h 977"/>
                                      <a:gd name="T36" fmla="*/ 767 w 895"/>
                                      <a:gd name="T37" fmla="*/ 913 h 977"/>
                                      <a:gd name="T38" fmla="*/ 790 w 895"/>
                                      <a:gd name="T39" fmla="*/ 895 h 977"/>
                                      <a:gd name="T40" fmla="*/ 811 w 895"/>
                                      <a:gd name="T41" fmla="*/ 875 h 977"/>
                                      <a:gd name="T42" fmla="*/ 830 w 895"/>
                                      <a:gd name="T43" fmla="*/ 854 h 977"/>
                                      <a:gd name="T44" fmla="*/ 846 w 895"/>
                                      <a:gd name="T45" fmla="*/ 832 h 977"/>
                                      <a:gd name="T46" fmla="*/ 862 w 895"/>
                                      <a:gd name="T47" fmla="*/ 808 h 977"/>
                                      <a:gd name="T48" fmla="*/ 874 w 895"/>
                                      <a:gd name="T49" fmla="*/ 782 h 977"/>
                                      <a:gd name="T50" fmla="*/ 883 w 895"/>
                                      <a:gd name="T51" fmla="*/ 756 h 977"/>
                                      <a:gd name="T52" fmla="*/ 891 w 895"/>
                                      <a:gd name="T53" fmla="*/ 728 h 977"/>
                                      <a:gd name="T54" fmla="*/ 895 w 895"/>
                                      <a:gd name="T55" fmla="*/ 699 h 977"/>
                                      <a:gd name="T56" fmla="*/ 895 w 895"/>
                                      <a:gd name="T57" fmla="*/ 669 h 977"/>
                                      <a:gd name="T58" fmla="*/ 892 w 895"/>
                                      <a:gd name="T59" fmla="*/ 638 h 977"/>
                                      <a:gd name="T60" fmla="*/ 887 w 895"/>
                                      <a:gd name="T61" fmla="*/ 606 h 977"/>
                                      <a:gd name="T62" fmla="*/ 876 w 895"/>
                                      <a:gd name="T63" fmla="*/ 575 h 977"/>
                                      <a:gd name="T64" fmla="*/ 863 w 895"/>
                                      <a:gd name="T65" fmla="*/ 542 h 977"/>
                                      <a:gd name="T66" fmla="*/ 845 w 895"/>
                                      <a:gd name="T67" fmla="*/ 509 h 977"/>
                                      <a:gd name="T68" fmla="*/ 517 w 895"/>
                                      <a:gd name="T69" fmla="*/ 0 h 977"/>
                                      <a:gd name="T70" fmla="*/ 0 w 895"/>
                                      <a:gd name="T71" fmla="*/ 332 h 9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895" h="977">
                                        <a:moveTo>
                                          <a:pt x="0" y="332"/>
                                        </a:moveTo>
                                        <a:lnTo>
                                          <a:pt x="328" y="841"/>
                                        </a:lnTo>
                                        <a:lnTo>
                                          <a:pt x="349" y="870"/>
                                        </a:lnTo>
                                        <a:lnTo>
                                          <a:pt x="370" y="895"/>
                                        </a:lnTo>
                                        <a:lnTo>
                                          <a:pt x="394" y="916"/>
                                        </a:lnTo>
                                        <a:lnTo>
                                          <a:pt x="419" y="934"/>
                                        </a:lnTo>
                                        <a:lnTo>
                                          <a:pt x="445" y="948"/>
                                        </a:lnTo>
                                        <a:lnTo>
                                          <a:pt x="471" y="960"/>
                                        </a:lnTo>
                                        <a:lnTo>
                                          <a:pt x="499" y="969"/>
                                        </a:lnTo>
                                        <a:lnTo>
                                          <a:pt x="526" y="975"/>
                                        </a:lnTo>
                                        <a:lnTo>
                                          <a:pt x="555" y="977"/>
                                        </a:lnTo>
                                        <a:lnTo>
                                          <a:pt x="582" y="977"/>
                                        </a:lnTo>
                                        <a:lnTo>
                                          <a:pt x="611" y="976"/>
                                        </a:lnTo>
                                        <a:lnTo>
                                          <a:pt x="639" y="971"/>
                                        </a:lnTo>
                                        <a:lnTo>
                                          <a:pt x="666" y="963"/>
                                        </a:lnTo>
                                        <a:lnTo>
                                          <a:pt x="694" y="954"/>
                                        </a:lnTo>
                                        <a:lnTo>
                                          <a:pt x="719" y="942"/>
                                        </a:lnTo>
                                        <a:lnTo>
                                          <a:pt x="744" y="929"/>
                                        </a:lnTo>
                                        <a:lnTo>
                                          <a:pt x="767" y="913"/>
                                        </a:lnTo>
                                        <a:lnTo>
                                          <a:pt x="790" y="895"/>
                                        </a:lnTo>
                                        <a:lnTo>
                                          <a:pt x="811" y="875"/>
                                        </a:lnTo>
                                        <a:lnTo>
                                          <a:pt x="830" y="854"/>
                                        </a:lnTo>
                                        <a:lnTo>
                                          <a:pt x="846" y="832"/>
                                        </a:lnTo>
                                        <a:lnTo>
                                          <a:pt x="862" y="808"/>
                                        </a:lnTo>
                                        <a:lnTo>
                                          <a:pt x="874" y="782"/>
                                        </a:lnTo>
                                        <a:lnTo>
                                          <a:pt x="883" y="756"/>
                                        </a:lnTo>
                                        <a:lnTo>
                                          <a:pt x="891" y="728"/>
                                        </a:lnTo>
                                        <a:lnTo>
                                          <a:pt x="895" y="699"/>
                                        </a:lnTo>
                                        <a:lnTo>
                                          <a:pt x="895" y="669"/>
                                        </a:lnTo>
                                        <a:lnTo>
                                          <a:pt x="892" y="638"/>
                                        </a:lnTo>
                                        <a:lnTo>
                                          <a:pt x="887" y="606"/>
                                        </a:lnTo>
                                        <a:lnTo>
                                          <a:pt x="876" y="575"/>
                                        </a:lnTo>
                                        <a:lnTo>
                                          <a:pt x="863" y="542"/>
                                        </a:lnTo>
                                        <a:lnTo>
                                          <a:pt x="845" y="509"/>
                                        </a:lnTo>
                                        <a:lnTo>
                                          <a:pt x="517" y="0"/>
                                        </a:lnTo>
                                        <a:lnTo>
                                          <a:pt x="0" y="3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8" name="Freeform 31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020" y="3551"/>
                                  <a:ext cx="3376" cy="5798"/>
                                </a:xfrm>
                                <a:custGeom>
                                  <a:avLst/>
                                  <a:gdLst>
                                    <a:gd name="T0" fmla="*/ 2857 w 10128"/>
                                    <a:gd name="T1" fmla="*/ 14097 h 17394"/>
                                    <a:gd name="T2" fmla="*/ 2439 w 10128"/>
                                    <a:gd name="T3" fmla="*/ 15373 h 17394"/>
                                    <a:gd name="T4" fmla="*/ 2156 w 10128"/>
                                    <a:gd name="T5" fmla="*/ 14241 h 17394"/>
                                    <a:gd name="T6" fmla="*/ 2236 w 10128"/>
                                    <a:gd name="T7" fmla="*/ 12399 h 17394"/>
                                    <a:gd name="T8" fmla="*/ 5157 w 10128"/>
                                    <a:gd name="T9" fmla="*/ 6990 h 17394"/>
                                    <a:gd name="T10" fmla="*/ 5073 w 10128"/>
                                    <a:gd name="T11" fmla="*/ 8530 h 17394"/>
                                    <a:gd name="T12" fmla="*/ 4530 w 10128"/>
                                    <a:gd name="T13" fmla="*/ 7803 h 17394"/>
                                    <a:gd name="T14" fmla="*/ 4413 w 10128"/>
                                    <a:gd name="T15" fmla="*/ 6154 h 17394"/>
                                    <a:gd name="T16" fmla="*/ 3484 w 10128"/>
                                    <a:gd name="T17" fmla="*/ 5179 h 17394"/>
                                    <a:gd name="T18" fmla="*/ 209 w 10128"/>
                                    <a:gd name="T19" fmla="*/ 46 h 17394"/>
                                    <a:gd name="T20" fmla="*/ 465 w 10128"/>
                                    <a:gd name="T21" fmla="*/ 2252 h 17394"/>
                                    <a:gd name="T22" fmla="*/ 558 w 10128"/>
                                    <a:gd name="T23" fmla="*/ 3994 h 17394"/>
                                    <a:gd name="T24" fmla="*/ 1068 w 10128"/>
                                    <a:gd name="T25" fmla="*/ 6131 h 17394"/>
                                    <a:gd name="T26" fmla="*/ 558 w 10128"/>
                                    <a:gd name="T27" fmla="*/ 7803 h 17394"/>
                                    <a:gd name="T28" fmla="*/ 673 w 10128"/>
                                    <a:gd name="T29" fmla="*/ 9428 h 17394"/>
                                    <a:gd name="T30" fmla="*/ 1022 w 10128"/>
                                    <a:gd name="T31" fmla="*/ 12029 h 17394"/>
                                    <a:gd name="T32" fmla="*/ 1115 w 10128"/>
                                    <a:gd name="T33" fmla="*/ 13028 h 17394"/>
                                    <a:gd name="T34" fmla="*/ 1716 w 10128"/>
                                    <a:gd name="T35" fmla="*/ 15191 h 17394"/>
                                    <a:gd name="T36" fmla="*/ 1677 w 10128"/>
                                    <a:gd name="T37" fmla="*/ 16186 h 17394"/>
                                    <a:gd name="T38" fmla="*/ 2346 w 10128"/>
                                    <a:gd name="T39" fmla="*/ 17162 h 17394"/>
                                    <a:gd name="T40" fmla="*/ 2931 w 10128"/>
                                    <a:gd name="T41" fmla="*/ 16190 h 17394"/>
                                    <a:gd name="T42" fmla="*/ 3530 w 10128"/>
                                    <a:gd name="T43" fmla="*/ 17162 h 17394"/>
                                    <a:gd name="T44" fmla="*/ 3671 w 10128"/>
                                    <a:gd name="T45" fmla="*/ 15583 h 17394"/>
                                    <a:gd name="T46" fmla="*/ 3693 w 10128"/>
                                    <a:gd name="T47" fmla="*/ 13748 h 17394"/>
                                    <a:gd name="T48" fmla="*/ 3647 w 10128"/>
                                    <a:gd name="T49" fmla="*/ 11890 h 17394"/>
                                    <a:gd name="T50" fmla="*/ 3508 w 10128"/>
                                    <a:gd name="T51" fmla="*/ 9010 h 17394"/>
                                    <a:gd name="T52" fmla="*/ 3578 w 10128"/>
                                    <a:gd name="T53" fmla="*/ 7593 h 17394"/>
                                    <a:gd name="T54" fmla="*/ 4321 w 10128"/>
                                    <a:gd name="T55" fmla="*/ 9661 h 17394"/>
                                    <a:gd name="T56" fmla="*/ 4855 w 10128"/>
                                    <a:gd name="T57" fmla="*/ 10543 h 17394"/>
                                    <a:gd name="T58" fmla="*/ 4506 w 10128"/>
                                    <a:gd name="T59" fmla="*/ 14073 h 17394"/>
                                    <a:gd name="T60" fmla="*/ 4849 w 10128"/>
                                    <a:gd name="T61" fmla="*/ 15027 h 17394"/>
                                    <a:gd name="T62" fmla="*/ 4274 w 10128"/>
                                    <a:gd name="T63" fmla="*/ 16464 h 17394"/>
                                    <a:gd name="T64" fmla="*/ 5226 w 10128"/>
                                    <a:gd name="T65" fmla="*/ 17091 h 17394"/>
                                    <a:gd name="T66" fmla="*/ 5367 w 10128"/>
                                    <a:gd name="T67" fmla="*/ 16186 h 17394"/>
                                    <a:gd name="T68" fmla="*/ 5339 w 10128"/>
                                    <a:gd name="T69" fmla="*/ 14819 h 17394"/>
                                    <a:gd name="T70" fmla="*/ 5947 w 10128"/>
                                    <a:gd name="T71" fmla="*/ 11448 h 17394"/>
                                    <a:gd name="T72" fmla="*/ 6644 w 10128"/>
                                    <a:gd name="T73" fmla="*/ 10474 h 17394"/>
                                    <a:gd name="T74" fmla="*/ 7271 w 10128"/>
                                    <a:gd name="T75" fmla="*/ 11750 h 17394"/>
                                    <a:gd name="T76" fmla="*/ 7875 w 10128"/>
                                    <a:gd name="T77" fmla="*/ 14654 h 17394"/>
                                    <a:gd name="T78" fmla="*/ 7690 w 10128"/>
                                    <a:gd name="T79" fmla="*/ 15652 h 17394"/>
                                    <a:gd name="T80" fmla="*/ 7875 w 10128"/>
                                    <a:gd name="T81" fmla="*/ 16837 h 17394"/>
                                    <a:gd name="T82" fmla="*/ 8735 w 10128"/>
                                    <a:gd name="T83" fmla="*/ 15978 h 17394"/>
                                    <a:gd name="T84" fmla="*/ 8393 w 10128"/>
                                    <a:gd name="T85" fmla="*/ 14295 h 17394"/>
                                    <a:gd name="T86" fmla="*/ 8410 w 10128"/>
                                    <a:gd name="T87" fmla="*/ 12470 h 17394"/>
                                    <a:gd name="T88" fmla="*/ 7853 w 10128"/>
                                    <a:gd name="T89" fmla="*/ 9730 h 17394"/>
                                    <a:gd name="T90" fmla="*/ 7433 w 10128"/>
                                    <a:gd name="T91" fmla="*/ 8051 h 17394"/>
                                    <a:gd name="T92" fmla="*/ 7454 w 10128"/>
                                    <a:gd name="T93" fmla="*/ 7435 h 17394"/>
                                    <a:gd name="T94" fmla="*/ 7655 w 10128"/>
                                    <a:gd name="T95" fmla="*/ 6338 h 17394"/>
                                    <a:gd name="T96" fmla="*/ 8502 w 10128"/>
                                    <a:gd name="T97" fmla="*/ 5224 h 17394"/>
                                    <a:gd name="T98" fmla="*/ 9432 w 10128"/>
                                    <a:gd name="T99" fmla="*/ 4412 h 17394"/>
                                    <a:gd name="T100" fmla="*/ 10128 w 10128"/>
                                    <a:gd name="T101" fmla="*/ 2949 h 17394"/>
                                    <a:gd name="T102" fmla="*/ 9525 w 10128"/>
                                    <a:gd name="T103" fmla="*/ 2601 h 17394"/>
                                    <a:gd name="T104" fmla="*/ 9130 w 10128"/>
                                    <a:gd name="T105" fmla="*/ 3901 h 17394"/>
                                    <a:gd name="T106" fmla="*/ 8085 w 10128"/>
                                    <a:gd name="T107" fmla="*/ 4691 h 17394"/>
                                    <a:gd name="T108" fmla="*/ 8526 w 10128"/>
                                    <a:gd name="T109" fmla="*/ 3111 h 17394"/>
                                    <a:gd name="T110" fmla="*/ 6667 w 10128"/>
                                    <a:gd name="T111" fmla="*/ 2508 h 17394"/>
                                    <a:gd name="T112" fmla="*/ 5621 w 10128"/>
                                    <a:gd name="T113" fmla="*/ 3274 h 17394"/>
                                    <a:gd name="T114" fmla="*/ 3810 w 10128"/>
                                    <a:gd name="T115" fmla="*/ 4482 h 17394"/>
                                    <a:gd name="T116" fmla="*/ 3519 w 10128"/>
                                    <a:gd name="T117" fmla="*/ 4016 h 17394"/>
                                    <a:gd name="T118" fmla="*/ 2532 w 10128"/>
                                    <a:gd name="T119" fmla="*/ 2926 h 17394"/>
                                    <a:gd name="T120" fmla="*/ 1788 w 10128"/>
                                    <a:gd name="T121" fmla="*/ 3786 h 17394"/>
                                    <a:gd name="T122" fmla="*/ 1068 w 10128"/>
                                    <a:gd name="T123" fmla="*/ 2183 h 17394"/>
                                    <a:gd name="T124" fmla="*/ 790 w 10128"/>
                                    <a:gd name="T125" fmla="*/ 603 h 173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0128" h="17394">
                                      <a:moveTo>
                                        <a:pt x="2253" y="11379"/>
                                      </a:moveTo>
                                      <a:lnTo>
                                        <a:pt x="2276" y="11426"/>
                                      </a:lnTo>
                                      <a:lnTo>
                                        <a:pt x="2300" y="11541"/>
                                      </a:lnTo>
                                      <a:lnTo>
                                        <a:pt x="2324" y="11680"/>
                                      </a:lnTo>
                                      <a:lnTo>
                                        <a:pt x="2346" y="11797"/>
                                      </a:lnTo>
                                      <a:lnTo>
                                        <a:pt x="2369" y="11867"/>
                                      </a:lnTo>
                                      <a:lnTo>
                                        <a:pt x="2393" y="11890"/>
                                      </a:lnTo>
                                      <a:lnTo>
                                        <a:pt x="2415" y="11982"/>
                                      </a:lnTo>
                                      <a:lnTo>
                                        <a:pt x="2439" y="12145"/>
                                      </a:lnTo>
                                      <a:lnTo>
                                        <a:pt x="2463" y="12192"/>
                                      </a:lnTo>
                                      <a:lnTo>
                                        <a:pt x="2486" y="12285"/>
                                      </a:lnTo>
                                      <a:lnTo>
                                        <a:pt x="2509" y="12331"/>
                                      </a:lnTo>
                                      <a:lnTo>
                                        <a:pt x="2532" y="12540"/>
                                      </a:lnTo>
                                      <a:lnTo>
                                        <a:pt x="2556" y="12656"/>
                                      </a:lnTo>
                                      <a:lnTo>
                                        <a:pt x="2578" y="12680"/>
                                      </a:lnTo>
                                      <a:lnTo>
                                        <a:pt x="2602" y="12702"/>
                                      </a:lnTo>
                                      <a:lnTo>
                                        <a:pt x="2625" y="12795"/>
                                      </a:lnTo>
                                      <a:lnTo>
                                        <a:pt x="2649" y="12889"/>
                                      </a:lnTo>
                                      <a:lnTo>
                                        <a:pt x="2671" y="13028"/>
                                      </a:lnTo>
                                      <a:lnTo>
                                        <a:pt x="2695" y="13237"/>
                                      </a:lnTo>
                                      <a:lnTo>
                                        <a:pt x="2718" y="13399"/>
                                      </a:lnTo>
                                      <a:lnTo>
                                        <a:pt x="2741" y="13655"/>
                                      </a:lnTo>
                                      <a:lnTo>
                                        <a:pt x="2764" y="13724"/>
                                      </a:lnTo>
                                      <a:lnTo>
                                        <a:pt x="2788" y="13887"/>
                                      </a:lnTo>
                                      <a:lnTo>
                                        <a:pt x="2788" y="13956"/>
                                      </a:lnTo>
                                      <a:lnTo>
                                        <a:pt x="2788" y="13980"/>
                                      </a:lnTo>
                                      <a:lnTo>
                                        <a:pt x="2834" y="13980"/>
                                      </a:lnTo>
                                      <a:lnTo>
                                        <a:pt x="2834" y="14026"/>
                                      </a:lnTo>
                                      <a:lnTo>
                                        <a:pt x="2857" y="14097"/>
                                      </a:lnTo>
                                      <a:lnTo>
                                        <a:pt x="2903" y="14119"/>
                                      </a:lnTo>
                                      <a:lnTo>
                                        <a:pt x="2927" y="14143"/>
                                      </a:lnTo>
                                      <a:lnTo>
                                        <a:pt x="2951" y="14188"/>
                                      </a:lnTo>
                                      <a:lnTo>
                                        <a:pt x="2973" y="14305"/>
                                      </a:lnTo>
                                      <a:lnTo>
                                        <a:pt x="2996" y="14375"/>
                                      </a:lnTo>
                                      <a:lnTo>
                                        <a:pt x="3020" y="14421"/>
                                      </a:lnTo>
                                      <a:lnTo>
                                        <a:pt x="3044" y="14514"/>
                                      </a:lnTo>
                                      <a:lnTo>
                                        <a:pt x="3066" y="14724"/>
                                      </a:lnTo>
                                      <a:lnTo>
                                        <a:pt x="3090" y="14886"/>
                                      </a:lnTo>
                                      <a:lnTo>
                                        <a:pt x="3090" y="15141"/>
                                      </a:lnTo>
                                      <a:lnTo>
                                        <a:pt x="3066" y="15188"/>
                                      </a:lnTo>
                                      <a:lnTo>
                                        <a:pt x="3044" y="15234"/>
                                      </a:lnTo>
                                      <a:lnTo>
                                        <a:pt x="3020" y="15281"/>
                                      </a:lnTo>
                                      <a:lnTo>
                                        <a:pt x="2996" y="15303"/>
                                      </a:lnTo>
                                      <a:lnTo>
                                        <a:pt x="2996" y="15351"/>
                                      </a:lnTo>
                                      <a:lnTo>
                                        <a:pt x="2951" y="15351"/>
                                      </a:lnTo>
                                      <a:lnTo>
                                        <a:pt x="2927" y="15442"/>
                                      </a:lnTo>
                                      <a:lnTo>
                                        <a:pt x="2903" y="15466"/>
                                      </a:lnTo>
                                      <a:lnTo>
                                        <a:pt x="2881" y="15490"/>
                                      </a:lnTo>
                                      <a:lnTo>
                                        <a:pt x="2857" y="15513"/>
                                      </a:lnTo>
                                      <a:lnTo>
                                        <a:pt x="2857" y="15562"/>
                                      </a:lnTo>
                                      <a:lnTo>
                                        <a:pt x="2649" y="15536"/>
                                      </a:lnTo>
                                      <a:lnTo>
                                        <a:pt x="2602" y="15513"/>
                                      </a:lnTo>
                                      <a:lnTo>
                                        <a:pt x="2578" y="15490"/>
                                      </a:lnTo>
                                      <a:lnTo>
                                        <a:pt x="2556" y="15466"/>
                                      </a:lnTo>
                                      <a:lnTo>
                                        <a:pt x="2532" y="15442"/>
                                      </a:lnTo>
                                      <a:lnTo>
                                        <a:pt x="2486" y="15420"/>
                                      </a:lnTo>
                                      <a:lnTo>
                                        <a:pt x="2439" y="15420"/>
                                      </a:lnTo>
                                      <a:lnTo>
                                        <a:pt x="2439" y="15373"/>
                                      </a:lnTo>
                                      <a:lnTo>
                                        <a:pt x="2415" y="15351"/>
                                      </a:lnTo>
                                      <a:lnTo>
                                        <a:pt x="2369" y="15327"/>
                                      </a:lnTo>
                                      <a:lnTo>
                                        <a:pt x="2346" y="15281"/>
                                      </a:lnTo>
                                      <a:lnTo>
                                        <a:pt x="2324" y="15257"/>
                                      </a:lnTo>
                                      <a:lnTo>
                                        <a:pt x="2300" y="15234"/>
                                      </a:lnTo>
                                      <a:lnTo>
                                        <a:pt x="2253" y="15210"/>
                                      </a:lnTo>
                                      <a:lnTo>
                                        <a:pt x="2230" y="15141"/>
                                      </a:lnTo>
                                      <a:lnTo>
                                        <a:pt x="2207" y="15095"/>
                                      </a:lnTo>
                                      <a:lnTo>
                                        <a:pt x="2183" y="15025"/>
                                      </a:lnTo>
                                      <a:lnTo>
                                        <a:pt x="2161" y="14886"/>
                                      </a:lnTo>
                                      <a:lnTo>
                                        <a:pt x="2157" y="14884"/>
                                      </a:lnTo>
                                      <a:lnTo>
                                        <a:pt x="2154" y="14878"/>
                                      </a:lnTo>
                                      <a:lnTo>
                                        <a:pt x="2152" y="14870"/>
                                      </a:lnTo>
                                      <a:lnTo>
                                        <a:pt x="2149" y="14859"/>
                                      </a:lnTo>
                                      <a:lnTo>
                                        <a:pt x="2144" y="14829"/>
                                      </a:lnTo>
                                      <a:lnTo>
                                        <a:pt x="2140" y="14789"/>
                                      </a:lnTo>
                                      <a:lnTo>
                                        <a:pt x="2136" y="14742"/>
                                      </a:lnTo>
                                      <a:lnTo>
                                        <a:pt x="2133" y="14689"/>
                                      </a:lnTo>
                                      <a:lnTo>
                                        <a:pt x="2132" y="14633"/>
                                      </a:lnTo>
                                      <a:lnTo>
                                        <a:pt x="2131" y="14574"/>
                                      </a:lnTo>
                                      <a:lnTo>
                                        <a:pt x="2131" y="14515"/>
                                      </a:lnTo>
                                      <a:lnTo>
                                        <a:pt x="2132" y="14457"/>
                                      </a:lnTo>
                                      <a:lnTo>
                                        <a:pt x="2133" y="14404"/>
                                      </a:lnTo>
                                      <a:lnTo>
                                        <a:pt x="2136" y="14352"/>
                                      </a:lnTo>
                                      <a:lnTo>
                                        <a:pt x="2141" y="14309"/>
                                      </a:lnTo>
                                      <a:lnTo>
                                        <a:pt x="2146" y="14274"/>
                                      </a:lnTo>
                                      <a:lnTo>
                                        <a:pt x="2149" y="14261"/>
                                      </a:lnTo>
                                      <a:lnTo>
                                        <a:pt x="2153" y="14249"/>
                                      </a:lnTo>
                                      <a:lnTo>
                                        <a:pt x="2156" y="14241"/>
                                      </a:lnTo>
                                      <a:lnTo>
                                        <a:pt x="2161" y="14236"/>
                                      </a:lnTo>
                                      <a:lnTo>
                                        <a:pt x="2183" y="14097"/>
                                      </a:lnTo>
                                      <a:lnTo>
                                        <a:pt x="2207" y="14049"/>
                                      </a:lnTo>
                                      <a:lnTo>
                                        <a:pt x="2230" y="14026"/>
                                      </a:lnTo>
                                      <a:lnTo>
                                        <a:pt x="2230" y="13980"/>
                                      </a:lnTo>
                                      <a:lnTo>
                                        <a:pt x="2276" y="13980"/>
                                      </a:lnTo>
                                      <a:lnTo>
                                        <a:pt x="2300" y="13956"/>
                                      </a:lnTo>
                                      <a:lnTo>
                                        <a:pt x="2324" y="13934"/>
                                      </a:lnTo>
                                      <a:lnTo>
                                        <a:pt x="2346" y="13910"/>
                                      </a:lnTo>
                                      <a:lnTo>
                                        <a:pt x="2369" y="13864"/>
                                      </a:lnTo>
                                      <a:lnTo>
                                        <a:pt x="2393" y="13771"/>
                                      </a:lnTo>
                                      <a:lnTo>
                                        <a:pt x="2415" y="13724"/>
                                      </a:lnTo>
                                      <a:lnTo>
                                        <a:pt x="2439" y="13678"/>
                                      </a:lnTo>
                                      <a:lnTo>
                                        <a:pt x="2439" y="13470"/>
                                      </a:lnTo>
                                      <a:lnTo>
                                        <a:pt x="2415" y="13329"/>
                                      </a:lnTo>
                                      <a:lnTo>
                                        <a:pt x="2393" y="13167"/>
                                      </a:lnTo>
                                      <a:lnTo>
                                        <a:pt x="2369" y="13121"/>
                                      </a:lnTo>
                                      <a:lnTo>
                                        <a:pt x="2346" y="12843"/>
                                      </a:lnTo>
                                      <a:lnTo>
                                        <a:pt x="2324" y="12726"/>
                                      </a:lnTo>
                                      <a:lnTo>
                                        <a:pt x="2300" y="12587"/>
                                      </a:lnTo>
                                      <a:lnTo>
                                        <a:pt x="2300" y="12563"/>
                                      </a:lnTo>
                                      <a:lnTo>
                                        <a:pt x="2300" y="12517"/>
                                      </a:lnTo>
                                      <a:lnTo>
                                        <a:pt x="2276" y="12470"/>
                                      </a:lnTo>
                                      <a:lnTo>
                                        <a:pt x="2253" y="12424"/>
                                      </a:lnTo>
                                      <a:lnTo>
                                        <a:pt x="2250" y="12423"/>
                                      </a:lnTo>
                                      <a:lnTo>
                                        <a:pt x="2246" y="12422"/>
                                      </a:lnTo>
                                      <a:lnTo>
                                        <a:pt x="2244" y="12418"/>
                                      </a:lnTo>
                                      <a:lnTo>
                                        <a:pt x="2241" y="12412"/>
                                      </a:lnTo>
                                      <a:lnTo>
                                        <a:pt x="2236" y="12399"/>
                                      </a:lnTo>
                                      <a:lnTo>
                                        <a:pt x="2232" y="12381"/>
                                      </a:lnTo>
                                      <a:lnTo>
                                        <a:pt x="2229" y="12360"/>
                                      </a:lnTo>
                                      <a:lnTo>
                                        <a:pt x="2228" y="12336"/>
                                      </a:lnTo>
                                      <a:lnTo>
                                        <a:pt x="2226" y="12311"/>
                                      </a:lnTo>
                                      <a:lnTo>
                                        <a:pt x="2225" y="12284"/>
                                      </a:lnTo>
                                      <a:lnTo>
                                        <a:pt x="2226" y="12258"/>
                                      </a:lnTo>
                                      <a:lnTo>
                                        <a:pt x="2228" y="12231"/>
                                      </a:lnTo>
                                      <a:lnTo>
                                        <a:pt x="2230" y="12205"/>
                                      </a:lnTo>
                                      <a:lnTo>
                                        <a:pt x="2233" y="12182"/>
                                      </a:lnTo>
                                      <a:lnTo>
                                        <a:pt x="2237" y="12161"/>
                                      </a:lnTo>
                                      <a:lnTo>
                                        <a:pt x="2241" y="12144"/>
                                      </a:lnTo>
                                      <a:lnTo>
                                        <a:pt x="2244" y="12137"/>
                                      </a:lnTo>
                                      <a:lnTo>
                                        <a:pt x="2247" y="12130"/>
                                      </a:lnTo>
                                      <a:lnTo>
                                        <a:pt x="2250" y="12125"/>
                                      </a:lnTo>
                                      <a:lnTo>
                                        <a:pt x="2253" y="12123"/>
                                      </a:lnTo>
                                      <a:lnTo>
                                        <a:pt x="2253" y="11843"/>
                                      </a:lnTo>
                                      <a:lnTo>
                                        <a:pt x="2230" y="11472"/>
                                      </a:lnTo>
                                      <a:lnTo>
                                        <a:pt x="2208" y="11353"/>
                                      </a:lnTo>
                                      <a:lnTo>
                                        <a:pt x="2253" y="11379"/>
                                      </a:lnTo>
                                      <a:close/>
                                      <a:moveTo>
                                        <a:pt x="5250" y="5248"/>
                                      </a:moveTo>
                                      <a:lnTo>
                                        <a:pt x="5226" y="5434"/>
                                      </a:lnTo>
                                      <a:lnTo>
                                        <a:pt x="5204" y="5573"/>
                                      </a:lnTo>
                                      <a:lnTo>
                                        <a:pt x="5204" y="5736"/>
                                      </a:lnTo>
                                      <a:lnTo>
                                        <a:pt x="5226" y="5922"/>
                                      </a:lnTo>
                                      <a:lnTo>
                                        <a:pt x="5226" y="5992"/>
                                      </a:lnTo>
                                      <a:lnTo>
                                        <a:pt x="5204" y="6061"/>
                                      </a:lnTo>
                                      <a:lnTo>
                                        <a:pt x="5181" y="6317"/>
                                      </a:lnTo>
                                      <a:lnTo>
                                        <a:pt x="5157" y="6549"/>
                                      </a:lnTo>
                                      <a:lnTo>
                                        <a:pt x="5157" y="6990"/>
                                      </a:lnTo>
                                      <a:lnTo>
                                        <a:pt x="5181" y="7385"/>
                                      </a:lnTo>
                                      <a:lnTo>
                                        <a:pt x="5204" y="7593"/>
                                      </a:lnTo>
                                      <a:lnTo>
                                        <a:pt x="5204" y="7617"/>
                                      </a:lnTo>
                                      <a:lnTo>
                                        <a:pt x="5181" y="7663"/>
                                      </a:lnTo>
                                      <a:lnTo>
                                        <a:pt x="5157" y="7756"/>
                                      </a:lnTo>
                                      <a:lnTo>
                                        <a:pt x="5157" y="7803"/>
                                      </a:lnTo>
                                      <a:lnTo>
                                        <a:pt x="5111" y="7803"/>
                                      </a:lnTo>
                                      <a:lnTo>
                                        <a:pt x="5087" y="7825"/>
                                      </a:lnTo>
                                      <a:lnTo>
                                        <a:pt x="5064" y="7919"/>
                                      </a:lnTo>
                                      <a:lnTo>
                                        <a:pt x="5042" y="7988"/>
                                      </a:lnTo>
                                      <a:lnTo>
                                        <a:pt x="5042" y="8128"/>
                                      </a:lnTo>
                                      <a:lnTo>
                                        <a:pt x="5064" y="8174"/>
                                      </a:lnTo>
                                      <a:lnTo>
                                        <a:pt x="5068" y="8176"/>
                                      </a:lnTo>
                                      <a:lnTo>
                                        <a:pt x="5070" y="8178"/>
                                      </a:lnTo>
                                      <a:lnTo>
                                        <a:pt x="5074" y="8182"/>
                                      </a:lnTo>
                                      <a:lnTo>
                                        <a:pt x="5077" y="8189"/>
                                      </a:lnTo>
                                      <a:lnTo>
                                        <a:pt x="5081" y="8206"/>
                                      </a:lnTo>
                                      <a:lnTo>
                                        <a:pt x="5085" y="8228"/>
                                      </a:lnTo>
                                      <a:lnTo>
                                        <a:pt x="5087" y="8254"/>
                                      </a:lnTo>
                                      <a:lnTo>
                                        <a:pt x="5090" y="8285"/>
                                      </a:lnTo>
                                      <a:lnTo>
                                        <a:pt x="5091" y="8316"/>
                                      </a:lnTo>
                                      <a:lnTo>
                                        <a:pt x="5091" y="8349"/>
                                      </a:lnTo>
                                      <a:lnTo>
                                        <a:pt x="5091" y="8383"/>
                                      </a:lnTo>
                                      <a:lnTo>
                                        <a:pt x="5090" y="8416"/>
                                      </a:lnTo>
                                      <a:lnTo>
                                        <a:pt x="5087" y="8447"/>
                                      </a:lnTo>
                                      <a:lnTo>
                                        <a:pt x="5085" y="8475"/>
                                      </a:lnTo>
                                      <a:lnTo>
                                        <a:pt x="5081" y="8501"/>
                                      </a:lnTo>
                                      <a:lnTo>
                                        <a:pt x="5076" y="8522"/>
                                      </a:lnTo>
                                      <a:lnTo>
                                        <a:pt x="5073" y="8530"/>
                                      </a:lnTo>
                                      <a:lnTo>
                                        <a:pt x="5070" y="8536"/>
                                      </a:lnTo>
                                      <a:lnTo>
                                        <a:pt x="5068" y="8542"/>
                                      </a:lnTo>
                                      <a:lnTo>
                                        <a:pt x="5064" y="8546"/>
                                      </a:lnTo>
                                      <a:lnTo>
                                        <a:pt x="5042" y="8685"/>
                                      </a:lnTo>
                                      <a:lnTo>
                                        <a:pt x="5042" y="8825"/>
                                      </a:lnTo>
                                      <a:lnTo>
                                        <a:pt x="5064" y="8894"/>
                                      </a:lnTo>
                                      <a:lnTo>
                                        <a:pt x="5064" y="9010"/>
                                      </a:lnTo>
                                      <a:lnTo>
                                        <a:pt x="5042" y="9079"/>
                                      </a:lnTo>
                                      <a:lnTo>
                                        <a:pt x="5018" y="9266"/>
                                      </a:lnTo>
                                      <a:lnTo>
                                        <a:pt x="4994" y="9359"/>
                                      </a:lnTo>
                                      <a:lnTo>
                                        <a:pt x="4972" y="9405"/>
                                      </a:lnTo>
                                      <a:lnTo>
                                        <a:pt x="4948" y="9544"/>
                                      </a:lnTo>
                                      <a:lnTo>
                                        <a:pt x="4879" y="9567"/>
                                      </a:lnTo>
                                      <a:lnTo>
                                        <a:pt x="4879" y="9452"/>
                                      </a:lnTo>
                                      <a:lnTo>
                                        <a:pt x="4855" y="9405"/>
                                      </a:lnTo>
                                      <a:lnTo>
                                        <a:pt x="4832" y="9335"/>
                                      </a:lnTo>
                                      <a:lnTo>
                                        <a:pt x="4809" y="9266"/>
                                      </a:lnTo>
                                      <a:lnTo>
                                        <a:pt x="4786" y="9010"/>
                                      </a:lnTo>
                                      <a:lnTo>
                                        <a:pt x="4762" y="8871"/>
                                      </a:lnTo>
                                      <a:lnTo>
                                        <a:pt x="4738" y="8755"/>
                                      </a:lnTo>
                                      <a:lnTo>
                                        <a:pt x="4716" y="8639"/>
                                      </a:lnTo>
                                      <a:lnTo>
                                        <a:pt x="4693" y="8523"/>
                                      </a:lnTo>
                                      <a:lnTo>
                                        <a:pt x="4669" y="8337"/>
                                      </a:lnTo>
                                      <a:lnTo>
                                        <a:pt x="4647" y="8220"/>
                                      </a:lnTo>
                                      <a:lnTo>
                                        <a:pt x="4623" y="8174"/>
                                      </a:lnTo>
                                      <a:lnTo>
                                        <a:pt x="4599" y="8128"/>
                                      </a:lnTo>
                                      <a:lnTo>
                                        <a:pt x="4576" y="7849"/>
                                      </a:lnTo>
                                      <a:lnTo>
                                        <a:pt x="4554" y="7825"/>
                                      </a:lnTo>
                                      <a:lnTo>
                                        <a:pt x="4530" y="7803"/>
                                      </a:lnTo>
                                      <a:lnTo>
                                        <a:pt x="4506" y="7734"/>
                                      </a:lnTo>
                                      <a:lnTo>
                                        <a:pt x="4506" y="7617"/>
                                      </a:lnTo>
                                      <a:lnTo>
                                        <a:pt x="4530" y="7593"/>
                                      </a:lnTo>
                                      <a:lnTo>
                                        <a:pt x="4576" y="7571"/>
                                      </a:lnTo>
                                      <a:lnTo>
                                        <a:pt x="4599" y="7524"/>
                                      </a:lnTo>
                                      <a:lnTo>
                                        <a:pt x="4716" y="7501"/>
                                      </a:lnTo>
                                      <a:lnTo>
                                        <a:pt x="4786" y="7478"/>
                                      </a:lnTo>
                                      <a:lnTo>
                                        <a:pt x="4832" y="7454"/>
                                      </a:lnTo>
                                      <a:lnTo>
                                        <a:pt x="4855" y="7431"/>
                                      </a:lnTo>
                                      <a:lnTo>
                                        <a:pt x="4855" y="7315"/>
                                      </a:lnTo>
                                      <a:lnTo>
                                        <a:pt x="4832" y="7269"/>
                                      </a:lnTo>
                                      <a:lnTo>
                                        <a:pt x="4809" y="7222"/>
                                      </a:lnTo>
                                      <a:lnTo>
                                        <a:pt x="4786" y="7129"/>
                                      </a:lnTo>
                                      <a:lnTo>
                                        <a:pt x="4762" y="7036"/>
                                      </a:lnTo>
                                      <a:lnTo>
                                        <a:pt x="4738" y="7014"/>
                                      </a:lnTo>
                                      <a:lnTo>
                                        <a:pt x="4716" y="6990"/>
                                      </a:lnTo>
                                      <a:lnTo>
                                        <a:pt x="4693" y="6920"/>
                                      </a:lnTo>
                                      <a:lnTo>
                                        <a:pt x="4669" y="6827"/>
                                      </a:lnTo>
                                      <a:lnTo>
                                        <a:pt x="4647" y="6781"/>
                                      </a:lnTo>
                                      <a:lnTo>
                                        <a:pt x="4623" y="6665"/>
                                      </a:lnTo>
                                      <a:lnTo>
                                        <a:pt x="4599" y="6619"/>
                                      </a:lnTo>
                                      <a:lnTo>
                                        <a:pt x="4576" y="6502"/>
                                      </a:lnTo>
                                      <a:lnTo>
                                        <a:pt x="4554" y="6456"/>
                                      </a:lnTo>
                                      <a:lnTo>
                                        <a:pt x="4530" y="6409"/>
                                      </a:lnTo>
                                      <a:lnTo>
                                        <a:pt x="4506" y="6363"/>
                                      </a:lnTo>
                                      <a:lnTo>
                                        <a:pt x="4484" y="6317"/>
                                      </a:lnTo>
                                      <a:lnTo>
                                        <a:pt x="4460" y="6224"/>
                                      </a:lnTo>
                                      <a:lnTo>
                                        <a:pt x="4437" y="6177"/>
                                      </a:lnTo>
                                      <a:lnTo>
                                        <a:pt x="4413" y="6154"/>
                                      </a:lnTo>
                                      <a:lnTo>
                                        <a:pt x="4391" y="6107"/>
                                      </a:lnTo>
                                      <a:lnTo>
                                        <a:pt x="4367" y="6014"/>
                                      </a:lnTo>
                                      <a:lnTo>
                                        <a:pt x="4344" y="5992"/>
                                      </a:lnTo>
                                      <a:lnTo>
                                        <a:pt x="4321" y="5945"/>
                                      </a:lnTo>
                                      <a:lnTo>
                                        <a:pt x="4298" y="5899"/>
                                      </a:lnTo>
                                      <a:lnTo>
                                        <a:pt x="4252" y="5899"/>
                                      </a:lnTo>
                                      <a:lnTo>
                                        <a:pt x="4252" y="5805"/>
                                      </a:lnTo>
                                      <a:lnTo>
                                        <a:pt x="4228" y="5782"/>
                                      </a:lnTo>
                                      <a:lnTo>
                                        <a:pt x="4205" y="5760"/>
                                      </a:lnTo>
                                      <a:lnTo>
                                        <a:pt x="4181" y="5712"/>
                                      </a:lnTo>
                                      <a:lnTo>
                                        <a:pt x="4159" y="5690"/>
                                      </a:lnTo>
                                      <a:lnTo>
                                        <a:pt x="4111" y="5666"/>
                                      </a:lnTo>
                                      <a:lnTo>
                                        <a:pt x="4089" y="5643"/>
                                      </a:lnTo>
                                      <a:lnTo>
                                        <a:pt x="4042" y="5643"/>
                                      </a:lnTo>
                                      <a:lnTo>
                                        <a:pt x="4042" y="5573"/>
                                      </a:lnTo>
                                      <a:lnTo>
                                        <a:pt x="3972" y="5550"/>
                                      </a:lnTo>
                                      <a:lnTo>
                                        <a:pt x="3949" y="5527"/>
                                      </a:lnTo>
                                      <a:lnTo>
                                        <a:pt x="3927" y="5480"/>
                                      </a:lnTo>
                                      <a:lnTo>
                                        <a:pt x="3879" y="5458"/>
                                      </a:lnTo>
                                      <a:lnTo>
                                        <a:pt x="3833" y="5458"/>
                                      </a:lnTo>
                                      <a:lnTo>
                                        <a:pt x="3833" y="5411"/>
                                      </a:lnTo>
                                      <a:lnTo>
                                        <a:pt x="3786" y="5387"/>
                                      </a:lnTo>
                                      <a:lnTo>
                                        <a:pt x="3764" y="5365"/>
                                      </a:lnTo>
                                      <a:lnTo>
                                        <a:pt x="3717" y="5365"/>
                                      </a:lnTo>
                                      <a:lnTo>
                                        <a:pt x="3717" y="5318"/>
                                      </a:lnTo>
                                      <a:lnTo>
                                        <a:pt x="3601" y="5295"/>
                                      </a:lnTo>
                                      <a:lnTo>
                                        <a:pt x="3554" y="5272"/>
                                      </a:lnTo>
                                      <a:lnTo>
                                        <a:pt x="3484" y="5248"/>
                                      </a:lnTo>
                                      <a:lnTo>
                                        <a:pt x="3484" y="5179"/>
                                      </a:lnTo>
                                      <a:lnTo>
                                        <a:pt x="3508" y="5155"/>
                                      </a:lnTo>
                                      <a:lnTo>
                                        <a:pt x="3530" y="5133"/>
                                      </a:lnTo>
                                      <a:lnTo>
                                        <a:pt x="3578" y="5109"/>
                                      </a:lnTo>
                                      <a:lnTo>
                                        <a:pt x="3624" y="5085"/>
                                      </a:lnTo>
                                      <a:lnTo>
                                        <a:pt x="3786" y="5063"/>
                                      </a:lnTo>
                                      <a:lnTo>
                                        <a:pt x="3833" y="5039"/>
                                      </a:lnTo>
                                      <a:lnTo>
                                        <a:pt x="3879" y="5016"/>
                                      </a:lnTo>
                                      <a:lnTo>
                                        <a:pt x="3996" y="4992"/>
                                      </a:lnTo>
                                      <a:lnTo>
                                        <a:pt x="4018" y="4970"/>
                                      </a:lnTo>
                                      <a:lnTo>
                                        <a:pt x="4111" y="4946"/>
                                      </a:lnTo>
                                      <a:lnTo>
                                        <a:pt x="4181" y="4923"/>
                                      </a:lnTo>
                                      <a:lnTo>
                                        <a:pt x="4321" y="4900"/>
                                      </a:lnTo>
                                      <a:lnTo>
                                        <a:pt x="4367" y="4877"/>
                                      </a:lnTo>
                                      <a:lnTo>
                                        <a:pt x="4437" y="4853"/>
                                      </a:lnTo>
                                      <a:lnTo>
                                        <a:pt x="4437" y="4900"/>
                                      </a:lnTo>
                                      <a:lnTo>
                                        <a:pt x="4647" y="4900"/>
                                      </a:lnTo>
                                      <a:lnTo>
                                        <a:pt x="4786" y="4877"/>
                                      </a:lnTo>
                                      <a:lnTo>
                                        <a:pt x="4832" y="4877"/>
                                      </a:lnTo>
                                      <a:lnTo>
                                        <a:pt x="4972" y="4900"/>
                                      </a:lnTo>
                                      <a:lnTo>
                                        <a:pt x="5064" y="4923"/>
                                      </a:lnTo>
                                      <a:lnTo>
                                        <a:pt x="5087" y="4946"/>
                                      </a:lnTo>
                                      <a:lnTo>
                                        <a:pt x="5157" y="4970"/>
                                      </a:lnTo>
                                      <a:lnTo>
                                        <a:pt x="5181" y="5063"/>
                                      </a:lnTo>
                                      <a:lnTo>
                                        <a:pt x="5250" y="5085"/>
                                      </a:lnTo>
                                      <a:lnTo>
                                        <a:pt x="5274" y="5133"/>
                                      </a:lnTo>
                                      <a:lnTo>
                                        <a:pt x="5274" y="5224"/>
                                      </a:lnTo>
                                      <a:lnTo>
                                        <a:pt x="5250" y="5248"/>
                                      </a:lnTo>
                                      <a:close/>
                                      <a:moveTo>
                                        <a:pt x="279" y="24"/>
                                      </a:moveTo>
                                      <a:lnTo>
                                        <a:pt x="209" y="46"/>
                                      </a:lnTo>
                                      <a:lnTo>
                                        <a:pt x="185" y="70"/>
                                      </a:lnTo>
                                      <a:lnTo>
                                        <a:pt x="140" y="93"/>
                                      </a:lnTo>
                                      <a:lnTo>
                                        <a:pt x="92" y="117"/>
                                      </a:lnTo>
                                      <a:lnTo>
                                        <a:pt x="70" y="163"/>
                                      </a:lnTo>
                                      <a:lnTo>
                                        <a:pt x="23" y="186"/>
                                      </a:lnTo>
                                      <a:lnTo>
                                        <a:pt x="0" y="209"/>
                                      </a:lnTo>
                                      <a:lnTo>
                                        <a:pt x="0" y="697"/>
                                      </a:lnTo>
                                      <a:lnTo>
                                        <a:pt x="23" y="744"/>
                                      </a:lnTo>
                                      <a:lnTo>
                                        <a:pt x="46" y="813"/>
                                      </a:lnTo>
                                      <a:lnTo>
                                        <a:pt x="70" y="929"/>
                                      </a:lnTo>
                                      <a:lnTo>
                                        <a:pt x="92" y="1022"/>
                                      </a:lnTo>
                                      <a:lnTo>
                                        <a:pt x="116" y="1068"/>
                                      </a:lnTo>
                                      <a:lnTo>
                                        <a:pt x="140" y="1137"/>
                                      </a:lnTo>
                                      <a:lnTo>
                                        <a:pt x="163" y="1184"/>
                                      </a:lnTo>
                                      <a:lnTo>
                                        <a:pt x="185" y="1230"/>
                                      </a:lnTo>
                                      <a:lnTo>
                                        <a:pt x="209" y="1347"/>
                                      </a:lnTo>
                                      <a:lnTo>
                                        <a:pt x="233" y="1417"/>
                                      </a:lnTo>
                                      <a:lnTo>
                                        <a:pt x="255" y="1510"/>
                                      </a:lnTo>
                                      <a:lnTo>
                                        <a:pt x="279" y="1556"/>
                                      </a:lnTo>
                                      <a:lnTo>
                                        <a:pt x="302" y="1695"/>
                                      </a:lnTo>
                                      <a:lnTo>
                                        <a:pt x="302" y="1742"/>
                                      </a:lnTo>
                                      <a:lnTo>
                                        <a:pt x="302" y="1811"/>
                                      </a:lnTo>
                                      <a:lnTo>
                                        <a:pt x="326" y="1857"/>
                                      </a:lnTo>
                                      <a:lnTo>
                                        <a:pt x="348" y="1950"/>
                                      </a:lnTo>
                                      <a:lnTo>
                                        <a:pt x="372" y="1974"/>
                                      </a:lnTo>
                                      <a:lnTo>
                                        <a:pt x="395" y="2044"/>
                                      </a:lnTo>
                                      <a:lnTo>
                                        <a:pt x="418" y="2159"/>
                                      </a:lnTo>
                                      <a:lnTo>
                                        <a:pt x="441" y="2206"/>
                                      </a:lnTo>
                                      <a:lnTo>
                                        <a:pt x="465" y="2252"/>
                                      </a:lnTo>
                                      <a:lnTo>
                                        <a:pt x="487" y="2299"/>
                                      </a:lnTo>
                                      <a:lnTo>
                                        <a:pt x="511" y="2392"/>
                                      </a:lnTo>
                                      <a:lnTo>
                                        <a:pt x="534" y="2438"/>
                                      </a:lnTo>
                                      <a:lnTo>
                                        <a:pt x="558" y="2508"/>
                                      </a:lnTo>
                                      <a:lnTo>
                                        <a:pt x="580" y="2554"/>
                                      </a:lnTo>
                                      <a:lnTo>
                                        <a:pt x="604" y="2625"/>
                                      </a:lnTo>
                                      <a:lnTo>
                                        <a:pt x="627" y="2671"/>
                                      </a:lnTo>
                                      <a:lnTo>
                                        <a:pt x="650" y="2740"/>
                                      </a:lnTo>
                                      <a:lnTo>
                                        <a:pt x="673" y="2810"/>
                                      </a:lnTo>
                                      <a:lnTo>
                                        <a:pt x="697" y="2949"/>
                                      </a:lnTo>
                                      <a:lnTo>
                                        <a:pt x="721" y="3111"/>
                                      </a:lnTo>
                                      <a:lnTo>
                                        <a:pt x="743" y="3204"/>
                                      </a:lnTo>
                                      <a:lnTo>
                                        <a:pt x="767" y="3298"/>
                                      </a:lnTo>
                                      <a:lnTo>
                                        <a:pt x="790" y="3367"/>
                                      </a:lnTo>
                                      <a:lnTo>
                                        <a:pt x="812" y="3414"/>
                                      </a:lnTo>
                                      <a:lnTo>
                                        <a:pt x="812" y="3437"/>
                                      </a:lnTo>
                                      <a:lnTo>
                                        <a:pt x="812" y="3553"/>
                                      </a:lnTo>
                                      <a:lnTo>
                                        <a:pt x="812" y="3692"/>
                                      </a:lnTo>
                                      <a:lnTo>
                                        <a:pt x="790" y="3716"/>
                                      </a:lnTo>
                                      <a:lnTo>
                                        <a:pt x="767" y="3738"/>
                                      </a:lnTo>
                                      <a:lnTo>
                                        <a:pt x="743" y="3762"/>
                                      </a:lnTo>
                                      <a:lnTo>
                                        <a:pt x="721" y="3809"/>
                                      </a:lnTo>
                                      <a:lnTo>
                                        <a:pt x="721" y="3855"/>
                                      </a:lnTo>
                                      <a:lnTo>
                                        <a:pt x="673" y="3855"/>
                                      </a:lnTo>
                                      <a:lnTo>
                                        <a:pt x="650" y="3879"/>
                                      </a:lnTo>
                                      <a:lnTo>
                                        <a:pt x="627" y="3901"/>
                                      </a:lnTo>
                                      <a:lnTo>
                                        <a:pt x="604" y="3948"/>
                                      </a:lnTo>
                                      <a:lnTo>
                                        <a:pt x="580" y="3970"/>
                                      </a:lnTo>
                                      <a:lnTo>
                                        <a:pt x="558" y="3994"/>
                                      </a:lnTo>
                                      <a:lnTo>
                                        <a:pt x="534" y="4018"/>
                                      </a:lnTo>
                                      <a:lnTo>
                                        <a:pt x="534" y="4064"/>
                                      </a:lnTo>
                                      <a:lnTo>
                                        <a:pt x="558" y="4111"/>
                                      </a:lnTo>
                                      <a:lnTo>
                                        <a:pt x="580" y="4157"/>
                                      </a:lnTo>
                                      <a:lnTo>
                                        <a:pt x="604" y="4203"/>
                                      </a:lnTo>
                                      <a:lnTo>
                                        <a:pt x="627" y="4273"/>
                                      </a:lnTo>
                                      <a:lnTo>
                                        <a:pt x="650" y="4319"/>
                                      </a:lnTo>
                                      <a:lnTo>
                                        <a:pt x="697" y="4319"/>
                                      </a:lnTo>
                                      <a:lnTo>
                                        <a:pt x="697" y="4389"/>
                                      </a:lnTo>
                                      <a:lnTo>
                                        <a:pt x="721" y="4482"/>
                                      </a:lnTo>
                                      <a:lnTo>
                                        <a:pt x="743" y="4552"/>
                                      </a:lnTo>
                                      <a:lnTo>
                                        <a:pt x="767" y="4621"/>
                                      </a:lnTo>
                                      <a:lnTo>
                                        <a:pt x="790" y="4645"/>
                                      </a:lnTo>
                                      <a:lnTo>
                                        <a:pt x="812" y="4668"/>
                                      </a:lnTo>
                                      <a:lnTo>
                                        <a:pt x="836" y="4784"/>
                                      </a:lnTo>
                                      <a:lnTo>
                                        <a:pt x="860" y="4853"/>
                                      </a:lnTo>
                                      <a:lnTo>
                                        <a:pt x="883" y="4923"/>
                                      </a:lnTo>
                                      <a:lnTo>
                                        <a:pt x="906" y="4970"/>
                                      </a:lnTo>
                                      <a:lnTo>
                                        <a:pt x="929" y="5039"/>
                                      </a:lnTo>
                                      <a:lnTo>
                                        <a:pt x="953" y="5295"/>
                                      </a:lnTo>
                                      <a:lnTo>
                                        <a:pt x="975" y="5341"/>
                                      </a:lnTo>
                                      <a:lnTo>
                                        <a:pt x="999" y="5365"/>
                                      </a:lnTo>
                                      <a:lnTo>
                                        <a:pt x="1022" y="5387"/>
                                      </a:lnTo>
                                      <a:lnTo>
                                        <a:pt x="1046" y="5527"/>
                                      </a:lnTo>
                                      <a:lnTo>
                                        <a:pt x="1068" y="5666"/>
                                      </a:lnTo>
                                      <a:lnTo>
                                        <a:pt x="1068" y="5782"/>
                                      </a:lnTo>
                                      <a:lnTo>
                                        <a:pt x="1068" y="5992"/>
                                      </a:lnTo>
                                      <a:lnTo>
                                        <a:pt x="1068" y="6085"/>
                                      </a:lnTo>
                                      <a:lnTo>
                                        <a:pt x="1068" y="6131"/>
                                      </a:lnTo>
                                      <a:lnTo>
                                        <a:pt x="1068" y="6293"/>
                                      </a:lnTo>
                                      <a:lnTo>
                                        <a:pt x="1046" y="6387"/>
                                      </a:lnTo>
                                      <a:lnTo>
                                        <a:pt x="1022" y="6409"/>
                                      </a:lnTo>
                                      <a:lnTo>
                                        <a:pt x="999" y="6456"/>
                                      </a:lnTo>
                                      <a:lnTo>
                                        <a:pt x="999" y="6502"/>
                                      </a:lnTo>
                                      <a:lnTo>
                                        <a:pt x="953" y="6502"/>
                                      </a:lnTo>
                                      <a:lnTo>
                                        <a:pt x="929" y="6526"/>
                                      </a:lnTo>
                                      <a:lnTo>
                                        <a:pt x="906" y="6572"/>
                                      </a:lnTo>
                                      <a:lnTo>
                                        <a:pt x="883" y="6595"/>
                                      </a:lnTo>
                                      <a:lnTo>
                                        <a:pt x="860" y="6641"/>
                                      </a:lnTo>
                                      <a:lnTo>
                                        <a:pt x="860" y="6758"/>
                                      </a:lnTo>
                                      <a:lnTo>
                                        <a:pt x="883" y="6804"/>
                                      </a:lnTo>
                                      <a:lnTo>
                                        <a:pt x="906" y="6827"/>
                                      </a:lnTo>
                                      <a:lnTo>
                                        <a:pt x="953" y="6851"/>
                                      </a:lnTo>
                                      <a:lnTo>
                                        <a:pt x="883" y="6851"/>
                                      </a:lnTo>
                                      <a:lnTo>
                                        <a:pt x="860" y="6873"/>
                                      </a:lnTo>
                                      <a:lnTo>
                                        <a:pt x="836" y="7014"/>
                                      </a:lnTo>
                                      <a:lnTo>
                                        <a:pt x="812" y="7246"/>
                                      </a:lnTo>
                                      <a:lnTo>
                                        <a:pt x="790" y="7292"/>
                                      </a:lnTo>
                                      <a:lnTo>
                                        <a:pt x="767" y="7361"/>
                                      </a:lnTo>
                                      <a:lnTo>
                                        <a:pt x="743" y="7408"/>
                                      </a:lnTo>
                                      <a:lnTo>
                                        <a:pt x="721" y="7478"/>
                                      </a:lnTo>
                                      <a:lnTo>
                                        <a:pt x="697" y="7501"/>
                                      </a:lnTo>
                                      <a:lnTo>
                                        <a:pt x="673" y="7524"/>
                                      </a:lnTo>
                                      <a:lnTo>
                                        <a:pt x="650" y="7547"/>
                                      </a:lnTo>
                                      <a:lnTo>
                                        <a:pt x="627" y="7593"/>
                                      </a:lnTo>
                                      <a:lnTo>
                                        <a:pt x="604" y="7686"/>
                                      </a:lnTo>
                                      <a:lnTo>
                                        <a:pt x="580" y="7710"/>
                                      </a:lnTo>
                                      <a:lnTo>
                                        <a:pt x="558" y="7803"/>
                                      </a:lnTo>
                                      <a:lnTo>
                                        <a:pt x="534" y="7825"/>
                                      </a:lnTo>
                                      <a:lnTo>
                                        <a:pt x="511" y="7849"/>
                                      </a:lnTo>
                                      <a:lnTo>
                                        <a:pt x="511" y="7919"/>
                                      </a:lnTo>
                                      <a:lnTo>
                                        <a:pt x="465" y="7919"/>
                                      </a:lnTo>
                                      <a:lnTo>
                                        <a:pt x="441" y="7942"/>
                                      </a:lnTo>
                                      <a:lnTo>
                                        <a:pt x="418" y="7988"/>
                                      </a:lnTo>
                                      <a:lnTo>
                                        <a:pt x="418" y="8105"/>
                                      </a:lnTo>
                                      <a:lnTo>
                                        <a:pt x="441" y="8151"/>
                                      </a:lnTo>
                                      <a:lnTo>
                                        <a:pt x="465" y="8174"/>
                                      </a:lnTo>
                                      <a:lnTo>
                                        <a:pt x="487" y="8198"/>
                                      </a:lnTo>
                                      <a:lnTo>
                                        <a:pt x="511" y="8268"/>
                                      </a:lnTo>
                                      <a:lnTo>
                                        <a:pt x="534" y="8291"/>
                                      </a:lnTo>
                                      <a:lnTo>
                                        <a:pt x="558" y="8313"/>
                                      </a:lnTo>
                                      <a:lnTo>
                                        <a:pt x="580" y="8337"/>
                                      </a:lnTo>
                                      <a:lnTo>
                                        <a:pt x="604" y="8361"/>
                                      </a:lnTo>
                                      <a:lnTo>
                                        <a:pt x="627" y="8383"/>
                                      </a:lnTo>
                                      <a:lnTo>
                                        <a:pt x="650" y="8430"/>
                                      </a:lnTo>
                                      <a:lnTo>
                                        <a:pt x="673" y="8452"/>
                                      </a:lnTo>
                                      <a:lnTo>
                                        <a:pt x="721" y="8452"/>
                                      </a:lnTo>
                                      <a:lnTo>
                                        <a:pt x="721" y="8500"/>
                                      </a:lnTo>
                                      <a:lnTo>
                                        <a:pt x="743" y="8523"/>
                                      </a:lnTo>
                                      <a:lnTo>
                                        <a:pt x="767" y="8569"/>
                                      </a:lnTo>
                                      <a:lnTo>
                                        <a:pt x="790" y="8593"/>
                                      </a:lnTo>
                                      <a:lnTo>
                                        <a:pt x="790" y="8755"/>
                                      </a:lnTo>
                                      <a:lnTo>
                                        <a:pt x="767" y="8778"/>
                                      </a:lnTo>
                                      <a:lnTo>
                                        <a:pt x="743" y="8825"/>
                                      </a:lnTo>
                                      <a:lnTo>
                                        <a:pt x="721" y="8871"/>
                                      </a:lnTo>
                                      <a:lnTo>
                                        <a:pt x="697" y="9010"/>
                                      </a:lnTo>
                                      <a:lnTo>
                                        <a:pt x="673" y="9428"/>
                                      </a:lnTo>
                                      <a:lnTo>
                                        <a:pt x="650" y="9452"/>
                                      </a:lnTo>
                                      <a:lnTo>
                                        <a:pt x="650" y="9498"/>
                                      </a:lnTo>
                                      <a:lnTo>
                                        <a:pt x="673" y="9754"/>
                                      </a:lnTo>
                                      <a:lnTo>
                                        <a:pt x="673" y="9893"/>
                                      </a:lnTo>
                                      <a:lnTo>
                                        <a:pt x="673" y="10055"/>
                                      </a:lnTo>
                                      <a:lnTo>
                                        <a:pt x="697" y="10148"/>
                                      </a:lnTo>
                                      <a:lnTo>
                                        <a:pt x="721" y="10242"/>
                                      </a:lnTo>
                                      <a:lnTo>
                                        <a:pt x="743" y="10357"/>
                                      </a:lnTo>
                                      <a:lnTo>
                                        <a:pt x="767" y="10381"/>
                                      </a:lnTo>
                                      <a:lnTo>
                                        <a:pt x="790" y="10427"/>
                                      </a:lnTo>
                                      <a:lnTo>
                                        <a:pt x="812" y="10474"/>
                                      </a:lnTo>
                                      <a:lnTo>
                                        <a:pt x="836" y="10589"/>
                                      </a:lnTo>
                                      <a:lnTo>
                                        <a:pt x="860" y="10682"/>
                                      </a:lnTo>
                                      <a:lnTo>
                                        <a:pt x="883" y="10799"/>
                                      </a:lnTo>
                                      <a:lnTo>
                                        <a:pt x="906" y="10914"/>
                                      </a:lnTo>
                                      <a:lnTo>
                                        <a:pt x="929" y="11147"/>
                                      </a:lnTo>
                                      <a:lnTo>
                                        <a:pt x="953" y="11216"/>
                                      </a:lnTo>
                                      <a:lnTo>
                                        <a:pt x="975" y="11333"/>
                                      </a:lnTo>
                                      <a:lnTo>
                                        <a:pt x="999" y="11379"/>
                                      </a:lnTo>
                                      <a:lnTo>
                                        <a:pt x="1022" y="11496"/>
                                      </a:lnTo>
                                      <a:lnTo>
                                        <a:pt x="1046" y="11797"/>
                                      </a:lnTo>
                                      <a:lnTo>
                                        <a:pt x="1046" y="11867"/>
                                      </a:lnTo>
                                      <a:lnTo>
                                        <a:pt x="1046" y="11913"/>
                                      </a:lnTo>
                                      <a:lnTo>
                                        <a:pt x="999" y="11913"/>
                                      </a:lnTo>
                                      <a:lnTo>
                                        <a:pt x="975" y="11936"/>
                                      </a:lnTo>
                                      <a:lnTo>
                                        <a:pt x="953" y="11960"/>
                                      </a:lnTo>
                                      <a:lnTo>
                                        <a:pt x="953" y="12006"/>
                                      </a:lnTo>
                                      <a:lnTo>
                                        <a:pt x="975" y="12029"/>
                                      </a:lnTo>
                                      <a:lnTo>
                                        <a:pt x="1022" y="12029"/>
                                      </a:lnTo>
                                      <a:lnTo>
                                        <a:pt x="1046" y="12029"/>
                                      </a:lnTo>
                                      <a:lnTo>
                                        <a:pt x="1068" y="12075"/>
                                      </a:lnTo>
                                      <a:lnTo>
                                        <a:pt x="1072" y="12077"/>
                                      </a:lnTo>
                                      <a:lnTo>
                                        <a:pt x="1075" y="12079"/>
                                      </a:lnTo>
                                      <a:lnTo>
                                        <a:pt x="1077" y="12084"/>
                                      </a:lnTo>
                                      <a:lnTo>
                                        <a:pt x="1081" y="12091"/>
                                      </a:lnTo>
                                      <a:lnTo>
                                        <a:pt x="1085" y="12108"/>
                                      </a:lnTo>
                                      <a:lnTo>
                                        <a:pt x="1089" y="12129"/>
                                      </a:lnTo>
                                      <a:lnTo>
                                        <a:pt x="1092" y="12157"/>
                                      </a:lnTo>
                                      <a:lnTo>
                                        <a:pt x="1094" y="12185"/>
                                      </a:lnTo>
                                      <a:lnTo>
                                        <a:pt x="1096" y="12217"/>
                                      </a:lnTo>
                                      <a:lnTo>
                                        <a:pt x="1096" y="12250"/>
                                      </a:lnTo>
                                      <a:lnTo>
                                        <a:pt x="1096" y="12284"/>
                                      </a:lnTo>
                                      <a:lnTo>
                                        <a:pt x="1094" y="12317"/>
                                      </a:lnTo>
                                      <a:lnTo>
                                        <a:pt x="1092" y="12348"/>
                                      </a:lnTo>
                                      <a:lnTo>
                                        <a:pt x="1089" y="12377"/>
                                      </a:lnTo>
                                      <a:lnTo>
                                        <a:pt x="1085" y="12402"/>
                                      </a:lnTo>
                                      <a:lnTo>
                                        <a:pt x="1080" y="12423"/>
                                      </a:lnTo>
                                      <a:lnTo>
                                        <a:pt x="1077" y="12431"/>
                                      </a:lnTo>
                                      <a:lnTo>
                                        <a:pt x="1075" y="12439"/>
                                      </a:lnTo>
                                      <a:lnTo>
                                        <a:pt x="1072" y="12444"/>
                                      </a:lnTo>
                                      <a:lnTo>
                                        <a:pt x="1068" y="12448"/>
                                      </a:lnTo>
                                      <a:lnTo>
                                        <a:pt x="1046" y="12494"/>
                                      </a:lnTo>
                                      <a:lnTo>
                                        <a:pt x="1046" y="12750"/>
                                      </a:lnTo>
                                      <a:lnTo>
                                        <a:pt x="1046" y="12795"/>
                                      </a:lnTo>
                                      <a:lnTo>
                                        <a:pt x="1046" y="12865"/>
                                      </a:lnTo>
                                      <a:lnTo>
                                        <a:pt x="1068" y="12912"/>
                                      </a:lnTo>
                                      <a:lnTo>
                                        <a:pt x="1092" y="12982"/>
                                      </a:lnTo>
                                      <a:lnTo>
                                        <a:pt x="1115" y="13028"/>
                                      </a:lnTo>
                                      <a:lnTo>
                                        <a:pt x="1138" y="13051"/>
                                      </a:lnTo>
                                      <a:lnTo>
                                        <a:pt x="1161" y="13097"/>
                                      </a:lnTo>
                                      <a:lnTo>
                                        <a:pt x="1185" y="13121"/>
                                      </a:lnTo>
                                      <a:lnTo>
                                        <a:pt x="1231" y="13144"/>
                                      </a:lnTo>
                                      <a:lnTo>
                                        <a:pt x="1254" y="13307"/>
                                      </a:lnTo>
                                      <a:lnTo>
                                        <a:pt x="1278" y="13353"/>
                                      </a:lnTo>
                                      <a:lnTo>
                                        <a:pt x="1300" y="13422"/>
                                      </a:lnTo>
                                      <a:lnTo>
                                        <a:pt x="1324" y="13516"/>
                                      </a:lnTo>
                                      <a:lnTo>
                                        <a:pt x="1348" y="13655"/>
                                      </a:lnTo>
                                      <a:lnTo>
                                        <a:pt x="1371" y="13910"/>
                                      </a:lnTo>
                                      <a:lnTo>
                                        <a:pt x="1394" y="13980"/>
                                      </a:lnTo>
                                      <a:lnTo>
                                        <a:pt x="1417" y="14073"/>
                                      </a:lnTo>
                                      <a:lnTo>
                                        <a:pt x="1441" y="14166"/>
                                      </a:lnTo>
                                      <a:lnTo>
                                        <a:pt x="1463" y="14329"/>
                                      </a:lnTo>
                                      <a:lnTo>
                                        <a:pt x="1487" y="14491"/>
                                      </a:lnTo>
                                      <a:lnTo>
                                        <a:pt x="1533" y="14514"/>
                                      </a:lnTo>
                                      <a:lnTo>
                                        <a:pt x="1556" y="14537"/>
                                      </a:lnTo>
                                      <a:lnTo>
                                        <a:pt x="1580" y="14676"/>
                                      </a:lnTo>
                                      <a:lnTo>
                                        <a:pt x="1603" y="14769"/>
                                      </a:lnTo>
                                      <a:lnTo>
                                        <a:pt x="1626" y="14815"/>
                                      </a:lnTo>
                                      <a:lnTo>
                                        <a:pt x="1649" y="14886"/>
                                      </a:lnTo>
                                      <a:lnTo>
                                        <a:pt x="1673" y="15002"/>
                                      </a:lnTo>
                                      <a:lnTo>
                                        <a:pt x="1695" y="15118"/>
                                      </a:lnTo>
                                      <a:lnTo>
                                        <a:pt x="1699" y="15120"/>
                                      </a:lnTo>
                                      <a:lnTo>
                                        <a:pt x="1702" y="15124"/>
                                      </a:lnTo>
                                      <a:lnTo>
                                        <a:pt x="1706" y="15129"/>
                                      </a:lnTo>
                                      <a:lnTo>
                                        <a:pt x="1708" y="15138"/>
                                      </a:lnTo>
                                      <a:lnTo>
                                        <a:pt x="1712" y="15160"/>
                                      </a:lnTo>
                                      <a:lnTo>
                                        <a:pt x="1716" y="15191"/>
                                      </a:lnTo>
                                      <a:lnTo>
                                        <a:pt x="1719" y="15225"/>
                                      </a:lnTo>
                                      <a:lnTo>
                                        <a:pt x="1721" y="15264"/>
                                      </a:lnTo>
                                      <a:lnTo>
                                        <a:pt x="1723" y="15307"/>
                                      </a:lnTo>
                                      <a:lnTo>
                                        <a:pt x="1723" y="15351"/>
                                      </a:lnTo>
                                      <a:lnTo>
                                        <a:pt x="1723" y="15395"/>
                                      </a:lnTo>
                                      <a:lnTo>
                                        <a:pt x="1721" y="15438"/>
                                      </a:lnTo>
                                      <a:lnTo>
                                        <a:pt x="1719" y="15479"/>
                                      </a:lnTo>
                                      <a:lnTo>
                                        <a:pt x="1716" y="15517"/>
                                      </a:lnTo>
                                      <a:lnTo>
                                        <a:pt x="1712" y="15550"/>
                                      </a:lnTo>
                                      <a:lnTo>
                                        <a:pt x="1707" y="15576"/>
                                      </a:lnTo>
                                      <a:lnTo>
                                        <a:pt x="1704" y="15587"/>
                                      </a:lnTo>
                                      <a:lnTo>
                                        <a:pt x="1702" y="15596"/>
                                      </a:lnTo>
                                      <a:lnTo>
                                        <a:pt x="1699" y="15601"/>
                                      </a:lnTo>
                                      <a:lnTo>
                                        <a:pt x="1695" y="15605"/>
                                      </a:lnTo>
                                      <a:lnTo>
                                        <a:pt x="1695" y="15652"/>
                                      </a:lnTo>
                                      <a:lnTo>
                                        <a:pt x="1649" y="15652"/>
                                      </a:lnTo>
                                      <a:lnTo>
                                        <a:pt x="1626" y="15676"/>
                                      </a:lnTo>
                                      <a:lnTo>
                                        <a:pt x="1626" y="15884"/>
                                      </a:lnTo>
                                      <a:lnTo>
                                        <a:pt x="1649" y="16000"/>
                                      </a:lnTo>
                                      <a:lnTo>
                                        <a:pt x="1653" y="16001"/>
                                      </a:lnTo>
                                      <a:lnTo>
                                        <a:pt x="1656" y="16005"/>
                                      </a:lnTo>
                                      <a:lnTo>
                                        <a:pt x="1659" y="16009"/>
                                      </a:lnTo>
                                      <a:lnTo>
                                        <a:pt x="1661" y="16016"/>
                                      </a:lnTo>
                                      <a:lnTo>
                                        <a:pt x="1666" y="16034"/>
                                      </a:lnTo>
                                      <a:lnTo>
                                        <a:pt x="1670" y="16058"/>
                                      </a:lnTo>
                                      <a:lnTo>
                                        <a:pt x="1673" y="16086"/>
                                      </a:lnTo>
                                      <a:lnTo>
                                        <a:pt x="1676" y="16118"/>
                                      </a:lnTo>
                                      <a:lnTo>
                                        <a:pt x="1677" y="16152"/>
                                      </a:lnTo>
                                      <a:lnTo>
                                        <a:pt x="1677" y="16186"/>
                                      </a:lnTo>
                                      <a:lnTo>
                                        <a:pt x="1676" y="16223"/>
                                      </a:lnTo>
                                      <a:lnTo>
                                        <a:pt x="1674" y="16257"/>
                                      </a:lnTo>
                                      <a:lnTo>
                                        <a:pt x="1673" y="16291"/>
                                      </a:lnTo>
                                      <a:lnTo>
                                        <a:pt x="1669" y="16321"/>
                                      </a:lnTo>
                                      <a:lnTo>
                                        <a:pt x="1665" y="16347"/>
                                      </a:lnTo>
                                      <a:lnTo>
                                        <a:pt x="1661" y="16370"/>
                                      </a:lnTo>
                                      <a:lnTo>
                                        <a:pt x="1659" y="16379"/>
                                      </a:lnTo>
                                      <a:lnTo>
                                        <a:pt x="1656" y="16385"/>
                                      </a:lnTo>
                                      <a:lnTo>
                                        <a:pt x="1652" y="16392"/>
                                      </a:lnTo>
                                      <a:lnTo>
                                        <a:pt x="1649" y="16395"/>
                                      </a:lnTo>
                                      <a:lnTo>
                                        <a:pt x="1626" y="16627"/>
                                      </a:lnTo>
                                      <a:lnTo>
                                        <a:pt x="1626" y="16674"/>
                                      </a:lnTo>
                                      <a:lnTo>
                                        <a:pt x="1649" y="17022"/>
                                      </a:lnTo>
                                      <a:lnTo>
                                        <a:pt x="1673" y="17091"/>
                                      </a:lnTo>
                                      <a:lnTo>
                                        <a:pt x="1695" y="17232"/>
                                      </a:lnTo>
                                      <a:lnTo>
                                        <a:pt x="1719" y="17254"/>
                                      </a:lnTo>
                                      <a:lnTo>
                                        <a:pt x="1742" y="17277"/>
                                      </a:lnTo>
                                      <a:lnTo>
                                        <a:pt x="1788" y="17277"/>
                                      </a:lnTo>
                                      <a:lnTo>
                                        <a:pt x="1788" y="17325"/>
                                      </a:lnTo>
                                      <a:lnTo>
                                        <a:pt x="1858" y="17347"/>
                                      </a:lnTo>
                                      <a:lnTo>
                                        <a:pt x="1929" y="17347"/>
                                      </a:lnTo>
                                      <a:lnTo>
                                        <a:pt x="2021" y="17325"/>
                                      </a:lnTo>
                                      <a:lnTo>
                                        <a:pt x="2068" y="17301"/>
                                      </a:lnTo>
                                      <a:lnTo>
                                        <a:pt x="2161" y="17277"/>
                                      </a:lnTo>
                                      <a:lnTo>
                                        <a:pt x="2207" y="17254"/>
                                      </a:lnTo>
                                      <a:lnTo>
                                        <a:pt x="2253" y="17232"/>
                                      </a:lnTo>
                                      <a:lnTo>
                                        <a:pt x="2276" y="17208"/>
                                      </a:lnTo>
                                      <a:lnTo>
                                        <a:pt x="2300" y="17184"/>
                                      </a:lnTo>
                                      <a:lnTo>
                                        <a:pt x="2346" y="17162"/>
                                      </a:lnTo>
                                      <a:lnTo>
                                        <a:pt x="2369" y="17138"/>
                                      </a:lnTo>
                                      <a:lnTo>
                                        <a:pt x="2393" y="17115"/>
                                      </a:lnTo>
                                      <a:lnTo>
                                        <a:pt x="2415" y="17091"/>
                                      </a:lnTo>
                                      <a:lnTo>
                                        <a:pt x="2439" y="17069"/>
                                      </a:lnTo>
                                      <a:lnTo>
                                        <a:pt x="2463" y="17045"/>
                                      </a:lnTo>
                                      <a:lnTo>
                                        <a:pt x="2509" y="17022"/>
                                      </a:lnTo>
                                      <a:lnTo>
                                        <a:pt x="2532" y="16999"/>
                                      </a:lnTo>
                                      <a:lnTo>
                                        <a:pt x="2556" y="16952"/>
                                      </a:lnTo>
                                      <a:lnTo>
                                        <a:pt x="2578" y="16859"/>
                                      </a:lnTo>
                                      <a:lnTo>
                                        <a:pt x="2602" y="16767"/>
                                      </a:lnTo>
                                      <a:lnTo>
                                        <a:pt x="2602" y="16650"/>
                                      </a:lnTo>
                                      <a:lnTo>
                                        <a:pt x="2556" y="16650"/>
                                      </a:lnTo>
                                      <a:lnTo>
                                        <a:pt x="2556" y="16418"/>
                                      </a:lnTo>
                                      <a:lnTo>
                                        <a:pt x="2532" y="16395"/>
                                      </a:lnTo>
                                      <a:lnTo>
                                        <a:pt x="2463" y="16372"/>
                                      </a:lnTo>
                                      <a:lnTo>
                                        <a:pt x="2439" y="16303"/>
                                      </a:lnTo>
                                      <a:lnTo>
                                        <a:pt x="2439" y="16279"/>
                                      </a:lnTo>
                                      <a:lnTo>
                                        <a:pt x="2439" y="16210"/>
                                      </a:lnTo>
                                      <a:lnTo>
                                        <a:pt x="2486" y="16210"/>
                                      </a:lnTo>
                                      <a:lnTo>
                                        <a:pt x="2602" y="16186"/>
                                      </a:lnTo>
                                      <a:lnTo>
                                        <a:pt x="2649" y="16162"/>
                                      </a:lnTo>
                                      <a:lnTo>
                                        <a:pt x="2671" y="16140"/>
                                      </a:lnTo>
                                      <a:lnTo>
                                        <a:pt x="2695" y="16047"/>
                                      </a:lnTo>
                                      <a:lnTo>
                                        <a:pt x="2764" y="16047"/>
                                      </a:lnTo>
                                      <a:lnTo>
                                        <a:pt x="2788" y="16093"/>
                                      </a:lnTo>
                                      <a:lnTo>
                                        <a:pt x="2812" y="16117"/>
                                      </a:lnTo>
                                      <a:lnTo>
                                        <a:pt x="2834" y="16162"/>
                                      </a:lnTo>
                                      <a:lnTo>
                                        <a:pt x="2881" y="16186"/>
                                      </a:lnTo>
                                      <a:lnTo>
                                        <a:pt x="2931" y="16190"/>
                                      </a:lnTo>
                                      <a:lnTo>
                                        <a:pt x="2903" y="16210"/>
                                      </a:lnTo>
                                      <a:lnTo>
                                        <a:pt x="2881" y="16279"/>
                                      </a:lnTo>
                                      <a:lnTo>
                                        <a:pt x="2857" y="16303"/>
                                      </a:lnTo>
                                      <a:lnTo>
                                        <a:pt x="2834" y="16349"/>
                                      </a:lnTo>
                                      <a:lnTo>
                                        <a:pt x="2812" y="16372"/>
                                      </a:lnTo>
                                      <a:lnTo>
                                        <a:pt x="2764" y="16395"/>
                                      </a:lnTo>
                                      <a:lnTo>
                                        <a:pt x="2741" y="16442"/>
                                      </a:lnTo>
                                      <a:lnTo>
                                        <a:pt x="2718" y="16581"/>
                                      </a:lnTo>
                                      <a:lnTo>
                                        <a:pt x="2695" y="16627"/>
                                      </a:lnTo>
                                      <a:lnTo>
                                        <a:pt x="2695" y="16744"/>
                                      </a:lnTo>
                                      <a:lnTo>
                                        <a:pt x="2718" y="16767"/>
                                      </a:lnTo>
                                      <a:lnTo>
                                        <a:pt x="2741" y="16883"/>
                                      </a:lnTo>
                                      <a:lnTo>
                                        <a:pt x="2764" y="16952"/>
                                      </a:lnTo>
                                      <a:lnTo>
                                        <a:pt x="2812" y="16952"/>
                                      </a:lnTo>
                                      <a:lnTo>
                                        <a:pt x="2812" y="17022"/>
                                      </a:lnTo>
                                      <a:lnTo>
                                        <a:pt x="2834" y="17045"/>
                                      </a:lnTo>
                                      <a:lnTo>
                                        <a:pt x="2857" y="17091"/>
                                      </a:lnTo>
                                      <a:lnTo>
                                        <a:pt x="2881" y="17138"/>
                                      </a:lnTo>
                                      <a:lnTo>
                                        <a:pt x="2903" y="17162"/>
                                      </a:lnTo>
                                      <a:lnTo>
                                        <a:pt x="2951" y="17184"/>
                                      </a:lnTo>
                                      <a:lnTo>
                                        <a:pt x="2973" y="17208"/>
                                      </a:lnTo>
                                      <a:lnTo>
                                        <a:pt x="3020" y="17232"/>
                                      </a:lnTo>
                                      <a:lnTo>
                                        <a:pt x="3066" y="17254"/>
                                      </a:lnTo>
                                      <a:lnTo>
                                        <a:pt x="3136" y="17277"/>
                                      </a:lnTo>
                                      <a:lnTo>
                                        <a:pt x="3415" y="17277"/>
                                      </a:lnTo>
                                      <a:lnTo>
                                        <a:pt x="3461" y="17254"/>
                                      </a:lnTo>
                                      <a:lnTo>
                                        <a:pt x="3508" y="17232"/>
                                      </a:lnTo>
                                      <a:lnTo>
                                        <a:pt x="3530" y="17208"/>
                                      </a:lnTo>
                                      <a:lnTo>
                                        <a:pt x="3530" y="17162"/>
                                      </a:lnTo>
                                      <a:lnTo>
                                        <a:pt x="3578" y="17162"/>
                                      </a:lnTo>
                                      <a:lnTo>
                                        <a:pt x="3601" y="17115"/>
                                      </a:lnTo>
                                      <a:lnTo>
                                        <a:pt x="3624" y="17022"/>
                                      </a:lnTo>
                                      <a:lnTo>
                                        <a:pt x="3647" y="16883"/>
                                      </a:lnTo>
                                      <a:lnTo>
                                        <a:pt x="3671" y="16789"/>
                                      </a:lnTo>
                                      <a:lnTo>
                                        <a:pt x="3693" y="16767"/>
                                      </a:lnTo>
                                      <a:lnTo>
                                        <a:pt x="3717" y="16744"/>
                                      </a:lnTo>
                                      <a:lnTo>
                                        <a:pt x="3715" y="16685"/>
                                      </a:lnTo>
                                      <a:lnTo>
                                        <a:pt x="3710" y="16606"/>
                                      </a:lnTo>
                                      <a:lnTo>
                                        <a:pt x="3704" y="16514"/>
                                      </a:lnTo>
                                      <a:lnTo>
                                        <a:pt x="3700" y="16418"/>
                                      </a:lnTo>
                                      <a:lnTo>
                                        <a:pt x="3700" y="16371"/>
                                      </a:lnTo>
                                      <a:lnTo>
                                        <a:pt x="3700" y="16326"/>
                                      </a:lnTo>
                                      <a:lnTo>
                                        <a:pt x="3701" y="16283"/>
                                      </a:lnTo>
                                      <a:lnTo>
                                        <a:pt x="3705" y="16244"/>
                                      </a:lnTo>
                                      <a:lnTo>
                                        <a:pt x="3706" y="16225"/>
                                      </a:lnTo>
                                      <a:lnTo>
                                        <a:pt x="3710" y="16208"/>
                                      </a:lnTo>
                                      <a:lnTo>
                                        <a:pt x="3713" y="16193"/>
                                      </a:lnTo>
                                      <a:lnTo>
                                        <a:pt x="3717" y="16178"/>
                                      </a:lnTo>
                                      <a:lnTo>
                                        <a:pt x="3722" y="16166"/>
                                      </a:lnTo>
                                      <a:lnTo>
                                        <a:pt x="3727" y="16156"/>
                                      </a:lnTo>
                                      <a:lnTo>
                                        <a:pt x="3734" y="16147"/>
                                      </a:lnTo>
                                      <a:lnTo>
                                        <a:pt x="3740" y="16140"/>
                                      </a:lnTo>
                                      <a:lnTo>
                                        <a:pt x="3764" y="16000"/>
                                      </a:lnTo>
                                      <a:lnTo>
                                        <a:pt x="3764" y="15722"/>
                                      </a:lnTo>
                                      <a:lnTo>
                                        <a:pt x="3740" y="15652"/>
                                      </a:lnTo>
                                      <a:lnTo>
                                        <a:pt x="3717" y="15629"/>
                                      </a:lnTo>
                                      <a:lnTo>
                                        <a:pt x="3671" y="15629"/>
                                      </a:lnTo>
                                      <a:lnTo>
                                        <a:pt x="3671" y="15583"/>
                                      </a:lnTo>
                                      <a:lnTo>
                                        <a:pt x="3647" y="15536"/>
                                      </a:lnTo>
                                      <a:lnTo>
                                        <a:pt x="3624" y="15303"/>
                                      </a:lnTo>
                                      <a:lnTo>
                                        <a:pt x="3601" y="15188"/>
                                      </a:lnTo>
                                      <a:lnTo>
                                        <a:pt x="3578" y="15095"/>
                                      </a:lnTo>
                                      <a:lnTo>
                                        <a:pt x="3574" y="15093"/>
                                      </a:lnTo>
                                      <a:lnTo>
                                        <a:pt x="3571" y="15088"/>
                                      </a:lnTo>
                                      <a:lnTo>
                                        <a:pt x="3568" y="15082"/>
                                      </a:lnTo>
                                      <a:lnTo>
                                        <a:pt x="3564" y="15071"/>
                                      </a:lnTo>
                                      <a:lnTo>
                                        <a:pt x="3561" y="15044"/>
                                      </a:lnTo>
                                      <a:lnTo>
                                        <a:pt x="3557" y="15008"/>
                                      </a:lnTo>
                                      <a:lnTo>
                                        <a:pt x="3553" y="14968"/>
                                      </a:lnTo>
                                      <a:lnTo>
                                        <a:pt x="3550" y="14920"/>
                                      </a:lnTo>
                                      <a:lnTo>
                                        <a:pt x="3549" y="14869"/>
                                      </a:lnTo>
                                      <a:lnTo>
                                        <a:pt x="3549" y="14817"/>
                                      </a:lnTo>
                                      <a:lnTo>
                                        <a:pt x="3549" y="14764"/>
                                      </a:lnTo>
                                      <a:lnTo>
                                        <a:pt x="3550" y="14713"/>
                                      </a:lnTo>
                                      <a:lnTo>
                                        <a:pt x="3551" y="14665"/>
                                      </a:lnTo>
                                      <a:lnTo>
                                        <a:pt x="3555" y="14619"/>
                                      </a:lnTo>
                                      <a:lnTo>
                                        <a:pt x="3559" y="14581"/>
                                      </a:lnTo>
                                      <a:lnTo>
                                        <a:pt x="3564" y="14549"/>
                                      </a:lnTo>
                                      <a:lnTo>
                                        <a:pt x="3567" y="14536"/>
                                      </a:lnTo>
                                      <a:lnTo>
                                        <a:pt x="3570" y="14527"/>
                                      </a:lnTo>
                                      <a:lnTo>
                                        <a:pt x="3574" y="14519"/>
                                      </a:lnTo>
                                      <a:lnTo>
                                        <a:pt x="3578" y="14514"/>
                                      </a:lnTo>
                                      <a:lnTo>
                                        <a:pt x="3601" y="14073"/>
                                      </a:lnTo>
                                      <a:lnTo>
                                        <a:pt x="3624" y="14003"/>
                                      </a:lnTo>
                                      <a:lnTo>
                                        <a:pt x="3624" y="13771"/>
                                      </a:lnTo>
                                      <a:lnTo>
                                        <a:pt x="3671" y="13771"/>
                                      </a:lnTo>
                                      <a:lnTo>
                                        <a:pt x="3693" y="13748"/>
                                      </a:lnTo>
                                      <a:lnTo>
                                        <a:pt x="3717" y="13678"/>
                                      </a:lnTo>
                                      <a:lnTo>
                                        <a:pt x="3740" y="13632"/>
                                      </a:lnTo>
                                      <a:lnTo>
                                        <a:pt x="3740" y="13585"/>
                                      </a:lnTo>
                                      <a:lnTo>
                                        <a:pt x="3717" y="13539"/>
                                      </a:lnTo>
                                      <a:lnTo>
                                        <a:pt x="3693" y="13470"/>
                                      </a:lnTo>
                                      <a:lnTo>
                                        <a:pt x="3693" y="13422"/>
                                      </a:lnTo>
                                      <a:lnTo>
                                        <a:pt x="3693" y="13353"/>
                                      </a:lnTo>
                                      <a:lnTo>
                                        <a:pt x="3693" y="13237"/>
                                      </a:lnTo>
                                      <a:lnTo>
                                        <a:pt x="3717" y="13214"/>
                                      </a:lnTo>
                                      <a:lnTo>
                                        <a:pt x="3740" y="13167"/>
                                      </a:lnTo>
                                      <a:lnTo>
                                        <a:pt x="3786" y="13144"/>
                                      </a:lnTo>
                                      <a:lnTo>
                                        <a:pt x="3810" y="13121"/>
                                      </a:lnTo>
                                      <a:lnTo>
                                        <a:pt x="3833" y="13051"/>
                                      </a:lnTo>
                                      <a:lnTo>
                                        <a:pt x="3856" y="12958"/>
                                      </a:lnTo>
                                      <a:lnTo>
                                        <a:pt x="3879" y="12912"/>
                                      </a:lnTo>
                                      <a:lnTo>
                                        <a:pt x="3879" y="12772"/>
                                      </a:lnTo>
                                      <a:lnTo>
                                        <a:pt x="3856" y="12680"/>
                                      </a:lnTo>
                                      <a:lnTo>
                                        <a:pt x="3833" y="12517"/>
                                      </a:lnTo>
                                      <a:lnTo>
                                        <a:pt x="3810" y="12470"/>
                                      </a:lnTo>
                                      <a:lnTo>
                                        <a:pt x="3786" y="12424"/>
                                      </a:lnTo>
                                      <a:lnTo>
                                        <a:pt x="3786" y="12355"/>
                                      </a:lnTo>
                                      <a:lnTo>
                                        <a:pt x="3786" y="12285"/>
                                      </a:lnTo>
                                      <a:lnTo>
                                        <a:pt x="3764" y="12262"/>
                                      </a:lnTo>
                                      <a:lnTo>
                                        <a:pt x="3740" y="12238"/>
                                      </a:lnTo>
                                      <a:lnTo>
                                        <a:pt x="3717" y="12099"/>
                                      </a:lnTo>
                                      <a:lnTo>
                                        <a:pt x="3693" y="12053"/>
                                      </a:lnTo>
                                      <a:lnTo>
                                        <a:pt x="3671" y="11960"/>
                                      </a:lnTo>
                                      <a:lnTo>
                                        <a:pt x="3647" y="11913"/>
                                      </a:lnTo>
                                      <a:lnTo>
                                        <a:pt x="3647" y="11890"/>
                                      </a:lnTo>
                                      <a:lnTo>
                                        <a:pt x="3647" y="11658"/>
                                      </a:lnTo>
                                      <a:lnTo>
                                        <a:pt x="3643" y="11656"/>
                                      </a:lnTo>
                                      <a:lnTo>
                                        <a:pt x="3639" y="11652"/>
                                      </a:lnTo>
                                      <a:lnTo>
                                        <a:pt x="3637" y="11644"/>
                                      </a:lnTo>
                                      <a:lnTo>
                                        <a:pt x="3634" y="11633"/>
                                      </a:lnTo>
                                      <a:lnTo>
                                        <a:pt x="3629" y="11604"/>
                                      </a:lnTo>
                                      <a:lnTo>
                                        <a:pt x="3626" y="11568"/>
                                      </a:lnTo>
                                      <a:lnTo>
                                        <a:pt x="3624" y="11523"/>
                                      </a:lnTo>
                                      <a:lnTo>
                                        <a:pt x="3621" y="11473"/>
                                      </a:lnTo>
                                      <a:lnTo>
                                        <a:pt x="3620" y="11419"/>
                                      </a:lnTo>
                                      <a:lnTo>
                                        <a:pt x="3620" y="11363"/>
                                      </a:lnTo>
                                      <a:lnTo>
                                        <a:pt x="3620" y="11249"/>
                                      </a:lnTo>
                                      <a:lnTo>
                                        <a:pt x="3622" y="11144"/>
                                      </a:lnTo>
                                      <a:lnTo>
                                        <a:pt x="3624" y="11059"/>
                                      </a:lnTo>
                                      <a:lnTo>
                                        <a:pt x="3624" y="11008"/>
                                      </a:lnTo>
                                      <a:lnTo>
                                        <a:pt x="3624" y="10821"/>
                                      </a:lnTo>
                                      <a:lnTo>
                                        <a:pt x="3624" y="10706"/>
                                      </a:lnTo>
                                      <a:lnTo>
                                        <a:pt x="3624" y="10682"/>
                                      </a:lnTo>
                                      <a:lnTo>
                                        <a:pt x="3624" y="10496"/>
                                      </a:lnTo>
                                      <a:lnTo>
                                        <a:pt x="3624" y="10427"/>
                                      </a:lnTo>
                                      <a:lnTo>
                                        <a:pt x="3624" y="10055"/>
                                      </a:lnTo>
                                      <a:lnTo>
                                        <a:pt x="3601" y="9962"/>
                                      </a:lnTo>
                                      <a:lnTo>
                                        <a:pt x="3578" y="9777"/>
                                      </a:lnTo>
                                      <a:lnTo>
                                        <a:pt x="3554" y="9544"/>
                                      </a:lnTo>
                                      <a:lnTo>
                                        <a:pt x="3530" y="9452"/>
                                      </a:lnTo>
                                      <a:lnTo>
                                        <a:pt x="3508" y="9405"/>
                                      </a:lnTo>
                                      <a:lnTo>
                                        <a:pt x="3484" y="9173"/>
                                      </a:lnTo>
                                      <a:lnTo>
                                        <a:pt x="3484" y="9127"/>
                                      </a:lnTo>
                                      <a:lnTo>
                                        <a:pt x="3508" y="9010"/>
                                      </a:lnTo>
                                      <a:lnTo>
                                        <a:pt x="3508" y="8894"/>
                                      </a:lnTo>
                                      <a:lnTo>
                                        <a:pt x="3484" y="8825"/>
                                      </a:lnTo>
                                      <a:lnTo>
                                        <a:pt x="3461" y="8755"/>
                                      </a:lnTo>
                                      <a:lnTo>
                                        <a:pt x="3461" y="8662"/>
                                      </a:lnTo>
                                      <a:lnTo>
                                        <a:pt x="3484" y="8593"/>
                                      </a:lnTo>
                                      <a:lnTo>
                                        <a:pt x="3508" y="8337"/>
                                      </a:lnTo>
                                      <a:lnTo>
                                        <a:pt x="3530" y="8220"/>
                                      </a:lnTo>
                                      <a:lnTo>
                                        <a:pt x="3554" y="8151"/>
                                      </a:lnTo>
                                      <a:lnTo>
                                        <a:pt x="3554" y="8058"/>
                                      </a:lnTo>
                                      <a:lnTo>
                                        <a:pt x="3530" y="8012"/>
                                      </a:lnTo>
                                      <a:lnTo>
                                        <a:pt x="3508" y="7919"/>
                                      </a:lnTo>
                                      <a:lnTo>
                                        <a:pt x="3484" y="7803"/>
                                      </a:lnTo>
                                      <a:lnTo>
                                        <a:pt x="3461" y="7756"/>
                                      </a:lnTo>
                                      <a:lnTo>
                                        <a:pt x="3439" y="7710"/>
                                      </a:lnTo>
                                      <a:lnTo>
                                        <a:pt x="3415" y="7593"/>
                                      </a:lnTo>
                                      <a:lnTo>
                                        <a:pt x="3391" y="7547"/>
                                      </a:lnTo>
                                      <a:lnTo>
                                        <a:pt x="3369" y="7408"/>
                                      </a:lnTo>
                                      <a:lnTo>
                                        <a:pt x="3345" y="7339"/>
                                      </a:lnTo>
                                      <a:lnTo>
                                        <a:pt x="3345" y="7246"/>
                                      </a:lnTo>
                                      <a:lnTo>
                                        <a:pt x="3391" y="7222"/>
                                      </a:lnTo>
                                      <a:lnTo>
                                        <a:pt x="3391" y="7292"/>
                                      </a:lnTo>
                                      <a:lnTo>
                                        <a:pt x="3415" y="7339"/>
                                      </a:lnTo>
                                      <a:lnTo>
                                        <a:pt x="3439" y="7385"/>
                                      </a:lnTo>
                                      <a:lnTo>
                                        <a:pt x="3461" y="7408"/>
                                      </a:lnTo>
                                      <a:lnTo>
                                        <a:pt x="3484" y="7478"/>
                                      </a:lnTo>
                                      <a:lnTo>
                                        <a:pt x="3508" y="7501"/>
                                      </a:lnTo>
                                      <a:lnTo>
                                        <a:pt x="3530" y="7547"/>
                                      </a:lnTo>
                                      <a:lnTo>
                                        <a:pt x="3554" y="7571"/>
                                      </a:lnTo>
                                      <a:lnTo>
                                        <a:pt x="3578" y="7593"/>
                                      </a:lnTo>
                                      <a:lnTo>
                                        <a:pt x="3601" y="7641"/>
                                      </a:lnTo>
                                      <a:lnTo>
                                        <a:pt x="3624" y="7663"/>
                                      </a:lnTo>
                                      <a:lnTo>
                                        <a:pt x="3647" y="7686"/>
                                      </a:lnTo>
                                      <a:lnTo>
                                        <a:pt x="3671" y="7710"/>
                                      </a:lnTo>
                                      <a:lnTo>
                                        <a:pt x="3693" y="7780"/>
                                      </a:lnTo>
                                      <a:lnTo>
                                        <a:pt x="3717" y="7825"/>
                                      </a:lnTo>
                                      <a:lnTo>
                                        <a:pt x="3856" y="7825"/>
                                      </a:lnTo>
                                      <a:lnTo>
                                        <a:pt x="3903" y="7825"/>
                                      </a:lnTo>
                                      <a:lnTo>
                                        <a:pt x="3927" y="7849"/>
                                      </a:lnTo>
                                      <a:lnTo>
                                        <a:pt x="3949" y="7873"/>
                                      </a:lnTo>
                                      <a:lnTo>
                                        <a:pt x="3972" y="7919"/>
                                      </a:lnTo>
                                      <a:lnTo>
                                        <a:pt x="4018" y="7919"/>
                                      </a:lnTo>
                                      <a:lnTo>
                                        <a:pt x="4018" y="8058"/>
                                      </a:lnTo>
                                      <a:lnTo>
                                        <a:pt x="4042" y="8081"/>
                                      </a:lnTo>
                                      <a:lnTo>
                                        <a:pt x="4066" y="8220"/>
                                      </a:lnTo>
                                      <a:lnTo>
                                        <a:pt x="4089" y="8313"/>
                                      </a:lnTo>
                                      <a:lnTo>
                                        <a:pt x="4111" y="8361"/>
                                      </a:lnTo>
                                      <a:lnTo>
                                        <a:pt x="4135" y="8500"/>
                                      </a:lnTo>
                                      <a:lnTo>
                                        <a:pt x="4159" y="8523"/>
                                      </a:lnTo>
                                      <a:lnTo>
                                        <a:pt x="4181" y="8569"/>
                                      </a:lnTo>
                                      <a:lnTo>
                                        <a:pt x="4205" y="8662"/>
                                      </a:lnTo>
                                      <a:lnTo>
                                        <a:pt x="4228" y="8755"/>
                                      </a:lnTo>
                                      <a:lnTo>
                                        <a:pt x="4252" y="8825"/>
                                      </a:lnTo>
                                      <a:lnTo>
                                        <a:pt x="4274" y="8894"/>
                                      </a:lnTo>
                                      <a:lnTo>
                                        <a:pt x="4298" y="8940"/>
                                      </a:lnTo>
                                      <a:lnTo>
                                        <a:pt x="4321" y="9010"/>
                                      </a:lnTo>
                                      <a:lnTo>
                                        <a:pt x="4344" y="9196"/>
                                      </a:lnTo>
                                      <a:lnTo>
                                        <a:pt x="4344" y="9428"/>
                                      </a:lnTo>
                                      <a:lnTo>
                                        <a:pt x="4321" y="9661"/>
                                      </a:lnTo>
                                      <a:lnTo>
                                        <a:pt x="4321" y="9706"/>
                                      </a:lnTo>
                                      <a:lnTo>
                                        <a:pt x="4274" y="9706"/>
                                      </a:lnTo>
                                      <a:lnTo>
                                        <a:pt x="4252" y="9730"/>
                                      </a:lnTo>
                                      <a:lnTo>
                                        <a:pt x="4228" y="9754"/>
                                      </a:lnTo>
                                      <a:lnTo>
                                        <a:pt x="4205" y="9823"/>
                                      </a:lnTo>
                                      <a:lnTo>
                                        <a:pt x="4181" y="9847"/>
                                      </a:lnTo>
                                      <a:lnTo>
                                        <a:pt x="4159" y="9893"/>
                                      </a:lnTo>
                                      <a:lnTo>
                                        <a:pt x="4135" y="9916"/>
                                      </a:lnTo>
                                      <a:lnTo>
                                        <a:pt x="4111" y="10009"/>
                                      </a:lnTo>
                                      <a:lnTo>
                                        <a:pt x="4089" y="10079"/>
                                      </a:lnTo>
                                      <a:lnTo>
                                        <a:pt x="4066" y="10194"/>
                                      </a:lnTo>
                                      <a:lnTo>
                                        <a:pt x="4066" y="10357"/>
                                      </a:lnTo>
                                      <a:lnTo>
                                        <a:pt x="4089" y="10474"/>
                                      </a:lnTo>
                                      <a:lnTo>
                                        <a:pt x="4111" y="10496"/>
                                      </a:lnTo>
                                      <a:lnTo>
                                        <a:pt x="4228" y="10496"/>
                                      </a:lnTo>
                                      <a:lnTo>
                                        <a:pt x="4274" y="10496"/>
                                      </a:lnTo>
                                      <a:lnTo>
                                        <a:pt x="4344" y="10520"/>
                                      </a:lnTo>
                                      <a:lnTo>
                                        <a:pt x="4367" y="10543"/>
                                      </a:lnTo>
                                      <a:lnTo>
                                        <a:pt x="4554" y="10543"/>
                                      </a:lnTo>
                                      <a:lnTo>
                                        <a:pt x="4576" y="10520"/>
                                      </a:lnTo>
                                      <a:lnTo>
                                        <a:pt x="4576" y="10474"/>
                                      </a:lnTo>
                                      <a:lnTo>
                                        <a:pt x="4647" y="10474"/>
                                      </a:lnTo>
                                      <a:lnTo>
                                        <a:pt x="4669" y="10450"/>
                                      </a:lnTo>
                                      <a:lnTo>
                                        <a:pt x="4693" y="10427"/>
                                      </a:lnTo>
                                      <a:lnTo>
                                        <a:pt x="4738" y="10404"/>
                                      </a:lnTo>
                                      <a:lnTo>
                                        <a:pt x="4809" y="10381"/>
                                      </a:lnTo>
                                      <a:lnTo>
                                        <a:pt x="4855" y="10381"/>
                                      </a:lnTo>
                                      <a:lnTo>
                                        <a:pt x="4855" y="10496"/>
                                      </a:lnTo>
                                      <a:lnTo>
                                        <a:pt x="4855" y="10543"/>
                                      </a:lnTo>
                                      <a:lnTo>
                                        <a:pt x="4855" y="10589"/>
                                      </a:lnTo>
                                      <a:lnTo>
                                        <a:pt x="4855" y="10636"/>
                                      </a:lnTo>
                                      <a:lnTo>
                                        <a:pt x="4879" y="11123"/>
                                      </a:lnTo>
                                      <a:lnTo>
                                        <a:pt x="4901" y="11170"/>
                                      </a:lnTo>
                                      <a:lnTo>
                                        <a:pt x="4901" y="11333"/>
                                      </a:lnTo>
                                      <a:lnTo>
                                        <a:pt x="4879" y="11496"/>
                                      </a:lnTo>
                                      <a:lnTo>
                                        <a:pt x="4879" y="11843"/>
                                      </a:lnTo>
                                      <a:lnTo>
                                        <a:pt x="4879" y="11960"/>
                                      </a:lnTo>
                                      <a:lnTo>
                                        <a:pt x="4855" y="12006"/>
                                      </a:lnTo>
                                      <a:lnTo>
                                        <a:pt x="4832" y="12053"/>
                                      </a:lnTo>
                                      <a:lnTo>
                                        <a:pt x="4809" y="12123"/>
                                      </a:lnTo>
                                      <a:lnTo>
                                        <a:pt x="4786" y="12145"/>
                                      </a:lnTo>
                                      <a:lnTo>
                                        <a:pt x="4762" y="12470"/>
                                      </a:lnTo>
                                      <a:lnTo>
                                        <a:pt x="4738" y="12517"/>
                                      </a:lnTo>
                                      <a:lnTo>
                                        <a:pt x="4716" y="12680"/>
                                      </a:lnTo>
                                      <a:lnTo>
                                        <a:pt x="4693" y="12795"/>
                                      </a:lnTo>
                                      <a:lnTo>
                                        <a:pt x="4669" y="12889"/>
                                      </a:lnTo>
                                      <a:lnTo>
                                        <a:pt x="4647" y="13051"/>
                                      </a:lnTo>
                                      <a:lnTo>
                                        <a:pt x="4623" y="13121"/>
                                      </a:lnTo>
                                      <a:lnTo>
                                        <a:pt x="4599" y="13214"/>
                                      </a:lnTo>
                                      <a:lnTo>
                                        <a:pt x="4576" y="13376"/>
                                      </a:lnTo>
                                      <a:lnTo>
                                        <a:pt x="4554" y="13516"/>
                                      </a:lnTo>
                                      <a:lnTo>
                                        <a:pt x="4530" y="13632"/>
                                      </a:lnTo>
                                      <a:lnTo>
                                        <a:pt x="4506" y="13724"/>
                                      </a:lnTo>
                                      <a:lnTo>
                                        <a:pt x="4484" y="13748"/>
                                      </a:lnTo>
                                      <a:lnTo>
                                        <a:pt x="4460" y="13817"/>
                                      </a:lnTo>
                                      <a:lnTo>
                                        <a:pt x="4460" y="14003"/>
                                      </a:lnTo>
                                      <a:lnTo>
                                        <a:pt x="4484" y="14049"/>
                                      </a:lnTo>
                                      <a:lnTo>
                                        <a:pt x="4506" y="14073"/>
                                      </a:lnTo>
                                      <a:lnTo>
                                        <a:pt x="4530" y="14097"/>
                                      </a:lnTo>
                                      <a:lnTo>
                                        <a:pt x="4554" y="14119"/>
                                      </a:lnTo>
                                      <a:lnTo>
                                        <a:pt x="4576" y="14143"/>
                                      </a:lnTo>
                                      <a:lnTo>
                                        <a:pt x="4599" y="14166"/>
                                      </a:lnTo>
                                      <a:lnTo>
                                        <a:pt x="4623" y="14188"/>
                                      </a:lnTo>
                                      <a:lnTo>
                                        <a:pt x="4669" y="14212"/>
                                      </a:lnTo>
                                      <a:lnTo>
                                        <a:pt x="4693" y="14236"/>
                                      </a:lnTo>
                                      <a:lnTo>
                                        <a:pt x="4738" y="14259"/>
                                      </a:lnTo>
                                      <a:lnTo>
                                        <a:pt x="4762" y="14305"/>
                                      </a:lnTo>
                                      <a:lnTo>
                                        <a:pt x="4809" y="14305"/>
                                      </a:lnTo>
                                      <a:lnTo>
                                        <a:pt x="4809" y="14351"/>
                                      </a:lnTo>
                                      <a:lnTo>
                                        <a:pt x="4832" y="14537"/>
                                      </a:lnTo>
                                      <a:lnTo>
                                        <a:pt x="4832" y="14607"/>
                                      </a:lnTo>
                                      <a:lnTo>
                                        <a:pt x="4832" y="14700"/>
                                      </a:lnTo>
                                      <a:lnTo>
                                        <a:pt x="4836" y="14701"/>
                                      </a:lnTo>
                                      <a:lnTo>
                                        <a:pt x="4838" y="14704"/>
                                      </a:lnTo>
                                      <a:lnTo>
                                        <a:pt x="4841" y="14708"/>
                                      </a:lnTo>
                                      <a:lnTo>
                                        <a:pt x="4845" y="14714"/>
                                      </a:lnTo>
                                      <a:lnTo>
                                        <a:pt x="4849" y="14731"/>
                                      </a:lnTo>
                                      <a:lnTo>
                                        <a:pt x="4853" y="14754"/>
                                      </a:lnTo>
                                      <a:lnTo>
                                        <a:pt x="4855" y="14780"/>
                                      </a:lnTo>
                                      <a:lnTo>
                                        <a:pt x="4858" y="14810"/>
                                      </a:lnTo>
                                      <a:lnTo>
                                        <a:pt x="4859" y="14842"/>
                                      </a:lnTo>
                                      <a:lnTo>
                                        <a:pt x="4859" y="14874"/>
                                      </a:lnTo>
                                      <a:lnTo>
                                        <a:pt x="4859" y="14909"/>
                                      </a:lnTo>
                                      <a:lnTo>
                                        <a:pt x="4858" y="14941"/>
                                      </a:lnTo>
                                      <a:lnTo>
                                        <a:pt x="4855" y="14973"/>
                                      </a:lnTo>
                                      <a:lnTo>
                                        <a:pt x="4853" y="15000"/>
                                      </a:lnTo>
                                      <a:lnTo>
                                        <a:pt x="4849" y="15027"/>
                                      </a:lnTo>
                                      <a:lnTo>
                                        <a:pt x="4843" y="15048"/>
                                      </a:lnTo>
                                      <a:lnTo>
                                        <a:pt x="4841" y="15055"/>
                                      </a:lnTo>
                                      <a:lnTo>
                                        <a:pt x="4838" y="15062"/>
                                      </a:lnTo>
                                      <a:lnTo>
                                        <a:pt x="4836" y="15067"/>
                                      </a:lnTo>
                                      <a:lnTo>
                                        <a:pt x="4832" y="15071"/>
                                      </a:lnTo>
                                      <a:lnTo>
                                        <a:pt x="4809" y="15141"/>
                                      </a:lnTo>
                                      <a:lnTo>
                                        <a:pt x="4786" y="15281"/>
                                      </a:lnTo>
                                      <a:lnTo>
                                        <a:pt x="4762" y="15351"/>
                                      </a:lnTo>
                                      <a:lnTo>
                                        <a:pt x="4738" y="15420"/>
                                      </a:lnTo>
                                      <a:lnTo>
                                        <a:pt x="4716" y="15442"/>
                                      </a:lnTo>
                                      <a:lnTo>
                                        <a:pt x="4693" y="15466"/>
                                      </a:lnTo>
                                      <a:lnTo>
                                        <a:pt x="4669" y="15513"/>
                                      </a:lnTo>
                                      <a:lnTo>
                                        <a:pt x="4647" y="15559"/>
                                      </a:lnTo>
                                      <a:lnTo>
                                        <a:pt x="4623" y="15605"/>
                                      </a:lnTo>
                                      <a:lnTo>
                                        <a:pt x="4599" y="15652"/>
                                      </a:lnTo>
                                      <a:lnTo>
                                        <a:pt x="4576" y="15676"/>
                                      </a:lnTo>
                                      <a:lnTo>
                                        <a:pt x="4554" y="15722"/>
                                      </a:lnTo>
                                      <a:lnTo>
                                        <a:pt x="4530" y="15815"/>
                                      </a:lnTo>
                                      <a:lnTo>
                                        <a:pt x="4506" y="15861"/>
                                      </a:lnTo>
                                      <a:lnTo>
                                        <a:pt x="4484" y="15930"/>
                                      </a:lnTo>
                                      <a:lnTo>
                                        <a:pt x="4460" y="15978"/>
                                      </a:lnTo>
                                      <a:lnTo>
                                        <a:pt x="4437" y="16023"/>
                                      </a:lnTo>
                                      <a:lnTo>
                                        <a:pt x="4413" y="16232"/>
                                      </a:lnTo>
                                      <a:lnTo>
                                        <a:pt x="4391" y="16279"/>
                                      </a:lnTo>
                                      <a:lnTo>
                                        <a:pt x="4367" y="16325"/>
                                      </a:lnTo>
                                      <a:lnTo>
                                        <a:pt x="4344" y="16372"/>
                                      </a:lnTo>
                                      <a:lnTo>
                                        <a:pt x="4321" y="16418"/>
                                      </a:lnTo>
                                      <a:lnTo>
                                        <a:pt x="4298" y="16442"/>
                                      </a:lnTo>
                                      <a:lnTo>
                                        <a:pt x="4274" y="16464"/>
                                      </a:lnTo>
                                      <a:lnTo>
                                        <a:pt x="4252" y="16488"/>
                                      </a:lnTo>
                                      <a:lnTo>
                                        <a:pt x="4228" y="16511"/>
                                      </a:lnTo>
                                      <a:lnTo>
                                        <a:pt x="4205" y="16581"/>
                                      </a:lnTo>
                                      <a:lnTo>
                                        <a:pt x="4181" y="16605"/>
                                      </a:lnTo>
                                      <a:lnTo>
                                        <a:pt x="4159" y="16674"/>
                                      </a:lnTo>
                                      <a:lnTo>
                                        <a:pt x="4135" y="16720"/>
                                      </a:lnTo>
                                      <a:lnTo>
                                        <a:pt x="4135" y="16976"/>
                                      </a:lnTo>
                                      <a:lnTo>
                                        <a:pt x="4159" y="17069"/>
                                      </a:lnTo>
                                      <a:lnTo>
                                        <a:pt x="4181" y="17138"/>
                                      </a:lnTo>
                                      <a:lnTo>
                                        <a:pt x="4205" y="17162"/>
                                      </a:lnTo>
                                      <a:lnTo>
                                        <a:pt x="4228" y="17208"/>
                                      </a:lnTo>
                                      <a:lnTo>
                                        <a:pt x="4252" y="17232"/>
                                      </a:lnTo>
                                      <a:lnTo>
                                        <a:pt x="4274" y="17254"/>
                                      </a:lnTo>
                                      <a:lnTo>
                                        <a:pt x="4298" y="17277"/>
                                      </a:lnTo>
                                      <a:lnTo>
                                        <a:pt x="4344" y="17301"/>
                                      </a:lnTo>
                                      <a:lnTo>
                                        <a:pt x="4391" y="17325"/>
                                      </a:lnTo>
                                      <a:lnTo>
                                        <a:pt x="4413" y="17347"/>
                                      </a:lnTo>
                                      <a:lnTo>
                                        <a:pt x="4460" y="17371"/>
                                      </a:lnTo>
                                      <a:lnTo>
                                        <a:pt x="4599" y="17394"/>
                                      </a:lnTo>
                                      <a:lnTo>
                                        <a:pt x="4879" y="17394"/>
                                      </a:lnTo>
                                      <a:lnTo>
                                        <a:pt x="4994" y="17371"/>
                                      </a:lnTo>
                                      <a:lnTo>
                                        <a:pt x="5064" y="17347"/>
                                      </a:lnTo>
                                      <a:lnTo>
                                        <a:pt x="5087" y="17325"/>
                                      </a:lnTo>
                                      <a:lnTo>
                                        <a:pt x="5087" y="17277"/>
                                      </a:lnTo>
                                      <a:lnTo>
                                        <a:pt x="5135" y="17277"/>
                                      </a:lnTo>
                                      <a:lnTo>
                                        <a:pt x="5135" y="17232"/>
                                      </a:lnTo>
                                      <a:lnTo>
                                        <a:pt x="5181" y="17232"/>
                                      </a:lnTo>
                                      <a:lnTo>
                                        <a:pt x="5204" y="17208"/>
                                      </a:lnTo>
                                      <a:lnTo>
                                        <a:pt x="5226" y="17091"/>
                                      </a:lnTo>
                                      <a:lnTo>
                                        <a:pt x="5250" y="17045"/>
                                      </a:lnTo>
                                      <a:lnTo>
                                        <a:pt x="5250" y="16859"/>
                                      </a:lnTo>
                                      <a:lnTo>
                                        <a:pt x="5226" y="16744"/>
                                      </a:lnTo>
                                      <a:lnTo>
                                        <a:pt x="5224" y="16742"/>
                                      </a:lnTo>
                                      <a:lnTo>
                                        <a:pt x="5220" y="16740"/>
                                      </a:lnTo>
                                      <a:lnTo>
                                        <a:pt x="5217" y="16736"/>
                                      </a:lnTo>
                                      <a:lnTo>
                                        <a:pt x="5215" y="16729"/>
                                      </a:lnTo>
                                      <a:lnTo>
                                        <a:pt x="5209" y="16712"/>
                                      </a:lnTo>
                                      <a:lnTo>
                                        <a:pt x="5205" y="16690"/>
                                      </a:lnTo>
                                      <a:lnTo>
                                        <a:pt x="5203" y="16664"/>
                                      </a:lnTo>
                                      <a:lnTo>
                                        <a:pt x="5200" y="16633"/>
                                      </a:lnTo>
                                      <a:lnTo>
                                        <a:pt x="5200" y="16602"/>
                                      </a:lnTo>
                                      <a:lnTo>
                                        <a:pt x="5199" y="16569"/>
                                      </a:lnTo>
                                      <a:lnTo>
                                        <a:pt x="5200" y="16535"/>
                                      </a:lnTo>
                                      <a:lnTo>
                                        <a:pt x="5202" y="16502"/>
                                      </a:lnTo>
                                      <a:lnTo>
                                        <a:pt x="5203" y="16472"/>
                                      </a:lnTo>
                                      <a:lnTo>
                                        <a:pt x="5207" y="16443"/>
                                      </a:lnTo>
                                      <a:lnTo>
                                        <a:pt x="5211" y="16417"/>
                                      </a:lnTo>
                                      <a:lnTo>
                                        <a:pt x="5215" y="16396"/>
                                      </a:lnTo>
                                      <a:lnTo>
                                        <a:pt x="5217" y="16388"/>
                                      </a:lnTo>
                                      <a:lnTo>
                                        <a:pt x="5220" y="16382"/>
                                      </a:lnTo>
                                      <a:lnTo>
                                        <a:pt x="5224" y="16376"/>
                                      </a:lnTo>
                                      <a:lnTo>
                                        <a:pt x="5226" y="16372"/>
                                      </a:lnTo>
                                      <a:lnTo>
                                        <a:pt x="5226" y="16325"/>
                                      </a:lnTo>
                                      <a:lnTo>
                                        <a:pt x="5274" y="16325"/>
                                      </a:lnTo>
                                      <a:lnTo>
                                        <a:pt x="5296" y="16303"/>
                                      </a:lnTo>
                                      <a:lnTo>
                                        <a:pt x="5320" y="16279"/>
                                      </a:lnTo>
                                      <a:lnTo>
                                        <a:pt x="5343" y="16210"/>
                                      </a:lnTo>
                                      <a:lnTo>
                                        <a:pt x="5367" y="16186"/>
                                      </a:lnTo>
                                      <a:lnTo>
                                        <a:pt x="5389" y="16093"/>
                                      </a:lnTo>
                                      <a:lnTo>
                                        <a:pt x="5413" y="16000"/>
                                      </a:lnTo>
                                      <a:lnTo>
                                        <a:pt x="5436" y="15908"/>
                                      </a:lnTo>
                                      <a:lnTo>
                                        <a:pt x="5436" y="15861"/>
                                      </a:lnTo>
                                      <a:lnTo>
                                        <a:pt x="5413" y="15745"/>
                                      </a:lnTo>
                                      <a:lnTo>
                                        <a:pt x="5413" y="15605"/>
                                      </a:lnTo>
                                      <a:lnTo>
                                        <a:pt x="5413" y="15373"/>
                                      </a:lnTo>
                                      <a:lnTo>
                                        <a:pt x="5389" y="15327"/>
                                      </a:lnTo>
                                      <a:lnTo>
                                        <a:pt x="5367" y="15210"/>
                                      </a:lnTo>
                                      <a:lnTo>
                                        <a:pt x="5343" y="15095"/>
                                      </a:lnTo>
                                      <a:lnTo>
                                        <a:pt x="5339" y="15093"/>
                                      </a:lnTo>
                                      <a:lnTo>
                                        <a:pt x="5337" y="15092"/>
                                      </a:lnTo>
                                      <a:lnTo>
                                        <a:pt x="5333" y="15088"/>
                                      </a:lnTo>
                                      <a:lnTo>
                                        <a:pt x="5330" y="15084"/>
                                      </a:lnTo>
                                      <a:lnTo>
                                        <a:pt x="5326" y="15071"/>
                                      </a:lnTo>
                                      <a:lnTo>
                                        <a:pt x="5322" y="15055"/>
                                      </a:lnTo>
                                      <a:lnTo>
                                        <a:pt x="5318" y="15036"/>
                                      </a:lnTo>
                                      <a:lnTo>
                                        <a:pt x="5317" y="15015"/>
                                      </a:lnTo>
                                      <a:lnTo>
                                        <a:pt x="5316" y="14991"/>
                                      </a:lnTo>
                                      <a:lnTo>
                                        <a:pt x="5316" y="14966"/>
                                      </a:lnTo>
                                      <a:lnTo>
                                        <a:pt x="5316" y="14941"/>
                                      </a:lnTo>
                                      <a:lnTo>
                                        <a:pt x="5317" y="14918"/>
                                      </a:lnTo>
                                      <a:lnTo>
                                        <a:pt x="5320" y="14894"/>
                                      </a:lnTo>
                                      <a:lnTo>
                                        <a:pt x="5322" y="14872"/>
                                      </a:lnTo>
                                      <a:lnTo>
                                        <a:pt x="5326" y="14853"/>
                                      </a:lnTo>
                                      <a:lnTo>
                                        <a:pt x="5331" y="14836"/>
                                      </a:lnTo>
                                      <a:lnTo>
                                        <a:pt x="5334" y="14830"/>
                                      </a:lnTo>
                                      <a:lnTo>
                                        <a:pt x="5337" y="14825"/>
                                      </a:lnTo>
                                      <a:lnTo>
                                        <a:pt x="5339" y="14819"/>
                                      </a:lnTo>
                                      <a:lnTo>
                                        <a:pt x="5343" y="14815"/>
                                      </a:lnTo>
                                      <a:lnTo>
                                        <a:pt x="5367" y="14676"/>
                                      </a:lnTo>
                                      <a:lnTo>
                                        <a:pt x="5389" y="14583"/>
                                      </a:lnTo>
                                      <a:lnTo>
                                        <a:pt x="5413" y="14468"/>
                                      </a:lnTo>
                                      <a:lnTo>
                                        <a:pt x="5413" y="14398"/>
                                      </a:lnTo>
                                      <a:lnTo>
                                        <a:pt x="5459" y="14398"/>
                                      </a:lnTo>
                                      <a:lnTo>
                                        <a:pt x="5506" y="14375"/>
                                      </a:lnTo>
                                      <a:lnTo>
                                        <a:pt x="5575" y="14351"/>
                                      </a:lnTo>
                                      <a:lnTo>
                                        <a:pt x="5621" y="14329"/>
                                      </a:lnTo>
                                      <a:lnTo>
                                        <a:pt x="5784" y="14305"/>
                                      </a:lnTo>
                                      <a:lnTo>
                                        <a:pt x="5808" y="14282"/>
                                      </a:lnTo>
                                      <a:lnTo>
                                        <a:pt x="5808" y="14073"/>
                                      </a:lnTo>
                                      <a:lnTo>
                                        <a:pt x="5762" y="14073"/>
                                      </a:lnTo>
                                      <a:lnTo>
                                        <a:pt x="5762" y="13910"/>
                                      </a:lnTo>
                                      <a:lnTo>
                                        <a:pt x="5738" y="13561"/>
                                      </a:lnTo>
                                      <a:lnTo>
                                        <a:pt x="5738" y="13446"/>
                                      </a:lnTo>
                                      <a:lnTo>
                                        <a:pt x="5738" y="12912"/>
                                      </a:lnTo>
                                      <a:lnTo>
                                        <a:pt x="5738" y="12889"/>
                                      </a:lnTo>
                                      <a:lnTo>
                                        <a:pt x="5762" y="12819"/>
                                      </a:lnTo>
                                      <a:lnTo>
                                        <a:pt x="5762" y="12726"/>
                                      </a:lnTo>
                                      <a:lnTo>
                                        <a:pt x="5762" y="12680"/>
                                      </a:lnTo>
                                      <a:lnTo>
                                        <a:pt x="5784" y="12563"/>
                                      </a:lnTo>
                                      <a:lnTo>
                                        <a:pt x="5808" y="12494"/>
                                      </a:lnTo>
                                      <a:lnTo>
                                        <a:pt x="5831" y="12401"/>
                                      </a:lnTo>
                                      <a:lnTo>
                                        <a:pt x="5853" y="12053"/>
                                      </a:lnTo>
                                      <a:lnTo>
                                        <a:pt x="5877" y="11867"/>
                                      </a:lnTo>
                                      <a:lnTo>
                                        <a:pt x="5901" y="11750"/>
                                      </a:lnTo>
                                      <a:lnTo>
                                        <a:pt x="5924" y="11635"/>
                                      </a:lnTo>
                                      <a:lnTo>
                                        <a:pt x="5947" y="11448"/>
                                      </a:lnTo>
                                      <a:lnTo>
                                        <a:pt x="5970" y="11355"/>
                                      </a:lnTo>
                                      <a:lnTo>
                                        <a:pt x="5994" y="11309"/>
                                      </a:lnTo>
                                      <a:lnTo>
                                        <a:pt x="6016" y="11263"/>
                                      </a:lnTo>
                                      <a:lnTo>
                                        <a:pt x="6040" y="11216"/>
                                      </a:lnTo>
                                      <a:lnTo>
                                        <a:pt x="6063" y="11194"/>
                                      </a:lnTo>
                                      <a:lnTo>
                                        <a:pt x="6087" y="11101"/>
                                      </a:lnTo>
                                      <a:lnTo>
                                        <a:pt x="6109" y="11008"/>
                                      </a:lnTo>
                                      <a:lnTo>
                                        <a:pt x="6133" y="10962"/>
                                      </a:lnTo>
                                      <a:lnTo>
                                        <a:pt x="6156" y="10914"/>
                                      </a:lnTo>
                                      <a:lnTo>
                                        <a:pt x="6179" y="10775"/>
                                      </a:lnTo>
                                      <a:lnTo>
                                        <a:pt x="6202" y="10728"/>
                                      </a:lnTo>
                                      <a:lnTo>
                                        <a:pt x="6226" y="10682"/>
                                      </a:lnTo>
                                      <a:lnTo>
                                        <a:pt x="6250" y="10613"/>
                                      </a:lnTo>
                                      <a:lnTo>
                                        <a:pt x="6272" y="10589"/>
                                      </a:lnTo>
                                      <a:lnTo>
                                        <a:pt x="6272" y="10474"/>
                                      </a:lnTo>
                                      <a:lnTo>
                                        <a:pt x="6319" y="10474"/>
                                      </a:lnTo>
                                      <a:lnTo>
                                        <a:pt x="6341" y="10450"/>
                                      </a:lnTo>
                                      <a:lnTo>
                                        <a:pt x="6365" y="10427"/>
                                      </a:lnTo>
                                      <a:lnTo>
                                        <a:pt x="6365" y="10381"/>
                                      </a:lnTo>
                                      <a:lnTo>
                                        <a:pt x="6412" y="10381"/>
                                      </a:lnTo>
                                      <a:lnTo>
                                        <a:pt x="6435" y="10357"/>
                                      </a:lnTo>
                                      <a:lnTo>
                                        <a:pt x="6458" y="10333"/>
                                      </a:lnTo>
                                      <a:lnTo>
                                        <a:pt x="6504" y="10333"/>
                                      </a:lnTo>
                                      <a:lnTo>
                                        <a:pt x="6528" y="10357"/>
                                      </a:lnTo>
                                      <a:lnTo>
                                        <a:pt x="6551" y="10381"/>
                                      </a:lnTo>
                                      <a:lnTo>
                                        <a:pt x="6575" y="10404"/>
                                      </a:lnTo>
                                      <a:lnTo>
                                        <a:pt x="6597" y="10427"/>
                                      </a:lnTo>
                                      <a:lnTo>
                                        <a:pt x="6644" y="10427"/>
                                      </a:lnTo>
                                      <a:lnTo>
                                        <a:pt x="6644" y="10474"/>
                                      </a:lnTo>
                                      <a:lnTo>
                                        <a:pt x="6667" y="10496"/>
                                      </a:lnTo>
                                      <a:lnTo>
                                        <a:pt x="6690" y="10543"/>
                                      </a:lnTo>
                                      <a:lnTo>
                                        <a:pt x="6714" y="10589"/>
                                      </a:lnTo>
                                      <a:lnTo>
                                        <a:pt x="6738" y="10613"/>
                                      </a:lnTo>
                                      <a:lnTo>
                                        <a:pt x="6760" y="10659"/>
                                      </a:lnTo>
                                      <a:lnTo>
                                        <a:pt x="6784" y="10728"/>
                                      </a:lnTo>
                                      <a:lnTo>
                                        <a:pt x="6807" y="10775"/>
                                      </a:lnTo>
                                      <a:lnTo>
                                        <a:pt x="6829" y="10799"/>
                                      </a:lnTo>
                                      <a:lnTo>
                                        <a:pt x="6877" y="10799"/>
                                      </a:lnTo>
                                      <a:lnTo>
                                        <a:pt x="6877" y="10869"/>
                                      </a:lnTo>
                                      <a:lnTo>
                                        <a:pt x="6899" y="10891"/>
                                      </a:lnTo>
                                      <a:lnTo>
                                        <a:pt x="6923" y="10914"/>
                                      </a:lnTo>
                                      <a:lnTo>
                                        <a:pt x="6946" y="10962"/>
                                      </a:lnTo>
                                      <a:lnTo>
                                        <a:pt x="6970" y="10984"/>
                                      </a:lnTo>
                                      <a:lnTo>
                                        <a:pt x="6992" y="11031"/>
                                      </a:lnTo>
                                      <a:lnTo>
                                        <a:pt x="7016" y="11077"/>
                                      </a:lnTo>
                                      <a:lnTo>
                                        <a:pt x="7039" y="11123"/>
                                      </a:lnTo>
                                      <a:lnTo>
                                        <a:pt x="7062" y="11147"/>
                                      </a:lnTo>
                                      <a:lnTo>
                                        <a:pt x="7085" y="11216"/>
                                      </a:lnTo>
                                      <a:lnTo>
                                        <a:pt x="7085" y="11240"/>
                                      </a:lnTo>
                                      <a:lnTo>
                                        <a:pt x="7085" y="11309"/>
                                      </a:lnTo>
                                      <a:lnTo>
                                        <a:pt x="7109" y="11333"/>
                                      </a:lnTo>
                                      <a:lnTo>
                                        <a:pt x="7132" y="11355"/>
                                      </a:lnTo>
                                      <a:lnTo>
                                        <a:pt x="7155" y="11426"/>
                                      </a:lnTo>
                                      <a:lnTo>
                                        <a:pt x="7178" y="11448"/>
                                      </a:lnTo>
                                      <a:lnTo>
                                        <a:pt x="7202" y="11541"/>
                                      </a:lnTo>
                                      <a:lnTo>
                                        <a:pt x="7224" y="11611"/>
                                      </a:lnTo>
                                      <a:lnTo>
                                        <a:pt x="7248" y="11680"/>
                                      </a:lnTo>
                                      <a:lnTo>
                                        <a:pt x="7271" y="11750"/>
                                      </a:lnTo>
                                      <a:lnTo>
                                        <a:pt x="7294" y="11797"/>
                                      </a:lnTo>
                                      <a:lnTo>
                                        <a:pt x="7317" y="11982"/>
                                      </a:lnTo>
                                      <a:lnTo>
                                        <a:pt x="7341" y="12053"/>
                                      </a:lnTo>
                                      <a:lnTo>
                                        <a:pt x="7365" y="12192"/>
                                      </a:lnTo>
                                      <a:lnTo>
                                        <a:pt x="7387" y="12262"/>
                                      </a:lnTo>
                                      <a:lnTo>
                                        <a:pt x="7411" y="12285"/>
                                      </a:lnTo>
                                      <a:lnTo>
                                        <a:pt x="7434" y="12355"/>
                                      </a:lnTo>
                                      <a:lnTo>
                                        <a:pt x="7456" y="12517"/>
                                      </a:lnTo>
                                      <a:lnTo>
                                        <a:pt x="7480" y="12587"/>
                                      </a:lnTo>
                                      <a:lnTo>
                                        <a:pt x="7504" y="12726"/>
                                      </a:lnTo>
                                      <a:lnTo>
                                        <a:pt x="7527" y="12912"/>
                                      </a:lnTo>
                                      <a:lnTo>
                                        <a:pt x="7550" y="13214"/>
                                      </a:lnTo>
                                      <a:lnTo>
                                        <a:pt x="7573" y="13307"/>
                                      </a:lnTo>
                                      <a:lnTo>
                                        <a:pt x="7573" y="13353"/>
                                      </a:lnTo>
                                      <a:lnTo>
                                        <a:pt x="7573" y="13446"/>
                                      </a:lnTo>
                                      <a:lnTo>
                                        <a:pt x="7573" y="13539"/>
                                      </a:lnTo>
                                      <a:lnTo>
                                        <a:pt x="7550" y="13841"/>
                                      </a:lnTo>
                                      <a:lnTo>
                                        <a:pt x="7550" y="14049"/>
                                      </a:lnTo>
                                      <a:lnTo>
                                        <a:pt x="7573" y="14073"/>
                                      </a:lnTo>
                                      <a:lnTo>
                                        <a:pt x="7597" y="14097"/>
                                      </a:lnTo>
                                      <a:lnTo>
                                        <a:pt x="7643" y="14119"/>
                                      </a:lnTo>
                                      <a:lnTo>
                                        <a:pt x="7712" y="14143"/>
                                      </a:lnTo>
                                      <a:lnTo>
                                        <a:pt x="7736" y="14166"/>
                                      </a:lnTo>
                                      <a:lnTo>
                                        <a:pt x="7759" y="14236"/>
                                      </a:lnTo>
                                      <a:lnTo>
                                        <a:pt x="7782" y="14282"/>
                                      </a:lnTo>
                                      <a:lnTo>
                                        <a:pt x="7805" y="14329"/>
                                      </a:lnTo>
                                      <a:lnTo>
                                        <a:pt x="7829" y="14514"/>
                                      </a:lnTo>
                                      <a:lnTo>
                                        <a:pt x="7853" y="14607"/>
                                      </a:lnTo>
                                      <a:lnTo>
                                        <a:pt x="7875" y="14654"/>
                                      </a:lnTo>
                                      <a:lnTo>
                                        <a:pt x="7899" y="14793"/>
                                      </a:lnTo>
                                      <a:lnTo>
                                        <a:pt x="7922" y="14839"/>
                                      </a:lnTo>
                                      <a:lnTo>
                                        <a:pt x="7925" y="14840"/>
                                      </a:lnTo>
                                      <a:lnTo>
                                        <a:pt x="7929" y="14843"/>
                                      </a:lnTo>
                                      <a:lnTo>
                                        <a:pt x="7931" y="14847"/>
                                      </a:lnTo>
                                      <a:lnTo>
                                        <a:pt x="7934" y="14853"/>
                                      </a:lnTo>
                                      <a:lnTo>
                                        <a:pt x="7939" y="14869"/>
                                      </a:lnTo>
                                      <a:lnTo>
                                        <a:pt x="7943" y="14889"/>
                                      </a:lnTo>
                                      <a:lnTo>
                                        <a:pt x="7946" y="14914"/>
                                      </a:lnTo>
                                      <a:lnTo>
                                        <a:pt x="7947" y="14941"/>
                                      </a:lnTo>
                                      <a:lnTo>
                                        <a:pt x="7948" y="14971"/>
                                      </a:lnTo>
                                      <a:lnTo>
                                        <a:pt x="7950" y="15002"/>
                                      </a:lnTo>
                                      <a:lnTo>
                                        <a:pt x="7948" y="15033"/>
                                      </a:lnTo>
                                      <a:lnTo>
                                        <a:pt x="7947" y="15065"/>
                                      </a:lnTo>
                                      <a:lnTo>
                                        <a:pt x="7944" y="15093"/>
                                      </a:lnTo>
                                      <a:lnTo>
                                        <a:pt x="7942" y="15121"/>
                                      </a:lnTo>
                                      <a:lnTo>
                                        <a:pt x="7938" y="15145"/>
                                      </a:lnTo>
                                      <a:lnTo>
                                        <a:pt x="7934" y="15164"/>
                                      </a:lnTo>
                                      <a:lnTo>
                                        <a:pt x="7931" y="15172"/>
                                      </a:lnTo>
                                      <a:lnTo>
                                        <a:pt x="7927" y="15179"/>
                                      </a:lnTo>
                                      <a:lnTo>
                                        <a:pt x="7925" y="15184"/>
                                      </a:lnTo>
                                      <a:lnTo>
                                        <a:pt x="7922" y="15188"/>
                                      </a:lnTo>
                                      <a:lnTo>
                                        <a:pt x="7899" y="15234"/>
                                      </a:lnTo>
                                      <a:lnTo>
                                        <a:pt x="7875" y="15327"/>
                                      </a:lnTo>
                                      <a:lnTo>
                                        <a:pt x="7853" y="15373"/>
                                      </a:lnTo>
                                      <a:lnTo>
                                        <a:pt x="7829" y="15420"/>
                                      </a:lnTo>
                                      <a:lnTo>
                                        <a:pt x="7805" y="15605"/>
                                      </a:lnTo>
                                      <a:lnTo>
                                        <a:pt x="7759" y="15629"/>
                                      </a:lnTo>
                                      <a:lnTo>
                                        <a:pt x="7690" y="15652"/>
                                      </a:lnTo>
                                      <a:lnTo>
                                        <a:pt x="7666" y="15698"/>
                                      </a:lnTo>
                                      <a:lnTo>
                                        <a:pt x="7643" y="15722"/>
                                      </a:lnTo>
                                      <a:lnTo>
                                        <a:pt x="7619" y="15768"/>
                                      </a:lnTo>
                                      <a:lnTo>
                                        <a:pt x="7597" y="15861"/>
                                      </a:lnTo>
                                      <a:lnTo>
                                        <a:pt x="7573" y="15884"/>
                                      </a:lnTo>
                                      <a:lnTo>
                                        <a:pt x="7550" y="15954"/>
                                      </a:lnTo>
                                      <a:lnTo>
                                        <a:pt x="7527" y="15978"/>
                                      </a:lnTo>
                                      <a:lnTo>
                                        <a:pt x="7504" y="16023"/>
                                      </a:lnTo>
                                      <a:lnTo>
                                        <a:pt x="7480" y="16047"/>
                                      </a:lnTo>
                                      <a:lnTo>
                                        <a:pt x="7456" y="16069"/>
                                      </a:lnTo>
                                      <a:lnTo>
                                        <a:pt x="7434" y="16093"/>
                                      </a:lnTo>
                                      <a:lnTo>
                                        <a:pt x="7411" y="16162"/>
                                      </a:lnTo>
                                      <a:lnTo>
                                        <a:pt x="7411" y="16303"/>
                                      </a:lnTo>
                                      <a:lnTo>
                                        <a:pt x="7434" y="16325"/>
                                      </a:lnTo>
                                      <a:lnTo>
                                        <a:pt x="7456" y="16349"/>
                                      </a:lnTo>
                                      <a:lnTo>
                                        <a:pt x="7480" y="16372"/>
                                      </a:lnTo>
                                      <a:lnTo>
                                        <a:pt x="7527" y="16395"/>
                                      </a:lnTo>
                                      <a:lnTo>
                                        <a:pt x="7550" y="16418"/>
                                      </a:lnTo>
                                      <a:lnTo>
                                        <a:pt x="7573" y="16442"/>
                                      </a:lnTo>
                                      <a:lnTo>
                                        <a:pt x="7597" y="16464"/>
                                      </a:lnTo>
                                      <a:lnTo>
                                        <a:pt x="7619" y="16488"/>
                                      </a:lnTo>
                                      <a:lnTo>
                                        <a:pt x="7643" y="16511"/>
                                      </a:lnTo>
                                      <a:lnTo>
                                        <a:pt x="7666" y="16535"/>
                                      </a:lnTo>
                                      <a:lnTo>
                                        <a:pt x="7829" y="16535"/>
                                      </a:lnTo>
                                      <a:lnTo>
                                        <a:pt x="7829" y="16581"/>
                                      </a:lnTo>
                                      <a:lnTo>
                                        <a:pt x="7853" y="16605"/>
                                      </a:lnTo>
                                      <a:lnTo>
                                        <a:pt x="7875" y="16627"/>
                                      </a:lnTo>
                                      <a:lnTo>
                                        <a:pt x="7875" y="16698"/>
                                      </a:lnTo>
                                      <a:lnTo>
                                        <a:pt x="7875" y="16837"/>
                                      </a:lnTo>
                                      <a:lnTo>
                                        <a:pt x="7899" y="16883"/>
                                      </a:lnTo>
                                      <a:lnTo>
                                        <a:pt x="7922" y="16906"/>
                                      </a:lnTo>
                                      <a:lnTo>
                                        <a:pt x="7944" y="16952"/>
                                      </a:lnTo>
                                      <a:lnTo>
                                        <a:pt x="7968" y="16976"/>
                                      </a:lnTo>
                                      <a:lnTo>
                                        <a:pt x="7992" y="16999"/>
                                      </a:lnTo>
                                      <a:lnTo>
                                        <a:pt x="8015" y="17022"/>
                                      </a:lnTo>
                                      <a:lnTo>
                                        <a:pt x="8038" y="17045"/>
                                      </a:lnTo>
                                      <a:lnTo>
                                        <a:pt x="8085" y="17069"/>
                                      </a:lnTo>
                                      <a:lnTo>
                                        <a:pt x="8270" y="17091"/>
                                      </a:lnTo>
                                      <a:lnTo>
                                        <a:pt x="8944" y="17091"/>
                                      </a:lnTo>
                                      <a:lnTo>
                                        <a:pt x="9059" y="17069"/>
                                      </a:lnTo>
                                      <a:lnTo>
                                        <a:pt x="9107" y="17045"/>
                                      </a:lnTo>
                                      <a:lnTo>
                                        <a:pt x="9107" y="16930"/>
                                      </a:lnTo>
                                      <a:lnTo>
                                        <a:pt x="9083" y="16883"/>
                                      </a:lnTo>
                                      <a:lnTo>
                                        <a:pt x="9059" y="16837"/>
                                      </a:lnTo>
                                      <a:lnTo>
                                        <a:pt x="9037" y="16674"/>
                                      </a:lnTo>
                                      <a:lnTo>
                                        <a:pt x="9013" y="16627"/>
                                      </a:lnTo>
                                      <a:lnTo>
                                        <a:pt x="8990" y="16581"/>
                                      </a:lnTo>
                                      <a:lnTo>
                                        <a:pt x="8968" y="16511"/>
                                      </a:lnTo>
                                      <a:lnTo>
                                        <a:pt x="8944" y="16442"/>
                                      </a:lnTo>
                                      <a:lnTo>
                                        <a:pt x="8920" y="16372"/>
                                      </a:lnTo>
                                      <a:lnTo>
                                        <a:pt x="8897" y="16325"/>
                                      </a:lnTo>
                                      <a:lnTo>
                                        <a:pt x="8874" y="16303"/>
                                      </a:lnTo>
                                      <a:lnTo>
                                        <a:pt x="8851" y="16256"/>
                                      </a:lnTo>
                                      <a:lnTo>
                                        <a:pt x="8827" y="16140"/>
                                      </a:lnTo>
                                      <a:lnTo>
                                        <a:pt x="8805" y="16093"/>
                                      </a:lnTo>
                                      <a:lnTo>
                                        <a:pt x="8781" y="16047"/>
                                      </a:lnTo>
                                      <a:lnTo>
                                        <a:pt x="8758" y="16023"/>
                                      </a:lnTo>
                                      <a:lnTo>
                                        <a:pt x="8735" y="15978"/>
                                      </a:lnTo>
                                      <a:lnTo>
                                        <a:pt x="8712" y="15908"/>
                                      </a:lnTo>
                                      <a:lnTo>
                                        <a:pt x="8688" y="15884"/>
                                      </a:lnTo>
                                      <a:lnTo>
                                        <a:pt x="8665" y="15791"/>
                                      </a:lnTo>
                                      <a:lnTo>
                                        <a:pt x="8642" y="15745"/>
                                      </a:lnTo>
                                      <a:lnTo>
                                        <a:pt x="8619" y="15722"/>
                                      </a:lnTo>
                                      <a:lnTo>
                                        <a:pt x="8595" y="15698"/>
                                      </a:lnTo>
                                      <a:lnTo>
                                        <a:pt x="8573" y="15676"/>
                                      </a:lnTo>
                                      <a:lnTo>
                                        <a:pt x="8549" y="15605"/>
                                      </a:lnTo>
                                      <a:lnTo>
                                        <a:pt x="8526" y="15559"/>
                                      </a:lnTo>
                                      <a:lnTo>
                                        <a:pt x="8502" y="15257"/>
                                      </a:lnTo>
                                      <a:lnTo>
                                        <a:pt x="8480" y="15071"/>
                                      </a:lnTo>
                                      <a:lnTo>
                                        <a:pt x="8456" y="15025"/>
                                      </a:lnTo>
                                      <a:lnTo>
                                        <a:pt x="8432" y="15002"/>
                                      </a:lnTo>
                                      <a:lnTo>
                                        <a:pt x="8410" y="14978"/>
                                      </a:lnTo>
                                      <a:lnTo>
                                        <a:pt x="8406" y="14977"/>
                                      </a:lnTo>
                                      <a:lnTo>
                                        <a:pt x="8404" y="14970"/>
                                      </a:lnTo>
                                      <a:lnTo>
                                        <a:pt x="8401" y="14961"/>
                                      </a:lnTo>
                                      <a:lnTo>
                                        <a:pt x="8398" y="14947"/>
                                      </a:lnTo>
                                      <a:lnTo>
                                        <a:pt x="8393" y="14911"/>
                                      </a:lnTo>
                                      <a:lnTo>
                                        <a:pt x="8389" y="14863"/>
                                      </a:lnTo>
                                      <a:lnTo>
                                        <a:pt x="8386" y="14808"/>
                                      </a:lnTo>
                                      <a:lnTo>
                                        <a:pt x="8384" y="14745"/>
                                      </a:lnTo>
                                      <a:lnTo>
                                        <a:pt x="8383" y="14676"/>
                                      </a:lnTo>
                                      <a:lnTo>
                                        <a:pt x="8383" y="14607"/>
                                      </a:lnTo>
                                      <a:lnTo>
                                        <a:pt x="8383" y="14537"/>
                                      </a:lnTo>
                                      <a:lnTo>
                                        <a:pt x="8384" y="14468"/>
                                      </a:lnTo>
                                      <a:lnTo>
                                        <a:pt x="8385" y="14404"/>
                                      </a:lnTo>
                                      <a:lnTo>
                                        <a:pt x="8389" y="14345"/>
                                      </a:lnTo>
                                      <a:lnTo>
                                        <a:pt x="8393" y="14295"/>
                                      </a:lnTo>
                                      <a:lnTo>
                                        <a:pt x="8397" y="14254"/>
                                      </a:lnTo>
                                      <a:lnTo>
                                        <a:pt x="8400" y="14238"/>
                                      </a:lnTo>
                                      <a:lnTo>
                                        <a:pt x="8404" y="14226"/>
                                      </a:lnTo>
                                      <a:lnTo>
                                        <a:pt x="8406" y="14217"/>
                                      </a:lnTo>
                                      <a:lnTo>
                                        <a:pt x="8410" y="14212"/>
                                      </a:lnTo>
                                      <a:lnTo>
                                        <a:pt x="8480" y="14188"/>
                                      </a:lnTo>
                                      <a:lnTo>
                                        <a:pt x="8502" y="14166"/>
                                      </a:lnTo>
                                      <a:lnTo>
                                        <a:pt x="8549" y="14143"/>
                                      </a:lnTo>
                                      <a:lnTo>
                                        <a:pt x="8595" y="14119"/>
                                      </a:lnTo>
                                      <a:lnTo>
                                        <a:pt x="8642" y="14097"/>
                                      </a:lnTo>
                                      <a:lnTo>
                                        <a:pt x="8665" y="14073"/>
                                      </a:lnTo>
                                      <a:lnTo>
                                        <a:pt x="8688" y="14026"/>
                                      </a:lnTo>
                                      <a:lnTo>
                                        <a:pt x="8712" y="14003"/>
                                      </a:lnTo>
                                      <a:lnTo>
                                        <a:pt x="8712" y="13771"/>
                                      </a:lnTo>
                                      <a:lnTo>
                                        <a:pt x="8688" y="13724"/>
                                      </a:lnTo>
                                      <a:lnTo>
                                        <a:pt x="8665" y="13678"/>
                                      </a:lnTo>
                                      <a:lnTo>
                                        <a:pt x="8642" y="13632"/>
                                      </a:lnTo>
                                      <a:lnTo>
                                        <a:pt x="8642" y="13561"/>
                                      </a:lnTo>
                                      <a:lnTo>
                                        <a:pt x="8642" y="13470"/>
                                      </a:lnTo>
                                      <a:lnTo>
                                        <a:pt x="8619" y="13376"/>
                                      </a:lnTo>
                                      <a:lnTo>
                                        <a:pt x="8595" y="13051"/>
                                      </a:lnTo>
                                      <a:lnTo>
                                        <a:pt x="8573" y="13004"/>
                                      </a:lnTo>
                                      <a:lnTo>
                                        <a:pt x="8549" y="12934"/>
                                      </a:lnTo>
                                      <a:lnTo>
                                        <a:pt x="8526" y="12865"/>
                                      </a:lnTo>
                                      <a:lnTo>
                                        <a:pt x="8502" y="12750"/>
                                      </a:lnTo>
                                      <a:lnTo>
                                        <a:pt x="8480" y="12633"/>
                                      </a:lnTo>
                                      <a:lnTo>
                                        <a:pt x="8456" y="12587"/>
                                      </a:lnTo>
                                      <a:lnTo>
                                        <a:pt x="8432" y="12563"/>
                                      </a:lnTo>
                                      <a:lnTo>
                                        <a:pt x="8410" y="12470"/>
                                      </a:lnTo>
                                      <a:lnTo>
                                        <a:pt x="8386" y="12099"/>
                                      </a:lnTo>
                                      <a:lnTo>
                                        <a:pt x="8363" y="12075"/>
                                      </a:lnTo>
                                      <a:lnTo>
                                        <a:pt x="8339" y="12053"/>
                                      </a:lnTo>
                                      <a:lnTo>
                                        <a:pt x="8293" y="12053"/>
                                      </a:lnTo>
                                      <a:lnTo>
                                        <a:pt x="8293" y="11890"/>
                                      </a:lnTo>
                                      <a:lnTo>
                                        <a:pt x="8293" y="11843"/>
                                      </a:lnTo>
                                      <a:lnTo>
                                        <a:pt x="8293" y="11750"/>
                                      </a:lnTo>
                                      <a:lnTo>
                                        <a:pt x="8270" y="11518"/>
                                      </a:lnTo>
                                      <a:lnTo>
                                        <a:pt x="8247" y="11472"/>
                                      </a:lnTo>
                                      <a:lnTo>
                                        <a:pt x="8224" y="11240"/>
                                      </a:lnTo>
                                      <a:lnTo>
                                        <a:pt x="8224" y="11216"/>
                                      </a:lnTo>
                                      <a:lnTo>
                                        <a:pt x="8247" y="11031"/>
                                      </a:lnTo>
                                      <a:lnTo>
                                        <a:pt x="8247" y="10984"/>
                                      </a:lnTo>
                                      <a:lnTo>
                                        <a:pt x="8178" y="10984"/>
                                      </a:lnTo>
                                      <a:lnTo>
                                        <a:pt x="8178" y="10938"/>
                                      </a:lnTo>
                                      <a:lnTo>
                                        <a:pt x="8154" y="10891"/>
                                      </a:lnTo>
                                      <a:lnTo>
                                        <a:pt x="8131" y="10706"/>
                                      </a:lnTo>
                                      <a:lnTo>
                                        <a:pt x="8107" y="10659"/>
                                      </a:lnTo>
                                      <a:lnTo>
                                        <a:pt x="8061" y="10659"/>
                                      </a:lnTo>
                                      <a:lnTo>
                                        <a:pt x="8061" y="10381"/>
                                      </a:lnTo>
                                      <a:lnTo>
                                        <a:pt x="8038" y="10357"/>
                                      </a:lnTo>
                                      <a:lnTo>
                                        <a:pt x="8015" y="10242"/>
                                      </a:lnTo>
                                      <a:lnTo>
                                        <a:pt x="7992" y="10148"/>
                                      </a:lnTo>
                                      <a:lnTo>
                                        <a:pt x="7968" y="10101"/>
                                      </a:lnTo>
                                      <a:lnTo>
                                        <a:pt x="7944" y="9986"/>
                                      </a:lnTo>
                                      <a:lnTo>
                                        <a:pt x="7922" y="9940"/>
                                      </a:lnTo>
                                      <a:lnTo>
                                        <a:pt x="7899" y="9916"/>
                                      </a:lnTo>
                                      <a:lnTo>
                                        <a:pt x="7875" y="9847"/>
                                      </a:lnTo>
                                      <a:lnTo>
                                        <a:pt x="7853" y="9730"/>
                                      </a:lnTo>
                                      <a:lnTo>
                                        <a:pt x="7829" y="9706"/>
                                      </a:lnTo>
                                      <a:lnTo>
                                        <a:pt x="7805" y="9591"/>
                                      </a:lnTo>
                                      <a:lnTo>
                                        <a:pt x="7782" y="9544"/>
                                      </a:lnTo>
                                      <a:lnTo>
                                        <a:pt x="7759" y="9405"/>
                                      </a:lnTo>
                                      <a:lnTo>
                                        <a:pt x="7712" y="9382"/>
                                      </a:lnTo>
                                      <a:lnTo>
                                        <a:pt x="7690" y="9289"/>
                                      </a:lnTo>
                                      <a:lnTo>
                                        <a:pt x="7666" y="9242"/>
                                      </a:lnTo>
                                      <a:lnTo>
                                        <a:pt x="7643" y="9173"/>
                                      </a:lnTo>
                                      <a:lnTo>
                                        <a:pt x="7619" y="9079"/>
                                      </a:lnTo>
                                      <a:lnTo>
                                        <a:pt x="7597" y="9057"/>
                                      </a:lnTo>
                                      <a:lnTo>
                                        <a:pt x="7573" y="9034"/>
                                      </a:lnTo>
                                      <a:lnTo>
                                        <a:pt x="7550" y="8801"/>
                                      </a:lnTo>
                                      <a:lnTo>
                                        <a:pt x="7527" y="8755"/>
                                      </a:lnTo>
                                      <a:lnTo>
                                        <a:pt x="7504" y="8546"/>
                                      </a:lnTo>
                                      <a:lnTo>
                                        <a:pt x="7480" y="8476"/>
                                      </a:lnTo>
                                      <a:lnTo>
                                        <a:pt x="7456" y="8430"/>
                                      </a:lnTo>
                                      <a:lnTo>
                                        <a:pt x="7454" y="8429"/>
                                      </a:lnTo>
                                      <a:lnTo>
                                        <a:pt x="7450" y="8425"/>
                                      </a:lnTo>
                                      <a:lnTo>
                                        <a:pt x="7447" y="8418"/>
                                      </a:lnTo>
                                      <a:lnTo>
                                        <a:pt x="7443" y="8409"/>
                                      </a:lnTo>
                                      <a:lnTo>
                                        <a:pt x="7439" y="8386"/>
                                      </a:lnTo>
                                      <a:lnTo>
                                        <a:pt x="7435" y="8354"/>
                                      </a:lnTo>
                                      <a:lnTo>
                                        <a:pt x="7432" y="8317"/>
                                      </a:lnTo>
                                      <a:lnTo>
                                        <a:pt x="7430" y="8277"/>
                                      </a:lnTo>
                                      <a:lnTo>
                                        <a:pt x="7429" y="8232"/>
                                      </a:lnTo>
                                      <a:lnTo>
                                        <a:pt x="7428" y="8186"/>
                                      </a:lnTo>
                                      <a:lnTo>
                                        <a:pt x="7429" y="8139"/>
                                      </a:lnTo>
                                      <a:lnTo>
                                        <a:pt x="7430" y="8094"/>
                                      </a:lnTo>
                                      <a:lnTo>
                                        <a:pt x="7433" y="8051"/>
                                      </a:lnTo>
                                      <a:lnTo>
                                        <a:pt x="7435" y="8012"/>
                                      </a:lnTo>
                                      <a:lnTo>
                                        <a:pt x="7439" y="7978"/>
                                      </a:lnTo>
                                      <a:lnTo>
                                        <a:pt x="7445" y="7950"/>
                                      </a:lnTo>
                                      <a:lnTo>
                                        <a:pt x="7447" y="7938"/>
                                      </a:lnTo>
                                      <a:lnTo>
                                        <a:pt x="7450" y="7930"/>
                                      </a:lnTo>
                                      <a:lnTo>
                                        <a:pt x="7454" y="7923"/>
                                      </a:lnTo>
                                      <a:lnTo>
                                        <a:pt x="7456" y="7919"/>
                                      </a:lnTo>
                                      <a:lnTo>
                                        <a:pt x="7480" y="7780"/>
                                      </a:lnTo>
                                      <a:lnTo>
                                        <a:pt x="7480" y="7734"/>
                                      </a:lnTo>
                                      <a:lnTo>
                                        <a:pt x="7456" y="7710"/>
                                      </a:lnTo>
                                      <a:lnTo>
                                        <a:pt x="7454" y="7709"/>
                                      </a:lnTo>
                                      <a:lnTo>
                                        <a:pt x="7450" y="7707"/>
                                      </a:lnTo>
                                      <a:lnTo>
                                        <a:pt x="7447" y="7703"/>
                                      </a:lnTo>
                                      <a:lnTo>
                                        <a:pt x="7445" y="7700"/>
                                      </a:lnTo>
                                      <a:lnTo>
                                        <a:pt x="7439" y="7686"/>
                                      </a:lnTo>
                                      <a:lnTo>
                                        <a:pt x="7435" y="7671"/>
                                      </a:lnTo>
                                      <a:lnTo>
                                        <a:pt x="7433" y="7651"/>
                                      </a:lnTo>
                                      <a:lnTo>
                                        <a:pt x="7430" y="7630"/>
                                      </a:lnTo>
                                      <a:lnTo>
                                        <a:pt x="7430" y="7606"/>
                                      </a:lnTo>
                                      <a:lnTo>
                                        <a:pt x="7429" y="7581"/>
                                      </a:lnTo>
                                      <a:lnTo>
                                        <a:pt x="7430" y="7557"/>
                                      </a:lnTo>
                                      <a:lnTo>
                                        <a:pt x="7432" y="7533"/>
                                      </a:lnTo>
                                      <a:lnTo>
                                        <a:pt x="7434" y="7509"/>
                                      </a:lnTo>
                                      <a:lnTo>
                                        <a:pt x="7437" y="7487"/>
                                      </a:lnTo>
                                      <a:lnTo>
                                        <a:pt x="7441" y="7469"/>
                                      </a:lnTo>
                                      <a:lnTo>
                                        <a:pt x="7445" y="7452"/>
                                      </a:lnTo>
                                      <a:lnTo>
                                        <a:pt x="7447" y="7445"/>
                                      </a:lnTo>
                                      <a:lnTo>
                                        <a:pt x="7451" y="7440"/>
                                      </a:lnTo>
                                      <a:lnTo>
                                        <a:pt x="7454" y="7435"/>
                                      </a:lnTo>
                                      <a:lnTo>
                                        <a:pt x="7456" y="7431"/>
                                      </a:lnTo>
                                      <a:lnTo>
                                        <a:pt x="7480" y="7408"/>
                                      </a:lnTo>
                                      <a:lnTo>
                                        <a:pt x="7504" y="7361"/>
                                      </a:lnTo>
                                      <a:lnTo>
                                        <a:pt x="7527" y="7246"/>
                                      </a:lnTo>
                                      <a:lnTo>
                                        <a:pt x="7550" y="7222"/>
                                      </a:lnTo>
                                      <a:lnTo>
                                        <a:pt x="7573" y="7129"/>
                                      </a:lnTo>
                                      <a:lnTo>
                                        <a:pt x="7597" y="7083"/>
                                      </a:lnTo>
                                      <a:lnTo>
                                        <a:pt x="7619" y="6990"/>
                                      </a:lnTo>
                                      <a:lnTo>
                                        <a:pt x="7643" y="6920"/>
                                      </a:lnTo>
                                      <a:lnTo>
                                        <a:pt x="7666" y="6873"/>
                                      </a:lnTo>
                                      <a:lnTo>
                                        <a:pt x="7666" y="6804"/>
                                      </a:lnTo>
                                      <a:lnTo>
                                        <a:pt x="7666" y="6688"/>
                                      </a:lnTo>
                                      <a:lnTo>
                                        <a:pt x="7666" y="6619"/>
                                      </a:lnTo>
                                      <a:lnTo>
                                        <a:pt x="7662" y="6617"/>
                                      </a:lnTo>
                                      <a:lnTo>
                                        <a:pt x="7660" y="6616"/>
                                      </a:lnTo>
                                      <a:lnTo>
                                        <a:pt x="7656" y="6612"/>
                                      </a:lnTo>
                                      <a:lnTo>
                                        <a:pt x="7653" y="6607"/>
                                      </a:lnTo>
                                      <a:lnTo>
                                        <a:pt x="7649" y="6594"/>
                                      </a:lnTo>
                                      <a:lnTo>
                                        <a:pt x="7645" y="6575"/>
                                      </a:lnTo>
                                      <a:lnTo>
                                        <a:pt x="7641" y="6554"/>
                                      </a:lnTo>
                                      <a:lnTo>
                                        <a:pt x="7640" y="6531"/>
                                      </a:lnTo>
                                      <a:lnTo>
                                        <a:pt x="7639" y="6506"/>
                                      </a:lnTo>
                                      <a:lnTo>
                                        <a:pt x="7639" y="6478"/>
                                      </a:lnTo>
                                      <a:lnTo>
                                        <a:pt x="7639" y="6452"/>
                                      </a:lnTo>
                                      <a:lnTo>
                                        <a:pt x="7640" y="6425"/>
                                      </a:lnTo>
                                      <a:lnTo>
                                        <a:pt x="7643" y="6400"/>
                                      </a:lnTo>
                                      <a:lnTo>
                                        <a:pt x="7645" y="6376"/>
                                      </a:lnTo>
                                      <a:lnTo>
                                        <a:pt x="7649" y="6355"/>
                                      </a:lnTo>
                                      <a:lnTo>
                                        <a:pt x="7655" y="6338"/>
                                      </a:lnTo>
                                      <a:lnTo>
                                        <a:pt x="7657" y="6331"/>
                                      </a:lnTo>
                                      <a:lnTo>
                                        <a:pt x="7660" y="6325"/>
                                      </a:lnTo>
                                      <a:lnTo>
                                        <a:pt x="7662" y="6320"/>
                                      </a:lnTo>
                                      <a:lnTo>
                                        <a:pt x="7666" y="6317"/>
                                      </a:lnTo>
                                      <a:lnTo>
                                        <a:pt x="7690" y="6293"/>
                                      </a:lnTo>
                                      <a:lnTo>
                                        <a:pt x="7712" y="6270"/>
                                      </a:lnTo>
                                      <a:lnTo>
                                        <a:pt x="7736" y="6224"/>
                                      </a:lnTo>
                                      <a:lnTo>
                                        <a:pt x="7759" y="6200"/>
                                      </a:lnTo>
                                      <a:lnTo>
                                        <a:pt x="7759" y="5829"/>
                                      </a:lnTo>
                                      <a:lnTo>
                                        <a:pt x="7759" y="5760"/>
                                      </a:lnTo>
                                      <a:lnTo>
                                        <a:pt x="7782" y="5666"/>
                                      </a:lnTo>
                                      <a:lnTo>
                                        <a:pt x="7805" y="5619"/>
                                      </a:lnTo>
                                      <a:lnTo>
                                        <a:pt x="7829" y="5597"/>
                                      </a:lnTo>
                                      <a:lnTo>
                                        <a:pt x="7853" y="5573"/>
                                      </a:lnTo>
                                      <a:lnTo>
                                        <a:pt x="7853" y="5527"/>
                                      </a:lnTo>
                                      <a:lnTo>
                                        <a:pt x="7899" y="5527"/>
                                      </a:lnTo>
                                      <a:lnTo>
                                        <a:pt x="7922" y="5504"/>
                                      </a:lnTo>
                                      <a:lnTo>
                                        <a:pt x="7968" y="5480"/>
                                      </a:lnTo>
                                      <a:lnTo>
                                        <a:pt x="7992" y="5458"/>
                                      </a:lnTo>
                                      <a:lnTo>
                                        <a:pt x="8015" y="5434"/>
                                      </a:lnTo>
                                      <a:lnTo>
                                        <a:pt x="8061" y="5411"/>
                                      </a:lnTo>
                                      <a:lnTo>
                                        <a:pt x="8107" y="5387"/>
                                      </a:lnTo>
                                      <a:lnTo>
                                        <a:pt x="8178" y="5365"/>
                                      </a:lnTo>
                                      <a:lnTo>
                                        <a:pt x="8200" y="5341"/>
                                      </a:lnTo>
                                      <a:lnTo>
                                        <a:pt x="8247" y="5318"/>
                                      </a:lnTo>
                                      <a:lnTo>
                                        <a:pt x="8293" y="5295"/>
                                      </a:lnTo>
                                      <a:lnTo>
                                        <a:pt x="8363" y="5272"/>
                                      </a:lnTo>
                                      <a:lnTo>
                                        <a:pt x="8386" y="5248"/>
                                      </a:lnTo>
                                      <a:lnTo>
                                        <a:pt x="8502" y="5224"/>
                                      </a:lnTo>
                                      <a:lnTo>
                                        <a:pt x="8549" y="5202"/>
                                      </a:lnTo>
                                      <a:lnTo>
                                        <a:pt x="8595" y="5179"/>
                                      </a:lnTo>
                                      <a:lnTo>
                                        <a:pt x="8619" y="5133"/>
                                      </a:lnTo>
                                      <a:lnTo>
                                        <a:pt x="8665" y="5109"/>
                                      </a:lnTo>
                                      <a:lnTo>
                                        <a:pt x="8688" y="5085"/>
                                      </a:lnTo>
                                      <a:lnTo>
                                        <a:pt x="8735" y="5063"/>
                                      </a:lnTo>
                                      <a:lnTo>
                                        <a:pt x="8758" y="5039"/>
                                      </a:lnTo>
                                      <a:lnTo>
                                        <a:pt x="8781" y="5016"/>
                                      </a:lnTo>
                                      <a:lnTo>
                                        <a:pt x="8805" y="4992"/>
                                      </a:lnTo>
                                      <a:lnTo>
                                        <a:pt x="8827" y="4946"/>
                                      </a:lnTo>
                                      <a:lnTo>
                                        <a:pt x="8851" y="4923"/>
                                      </a:lnTo>
                                      <a:lnTo>
                                        <a:pt x="8874" y="4900"/>
                                      </a:lnTo>
                                      <a:lnTo>
                                        <a:pt x="8874" y="4853"/>
                                      </a:lnTo>
                                      <a:lnTo>
                                        <a:pt x="8944" y="4853"/>
                                      </a:lnTo>
                                      <a:lnTo>
                                        <a:pt x="8990" y="4831"/>
                                      </a:lnTo>
                                      <a:lnTo>
                                        <a:pt x="9013" y="4807"/>
                                      </a:lnTo>
                                      <a:lnTo>
                                        <a:pt x="9037" y="4784"/>
                                      </a:lnTo>
                                      <a:lnTo>
                                        <a:pt x="9059" y="4760"/>
                                      </a:lnTo>
                                      <a:lnTo>
                                        <a:pt x="9107" y="4738"/>
                                      </a:lnTo>
                                      <a:lnTo>
                                        <a:pt x="9130" y="4714"/>
                                      </a:lnTo>
                                      <a:lnTo>
                                        <a:pt x="9200" y="4691"/>
                                      </a:lnTo>
                                      <a:lnTo>
                                        <a:pt x="9222" y="4621"/>
                                      </a:lnTo>
                                      <a:lnTo>
                                        <a:pt x="9246" y="4575"/>
                                      </a:lnTo>
                                      <a:lnTo>
                                        <a:pt x="9246" y="4528"/>
                                      </a:lnTo>
                                      <a:lnTo>
                                        <a:pt x="9315" y="4528"/>
                                      </a:lnTo>
                                      <a:lnTo>
                                        <a:pt x="9339" y="4506"/>
                                      </a:lnTo>
                                      <a:lnTo>
                                        <a:pt x="9362" y="4458"/>
                                      </a:lnTo>
                                      <a:lnTo>
                                        <a:pt x="9408" y="4436"/>
                                      </a:lnTo>
                                      <a:lnTo>
                                        <a:pt x="9432" y="4412"/>
                                      </a:lnTo>
                                      <a:lnTo>
                                        <a:pt x="9456" y="4389"/>
                                      </a:lnTo>
                                      <a:lnTo>
                                        <a:pt x="9456" y="4319"/>
                                      </a:lnTo>
                                      <a:lnTo>
                                        <a:pt x="9501" y="4319"/>
                                      </a:lnTo>
                                      <a:lnTo>
                                        <a:pt x="9525" y="4273"/>
                                      </a:lnTo>
                                      <a:lnTo>
                                        <a:pt x="9547" y="4226"/>
                                      </a:lnTo>
                                      <a:lnTo>
                                        <a:pt x="9571" y="4157"/>
                                      </a:lnTo>
                                      <a:lnTo>
                                        <a:pt x="9595" y="4111"/>
                                      </a:lnTo>
                                      <a:lnTo>
                                        <a:pt x="9618" y="4064"/>
                                      </a:lnTo>
                                      <a:lnTo>
                                        <a:pt x="9641" y="4041"/>
                                      </a:lnTo>
                                      <a:lnTo>
                                        <a:pt x="9664" y="3994"/>
                                      </a:lnTo>
                                      <a:lnTo>
                                        <a:pt x="9664" y="3925"/>
                                      </a:lnTo>
                                      <a:lnTo>
                                        <a:pt x="9710" y="3925"/>
                                      </a:lnTo>
                                      <a:lnTo>
                                        <a:pt x="9757" y="3901"/>
                                      </a:lnTo>
                                      <a:lnTo>
                                        <a:pt x="9780" y="3831"/>
                                      </a:lnTo>
                                      <a:lnTo>
                                        <a:pt x="9803" y="3809"/>
                                      </a:lnTo>
                                      <a:lnTo>
                                        <a:pt x="9827" y="3738"/>
                                      </a:lnTo>
                                      <a:lnTo>
                                        <a:pt x="9850" y="3716"/>
                                      </a:lnTo>
                                      <a:lnTo>
                                        <a:pt x="9873" y="3669"/>
                                      </a:lnTo>
                                      <a:lnTo>
                                        <a:pt x="9896" y="3506"/>
                                      </a:lnTo>
                                      <a:lnTo>
                                        <a:pt x="9920" y="3484"/>
                                      </a:lnTo>
                                      <a:lnTo>
                                        <a:pt x="9942" y="3460"/>
                                      </a:lnTo>
                                      <a:lnTo>
                                        <a:pt x="9966" y="3437"/>
                                      </a:lnTo>
                                      <a:lnTo>
                                        <a:pt x="9989" y="3414"/>
                                      </a:lnTo>
                                      <a:lnTo>
                                        <a:pt x="10013" y="3252"/>
                                      </a:lnTo>
                                      <a:lnTo>
                                        <a:pt x="10035" y="3181"/>
                                      </a:lnTo>
                                      <a:lnTo>
                                        <a:pt x="10059" y="3159"/>
                                      </a:lnTo>
                                      <a:lnTo>
                                        <a:pt x="10083" y="3111"/>
                                      </a:lnTo>
                                      <a:lnTo>
                                        <a:pt x="10105" y="2996"/>
                                      </a:lnTo>
                                      <a:lnTo>
                                        <a:pt x="10128" y="2949"/>
                                      </a:lnTo>
                                      <a:lnTo>
                                        <a:pt x="10128" y="2810"/>
                                      </a:lnTo>
                                      <a:lnTo>
                                        <a:pt x="10105" y="2787"/>
                                      </a:lnTo>
                                      <a:lnTo>
                                        <a:pt x="10083" y="2764"/>
                                      </a:lnTo>
                                      <a:lnTo>
                                        <a:pt x="10059" y="2740"/>
                                      </a:lnTo>
                                      <a:lnTo>
                                        <a:pt x="10035" y="2716"/>
                                      </a:lnTo>
                                      <a:lnTo>
                                        <a:pt x="10013" y="2694"/>
                                      </a:lnTo>
                                      <a:lnTo>
                                        <a:pt x="9989" y="2625"/>
                                      </a:lnTo>
                                      <a:lnTo>
                                        <a:pt x="9966" y="2577"/>
                                      </a:lnTo>
                                      <a:lnTo>
                                        <a:pt x="9942" y="2554"/>
                                      </a:lnTo>
                                      <a:lnTo>
                                        <a:pt x="9920" y="2508"/>
                                      </a:lnTo>
                                      <a:lnTo>
                                        <a:pt x="9896" y="2484"/>
                                      </a:lnTo>
                                      <a:lnTo>
                                        <a:pt x="9873" y="2438"/>
                                      </a:lnTo>
                                      <a:lnTo>
                                        <a:pt x="9827" y="2415"/>
                                      </a:lnTo>
                                      <a:lnTo>
                                        <a:pt x="9803" y="2392"/>
                                      </a:lnTo>
                                      <a:lnTo>
                                        <a:pt x="9757" y="2369"/>
                                      </a:lnTo>
                                      <a:lnTo>
                                        <a:pt x="9734" y="2345"/>
                                      </a:lnTo>
                                      <a:lnTo>
                                        <a:pt x="9710" y="2322"/>
                                      </a:lnTo>
                                      <a:lnTo>
                                        <a:pt x="9664" y="2299"/>
                                      </a:lnTo>
                                      <a:lnTo>
                                        <a:pt x="9641" y="2276"/>
                                      </a:lnTo>
                                      <a:lnTo>
                                        <a:pt x="9595" y="2252"/>
                                      </a:lnTo>
                                      <a:lnTo>
                                        <a:pt x="9571" y="2206"/>
                                      </a:lnTo>
                                      <a:lnTo>
                                        <a:pt x="9547" y="2183"/>
                                      </a:lnTo>
                                      <a:lnTo>
                                        <a:pt x="9408" y="2183"/>
                                      </a:lnTo>
                                      <a:lnTo>
                                        <a:pt x="9408" y="2299"/>
                                      </a:lnTo>
                                      <a:lnTo>
                                        <a:pt x="9432" y="2415"/>
                                      </a:lnTo>
                                      <a:lnTo>
                                        <a:pt x="9456" y="2438"/>
                                      </a:lnTo>
                                      <a:lnTo>
                                        <a:pt x="9478" y="2484"/>
                                      </a:lnTo>
                                      <a:lnTo>
                                        <a:pt x="9501" y="2532"/>
                                      </a:lnTo>
                                      <a:lnTo>
                                        <a:pt x="9525" y="2601"/>
                                      </a:lnTo>
                                      <a:lnTo>
                                        <a:pt x="9547" y="2625"/>
                                      </a:lnTo>
                                      <a:lnTo>
                                        <a:pt x="9595" y="2647"/>
                                      </a:lnTo>
                                      <a:lnTo>
                                        <a:pt x="9618" y="2671"/>
                                      </a:lnTo>
                                      <a:lnTo>
                                        <a:pt x="9641" y="2716"/>
                                      </a:lnTo>
                                      <a:lnTo>
                                        <a:pt x="9664" y="2740"/>
                                      </a:lnTo>
                                      <a:lnTo>
                                        <a:pt x="9664" y="2857"/>
                                      </a:lnTo>
                                      <a:lnTo>
                                        <a:pt x="9641" y="2926"/>
                                      </a:lnTo>
                                      <a:lnTo>
                                        <a:pt x="9641" y="3019"/>
                                      </a:lnTo>
                                      <a:lnTo>
                                        <a:pt x="9595" y="3019"/>
                                      </a:lnTo>
                                      <a:lnTo>
                                        <a:pt x="9571" y="3089"/>
                                      </a:lnTo>
                                      <a:lnTo>
                                        <a:pt x="9547" y="3135"/>
                                      </a:lnTo>
                                      <a:lnTo>
                                        <a:pt x="9525" y="3159"/>
                                      </a:lnTo>
                                      <a:lnTo>
                                        <a:pt x="9501" y="3274"/>
                                      </a:lnTo>
                                      <a:lnTo>
                                        <a:pt x="9478" y="3321"/>
                                      </a:lnTo>
                                      <a:lnTo>
                                        <a:pt x="9456" y="3367"/>
                                      </a:lnTo>
                                      <a:lnTo>
                                        <a:pt x="9432" y="3414"/>
                                      </a:lnTo>
                                      <a:lnTo>
                                        <a:pt x="9408" y="3460"/>
                                      </a:lnTo>
                                      <a:lnTo>
                                        <a:pt x="9385" y="3506"/>
                                      </a:lnTo>
                                      <a:lnTo>
                                        <a:pt x="9385" y="3553"/>
                                      </a:lnTo>
                                      <a:lnTo>
                                        <a:pt x="9339" y="3553"/>
                                      </a:lnTo>
                                      <a:lnTo>
                                        <a:pt x="9315" y="3599"/>
                                      </a:lnTo>
                                      <a:lnTo>
                                        <a:pt x="9293" y="3669"/>
                                      </a:lnTo>
                                      <a:lnTo>
                                        <a:pt x="9269" y="3692"/>
                                      </a:lnTo>
                                      <a:lnTo>
                                        <a:pt x="9246" y="3716"/>
                                      </a:lnTo>
                                      <a:lnTo>
                                        <a:pt x="9222" y="3738"/>
                                      </a:lnTo>
                                      <a:lnTo>
                                        <a:pt x="9200" y="3809"/>
                                      </a:lnTo>
                                      <a:lnTo>
                                        <a:pt x="9176" y="3831"/>
                                      </a:lnTo>
                                      <a:lnTo>
                                        <a:pt x="9153" y="3855"/>
                                      </a:lnTo>
                                      <a:lnTo>
                                        <a:pt x="9130" y="3901"/>
                                      </a:lnTo>
                                      <a:lnTo>
                                        <a:pt x="9107" y="3925"/>
                                      </a:lnTo>
                                      <a:lnTo>
                                        <a:pt x="9083" y="3994"/>
                                      </a:lnTo>
                                      <a:lnTo>
                                        <a:pt x="9059" y="4041"/>
                                      </a:lnTo>
                                      <a:lnTo>
                                        <a:pt x="9037" y="4064"/>
                                      </a:lnTo>
                                      <a:lnTo>
                                        <a:pt x="9013" y="4087"/>
                                      </a:lnTo>
                                      <a:lnTo>
                                        <a:pt x="8990" y="4157"/>
                                      </a:lnTo>
                                      <a:lnTo>
                                        <a:pt x="8944" y="4180"/>
                                      </a:lnTo>
                                      <a:lnTo>
                                        <a:pt x="8920" y="4203"/>
                                      </a:lnTo>
                                      <a:lnTo>
                                        <a:pt x="8897" y="4226"/>
                                      </a:lnTo>
                                      <a:lnTo>
                                        <a:pt x="8851" y="4250"/>
                                      </a:lnTo>
                                      <a:lnTo>
                                        <a:pt x="8735" y="4273"/>
                                      </a:lnTo>
                                      <a:lnTo>
                                        <a:pt x="8665" y="4296"/>
                                      </a:lnTo>
                                      <a:lnTo>
                                        <a:pt x="8642" y="4319"/>
                                      </a:lnTo>
                                      <a:lnTo>
                                        <a:pt x="8595" y="4343"/>
                                      </a:lnTo>
                                      <a:lnTo>
                                        <a:pt x="8573" y="4365"/>
                                      </a:lnTo>
                                      <a:lnTo>
                                        <a:pt x="8549" y="4389"/>
                                      </a:lnTo>
                                      <a:lnTo>
                                        <a:pt x="8480" y="4412"/>
                                      </a:lnTo>
                                      <a:lnTo>
                                        <a:pt x="8456" y="4436"/>
                                      </a:lnTo>
                                      <a:lnTo>
                                        <a:pt x="8410" y="4458"/>
                                      </a:lnTo>
                                      <a:lnTo>
                                        <a:pt x="8386" y="4482"/>
                                      </a:lnTo>
                                      <a:lnTo>
                                        <a:pt x="8363" y="4506"/>
                                      </a:lnTo>
                                      <a:lnTo>
                                        <a:pt x="8339" y="4528"/>
                                      </a:lnTo>
                                      <a:lnTo>
                                        <a:pt x="8293" y="4552"/>
                                      </a:lnTo>
                                      <a:lnTo>
                                        <a:pt x="8270" y="4575"/>
                                      </a:lnTo>
                                      <a:lnTo>
                                        <a:pt x="8247" y="4597"/>
                                      </a:lnTo>
                                      <a:lnTo>
                                        <a:pt x="8178" y="4621"/>
                                      </a:lnTo>
                                      <a:lnTo>
                                        <a:pt x="8154" y="4645"/>
                                      </a:lnTo>
                                      <a:lnTo>
                                        <a:pt x="8107" y="4668"/>
                                      </a:lnTo>
                                      <a:lnTo>
                                        <a:pt x="8085" y="4691"/>
                                      </a:lnTo>
                                      <a:lnTo>
                                        <a:pt x="7942" y="4713"/>
                                      </a:lnTo>
                                      <a:lnTo>
                                        <a:pt x="7968" y="4668"/>
                                      </a:lnTo>
                                      <a:lnTo>
                                        <a:pt x="8015" y="4645"/>
                                      </a:lnTo>
                                      <a:lnTo>
                                        <a:pt x="8038" y="4621"/>
                                      </a:lnTo>
                                      <a:lnTo>
                                        <a:pt x="8061" y="4597"/>
                                      </a:lnTo>
                                      <a:lnTo>
                                        <a:pt x="8085" y="4552"/>
                                      </a:lnTo>
                                      <a:lnTo>
                                        <a:pt x="8154" y="4528"/>
                                      </a:lnTo>
                                      <a:lnTo>
                                        <a:pt x="8178" y="4506"/>
                                      </a:lnTo>
                                      <a:lnTo>
                                        <a:pt x="8178" y="4436"/>
                                      </a:lnTo>
                                      <a:lnTo>
                                        <a:pt x="8224" y="4436"/>
                                      </a:lnTo>
                                      <a:lnTo>
                                        <a:pt x="8247" y="4412"/>
                                      </a:lnTo>
                                      <a:lnTo>
                                        <a:pt x="8270" y="4365"/>
                                      </a:lnTo>
                                      <a:lnTo>
                                        <a:pt x="8293" y="4296"/>
                                      </a:lnTo>
                                      <a:lnTo>
                                        <a:pt x="8317" y="4226"/>
                                      </a:lnTo>
                                      <a:lnTo>
                                        <a:pt x="8339" y="4203"/>
                                      </a:lnTo>
                                      <a:lnTo>
                                        <a:pt x="8363" y="3948"/>
                                      </a:lnTo>
                                      <a:lnTo>
                                        <a:pt x="8363" y="3855"/>
                                      </a:lnTo>
                                      <a:lnTo>
                                        <a:pt x="8339" y="3831"/>
                                      </a:lnTo>
                                      <a:lnTo>
                                        <a:pt x="8317" y="3809"/>
                                      </a:lnTo>
                                      <a:lnTo>
                                        <a:pt x="8317" y="3669"/>
                                      </a:lnTo>
                                      <a:lnTo>
                                        <a:pt x="8363" y="3646"/>
                                      </a:lnTo>
                                      <a:lnTo>
                                        <a:pt x="8386" y="3599"/>
                                      </a:lnTo>
                                      <a:lnTo>
                                        <a:pt x="8410" y="3576"/>
                                      </a:lnTo>
                                      <a:lnTo>
                                        <a:pt x="8432" y="3530"/>
                                      </a:lnTo>
                                      <a:lnTo>
                                        <a:pt x="8456" y="3484"/>
                                      </a:lnTo>
                                      <a:lnTo>
                                        <a:pt x="8480" y="3437"/>
                                      </a:lnTo>
                                      <a:lnTo>
                                        <a:pt x="8502" y="3414"/>
                                      </a:lnTo>
                                      <a:lnTo>
                                        <a:pt x="8526" y="3274"/>
                                      </a:lnTo>
                                      <a:lnTo>
                                        <a:pt x="8526" y="3111"/>
                                      </a:lnTo>
                                      <a:lnTo>
                                        <a:pt x="8502" y="3019"/>
                                      </a:lnTo>
                                      <a:lnTo>
                                        <a:pt x="8432" y="2996"/>
                                      </a:lnTo>
                                      <a:lnTo>
                                        <a:pt x="8410" y="2972"/>
                                      </a:lnTo>
                                      <a:lnTo>
                                        <a:pt x="8386" y="2879"/>
                                      </a:lnTo>
                                      <a:lnTo>
                                        <a:pt x="8363" y="2833"/>
                                      </a:lnTo>
                                      <a:lnTo>
                                        <a:pt x="8317" y="2810"/>
                                      </a:lnTo>
                                      <a:lnTo>
                                        <a:pt x="8293" y="2764"/>
                                      </a:lnTo>
                                      <a:lnTo>
                                        <a:pt x="8270" y="2716"/>
                                      </a:lnTo>
                                      <a:lnTo>
                                        <a:pt x="8247" y="2694"/>
                                      </a:lnTo>
                                      <a:lnTo>
                                        <a:pt x="8200" y="2671"/>
                                      </a:lnTo>
                                      <a:lnTo>
                                        <a:pt x="8178" y="2625"/>
                                      </a:lnTo>
                                      <a:lnTo>
                                        <a:pt x="8154" y="2601"/>
                                      </a:lnTo>
                                      <a:lnTo>
                                        <a:pt x="8085" y="2577"/>
                                      </a:lnTo>
                                      <a:lnTo>
                                        <a:pt x="8038" y="2554"/>
                                      </a:lnTo>
                                      <a:lnTo>
                                        <a:pt x="8015" y="2532"/>
                                      </a:lnTo>
                                      <a:lnTo>
                                        <a:pt x="7992" y="2508"/>
                                      </a:lnTo>
                                      <a:lnTo>
                                        <a:pt x="7968" y="2484"/>
                                      </a:lnTo>
                                      <a:lnTo>
                                        <a:pt x="7899" y="2462"/>
                                      </a:lnTo>
                                      <a:lnTo>
                                        <a:pt x="7853" y="2438"/>
                                      </a:lnTo>
                                      <a:lnTo>
                                        <a:pt x="7805" y="2415"/>
                                      </a:lnTo>
                                      <a:lnTo>
                                        <a:pt x="7759" y="2392"/>
                                      </a:lnTo>
                                      <a:lnTo>
                                        <a:pt x="7434" y="2392"/>
                                      </a:lnTo>
                                      <a:lnTo>
                                        <a:pt x="7341" y="2415"/>
                                      </a:lnTo>
                                      <a:lnTo>
                                        <a:pt x="7271" y="2438"/>
                                      </a:lnTo>
                                      <a:lnTo>
                                        <a:pt x="7224" y="2462"/>
                                      </a:lnTo>
                                      <a:lnTo>
                                        <a:pt x="7109" y="2484"/>
                                      </a:lnTo>
                                      <a:lnTo>
                                        <a:pt x="7016" y="2508"/>
                                      </a:lnTo>
                                      <a:lnTo>
                                        <a:pt x="6970" y="2508"/>
                                      </a:lnTo>
                                      <a:lnTo>
                                        <a:pt x="6667" y="2508"/>
                                      </a:lnTo>
                                      <a:lnTo>
                                        <a:pt x="6597" y="2532"/>
                                      </a:lnTo>
                                      <a:lnTo>
                                        <a:pt x="6551" y="2554"/>
                                      </a:lnTo>
                                      <a:lnTo>
                                        <a:pt x="6458" y="2577"/>
                                      </a:lnTo>
                                      <a:lnTo>
                                        <a:pt x="6365" y="2601"/>
                                      </a:lnTo>
                                      <a:lnTo>
                                        <a:pt x="6341" y="2625"/>
                                      </a:lnTo>
                                      <a:lnTo>
                                        <a:pt x="6296" y="2647"/>
                                      </a:lnTo>
                                      <a:lnTo>
                                        <a:pt x="6250" y="2671"/>
                                      </a:lnTo>
                                      <a:lnTo>
                                        <a:pt x="6202" y="2694"/>
                                      </a:lnTo>
                                      <a:lnTo>
                                        <a:pt x="6179" y="2716"/>
                                      </a:lnTo>
                                      <a:lnTo>
                                        <a:pt x="6133" y="2740"/>
                                      </a:lnTo>
                                      <a:lnTo>
                                        <a:pt x="6109" y="2764"/>
                                      </a:lnTo>
                                      <a:lnTo>
                                        <a:pt x="6063" y="2787"/>
                                      </a:lnTo>
                                      <a:lnTo>
                                        <a:pt x="6040" y="2810"/>
                                      </a:lnTo>
                                      <a:lnTo>
                                        <a:pt x="5994" y="2833"/>
                                      </a:lnTo>
                                      <a:lnTo>
                                        <a:pt x="5970" y="2857"/>
                                      </a:lnTo>
                                      <a:lnTo>
                                        <a:pt x="5947" y="2879"/>
                                      </a:lnTo>
                                      <a:lnTo>
                                        <a:pt x="5924" y="2903"/>
                                      </a:lnTo>
                                      <a:lnTo>
                                        <a:pt x="5901" y="2926"/>
                                      </a:lnTo>
                                      <a:lnTo>
                                        <a:pt x="5877" y="2949"/>
                                      </a:lnTo>
                                      <a:lnTo>
                                        <a:pt x="5853" y="2972"/>
                                      </a:lnTo>
                                      <a:lnTo>
                                        <a:pt x="5831" y="3019"/>
                                      </a:lnTo>
                                      <a:lnTo>
                                        <a:pt x="5808" y="3042"/>
                                      </a:lnTo>
                                      <a:lnTo>
                                        <a:pt x="5784" y="3065"/>
                                      </a:lnTo>
                                      <a:lnTo>
                                        <a:pt x="5762" y="3089"/>
                                      </a:lnTo>
                                      <a:lnTo>
                                        <a:pt x="5738" y="3111"/>
                                      </a:lnTo>
                                      <a:lnTo>
                                        <a:pt x="5714" y="3135"/>
                                      </a:lnTo>
                                      <a:lnTo>
                                        <a:pt x="5669" y="3159"/>
                                      </a:lnTo>
                                      <a:lnTo>
                                        <a:pt x="5645" y="3228"/>
                                      </a:lnTo>
                                      <a:lnTo>
                                        <a:pt x="5621" y="3274"/>
                                      </a:lnTo>
                                      <a:lnTo>
                                        <a:pt x="5599" y="3298"/>
                                      </a:lnTo>
                                      <a:lnTo>
                                        <a:pt x="5575" y="3391"/>
                                      </a:lnTo>
                                      <a:lnTo>
                                        <a:pt x="5552" y="3437"/>
                                      </a:lnTo>
                                      <a:lnTo>
                                        <a:pt x="5529" y="3484"/>
                                      </a:lnTo>
                                      <a:lnTo>
                                        <a:pt x="5506" y="3530"/>
                                      </a:lnTo>
                                      <a:lnTo>
                                        <a:pt x="5482" y="3576"/>
                                      </a:lnTo>
                                      <a:lnTo>
                                        <a:pt x="5459" y="3623"/>
                                      </a:lnTo>
                                      <a:lnTo>
                                        <a:pt x="5459" y="3879"/>
                                      </a:lnTo>
                                      <a:lnTo>
                                        <a:pt x="5482" y="3901"/>
                                      </a:lnTo>
                                      <a:lnTo>
                                        <a:pt x="5506" y="3948"/>
                                      </a:lnTo>
                                      <a:lnTo>
                                        <a:pt x="5529" y="3994"/>
                                      </a:lnTo>
                                      <a:lnTo>
                                        <a:pt x="5575" y="4018"/>
                                      </a:lnTo>
                                      <a:lnTo>
                                        <a:pt x="5575" y="4111"/>
                                      </a:lnTo>
                                      <a:lnTo>
                                        <a:pt x="5506" y="4133"/>
                                      </a:lnTo>
                                      <a:lnTo>
                                        <a:pt x="5413" y="4157"/>
                                      </a:lnTo>
                                      <a:lnTo>
                                        <a:pt x="5274" y="4180"/>
                                      </a:lnTo>
                                      <a:lnTo>
                                        <a:pt x="5087" y="4203"/>
                                      </a:lnTo>
                                      <a:lnTo>
                                        <a:pt x="5042" y="4226"/>
                                      </a:lnTo>
                                      <a:lnTo>
                                        <a:pt x="4972" y="4250"/>
                                      </a:lnTo>
                                      <a:lnTo>
                                        <a:pt x="4879" y="4273"/>
                                      </a:lnTo>
                                      <a:lnTo>
                                        <a:pt x="4693" y="4296"/>
                                      </a:lnTo>
                                      <a:lnTo>
                                        <a:pt x="4647" y="4319"/>
                                      </a:lnTo>
                                      <a:lnTo>
                                        <a:pt x="4554" y="4343"/>
                                      </a:lnTo>
                                      <a:lnTo>
                                        <a:pt x="4321" y="4365"/>
                                      </a:lnTo>
                                      <a:lnTo>
                                        <a:pt x="4228" y="4389"/>
                                      </a:lnTo>
                                      <a:lnTo>
                                        <a:pt x="4066" y="4412"/>
                                      </a:lnTo>
                                      <a:lnTo>
                                        <a:pt x="4018" y="4436"/>
                                      </a:lnTo>
                                      <a:lnTo>
                                        <a:pt x="3903" y="4458"/>
                                      </a:lnTo>
                                      <a:lnTo>
                                        <a:pt x="3810" y="4482"/>
                                      </a:lnTo>
                                      <a:lnTo>
                                        <a:pt x="3647" y="4506"/>
                                      </a:lnTo>
                                      <a:lnTo>
                                        <a:pt x="3601" y="4528"/>
                                      </a:lnTo>
                                      <a:lnTo>
                                        <a:pt x="3578" y="4552"/>
                                      </a:lnTo>
                                      <a:lnTo>
                                        <a:pt x="3508" y="4575"/>
                                      </a:lnTo>
                                      <a:lnTo>
                                        <a:pt x="3439" y="4597"/>
                                      </a:lnTo>
                                      <a:lnTo>
                                        <a:pt x="3415" y="4597"/>
                                      </a:lnTo>
                                      <a:lnTo>
                                        <a:pt x="3415" y="4575"/>
                                      </a:lnTo>
                                      <a:lnTo>
                                        <a:pt x="3415" y="4528"/>
                                      </a:lnTo>
                                      <a:lnTo>
                                        <a:pt x="3461" y="4528"/>
                                      </a:lnTo>
                                      <a:lnTo>
                                        <a:pt x="3484" y="4482"/>
                                      </a:lnTo>
                                      <a:lnTo>
                                        <a:pt x="3508" y="4412"/>
                                      </a:lnTo>
                                      <a:lnTo>
                                        <a:pt x="3530" y="4343"/>
                                      </a:lnTo>
                                      <a:lnTo>
                                        <a:pt x="3530" y="4296"/>
                                      </a:lnTo>
                                      <a:lnTo>
                                        <a:pt x="3528" y="4296"/>
                                      </a:lnTo>
                                      <a:lnTo>
                                        <a:pt x="3524" y="4293"/>
                                      </a:lnTo>
                                      <a:lnTo>
                                        <a:pt x="3521" y="4289"/>
                                      </a:lnTo>
                                      <a:lnTo>
                                        <a:pt x="3519" y="4284"/>
                                      </a:lnTo>
                                      <a:lnTo>
                                        <a:pt x="3513" y="4271"/>
                                      </a:lnTo>
                                      <a:lnTo>
                                        <a:pt x="3509" y="4254"/>
                                      </a:lnTo>
                                      <a:lnTo>
                                        <a:pt x="3507" y="4233"/>
                                      </a:lnTo>
                                      <a:lnTo>
                                        <a:pt x="3505" y="4209"/>
                                      </a:lnTo>
                                      <a:lnTo>
                                        <a:pt x="3504" y="4183"/>
                                      </a:lnTo>
                                      <a:lnTo>
                                        <a:pt x="3503" y="4157"/>
                                      </a:lnTo>
                                      <a:lnTo>
                                        <a:pt x="3504" y="4129"/>
                                      </a:lnTo>
                                      <a:lnTo>
                                        <a:pt x="3505" y="4103"/>
                                      </a:lnTo>
                                      <a:lnTo>
                                        <a:pt x="3508" y="4078"/>
                                      </a:lnTo>
                                      <a:lnTo>
                                        <a:pt x="3511" y="4054"/>
                                      </a:lnTo>
                                      <a:lnTo>
                                        <a:pt x="3515" y="4033"/>
                                      </a:lnTo>
                                      <a:lnTo>
                                        <a:pt x="3519" y="4016"/>
                                      </a:lnTo>
                                      <a:lnTo>
                                        <a:pt x="3521" y="4008"/>
                                      </a:lnTo>
                                      <a:lnTo>
                                        <a:pt x="3525" y="4003"/>
                                      </a:lnTo>
                                      <a:lnTo>
                                        <a:pt x="3528" y="3998"/>
                                      </a:lnTo>
                                      <a:lnTo>
                                        <a:pt x="3530" y="3994"/>
                                      </a:lnTo>
                                      <a:lnTo>
                                        <a:pt x="3554" y="3948"/>
                                      </a:lnTo>
                                      <a:lnTo>
                                        <a:pt x="3554" y="3576"/>
                                      </a:lnTo>
                                      <a:lnTo>
                                        <a:pt x="3530" y="3530"/>
                                      </a:lnTo>
                                      <a:lnTo>
                                        <a:pt x="3508" y="3460"/>
                                      </a:lnTo>
                                      <a:lnTo>
                                        <a:pt x="3484" y="3414"/>
                                      </a:lnTo>
                                      <a:lnTo>
                                        <a:pt x="3461" y="3391"/>
                                      </a:lnTo>
                                      <a:lnTo>
                                        <a:pt x="3439" y="3343"/>
                                      </a:lnTo>
                                      <a:lnTo>
                                        <a:pt x="3415" y="3298"/>
                                      </a:lnTo>
                                      <a:lnTo>
                                        <a:pt x="3391" y="3274"/>
                                      </a:lnTo>
                                      <a:lnTo>
                                        <a:pt x="3369" y="3252"/>
                                      </a:lnTo>
                                      <a:lnTo>
                                        <a:pt x="3345" y="3228"/>
                                      </a:lnTo>
                                      <a:lnTo>
                                        <a:pt x="3298" y="3228"/>
                                      </a:lnTo>
                                      <a:lnTo>
                                        <a:pt x="3298" y="3181"/>
                                      </a:lnTo>
                                      <a:lnTo>
                                        <a:pt x="3276" y="3159"/>
                                      </a:lnTo>
                                      <a:lnTo>
                                        <a:pt x="3206" y="3135"/>
                                      </a:lnTo>
                                      <a:lnTo>
                                        <a:pt x="3159" y="3111"/>
                                      </a:lnTo>
                                      <a:lnTo>
                                        <a:pt x="3113" y="3089"/>
                                      </a:lnTo>
                                      <a:lnTo>
                                        <a:pt x="3090" y="3065"/>
                                      </a:lnTo>
                                      <a:lnTo>
                                        <a:pt x="3066" y="3042"/>
                                      </a:lnTo>
                                      <a:lnTo>
                                        <a:pt x="3044" y="3019"/>
                                      </a:lnTo>
                                      <a:lnTo>
                                        <a:pt x="2951" y="2996"/>
                                      </a:lnTo>
                                      <a:lnTo>
                                        <a:pt x="2927" y="2972"/>
                                      </a:lnTo>
                                      <a:lnTo>
                                        <a:pt x="2903" y="2949"/>
                                      </a:lnTo>
                                      <a:lnTo>
                                        <a:pt x="2857" y="2926"/>
                                      </a:lnTo>
                                      <a:lnTo>
                                        <a:pt x="2532" y="2926"/>
                                      </a:lnTo>
                                      <a:lnTo>
                                        <a:pt x="2532" y="2972"/>
                                      </a:lnTo>
                                      <a:lnTo>
                                        <a:pt x="2393" y="2972"/>
                                      </a:lnTo>
                                      <a:lnTo>
                                        <a:pt x="2369" y="2996"/>
                                      </a:lnTo>
                                      <a:lnTo>
                                        <a:pt x="2324" y="3019"/>
                                      </a:lnTo>
                                      <a:lnTo>
                                        <a:pt x="2276" y="3042"/>
                                      </a:lnTo>
                                      <a:lnTo>
                                        <a:pt x="2253" y="3065"/>
                                      </a:lnTo>
                                      <a:lnTo>
                                        <a:pt x="2207" y="3089"/>
                                      </a:lnTo>
                                      <a:lnTo>
                                        <a:pt x="2183" y="3135"/>
                                      </a:lnTo>
                                      <a:lnTo>
                                        <a:pt x="2161" y="3181"/>
                                      </a:lnTo>
                                      <a:lnTo>
                                        <a:pt x="2161" y="3228"/>
                                      </a:lnTo>
                                      <a:lnTo>
                                        <a:pt x="2114" y="3228"/>
                                      </a:lnTo>
                                      <a:lnTo>
                                        <a:pt x="2090" y="3321"/>
                                      </a:lnTo>
                                      <a:lnTo>
                                        <a:pt x="2068" y="3343"/>
                                      </a:lnTo>
                                      <a:lnTo>
                                        <a:pt x="2044" y="3414"/>
                                      </a:lnTo>
                                      <a:lnTo>
                                        <a:pt x="2021" y="3437"/>
                                      </a:lnTo>
                                      <a:lnTo>
                                        <a:pt x="1998" y="3484"/>
                                      </a:lnTo>
                                      <a:lnTo>
                                        <a:pt x="1975" y="3669"/>
                                      </a:lnTo>
                                      <a:lnTo>
                                        <a:pt x="1951" y="3994"/>
                                      </a:lnTo>
                                      <a:lnTo>
                                        <a:pt x="1929" y="4018"/>
                                      </a:lnTo>
                                      <a:lnTo>
                                        <a:pt x="1905" y="4087"/>
                                      </a:lnTo>
                                      <a:lnTo>
                                        <a:pt x="1904" y="4137"/>
                                      </a:lnTo>
                                      <a:lnTo>
                                        <a:pt x="1836" y="4111"/>
                                      </a:lnTo>
                                      <a:lnTo>
                                        <a:pt x="1812" y="4087"/>
                                      </a:lnTo>
                                      <a:lnTo>
                                        <a:pt x="1766" y="4087"/>
                                      </a:lnTo>
                                      <a:lnTo>
                                        <a:pt x="1766" y="4041"/>
                                      </a:lnTo>
                                      <a:lnTo>
                                        <a:pt x="1742" y="4018"/>
                                      </a:lnTo>
                                      <a:lnTo>
                                        <a:pt x="1742" y="3879"/>
                                      </a:lnTo>
                                      <a:lnTo>
                                        <a:pt x="1766" y="3831"/>
                                      </a:lnTo>
                                      <a:lnTo>
                                        <a:pt x="1788" y="3786"/>
                                      </a:lnTo>
                                      <a:lnTo>
                                        <a:pt x="1788" y="3530"/>
                                      </a:lnTo>
                                      <a:lnTo>
                                        <a:pt x="1766" y="3484"/>
                                      </a:lnTo>
                                      <a:lnTo>
                                        <a:pt x="1742" y="3460"/>
                                      </a:lnTo>
                                      <a:lnTo>
                                        <a:pt x="1719" y="3391"/>
                                      </a:lnTo>
                                      <a:lnTo>
                                        <a:pt x="1695" y="3367"/>
                                      </a:lnTo>
                                      <a:lnTo>
                                        <a:pt x="1673" y="3343"/>
                                      </a:lnTo>
                                      <a:lnTo>
                                        <a:pt x="1626" y="3321"/>
                                      </a:lnTo>
                                      <a:lnTo>
                                        <a:pt x="1603" y="3274"/>
                                      </a:lnTo>
                                      <a:lnTo>
                                        <a:pt x="1580" y="3252"/>
                                      </a:lnTo>
                                      <a:lnTo>
                                        <a:pt x="1487" y="3228"/>
                                      </a:lnTo>
                                      <a:lnTo>
                                        <a:pt x="1441" y="3204"/>
                                      </a:lnTo>
                                      <a:lnTo>
                                        <a:pt x="1391" y="3203"/>
                                      </a:lnTo>
                                      <a:lnTo>
                                        <a:pt x="1417" y="3159"/>
                                      </a:lnTo>
                                      <a:lnTo>
                                        <a:pt x="1417" y="3089"/>
                                      </a:lnTo>
                                      <a:lnTo>
                                        <a:pt x="1394" y="3019"/>
                                      </a:lnTo>
                                      <a:lnTo>
                                        <a:pt x="1371" y="2972"/>
                                      </a:lnTo>
                                      <a:lnTo>
                                        <a:pt x="1348" y="2926"/>
                                      </a:lnTo>
                                      <a:lnTo>
                                        <a:pt x="1324" y="2857"/>
                                      </a:lnTo>
                                      <a:lnTo>
                                        <a:pt x="1300" y="2810"/>
                                      </a:lnTo>
                                      <a:lnTo>
                                        <a:pt x="1278" y="2694"/>
                                      </a:lnTo>
                                      <a:lnTo>
                                        <a:pt x="1254" y="2647"/>
                                      </a:lnTo>
                                      <a:lnTo>
                                        <a:pt x="1231" y="2601"/>
                                      </a:lnTo>
                                      <a:lnTo>
                                        <a:pt x="1209" y="2508"/>
                                      </a:lnTo>
                                      <a:lnTo>
                                        <a:pt x="1185" y="2462"/>
                                      </a:lnTo>
                                      <a:lnTo>
                                        <a:pt x="1161" y="2415"/>
                                      </a:lnTo>
                                      <a:lnTo>
                                        <a:pt x="1138" y="2392"/>
                                      </a:lnTo>
                                      <a:lnTo>
                                        <a:pt x="1115" y="2345"/>
                                      </a:lnTo>
                                      <a:lnTo>
                                        <a:pt x="1092" y="2252"/>
                                      </a:lnTo>
                                      <a:lnTo>
                                        <a:pt x="1068" y="2183"/>
                                      </a:lnTo>
                                      <a:lnTo>
                                        <a:pt x="1022" y="2183"/>
                                      </a:lnTo>
                                      <a:lnTo>
                                        <a:pt x="1022" y="2137"/>
                                      </a:lnTo>
                                      <a:lnTo>
                                        <a:pt x="999" y="2090"/>
                                      </a:lnTo>
                                      <a:lnTo>
                                        <a:pt x="975" y="1974"/>
                                      </a:lnTo>
                                      <a:lnTo>
                                        <a:pt x="953" y="1927"/>
                                      </a:lnTo>
                                      <a:lnTo>
                                        <a:pt x="929" y="1881"/>
                                      </a:lnTo>
                                      <a:lnTo>
                                        <a:pt x="906" y="1857"/>
                                      </a:lnTo>
                                      <a:lnTo>
                                        <a:pt x="883" y="1788"/>
                                      </a:lnTo>
                                      <a:lnTo>
                                        <a:pt x="860" y="1718"/>
                                      </a:lnTo>
                                      <a:lnTo>
                                        <a:pt x="836" y="1672"/>
                                      </a:lnTo>
                                      <a:lnTo>
                                        <a:pt x="812" y="1625"/>
                                      </a:lnTo>
                                      <a:lnTo>
                                        <a:pt x="790" y="1603"/>
                                      </a:lnTo>
                                      <a:lnTo>
                                        <a:pt x="767" y="1556"/>
                                      </a:lnTo>
                                      <a:lnTo>
                                        <a:pt x="743" y="1463"/>
                                      </a:lnTo>
                                      <a:lnTo>
                                        <a:pt x="721" y="1440"/>
                                      </a:lnTo>
                                      <a:lnTo>
                                        <a:pt x="697" y="1371"/>
                                      </a:lnTo>
                                      <a:lnTo>
                                        <a:pt x="673" y="1323"/>
                                      </a:lnTo>
                                      <a:lnTo>
                                        <a:pt x="650" y="1230"/>
                                      </a:lnTo>
                                      <a:lnTo>
                                        <a:pt x="627" y="1115"/>
                                      </a:lnTo>
                                      <a:lnTo>
                                        <a:pt x="604" y="1068"/>
                                      </a:lnTo>
                                      <a:lnTo>
                                        <a:pt x="580" y="1022"/>
                                      </a:lnTo>
                                      <a:lnTo>
                                        <a:pt x="558" y="905"/>
                                      </a:lnTo>
                                      <a:lnTo>
                                        <a:pt x="558" y="766"/>
                                      </a:lnTo>
                                      <a:lnTo>
                                        <a:pt x="580" y="720"/>
                                      </a:lnTo>
                                      <a:lnTo>
                                        <a:pt x="650" y="697"/>
                                      </a:lnTo>
                                      <a:lnTo>
                                        <a:pt x="650" y="651"/>
                                      </a:lnTo>
                                      <a:lnTo>
                                        <a:pt x="697" y="651"/>
                                      </a:lnTo>
                                      <a:lnTo>
                                        <a:pt x="743" y="627"/>
                                      </a:lnTo>
                                      <a:lnTo>
                                        <a:pt x="790" y="603"/>
                                      </a:lnTo>
                                      <a:lnTo>
                                        <a:pt x="812" y="581"/>
                                      </a:lnTo>
                                      <a:lnTo>
                                        <a:pt x="836" y="557"/>
                                      </a:lnTo>
                                      <a:lnTo>
                                        <a:pt x="860" y="488"/>
                                      </a:lnTo>
                                      <a:lnTo>
                                        <a:pt x="883" y="395"/>
                                      </a:lnTo>
                                      <a:lnTo>
                                        <a:pt x="906" y="325"/>
                                      </a:lnTo>
                                      <a:lnTo>
                                        <a:pt x="906" y="232"/>
                                      </a:lnTo>
                                      <a:lnTo>
                                        <a:pt x="883" y="209"/>
                                      </a:lnTo>
                                      <a:lnTo>
                                        <a:pt x="860" y="186"/>
                                      </a:lnTo>
                                      <a:lnTo>
                                        <a:pt x="836" y="163"/>
                                      </a:lnTo>
                                      <a:lnTo>
                                        <a:pt x="767" y="139"/>
                                      </a:lnTo>
                                      <a:lnTo>
                                        <a:pt x="743" y="117"/>
                                      </a:lnTo>
                                      <a:lnTo>
                                        <a:pt x="721" y="93"/>
                                      </a:lnTo>
                                      <a:lnTo>
                                        <a:pt x="697" y="70"/>
                                      </a:lnTo>
                                      <a:lnTo>
                                        <a:pt x="650" y="46"/>
                                      </a:lnTo>
                                      <a:lnTo>
                                        <a:pt x="558" y="24"/>
                                      </a:lnTo>
                                      <a:lnTo>
                                        <a:pt x="534" y="0"/>
                                      </a:lnTo>
                                      <a:lnTo>
                                        <a:pt x="418" y="0"/>
                                      </a:lnTo>
                                      <a:lnTo>
                                        <a:pt x="279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A0B0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4" o:spid="_x0000_s1026" style="position:absolute;margin-left:370.1pt;margin-top:5.15pt;width:19.5pt;height:17.35pt;z-index:251755520" coordorigin="2509,3551" coordsize="6996,5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">
                      <v:group id="Group 295" o:spid="_x0000_s1027" style="position:absolute;left:2509;top:3672;width:6996;height:5495;rotation:-302207fd" coordorigin=",683" coordsize="6996,5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hQhAewwAAANwAAAAP&#10;AAAAAAAAAAAAAAAAAKoCAABkcnMvZG93bnJldi54bWxQSwUGAAAAAAQABAD6AAAAmgMAAAAA&#10;">
                        <v:shape id="Freeform 296" o:spid="_x0000_s1028" style="position:absolute;top:683;width:6996;height:5495;visibility:visible;mso-wrap-style:square;v-text-anchor:top" coordsize="20988,16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5LZMEA&#10;AADcAAAADwAAAGRycy9kb3ducmV2LnhtbERPS2rDMBDdB3oHMYXuYlluGoobJZiYQrdJfYCJNbVF&#10;rJGx1MTp6atAobt5vO9sdrMbxIWmYD1rUFkOgrj1xnKnofl8X76CCBHZ4OCZNNwowG77sNhgafyV&#10;D3Q5xk6kEA4lauhjHEspQ9uTw5D5kThxX35yGBOcOmkmvKZwN8giz9fSoeXU0ONI+57a8/HbaSi4&#10;fmnVyipVnaxU56Y+/Pha66fHuXoDEWmO/+I/94dJ89Uz3J9JF8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+S2TBAAAA3AAAAA8AAAAAAAAAAAAAAAAAmAIAAGRycy9kb3du&#10;cmV2LnhtbFBLBQYAAAAABAAEAPUAAACGAwAAAAA=&#10;" path="m20795,1993r-111,55l20573,2103r-107,57l20358,2216r-105,55l20148,2328r-104,56l19939,2441r-104,55l19730,2552r-105,56l19519,2665r-106,55l19304,2776r-109,55l19083,2887r-42,26l18995,2939r-48,28l18896,2993r-54,26l18787,3043r-28,11l18732,3065r-29,10l18675,3085r-28,9l18619,3102r-28,6l18563,3115r-28,5l18507,3124r-26,3l18455,3128r-26,l18403,3127r-25,-3l18354,3119r-24,-6l18308,3106r-22,-10l18265,3085,8714,9837r-35,34l8651,9911r-22,44l8613,10004r-11,52l8597,10113r,59l8604,10232r9,63l8629,10359r19,64l8673,10488r28,63l8734,10614r36,61l8811,10733r45,56l8903,10842r51,48l9008,10935r56,38l9123,11007r63,28l9250,11054r67,15l9386,11074r70,-3l9529,11060r73,-23l9678,11006r76,-42l9832,10911r19,-14l9871,10884r20,-13l9909,10860r20,-12l9947,10839r20,-9l9985,10822r18,-8l10022,10809r17,-5l10057,10799r17,-3l10090,10793r17,-1l10121,10792r16,l10152,10795r13,2l10178,10800r12,5l10201,10810r11,8l10222,10826r8,9l10238,10846r8,10l10251,10869r6,14l10261,10898r2,16l10264,10931r-11,115l10234,11159r-25,112l10179,11381r-37,106l10102,11592r-46,102l10005,11794r-57,99l9888,11987r-64,92l9757,12167r-72,86l9609,12336r-79,80l9449,12492r-84,73l9278,12636r-89,66l9097,12765r-93,59l8909,12879r-95,51l8715,12979r-98,43l8519,13061r-100,36l8319,13127r-100,26l8120,13175r-100,17l7922,13205r-65,8l7794,13223r-64,11l7668,13247r-62,16l7544,13282r-60,19l7425,13322r-60,24l7306,13372r-56,28l7194,13428r-55,33l7085,13495r-53,36l6982,13569r-49,40l6884,13651r-47,45l6792,13742r-44,49l6706,13842r-40,52l6627,13949r-37,58l6556,14066r-33,62l6493,14191r-29,66l6438,14326r-24,70l6392,14469r-69,236l6243,14928r-88,210l6059,15333r-104,181l5843,15681r-120,152l5597,15969r-135,122l5322,16196r-148,91l5020,16360r-160,56l4693,16457r-171,24l4345,16486r-183,-12l3975,16444r-193,-49l3585,16329r-201,-86l3180,16138r-209,-124l2759,15870r-216,-164l2326,15521r-222,-205l1880,15090r-226,-248l1426,14574r-230,-290l964,13970,791,13718,636,13468,498,13220,379,12976,275,12736r-85,-237l121,12268,67,12041,29,11819,7,11604,,11395r8,-202l30,10999r37,-186l118,10635r66,-171l261,10304r92,-151l456,10013,573,9883,703,9764,843,9656r154,-96l1161,9476r174,-70l1520,9349r197,-43l1923,9276r216,-15l2365,9263r235,15l2844,9311r88,8l3014,9324r79,3l3169,9327r71,-3l3310,9319r64,-8l3437,9301r60,-13l3554,9270r55,-18l3662,9230r50,-26l3762,9176r47,-31l3857,9110r44,-36l3946,9033r43,-43l4032,8943r44,-50l4118,8839r43,-56l4203,8722r43,-63l4291,8592r44,-71l4381,8448r96,-159l4579,8117r53,-85l4687,7947r58,-84l4806,7779r66,-83l4940,7614r71,-80l5086,7455r76,-77l5242,7304r82,-72l5411,7163r88,-66l5589,7034r94,-60l5777,6919r98,-53l5975,6819r102,-42l6182,6739r107,-33l6397,6679r111,-21l6620,6642r115,-11l6850,6629r117,2l7086,6642r121,18l7329,6685r123,33l7577,6759r14,7l7606,6776r11,10l7628,6795r8,11l7644,6818r6,11l7654,6841r4,12l7659,6866r,12l7659,6891r-2,15l7654,6919r-4,13l7645,6946r-8,15l7629,6974r-9,14l7611,7003r-12,14l7587,7030r-13,15l7560,7058r-15,14l7529,7085r-17,13l7494,7111r-18,14l7456,7136r-20,13l7415,7160r-81,49l7263,7261r-63,55l7148,7374r-45,59l7066,7494r-28,63l7015,7622r-14,65l6993,7753r-1,65l6996,7883r9,65l7020,8011r20,63l7064,8135r29,57l7124,8249r36,52l7198,8351r40,46l7282,8439r44,38l7372,8511r47,28l7466,8562r49,16l7564,8590r47,4l7658,8591r46,-9l7749,8565r617,-404l8984,7757r618,-404l10220,6949r618,-403l11456,6142r617,-404l12691,5334r618,-403l13927,4527r618,-404l15163,3719r617,-404l16398,2913r618,-404l17634,2105r9,-38l17654,2030r11,-38l17680,1953r14,-38l17713,1874r19,-41l17755,1793r24,-42l17808,1707r32,-44l17877,1617r38,-46l17959,1522r47,-49l18059,1421r97,-78l18253,1263r97,-79l18448,1107r98,-79l18644,949r97,-77l18839,793r97,-79l19033,636r98,-80l19228,476r95,-80l19418,314r96,-81l19608,150r43,-38l19691,81r35,-26l19759,35r27,-16l19811,9r23,-7l19852,r17,2l19882,7r12,8l19903,27r8,13l19918,56r4,18l19925,94r4,42l19932,181r3,45l19939,268r4,20l19946,306r6,16l19958,337r9,10l19978,356r13,6l20005,363r27,9l20055,383r21,9l20096,402r17,11l20129,423r13,11l20154,444r10,11l20173,466r7,11l20187,489r5,12l20197,512r3,11l20202,535r7,46l20213,625r1,11l20217,646r2,11l20222,667r4,9l20231,687r5,9l20244,705r16,16l20278,735r20,15l20318,763r22,14l20361,790r20,15l20400,821r10,9l20417,839r8,9l20433,857r7,12l20445,880r5,11l20454,905r3,13l20458,932r,16l20458,965r-3,17l20453,1000r-5,20l20442,1040r17,30l20475,1093r17,21l20508,1130r16,13l20539,1155r16,8l20570,1171r28,12l20626,1196r13,9l20652,1214r12,13l20677,1243r7,16l20688,1273r1,15l20688,1302r-6,26l20677,1356r-3,14l20674,1385r2,15l20680,1417r2,8l20686,1435r6,9l20697,1454r8,11l20713,1475r9,11l20732,1497r15,3l20764,1505r15,6l20796,1517r18,7l20831,1533r15,9l20863,1551r16,12l20895,1575r16,13l20924,1601r13,15l20949,1631r10,16l20968,1664r8,17l20983,1698r2,19l20988,1736r-1,19l20984,1776r-5,19l20971,1816r-11,21l20947,1858r-17,22l20911,1903r-24,22l20859,1947r-30,23l20795,1993xe" fillcolor="#e77817" stroked="f">
                          <v:path arrowok="t" o:connecttype="custom" o:connectlocs="6646,814;6347,971;6225,1028;6143,1043;2893,3290;2876,3453;2985,3630;3176,3686;3310,3616;3363,3597;3404,3606;3421,3643;3316,3964;3093,4212;2806,4365;2556,4415;2380,4487;2235,4614;2138,4798;1866,5323;1387,5491;775,5173;166,4406;3,3731;234,3254;788,3087;1125,3103;1286,3036;1415,2886;1602,2593;1833,2366;2132,2226;2484,2239;2551,2280;2546,2320;2510,2362;2400,2439;2332,2628;2413,2799;2553,2863;4024,1913;5878,702;5926,584;6084,421;6377,185;6586,12;6637,13;6649,102;6692,131;6729,163;6740,219;6773,254;6813,290;6818,333;6852,388;6896,424;6894,475;6921,502;6970,529;6996,579;6962,642" o:connectangles="0,0,0,0,0,0,0,0,0,0,0,0,0,0,0,0,0,0,0,0,0,0,0,0,0,0,0,0,0,0,0,0,0,0,0,0,0,0,0,0,0,0,0,0,0,0,0,0,0,0,0,0,0,0,0,0,0,0,0,0,0"/>
                        </v:shape>
                        <v:shape id="Freeform 297" o:spid="_x0000_s1029" style="position:absolute;left:915;top:5140;width:200;height:201;visibility:visible;mso-wrap-style:square;v-text-anchor:top" coordsize="601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FH8MA&#10;AADcAAAADwAAAGRycy9kb3ducmV2LnhtbERPS2vCQBC+F/oflhF6KbqxlCjRVaRQCKUXH1B6G7Jj&#10;NpidDdmpxn/fFQRv8/E9Z7kefKvO1McmsIHpJANFXAXbcG3gsP8cz0FFQbbYBiYDV4qwXj0/LbGw&#10;4cJbOu+kVimEY4EGnEhXaB0rRx7jJHTEiTuG3qMk2Nfa9nhJ4b7Vb1mWa48NpwaHHX04qk67P29g&#10;puX18HP9zjclnn7nTvJsVn4Z8zIaNgtQQoM8xHd3adP86TvcnkkX6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fFH8MAAADcAAAADwAAAAAAAAAAAAAAAACYAgAAZHJzL2Rv&#10;d25yZXYueG1sUEsFBgAAAAAEAAQA9QAAAIgDAAAAAA==&#10;" path="m554,138r8,13l568,164r7,15l582,192r4,14l591,221r2,14l597,250r2,14l600,278r1,15l601,307r-1,15l599,336r-2,15l595,364r-4,14l587,393r-4,13l576,419r-5,13l565,445r-8,13l549,470r-8,12l532,494r-11,10l511,516r-11,9l488,536r-11,9l464,553r-14,9l437,568r-14,7l410,580r-15,5l381,591r-15,2l353,596r-15,3l323,600r-14,1l294,601r-14,-1l265,599r-13,-2l238,595r-15,-4l210,587r-14,-6l183,576r-13,-5l157,564r-14,-7l132,549r-12,-8l108,532,98,521,87,511,77,500,67,488,58,477,49,463,41,450,33,437,27,423,21,410,16,395,12,381,8,366,6,352,3,337,2,323,,309,,294,2,280,3,265,4,252,8,238r3,-15l15,209r5,-13l25,183r6,-13l39,156r6,-13l53,132r9,-12l71,108,81,97,91,87,101,76,113,66r13,-9l138,49r13,-8l166,33r13,-6l193,21r13,-5l221,12,235,8,250,6,264,3,279,2,293,r14,l322,2r14,1l351,4r14,3l378,11r15,4l406,20r13,5l432,31r13,6l458,45r12,8l482,62r12,9l506,80r10,11l525,101r11,12l545,125r9,13xm457,200r9,17l474,234r5,17l483,269r3,17l486,305r,18l482,340r-4,17l471,374r-7,16l454,406r-10,14l431,433r-13,12l402,457r-17,9l368,474r-17,5l334,483r-19,3l297,486r-17,-2l262,482r-18,-4l227,471r-15,-8l197,454,182,442,168,431,157,416,145,400r-9,-15l128,368r-6,-17l119,332r-3,-17l116,297r1,-19l120,261r5,-17l130,227r8,-15l147,196r12,-15l171,168r14,-12l201,145r16,-10l234,128r17,-6l269,118r19,-2l305,116r18,1l340,120r17,4l374,130r16,8l406,147r14,12l433,171r13,14l457,200xe" stroked="f">
                          <v:path arrowok="t" o:connecttype="custom" o:connectlocs="191,60;197,79;200,98;199,117;194,136;185,153;173,169;159,182;141,192;122,198;103,201;84,200;65,194;48,186;33,174;19,160;9,141;3,122;0,103;1,84;7,66;15,48;27,32;42,19;60,9;78,3;98,0;117,1;135,7;152,15;168,27;181,42;158,78;162,102;157,125;143,145;122,159;99,163;76,158;56,144;43,123;39,99;43,76;57,56;78,43;101,39;124,43;144,57" o:connectangles="0,0,0,0,0,0,0,0,0,0,0,0,0,0,0,0,0,0,0,0,0,0,0,0,0,0,0,0,0,0,0,0,0,0,0,0,0,0,0,0,0,0,0,0,0,0,0,0"/>
                          <o:lock v:ext="edit" verticies="t"/>
                        </v:shape>
                        <v:shape id="Freeform 298" o:spid="_x0000_s1030" style="position:absolute;left:971;top:5196;width:88;height:89;visibility:visible;mso-wrap-style:square;v-text-anchor:top" coordsize="265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CQvMMA&#10;AADcAAAADwAAAGRycy9kb3ducmV2LnhtbERPTWvCQBC9F/wPywje6iYFRaKbUMUWwVNtDu1tzE6T&#10;kOxszG5j9Nd3C4Xe5vE+Z5ONphUD9a62rCCeRyCIC6trLhXk7y+PKxDOI2tsLZOCGznI0snDBhNt&#10;r/xGw8mXIoSwS1BB5X2XSOmKigy6ue2IA/dle4M+wL6UusdrCDetfIqipTRYc2iosKNdRUVz+jYK&#10;hnxb7/nc3OXq49VhPi6P+HlRajYdn9cgPI3+X/znPugwP17A7zPhAp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CQvMMAAADcAAAADwAAAAAAAAAAAAAAAACYAgAAZHJzL2Rv&#10;d25yZXYueG1sUEsFBgAAAAAEAAQA9QAAAIgDAAAAAA==&#10;" path="m244,61r7,11l256,86r4,11l264,110r1,12l265,135r-1,14l263,160r-4,13l255,185r-5,12l243,208r-8,10l226,227r-10,9l205,244r-12,7l181,256r-13,4l156,263r-13,2l130,265r-13,-1l105,263,94,259,80,255,70,250,58,242,48,235,38,226,29,215,21,205,15,193,10,180,6,168,3,155,2,143,,130,2,117,4,105,7,92,11,80,17,70,24,58,32,48,41,38r9,-9l62,21,73,15,86,9,97,6,111,3,124,r12,l149,2r13,1l174,7r11,4l197,17r11,7l218,32r9,8l237,50r7,11xe" stroked="f">
                          <v:path arrowok="t" o:connecttype="custom" o:connectlocs="83,24;86,33;88,41;88,50;86,58;83,66;78,73;72,79;64,84;56,87;47,89;39,89;31,87;23,84;16,79;10,72;5,65;2,56;1,48;1,39;2,31;6,24;11,16;17,10;24,5;32,2;41,0;49,1;58,2;65,6;72,11;79,17" o:connectangles="0,0,0,0,0,0,0,0,0,0,0,0,0,0,0,0,0,0,0,0,0,0,0,0,0,0,0,0,0,0,0,0"/>
                        </v:shape>
                        <v:shape id="Freeform 299" o:spid="_x0000_s1031" style="position:absolute;left:780;top:5429;width:201;height:200;visibility:visible;mso-wrap-style:square;v-text-anchor:top" coordsize="601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+88IA&#10;AADcAAAADwAAAGRycy9kb3ducmV2LnhtbERPS2vCQBC+F/oflhG8lLqxhyipq0ihEEovPkC8Ddkx&#10;G8zOhuxU4793C4K3+fies1gNvlUX6mMT2MB0koEiroJtuDaw332/z0FFQbbYBiYDN4qwWr6+LLCw&#10;4cobumylVimEY4EGnEhXaB0rRx7jJHTEiTuF3qMk2Nfa9nhN4b7VH1mWa48NpwaHHX05qs7bP29g&#10;puVtf7j95usSz8e5kzyblT/GjEfD+hOU0CBP8cNd2jR/msP/M+kC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Cf7zwgAAANwAAAAPAAAAAAAAAAAAAAAAAJgCAABkcnMvZG93&#10;bnJldi54bWxQSwUGAAAAAAQABAD1AAAAhwMAAAAA&#10;" path="m553,138r9,13l568,165r7,13l580,193r6,13l591,220r2,15l597,249r2,14l600,278r1,14l601,307r-1,14l599,336r-2,14l595,364r-4,14l587,392r-5,13l576,418r-5,15l565,444r-8,14l549,469r-8,12l532,493r-11,12l511,515r-11,11l488,535r-11,9l464,552r-14,9l437,568r-14,6l410,581r-15,5l381,590r-15,4l352,597r-14,1l323,599r-14,2l294,601r-14,l265,598r-14,-1l238,594r-15,-4l209,586r-13,-4l183,577r-13,-7l157,564r-14,-8l132,548r-12,-8l108,531,98,521,87,510,77,500,66,488,57,476,49,463,41,450,33,437,27,422,21,409,16,395,12,380,8,367,6,353,3,338,2,324,,309,,294,2,280,3,266,4,252,7,237r4,-14l15,210r5,-15l25,182r6,-13l37,156r8,-12l53,131r8,-12l70,107,80,97,91,86,101,76r12,-9l125,57r13,-9l151,40r13,-7l179,26r13,-5l206,16r15,-4l235,8,250,5,264,2,279,1,293,r14,l322,1r14,1l351,5r13,3l378,10r15,4l406,19r13,6l432,31r13,7l458,44r12,8l482,61r12,10l504,80r12,10l525,101r11,12l545,126r8,12xm457,200r9,16l474,233r5,17l483,269r3,18l486,304r-1,18l482,340r-4,17l471,374r-7,15l454,405r-11,15l431,433r-15,13l402,456r-17,9l368,473r-17,6l332,482r-17,3l297,486r-17,-1l262,481r-18,-4l227,471r-15,-8l196,454,181,443,168,430,157,416,145,401r-9,-17l128,367r-6,-17l119,332r-3,-17l116,296r1,-17l120,261r4,-17l130,227r8,-16l147,197r12,-15l171,168r14,-12l201,144r16,-9l234,127r17,-5l269,118r17,-3l305,115r18,2l340,119r17,5l374,130r16,8l406,147r14,11l433,170r12,15l457,200xe" stroked="f">
                          <v:path arrowok="t" o:connecttype="custom" o:connectlocs="192,59;198,78;201,97;200,116;195,135;186,152;174,168;160,181;141,191;122,198;103,200;84,199;66,194;48,185;33,173;19,158;9,140;3,122;0,103;1,84;7,65;15,48;27,32;42,19;60,9;79,3;98,0;117,2;136,6;153,15;169,27;182,42;159,78;163,101;158,124;144,144;123,157;99,162;76,157;56,143;43,122;39,99;43,76;57,56;78,42;102,38;125,43;145,57" o:connectangles="0,0,0,0,0,0,0,0,0,0,0,0,0,0,0,0,0,0,0,0,0,0,0,0,0,0,0,0,0,0,0,0,0,0,0,0,0,0,0,0,0,0,0,0,0,0,0,0"/>
                          <o:lock v:ext="edit" verticies="t"/>
                        </v:shape>
                        <v:shape id="Freeform 300" o:spid="_x0000_s1032" style="position:absolute;left:836;top:5485;width:89;height:88;visibility:visible;mso-wrap-style:square;v-text-anchor:top" coordsize="265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6rUMMA&#10;AADcAAAADwAAAGRycy9kb3ducmV2LnhtbERPTWvCQBC9C/6HZYTedBMPNkRXqaKl4KlpDu1tzE6T&#10;kOxszG5j7K/vFgq9zeN9zmY3mlYM1LvasoJ4EYEgLqyuuVSQv53mCQjnkTW2lknBnRzsttPJBlNt&#10;b/xKQ+ZLEULYpaig8r5LpXRFRQbdwnbEgfu0vUEfYF9K3eMthJtWLqNoJQ3WHBoq7OhQUdFkX0bB&#10;kO/rI1+ab5m8PzvMx9UZP65KPczGpzUIT6P/F/+5X3SYHz/C7zPhAr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6rUMMAAADcAAAADwAAAAAAAAAAAAAAAACYAgAAZHJzL2Rv&#10;d25yZXYueG1sUEsFBgAAAAAEAAQA9QAAAIgDAAAAAA==&#10;" path="m244,60r7,12l256,85r4,12l264,110r1,13l265,135r-1,13l263,161r-4,12l255,185r-5,11l242,207r-8,10l226,227r-10,9l205,244r-12,6l181,255r-13,4l155,263r-12,2l130,265r-13,l105,262,92,258,80,254,69,249,58,242,48,234,38,225,29,215,21,204,15,192,10,181,6,168,3,156,,143,,130,2,116,3,105,7,93,11,80,16,69,24,57,32,47r8,-9l50,29,61,21,73,14,86,9,97,5,111,2,122,1,135,r14,1l160,4r14,2l185,10r12,7l208,23r10,8l227,40r9,10l244,60xe" stroked="f">
                          <v:path arrowok="t" o:connecttype="custom" o:connectlocs="84,24;87,32;89,41;89,49;87,57;84,65;79,72;73,78;65,83;56,86;48,88;39,88;31,86;23,83;16,78;10,71;5,64;2,56;0,47;1,39;2,31;5,23;11,16;17,10;25,5;33,2;41,0;50,0;58,2;66,6;73,10;79,17" o:connectangles="0,0,0,0,0,0,0,0,0,0,0,0,0,0,0,0,0,0,0,0,0,0,0,0,0,0,0,0,0,0,0,0"/>
                        </v:shape>
                        <v:shape id="Freeform 301" o:spid="_x0000_s1033" style="position:absolute;left:930;top:3430;width:2148;height:2094;visibility:visible;mso-wrap-style:square;v-text-anchor:top" coordsize="6443,6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64FsYA&#10;AADcAAAADwAAAGRycy9kb3ducmV2LnhtbESPQWvCQBCF74X+h2UKvdWNhUpJ3QRRCyIqNAq9Dtlp&#10;EszOhuxqor++cyj0NsN7894383x0rbpSHxrPBqaTBBRx6W3DlYHT8fPlHVSIyBZbz2TgRgHy7PFh&#10;jqn1A3/RtYiVkhAOKRqoY+xSrUNZk8Mw8R2xaD++dxhl7Sttexwk3LX6NUlm2mHD0lBjR8uaynNx&#10;cQYO3e6+L6r9dsT12+l4WK7s8H035vlpXHyAijTGf/Pf9cYK/lRo5RmZQ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64FsYAAADcAAAADwAAAAAAAAAAAAAAAACYAgAAZHJz&#10;L2Rvd25yZXYueG1sUEsFBgAAAAAEAAQA9QAAAIsDAAAAAA==&#10;" path="m3403,r-71,106l3258,212r-73,105l3109,421r-79,103l2952,627r-83,101l2786,826r-85,100l2613,1023r-90,94l2431,1212r-95,93l2239,1395r-98,90l2039,1571r-104,85l1827,1739r-110,81l1606,1899r-117,76l1371,2050r-121,72l1126,2190r-129,67l867,2321r-135,61l594,2441r-140,55l310,2548r-149,49l9,2643r-8,80l,2796r5,68l16,2927r16,59l54,3040r26,51l112,3137r35,45l186,3223r44,38l277,3297r50,34l380,3366r56,31l493,3430r122,63l743,3557r64,34l872,3627r66,38l1004,3704r65,42l1133,3792r63,48l1258,3892r60,56l1377,4010r56,65l1486,4146r78,93l1632,4332r62,93l1749,4517r48,91l1840,4698r40,89l1913,4874r30,87l1969,5045r22,82l2011,5208r18,80l2046,5366r15,75l2075,5514r15,71l2104,5653r16,66l2137,5782r18,59l2176,5898r24,54l2226,6003r30,49l2292,6096r39,41l2376,6174r51,34l2483,6237r65,26l2618,6284r45,-67l2709,6152r46,-65l2801,6024r46,-61l2893,5902r45,-59l2986,5787r46,-56l3079,5677r46,-53l3172,5572r47,-50l3266,5473r48,-47l3362,5380r47,-43l3458,5294r47,-42l3554,5212r48,-39l3652,5136r49,-36l3750,5065r49,-32l3849,5001r51,-30l3950,4941r50,-26l4051,4888r51,-25l4153,4840r87,-37l4325,4770r87,-30l4497,4711r85,-26l4667,4661r86,-23l4837,4616r166,-44l5167,4528r80,-24l5326,4479r79,-26l5481,4425r74,-31l5629,4361r72,-37l5772,4284r68,-44l5906,4192r64,-53l6033,4080r60,-63l6151,3949r55,-75l6258,3793r52,-88l6357,3610r44,-103l6443,3397r-94,8l6261,3408r-85,-3l6096,3398r-75,-10l5950,3372r-65,-20l5823,3329r-58,-28l5713,3270r-49,-34l5620,3198r-40,-42l5546,3111r-31,-47l5488,3014r-22,-52l5449,2906r-13,-56l5427,2790r-4,-62l5423,2665r4,-64l5435,2534r13,-68l5465,2398r21,-71l5511,2256r29,-71l5574,2113r38,-74l5654,1966r-66,-70l5521,1823r-65,-76l5390,1668r-66,-81l5260,1503r-63,-85l5136,1331r-61,-89l5018,1151r-57,-91l4906,967r-26,-48l4854,872r-25,-47l4804,776r-24,-47l4756,681r-22,-49l4713,583r-93,-3l4531,576r-87,-4l4362,566r-41,-2l4282,560r-40,-4l4203,551r-38,-8l4126,535r-38,-9l4049,515r-38,-13l3973,488r-38,-17l3897,452r-39,-21l3820,408r-39,-28l3741,351r-40,-31l3661,284r-42,-38l3577,204r-42,-45l3492,110,3447,58,3403,xe" fillcolor="#ede566" stroked="f">
                          <v:path arrowok="t" o:connecttype="custom" o:connectlocs="1062,106;956,243;841,372;714,495;572,606;417,707;244,794;54,865;2,954;27,1030;77,1087;145,1132;269,1197;356,1248;439,1316;521,1413;599,1536;648,1653;676,1762;697,1861;718,1946;752,2017;809,2069;888,2072;949,1987;1011,1910;1073,1840;1137,1778;1201,1724;1267,1677;1334,1638;1414,1600;1528,1561;1668,1524;1802,1484;1901,1441;1990,1379;2069,1291;2134,1169;2059,1135;1962,1117;1888,1078;1839,1021;1812,950;1809,867;1829,775;1871,679;1819,582;1733,473;1654,353;1610,275;1578,211;1482,191;1414,185;1363,175;1312,157;1261,127;1207,82;1149,19" o:connectangles="0,0,0,0,0,0,0,0,0,0,0,0,0,0,0,0,0,0,0,0,0,0,0,0,0,0,0,0,0,0,0,0,0,0,0,0,0,0,0,0,0,0,0,0,0,0,0,0,0,0,0,0,0,0,0,0,0,0,0"/>
                        </v:shape>
                        <v:shape id="Freeform 302" o:spid="_x0000_s1034" style="position:absolute;left:930;top:3430;width:2148;height:2094;visibility:visible;mso-wrap-style:square;v-text-anchor:top" coordsize="6443,6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YHTcQA&#10;AADcAAAADwAAAGRycy9kb3ducmV2LnhtbERPTWsCMRC9F/ofwhS81azFit0apQqWggdRi+Jt2Ew3&#10;224ma5Lq+u+NIHibx/uc0aS1tTiSD5VjBb1uBoK4cLriUsH3Zv48BBEissbaMSk4U4DJ+PFhhLl2&#10;J17RcR1LkUI45KjAxNjkUobCkMXQdQ1x4n6ctxgT9KXUHk8p3NbyJcsG0mLFqcFgQzNDxd/63yrY&#10;7Fd9v9j+9rPpodx97oJZmtepUp2n9uMdRKQ23sU395dO83tvcH0mXSDH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WB03EAAAA3AAAAA8AAAAAAAAAAAAAAAAAmAIAAGRycy9k&#10;b3ducmV2LnhtbFBLBQYAAAAABAAEAPUAAACJAwAAAAA=&#10;" path="m3403,r-71,106l3258,212r-73,105l3109,421r-79,103l2952,627r-83,101l2786,826r-85,100l2613,1023r-90,94l2431,1212r-95,93l2239,1395r-98,90l2039,1571r-104,85l1827,1739r-110,81l1606,1899r-117,76l1371,2050r-121,72l1126,2190r-129,67l867,2321r-135,61l594,2441r-140,55l310,2548r-149,49l9,2643r-8,80l,2796r5,68l16,2927r16,59l54,3040r26,51l112,3137r35,45l186,3223r44,38l277,3297r50,34l380,3366r56,31l493,3430r122,63l743,3557r64,34l872,3627r66,38l1004,3704r65,42l1133,3792r63,48l1258,3892r60,56l1377,4010r56,65l1486,4146r78,93l1632,4332r62,93l1749,4517r48,91l1840,4698r40,89l1913,4874r30,87l1969,5045r22,82l2011,5208r18,80l2046,5366r15,75l2075,5514r15,71l2104,5653r16,66l2137,5782r18,59l2176,5898r24,54l2226,6003r30,49l2292,6096r39,41l2376,6174r51,34l2483,6237r65,26l2618,6284r45,-67l2709,6152r46,-65l2801,6024r46,-61l2893,5902r45,-59l2986,5787r46,-56l3079,5677r46,-53l3172,5572r47,-50l3266,5473r48,-47l3362,5380r47,-43l3458,5294r47,-42l3554,5212r48,-39l3652,5136r49,-36l3750,5065r49,-32l3849,5001r51,-30l3950,4941r50,-26l4051,4888r51,-25l4153,4840r87,-37l4325,4770r87,-30l4497,4711r85,-26l4667,4661r86,-23l4837,4616r166,-44l5167,4528r80,-24l5326,4479r79,-26l5481,4425r74,-31l5629,4361r72,-37l5772,4284r68,-44l5906,4192r64,-53l6033,4080r60,-63l6151,3949r55,-75l6258,3793r52,-88l6357,3610r44,-103l6443,3397r-94,8l6261,3408r-85,-3l6096,3398r-75,-10l5950,3372r-65,-20l5823,3329r-58,-28l5713,3270r-49,-34l5620,3198r-40,-42l5546,3111r-31,-47l5488,3014r-22,-52l5449,2906r-13,-56l5427,2790r-4,-62l5423,2665r4,-64l5435,2534r13,-68l5465,2398r21,-71l5511,2256r29,-71l5574,2113r38,-74l5654,1966r-66,-70l5521,1823r-65,-76l5390,1668r-66,-81l5260,1503r-63,-85l5136,1331r-61,-89l5018,1151r-57,-91l4906,967r-26,-48l4854,872r-25,-47l4804,776r-24,-47l4756,681r-22,-49l4713,583r-93,-3l4531,576r-87,-4l4362,566r-41,-2l4282,560r-40,-4l4203,551r-38,-8l4126,535r-38,-9l4049,515r-38,-13l3973,488r-38,-17l3897,452r-39,-21l3820,408r-39,-28l3741,351r-40,-31l3661,284r-42,-38l3577,204r-42,-45l3492,110,3447,58,3403,xe" filled="f" strokecolor="#1f1a17" strokeweight="47e-5mm">
                          <v:path arrowok="t" o:connecttype="custom" o:connectlocs="1062,106;956,243;841,372;714,495;572,606;417,707;244,794;54,865;2,954;27,1030;77,1087;145,1132;269,1197;356,1248;439,1316;521,1413;599,1536;648,1653;676,1762;697,1861;718,1946;752,2017;809,2069;888,2072;949,1987;1011,1910;1073,1840;1137,1778;1201,1724;1267,1677;1334,1638;1414,1600;1528,1561;1668,1524;1802,1484;1901,1441;1990,1379;2069,1291;2134,1169;2059,1135;1962,1117;1888,1078;1839,1021;1812,950;1809,867;1829,775;1871,679;1819,582;1733,473;1654,353;1610,275;1578,211;1482,191;1414,185;1363,175;1312,157;1261,127;1207,82;1149,19" o:connectangles="0,0,0,0,0,0,0,0,0,0,0,0,0,0,0,0,0,0,0,0,0,0,0,0,0,0,0,0,0,0,0,0,0,0,0,0,0,0,0,0,0,0,0,0,0,0,0,0,0,0,0,0,0,0,0,0,0,0,0"/>
                        </v:shape>
                        <v:shape id="Freeform 303" o:spid="_x0000_s1035" style="position:absolute;left:1432;top:3995;width:917;height:694;visibility:visible;mso-wrap-style:square;v-text-anchor:top" coordsize="2752,2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OdqccA&#10;AADcAAAADwAAAGRycy9kb3ducmV2LnhtbESPQUvDQBCF74L/YRnBi9hde7Ah7baIqAjtpVFsj2N2&#10;TEKzsyG7pum/7xwKvc3w3rz3zWI1+lYN1McmsIWniQFFXAbXcGXh++v9MQMVE7LDNjBZOFGE1fL2&#10;ZoG5C0fe0lCkSkkIxxwt1Cl1udaxrMljnISOWLS/0HtMsvaVdj0eJdy3emrMs/bYsDTU2NFrTeWh&#10;+PcWdqZ4O+yD2Wfl7GHtu5/18LH5tfb+bnyZg0o0pqv5cv3pBH8q+PKMTKC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TnanHAAAA3AAAAA8AAAAAAAAAAAAAAAAAmAIAAGRy&#10;cy9kb3ducmV2LnhtbFBLBQYAAAAABAAEAPUAAACMAwAAAAA=&#10;" path="m2686,197r12,19l2708,237r10,21l2727,279r6,21l2740,322r4,23l2748,367r2,22l2752,412r,22l2750,458r-2,22l2745,502r-5,22l2735,547r-7,22l2720,591r-9,23l2702,635r-11,21l2680,677r-14,21l2652,717r-14,19l2622,755r-17,17l2586,791r-18,17l2548,824r-19,15l2506,854,737,1994r-22,13l692,2020r-22,10l646,2041r-22,9l600,2058r-23,6l553,2070r-25,4l505,2077r-24,3l457,2080r-23,1l410,2080r-23,-3l364,2075r-22,-4l320,2064r-23,-5l275,2051r-21,-8l234,2034r-21,-10l195,2012r-20,-13l157,1986r-17,-15l123,1956r-16,-16l93,1923,78,1904,65,1885,53,1865,42,1844,32,1823r-7,-21l17,1781r-6,-22l6,1736,2,1714,1,1692,,1670r,-23l,1624r2,-23l6,1579r4,-22l15,1533r7,-21l30,1490r9,-22l48,1447r12,-21l72,1405r12,-21l98,1364r14,-18l130,1326r15,-18l164,1290r18,-17l202,1258r21,-16l244,1228,2013,88r23,-13l2058,61r22,-10l2104,40r23,-9l2151,23r24,-6l2198,12r24,-4l2245,4r24,-3l2293,r23,l2340,1r23,3l2386,6r23,4l2432,16r21,6l2475,30r21,8l2517,47r20,11l2556,69r19,13l2593,96r17,14l2627,126r16,15l2659,159r13,18l2686,197xm2457,514r86,135l536,1942,448,1807,2457,514xm2336,326r86,136l415,1755,328,1620,2336,326xm2215,139r87,135l295,1567,207,1432,2215,139xe" fillcolor="black" stroked="f">
                          <v:path arrowok="t" o:connecttype="custom" o:connectlocs="902,79;911,100;916,122;917,145;915,167;909,190;900,212;888,233;874,252;856,269;835,285;231,674;208,684;184,690;160,694;137,694;114,691;92,684;71,675;52,662;36,647;22,629;11,608;4,587;0,564;0,542;3,519;10,497;20,476;33,455;48,436;67,420;671,29;693,17;717,8;740,3;764,0;787,1;810,5;832,13;852,23;870,37;886,53;819,171;149,603;807,154;778,109;98,523" o:connectangles="0,0,0,0,0,0,0,0,0,0,0,0,0,0,0,0,0,0,0,0,0,0,0,0,0,0,0,0,0,0,0,0,0,0,0,0,0,0,0,0,0,0,0,0,0,0,0,0"/>
                          <o:lock v:ext="edit" verticies="t"/>
                        </v:shape>
                        <v:shape id="Freeform 304" o:spid="_x0000_s1036" style="position:absolute;left:1432;top:3995;width:917;height:694;visibility:visible;mso-wrap-style:square;v-text-anchor:top" coordsize="2752,2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0b8cEA&#10;AADcAAAADwAAAGRycy9kb3ducmV2LnhtbESP3YrCMBCF74V9hzAL3mmqFyLVKIsgFETBnwcYmrGt&#10;20xKEjV9eyMI3s1wzpzvzHIdTSse5HxjWcFknIEgLq1uuFJwOW9HcxA+IGtsLZOCnjysVz+DJeba&#10;PvlIj1OoRAphn6OCOoQul9KXNRn0Y9sRJ+1qncGQVldJ7fCZwk0rp1k2kwYbToQaO9rUVP6f7iZB&#10;CreLvo/3qreH2W0XaF+cSanhb/xbgAgUw9f8uS50qj+dwPuZNIF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9G/HBAAAA3AAAAA8AAAAAAAAAAAAAAAAAmAIAAGRycy9kb3du&#10;cmV2LnhtbFBLBQYAAAAABAAEAPUAAACGAwAAAAA=&#10;" path="m2686,197r,l2698,216r10,21l2718,258r9,21l2733,300r7,22l2744,345r4,22l2750,389r2,23l2752,434r-2,24l2748,480r-3,22l2740,524r-5,23l2728,569r-8,22l2711,614r-9,21l2691,656r-11,21l2666,698r-14,19l2638,736r-16,19l2605,772r-19,19l2568,808r-20,16l2529,839r-23,15l737,1994r-22,13l692,2020r-22,10l646,2041r-22,9l600,2058r-23,6l553,2070r-25,4l505,2077r-24,3l457,2080r-23,1l410,2080r-23,-3l364,2075r-22,-4l320,2064r-23,-5l275,2051r-21,-8l234,2034r-21,-10l195,2012r-20,-13l157,1986r-17,-15l123,1956r-16,-16l93,1923,78,1904,65,1885,53,1865,42,1844,32,1823r-7,-21l17,1781r-6,-22l6,1736,2,1714,1,1692,,1670r,-23l,1624r2,-23l6,1579r4,-22l15,1533r7,-21l30,1490r9,-22l48,1447r12,-21l72,1405r12,-21l98,1364r14,-18l130,1326r15,-18l164,1290r18,-17l202,1258r21,-16l244,1228,2013,88r23,-13l2058,61r22,-10l2104,40r23,-9l2151,23r24,-6l2198,12r24,-4l2245,4r24,-3l2293,r23,l2340,1r23,3l2386,6r23,4l2432,16r21,6l2475,30r21,8l2517,47r20,11l2556,69r19,13l2593,96r17,14l2627,126r16,15l2659,159r13,18l2686,197xe" filled="f" strokecolor="#1f1a17" strokeweight="47e-5mm">
                          <v:path arrowok="t" o:connecttype="custom" o:connectlocs="899,72;909,93;914,115;917,137;916,160;911,182;903,205;893,226;879,245;862,264;843,280;238,669;215,681;192,688;168,693;145,694;121,692;99,687;78,678;58,667;41,652;26,635;18,622;8,601;2,579;0,557;1,534;5,511;13,490;24,469;37,449;55,430;74,414;678,25;701,13;725,6;748,1;772,0;795,2;817,7;839,16;858,27;875,42;890,59" o:connectangles="0,0,0,0,0,0,0,0,0,0,0,0,0,0,0,0,0,0,0,0,0,0,0,0,0,0,0,0,0,0,0,0,0,0,0,0,0,0,0,0,0,0,0,0"/>
                        </v:shape>
                        <v:shape id="Freeform 305" o:spid="_x0000_s1037" style="position:absolute;left:1581;top:4166;width:698;height:476;visibility:visible;mso-wrap-style:square;v-text-anchor:top" coordsize="2095,1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O04sMA&#10;AADcAAAADwAAAGRycy9kb3ducmV2LnhtbERPTWvCQBC9C/0Pywi96cYURFI3oVgsVRQxLfQ6zU6T&#10;tNnZkN3G+O9dQfA2j/c5y2wwjeipc7VlBbNpBIK4sLrmUsHnx3qyAOE8ssbGMik4k4MsfRgtMdH2&#10;xEfqc1+KEMIuQQWV920ipSsqMuimtiUO3I/tDPoAu1LqDk8h3DQyjqK5NFhzaKiwpVVFxV/+bxRs&#10;/O7rsHL9fr34lk8bfEX6fdsq9TgeXp5BeBr8XXxzv+swP47h+ky4QK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O04sMAAADcAAAADwAAAAAAAAAAAAAAAACYAgAAZHJzL2Rv&#10;d25yZXYueG1sUEsFBgAAAAAEAAQA9QAAAIgDAAAAAA==&#10;" path="m2009,r86,135l88,1428,,1293,2009,xe" filled="f" strokecolor="#1f1a17" strokeweight="47e-5mm">
                          <v:path arrowok="t" o:connecttype="custom" o:connectlocs="669,0;698,45;29,476;0,431;669,0" o:connectangles="0,0,0,0,0"/>
                        </v:shape>
                        <v:shape id="Freeform 306" o:spid="_x0000_s1038" style="position:absolute;left:1541;top:4104;width:698;height:476;visibility:visible;mso-wrap-style:square;v-text-anchor:top" coordsize="2094,1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cI8MA&#10;AADcAAAADwAAAGRycy9kb3ducmV2LnhtbERPTWsCMRC9F/ofwhS8lJqtUpGtUawgCJ7UBelt2Iyb&#10;7W4myyZq/PdGEHqbx/uc2SLaVlyo97VjBZ/DDARx6XTNlYLisP6YgvABWWPrmBTcyMNi/voyw1y7&#10;K+/osg+VSCHsc1RgQuhyKX1pyKIfuo44cSfXWwwJ9pXUPV5TuG3lKMsm0mLNqcFgRytDZbM/WwXN&#10;sSqOXbMd/72br991PMXpzzIqNXiLy28QgWL4Fz/dG53mj8bweCZd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ZcI8MAAADcAAAADwAAAAAAAAAAAAAAAACYAgAAZHJzL2Rv&#10;d25yZXYueG1sUEsFBgAAAAAEAAQA9QAAAIgDAAAAAA==&#10;" path="m2008,r86,136l87,1429,,1294,2008,xe" filled="f" strokecolor="#1f1a17" strokeweight="47e-5mm">
                          <v:path arrowok="t" o:connecttype="custom" o:connectlocs="669,0;698,45;29,476;0,431;669,0" o:connectangles="0,0,0,0,0"/>
                        </v:shape>
                        <v:shape id="Freeform 307" o:spid="_x0000_s1039" style="position:absolute;left:1501;top:4041;width:698;height:476;visibility:visible;mso-wrap-style:square;v-text-anchor:top" coordsize="2095,1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aJDcIA&#10;AADcAAAADwAAAGRycy9kb3ducmV2LnhtbERP22rCQBB9F/yHZQTfdOMFkegqYrGoVERb8HWanSbR&#10;7GzIrjH9+25B8G0O5zrzZWMKUVPlcssKBv0IBHFidc6pgq/PTW8KwnlkjYVlUvBLDpaLdmuOsbYP&#10;PlF99qkIIexiVJB5X8ZSuiQjg65vS+LA/djKoA+wSqWu8BHCTSGHUTSRBnMODRmWtM4ouZ3vRsHO&#10;f1yOa1cfNtNvOdrhG9L1fa9Ut9OsZiA8Nf4lfrq3OswfjuH/mXCB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lokNwgAAANwAAAAPAAAAAAAAAAAAAAAAAJgCAABkcnMvZG93&#10;bnJldi54bWxQSwUGAAAAAAQABAD1AAAAhwMAAAAA&#10;" path="m2008,r87,135l88,1428,,1293,2008,xe" filled="f" strokecolor="#1f1a17" strokeweight="47e-5mm">
                          <v:path arrowok="t" o:connecttype="custom" o:connectlocs="669,0;698,45;29,476;0,431;669,0" o:connectangles="0,0,0,0,0"/>
                        </v:shape>
                        <v:shape id="Freeform 308" o:spid="_x0000_s1040" style="position:absolute;left:5280;top:1722;width:298;height:326;visibility:visible;mso-wrap-style:square;v-text-anchor:top" coordsize="895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o+S8IA&#10;AADcAAAADwAAAGRycy9kb3ducmV2LnhtbERP3WrCMBS+H/gO4Qy8m+kKHbMaRYUOkTHQ+gCH5tiU&#10;NielybR9+2Uw2N35+H7PejvaTtxp8I1jBa+LBARx5XTDtYJrWby8g/ABWWPnmBRM5GG7mT2tMdfu&#10;wWe6X0ItYgj7HBWYEPpcSl8ZsugXrieO3M0NFkOEQy31gI8YbjuZJsmbtNhwbDDY08FQ1V6+rYK2&#10;LNrPftxzmcmP022fTV/L06TU/HncrUAEGsO/+M991HF+msHvM/EC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uj5LwgAAANwAAAAPAAAAAAAAAAAAAAAAAJgCAABkcnMvZG93&#10;bnJldi54bWxQSwUGAAAAAAQABAD1AAAAhwMAAAAA&#10;" path="m,334l328,842r21,28l372,895r22,21l419,934r26,15l471,961r28,9l526,975r29,3l584,979r28,-3l639,971r28,-7l694,954r25,-12l745,929r24,-16l791,895r20,-18l831,854r15,-22l862,808r12,-26l885,756r6,-28l895,700r,-31l894,638r-7,-32l877,575,864,542,845,509,517,,,334xe" fillcolor="#1f1a17" stroked="f">
                          <v:path arrowok="t" o:connecttype="custom" o:connectlocs="0,111;109,280;116,290;124,298;131,305;140,311;148,316;157,320;166,323;175,325;185,326;194,326;204,325;213,323;222,321;231,318;239,314;248,309;256,304;263,298;270,292;277,284;282,277;287,269;291,260;295,252;297,242;298,233;298,223;298,212;295,202;292,191;288,180;281,169;172,0;0,111" o:connectangles="0,0,0,0,0,0,0,0,0,0,0,0,0,0,0,0,0,0,0,0,0,0,0,0,0,0,0,0,0,0,0,0,0,0,0,0"/>
                        </v:shape>
                        <v:shape id="Freeform 309" o:spid="_x0000_s1041" style="position:absolute;left:5499;top:1581;width:298;height:325;visibility:visible;mso-wrap-style:square;v-text-anchor:top" coordsize="894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FGQr4A&#10;AADcAAAADwAAAGRycy9kb3ducmV2LnhtbERPTYvCMBC9C/6HMII3TVe0lGqURRTEm1XvQzPblm0m&#10;tYla/fVGELzN433OYtWZWtyodZVlBT/jCARxbnXFhYLTcTtKQDiPrLG2TAoe5GC17PcWmGp75wPd&#10;Ml+IEMIuRQWl900qpctLMujGtiEO3J9tDfoA20LqFu8h3NRyEkWxNFhxaCixoXVJ+X92NQrwMdtM&#10;p4neZ/ysDlRcLsnZxkoNB93vHISnzn/FH/dOh/mTGN7PhAvk8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CRRkK+AAAA3AAAAA8AAAAAAAAAAAAAAAAAmAIAAGRycy9kb3ducmV2&#10;LnhtbFBLBQYAAAAABAAEAPUAAACDAwAAAAA=&#10;" path="m,333l328,842r19,27l370,894r23,21l418,934r25,14l471,960r27,9l526,974r27,3l582,977r28,-1l639,970r27,-8l692,953r27,-12l744,928r23,-15l790,894r21,-18l829,854r17,-23l860,808r14,-27l883,755r6,-27l893,699r1,-30l892,637r-7,-31l876,574,862,541,845,509,517,,,333xe" fillcolor="#1f1a17" stroked="f">
                          <v:path arrowok="t" o:connecttype="custom" o:connectlocs="0,111;109,280;116,289;123,297;131,304;139,311;148,315;157,319;166,322;175,324;184,325;194,325;203,325;213,323;222,320;231,317;240,313;248,309;256,304;263,297;270,291;276,284;282,276;287,269;291,260;294,251;296,242;298,233;298,223;297,212;295,202;292,191;287,180;282,169;172,0;0,111" o:connectangles="0,0,0,0,0,0,0,0,0,0,0,0,0,0,0,0,0,0,0,0,0,0,0,0,0,0,0,0,0,0,0,0,0,0,0,0"/>
                        </v:shape>
                        <v:shape id="Freeform 310" o:spid="_x0000_s1042" style="position:absolute;left:5718;top:1439;width:299;height:326;visibility:visible;mso-wrap-style:square;v-text-anchor:top" coordsize="895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rHu8MA&#10;AADcAAAADwAAAGRycy9kb3ducmV2LnhtbERPTWsCMRC9F/wPYQq9SM2qYMvWKLJS8CZVW3ocNtPN&#10;1mSybuK6/vtGEHqbx/uc+bJ3VnTUhtqzgvEoA0Fcel1zpeCwf39+BREiskbrmRRcKcByMXiYY679&#10;hT+o28VKpBAOOSowMTa5lKE05DCMfEOcuB/fOowJtpXULV5SuLNykmUz6bDm1GCwocJQedydnYJf&#10;O10dT4d1MfTfxbW0ujOfX1ulnh771RuISH38F9/dG53mT17g9ky6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rHu8MAAADcAAAADwAAAAAAAAAAAAAAAACYAgAAZHJzL2Rv&#10;d25yZXYueG1sUEsFBgAAAAAEAAQA9QAAAIgDAAAAAA==&#10;" path="m,332l328,841r21,29l370,895r24,21l419,934r26,14l471,960r28,9l526,975r29,2l582,977r29,-1l639,971r27,-8l694,954r25,-12l744,929r23,-16l790,895r21,-20l830,854r16,-22l862,808r12,-26l883,756r8,-28l895,699r,-30l892,638r-5,-32l876,575,863,542,845,509,517,,,332xe" fillcolor="#1f1a17" stroked="f">
                          <v:path arrowok="t" o:connecttype="custom" o:connectlocs="0,111;110,281;117,290;124,299;132,306;140,312;149,316;157,320;167,323;176,325;185,326;194,326;204,326;213,324;222,321;232,318;240,314;249,310;256,305;264,299;271,292;277,285;283,278;288,270;292,261;295,252;298,243;299,233;299,223;298,213;296,202;293,192;288,181;282,170;173,0;0,111" o:connectangles="0,0,0,0,0,0,0,0,0,0,0,0,0,0,0,0,0,0,0,0,0,0,0,0,0,0,0,0,0,0,0,0,0,0,0,0"/>
                        </v:shape>
                      </v:group>
                      <v:shape id="Freeform 311" o:spid="_x0000_s1043" style="position:absolute;left:5020;top:3551;width:3376;height:5798;visibility:visible;mso-wrap-style:square;v-text-anchor:top" coordsize="10128,17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Dbi8UA&#10;AADcAAAADwAAAGRycy9kb3ducmV2LnhtbESPQWvCQBCF7wX/wzKCt7ppkFJTVynaQm+1KoK3ITvN&#10;BrOzIbua1F/vHAq9zfDevPfNYjX4Rl2pi3VgA0/TDBRxGWzNlYHD/uPxBVRMyBabwGTglyKslqOH&#10;BRY29PxN112qlIRwLNCAS6kttI6lI49xGlpi0X5C5zHJ2lXadthLuG90nmXP2mPN0uCwpbWj8ry7&#10;eAO3d5wdN7m+9P3XbTun06Ec3NmYyXh4ewWVaEj/5r/rTyv4udDKMzKBX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ENuLxQAAANwAAAAPAAAAAAAAAAAAAAAAAJgCAABkcnMv&#10;ZG93bnJldi54bWxQSwUGAAAAAAQABAD1AAAAigMAAAAA&#10;" path="m2253,11379r23,47l2300,11541r24,139l2346,11797r23,70l2393,11890r22,92l2439,12145r24,47l2486,12285r23,46l2532,12540r24,116l2578,12680r24,22l2625,12795r24,94l2671,13028r24,209l2718,13399r23,256l2764,13724r24,163l2788,13956r,24l2834,13980r,46l2857,14097r46,22l2927,14143r24,45l2973,14305r23,70l3020,14421r24,93l3066,14724r24,162l3090,15141r-24,47l3044,15234r-24,47l2996,15303r,48l2951,15351r-24,91l2903,15466r-22,24l2857,15513r,49l2649,15536r-47,-23l2578,15490r-22,-24l2532,15442r-46,-22l2439,15420r,-47l2415,15351r-46,-24l2346,15281r-22,-24l2300,15234r-47,-24l2230,15141r-23,-46l2183,15025r-22,-139l2157,14884r-3,-6l2152,14870r-3,-11l2144,14829r-4,-40l2136,14742r-3,-53l2132,14633r-1,-59l2131,14515r1,-58l2133,14404r3,-52l2141,14309r5,-35l2149,14261r4,-12l2156,14241r5,-5l2183,14097r24,-48l2230,14026r,-46l2276,13980r24,-24l2324,13934r22,-24l2369,13864r24,-93l2415,13724r24,-46l2439,13470r-24,-141l2393,13167r-24,-46l2346,12843r-22,-117l2300,12587r,-24l2300,12517r-24,-47l2253,12424r-3,-1l2246,12422r-2,-4l2241,12412r-5,-13l2232,12381r-3,-21l2228,12336r-2,-25l2225,12284r1,-26l2228,12231r2,-26l2233,12182r4,-21l2241,12144r3,-7l2247,12130r3,-5l2253,12123r,-280l2230,11472r-22,-119l2253,11379xm5250,5248r-24,186l5204,5573r,163l5226,5922r,70l5204,6061r-23,256l5157,6549r,441l5181,7385r23,208l5204,7617r-23,46l5157,7756r,47l5111,7803r-24,22l5064,7919r-22,69l5042,8128r22,46l5068,8176r2,2l5074,8182r3,7l5081,8206r4,22l5087,8254r3,31l5091,8316r,33l5091,8383r-1,33l5087,8447r-2,28l5081,8501r-5,21l5073,8530r-3,6l5068,8542r-4,4l5042,8685r,140l5064,8894r,116l5042,9079r-24,187l4994,9359r-22,46l4948,9544r-69,23l4879,9452r-24,-47l4832,9335r-23,-69l4786,9010r-24,-139l4738,8755r-22,-116l4693,8523r-24,-186l4647,8220r-24,-46l4599,8128r-23,-279l4554,7825r-24,-22l4506,7734r,-117l4530,7593r46,-22l4599,7524r117,-23l4786,7478r46,-24l4855,7431r,-116l4832,7269r-23,-47l4786,7129r-24,-93l4738,7014r-22,-24l4693,6920r-24,-93l4647,6781r-24,-116l4599,6619r-23,-117l4554,6456r-24,-47l4506,6363r-22,-46l4460,6224r-23,-47l4413,6154r-22,-47l4367,6014r-23,-22l4321,5945r-23,-46l4252,5899r,-94l4228,5782r-23,-22l4181,5712r-22,-22l4111,5666r-22,-23l4042,5643r,-70l3972,5550r-23,-23l3927,5480r-48,-22l3833,5458r,-47l3786,5387r-22,-22l3717,5365r,-47l3601,5295r-47,-23l3484,5248r,-69l3508,5155r22,-22l3578,5109r46,-24l3786,5063r47,-24l3879,5016r117,-24l4018,4970r93,-24l4181,4923r140,-23l4367,4877r70,-24l4437,4900r210,l4786,4877r46,l4972,4900r92,23l5087,4946r70,24l5181,5063r69,22l5274,5133r,91l5250,5248xm279,24l209,46,185,70,140,93,92,117,70,163,23,186,,209,,697r23,47l46,813,70,929r22,93l116,1068r24,69l163,1184r22,46l209,1347r24,70l255,1510r24,46l302,1695r,47l302,1811r24,46l348,1950r24,24l395,2044r23,115l441,2206r24,46l487,2299r24,93l534,2438r24,70l580,2554r24,71l627,2671r23,69l673,2810r24,139l721,3111r22,93l767,3298r23,69l812,3414r,23l812,3553r,139l790,3716r-23,22l743,3762r-22,47l721,3855r-48,l650,3879r-23,22l604,3948r-24,22l558,3994r-24,24l534,4064r24,47l580,4157r24,46l627,4273r23,46l697,4319r,70l721,4482r22,70l767,4621r23,24l812,4668r24,116l860,4853r23,70l906,4970r23,69l953,5295r22,46l999,5365r23,22l1046,5527r22,139l1068,5782r,210l1068,6085r,46l1068,6293r-22,94l1022,6409r-23,47l999,6502r-46,l929,6526r-23,46l883,6595r-23,46l860,6758r23,46l906,6827r47,24l883,6851r-23,22l836,7014r-24,232l790,7292r-23,69l743,7408r-22,70l697,7501r-24,23l650,7547r-23,46l604,7686r-24,24l558,7803r-24,22l511,7849r,70l465,7919r-24,23l418,7988r,117l441,8151r24,23l487,8198r24,70l534,8291r24,22l580,8337r24,24l627,8383r23,47l673,8452r48,l721,8500r22,23l767,8569r23,24l790,8755r-23,23l743,8825r-22,46l697,9010r-24,418l650,9452r,46l673,9754r,139l673,10055r24,93l721,10242r22,115l767,10381r23,46l812,10474r24,115l860,10682r23,117l906,10914r23,233l953,11216r22,117l999,11379r23,117l1046,11797r,70l1046,11913r-47,l975,11936r-22,24l953,12006r22,23l1022,12029r24,l1068,12075r4,2l1075,12079r2,5l1081,12091r4,17l1089,12129r3,28l1094,12185r2,32l1096,12250r,34l1094,12317r-2,31l1089,12377r-4,25l1080,12423r-3,8l1075,12439r-3,5l1068,12448r-22,46l1046,12750r,45l1046,12865r22,47l1092,12982r23,46l1138,13051r23,46l1185,13121r46,23l1254,13307r24,46l1300,13422r24,94l1348,13655r23,255l1394,13980r23,93l1441,14166r22,163l1487,14491r46,23l1556,14537r24,139l1603,14769r23,46l1649,14886r24,116l1695,15118r4,2l1702,15124r4,5l1708,15138r4,22l1716,15191r3,34l1721,15264r2,43l1723,15351r,44l1721,15438r-2,41l1716,15517r-4,33l1707,15576r-3,11l1702,15596r-3,5l1695,15605r,47l1649,15652r-23,24l1626,15884r23,116l1653,16001r3,4l1659,16009r2,7l1666,16034r4,24l1673,16086r3,32l1677,16152r,34l1676,16223r-2,34l1673,16291r-4,30l1665,16347r-4,23l1659,16379r-3,6l1652,16392r-3,3l1626,16627r,47l1649,17022r24,69l1695,17232r24,22l1742,17277r46,l1788,17325r70,22l1929,17347r92,-22l2068,17301r93,-24l2207,17254r46,-22l2276,17208r24,-24l2346,17162r23,-24l2393,17115r22,-24l2439,17069r24,-24l2509,17022r23,-23l2556,16952r22,-93l2602,16767r,-117l2556,16650r,-232l2532,16395r-69,-23l2439,16303r,-24l2439,16210r47,l2602,16186r47,-24l2671,16140r24,-93l2764,16047r24,46l2812,16117r22,45l2881,16186r50,4l2903,16210r-22,69l2857,16303r-23,46l2812,16372r-48,23l2741,16442r-23,139l2695,16627r,117l2718,16767r23,116l2764,16952r48,l2812,17022r22,23l2857,17091r24,47l2903,17162r48,22l2973,17208r47,24l3066,17254r70,23l3415,17277r46,-23l3508,17232r22,-24l3530,17162r48,l3601,17115r23,-93l3647,16883r24,-94l3693,16767r24,-23l3715,16685r-5,-79l3704,16514r-4,-96l3700,16371r,-45l3701,16283r4,-39l3706,16225r4,-17l3713,16193r4,-15l3722,16166r5,-10l3734,16147r6,-7l3764,16000r,-278l3740,15652r-23,-23l3671,15629r,-46l3647,15536r-23,-233l3601,15188r-23,-93l3574,15093r-3,-5l3568,15082r-4,-11l3561,15044r-4,-36l3553,14968r-3,-48l3549,14869r,-52l3549,14764r1,-51l3551,14665r4,-46l3559,14581r5,-32l3567,14536r3,-9l3574,14519r4,-5l3601,14073r23,-70l3624,13771r47,l3693,13748r24,-70l3740,13632r,-47l3717,13539r-24,-69l3693,13422r,-69l3693,13237r24,-23l3740,13167r46,-23l3810,13121r23,-70l3856,12958r23,-46l3879,12772r-23,-92l3833,12517r-23,-47l3786,12424r,-69l3786,12285r-22,-23l3740,12238r-23,-139l3693,12053r-22,-93l3647,11913r,-23l3647,11658r-4,-2l3639,11652r-2,-8l3634,11633r-5,-29l3626,11568r-2,-45l3621,11473r-1,-54l3620,11363r,-114l3622,11144r2,-85l3624,11008r,-187l3624,10706r,-24l3624,10496r,-69l3624,10055r-23,-93l3578,9777r-24,-233l3530,9452r-22,-47l3484,9173r,-46l3508,9010r,-116l3484,8825r-23,-70l3461,8662r23,-69l3508,8337r22,-117l3554,8151r,-93l3530,8012r-22,-93l3484,7803r-23,-47l3439,7710r-24,-117l3391,7547r-22,-139l3345,7339r,-93l3391,7222r,70l3415,7339r24,46l3461,7408r23,70l3508,7501r22,46l3554,7571r24,22l3601,7641r23,22l3647,7686r24,24l3693,7780r24,45l3856,7825r47,l3927,7849r22,24l3972,7919r46,l4018,8058r24,23l4066,8220r23,93l4111,8361r24,139l4159,8523r22,46l4205,8662r23,93l4252,8825r22,69l4298,8940r23,70l4344,9196r,232l4321,9661r,45l4274,9706r-22,24l4228,9754r-23,69l4181,9847r-22,46l4135,9916r-24,93l4089,10079r-23,115l4066,10357r23,117l4111,10496r117,l4274,10496r70,24l4367,10543r187,l4576,10520r,-46l4647,10474r22,-24l4693,10427r45,-23l4809,10381r46,l4855,10496r,47l4855,10589r,47l4879,11123r22,47l4901,11333r-22,163l4879,11843r,117l4855,12006r-23,47l4809,12123r-23,22l4762,12470r-24,47l4716,12680r-23,115l4669,12889r-22,162l4623,13121r-24,93l4576,13376r-22,140l4530,13632r-24,92l4484,13748r-24,69l4460,14003r24,46l4506,14073r24,24l4554,14119r22,24l4599,14166r24,22l4669,14212r24,24l4738,14259r24,46l4809,14305r,46l4832,14537r,70l4832,14700r4,1l4838,14704r3,4l4845,14714r4,17l4853,14754r2,26l4858,14810r1,32l4859,14874r,35l4858,14941r-3,32l4853,15000r-4,27l4843,15048r-2,7l4838,15062r-2,5l4832,15071r-23,70l4786,15281r-24,70l4738,15420r-22,22l4693,15466r-24,47l4647,15559r-24,46l4599,15652r-23,24l4554,15722r-24,93l4506,15861r-22,69l4460,15978r-23,45l4413,16232r-22,47l4367,16325r-23,47l4321,16418r-23,24l4274,16464r-22,24l4228,16511r-23,70l4181,16605r-22,69l4135,16720r,256l4159,17069r22,69l4205,17162r23,46l4252,17232r22,22l4298,17277r46,24l4391,17325r22,22l4460,17371r139,23l4879,17394r115,-23l5064,17347r23,-22l5087,17277r48,l5135,17232r46,l5204,17208r22,-117l5250,17045r,-186l5226,16744r-2,-2l5220,16740r-3,-4l5215,16729r-6,-17l5205,16690r-2,-26l5200,16633r,-31l5199,16569r1,-34l5202,16502r1,-30l5207,16443r4,-26l5215,16396r2,-8l5220,16382r4,-6l5226,16372r,-47l5274,16325r22,-22l5320,16279r23,-69l5367,16186r22,-93l5413,16000r23,-92l5436,15861r-23,-116l5413,15605r,-232l5389,15327r-22,-117l5343,15095r-4,-2l5337,15092r-4,-4l5330,15084r-4,-13l5322,15055r-4,-19l5317,15015r-1,-24l5316,14966r,-25l5317,14918r3,-24l5322,14872r4,-19l5331,14836r3,-6l5337,14825r2,-6l5343,14815r24,-139l5389,14583r24,-115l5413,14398r46,l5506,14375r69,-24l5621,14329r163,-24l5808,14282r,-209l5762,14073r,-163l5738,13561r,-115l5738,12912r,-23l5762,12819r,-93l5762,12680r22,-117l5808,12494r23,-93l5853,12053r24,-186l5901,11750r23,-115l5947,11448r23,-93l5994,11309r22,-46l6040,11216r23,-22l6087,11101r22,-93l6133,10962r23,-48l6179,10775r23,-47l6226,10682r24,-69l6272,10589r,-115l6319,10474r22,-24l6365,10427r,-46l6412,10381r23,-24l6458,10333r46,l6528,10357r23,24l6575,10404r22,23l6644,10427r,47l6667,10496r23,47l6714,10589r24,24l6760,10659r24,69l6807,10775r22,24l6877,10799r,70l6899,10891r24,23l6946,10962r24,22l6992,11031r24,46l7039,11123r23,24l7085,11216r,24l7085,11309r24,24l7132,11355r23,71l7178,11448r24,93l7224,11611r24,69l7271,11750r23,47l7317,11982r24,71l7365,12192r22,70l7411,12285r23,70l7456,12517r24,70l7504,12726r23,186l7550,13214r23,93l7573,13353r,93l7573,13539r-23,302l7550,14049r23,24l7597,14097r46,22l7712,14143r24,23l7759,14236r23,46l7805,14329r24,185l7853,14607r22,47l7899,14793r23,46l7925,14840r4,3l7931,14847r3,6l7939,14869r4,20l7946,14914r1,27l7948,14971r2,31l7948,15033r-1,32l7944,15093r-2,28l7938,15145r-4,19l7931,15172r-4,7l7925,15184r-3,4l7899,15234r-24,93l7853,15373r-24,47l7805,15605r-46,24l7690,15652r-24,46l7643,15722r-24,46l7597,15861r-24,23l7550,15954r-23,24l7504,16023r-24,24l7456,16069r-22,24l7411,16162r,141l7434,16325r22,24l7480,16372r47,23l7550,16418r23,24l7597,16464r22,24l7643,16511r23,24l7829,16535r,46l7853,16605r22,22l7875,16698r,139l7899,16883r23,23l7944,16952r24,24l7992,16999r23,23l8038,17045r47,24l8270,17091r674,l9059,17069r48,-24l9107,16930r-24,-47l9059,16837r-22,-163l9013,16627r-23,-46l8968,16511r-24,-69l8920,16372r-23,-47l8874,16303r-23,-47l8827,16140r-22,-47l8781,16047r-23,-24l8735,15978r-23,-70l8688,15884r-23,-93l8642,15745r-23,-23l8595,15698r-22,-22l8549,15605r-23,-46l8502,15257r-22,-186l8456,15025r-24,-23l8410,14978r-4,-1l8404,14970r-3,-9l8398,14947r-5,-36l8389,14863r-3,-55l8384,14745r-1,-69l8383,14607r,-70l8384,14468r1,-64l8389,14345r4,-50l8397,14254r3,-16l8404,14226r2,-9l8410,14212r70,-24l8502,14166r47,-23l8595,14119r47,-22l8665,14073r23,-47l8712,14003r,-232l8688,13724r-23,-46l8642,13632r,-71l8642,13470r-23,-94l8595,13051r-22,-47l8549,12934r-23,-69l8502,12750r-22,-117l8456,12587r-24,-24l8410,12470r-24,-371l8363,12075r-24,-22l8293,12053r,-163l8293,11843r,-93l8270,11518r-23,-46l8224,11240r,-24l8247,11031r,-47l8178,10984r,-46l8154,10891r-23,-185l8107,10659r-46,l8061,10381r-23,-24l8015,10242r-23,-94l7968,10101r-24,-115l7922,9940r-23,-24l7875,9847r-22,-117l7829,9706r-24,-115l7782,9544r-23,-139l7712,9382r-22,-93l7666,9242r-23,-69l7619,9079r-22,-22l7573,9034r-23,-233l7527,8755r-23,-209l7480,8476r-24,-46l7454,8429r-4,-4l7447,8418r-4,-9l7439,8386r-4,-32l7432,8317r-2,-40l7429,8232r-1,-46l7429,8139r1,-45l7433,8051r2,-39l7439,7978r6,-28l7447,7938r3,-8l7454,7923r2,-4l7480,7780r,-46l7456,7710r-2,-1l7450,7707r-3,-4l7445,7700r-6,-14l7435,7671r-2,-20l7430,7630r,-24l7429,7581r1,-24l7432,7533r2,-24l7437,7487r4,-18l7445,7452r2,-7l7451,7440r3,-5l7456,7431r24,-23l7504,7361r23,-115l7550,7222r23,-93l7597,7083r22,-93l7643,6920r23,-47l7666,6804r,-116l7666,6619r-4,-2l7660,6616r-4,-4l7653,6607r-4,-13l7645,6575r-4,-21l7640,6531r-1,-25l7639,6478r,-26l7640,6425r3,-25l7645,6376r4,-21l7655,6338r2,-7l7660,6325r2,-5l7666,6317r24,-24l7712,6270r24,-46l7759,6200r,-371l7759,5760r23,-94l7805,5619r24,-22l7853,5573r,-46l7899,5527r23,-23l7968,5480r24,-22l8015,5434r46,-23l8107,5387r71,-22l8200,5341r47,-23l8293,5295r70,-23l8386,5248r116,-24l8549,5202r46,-23l8619,5133r46,-24l8688,5085r47,-22l8758,5039r23,-23l8805,4992r22,-46l8851,4923r23,-23l8874,4853r70,l8990,4831r23,-24l9037,4784r22,-24l9107,4738r23,-24l9200,4691r22,-70l9246,4575r,-47l9315,4528r24,-22l9362,4458r46,-22l9432,4412r24,-23l9456,4319r45,l9525,4273r22,-47l9571,4157r24,-46l9618,4064r23,-23l9664,3994r,-69l9710,3925r47,-24l9780,3831r23,-22l9827,3738r23,-22l9873,3669r23,-163l9920,3484r22,-24l9966,3437r23,-23l10013,3252r22,-71l10059,3159r24,-48l10105,2996r23,-47l10128,2810r-23,-23l10083,2764r-24,-24l10035,2716r-22,-22l9989,2625r-23,-48l9942,2554r-22,-46l9896,2484r-23,-46l9827,2415r-24,-23l9757,2369r-23,-24l9710,2322r-46,-23l9641,2276r-46,-24l9571,2206r-24,-23l9408,2183r,116l9432,2415r24,23l9478,2484r23,48l9525,2601r22,24l9595,2647r23,24l9641,2716r23,24l9664,2857r-23,69l9641,3019r-46,l9571,3089r-24,46l9525,3159r-24,115l9478,3321r-22,46l9432,3414r-24,46l9385,3506r,47l9339,3553r-24,46l9293,3669r-24,23l9246,3716r-24,22l9200,3809r-24,22l9153,3855r-23,46l9107,3925r-24,69l9059,4041r-22,23l9013,4087r-23,70l8944,4180r-24,23l8897,4226r-46,24l8735,4273r-70,23l8642,4319r-47,24l8573,4365r-24,24l8480,4412r-24,24l8410,4458r-24,24l8363,4506r-24,22l8293,4552r-23,23l8247,4597r-69,24l8154,4645r-47,23l8085,4691r-143,22l7968,4668r47,-23l8038,4621r23,-24l8085,4552r69,-24l8178,4506r,-70l8224,4436r23,-24l8270,4365r23,-69l8317,4226r22,-23l8363,3948r,-93l8339,3831r-22,-22l8317,3669r46,-23l8386,3599r24,-23l8432,3530r24,-46l8480,3437r22,-23l8526,3274r,-163l8502,3019r-70,-23l8410,2972r-24,-93l8363,2833r-46,-23l8293,2764r-23,-48l8247,2694r-47,-23l8178,2625r-24,-24l8085,2577r-47,-23l8015,2532r-23,-24l7968,2484r-69,-22l7853,2438r-48,-23l7759,2392r-325,l7341,2415r-70,23l7224,2462r-115,22l7016,2508r-46,l6667,2508r-70,24l6551,2554r-93,23l6365,2601r-24,24l6296,2647r-46,24l6202,2694r-23,22l6133,2740r-24,24l6063,2787r-23,23l5994,2833r-24,24l5947,2879r-23,24l5901,2926r-24,23l5853,2972r-22,47l5808,3042r-24,23l5762,3089r-24,22l5714,3135r-45,24l5645,3228r-24,46l5599,3298r-24,93l5552,3437r-23,47l5506,3530r-24,46l5459,3623r,256l5482,3901r24,47l5529,3994r46,24l5575,4111r-69,22l5413,4157r-139,23l5087,4203r-45,23l4972,4250r-93,23l4693,4296r-46,23l4554,4343r-233,22l4228,4389r-162,23l4018,4436r-115,22l3810,4482r-163,24l3601,4528r-23,24l3508,4575r-69,22l3415,4597r,-22l3415,4528r46,l3484,4482r24,-70l3530,4343r,-47l3528,4296r-4,-3l3521,4289r-2,-5l3513,4271r-4,-17l3507,4233r-2,-24l3504,4183r-1,-26l3504,4129r1,-26l3508,4078r3,-24l3515,4033r4,-17l3521,4008r4,-5l3528,3998r2,-4l3554,3948r,-372l3530,3530r-22,-70l3484,3414r-23,-23l3439,3343r-24,-45l3391,3274r-22,-22l3345,3228r-47,l3298,3181r-22,-22l3206,3135r-47,-24l3113,3089r-23,-24l3066,3042r-22,-23l2951,2996r-24,-24l2903,2949r-46,-23l2532,2926r,46l2393,2972r-24,24l2324,3019r-48,23l2253,3065r-46,24l2183,3135r-22,46l2161,3228r-47,l2090,3321r-22,22l2044,3414r-23,23l1998,3484r-23,185l1951,3994r-22,24l1905,4087r-1,50l1836,4111r-24,-24l1766,4087r,-46l1742,4018r,-139l1766,3831r22,-45l1788,3530r-22,-46l1742,3460r-23,-69l1695,3367r-22,-24l1626,3321r-23,-47l1580,3252r-93,-24l1441,3204r-50,-1l1417,3159r,-70l1394,3019r-23,-47l1348,2926r-24,-69l1300,2810r-22,-116l1254,2647r-23,-46l1209,2508r-24,-46l1161,2415r-23,-23l1115,2345r-23,-93l1068,2183r-46,l1022,2137r-23,-47l975,1974r-22,-47l929,1881r-23,-24l883,1788r-23,-70l836,1672r-24,-47l790,1603r-23,-47l743,1463r-22,-23l697,1371r-24,-48l650,1230,627,1115r-23,-47l580,1022,558,905r,-139l580,720r70,-23l650,651r47,l743,627r47,-24l812,581r24,-24l860,488r23,-93l906,325r,-93l883,209,860,186,836,163,767,139,743,117,721,93,697,70,650,46,558,24,534,,418,,279,24xe" fillcolor="#0a0b0c" stroked="f">
                        <v:path arrowok="t" o:connecttype="custom" o:connectlocs="952,4699;813,5124;719,4747;745,4133;1719,2330;1691,2843;1510,2601;1471,2051;1161,1726;70,15;155,751;186,1331;356,2044;186,2601;224,3143;341,4010;372,4343;572,5064;559,5395;782,5721;977,5397;1177,5721;1224,5194;1231,4583;1216,3963;1169,3003;1193,2531;1440,3220;1618,3514;1502,4691;1616,5009;1425,5488;1742,5697;1789,5395;1780,4940;1982,3816;2215,3491;2424,3917;2625,4885;2563,5217;2625,5612;2912,5326;2798,4765;2803,4157;2618,3243;2478,2684;2485,2478;2552,2113;2834,1741;3144,1471;3376,983;3175,867;3043,1300;2695,1564;2842,1037;2222,836;1874,1091;1270,1494;1173,1339;844,975;596,1262;356,728;263,201" o:connectangles="0,0,0,0,0,0,0,0,0,0,0,0,0,0,0,0,0,0,0,0,0,0,0,0,0,0,0,0,0,0,0,0,0,0,0,0,0,0,0,0,0,0,0,0,0,0,0,0,0,0,0,0,0,0,0,0,0,0,0,0,0,0,0"/>
                        <o:lock v:ext="edit" verticies="t"/>
                      </v:shape>
                    </v:group>
                  </w:pict>
                </mc:Fallback>
              </mc:AlternateContent>
            </w:r>
          </w:p>
        </w:tc>
      </w:tr>
      <w:tr w:rsidR="00075D7E" w:rsidRPr="00B258BC" w:rsidTr="00B258BC">
        <w:trPr>
          <w:trHeight w:hRule="exact" w:val="432"/>
          <w:tblCellSpacing w:w="29" w:type="dxa"/>
          <w:jc w:val="center"/>
        </w:trPr>
        <w:tc>
          <w:tcPr>
            <w:tcW w:w="430" w:type="dxa"/>
          </w:tcPr>
          <w:p w:rsidR="00075D7E" w:rsidRPr="00B258BC" w:rsidRDefault="00075D7E">
            <w:pPr>
              <w:rPr>
                <w:lang w:val="ru-RU"/>
              </w:rPr>
            </w:pPr>
          </w:p>
        </w:tc>
        <w:tc>
          <w:tcPr>
            <w:tcW w:w="13911" w:type="dxa"/>
            <w:gridSpan w:val="7"/>
            <w:shd w:val="clear" w:color="auto" w:fill="984806" w:themeFill="accent6" w:themeFillShade="80"/>
            <w:vAlign w:val="center"/>
          </w:tcPr>
          <w:p w:rsidR="00075D7E" w:rsidRPr="00B258BC" w:rsidRDefault="00CA6E78" w:rsidP="00EE47D1">
            <w:pPr>
              <w:pStyle w:val="a7"/>
              <w:rPr>
                <w:lang w:val="ru-RU"/>
              </w:rPr>
            </w:pPr>
            <w:sdt>
              <w:sdtPr>
                <w:rPr>
                  <w:lang w:val="ru-RU"/>
                </w:rPr>
                <w:id w:val="34714225"/>
                <w:placeholder>
                  <w:docPart w:val="203CACC61D75483E8B65E4CB90AE75A2"/>
                </w:placeholder>
                <w:dropDownList>
                  <w:listItem w:displayText="Январь" w:value="1"/>
                  <w:listItem w:displayText="Февраль" w:value="2"/>
                  <w:listItem w:displayText="Март" w:value="3"/>
                  <w:listItem w:displayText="Апрель" w:value="4"/>
                  <w:listItem w:displayText="Май" w:value="5"/>
                  <w:listItem w:displayText="Июнь" w:value="6"/>
                  <w:listItem w:displayText="Июль" w:value="7"/>
                  <w:listItem w:displayText="Август" w:value="8"/>
                  <w:listItem w:displayText="Сентябрь" w:value="9"/>
                  <w:listItem w:displayText="Октябрь" w:value="10"/>
                  <w:listItem w:displayText="Ноябрь" w:value="11"/>
                  <w:listItem w:displayText="Декабрь" w:value="12"/>
                </w:dropDownList>
              </w:sdtPr>
              <w:sdtEndPr/>
              <w:sdtContent>
                <w:r w:rsidR="001829D4" w:rsidRPr="001829D4">
                  <w:rPr>
                    <w:lang w:val="ru-RU"/>
                  </w:rPr>
                  <w:t>[Месяц]</w:t>
                </w:r>
              </w:sdtContent>
            </w:sdt>
            <w:r w:rsidR="00E45C15" w:rsidRPr="00B258BC">
              <w:rPr>
                <w:lang w:val="ru-RU"/>
              </w:rPr>
              <w:t xml:space="preserve"> </w:t>
            </w:r>
            <w:sdt>
              <w:sdtPr>
                <w:rPr>
                  <w:rStyle w:val="a8"/>
                  <w:lang w:val="ru-RU"/>
                </w:rPr>
                <w:id w:val="34714227"/>
                <w:placeholder>
                  <w:docPart w:val="87458438CCF24852BCCA5E4D6984CA4E"/>
                </w:placeholder>
              </w:sdtPr>
              <w:sdtEndPr>
                <w:rPr>
                  <w:rStyle w:val="a8"/>
                </w:rPr>
              </w:sdtEndPr>
              <w:sdtContent>
                <w:r w:rsidR="00014C87" w:rsidRPr="00B258BC">
                  <w:rPr>
                    <w:rStyle w:val="a8"/>
                    <w:lang w:val="ru-RU"/>
                  </w:rPr>
                  <w:t>[</w:t>
                </w:r>
                <w:r w:rsidR="001829D4" w:rsidRPr="001829D4">
                  <w:rPr>
                    <w:rStyle w:val="a8"/>
                    <w:lang w:val="ru-RU"/>
                  </w:rPr>
                  <w:t>Год</w:t>
                </w:r>
                <w:r w:rsidR="00014C87" w:rsidRPr="00B258BC">
                  <w:rPr>
                    <w:rStyle w:val="a8"/>
                    <w:lang w:val="ru-RU"/>
                  </w:rPr>
                  <w:t>]</w:t>
                </w:r>
              </w:sdtContent>
            </w:sdt>
          </w:p>
          <w:p w:rsidR="00075D7E" w:rsidRPr="00B258BC" w:rsidRDefault="00075D7E">
            <w:pPr>
              <w:rPr>
                <w:lang w:val="ru-RU"/>
              </w:rPr>
            </w:pPr>
          </w:p>
        </w:tc>
      </w:tr>
      <w:tr w:rsidR="00B258BC" w:rsidRPr="00B258BC" w:rsidTr="00B258BC">
        <w:trPr>
          <w:trHeight w:hRule="exact" w:val="432"/>
          <w:tblCellSpacing w:w="29" w:type="dxa"/>
          <w:jc w:val="center"/>
        </w:trPr>
        <w:tc>
          <w:tcPr>
            <w:tcW w:w="430" w:type="dxa"/>
          </w:tcPr>
          <w:p w:rsidR="00B258BC" w:rsidRPr="00B258BC" w:rsidRDefault="00B258BC">
            <w:pPr>
              <w:rPr>
                <w:lang w:val="ru-RU"/>
              </w:rPr>
            </w:pPr>
          </w:p>
        </w:tc>
        <w:sdt>
          <w:sdtPr>
            <w:rPr>
              <w:rStyle w:val="ac"/>
              <w:lang w:val="ru-RU"/>
            </w:rPr>
            <w:id w:val="34714243"/>
            <w:placeholder>
              <w:docPart w:val="F9945A6845904A7A8D92495CC19464AD"/>
            </w:placeholder>
            <w:dropDownList>
              <w:listItem w:displayText="Понедельник" w:value="1"/>
              <w:listItem w:displayText="Вторник" w:value="2"/>
              <w:listItem w:displayText="Среда" w:value="3"/>
              <w:listItem w:displayText="Четверг" w:value="4"/>
              <w:listItem w:displayText="Пятница" w:value="5"/>
              <w:listItem w:displayText="Суббота" w:value="6"/>
              <w:listItem w:displayText="Воскресенье" w:value="7"/>
            </w:dropDownList>
          </w:sdtPr>
          <w:sdtEndPr>
            <w:rPr>
              <w:rStyle w:val="ac"/>
            </w:rPr>
          </w:sdtEndPr>
          <w:sdtContent>
            <w:tc>
              <w:tcPr>
                <w:tcW w:w="1942" w:type="dxa"/>
                <w:shd w:val="clear" w:color="auto" w:fill="E36C0A" w:themeFill="accent6" w:themeFillShade="BF"/>
                <w:vAlign w:val="center"/>
              </w:tcPr>
              <w:p w:rsidR="00B258BC" w:rsidRPr="00B258BC" w:rsidRDefault="00B258BC" w:rsidP="00EE47D1">
                <w:pPr>
                  <w:pStyle w:val="ab"/>
                  <w:rPr>
                    <w:lang w:val="ru-RU"/>
                  </w:rPr>
                </w:pPr>
                <w:r>
                  <w:rPr>
                    <w:rStyle w:val="ac"/>
                    <w:lang w:val="ru-RU"/>
                  </w:rPr>
                  <w:t>Понедельник</w:t>
                </w:r>
              </w:p>
            </w:tc>
          </w:sdtContent>
        </w:sdt>
        <w:sdt>
          <w:sdtPr>
            <w:rPr>
              <w:rStyle w:val="ac"/>
              <w:b/>
              <w:lang w:val="ru-RU"/>
            </w:rPr>
            <w:id w:val="-806315401"/>
            <w:placeholder>
              <w:docPart w:val="9CFD2C5BDD574A4DB9BAD0D9153BE6D0"/>
            </w:placeholder>
            <w:dropDownList>
              <w:listItem w:displayText="Понедельник" w:value="1"/>
              <w:listItem w:displayText="Вторник" w:value="2"/>
              <w:listItem w:displayText="Среда" w:value="3"/>
              <w:listItem w:displayText="Четверг" w:value="4"/>
              <w:listItem w:displayText="Пятница" w:value="5"/>
              <w:listItem w:displayText="Суббота" w:value="6"/>
              <w:listItem w:displayText="Воскресенье" w:value="7"/>
            </w:dropDownList>
          </w:sdtPr>
          <w:sdtEndPr>
            <w:rPr>
              <w:rStyle w:val="ac"/>
            </w:rPr>
          </w:sdtEndPr>
          <w:sdtContent>
            <w:tc>
              <w:tcPr>
                <w:tcW w:w="1892" w:type="dxa"/>
                <w:shd w:val="clear" w:color="auto" w:fill="E36C0A" w:themeFill="accent6" w:themeFillShade="BF"/>
                <w:vAlign w:val="center"/>
              </w:tcPr>
              <w:p w:rsidR="00B258BC" w:rsidRPr="00B258BC" w:rsidRDefault="00B258BC" w:rsidP="00C65D57">
                <w:pPr>
                  <w:pStyle w:val="ab"/>
                  <w:rPr>
                    <w:b w:val="0"/>
                    <w:lang w:val="ru-RU"/>
                  </w:rPr>
                </w:pPr>
                <w:r w:rsidRPr="00B258BC">
                  <w:rPr>
                    <w:rStyle w:val="ac"/>
                    <w:b/>
                    <w:lang w:val="ru-RU"/>
                  </w:rPr>
                  <w:t>Вторник</w:t>
                </w:r>
              </w:p>
            </w:tc>
          </w:sdtContent>
        </w:sdt>
        <w:sdt>
          <w:sdtPr>
            <w:rPr>
              <w:rStyle w:val="ac"/>
              <w:lang w:val="ru-RU"/>
            </w:rPr>
            <w:id w:val="-1042439687"/>
            <w:placeholder>
              <w:docPart w:val="3F96FB8A8E234176A3BA67DC2DB3DC6A"/>
            </w:placeholder>
            <w:dropDownList>
              <w:listItem w:displayText="Понедельник" w:value="1"/>
              <w:listItem w:displayText="Вторник" w:value="2"/>
              <w:listItem w:displayText="Среда" w:value="3"/>
              <w:listItem w:displayText="Четверг" w:value="4"/>
              <w:listItem w:displayText="Пятница" w:value="5"/>
              <w:listItem w:displayText="Суббота" w:value="6"/>
              <w:listItem w:displayText="Воскресенье" w:value="7"/>
            </w:dropDownList>
          </w:sdtPr>
          <w:sdtEndPr>
            <w:rPr>
              <w:rStyle w:val="ac"/>
            </w:rPr>
          </w:sdtEndPr>
          <w:sdtContent>
            <w:tc>
              <w:tcPr>
                <w:tcW w:w="1991" w:type="dxa"/>
                <w:shd w:val="clear" w:color="auto" w:fill="E36C0A" w:themeFill="accent6" w:themeFillShade="BF"/>
                <w:vAlign w:val="center"/>
              </w:tcPr>
              <w:p w:rsidR="00B258BC" w:rsidRPr="00B258BC" w:rsidRDefault="00B258BC" w:rsidP="00C65D57">
                <w:pPr>
                  <w:pStyle w:val="ab"/>
                  <w:rPr>
                    <w:lang w:val="ru-RU"/>
                  </w:rPr>
                </w:pPr>
                <w:r>
                  <w:rPr>
                    <w:rStyle w:val="ac"/>
                    <w:lang w:val="ru-RU"/>
                  </w:rPr>
                  <w:t>Среда</w:t>
                </w:r>
              </w:p>
            </w:tc>
          </w:sdtContent>
        </w:sdt>
        <w:sdt>
          <w:sdtPr>
            <w:rPr>
              <w:rStyle w:val="ac"/>
              <w:lang w:val="ru-RU"/>
            </w:rPr>
            <w:id w:val="-1315560092"/>
            <w:placeholder>
              <w:docPart w:val="54DEB4AEC4B8404FA66EEB9855CF706A"/>
            </w:placeholder>
            <w:dropDownList>
              <w:listItem w:displayText="Понедельник" w:value="1"/>
              <w:listItem w:displayText="Вторник" w:value="2"/>
              <w:listItem w:displayText="Среда" w:value="3"/>
              <w:listItem w:displayText="Четверг" w:value="4"/>
              <w:listItem w:displayText="Пятница" w:value="5"/>
              <w:listItem w:displayText="Суббота" w:value="6"/>
              <w:listItem w:displayText="Воскресенье" w:value="7"/>
            </w:dropDownList>
          </w:sdtPr>
          <w:sdtEndPr>
            <w:rPr>
              <w:rStyle w:val="ac"/>
            </w:rPr>
          </w:sdtEndPr>
          <w:sdtContent>
            <w:tc>
              <w:tcPr>
                <w:tcW w:w="1942" w:type="dxa"/>
                <w:shd w:val="clear" w:color="auto" w:fill="E36C0A" w:themeFill="accent6" w:themeFillShade="BF"/>
                <w:vAlign w:val="center"/>
              </w:tcPr>
              <w:p w:rsidR="00B258BC" w:rsidRPr="00B258BC" w:rsidRDefault="00B258BC" w:rsidP="00C65D57">
                <w:pPr>
                  <w:pStyle w:val="ab"/>
                  <w:rPr>
                    <w:lang w:val="ru-RU"/>
                  </w:rPr>
                </w:pPr>
                <w:r>
                  <w:rPr>
                    <w:rStyle w:val="ac"/>
                    <w:lang w:val="ru-RU"/>
                  </w:rPr>
                  <w:t>Четверг</w:t>
                </w:r>
              </w:p>
            </w:tc>
          </w:sdtContent>
        </w:sdt>
        <w:sdt>
          <w:sdtPr>
            <w:rPr>
              <w:rStyle w:val="ac"/>
              <w:lang w:val="ru-RU"/>
            </w:rPr>
            <w:id w:val="-742712076"/>
            <w:placeholder>
              <w:docPart w:val="98F05A31DD2A4C249B022C2F072FC849"/>
            </w:placeholder>
            <w:dropDownList>
              <w:listItem w:displayText="Понедельник" w:value="1"/>
              <w:listItem w:displayText="Вторник" w:value="2"/>
              <w:listItem w:displayText="Среда" w:value="3"/>
              <w:listItem w:displayText="Четверг" w:value="4"/>
              <w:listItem w:displayText="Пятница" w:value="5"/>
              <w:listItem w:displayText="Суббота" w:value="6"/>
              <w:listItem w:displayText="Воскресенье" w:value="7"/>
            </w:dropDownList>
          </w:sdtPr>
          <w:sdtEndPr>
            <w:rPr>
              <w:rStyle w:val="ac"/>
            </w:rPr>
          </w:sdtEndPr>
          <w:sdtContent>
            <w:tc>
              <w:tcPr>
                <w:tcW w:w="1941" w:type="dxa"/>
                <w:shd w:val="clear" w:color="auto" w:fill="E36C0A" w:themeFill="accent6" w:themeFillShade="BF"/>
                <w:vAlign w:val="center"/>
              </w:tcPr>
              <w:p w:rsidR="00B258BC" w:rsidRPr="00B258BC" w:rsidRDefault="00B258BC" w:rsidP="00C65D57">
                <w:pPr>
                  <w:pStyle w:val="ab"/>
                  <w:rPr>
                    <w:lang w:val="ru-RU"/>
                  </w:rPr>
                </w:pPr>
                <w:r>
                  <w:rPr>
                    <w:rStyle w:val="ac"/>
                    <w:lang w:val="ru-RU"/>
                  </w:rPr>
                  <w:t>Пятница</w:t>
                </w:r>
              </w:p>
            </w:tc>
          </w:sdtContent>
        </w:sdt>
        <w:sdt>
          <w:sdtPr>
            <w:rPr>
              <w:rStyle w:val="ac"/>
              <w:lang w:val="ru-RU"/>
            </w:rPr>
            <w:id w:val="-773864702"/>
            <w:placeholder>
              <w:docPart w:val="444145F737E64E3CA9D607DF3E0D2DA1"/>
            </w:placeholder>
            <w:dropDownList>
              <w:listItem w:displayText="Понедельник" w:value="1"/>
              <w:listItem w:displayText="Вторник" w:value="2"/>
              <w:listItem w:displayText="Среда" w:value="3"/>
              <w:listItem w:displayText="Четверг" w:value="4"/>
              <w:listItem w:displayText="Пятница" w:value="5"/>
              <w:listItem w:displayText="Суббота" w:value="6"/>
              <w:listItem w:displayText="Воскресенье" w:value="7"/>
            </w:dropDownList>
          </w:sdtPr>
          <w:sdtEndPr>
            <w:rPr>
              <w:rStyle w:val="ac"/>
            </w:rPr>
          </w:sdtEndPr>
          <w:sdtContent>
            <w:tc>
              <w:tcPr>
                <w:tcW w:w="1942" w:type="dxa"/>
                <w:shd w:val="clear" w:color="auto" w:fill="E36C0A" w:themeFill="accent6" w:themeFillShade="BF"/>
                <w:vAlign w:val="center"/>
              </w:tcPr>
              <w:p w:rsidR="00B258BC" w:rsidRPr="00B258BC" w:rsidRDefault="00B258BC" w:rsidP="00C65D57">
                <w:pPr>
                  <w:pStyle w:val="ab"/>
                  <w:rPr>
                    <w:lang w:val="ru-RU"/>
                  </w:rPr>
                </w:pPr>
                <w:r>
                  <w:rPr>
                    <w:rStyle w:val="ac"/>
                    <w:lang w:val="ru-RU"/>
                  </w:rPr>
                  <w:t>Суббота</w:t>
                </w:r>
              </w:p>
            </w:tc>
          </w:sdtContent>
        </w:sdt>
        <w:sdt>
          <w:sdtPr>
            <w:rPr>
              <w:rStyle w:val="ac"/>
              <w:lang w:val="ru-RU"/>
            </w:rPr>
            <w:id w:val="1756939322"/>
            <w:placeholder>
              <w:docPart w:val="E2DC90C4A7504ED88E42C98CEC807A46"/>
            </w:placeholder>
            <w:dropDownList>
              <w:listItem w:displayText="Понедельник" w:value="1"/>
              <w:listItem w:displayText="Вторник" w:value="2"/>
              <w:listItem w:displayText="Среда" w:value="3"/>
              <w:listItem w:displayText="Четверг" w:value="4"/>
              <w:listItem w:displayText="Пятница" w:value="5"/>
              <w:listItem w:displayText="Суббота" w:value="6"/>
              <w:listItem w:displayText="Воскресенье" w:value="7"/>
            </w:dropDownList>
          </w:sdtPr>
          <w:sdtEndPr>
            <w:rPr>
              <w:rStyle w:val="ac"/>
            </w:rPr>
          </w:sdtEndPr>
          <w:sdtContent>
            <w:tc>
              <w:tcPr>
                <w:tcW w:w="1913" w:type="dxa"/>
                <w:shd w:val="clear" w:color="auto" w:fill="E36C0A" w:themeFill="accent6" w:themeFillShade="BF"/>
                <w:vAlign w:val="center"/>
              </w:tcPr>
              <w:p w:rsidR="00B258BC" w:rsidRPr="00B258BC" w:rsidRDefault="00B258BC" w:rsidP="00C65D57">
                <w:pPr>
                  <w:pStyle w:val="ab"/>
                  <w:rPr>
                    <w:lang w:val="ru-RU"/>
                  </w:rPr>
                </w:pPr>
                <w:r>
                  <w:rPr>
                    <w:rStyle w:val="ac"/>
                    <w:lang w:val="ru-RU"/>
                  </w:rPr>
                  <w:t>Воскресенье</w:t>
                </w:r>
              </w:p>
            </w:tc>
          </w:sdtContent>
        </w:sdt>
      </w:tr>
      <w:tr w:rsidR="00B258BC" w:rsidRPr="00B258BC" w:rsidTr="00B258BC">
        <w:trPr>
          <w:trHeight w:hRule="exact" w:val="1613"/>
          <w:tblCellSpacing w:w="29" w:type="dxa"/>
          <w:jc w:val="center"/>
        </w:trPr>
        <w:tc>
          <w:tcPr>
            <w:tcW w:w="430" w:type="dxa"/>
            <w:shd w:val="clear" w:color="auto" w:fill="FDE9D9" w:themeFill="accent6" w:themeFillTint="33"/>
          </w:tcPr>
          <w:p w:rsidR="00B258BC" w:rsidRPr="00B258BC" w:rsidRDefault="00CA6E78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38528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4200525</wp:posOffset>
                      </wp:positionV>
                      <wp:extent cx="198755" cy="933450"/>
                      <wp:effectExtent l="0" t="0" r="3810" b="1270"/>
                      <wp:wrapNone/>
                      <wp:docPr id="110" name="Text Box 8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933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258BC" w:rsidRPr="00B258BC" w:rsidRDefault="00B258BC" w:rsidP="00EE47D1">
                                  <w:pPr>
                                    <w:pStyle w:val="ad"/>
                                    <w:rPr>
                                      <w:lang w:val="ru-RU"/>
                                    </w:rPr>
                                  </w:pPr>
                                  <w:r w:rsidRPr="00B258BC">
                                    <w:rPr>
                                      <w:lang w:val="ru-RU"/>
                                    </w:rPr>
                                    <w:t>Неделя 5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70" o:spid="_x0000_s1035" type="#_x0000_t202" style="position:absolute;margin-left:2.55pt;margin-top:330.75pt;width:15.65pt;height:73.5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" filled="f" stroked="f">
                      <v:textbox style="layout-flow:vertical;mso-layout-flow-alt:bottom-to-top" inset="0,0,0,0">
                        <w:txbxContent>
                          <w:p w:rsidR="00B258BC" w:rsidRPr="00B258BC" w:rsidRDefault="00B258BC" w:rsidP="00EE47D1">
                            <w:pPr>
                              <w:pStyle w:val="ad"/>
                              <w:rPr>
                                <w:lang w:val="ru-RU"/>
                              </w:rPr>
                            </w:pPr>
                            <w:r w:rsidRPr="00B258BC">
                              <w:rPr>
                                <w:lang w:val="ru-RU"/>
                              </w:rPr>
                              <w:t>Неделя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37504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3163570</wp:posOffset>
                      </wp:positionV>
                      <wp:extent cx="198755" cy="933450"/>
                      <wp:effectExtent l="0" t="0" r="3810" b="0"/>
                      <wp:wrapNone/>
                      <wp:docPr id="109" name="Text Box 8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933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258BC" w:rsidRPr="00B258BC" w:rsidRDefault="00B258BC" w:rsidP="00EE47D1">
                                  <w:pPr>
                                    <w:pStyle w:val="ad"/>
                                    <w:rPr>
                                      <w:lang w:val="ru-RU"/>
                                    </w:rPr>
                                  </w:pPr>
                                  <w:r w:rsidRPr="00B258BC">
                                    <w:rPr>
                                      <w:lang w:val="ru-RU"/>
                                    </w:rPr>
                                    <w:t>Неделя 4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69" o:spid="_x0000_s1036" type="#_x0000_t202" style="position:absolute;margin-left:2.55pt;margin-top:249.1pt;width:15.65pt;height:73.5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" filled="f" stroked="f">
                      <v:textbox style="layout-flow:vertical;mso-layout-flow-alt:bottom-to-top" inset="0,0,0,0">
                        <w:txbxContent>
                          <w:p w:rsidR="00B258BC" w:rsidRPr="00B258BC" w:rsidRDefault="00B258BC" w:rsidP="00EE47D1">
                            <w:pPr>
                              <w:pStyle w:val="ad"/>
                              <w:rPr>
                                <w:lang w:val="ru-RU"/>
                              </w:rPr>
                            </w:pPr>
                            <w:r w:rsidRPr="00B258BC">
                              <w:rPr>
                                <w:lang w:val="ru-RU"/>
                              </w:rPr>
                              <w:t>Неделя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36480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2128520</wp:posOffset>
                      </wp:positionV>
                      <wp:extent cx="198755" cy="933450"/>
                      <wp:effectExtent l="0" t="3175" r="3810" b="0"/>
                      <wp:wrapNone/>
                      <wp:docPr id="108" name="Text Box 8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933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258BC" w:rsidRPr="00B258BC" w:rsidRDefault="00B258BC" w:rsidP="00EE47D1">
                                  <w:pPr>
                                    <w:pStyle w:val="ad"/>
                                    <w:rPr>
                                      <w:lang w:val="ru-RU"/>
                                    </w:rPr>
                                  </w:pPr>
                                  <w:r w:rsidRPr="00B258BC">
                                    <w:rPr>
                                      <w:lang w:val="ru-RU"/>
                                    </w:rPr>
                                    <w:t>Неделя 3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68" o:spid="_x0000_s1037" type="#_x0000_t202" style="position:absolute;margin-left:2.55pt;margin-top:167.6pt;width:15.65pt;height:73.5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" filled="f" stroked="f">
                      <v:textbox style="layout-flow:vertical;mso-layout-flow-alt:bottom-to-top" inset="0,0,0,0">
                        <w:txbxContent>
                          <w:p w:rsidR="00B258BC" w:rsidRPr="00B258BC" w:rsidRDefault="00B258BC" w:rsidP="00EE47D1">
                            <w:pPr>
                              <w:pStyle w:val="ad"/>
                              <w:rPr>
                                <w:lang w:val="ru-RU"/>
                              </w:rPr>
                            </w:pPr>
                            <w:r w:rsidRPr="00B258BC">
                              <w:rPr>
                                <w:lang w:val="ru-RU"/>
                              </w:rPr>
                              <w:t>Неделя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35456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1080135</wp:posOffset>
                      </wp:positionV>
                      <wp:extent cx="198755" cy="933450"/>
                      <wp:effectExtent l="0" t="2540" r="3810" b="0"/>
                      <wp:wrapNone/>
                      <wp:docPr id="107" name="Text Box 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933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258BC" w:rsidRPr="00B258BC" w:rsidRDefault="00B258BC" w:rsidP="00EE47D1">
                                  <w:pPr>
                                    <w:pStyle w:val="ad"/>
                                    <w:rPr>
                                      <w:lang w:val="ru-RU"/>
                                    </w:rPr>
                                  </w:pPr>
                                  <w:r w:rsidRPr="00B258BC">
                                    <w:rPr>
                                      <w:lang w:val="ru-RU"/>
                                    </w:rPr>
                                    <w:t>Неделя 2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67" o:spid="_x0000_s1038" type="#_x0000_t202" style="position:absolute;margin-left:2.55pt;margin-top:85.05pt;width:15.65pt;height:73.5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" filled="f" stroked="f">
                      <v:textbox style="layout-flow:vertical;mso-layout-flow-alt:bottom-to-top" inset="0,0,0,0">
                        <w:txbxContent>
                          <w:p w:rsidR="00B258BC" w:rsidRPr="00B258BC" w:rsidRDefault="00B258BC" w:rsidP="00EE47D1">
                            <w:pPr>
                              <w:pStyle w:val="ad"/>
                              <w:rPr>
                                <w:lang w:val="ru-RU"/>
                              </w:rPr>
                            </w:pPr>
                            <w:r w:rsidRPr="00B258BC">
                              <w:rPr>
                                <w:lang w:val="ru-RU"/>
                              </w:rPr>
                              <w:t>Неделя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34432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38735</wp:posOffset>
                      </wp:positionV>
                      <wp:extent cx="198755" cy="933450"/>
                      <wp:effectExtent l="0" t="0" r="3810" b="635"/>
                      <wp:wrapNone/>
                      <wp:docPr id="106" name="Text Box 8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933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258BC" w:rsidRPr="00B258BC" w:rsidRDefault="00B258BC" w:rsidP="00EE47D1">
                                  <w:pPr>
                                    <w:pStyle w:val="ad"/>
                                    <w:rPr>
                                      <w:lang w:val="ru-RU"/>
                                    </w:rPr>
                                  </w:pPr>
                                  <w:r w:rsidRPr="00B258BC">
                                    <w:rPr>
                                      <w:lang w:val="ru-RU"/>
                                    </w:rPr>
                                    <w:t>Неделя 1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66" o:spid="_x0000_s1039" type="#_x0000_t202" style="position:absolute;margin-left:2.55pt;margin-top:3.05pt;width:15.65pt;height:73.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" filled="f" stroked="f">
                      <v:textbox style="layout-flow:vertical;mso-layout-flow-alt:bottom-to-top" inset="0,0,0,0">
                        <w:txbxContent>
                          <w:p w:rsidR="00B258BC" w:rsidRPr="00B258BC" w:rsidRDefault="00B258BC" w:rsidP="00EE47D1">
                            <w:pPr>
                              <w:pStyle w:val="ad"/>
                              <w:rPr>
                                <w:lang w:val="ru-RU"/>
                              </w:rPr>
                            </w:pPr>
                            <w:r w:rsidRPr="00B258BC">
                              <w:rPr>
                                <w:lang w:val="ru-RU"/>
                              </w:rPr>
                              <w:t>Неделя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42" w:type="dxa"/>
            <w:shd w:val="clear" w:color="auto" w:fill="FDE9D9" w:themeFill="accent6" w:themeFillTint="33"/>
          </w:tcPr>
          <w:p w:rsidR="00B258BC" w:rsidRPr="00B258BC" w:rsidRDefault="00CA6E78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40576" behindDoc="0" locked="0" layoutInCell="1" allowOverlap="1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38735</wp:posOffset>
                      </wp:positionV>
                      <wp:extent cx="905510" cy="367030"/>
                      <wp:effectExtent l="6350" t="8890" r="12065" b="5080"/>
                      <wp:wrapNone/>
                      <wp:docPr id="105" name="Rectangle 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551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58BC" w:rsidRPr="00B258BC" w:rsidRDefault="00B258BC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2" o:spid="_x0000_s1040" style="position:absolute;margin-left:22.35pt;margin-top:3.05pt;width:71.3pt;height:28.9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" fillcolor="white [3212]" strokecolor="#e36c0a [2409]">
                      <v:fill opacity="16448f"/>
                      <v:textbox inset="0,0,0,0">
                        <w:txbxContent>
                          <w:p w:rsidR="00B258BC" w:rsidRPr="00B258BC" w:rsidRDefault="00B258BC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1" allowOverlap="1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10160</wp:posOffset>
                      </wp:positionV>
                      <wp:extent cx="269875" cy="269875"/>
                      <wp:effectExtent l="12700" t="8890" r="12700" b="6985"/>
                      <wp:wrapNone/>
                      <wp:docPr id="104" name="Rectangle 8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ae"/>
                                    </w:rPr>
                                    <w:id w:val="9134392"/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ae"/>
                                      <w:lang w:val="ru-RU"/>
                                    </w:rPr>
                                  </w:sdtEndPr>
                                  <w:sdtContent>
                                    <w:p w:rsidR="00B258BC" w:rsidRPr="00B258BC" w:rsidRDefault="00B258BC">
                                      <w:pPr>
                                        <w:jc w:val="center"/>
                                        <w:rPr>
                                          <w:lang w:val="ru-RU"/>
                                        </w:rPr>
                                      </w:pPr>
                                      <w:r w:rsidRPr="00B258BC">
                                        <w:rPr>
                                          <w:rStyle w:val="ae"/>
                                          <w:lang w:val="ru-RU"/>
                                        </w:rPr>
                                        <w:t>----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3" o:spid="_x0000_s1041" style="position:absolute;margin-left:1.1pt;margin-top:.8pt;width:21.25pt;height:21.25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ae"/>
                              </w:rPr>
                              <w:id w:val="9134392"/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ae"/>
                                <w:lang w:val="ru-RU"/>
                              </w:rPr>
                            </w:sdtEndPr>
                            <w:sdtContent>
                              <w:p w:rsidR="00B258BC" w:rsidRPr="00B258BC" w:rsidRDefault="00B258BC">
                                <w:pPr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 w:rsidRPr="00B258BC">
                                  <w:rPr>
                                    <w:rStyle w:val="ae"/>
                                    <w:lang w:val="ru-RU"/>
                                  </w:rPr>
                                  <w:t>----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39552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441325</wp:posOffset>
                      </wp:positionV>
                      <wp:extent cx="1149985" cy="530860"/>
                      <wp:effectExtent l="10795" t="11430" r="10795" b="10160"/>
                      <wp:wrapNone/>
                      <wp:docPr id="103" name="Text Box 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258BC" w:rsidRPr="00B258BC" w:rsidRDefault="00B258BC" w:rsidP="00E45C15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71" o:spid="_x0000_s1042" type="#_x0000_t202" style="position:absolute;margin-left:3.2pt;margin-top:34.75pt;width:90.55pt;height:41.8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" filled="f" strokecolor="#e36c0a [2409]">
                      <v:textbox inset="0,0,0,0">
                        <w:txbxContent>
                          <w:p w:rsidR="00B258BC" w:rsidRPr="00B258BC" w:rsidRDefault="00B258BC" w:rsidP="00E45C15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92" w:type="dxa"/>
            <w:shd w:val="clear" w:color="auto" w:fill="FDE9D9" w:themeFill="accent6" w:themeFillTint="33"/>
          </w:tcPr>
          <w:p w:rsidR="00B258BC" w:rsidRPr="00B258BC" w:rsidRDefault="00CA6E78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43648" behindDoc="0" locked="0" layoutInCell="1" allowOverlap="1">
                      <wp:simplePos x="0" y="0"/>
                      <wp:positionH relativeFrom="column">
                        <wp:posOffset>276860</wp:posOffset>
                      </wp:positionH>
                      <wp:positionV relativeFrom="paragraph">
                        <wp:posOffset>38735</wp:posOffset>
                      </wp:positionV>
                      <wp:extent cx="905510" cy="367030"/>
                      <wp:effectExtent l="12065" t="8890" r="6350" b="5080"/>
                      <wp:wrapNone/>
                      <wp:docPr id="102" name="Rectangle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551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58BC" w:rsidRPr="00B258BC" w:rsidRDefault="00B258BC">
                                  <w:pPr>
                                    <w:pStyle w:val="a9"/>
                                    <w:rPr>
                                      <w:lang w:val="ru-RU"/>
                                    </w:rPr>
                                  </w:pPr>
                                </w:p>
                                <w:p w:rsidR="00B258BC" w:rsidRPr="00B258BC" w:rsidRDefault="00B258BC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5" o:spid="_x0000_s1043" style="position:absolute;margin-left:21.8pt;margin-top:3.05pt;width:71.3pt;height:28.9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" fillcolor="white [3212]" strokecolor="#e36c0a [2409]">
                      <v:fill opacity="16448f"/>
                      <v:textbox inset="0,0,0,0">
                        <w:txbxContent>
                          <w:p w:rsidR="00B258BC" w:rsidRPr="00B258BC" w:rsidRDefault="00B258BC">
                            <w:pPr>
                              <w:pStyle w:val="a9"/>
                              <w:rPr>
                                <w:lang w:val="ru-RU"/>
                              </w:rPr>
                            </w:pPr>
                          </w:p>
                          <w:p w:rsidR="00B258BC" w:rsidRPr="00B258BC" w:rsidRDefault="00B258BC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44672" behindDoc="0" locked="0" layoutInCell="1" allowOverlap="1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10160</wp:posOffset>
                      </wp:positionV>
                      <wp:extent cx="269875" cy="269875"/>
                      <wp:effectExtent l="8890" t="8890" r="6985" b="6985"/>
                      <wp:wrapNone/>
                      <wp:docPr id="101" name="Rectangle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ae"/>
                                    </w:rPr>
                                    <w:id w:val="9134390"/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ae"/>
                                      <w:lang w:val="ru-RU"/>
                                    </w:rPr>
                                  </w:sdtEndPr>
                                  <w:sdtContent>
                                    <w:p w:rsidR="00B258BC" w:rsidRPr="00B258BC" w:rsidRDefault="00B258BC">
                                      <w:pPr>
                                        <w:jc w:val="center"/>
                                        <w:rPr>
                                          <w:lang w:val="ru-RU"/>
                                        </w:rPr>
                                      </w:pPr>
                                      <w:r w:rsidRPr="00B258BC">
                                        <w:rPr>
                                          <w:rStyle w:val="ae"/>
                                          <w:lang w:val="ru-RU"/>
                                        </w:rPr>
                                        <w:t>----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6" o:spid="_x0000_s1044" style="position:absolute;margin-left:.55pt;margin-top:.8pt;width:21.25pt;height:21.25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ae"/>
                              </w:rPr>
                              <w:id w:val="9134390"/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ae"/>
                                <w:lang w:val="ru-RU"/>
                              </w:rPr>
                            </w:sdtEndPr>
                            <w:sdtContent>
                              <w:p w:rsidR="00B258BC" w:rsidRPr="00B258BC" w:rsidRDefault="00B258BC">
                                <w:pPr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 w:rsidRPr="00B258BC">
                                  <w:rPr>
                                    <w:rStyle w:val="ae"/>
                                    <w:lang w:val="ru-RU"/>
                                  </w:rPr>
                                  <w:t>----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42624" behindDoc="0" locked="0" layoutInCell="1" allowOverlap="1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441325</wp:posOffset>
                      </wp:positionV>
                      <wp:extent cx="1149985" cy="530860"/>
                      <wp:effectExtent l="6985" t="11430" r="5080" b="10160"/>
                      <wp:wrapNone/>
                      <wp:docPr id="100" name="Text Box 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258BC" w:rsidRPr="00B258BC" w:rsidRDefault="00B258BC" w:rsidP="00E45C15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74" o:spid="_x0000_s1045" type="#_x0000_t202" style="position:absolute;margin-left:2.65pt;margin-top:34.75pt;width:90.55pt;height:41.8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" filled="f" strokecolor="#e36c0a [2409]">
                      <v:textbox inset="0,0,0,0">
                        <w:txbxContent>
                          <w:p w:rsidR="00B258BC" w:rsidRPr="00B258BC" w:rsidRDefault="00B258BC" w:rsidP="00E45C15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91" w:type="dxa"/>
            <w:shd w:val="clear" w:color="auto" w:fill="FDE9D9" w:themeFill="accent6" w:themeFillTint="33"/>
          </w:tcPr>
          <w:p w:rsidR="00B258BC" w:rsidRPr="00B258BC" w:rsidRDefault="00CA6E78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38735</wp:posOffset>
                      </wp:positionV>
                      <wp:extent cx="903605" cy="367030"/>
                      <wp:effectExtent l="13335" t="8890" r="6985" b="5080"/>
                      <wp:wrapNone/>
                      <wp:docPr id="99" name="Rectangle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3605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58BC" w:rsidRPr="00B258BC" w:rsidRDefault="00B258BC" w:rsidP="008473BB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8" o:spid="_x0000_s1046" style="position:absolute;margin-left:24.15pt;margin-top:3.05pt;width:71.15pt;height:28.9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" fillcolor="white [3212]" strokecolor="#e36c0a [2409]">
                      <v:fill opacity="16448f"/>
                      <v:textbox inset="0,0,0,0">
                        <w:txbxContent>
                          <w:p w:rsidR="00B258BC" w:rsidRPr="00B258BC" w:rsidRDefault="00B258BC" w:rsidP="008473BB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10160</wp:posOffset>
                      </wp:positionV>
                      <wp:extent cx="269875" cy="269875"/>
                      <wp:effectExtent l="8255" t="8890" r="7620" b="6985"/>
                      <wp:wrapNone/>
                      <wp:docPr id="98" name="Rectangle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ae"/>
                                    </w:rPr>
                                    <w:id w:val="9134394"/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ae"/>
                                      <w:lang w:val="ru-RU"/>
                                    </w:rPr>
                                  </w:sdtEndPr>
                                  <w:sdtContent>
                                    <w:p w:rsidR="00B258BC" w:rsidRPr="00B258BC" w:rsidRDefault="00B258BC">
                                      <w:pPr>
                                        <w:jc w:val="center"/>
                                        <w:rPr>
                                          <w:lang w:val="ru-RU"/>
                                        </w:rPr>
                                      </w:pPr>
                                      <w:r w:rsidRPr="00B258BC">
                                        <w:rPr>
                                          <w:rStyle w:val="ae"/>
                                          <w:lang w:val="ru-RU"/>
                                        </w:rPr>
                                        <w:t>----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9" o:spid="_x0000_s1047" style="position:absolute;margin-left:2.75pt;margin-top:.8pt;width:21.25pt;height:21.25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ae"/>
                              </w:rPr>
                              <w:id w:val="9134394"/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ae"/>
                                <w:lang w:val="ru-RU"/>
                              </w:rPr>
                            </w:sdtEndPr>
                            <w:sdtContent>
                              <w:p w:rsidR="00B258BC" w:rsidRPr="00B258BC" w:rsidRDefault="00B258BC">
                                <w:pPr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 w:rsidRPr="00B258BC">
                                  <w:rPr>
                                    <w:rStyle w:val="ae"/>
                                    <w:lang w:val="ru-RU"/>
                                  </w:rPr>
                                  <w:t>----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45696" behindDoc="0" locked="0" layoutInCell="1" allowOverlap="1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441325</wp:posOffset>
                      </wp:positionV>
                      <wp:extent cx="1149985" cy="530860"/>
                      <wp:effectExtent l="6350" t="11430" r="5715" b="10160"/>
                      <wp:wrapNone/>
                      <wp:docPr id="97" name="Text Box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258BC" w:rsidRPr="00B258BC" w:rsidRDefault="00B258BC" w:rsidP="00E45C15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77" o:spid="_x0000_s1048" type="#_x0000_t202" style="position:absolute;margin-left:4.85pt;margin-top:34.75pt;width:90.55pt;height:41.8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" filled="f" strokecolor="#e36c0a [2409]">
                      <v:textbox inset="0,0,0,0">
                        <w:txbxContent>
                          <w:p w:rsidR="00B258BC" w:rsidRPr="00B258BC" w:rsidRDefault="00B258BC" w:rsidP="00E45C15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42" w:type="dxa"/>
            <w:shd w:val="clear" w:color="auto" w:fill="FDE9D9" w:themeFill="accent6" w:themeFillTint="33"/>
          </w:tcPr>
          <w:p w:rsidR="00B258BC" w:rsidRPr="00B258BC" w:rsidRDefault="00CA6E78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38735</wp:posOffset>
                      </wp:positionV>
                      <wp:extent cx="910590" cy="367030"/>
                      <wp:effectExtent l="9525" t="8890" r="13335" b="5080"/>
                      <wp:wrapNone/>
                      <wp:docPr id="96" name="Rectangle 8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059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58BC" w:rsidRPr="00B258BC" w:rsidRDefault="00B258BC" w:rsidP="008473BB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84" o:spid="_x0000_s1049" style="position:absolute;margin-left:22.65pt;margin-top:3.05pt;width:71.7pt;height:28.9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" fillcolor="white [3212]" strokecolor="#e36c0a [2409]">
                      <v:fill opacity="16448f"/>
                      <v:textbox inset="0,0,0,0">
                        <w:txbxContent>
                          <w:p w:rsidR="00B258BC" w:rsidRPr="00B258BC" w:rsidRDefault="00B258BC" w:rsidP="008473BB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10160</wp:posOffset>
                      </wp:positionV>
                      <wp:extent cx="269875" cy="269875"/>
                      <wp:effectExtent l="11430" t="8890" r="13970" b="6985"/>
                      <wp:wrapNone/>
                      <wp:docPr id="95" name="Rectangle 8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ae"/>
                                    </w:rPr>
                                    <w:id w:val="2967335"/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ae"/>
                                      <w:lang w:val="ru-RU"/>
                                    </w:rPr>
                                  </w:sdtEndPr>
                                  <w:sdtContent>
                                    <w:p w:rsidR="00B258BC" w:rsidRPr="00B258BC" w:rsidRDefault="00B258BC" w:rsidP="00EE47D1">
                                      <w:pPr>
                                        <w:pStyle w:val="ad"/>
                                        <w:rPr>
                                          <w:lang w:val="ru-RU"/>
                                        </w:rPr>
                                      </w:pPr>
                                      <w:r w:rsidRPr="00B258BC">
                                        <w:rPr>
                                          <w:rStyle w:val="ae"/>
                                          <w:lang w:val="ru-RU"/>
                                        </w:rPr>
                                        <w:t>----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85" o:spid="_x0000_s1050" style="position:absolute;margin-left:1.8pt;margin-top:.8pt;width:21.25pt;height:21.25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ae"/>
                              </w:rPr>
                              <w:id w:val="2967335"/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ae"/>
                                <w:lang w:val="ru-RU"/>
                              </w:rPr>
                            </w:sdtEndPr>
                            <w:sdtContent>
                              <w:p w:rsidR="00B258BC" w:rsidRPr="00B258BC" w:rsidRDefault="00B258BC" w:rsidP="00EE47D1">
                                <w:pPr>
                                  <w:pStyle w:val="ad"/>
                                  <w:rPr>
                                    <w:lang w:val="ru-RU"/>
                                  </w:rPr>
                                </w:pPr>
                                <w:r w:rsidRPr="00B258BC">
                                  <w:rPr>
                                    <w:rStyle w:val="ae"/>
                                    <w:lang w:val="ru-RU"/>
                                  </w:rPr>
                                  <w:t>----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441325</wp:posOffset>
                      </wp:positionV>
                      <wp:extent cx="1149985" cy="530860"/>
                      <wp:effectExtent l="9525" t="11430" r="12065" b="10160"/>
                      <wp:wrapNone/>
                      <wp:docPr id="94" name="Text Box 8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258BC" w:rsidRPr="00B258BC" w:rsidRDefault="00B258BC" w:rsidP="00E45C15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83" o:spid="_x0000_s1051" type="#_x0000_t202" style="position:absolute;margin-left:3.9pt;margin-top:34.75pt;width:90.55pt;height:41.8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" filled="f" strokecolor="#e36c0a [2409]">
                      <v:textbox inset="0,0,0,0">
                        <w:txbxContent>
                          <w:p w:rsidR="00B258BC" w:rsidRPr="00B258BC" w:rsidRDefault="00B258BC" w:rsidP="00E45C15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41" w:type="dxa"/>
            <w:shd w:val="clear" w:color="auto" w:fill="FDE9D9" w:themeFill="accent6" w:themeFillTint="33"/>
          </w:tcPr>
          <w:p w:rsidR="00B258BC" w:rsidRPr="00B258BC" w:rsidRDefault="00CA6E78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55936" behindDoc="0" locked="0" layoutInCell="1" allowOverlap="1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38735</wp:posOffset>
                      </wp:positionV>
                      <wp:extent cx="910590" cy="367030"/>
                      <wp:effectExtent l="9525" t="8890" r="13335" b="5080"/>
                      <wp:wrapNone/>
                      <wp:docPr id="93" name="Rectangle 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059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58BC" w:rsidRPr="00B258BC" w:rsidRDefault="00B258BC" w:rsidP="008473BB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87" o:spid="_x0000_s1052" style="position:absolute;margin-left:21.65pt;margin-top:3.05pt;width:71.7pt;height:28.9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" fillcolor="white [3212]" strokecolor="#e36c0a [2409]">
                      <v:fill opacity="16448f"/>
                      <v:textbox inset="0,0,0,0">
                        <w:txbxContent>
                          <w:p w:rsidR="00B258BC" w:rsidRPr="00B258BC" w:rsidRDefault="00B258BC" w:rsidP="008473BB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10160</wp:posOffset>
                      </wp:positionV>
                      <wp:extent cx="269875" cy="269875"/>
                      <wp:effectExtent l="11430" t="8890" r="13970" b="6985"/>
                      <wp:wrapNone/>
                      <wp:docPr id="92" name="Rectangle 8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ae"/>
                                    </w:rPr>
                                    <w:id w:val="2967332"/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ae"/>
                                      <w:lang w:val="ru-RU"/>
                                    </w:rPr>
                                  </w:sdtEndPr>
                                  <w:sdtContent>
                                    <w:p w:rsidR="00B258BC" w:rsidRPr="00B258BC" w:rsidRDefault="00B258BC" w:rsidP="00EE47D1">
                                      <w:pPr>
                                        <w:pStyle w:val="ad"/>
                                        <w:rPr>
                                          <w:lang w:val="ru-RU"/>
                                        </w:rPr>
                                      </w:pPr>
                                      <w:r w:rsidRPr="00B258BC">
                                        <w:rPr>
                                          <w:rStyle w:val="ae"/>
                                          <w:lang w:val="ru-RU"/>
                                        </w:rPr>
                                        <w:t>1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88" o:spid="_x0000_s1053" style="position:absolute;margin-left:.8pt;margin-top:.8pt;width:21.25pt;height:21.2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ae"/>
                              </w:rPr>
                              <w:id w:val="2967332"/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ae"/>
                                <w:lang w:val="ru-RU"/>
                              </w:rPr>
                            </w:sdtEndPr>
                            <w:sdtContent>
                              <w:p w:rsidR="00B258BC" w:rsidRPr="00B258BC" w:rsidRDefault="00B258BC" w:rsidP="00EE47D1">
                                <w:pPr>
                                  <w:pStyle w:val="ad"/>
                                  <w:rPr>
                                    <w:lang w:val="ru-RU"/>
                                  </w:rPr>
                                </w:pPr>
                                <w:r w:rsidRPr="00B258BC">
                                  <w:rPr>
                                    <w:rStyle w:val="ae"/>
                                    <w:lang w:val="ru-RU"/>
                                  </w:rPr>
                                  <w:t>1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441325</wp:posOffset>
                      </wp:positionV>
                      <wp:extent cx="1149985" cy="530860"/>
                      <wp:effectExtent l="9525" t="11430" r="12065" b="10160"/>
                      <wp:wrapNone/>
                      <wp:docPr id="91" name="Text Box 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258BC" w:rsidRPr="00B258BC" w:rsidRDefault="00B258BC" w:rsidP="00E45C15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86" o:spid="_x0000_s1054" type="#_x0000_t202" style="position:absolute;margin-left:2.9pt;margin-top:34.75pt;width:90.55pt;height:41.8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" filled="f" strokecolor="#e36c0a [2409]">
                      <v:textbox inset="0,0,0,0">
                        <w:txbxContent>
                          <w:p w:rsidR="00B258BC" w:rsidRPr="00B258BC" w:rsidRDefault="00B258BC" w:rsidP="00E45C15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42" w:type="dxa"/>
            <w:shd w:val="clear" w:color="auto" w:fill="FDE9D9" w:themeFill="accent6" w:themeFillTint="33"/>
          </w:tcPr>
          <w:p w:rsidR="00B258BC" w:rsidRPr="00B258BC" w:rsidRDefault="00CA6E78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38735</wp:posOffset>
                      </wp:positionV>
                      <wp:extent cx="905510" cy="367030"/>
                      <wp:effectExtent l="10795" t="8890" r="7620" b="5080"/>
                      <wp:wrapNone/>
                      <wp:docPr id="90" name="Rectangle 8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551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58BC" w:rsidRPr="00B258BC" w:rsidRDefault="00B258BC" w:rsidP="008473BB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90" o:spid="_x0000_s1055" style="position:absolute;margin-left:23.05pt;margin-top:3.05pt;width:71.3pt;height:28.9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" fillcolor="white [3212]" strokecolor="#e36c0a [2409]">
                      <v:fill opacity="16448f"/>
                      <v:textbox inset="0,0,0,0">
                        <w:txbxContent>
                          <w:p w:rsidR="00B258BC" w:rsidRPr="00B258BC" w:rsidRDefault="00B258BC" w:rsidP="008473BB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60032" behindDoc="0" locked="0" layoutInCell="1" allowOverlap="1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10160</wp:posOffset>
                      </wp:positionV>
                      <wp:extent cx="269875" cy="269875"/>
                      <wp:effectExtent l="7620" t="8890" r="8255" b="6985"/>
                      <wp:wrapNone/>
                      <wp:docPr id="89" name="Rectangle 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ae"/>
                                    </w:rPr>
                                    <w:id w:val="2967331"/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ae"/>
                                      <w:lang w:val="ru-RU"/>
                                    </w:rPr>
                                  </w:sdtEndPr>
                                  <w:sdtContent>
                                    <w:p w:rsidR="00B258BC" w:rsidRPr="00B258BC" w:rsidRDefault="00B258BC" w:rsidP="00EE47D1">
                                      <w:pPr>
                                        <w:pStyle w:val="ad"/>
                                        <w:rPr>
                                          <w:lang w:val="ru-RU"/>
                                        </w:rPr>
                                      </w:pPr>
                                      <w:r w:rsidRPr="00B258BC">
                                        <w:rPr>
                                          <w:rStyle w:val="ae"/>
                                          <w:lang w:val="ru-RU"/>
                                        </w:rPr>
                                        <w:t>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91" o:spid="_x0000_s1056" style="position:absolute;margin-left:1.8pt;margin-top:.8pt;width:21.25pt;height:21.25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ae"/>
                              </w:rPr>
                              <w:id w:val="2967331"/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ae"/>
                                <w:lang w:val="ru-RU"/>
                              </w:rPr>
                            </w:sdtEndPr>
                            <w:sdtContent>
                              <w:p w:rsidR="00B258BC" w:rsidRPr="00B258BC" w:rsidRDefault="00B258BC" w:rsidP="00EE47D1">
                                <w:pPr>
                                  <w:pStyle w:val="ad"/>
                                  <w:rPr>
                                    <w:lang w:val="ru-RU"/>
                                  </w:rPr>
                                </w:pPr>
                                <w:r w:rsidRPr="00B258BC">
                                  <w:rPr>
                                    <w:rStyle w:val="ae"/>
                                    <w:lang w:val="ru-RU"/>
                                  </w:rPr>
                                  <w:t>2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441325</wp:posOffset>
                      </wp:positionV>
                      <wp:extent cx="1149985" cy="530860"/>
                      <wp:effectExtent l="5715" t="11430" r="6350" b="10160"/>
                      <wp:wrapNone/>
                      <wp:docPr id="88" name="Text Box 8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258BC" w:rsidRPr="00B258BC" w:rsidRDefault="00B258BC" w:rsidP="00E45C15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89" o:spid="_x0000_s1057" type="#_x0000_t202" style="position:absolute;margin-left:3.9pt;margin-top:34.75pt;width:90.55pt;height:41.8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" filled="f" strokecolor="#e36c0a [2409]">
                      <v:textbox inset="0,0,0,0">
                        <w:txbxContent>
                          <w:p w:rsidR="00B258BC" w:rsidRPr="00B258BC" w:rsidRDefault="00B258BC" w:rsidP="00E45C15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13" w:type="dxa"/>
            <w:shd w:val="clear" w:color="auto" w:fill="FDE9D9" w:themeFill="accent6" w:themeFillTint="33"/>
          </w:tcPr>
          <w:p w:rsidR="00B258BC" w:rsidRPr="00B258BC" w:rsidRDefault="00CA6E78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>
                      <wp:simplePos x="0" y="0"/>
                      <wp:positionH relativeFrom="column">
                        <wp:posOffset>286385</wp:posOffset>
                      </wp:positionH>
                      <wp:positionV relativeFrom="paragraph">
                        <wp:posOffset>38735</wp:posOffset>
                      </wp:positionV>
                      <wp:extent cx="905510" cy="367030"/>
                      <wp:effectExtent l="7620" t="8890" r="10795" b="5080"/>
                      <wp:wrapNone/>
                      <wp:docPr id="87" name="Rectangle 8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551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58BC" w:rsidRPr="00B258BC" w:rsidRDefault="00B258BC" w:rsidP="008473BB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93" o:spid="_x0000_s1058" style="position:absolute;margin-left:22.55pt;margin-top:3.05pt;width:71.3pt;height:28.9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" fillcolor="white [3212]" strokecolor="#e36c0a [2409]">
                      <v:fill opacity="16448f"/>
                      <v:textbox inset="0,0,0,0">
                        <w:txbxContent>
                          <w:p w:rsidR="00B258BC" w:rsidRPr="00B258BC" w:rsidRDefault="00B258BC" w:rsidP="008473BB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10160</wp:posOffset>
                      </wp:positionV>
                      <wp:extent cx="269875" cy="269875"/>
                      <wp:effectExtent l="13970" t="8890" r="11430" b="6985"/>
                      <wp:wrapNone/>
                      <wp:docPr id="86" name="Rectangle 8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ae"/>
                                    </w:rPr>
                                    <w:id w:val="2967330"/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ae"/>
                                      <w:lang w:val="ru-RU"/>
                                    </w:rPr>
                                  </w:sdtEndPr>
                                  <w:sdtContent>
                                    <w:p w:rsidR="00B258BC" w:rsidRPr="00B258BC" w:rsidRDefault="00B258BC">
                                      <w:pPr>
                                        <w:jc w:val="center"/>
                                        <w:rPr>
                                          <w:lang w:val="ru-RU"/>
                                        </w:rPr>
                                      </w:pPr>
                                      <w:r w:rsidRPr="00B258BC">
                                        <w:rPr>
                                          <w:rStyle w:val="ae"/>
                                          <w:lang w:val="ru-RU"/>
                                        </w:rPr>
                                        <w:t>3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94" o:spid="_x0000_s1059" style="position:absolute;margin-left:1.3pt;margin-top:.8pt;width:21.25pt;height:21.25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ae"/>
                              </w:rPr>
                              <w:id w:val="2967330"/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ae"/>
                                <w:lang w:val="ru-RU"/>
                              </w:rPr>
                            </w:sdtEndPr>
                            <w:sdtContent>
                              <w:p w:rsidR="00B258BC" w:rsidRPr="00B258BC" w:rsidRDefault="00B258BC">
                                <w:pPr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 w:rsidRPr="00B258BC">
                                  <w:rPr>
                                    <w:rStyle w:val="ae"/>
                                    <w:lang w:val="ru-RU"/>
                                  </w:rPr>
                                  <w:t>3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441325</wp:posOffset>
                      </wp:positionV>
                      <wp:extent cx="1149985" cy="530860"/>
                      <wp:effectExtent l="12065" t="11430" r="9525" b="10160"/>
                      <wp:wrapNone/>
                      <wp:docPr id="85" name="Text Box 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258BC" w:rsidRPr="00B258BC" w:rsidRDefault="00B258BC" w:rsidP="00E45C15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92" o:spid="_x0000_s1060" type="#_x0000_t202" style="position:absolute;margin-left:3.4pt;margin-top:34.75pt;width:90.55pt;height:41.8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" filled="f" strokecolor="#e36c0a [2409]">
                      <v:textbox inset="0,0,0,0">
                        <w:txbxContent>
                          <w:p w:rsidR="00B258BC" w:rsidRPr="00B258BC" w:rsidRDefault="00B258BC" w:rsidP="00E45C15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258BC" w:rsidRPr="00B258BC" w:rsidTr="00B258BC">
        <w:trPr>
          <w:trHeight w:hRule="exact" w:val="1613"/>
          <w:tblCellSpacing w:w="29" w:type="dxa"/>
          <w:jc w:val="center"/>
        </w:trPr>
        <w:tc>
          <w:tcPr>
            <w:tcW w:w="430" w:type="dxa"/>
            <w:shd w:val="clear" w:color="auto" w:fill="FBD4B4" w:themeFill="accent6" w:themeFillTint="66"/>
          </w:tcPr>
          <w:p w:rsidR="00B258BC" w:rsidRPr="00B258BC" w:rsidRDefault="00B258BC">
            <w:pPr>
              <w:rPr>
                <w:lang w:val="ru-RU"/>
              </w:rPr>
            </w:pPr>
          </w:p>
        </w:tc>
        <w:tc>
          <w:tcPr>
            <w:tcW w:w="1942" w:type="dxa"/>
            <w:shd w:val="clear" w:color="auto" w:fill="FBD4B4" w:themeFill="accent6" w:themeFillTint="66"/>
          </w:tcPr>
          <w:p w:rsidR="00B258BC" w:rsidRPr="00B258BC" w:rsidRDefault="00CA6E78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43180</wp:posOffset>
                      </wp:positionV>
                      <wp:extent cx="910590" cy="367030"/>
                      <wp:effectExtent l="5715" t="8255" r="7620" b="5715"/>
                      <wp:wrapNone/>
                      <wp:docPr id="84" name="Rectangle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059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58BC" w:rsidRPr="00B258BC" w:rsidRDefault="00B258BC" w:rsidP="008473BB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81" o:spid="_x0000_s1061" style="position:absolute;margin-left:21.55pt;margin-top:3.4pt;width:71.7pt;height:28.9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" fillcolor="white [3212]" strokecolor="#e36c0a [2409]">
                      <v:fill opacity="16448f"/>
                      <v:textbox inset="0,0,0,0">
                        <w:txbxContent>
                          <w:p w:rsidR="00B258BC" w:rsidRPr="00B258BC" w:rsidRDefault="00B258BC" w:rsidP="008473BB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50816" behindDoc="0" locked="0" layoutInCell="1" allowOverlap="1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14605</wp:posOffset>
                      </wp:positionV>
                      <wp:extent cx="269875" cy="269875"/>
                      <wp:effectExtent l="7620" t="8255" r="8255" b="7620"/>
                      <wp:wrapNone/>
                      <wp:docPr id="83" name="Rectangle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ae"/>
                                    </w:rPr>
                                    <w:id w:val="2967328"/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ae"/>
                                      <w:lang w:val="ru-RU"/>
                                    </w:rPr>
                                  </w:sdtEndPr>
                                  <w:sdtContent>
                                    <w:p w:rsidR="00B258BC" w:rsidRPr="00B258BC" w:rsidRDefault="00B258BC">
                                      <w:pPr>
                                        <w:jc w:val="center"/>
                                        <w:rPr>
                                          <w:lang w:val="ru-RU"/>
                                        </w:rPr>
                                      </w:pPr>
                                      <w:r w:rsidRPr="00B258BC">
                                        <w:rPr>
                                          <w:rStyle w:val="ae"/>
                                          <w:lang w:val="ru-RU"/>
                                        </w:rPr>
                                        <w:t>4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82" o:spid="_x0000_s1062" style="position:absolute;margin-left:.7pt;margin-top:1.15pt;width:21.25pt;height:21.2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ae"/>
                              </w:rPr>
                              <w:id w:val="2967328"/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ae"/>
                                <w:lang w:val="ru-RU"/>
                              </w:rPr>
                            </w:sdtEndPr>
                            <w:sdtContent>
                              <w:p w:rsidR="00B258BC" w:rsidRPr="00B258BC" w:rsidRDefault="00B258BC">
                                <w:pPr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 w:rsidRPr="00B258BC">
                                  <w:rPr>
                                    <w:rStyle w:val="ae"/>
                                    <w:lang w:val="ru-RU"/>
                                  </w:rPr>
                                  <w:t>4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445770</wp:posOffset>
                      </wp:positionV>
                      <wp:extent cx="1149985" cy="530860"/>
                      <wp:effectExtent l="5715" t="10795" r="6350" b="10795"/>
                      <wp:wrapNone/>
                      <wp:docPr id="82" name="Text Box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258BC" w:rsidRPr="00B258BC" w:rsidRDefault="00B258BC" w:rsidP="00E45C15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80" o:spid="_x0000_s1063" type="#_x0000_t202" style="position:absolute;margin-left:2.8pt;margin-top:35.1pt;width:90.55pt;height:41.8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" filled="f" strokecolor="#e36c0a [2409]">
                      <v:textbox inset="0,0,0,0">
                        <w:txbxContent>
                          <w:p w:rsidR="00B258BC" w:rsidRPr="00B258BC" w:rsidRDefault="00B258BC" w:rsidP="00E45C15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92" w:type="dxa"/>
            <w:shd w:val="clear" w:color="auto" w:fill="FBD4B4" w:themeFill="accent6" w:themeFillTint="66"/>
          </w:tcPr>
          <w:p w:rsidR="00B258BC" w:rsidRPr="00B258BC" w:rsidRDefault="00CA6E78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43180</wp:posOffset>
                      </wp:positionV>
                      <wp:extent cx="905510" cy="367030"/>
                      <wp:effectExtent l="6985" t="8255" r="11430" b="5715"/>
                      <wp:wrapNone/>
                      <wp:docPr id="81" name="Rectangle 8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551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58BC" w:rsidRPr="00B258BC" w:rsidRDefault="00B258BC" w:rsidP="008473BB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96" o:spid="_x0000_s1064" style="position:absolute;margin-left:21.4pt;margin-top:3.4pt;width:71.3pt;height:28.9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" fillcolor="white [3212]" strokecolor="#e36c0a [2409]">
                      <v:fill opacity="16448f"/>
                      <v:textbox inset="0,0,0,0">
                        <w:txbxContent>
                          <w:p w:rsidR="00B258BC" w:rsidRPr="00B258BC" w:rsidRDefault="00B258BC" w:rsidP="008473BB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14605</wp:posOffset>
                      </wp:positionV>
                      <wp:extent cx="269875" cy="269875"/>
                      <wp:effectExtent l="13335" t="8255" r="12065" b="7620"/>
                      <wp:wrapNone/>
                      <wp:docPr id="80" name="Rectangle 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ae"/>
                                    </w:rPr>
                                    <w:id w:val="27891612"/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ae"/>
                                      <w:lang w:val="ru-RU"/>
                                    </w:rPr>
                                  </w:sdtEndPr>
                                  <w:sdtContent>
                                    <w:p w:rsidR="00B258BC" w:rsidRPr="00B258BC" w:rsidRDefault="00B258BC">
                                      <w:pPr>
                                        <w:jc w:val="center"/>
                                        <w:rPr>
                                          <w:lang w:val="ru-RU"/>
                                        </w:rPr>
                                      </w:pPr>
                                      <w:r w:rsidRPr="00B258BC">
                                        <w:rPr>
                                          <w:rStyle w:val="ae"/>
                                          <w:lang w:val="ru-RU"/>
                                        </w:rPr>
                                        <w:t>5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97" o:spid="_x0000_s1065" style="position:absolute;margin-left:.15pt;margin-top:1.15pt;width:21.25pt;height:21.25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ae"/>
                              </w:rPr>
                              <w:id w:val="27891612"/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ae"/>
                                <w:lang w:val="ru-RU"/>
                              </w:rPr>
                            </w:sdtEndPr>
                            <w:sdtContent>
                              <w:p w:rsidR="00B258BC" w:rsidRPr="00B258BC" w:rsidRDefault="00B258BC">
                                <w:pPr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 w:rsidRPr="00B258BC">
                                  <w:rPr>
                                    <w:rStyle w:val="ae"/>
                                    <w:lang w:val="ru-RU"/>
                                  </w:rPr>
                                  <w:t>5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64128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445770</wp:posOffset>
                      </wp:positionV>
                      <wp:extent cx="1149985" cy="530860"/>
                      <wp:effectExtent l="11430" t="10795" r="10160" b="10795"/>
                      <wp:wrapNone/>
                      <wp:docPr id="79" name="Text Box 8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258BC" w:rsidRPr="00B258BC" w:rsidRDefault="00B258BC" w:rsidP="00E45C15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95" o:spid="_x0000_s1066" type="#_x0000_t202" style="position:absolute;margin-left:2.25pt;margin-top:35.1pt;width:90.55pt;height:41.8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" filled="f" strokecolor="#e36c0a [2409]">
                      <v:textbox inset="0,0,0,0">
                        <w:txbxContent>
                          <w:p w:rsidR="00B258BC" w:rsidRPr="00B258BC" w:rsidRDefault="00B258BC" w:rsidP="00E45C15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91" w:type="dxa"/>
            <w:shd w:val="clear" w:color="auto" w:fill="FBD4B4" w:themeFill="accent6" w:themeFillTint="66"/>
          </w:tcPr>
          <w:p w:rsidR="00B258BC" w:rsidRPr="00B258BC" w:rsidRDefault="00CA6E78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43180</wp:posOffset>
                      </wp:positionV>
                      <wp:extent cx="910590" cy="367030"/>
                      <wp:effectExtent l="8255" t="8255" r="5080" b="5715"/>
                      <wp:wrapNone/>
                      <wp:docPr id="78" name="Rectangle 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059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58BC" w:rsidRPr="00B258BC" w:rsidRDefault="00B258BC" w:rsidP="008473BB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99" o:spid="_x0000_s1067" style="position:absolute;margin-left:23.75pt;margin-top:3.4pt;width:71.7pt;height:28.9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" fillcolor="white [3212]" strokecolor="#e36c0a [2409]">
                      <v:fill opacity="16448f"/>
                      <v:textbox inset="0,0,0,0">
                        <w:txbxContent>
                          <w:p w:rsidR="00B258BC" w:rsidRPr="00B258BC" w:rsidRDefault="00B258BC" w:rsidP="008473BB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14605</wp:posOffset>
                      </wp:positionV>
                      <wp:extent cx="269875" cy="269875"/>
                      <wp:effectExtent l="10160" t="8255" r="5715" b="7620"/>
                      <wp:wrapNone/>
                      <wp:docPr id="77" name="Rectangle 9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ae"/>
                                    </w:rPr>
                                    <w:id w:val="27891581"/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ae"/>
                                      <w:lang w:val="ru-RU"/>
                                    </w:rPr>
                                  </w:sdtEndPr>
                                  <w:sdtContent>
                                    <w:p w:rsidR="00B258BC" w:rsidRPr="00B258BC" w:rsidRDefault="00B258BC">
                                      <w:pPr>
                                        <w:jc w:val="center"/>
                                        <w:rPr>
                                          <w:lang w:val="ru-RU"/>
                                        </w:rPr>
                                      </w:pPr>
                                      <w:r w:rsidRPr="00B258BC">
                                        <w:rPr>
                                          <w:rStyle w:val="ae"/>
                                          <w:lang w:val="ru-RU"/>
                                        </w:rPr>
                                        <w:t>6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00" o:spid="_x0000_s1068" style="position:absolute;margin-left:2.9pt;margin-top:1.15pt;width:21.25pt;height:21.25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ae"/>
                              </w:rPr>
                              <w:id w:val="27891581"/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ae"/>
                                <w:lang w:val="ru-RU"/>
                              </w:rPr>
                            </w:sdtEndPr>
                            <w:sdtContent>
                              <w:p w:rsidR="00B258BC" w:rsidRPr="00B258BC" w:rsidRDefault="00B258BC">
                                <w:pPr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 w:rsidRPr="00B258BC">
                                  <w:rPr>
                                    <w:rStyle w:val="ae"/>
                                    <w:lang w:val="ru-RU"/>
                                  </w:rPr>
                                  <w:t>6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67200" behindDoc="0" locked="0" layoutInCell="1" allowOverlap="1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445770</wp:posOffset>
                      </wp:positionV>
                      <wp:extent cx="1149985" cy="530860"/>
                      <wp:effectExtent l="8255" t="10795" r="13335" b="10795"/>
                      <wp:wrapNone/>
                      <wp:docPr id="76" name="Text Box 8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258BC" w:rsidRPr="00B258BC" w:rsidRDefault="00B258BC" w:rsidP="00E45C15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98" o:spid="_x0000_s1069" type="#_x0000_t202" style="position:absolute;margin-left:5pt;margin-top:35.1pt;width:90.55pt;height:41.8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" filled="f" strokecolor="#e36c0a [2409]">
                      <v:textbox inset="0,0,0,0">
                        <w:txbxContent>
                          <w:p w:rsidR="00B258BC" w:rsidRPr="00B258BC" w:rsidRDefault="00B258BC" w:rsidP="00E45C15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42" w:type="dxa"/>
            <w:shd w:val="clear" w:color="auto" w:fill="FBD4B4" w:themeFill="accent6" w:themeFillTint="66"/>
          </w:tcPr>
          <w:p w:rsidR="00B258BC" w:rsidRPr="00B258BC" w:rsidRDefault="00CA6E78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71296" behindDoc="0" locked="0" layoutInCell="1" allowOverlap="1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43180</wp:posOffset>
                      </wp:positionV>
                      <wp:extent cx="914400" cy="367030"/>
                      <wp:effectExtent l="5715" t="8255" r="13335" b="5715"/>
                      <wp:wrapNone/>
                      <wp:docPr id="75" name="Rectangle 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58BC" w:rsidRPr="00B258BC" w:rsidRDefault="00B258BC" w:rsidP="008473BB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02" o:spid="_x0000_s1070" style="position:absolute;margin-left:22.35pt;margin-top:3.4pt;width:1in;height:28.9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" fillcolor="white [3212]" strokecolor="#e36c0a [2409]">
                      <v:fill opacity="16448f"/>
                      <v:textbox inset="0,0,0,0">
                        <w:txbxContent>
                          <w:p w:rsidR="00B258BC" w:rsidRPr="00B258BC" w:rsidRDefault="00B258BC" w:rsidP="008473BB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14605</wp:posOffset>
                      </wp:positionV>
                      <wp:extent cx="269875" cy="269875"/>
                      <wp:effectExtent l="11430" t="8255" r="13970" b="7620"/>
                      <wp:wrapNone/>
                      <wp:docPr id="74" name="Rectangle 9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ae"/>
                                    </w:rPr>
                                    <w:id w:val="2967334"/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ae"/>
                                      <w:lang w:val="ru-RU"/>
                                    </w:rPr>
                                  </w:sdtEndPr>
                                  <w:sdtContent>
                                    <w:p w:rsidR="00B258BC" w:rsidRPr="00B258BC" w:rsidRDefault="00B258BC">
                                      <w:pPr>
                                        <w:jc w:val="center"/>
                                        <w:rPr>
                                          <w:lang w:val="ru-RU"/>
                                        </w:rPr>
                                      </w:pPr>
                                      <w:r w:rsidRPr="00B258BC">
                                        <w:rPr>
                                          <w:rStyle w:val="ae"/>
                                          <w:lang w:val="ru-RU"/>
                                        </w:rPr>
                                        <w:t>7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03" o:spid="_x0000_s1071" style="position:absolute;margin-left:1.8pt;margin-top:1.15pt;width:21.25pt;height:21.25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ae"/>
                              </w:rPr>
                              <w:id w:val="2967334"/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ae"/>
                                <w:lang w:val="ru-RU"/>
                              </w:rPr>
                            </w:sdtEndPr>
                            <w:sdtContent>
                              <w:p w:rsidR="00B258BC" w:rsidRPr="00B258BC" w:rsidRDefault="00B258BC">
                                <w:pPr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 w:rsidRPr="00B258BC">
                                  <w:rPr>
                                    <w:rStyle w:val="ae"/>
                                    <w:lang w:val="ru-RU"/>
                                  </w:rPr>
                                  <w:t>7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70272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445770</wp:posOffset>
                      </wp:positionV>
                      <wp:extent cx="1149985" cy="530860"/>
                      <wp:effectExtent l="9525" t="10795" r="12065" b="10795"/>
                      <wp:wrapNone/>
                      <wp:docPr id="73" name="Text Box 9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258BC" w:rsidRPr="00B258BC" w:rsidRDefault="00B258BC" w:rsidP="00E45C15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01" o:spid="_x0000_s1072" type="#_x0000_t202" style="position:absolute;margin-left:3.9pt;margin-top:35.1pt;width:90.55pt;height:41.8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" filled="f" strokecolor="#e36c0a [2409]">
                      <v:textbox inset="0,0,0,0">
                        <w:txbxContent>
                          <w:p w:rsidR="00B258BC" w:rsidRPr="00B258BC" w:rsidRDefault="00B258BC" w:rsidP="00E45C15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41" w:type="dxa"/>
            <w:shd w:val="clear" w:color="auto" w:fill="FBD4B4" w:themeFill="accent6" w:themeFillTint="66"/>
          </w:tcPr>
          <w:p w:rsidR="00B258BC" w:rsidRPr="00B258BC" w:rsidRDefault="00CA6E78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74368" behindDoc="0" locked="0" layoutInCell="1" allowOverlap="1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43180</wp:posOffset>
                      </wp:positionV>
                      <wp:extent cx="913765" cy="367030"/>
                      <wp:effectExtent l="10795" t="8255" r="8890" b="5715"/>
                      <wp:wrapNone/>
                      <wp:docPr id="72" name="Rectangle 9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3765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58BC" w:rsidRPr="00B258BC" w:rsidRDefault="00B258BC" w:rsidP="008473BB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05" o:spid="_x0000_s1073" style="position:absolute;margin-left:21pt;margin-top:3.4pt;width:71.95pt;height:28.9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" fillcolor="white [3212]" strokecolor="#e36c0a [2409]">
                      <v:fill opacity="16448f"/>
                      <v:textbox inset="0,0,0,0">
                        <w:txbxContent>
                          <w:p w:rsidR="00B258BC" w:rsidRPr="00B258BC" w:rsidRDefault="00B258BC" w:rsidP="008473BB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75392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14605</wp:posOffset>
                      </wp:positionV>
                      <wp:extent cx="269875" cy="269875"/>
                      <wp:effectExtent l="6350" t="8255" r="9525" b="7620"/>
                      <wp:wrapNone/>
                      <wp:docPr id="71" name="Rectangle 9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ae"/>
                                    </w:rPr>
                                    <w:id w:val="27891585"/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ae"/>
                                      <w:lang w:val="ru-RU"/>
                                    </w:rPr>
                                  </w:sdtEndPr>
                                  <w:sdtContent>
                                    <w:p w:rsidR="00B258BC" w:rsidRPr="00B258BC" w:rsidRDefault="00B258BC">
                                      <w:pPr>
                                        <w:jc w:val="center"/>
                                        <w:rPr>
                                          <w:lang w:val="ru-RU"/>
                                        </w:rPr>
                                      </w:pPr>
                                      <w:r w:rsidRPr="00B258BC">
                                        <w:rPr>
                                          <w:rStyle w:val="ae"/>
                                          <w:lang w:val="ru-RU"/>
                                        </w:rPr>
                                        <w:t>8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06" o:spid="_x0000_s1074" style="position:absolute;margin-left:.4pt;margin-top:1.15pt;width:21.25pt;height:21.25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ae"/>
                              </w:rPr>
                              <w:id w:val="27891585"/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ae"/>
                                <w:lang w:val="ru-RU"/>
                              </w:rPr>
                            </w:sdtEndPr>
                            <w:sdtContent>
                              <w:p w:rsidR="00B258BC" w:rsidRPr="00B258BC" w:rsidRDefault="00B258BC">
                                <w:pPr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 w:rsidRPr="00B258BC">
                                  <w:rPr>
                                    <w:rStyle w:val="ae"/>
                                    <w:lang w:val="ru-RU"/>
                                  </w:rPr>
                                  <w:t>8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445770</wp:posOffset>
                      </wp:positionV>
                      <wp:extent cx="1149985" cy="530860"/>
                      <wp:effectExtent l="13970" t="10795" r="7620" b="10795"/>
                      <wp:wrapNone/>
                      <wp:docPr id="70" name="Text Box 9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258BC" w:rsidRPr="00B258BC" w:rsidRDefault="00B258BC" w:rsidP="00E45C15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04" o:spid="_x0000_s1075" type="#_x0000_t202" style="position:absolute;margin-left:2.5pt;margin-top:35.1pt;width:90.55pt;height:41.8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" filled="f" strokecolor="#e36c0a [2409]">
                      <v:textbox inset="0,0,0,0">
                        <w:txbxContent>
                          <w:p w:rsidR="00B258BC" w:rsidRPr="00B258BC" w:rsidRDefault="00B258BC" w:rsidP="00E45C15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42" w:type="dxa"/>
            <w:shd w:val="clear" w:color="auto" w:fill="FBD4B4" w:themeFill="accent6" w:themeFillTint="66"/>
          </w:tcPr>
          <w:p w:rsidR="00B258BC" w:rsidRPr="00B258BC" w:rsidRDefault="00CA6E78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43180</wp:posOffset>
                      </wp:positionV>
                      <wp:extent cx="900430" cy="367030"/>
                      <wp:effectExtent l="10795" t="8255" r="12700" b="5715"/>
                      <wp:wrapNone/>
                      <wp:docPr id="69" name="Rectangle 9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043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58BC" w:rsidRPr="00B258BC" w:rsidRDefault="00B258BC" w:rsidP="008473BB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08" o:spid="_x0000_s1076" style="position:absolute;margin-left:23.05pt;margin-top:3.4pt;width:70.9pt;height:28.9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" fillcolor="white [3212]" strokecolor="#e36c0a [2409]">
                      <v:fill opacity="16448f"/>
                      <v:textbox inset="0,0,0,0">
                        <w:txbxContent>
                          <w:p w:rsidR="00B258BC" w:rsidRPr="00B258BC" w:rsidRDefault="00B258BC" w:rsidP="008473BB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14605</wp:posOffset>
                      </wp:positionV>
                      <wp:extent cx="269875" cy="269875"/>
                      <wp:effectExtent l="12065" t="8255" r="13335" b="7620"/>
                      <wp:wrapNone/>
                      <wp:docPr id="68" name="Rectangle 9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ae"/>
                                    </w:rPr>
                                    <w:id w:val="27891583"/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ae"/>
                                      <w:lang w:val="ru-RU"/>
                                    </w:rPr>
                                  </w:sdtEndPr>
                                  <w:sdtContent>
                                    <w:p w:rsidR="00B258BC" w:rsidRPr="00B258BC" w:rsidRDefault="00B258BC">
                                      <w:pPr>
                                        <w:jc w:val="center"/>
                                        <w:rPr>
                                          <w:lang w:val="ru-RU"/>
                                        </w:rPr>
                                      </w:pPr>
                                      <w:r w:rsidRPr="00B258BC">
                                        <w:rPr>
                                          <w:rStyle w:val="ae"/>
                                          <w:lang w:val="ru-RU"/>
                                        </w:rPr>
                                        <w:t>9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09" o:spid="_x0000_s1077" style="position:absolute;margin-left:1.4pt;margin-top:1.15pt;width:21.25pt;height:21.25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ae"/>
                              </w:rPr>
                              <w:id w:val="27891583"/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ae"/>
                                <w:lang w:val="ru-RU"/>
                              </w:rPr>
                            </w:sdtEndPr>
                            <w:sdtContent>
                              <w:p w:rsidR="00B258BC" w:rsidRPr="00B258BC" w:rsidRDefault="00B258BC">
                                <w:pPr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 w:rsidRPr="00B258BC">
                                  <w:rPr>
                                    <w:rStyle w:val="ae"/>
                                    <w:lang w:val="ru-RU"/>
                                  </w:rPr>
                                  <w:t>9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445770</wp:posOffset>
                      </wp:positionV>
                      <wp:extent cx="1149985" cy="530860"/>
                      <wp:effectExtent l="10160" t="10795" r="11430" b="10795"/>
                      <wp:wrapNone/>
                      <wp:docPr id="67" name="Text Box 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258BC" w:rsidRPr="00B258BC" w:rsidRDefault="00B258BC" w:rsidP="00E45C15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07" o:spid="_x0000_s1078" type="#_x0000_t202" style="position:absolute;margin-left:3.5pt;margin-top:35.1pt;width:90.55pt;height:41.8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" filled="f" strokecolor="#e36c0a [2409]">
                      <v:textbox inset="0,0,0,0">
                        <w:txbxContent>
                          <w:p w:rsidR="00B258BC" w:rsidRPr="00B258BC" w:rsidRDefault="00B258BC" w:rsidP="00E45C15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13" w:type="dxa"/>
            <w:shd w:val="clear" w:color="auto" w:fill="FBD4B4" w:themeFill="accent6" w:themeFillTint="66"/>
          </w:tcPr>
          <w:p w:rsidR="00B258BC" w:rsidRPr="00B258BC" w:rsidRDefault="00CA6E78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43180</wp:posOffset>
                      </wp:positionV>
                      <wp:extent cx="905510" cy="367030"/>
                      <wp:effectExtent l="12065" t="8255" r="6350" b="5715"/>
                      <wp:wrapNone/>
                      <wp:docPr id="66" name="Rectangle 9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551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58BC" w:rsidRPr="00B258BC" w:rsidRDefault="00B258BC" w:rsidP="008473BB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11" o:spid="_x0000_s1079" style="position:absolute;margin-left:22.15pt;margin-top:3.4pt;width:71.3pt;height:28.9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" fillcolor="white [3212]" strokecolor="#e36c0a [2409]">
                      <v:fill opacity="16448f"/>
                      <v:textbox inset="0,0,0,0">
                        <w:txbxContent>
                          <w:p w:rsidR="00B258BC" w:rsidRPr="00B258BC" w:rsidRDefault="00B258BC" w:rsidP="008473BB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14605</wp:posOffset>
                      </wp:positionV>
                      <wp:extent cx="269875" cy="269875"/>
                      <wp:effectExtent l="8890" t="8255" r="6985" b="7620"/>
                      <wp:wrapNone/>
                      <wp:docPr id="65" name="Rectangle 9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ae"/>
                                    </w:rPr>
                                    <w:id w:val="2967329"/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ae"/>
                                      <w:lang w:val="ru-RU"/>
                                    </w:rPr>
                                  </w:sdtEndPr>
                                  <w:sdtContent>
                                    <w:p w:rsidR="00B258BC" w:rsidRPr="00B258BC" w:rsidRDefault="00B258BC">
                                      <w:pPr>
                                        <w:jc w:val="center"/>
                                        <w:rPr>
                                          <w:lang w:val="ru-RU"/>
                                        </w:rPr>
                                      </w:pPr>
                                      <w:r w:rsidRPr="00B258BC">
                                        <w:rPr>
                                          <w:rStyle w:val="ae"/>
                                          <w:lang w:val="ru-RU"/>
                                        </w:rPr>
                                        <w:t>10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12" o:spid="_x0000_s1080" style="position:absolute;margin-left:.9pt;margin-top:1.15pt;width:21.25pt;height:21.2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ae"/>
                              </w:rPr>
                              <w:id w:val="2967329"/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ae"/>
                                <w:lang w:val="ru-RU"/>
                              </w:rPr>
                            </w:sdtEndPr>
                            <w:sdtContent>
                              <w:p w:rsidR="00B258BC" w:rsidRPr="00B258BC" w:rsidRDefault="00B258BC">
                                <w:pPr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 w:rsidRPr="00B258BC">
                                  <w:rPr>
                                    <w:rStyle w:val="ae"/>
                                    <w:lang w:val="ru-RU"/>
                                  </w:rPr>
                                  <w:t>10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445770</wp:posOffset>
                      </wp:positionV>
                      <wp:extent cx="1149985" cy="530860"/>
                      <wp:effectExtent l="6985" t="10795" r="5080" b="10795"/>
                      <wp:wrapNone/>
                      <wp:docPr id="64" name="Text Box 9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258BC" w:rsidRPr="00B258BC" w:rsidRDefault="00B258BC" w:rsidP="00E45C15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10" o:spid="_x0000_s1081" type="#_x0000_t202" style="position:absolute;margin-left:3pt;margin-top:35.1pt;width:90.55pt;height:41.8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" filled="f" strokecolor="#e36c0a [2409]">
                      <v:textbox inset="0,0,0,0">
                        <w:txbxContent>
                          <w:p w:rsidR="00B258BC" w:rsidRPr="00B258BC" w:rsidRDefault="00B258BC" w:rsidP="00E45C15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258BC" w:rsidRPr="00B258BC" w:rsidTr="00B258BC">
        <w:trPr>
          <w:trHeight w:hRule="exact" w:val="1613"/>
          <w:tblCellSpacing w:w="29" w:type="dxa"/>
          <w:jc w:val="center"/>
        </w:trPr>
        <w:tc>
          <w:tcPr>
            <w:tcW w:w="430" w:type="dxa"/>
            <w:shd w:val="clear" w:color="auto" w:fill="FDE9D9" w:themeFill="accent6" w:themeFillTint="33"/>
          </w:tcPr>
          <w:p w:rsidR="00B258BC" w:rsidRPr="00B258BC" w:rsidRDefault="00B258BC">
            <w:pPr>
              <w:rPr>
                <w:lang w:val="ru-RU"/>
              </w:rPr>
            </w:pPr>
          </w:p>
        </w:tc>
        <w:tc>
          <w:tcPr>
            <w:tcW w:w="1942" w:type="dxa"/>
            <w:shd w:val="clear" w:color="auto" w:fill="FDE9D9" w:themeFill="accent6" w:themeFillTint="33"/>
          </w:tcPr>
          <w:p w:rsidR="00B258BC" w:rsidRPr="00B258BC" w:rsidRDefault="00CA6E78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42545</wp:posOffset>
                      </wp:positionV>
                      <wp:extent cx="900430" cy="367030"/>
                      <wp:effectExtent l="10795" t="12065" r="12700" b="11430"/>
                      <wp:wrapNone/>
                      <wp:docPr id="63" name="Rectangle 9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043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58BC" w:rsidRPr="00B258BC" w:rsidRDefault="00B258BC" w:rsidP="008473BB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14" o:spid="_x0000_s1082" style="position:absolute;margin-left:21.95pt;margin-top:3.35pt;width:70.9pt;height:28.9pt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" fillcolor="white [3212]" strokecolor="#e36c0a [2409]">
                      <v:fill opacity="16448f"/>
                      <v:textbox inset="0,0,0,0">
                        <w:txbxContent>
                          <w:p w:rsidR="00B258BC" w:rsidRPr="00B258BC" w:rsidRDefault="00B258BC" w:rsidP="008473BB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13970</wp:posOffset>
                      </wp:positionV>
                      <wp:extent cx="269875" cy="269875"/>
                      <wp:effectExtent l="12065" t="12065" r="13335" b="13335"/>
                      <wp:wrapNone/>
                      <wp:docPr id="62" name="Rectangle 9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ae"/>
                                    </w:rPr>
                                    <w:id w:val="2967322"/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ae"/>
                                      <w:lang w:val="ru-RU"/>
                                    </w:rPr>
                                  </w:sdtEndPr>
                                  <w:sdtContent>
                                    <w:p w:rsidR="00B258BC" w:rsidRPr="00B258BC" w:rsidRDefault="00B258BC">
                                      <w:pPr>
                                        <w:jc w:val="center"/>
                                        <w:rPr>
                                          <w:lang w:val="ru-RU"/>
                                        </w:rPr>
                                      </w:pPr>
                                      <w:r w:rsidRPr="00B258BC">
                                        <w:rPr>
                                          <w:rStyle w:val="ae"/>
                                          <w:lang w:val="ru-RU"/>
                                        </w:rPr>
                                        <w:t>11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15" o:spid="_x0000_s1083" style="position:absolute;margin-left:.3pt;margin-top:1.1pt;width:21.25pt;height:21.25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ae"/>
                              </w:rPr>
                              <w:id w:val="2967322"/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ae"/>
                                <w:lang w:val="ru-RU"/>
                              </w:rPr>
                            </w:sdtEndPr>
                            <w:sdtContent>
                              <w:p w:rsidR="00B258BC" w:rsidRPr="00B258BC" w:rsidRDefault="00B258BC">
                                <w:pPr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 w:rsidRPr="00B258BC">
                                  <w:rPr>
                                    <w:rStyle w:val="ae"/>
                                    <w:lang w:val="ru-RU"/>
                                  </w:rPr>
                                  <w:t>11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445135</wp:posOffset>
                      </wp:positionV>
                      <wp:extent cx="1149985" cy="530860"/>
                      <wp:effectExtent l="10160" t="5080" r="11430" b="6985"/>
                      <wp:wrapNone/>
                      <wp:docPr id="61" name="Text Box 9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258BC" w:rsidRPr="00B258BC" w:rsidRDefault="00B258BC" w:rsidP="00E45C15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13" o:spid="_x0000_s1084" type="#_x0000_t202" style="position:absolute;margin-left:2.4pt;margin-top:35.05pt;width:90.55pt;height:41.8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" filled="f" strokecolor="#e36c0a [2409]">
                      <v:textbox inset="0,0,0,0">
                        <w:txbxContent>
                          <w:p w:rsidR="00B258BC" w:rsidRPr="00B258BC" w:rsidRDefault="00B258BC" w:rsidP="00E45C15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92" w:type="dxa"/>
            <w:shd w:val="clear" w:color="auto" w:fill="FDE9D9" w:themeFill="accent6" w:themeFillTint="33"/>
          </w:tcPr>
          <w:p w:rsidR="00B258BC" w:rsidRPr="00B258BC" w:rsidRDefault="00CA6E78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86656" behindDoc="0" locked="0" layoutInCell="1" allowOverlap="1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42545</wp:posOffset>
                      </wp:positionV>
                      <wp:extent cx="905510" cy="367030"/>
                      <wp:effectExtent l="11430" t="12065" r="6985" b="11430"/>
                      <wp:wrapNone/>
                      <wp:docPr id="60" name="Rectangle 9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551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58BC" w:rsidRPr="00B258BC" w:rsidRDefault="00B258BC" w:rsidP="008473BB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17" o:spid="_x0000_s1085" style="position:absolute;margin-left:21pt;margin-top:3.35pt;width:71.3pt;height:28.9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" fillcolor="white [3212]" strokecolor="#e36c0a [2409]">
                      <v:fill opacity="16448f"/>
                      <v:textbox inset="0,0,0,0">
                        <w:txbxContent>
                          <w:p w:rsidR="00B258BC" w:rsidRPr="00B258BC" w:rsidRDefault="00B258BC" w:rsidP="008473BB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87680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13970</wp:posOffset>
                      </wp:positionV>
                      <wp:extent cx="269875" cy="269875"/>
                      <wp:effectExtent l="8255" t="12065" r="7620" b="13335"/>
                      <wp:wrapNone/>
                      <wp:docPr id="59" name="Rectangle 9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ae"/>
                                    </w:rPr>
                                    <w:id w:val="2967321"/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ae"/>
                                      <w:lang w:val="ru-RU"/>
                                    </w:rPr>
                                  </w:sdtEndPr>
                                  <w:sdtContent>
                                    <w:p w:rsidR="00B258BC" w:rsidRPr="00B258BC" w:rsidRDefault="00B258BC">
                                      <w:pPr>
                                        <w:jc w:val="center"/>
                                        <w:rPr>
                                          <w:lang w:val="ru-RU"/>
                                        </w:rPr>
                                      </w:pPr>
                                      <w:r w:rsidRPr="00B258BC">
                                        <w:rPr>
                                          <w:rStyle w:val="ae"/>
                                          <w:lang w:val="ru-RU"/>
                                        </w:rPr>
                                        <w:t>12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18" o:spid="_x0000_s1086" style="position:absolute;margin-left:-.25pt;margin-top:1.1pt;width:21.25pt;height:21.25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ae"/>
                              </w:rPr>
                              <w:id w:val="2967321"/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ae"/>
                                <w:lang w:val="ru-RU"/>
                              </w:rPr>
                            </w:sdtEndPr>
                            <w:sdtContent>
                              <w:p w:rsidR="00B258BC" w:rsidRPr="00B258BC" w:rsidRDefault="00B258BC">
                                <w:pPr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 w:rsidRPr="00B258BC">
                                  <w:rPr>
                                    <w:rStyle w:val="ae"/>
                                    <w:lang w:val="ru-RU"/>
                                  </w:rPr>
                                  <w:t>12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445135</wp:posOffset>
                      </wp:positionV>
                      <wp:extent cx="1149985" cy="530860"/>
                      <wp:effectExtent l="6350" t="5080" r="5715" b="6985"/>
                      <wp:wrapNone/>
                      <wp:docPr id="58" name="Text Box 9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258BC" w:rsidRPr="00B258BC" w:rsidRDefault="00B258BC" w:rsidP="00E45C15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16" o:spid="_x0000_s1087" type="#_x0000_t202" style="position:absolute;margin-left:1.85pt;margin-top:35.05pt;width:90.55pt;height:41.8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" filled="f" strokecolor="#e36c0a [2409]">
                      <v:textbox inset="0,0,0,0">
                        <w:txbxContent>
                          <w:p w:rsidR="00B258BC" w:rsidRPr="00B258BC" w:rsidRDefault="00B258BC" w:rsidP="00E45C15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91" w:type="dxa"/>
            <w:shd w:val="clear" w:color="auto" w:fill="FDE9D9" w:themeFill="accent6" w:themeFillTint="33"/>
          </w:tcPr>
          <w:p w:rsidR="00B258BC" w:rsidRPr="00B258BC" w:rsidRDefault="00CA6E78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89728" behindDoc="0" locked="0" layoutInCell="1" allowOverlap="1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42545</wp:posOffset>
                      </wp:positionV>
                      <wp:extent cx="904240" cy="367030"/>
                      <wp:effectExtent l="9525" t="12065" r="10160" b="11430"/>
                      <wp:wrapNone/>
                      <wp:docPr id="57" name="Rectangle 9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24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58BC" w:rsidRPr="00B258BC" w:rsidRDefault="00B258BC" w:rsidP="008473BB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20" o:spid="_x0000_s1088" style="position:absolute;margin-left:23.85pt;margin-top:3.35pt;width:71.2pt;height:28.9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" fillcolor="white [3212]" strokecolor="#e36c0a [2409]">
                      <v:fill opacity="16448f"/>
                      <v:textbox inset="0,0,0,0">
                        <w:txbxContent>
                          <w:p w:rsidR="00B258BC" w:rsidRPr="00B258BC" w:rsidRDefault="00B258BC" w:rsidP="008473BB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13970</wp:posOffset>
                      </wp:positionV>
                      <wp:extent cx="269875" cy="269875"/>
                      <wp:effectExtent l="5080" t="12065" r="10795" b="13335"/>
                      <wp:wrapNone/>
                      <wp:docPr id="56" name="Rectangle 9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ae"/>
                                    </w:rPr>
                                    <w:id w:val="2967320"/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ae"/>
                                      <w:lang w:val="ru-RU"/>
                                    </w:rPr>
                                  </w:sdtEndPr>
                                  <w:sdtContent>
                                    <w:p w:rsidR="00B258BC" w:rsidRPr="00B258BC" w:rsidRDefault="00B258BC">
                                      <w:pPr>
                                        <w:jc w:val="center"/>
                                        <w:rPr>
                                          <w:lang w:val="ru-RU"/>
                                        </w:rPr>
                                      </w:pPr>
                                      <w:r w:rsidRPr="00B258BC">
                                        <w:rPr>
                                          <w:rStyle w:val="ae"/>
                                          <w:lang w:val="ru-RU"/>
                                        </w:rPr>
                                        <w:t>13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21" o:spid="_x0000_s1089" style="position:absolute;margin-left:2.5pt;margin-top:1.1pt;width:21.25pt;height:21.25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ae"/>
                              </w:rPr>
                              <w:id w:val="2967320"/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ae"/>
                                <w:lang w:val="ru-RU"/>
                              </w:rPr>
                            </w:sdtEndPr>
                            <w:sdtContent>
                              <w:p w:rsidR="00B258BC" w:rsidRPr="00B258BC" w:rsidRDefault="00B258BC">
                                <w:pPr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 w:rsidRPr="00B258BC">
                                  <w:rPr>
                                    <w:rStyle w:val="ae"/>
                                    <w:lang w:val="ru-RU"/>
                                  </w:rPr>
                                  <w:t>13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88704" behindDoc="0" locked="0" layoutInCell="1" allowOverlap="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445135</wp:posOffset>
                      </wp:positionV>
                      <wp:extent cx="1149985" cy="530860"/>
                      <wp:effectExtent l="12700" t="5080" r="8890" b="6985"/>
                      <wp:wrapNone/>
                      <wp:docPr id="55" name="Text Box 9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258BC" w:rsidRPr="00B258BC" w:rsidRDefault="00B258BC" w:rsidP="00E45C15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19" o:spid="_x0000_s1090" type="#_x0000_t202" style="position:absolute;margin-left:4.6pt;margin-top:35.05pt;width:90.55pt;height:41.8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" filled="f" strokecolor="#e36c0a [2409]">
                      <v:textbox inset="0,0,0,0">
                        <w:txbxContent>
                          <w:p w:rsidR="00B258BC" w:rsidRPr="00B258BC" w:rsidRDefault="00B258BC" w:rsidP="00E45C15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42" w:type="dxa"/>
            <w:shd w:val="clear" w:color="auto" w:fill="FDE9D9" w:themeFill="accent6" w:themeFillTint="33"/>
          </w:tcPr>
          <w:p w:rsidR="00B258BC" w:rsidRPr="00B258BC" w:rsidRDefault="00CA6E78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42545</wp:posOffset>
                      </wp:positionV>
                      <wp:extent cx="909320" cy="367030"/>
                      <wp:effectExtent l="5715" t="12065" r="8890" b="11430"/>
                      <wp:wrapNone/>
                      <wp:docPr id="54" name="Rectangle 9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932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58BC" w:rsidRPr="00B258BC" w:rsidRDefault="00B258BC" w:rsidP="008473BB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23" o:spid="_x0000_s1091" style="position:absolute;margin-left:22.35pt;margin-top:3.35pt;width:71.6pt;height:28.9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" fillcolor="white [3212]" strokecolor="#e36c0a [2409]">
                      <v:fill opacity="16448f"/>
                      <v:textbox inset="0,0,0,0">
                        <w:txbxContent>
                          <w:p w:rsidR="00B258BC" w:rsidRPr="00B258BC" w:rsidRDefault="00B258BC" w:rsidP="008473BB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93824" behindDoc="0" locked="0" layoutInCell="1" allowOverlap="1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13970</wp:posOffset>
                      </wp:positionV>
                      <wp:extent cx="269875" cy="269875"/>
                      <wp:effectExtent l="6350" t="12065" r="9525" b="13335"/>
                      <wp:wrapNone/>
                      <wp:docPr id="53" name="Rectangle 9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ae"/>
                                    </w:rPr>
                                    <w:id w:val="2967333"/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ae"/>
                                      <w:lang w:val="ru-RU"/>
                                    </w:rPr>
                                  </w:sdtEndPr>
                                  <w:sdtContent>
                                    <w:p w:rsidR="00B258BC" w:rsidRPr="00B258BC" w:rsidRDefault="00B258BC">
                                      <w:pPr>
                                        <w:jc w:val="center"/>
                                        <w:rPr>
                                          <w:lang w:val="ru-RU"/>
                                        </w:rPr>
                                      </w:pPr>
                                      <w:r w:rsidRPr="00B258BC">
                                        <w:rPr>
                                          <w:rStyle w:val="ae"/>
                                          <w:lang w:val="ru-RU"/>
                                        </w:rPr>
                                        <w:t>14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24" o:spid="_x0000_s1092" style="position:absolute;margin-left:1.4pt;margin-top:1.1pt;width:21.25pt;height:21.25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ae"/>
                              </w:rPr>
                              <w:id w:val="2967333"/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ae"/>
                                <w:lang w:val="ru-RU"/>
                              </w:rPr>
                            </w:sdtEndPr>
                            <w:sdtContent>
                              <w:p w:rsidR="00B258BC" w:rsidRPr="00B258BC" w:rsidRDefault="00B258BC">
                                <w:pPr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 w:rsidRPr="00B258BC">
                                  <w:rPr>
                                    <w:rStyle w:val="ae"/>
                                    <w:lang w:val="ru-RU"/>
                                  </w:rPr>
                                  <w:t>14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445135</wp:posOffset>
                      </wp:positionV>
                      <wp:extent cx="1149985" cy="530860"/>
                      <wp:effectExtent l="13970" t="5080" r="7620" b="6985"/>
                      <wp:wrapNone/>
                      <wp:docPr id="52" name="Text Box 9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258BC" w:rsidRPr="00B258BC" w:rsidRDefault="00B258BC" w:rsidP="00E45C15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22" o:spid="_x0000_s1093" type="#_x0000_t202" style="position:absolute;margin-left:3.5pt;margin-top:35.05pt;width:90.55pt;height:41.8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" filled="f" strokecolor="#e36c0a [2409]">
                      <v:textbox inset="0,0,0,0">
                        <w:txbxContent>
                          <w:p w:rsidR="00B258BC" w:rsidRPr="00B258BC" w:rsidRDefault="00B258BC" w:rsidP="00E45C15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41" w:type="dxa"/>
            <w:shd w:val="clear" w:color="auto" w:fill="FDE9D9" w:themeFill="accent6" w:themeFillTint="33"/>
          </w:tcPr>
          <w:p w:rsidR="00B258BC" w:rsidRPr="00B258BC" w:rsidRDefault="00CA6E78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42545</wp:posOffset>
                      </wp:positionV>
                      <wp:extent cx="900430" cy="367030"/>
                      <wp:effectExtent l="9525" t="12065" r="13970" b="11430"/>
                      <wp:wrapNone/>
                      <wp:docPr id="51" name="Rectangle 9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043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58BC" w:rsidRPr="00B258BC" w:rsidRDefault="00B258BC" w:rsidP="008473BB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26" o:spid="_x0000_s1094" style="position:absolute;margin-left:21.65pt;margin-top:3.35pt;width:70.9pt;height:28.9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" fillcolor="white [3212]" strokecolor="#e36c0a [2409]">
                      <v:fill opacity="16448f"/>
                      <v:textbox inset="0,0,0,0">
                        <w:txbxContent>
                          <w:p w:rsidR="00B258BC" w:rsidRPr="00B258BC" w:rsidRDefault="00B258BC" w:rsidP="008473BB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13970</wp:posOffset>
                      </wp:positionV>
                      <wp:extent cx="269875" cy="269875"/>
                      <wp:effectExtent l="10795" t="12065" r="5080" b="13335"/>
                      <wp:wrapNone/>
                      <wp:docPr id="50" name="Rectangle 9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ae"/>
                                    </w:rPr>
                                    <w:id w:val="2967319"/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ae"/>
                                      <w:lang w:val="ru-RU"/>
                                    </w:rPr>
                                  </w:sdtEndPr>
                                  <w:sdtContent>
                                    <w:p w:rsidR="00B258BC" w:rsidRPr="00B258BC" w:rsidRDefault="00B258BC">
                                      <w:pPr>
                                        <w:jc w:val="center"/>
                                        <w:rPr>
                                          <w:lang w:val="ru-RU"/>
                                        </w:rPr>
                                      </w:pPr>
                                      <w:r w:rsidRPr="00B258BC">
                                        <w:rPr>
                                          <w:rStyle w:val="ae"/>
                                          <w:lang w:val="ru-RU"/>
                                        </w:rPr>
                                        <w:t>15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27" o:spid="_x0000_s1095" style="position:absolute;margin-left:0;margin-top:1.1pt;width:21.25pt;height:21.25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ae"/>
                              </w:rPr>
                              <w:id w:val="2967319"/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ae"/>
                                <w:lang w:val="ru-RU"/>
                              </w:rPr>
                            </w:sdtEndPr>
                            <w:sdtContent>
                              <w:p w:rsidR="00B258BC" w:rsidRPr="00B258BC" w:rsidRDefault="00B258BC">
                                <w:pPr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 w:rsidRPr="00B258BC">
                                  <w:rPr>
                                    <w:rStyle w:val="ae"/>
                                    <w:lang w:val="ru-RU"/>
                                  </w:rPr>
                                  <w:t>15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445135</wp:posOffset>
                      </wp:positionV>
                      <wp:extent cx="1149985" cy="530860"/>
                      <wp:effectExtent l="8890" t="5080" r="12700" b="6985"/>
                      <wp:wrapNone/>
                      <wp:docPr id="49" name="Text Box 9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258BC" w:rsidRPr="00B258BC" w:rsidRDefault="00B258BC" w:rsidP="00E45C15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25" o:spid="_x0000_s1096" type="#_x0000_t202" style="position:absolute;margin-left:2.1pt;margin-top:35.05pt;width:90.55pt;height:41.8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" filled="f" strokecolor="#e36c0a [2409]">
                      <v:textbox inset="0,0,0,0">
                        <w:txbxContent>
                          <w:p w:rsidR="00B258BC" w:rsidRPr="00B258BC" w:rsidRDefault="00B258BC" w:rsidP="00E45C15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42" w:type="dxa"/>
            <w:shd w:val="clear" w:color="auto" w:fill="FDE9D9" w:themeFill="accent6" w:themeFillTint="33"/>
          </w:tcPr>
          <w:p w:rsidR="00B258BC" w:rsidRPr="00B258BC" w:rsidRDefault="00CA6E78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98944" behindDoc="0" locked="0" layoutInCell="1" allowOverlap="1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42545</wp:posOffset>
                      </wp:positionV>
                      <wp:extent cx="900430" cy="367030"/>
                      <wp:effectExtent l="5715" t="12065" r="8255" b="11430"/>
                      <wp:wrapNone/>
                      <wp:docPr id="48" name="Rectangle 9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043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58BC" w:rsidRPr="00B258BC" w:rsidRDefault="00B258BC" w:rsidP="008473BB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29" o:spid="_x0000_s1097" style="position:absolute;margin-left:22.65pt;margin-top:3.35pt;width:70.9pt;height:28.9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" fillcolor="white [3212]" strokecolor="#e36c0a [2409]">
                      <v:fill opacity="16448f"/>
                      <v:textbox inset="0,0,0,0">
                        <w:txbxContent>
                          <w:p w:rsidR="00B258BC" w:rsidRPr="00B258BC" w:rsidRDefault="00B258BC" w:rsidP="008473BB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13970</wp:posOffset>
                      </wp:positionV>
                      <wp:extent cx="269875" cy="269875"/>
                      <wp:effectExtent l="6985" t="12065" r="8890" b="13335"/>
                      <wp:wrapNone/>
                      <wp:docPr id="47" name="Rectangle 9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ae"/>
                                    </w:rPr>
                                    <w:id w:val="2967318"/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ae"/>
                                      <w:lang w:val="ru-RU"/>
                                    </w:rPr>
                                  </w:sdtEndPr>
                                  <w:sdtContent>
                                    <w:p w:rsidR="00B258BC" w:rsidRPr="00B258BC" w:rsidRDefault="00B258BC">
                                      <w:pPr>
                                        <w:jc w:val="center"/>
                                        <w:rPr>
                                          <w:lang w:val="ru-RU"/>
                                        </w:rPr>
                                      </w:pPr>
                                      <w:r w:rsidRPr="00B258BC">
                                        <w:rPr>
                                          <w:rStyle w:val="ae"/>
                                          <w:lang w:val="ru-RU"/>
                                        </w:rPr>
                                        <w:t>16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30" o:spid="_x0000_s1098" style="position:absolute;margin-left:1pt;margin-top:1.1pt;width:21.25pt;height:21.25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ae"/>
                              </w:rPr>
                              <w:id w:val="2967318"/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ae"/>
                                <w:lang w:val="ru-RU"/>
                              </w:rPr>
                            </w:sdtEndPr>
                            <w:sdtContent>
                              <w:p w:rsidR="00B258BC" w:rsidRPr="00B258BC" w:rsidRDefault="00B258BC">
                                <w:pPr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 w:rsidRPr="00B258BC">
                                  <w:rPr>
                                    <w:rStyle w:val="ae"/>
                                    <w:lang w:val="ru-RU"/>
                                  </w:rPr>
                                  <w:t>16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445135</wp:posOffset>
                      </wp:positionV>
                      <wp:extent cx="1149985" cy="530860"/>
                      <wp:effectExtent l="5080" t="5080" r="6985" b="6985"/>
                      <wp:wrapNone/>
                      <wp:docPr id="46" name="Text Box 9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258BC" w:rsidRPr="00B258BC" w:rsidRDefault="00B258BC" w:rsidP="00E45C15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28" o:spid="_x0000_s1099" type="#_x0000_t202" style="position:absolute;margin-left:3.1pt;margin-top:35.05pt;width:90.55pt;height:41.8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" filled="f" strokecolor="#e36c0a [2409]">
                      <v:textbox inset="0,0,0,0">
                        <w:txbxContent>
                          <w:p w:rsidR="00B258BC" w:rsidRPr="00B258BC" w:rsidRDefault="00B258BC" w:rsidP="00E45C15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13" w:type="dxa"/>
            <w:shd w:val="clear" w:color="auto" w:fill="FDE9D9" w:themeFill="accent6" w:themeFillTint="33"/>
          </w:tcPr>
          <w:p w:rsidR="00B258BC" w:rsidRPr="00B258BC" w:rsidRDefault="00CA6E78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>
                      <wp:simplePos x="0" y="0"/>
                      <wp:positionH relativeFrom="column">
                        <wp:posOffset>280035</wp:posOffset>
                      </wp:positionH>
                      <wp:positionV relativeFrom="paragraph">
                        <wp:posOffset>42545</wp:posOffset>
                      </wp:positionV>
                      <wp:extent cx="901700" cy="367030"/>
                      <wp:effectExtent l="10795" t="12065" r="11430" b="11430"/>
                      <wp:wrapNone/>
                      <wp:docPr id="45" name="Rectangle 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170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58BC" w:rsidRPr="00B258BC" w:rsidRDefault="00B258BC" w:rsidP="008473BB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32" o:spid="_x0000_s1100" style="position:absolute;margin-left:22.05pt;margin-top:3.35pt;width:71pt;height:28.9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" fillcolor="white [3212]" strokecolor="#e36c0a [2409]">
                      <v:fill opacity="16448f"/>
                      <v:textbox inset="0,0,0,0">
                        <w:txbxContent>
                          <w:p w:rsidR="00B258BC" w:rsidRPr="00B258BC" w:rsidRDefault="00B258BC" w:rsidP="008473BB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13970</wp:posOffset>
                      </wp:positionV>
                      <wp:extent cx="269875" cy="269875"/>
                      <wp:effectExtent l="13335" t="12065" r="12065" b="13335"/>
                      <wp:wrapNone/>
                      <wp:docPr id="44" name="Rectangle 9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ae"/>
                                    </w:rPr>
                                    <w:id w:val="2967323"/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ae"/>
                                      <w:lang w:val="ru-RU"/>
                                    </w:rPr>
                                  </w:sdtEndPr>
                                  <w:sdtContent>
                                    <w:p w:rsidR="00B258BC" w:rsidRPr="00B258BC" w:rsidRDefault="00B258BC">
                                      <w:pPr>
                                        <w:jc w:val="center"/>
                                        <w:rPr>
                                          <w:lang w:val="ru-RU"/>
                                        </w:rPr>
                                      </w:pPr>
                                      <w:r w:rsidRPr="00B258BC">
                                        <w:rPr>
                                          <w:rStyle w:val="ae"/>
                                          <w:lang w:val="ru-RU"/>
                                        </w:rPr>
                                        <w:t>17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33" o:spid="_x0000_s1101" style="position:absolute;margin-left:.5pt;margin-top:1.1pt;width:21.25pt;height:21.25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ae"/>
                              </w:rPr>
                              <w:id w:val="2967323"/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ae"/>
                                <w:lang w:val="ru-RU"/>
                              </w:rPr>
                            </w:sdtEndPr>
                            <w:sdtContent>
                              <w:p w:rsidR="00B258BC" w:rsidRPr="00B258BC" w:rsidRDefault="00B258BC">
                                <w:pPr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 w:rsidRPr="00B258BC">
                                  <w:rPr>
                                    <w:rStyle w:val="ae"/>
                                    <w:lang w:val="ru-RU"/>
                                  </w:rPr>
                                  <w:t>17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500992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445135</wp:posOffset>
                      </wp:positionV>
                      <wp:extent cx="1149985" cy="530860"/>
                      <wp:effectExtent l="11430" t="5080" r="10160" b="6985"/>
                      <wp:wrapNone/>
                      <wp:docPr id="43" name="Text Box 9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258BC" w:rsidRPr="00B258BC" w:rsidRDefault="00B258BC" w:rsidP="00E45C15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31" o:spid="_x0000_s1102" type="#_x0000_t202" style="position:absolute;margin-left:2.6pt;margin-top:35.05pt;width:90.55pt;height:41.8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" filled="f" strokecolor="#e36c0a [2409]">
                      <v:textbox inset="0,0,0,0">
                        <w:txbxContent>
                          <w:p w:rsidR="00B258BC" w:rsidRPr="00B258BC" w:rsidRDefault="00B258BC" w:rsidP="00E45C15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bookmarkStart w:id="0" w:name="_GoBack"/>
        <w:bookmarkEnd w:id="0"/>
      </w:tr>
      <w:tr w:rsidR="00B258BC" w:rsidRPr="00B258BC" w:rsidTr="00B258BC">
        <w:trPr>
          <w:trHeight w:hRule="exact" w:val="1613"/>
          <w:tblCellSpacing w:w="29" w:type="dxa"/>
          <w:jc w:val="center"/>
        </w:trPr>
        <w:tc>
          <w:tcPr>
            <w:tcW w:w="430" w:type="dxa"/>
            <w:shd w:val="clear" w:color="auto" w:fill="FBD4B4" w:themeFill="accent6" w:themeFillTint="66"/>
          </w:tcPr>
          <w:p w:rsidR="00B258BC" w:rsidRPr="00B258BC" w:rsidRDefault="00B258BC">
            <w:pPr>
              <w:rPr>
                <w:lang w:val="ru-RU"/>
              </w:rPr>
            </w:pPr>
          </w:p>
        </w:tc>
        <w:tc>
          <w:tcPr>
            <w:tcW w:w="1942" w:type="dxa"/>
            <w:shd w:val="clear" w:color="auto" w:fill="FBD4B4" w:themeFill="accent6" w:themeFillTint="66"/>
          </w:tcPr>
          <w:p w:rsidR="00B258BC" w:rsidRPr="00B258BC" w:rsidRDefault="00CA6E78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40640</wp:posOffset>
                      </wp:positionV>
                      <wp:extent cx="906780" cy="367030"/>
                      <wp:effectExtent l="5715" t="5080" r="11430" b="8890"/>
                      <wp:wrapNone/>
                      <wp:docPr id="42" name="Rectangle 9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678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58BC" w:rsidRPr="00B258BC" w:rsidRDefault="00B258BC" w:rsidP="008473BB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35" o:spid="_x0000_s1103" style="position:absolute;margin-left:21.55pt;margin-top:3.2pt;width:71.4pt;height:28.9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" fillcolor="white [3212]" strokecolor="#e36c0a [2409]">
                      <v:fill opacity="16448f"/>
                      <v:textbox inset="0,0,0,0">
                        <w:txbxContent>
                          <w:p w:rsidR="00B258BC" w:rsidRPr="00B258BC" w:rsidRDefault="00B258BC" w:rsidP="008473BB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12065</wp:posOffset>
                      </wp:positionV>
                      <wp:extent cx="269875" cy="269875"/>
                      <wp:effectExtent l="13335" t="5080" r="12065" b="10795"/>
                      <wp:wrapNone/>
                      <wp:docPr id="41" name="Rectangle 9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ae"/>
                                    </w:rPr>
                                    <w:id w:val="2967316"/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ae"/>
                                      <w:lang w:val="ru-RU"/>
                                    </w:rPr>
                                  </w:sdtEndPr>
                                  <w:sdtContent>
                                    <w:p w:rsidR="00B258BC" w:rsidRPr="00B258BC" w:rsidRDefault="00B258BC">
                                      <w:pPr>
                                        <w:jc w:val="center"/>
                                        <w:rPr>
                                          <w:lang w:val="ru-RU"/>
                                        </w:rPr>
                                      </w:pPr>
                                      <w:r w:rsidRPr="00B258BC">
                                        <w:rPr>
                                          <w:rStyle w:val="ae"/>
                                          <w:lang w:val="ru-RU"/>
                                        </w:rPr>
                                        <w:t>18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36" o:spid="_x0000_s1104" style="position:absolute;margin-left:.4pt;margin-top:.95pt;width:21.25pt;height:21.25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ae"/>
                              </w:rPr>
                              <w:id w:val="2967316"/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ae"/>
                                <w:lang w:val="ru-RU"/>
                              </w:rPr>
                            </w:sdtEndPr>
                            <w:sdtContent>
                              <w:p w:rsidR="00B258BC" w:rsidRPr="00B258BC" w:rsidRDefault="00B258BC">
                                <w:pPr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 w:rsidRPr="00B258BC">
                                  <w:rPr>
                                    <w:rStyle w:val="ae"/>
                                    <w:lang w:val="ru-RU"/>
                                  </w:rPr>
                                  <w:t>18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443230</wp:posOffset>
                      </wp:positionV>
                      <wp:extent cx="1149985" cy="530860"/>
                      <wp:effectExtent l="11430" t="7620" r="10160" b="13970"/>
                      <wp:wrapNone/>
                      <wp:docPr id="40" name="Text Box 9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258BC" w:rsidRPr="00B258BC" w:rsidRDefault="00B258BC" w:rsidP="00E45C15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34" o:spid="_x0000_s1105" type="#_x0000_t202" style="position:absolute;margin-left:2.5pt;margin-top:34.9pt;width:90.55pt;height:41.8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" filled="f" strokecolor="#e36c0a [2409]">
                      <v:textbox inset="0,0,0,0">
                        <w:txbxContent>
                          <w:p w:rsidR="00B258BC" w:rsidRPr="00B258BC" w:rsidRDefault="00B258BC" w:rsidP="00E45C15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92" w:type="dxa"/>
            <w:shd w:val="clear" w:color="auto" w:fill="FBD4B4" w:themeFill="accent6" w:themeFillTint="66"/>
          </w:tcPr>
          <w:p w:rsidR="00B258BC" w:rsidRPr="00B258BC" w:rsidRDefault="00CA6E78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40640</wp:posOffset>
                      </wp:positionV>
                      <wp:extent cx="906780" cy="367030"/>
                      <wp:effectExtent l="11430" t="5080" r="5715" b="8890"/>
                      <wp:wrapNone/>
                      <wp:docPr id="39" name="Rectangle 9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678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58BC" w:rsidRPr="00B258BC" w:rsidRDefault="00B258BC" w:rsidP="008473BB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38" o:spid="_x0000_s1106" style="position:absolute;margin-left:21pt;margin-top:3.2pt;width:71.4pt;height:28.9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" fillcolor="white [3212]" strokecolor="#e36c0a [2409]">
                      <v:fill opacity="16448f"/>
                      <v:textbox inset="0,0,0,0">
                        <w:txbxContent>
                          <w:p w:rsidR="00B258BC" w:rsidRPr="00B258BC" w:rsidRDefault="00B258BC" w:rsidP="008473BB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509184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12065</wp:posOffset>
                      </wp:positionV>
                      <wp:extent cx="269875" cy="269875"/>
                      <wp:effectExtent l="9525" t="5080" r="6350" b="10795"/>
                      <wp:wrapNone/>
                      <wp:docPr id="38" name="Rectangle 9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ae"/>
                                    </w:rPr>
                                    <w:id w:val="2967315"/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ae"/>
                                      <w:lang w:val="ru-RU"/>
                                    </w:rPr>
                                  </w:sdtEndPr>
                                  <w:sdtContent>
                                    <w:p w:rsidR="00B258BC" w:rsidRPr="00B258BC" w:rsidRDefault="00B258BC">
                                      <w:pPr>
                                        <w:jc w:val="center"/>
                                        <w:rPr>
                                          <w:lang w:val="ru-RU"/>
                                        </w:rPr>
                                      </w:pPr>
                                      <w:r w:rsidRPr="00B258BC">
                                        <w:rPr>
                                          <w:rStyle w:val="ae"/>
                                          <w:lang w:val="ru-RU"/>
                                        </w:rPr>
                                        <w:t>19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39" o:spid="_x0000_s1107" style="position:absolute;margin-left:-.15pt;margin-top:.95pt;width:21.25pt;height:21.25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ae"/>
                              </w:rPr>
                              <w:id w:val="2967315"/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ae"/>
                                <w:lang w:val="ru-RU"/>
                              </w:rPr>
                            </w:sdtEndPr>
                            <w:sdtContent>
                              <w:p w:rsidR="00B258BC" w:rsidRPr="00B258BC" w:rsidRDefault="00B258BC">
                                <w:pPr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 w:rsidRPr="00B258BC">
                                  <w:rPr>
                                    <w:rStyle w:val="ae"/>
                                    <w:lang w:val="ru-RU"/>
                                  </w:rPr>
                                  <w:t>19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443230</wp:posOffset>
                      </wp:positionV>
                      <wp:extent cx="1149985" cy="530860"/>
                      <wp:effectExtent l="7620" t="7620" r="13970" b="13970"/>
                      <wp:wrapNone/>
                      <wp:docPr id="37" name="Text Box 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258BC" w:rsidRPr="00B258BC" w:rsidRDefault="00B258BC" w:rsidP="00E45C15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37" o:spid="_x0000_s1108" type="#_x0000_t202" style="position:absolute;margin-left:1.95pt;margin-top:34.9pt;width:90.55pt;height:41.8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" filled="f" strokecolor="#e36c0a [2409]">
                      <v:textbox inset="0,0,0,0">
                        <w:txbxContent>
                          <w:p w:rsidR="00B258BC" w:rsidRPr="00B258BC" w:rsidRDefault="00B258BC" w:rsidP="00E45C15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91" w:type="dxa"/>
            <w:shd w:val="clear" w:color="auto" w:fill="FBD4B4" w:themeFill="accent6" w:themeFillTint="66"/>
          </w:tcPr>
          <w:p w:rsidR="00B258BC" w:rsidRPr="00B258BC" w:rsidRDefault="00CA6E78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511232" behindDoc="0" locked="0" layoutInCell="1" allowOverlap="1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40640</wp:posOffset>
                      </wp:positionV>
                      <wp:extent cx="901700" cy="367030"/>
                      <wp:effectExtent l="13335" t="5080" r="8890" b="8890"/>
                      <wp:wrapNone/>
                      <wp:docPr id="36" name="Rectangle 9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170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58BC" w:rsidRPr="00B258BC" w:rsidRDefault="00B258BC" w:rsidP="008473BB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41" o:spid="_x0000_s1109" style="position:absolute;margin-left:24.15pt;margin-top:3.2pt;width:71pt;height:28.9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" fillcolor="white [3212]" strokecolor="#e36c0a [2409]">
                      <v:fill opacity="16448f"/>
                      <v:textbox inset="0,0,0,0">
                        <w:txbxContent>
                          <w:p w:rsidR="00B258BC" w:rsidRPr="00B258BC" w:rsidRDefault="00B258BC" w:rsidP="008473BB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12065</wp:posOffset>
                      </wp:positionV>
                      <wp:extent cx="269875" cy="269875"/>
                      <wp:effectExtent l="6350" t="5080" r="9525" b="10795"/>
                      <wp:wrapNone/>
                      <wp:docPr id="35" name="Rectangle 9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ae"/>
                                    </w:rPr>
                                    <w:id w:val="2967314"/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ae"/>
                                      <w:lang w:val="ru-RU"/>
                                    </w:rPr>
                                  </w:sdtEndPr>
                                  <w:sdtContent>
                                    <w:p w:rsidR="00B258BC" w:rsidRPr="00B258BC" w:rsidRDefault="00B258BC">
                                      <w:pPr>
                                        <w:jc w:val="center"/>
                                        <w:rPr>
                                          <w:lang w:val="ru-RU"/>
                                        </w:rPr>
                                      </w:pPr>
                                      <w:r w:rsidRPr="00B258BC">
                                        <w:rPr>
                                          <w:rStyle w:val="ae"/>
                                          <w:lang w:val="ru-RU"/>
                                        </w:rPr>
                                        <w:t>20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42" o:spid="_x0000_s1110" style="position:absolute;margin-left:2.6pt;margin-top:.95pt;width:21.25pt;height:21.25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ae"/>
                              </w:rPr>
                              <w:id w:val="2967314"/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ae"/>
                                <w:lang w:val="ru-RU"/>
                              </w:rPr>
                            </w:sdtEndPr>
                            <w:sdtContent>
                              <w:p w:rsidR="00B258BC" w:rsidRPr="00B258BC" w:rsidRDefault="00B258BC">
                                <w:pPr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 w:rsidRPr="00B258BC">
                                  <w:rPr>
                                    <w:rStyle w:val="ae"/>
                                    <w:lang w:val="ru-RU"/>
                                  </w:rPr>
                                  <w:t>20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443230</wp:posOffset>
                      </wp:positionV>
                      <wp:extent cx="1149985" cy="530860"/>
                      <wp:effectExtent l="13970" t="7620" r="7620" b="13970"/>
                      <wp:wrapNone/>
                      <wp:docPr id="34" name="Text Box 9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258BC" w:rsidRPr="00B258BC" w:rsidRDefault="00B258BC" w:rsidP="00E45C15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40" o:spid="_x0000_s1111" type="#_x0000_t202" style="position:absolute;margin-left:4.7pt;margin-top:34.9pt;width:90.55pt;height:41.8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" filled="f" strokecolor="#e36c0a [2409]">
                      <v:textbox inset="0,0,0,0">
                        <w:txbxContent>
                          <w:p w:rsidR="00B258BC" w:rsidRPr="00B258BC" w:rsidRDefault="00B258BC" w:rsidP="00E45C15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42" w:type="dxa"/>
            <w:shd w:val="clear" w:color="auto" w:fill="FBD4B4" w:themeFill="accent6" w:themeFillTint="66"/>
          </w:tcPr>
          <w:p w:rsidR="00B258BC" w:rsidRPr="00B258BC" w:rsidRDefault="00CA6E78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40640</wp:posOffset>
                      </wp:positionV>
                      <wp:extent cx="910590" cy="367030"/>
                      <wp:effectExtent l="5715" t="5080" r="7620" b="8890"/>
                      <wp:wrapNone/>
                      <wp:docPr id="33" name="Rectangle 9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059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58BC" w:rsidRPr="00B258BC" w:rsidRDefault="00B258BC" w:rsidP="008473BB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44" o:spid="_x0000_s1112" style="position:absolute;margin-left:22.35pt;margin-top:3.2pt;width:71.7pt;height:28.9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" fillcolor="white [3212]" strokecolor="#e36c0a [2409]">
                      <v:fill opacity="16448f"/>
                      <v:textbox inset="0,0,0,0">
                        <w:txbxContent>
                          <w:p w:rsidR="00B258BC" w:rsidRPr="00B258BC" w:rsidRDefault="00B258BC" w:rsidP="008473BB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515328" behindDoc="0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12065</wp:posOffset>
                      </wp:positionV>
                      <wp:extent cx="269875" cy="269875"/>
                      <wp:effectExtent l="7620" t="5080" r="8255" b="10795"/>
                      <wp:wrapNone/>
                      <wp:docPr id="32" name="Rectangle 9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ae"/>
                                    </w:rPr>
                                    <w:id w:val="2967336"/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ae"/>
                                      <w:lang w:val="ru-RU"/>
                                    </w:rPr>
                                  </w:sdtEndPr>
                                  <w:sdtContent>
                                    <w:p w:rsidR="00B258BC" w:rsidRPr="00B258BC" w:rsidRDefault="00B258BC">
                                      <w:pPr>
                                        <w:jc w:val="center"/>
                                        <w:rPr>
                                          <w:lang w:val="ru-RU"/>
                                        </w:rPr>
                                      </w:pPr>
                                      <w:r w:rsidRPr="00B258BC">
                                        <w:rPr>
                                          <w:rStyle w:val="ae"/>
                                          <w:lang w:val="ru-RU"/>
                                        </w:rPr>
                                        <w:t>21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45" o:spid="_x0000_s1113" style="position:absolute;margin-left:1.5pt;margin-top:.95pt;width:21.25pt;height:21.25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ae"/>
                              </w:rPr>
                              <w:id w:val="2967336"/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ae"/>
                                <w:lang w:val="ru-RU"/>
                              </w:rPr>
                            </w:sdtEndPr>
                            <w:sdtContent>
                              <w:p w:rsidR="00B258BC" w:rsidRPr="00B258BC" w:rsidRDefault="00B258BC">
                                <w:pPr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 w:rsidRPr="00B258BC">
                                  <w:rPr>
                                    <w:rStyle w:val="ae"/>
                                    <w:lang w:val="ru-RU"/>
                                  </w:rPr>
                                  <w:t>21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513280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443230</wp:posOffset>
                      </wp:positionV>
                      <wp:extent cx="1149985" cy="530860"/>
                      <wp:effectExtent l="5715" t="7620" r="6350" b="13970"/>
                      <wp:wrapNone/>
                      <wp:docPr id="31" name="Text Box 9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258BC" w:rsidRPr="00B258BC" w:rsidRDefault="00B258BC" w:rsidP="00E45C15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43" o:spid="_x0000_s1114" type="#_x0000_t202" style="position:absolute;margin-left:3.6pt;margin-top:34.9pt;width:90.55pt;height:41.8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" filled="f" strokecolor="#e36c0a [2409]">
                      <v:textbox inset="0,0,0,0">
                        <w:txbxContent>
                          <w:p w:rsidR="00B258BC" w:rsidRPr="00B258BC" w:rsidRDefault="00B258BC" w:rsidP="00E45C15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41" w:type="dxa"/>
            <w:shd w:val="clear" w:color="auto" w:fill="FBD4B4" w:themeFill="accent6" w:themeFillTint="66"/>
          </w:tcPr>
          <w:p w:rsidR="00B258BC" w:rsidRPr="00B258BC" w:rsidRDefault="00CA6E78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517376" behindDoc="0" locked="0" layoutInCell="1" allowOverlap="1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40640</wp:posOffset>
                      </wp:positionV>
                      <wp:extent cx="906780" cy="367030"/>
                      <wp:effectExtent l="13970" t="5080" r="12700" b="8890"/>
                      <wp:wrapNone/>
                      <wp:docPr id="30" name="Rectangle 9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678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58BC" w:rsidRPr="00B258BC" w:rsidRDefault="00B258BC" w:rsidP="008473BB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47" o:spid="_x0000_s1115" style="position:absolute;margin-left:21.25pt;margin-top:3.2pt;width:71.4pt;height:28.9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" fillcolor="white [3212]" strokecolor="#e36c0a [2409]">
                      <v:fill opacity="16448f"/>
                      <v:textbox inset="0,0,0,0">
                        <w:txbxContent>
                          <w:p w:rsidR="00B258BC" w:rsidRPr="00B258BC" w:rsidRDefault="00B258BC" w:rsidP="008473BB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12065</wp:posOffset>
                      </wp:positionV>
                      <wp:extent cx="269875" cy="269875"/>
                      <wp:effectExtent l="12065" t="5080" r="13335" b="10795"/>
                      <wp:wrapNone/>
                      <wp:docPr id="29" name="Rectangle 9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ae"/>
                                    </w:rPr>
                                    <w:id w:val="2967313"/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ae"/>
                                      <w:lang w:val="ru-RU"/>
                                    </w:rPr>
                                  </w:sdtEndPr>
                                  <w:sdtContent>
                                    <w:p w:rsidR="00B258BC" w:rsidRPr="00B258BC" w:rsidRDefault="00B258BC">
                                      <w:pPr>
                                        <w:jc w:val="center"/>
                                        <w:rPr>
                                          <w:lang w:val="ru-RU"/>
                                        </w:rPr>
                                      </w:pPr>
                                      <w:r w:rsidRPr="00B258BC">
                                        <w:rPr>
                                          <w:rStyle w:val="ae"/>
                                          <w:lang w:val="ru-RU"/>
                                        </w:rPr>
                                        <w:t>22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48" o:spid="_x0000_s1116" style="position:absolute;margin-left:.1pt;margin-top:.95pt;width:21.25pt;height:21.25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ae"/>
                              </w:rPr>
                              <w:id w:val="2967313"/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ae"/>
                                <w:lang w:val="ru-RU"/>
                              </w:rPr>
                            </w:sdtEndPr>
                            <w:sdtContent>
                              <w:p w:rsidR="00B258BC" w:rsidRPr="00B258BC" w:rsidRDefault="00B258BC">
                                <w:pPr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 w:rsidRPr="00B258BC">
                                  <w:rPr>
                                    <w:rStyle w:val="ae"/>
                                    <w:lang w:val="ru-RU"/>
                                  </w:rPr>
                                  <w:t>22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443230</wp:posOffset>
                      </wp:positionV>
                      <wp:extent cx="1149985" cy="530860"/>
                      <wp:effectExtent l="10160" t="7620" r="11430" b="13970"/>
                      <wp:wrapNone/>
                      <wp:docPr id="28" name="Text Box 9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258BC" w:rsidRPr="00B258BC" w:rsidRDefault="00B258BC" w:rsidP="00E45C15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46" o:spid="_x0000_s1117" type="#_x0000_t202" style="position:absolute;margin-left:2.2pt;margin-top:34.9pt;width:90.55pt;height:41.8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" filled="f" strokecolor="#e36c0a [2409]">
                      <v:textbox inset="0,0,0,0">
                        <w:txbxContent>
                          <w:p w:rsidR="00B258BC" w:rsidRPr="00B258BC" w:rsidRDefault="00B258BC" w:rsidP="00E45C15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42" w:type="dxa"/>
            <w:shd w:val="clear" w:color="auto" w:fill="FBD4B4" w:themeFill="accent6" w:themeFillTint="66"/>
          </w:tcPr>
          <w:p w:rsidR="00B258BC" w:rsidRPr="00B258BC" w:rsidRDefault="00CA6E78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520448" behindDoc="0" locked="0" layoutInCell="1" allowOverlap="1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40640</wp:posOffset>
                      </wp:positionV>
                      <wp:extent cx="906780" cy="367030"/>
                      <wp:effectExtent l="10160" t="5080" r="6985" b="8890"/>
                      <wp:wrapNone/>
                      <wp:docPr id="27" name="Rectangle 9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678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58BC" w:rsidRPr="00B258BC" w:rsidRDefault="00B258BC" w:rsidP="008473BB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50" o:spid="_x0000_s1118" style="position:absolute;margin-left:22.25pt;margin-top:3.2pt;width:71.4pt;height:28.9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" fillcolor="white [3212]" strokecolor="#e36c0a [2409]">
                      <v:fill opacity="16448f"/>
                      <v:textbox inset="0,0,0,0">
                        <w:txbxContent>
                          <w:p w:rsidR="00B258BC" w:rsidRPr="00B258BC" w:rsidRDefault="00B258BC" w:rsidP="008473BB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521472" behindDoc="0" locked="0" layoutInCell="1" allowOverlap="1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12065</wp:posOffset>
                      </wp:positionV>
                      <wp:extent cx="269875" cy="269875"/>
                      <wp:effectExtent l="8255" t="5080" r="7620" b="10795"/>
                      <wp:wrapNone/>
                      <wp:docPr id="26" name="Rectangle 9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ae"/>
                                    </w:rPr>
                                    <w:id w:val="2967312"/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ae"/>
                                      <w:lang w:val="ru-RU"/>
                                    </w:rPr>
                                  </w:sdtEndPr>
                                  <w:sdtContent>
                                    <w:p w:rsidR="00B258BC" w:rsidRPr="00B258BC" w:rsidRDefault="00B258BC">
                                      <w:pPr>
                                        <w:jc w:val="center"/>
                                        <w:rPr>
                                          <w:lang w:val="ru-RU"/>
                                        </w:rPr>
                                      </w:pPr>
                                      <w:r w:rsidRPr="00B258BC">
                                        <w:rPr>
                                          <w:rStyle w:val="ae"/>
                                          <w:lang w:val="ru-RU"/>
                                        </w:rPr>
                                        <w:t>23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51" o:spid="_x0000_s1119" style="position:absolute;margin-left:1.1pt;margin-top:.95pt;width:21.25pt;height:21.25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ae"/>
                              </w:rPr>
                              <w:id w:val="2967312"/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ae"/>
                                <w:lang w:val="ru-RU"/>
                              </w:rPr>
                            </w:sdtEndPr>
                            <w:sdtContent>
                              <w:p w:rsidR="00B258BC" w:rsidRPr="00B258BC" w:rsidRDefault="00B258BC">
                                <w:pPr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 w:rsidRPr="00B258BC">
                                  <w:rPr>
                                    <w:rStyle w:val="ae"/>
                                    <w:lang w:val="ru-RU"/>
                                  </w:rPr>
                                  <w:t>23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519424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443230</wp:posOffset>
                      </wp:positionV>
                      <wp:extent cx="1149985" cy="530860"/>
                      <wp:effectExtent l="6350" t="7620" r="5715" b="13970"/>
                      <wp:wrapNone/>
                      <wp:docPr id="25" name="Text Box 9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258BC" w:rsidRPr="00B258BC" w:rsidRDefault="00B258BC" w:rsidP="00E45C15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49" o:spid="_x0000_s1120" type="#_x0000_t202" style="position:absolute;margin-left:3.2pt;margin-top:34.9pt;width:90.55pt;height:41.8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" filled="f" strokecolor="#e36c0a [2409]">
                      <v:textbox inset="0,0,0,0">
                        <w:txbxContent>
                          <w:p w:rsidR="00B258BC" w:rsidRPr="00B258BC" w:rsidRDefault="00B258BC" w:rsidP="00E45C15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13" w:type="dxa"/>
            <w:shd w:val="clear" w:color="auto" w:fill="FBD4B4" w:themeFill="accent6" w:themeFillTint="66"/>
          </w:tcPr>
          <w:p w:rsidR="00B258BC" w:rsidRPr="00B258BC" w:rsidRDefault="00CA6E78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40640</wp:posOffset>
                      </wp:positionV>
                      <wp:extent cx="906780" cy="367030"/>
                      <wp:effectExtent l="6985" t="5080" r="10160" b="8890"/>
                      <wp:wrapNone/>
                      <wp:docPr id="24" name="Rectangle 9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678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58BC" w:rsidRPr="00B258BC" w:rsidRDefault="00B258BC" w:rsidP="008473BB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53" o:spid="_x0000_s1121" style="position:absolute;margin-left:21.75pt;margin-top:3.2pt;width:71.4pt;height:28.9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" fillcolor="white [3212]" strokecolor="#e36c0a [2409]">
                      <v:fill opacity="16448f"/>
                      <v:textbox inset="0,0,0,0">
                        <w:txbxContent>
                          <w:p w:rsidR="00B258BC" w:rsidRPr="00B258BC" w:rsidRDefault="00B258BC" w:rsidP="008473BB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12065</wp:posOffset>
                      </wp:positionV>
                      <wp:extent cx="269875" cy="269875"/>
                      <wp:effectExtent l="5080" t="5080" r="10795" b="10795"/>
                      <wp:wrapNone/>
                      <wp:docPr id="23" name="Rectangle 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ae"/>
                                    </w:rPr>
                                    <w:id w:val="2967317"/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ae"/>
                                      <w:lang w:val="ru-RU"/>
                                    </w:rPr>
                                  </w:sdtEndPr>
                                  <w:sdtContent>
                                    <w:p w:rsidR="00B258BC" w:rsidRPr="00B258BC" w:rsidRDefault="00B258BC">
                                      <w:pPr>
                                        <w:jc w:val="center"/>
                                        <w:rPr>
                                          <w:lang w:val="ru-RU"/>
                                        </w:rPr>
                                      </w:pPr>
                                      <w:r w:rsidRPr="00B258BC">
                                        <w:rPr>
                                          <w:rStyle w:val="ae"/>
                                          <w:lang w:val="ru-RU"/>
                                        </w:rPr>
                                        <w:t>24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54" o:spid="_x0000_s1122" style="position:absolute;margin-left:.6pt;margin-top:.95pt;width:21.25pt;height:21.25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ae"/>
                              </w:rPr>
                              <w:id w:val="2967317"/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ae"/>
                                <w:lang w:val="ru-RU"/>
                              </w:rPr>
                            </w:sdtEndPr>
                            <w:sdtContent>
                              <w:p w:rsidR="00B258BC" w:rsidRPr="00B258BC" w:rsidRDefault="00B258BC">
                                <w:pPr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 w:rsidRPr="00B258BC">
                                  <w:rPr>
                                    <w:rStyle w:val="ae"/>
                                    <w:lang w:val="ru-RU"/>
                                  </w:rPr>
                                  <w:t>24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522496" behindDoc="0" locked="0" layoutInCell="1" allowOverlap="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443230</wp:posOffset>
                      </wp:positionV>
                      <wp:extent cx="1149985" cy="530860"/>
                      <wp:effectExtent l="12700" t="7620" r="8890" b="13970"/>
                      <wp:wrapNone/>
                      <wp:docPr id="22" name="Text Box 9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258BC" w:rsidRPr="00B258BC" w:rsidRDefault="00B258BC" w:rsidP="00E45C15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52" o:spid="_x0000_s1123" type="#_x0000_t202" style="position:absolute;margin-left:2.7pt;margin-top:34.9pt;width:90.55pt;height:41.8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" filled="f" strokecolor="#e36c0a [2409]">
                      <v:textbox inset="0,0,0,0">
                        <w:txbxContent>
                          <w:p w:rsidR="00B258BC" w:rsidRPr="00B258BC" w:rsidRDefault="00B258BC" w:rsidP="00E45C15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258BC" w:rsidRPr="00B258BC" w:rsidTr="00B258BC">
        <w:trPr>
          <w:trHeight w:hRule="exact" w:val="1613"/>
          <w:tblCellSpacing w:w="29" w:type="dxa"/>
          <w:jc w:val="center"/>
        </w:trPr>
        <w:tc>
          <w:tcPr>
            <w:tcW w:w="430" w:type="dxa"/>
            <w:shd w:val="clear" w:color="auto" w:fill="FDE9D9" w:themeFill="accent6" w:themeFillTint="33"/>
          </w:tcPr>
          <w:p w:rsidR="00B258BC" w:rsidRPr="00B258BC" w:rsidRDefault="00B258BC">
            <w:pPr>
              <w:rPr>
                <w:lang w:val="ru-RU"/>
              </w:rPr>
            </w:pPr>
          </w:p>
        </w:tc>
        <w:tc>
          <w:tcPr>
            <w:tcW w:w="1942" w:type="dxa"/>
            <w:shd w:val="clear" w:color="auto" w:fill="FDE9D9" w:themeFill="accent6" w:themeFillTint="33"/>
          </w:tcPr>
          <w:p w:rsidR="00B258BC" w:rsidRPr="00B258BC" w:rsidRDefault="00CA6E78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526592" behindDoc="0" locked="0" layoutInCell="1" allowOverlap="1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33020</wp:posOffset>
                      </wp:positionV>
                      <wp:extent cx="906780" cy="367030"/>
                      <wp:effectExtent l="5715" t="11430" r="11430" b="12065"/>
                      <wp:wrapNone/>
                      <wp:docPr id="21" name="Rectangle 9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678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58BC" w:rsidRPr="00B258BC" w:rsidRDefault="00B258BC" w:rsidP="008473BB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56" o:spid="_x0000_s1124" style="position:absolute;margin-left:21.55pt;margin-top:2.6pt;width:71.4pt;height:28.9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" fillcolor="white [3212]" strokecolor="#e36c0a [2409]">
                      <v:fill opacity="16448f"/>
                      <v:textbox inset="0,0,0,0">
                        <w:txbxContent>
                          <w:p w:rsidR="00B258BC" w:rsidRPr="00B258BC" w:rsidRDefault="00B258BC" w:rsidP="008473BB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4445</wp:posOffset>
                      </wp:positionV>
                      <wp:extent cx="269875" cy="269875"/>
                      <wp:effectExtent l="13335" t="11430" r="12065" b="13970"/>
                      <wp:wrapNone/>
                      <wp:docPr id="20" name="Rectangle 9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ae"/>
                                    </w:rPr>
                                    <w:id w:val="2967310"/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ae"/>
                                      <w:lang w:val="ru-RU"/>
                                    </w:rPr>
                                  </w:sdtEndPr>
                                  <w:sdtContent>
                                    <w:p w:rsidR="00B258BC" w:rsidRPr="00B258BC" w:rsidRDefault="00B258BC">
                                      <w:pPr>
                                        <w:jc w:val="center"/>
                                        <w:rPr>
                                          <w:lang w:val="ru-RU"/>
                                        </w:rPr>
                                      </w:pPr>
                                      <w:r w:rsidRPr="00B258BC">
                                        <w:rPr>
                                          <w:rStyle w:val="ae"/>
                                          <w:lang w:val="ru-RU"/>
                                        </w:rPr>
                                        <w:t>25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57" o:spid="_x0000_s1125" style="position:absolute;margin-left:.4pt;margin-top:.35pt;width:21.25pt;height:21.25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ae"/>
                              </w:rPr>
                              <w:id w:val="2967310"/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ae"/>
                                <w:lang w:val="ru-RU"/>
                              </w:rPr>
                            </w:sdtEndPr>
                            <w:sdtContent>
                              <w:p w:rsidR="00B258BC" w:rsidRPr="00B258BC" w:rsidRDefault="00B258BC">
                                <w:pPr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 w:rsidRPr="00B258BC">
                                  <w:rPr>
                                    <w:rStyle w:val="ae"/>
                                    <w:lang w:val="ru-RU"/>
                                  </w:rPr>
                                  <w:t>25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525568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435610</wp:posOffset>
                      </wp:positionV>
                      <wp:extent cx="1149985" cy="530860"/>
                      <wp:effectExtent l="11430" t="13970" r="10160" b="7620"/>
                      <wp:wrapNone/>
                      <wp:docPr id="19" name="Text Box 9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258BC" w:rsidRPr="00B258BC" w:rsidRDefault="00B258BC" w:rsidP="00E45C15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55" o:spid="_x0000_s1126" type="#_x0000_t202" style="position:absolute;margin-left:2.5pt;margin-top:34.3pt;width:90.55pt;height:41.8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" filled="f" strokecolor="#e36c0a [2409]">
                      <v:textbox inset="0,0,0,0">
                        <w:txbxContent>
                          <w:p w:rsidR="00B258BC" w:rsidRPr="00B258BC" w:rsidRDefault="00B258BC" w:rsidP="00E45C15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92" w:type="dxa"/>
            <w:shd w:val="clear" w:color="auto" w:fill="FDE9D9" w:themeFill="accent6" w:themeFillTint="33"/>
          </w:tcPr>
          <w:p w:rsidR="00B258BC" w:rsidRPr="00B258BC" w:rsidRDefault="00CA6E78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529664" behindDoc="0" locked="0" layoutInCell="1" allowOverlap="1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33020</wp:posOffset>
                      </wp:positionV>
                      <wp:extent cx="906780" cy="367030"/>
                      <wp:effectExtent l="11430" t="11430" r="5715" b="12065"/>
                      <wp:wrapNone/>
                      <wp:docPr id="18" name="Rectangle 9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678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58BC" w:rsidRPr="00B258BC" w:rsidRDefault="00B258BC" w:rsidP="008473BB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59" o:spid="_x0000_s1127" style="position:absolute;margin-left:21pt;margin-top:2.6pt;width:71.4pt;height:28.9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" fillcolor="white [3212]" strokecolor="#e36c0a [2409]">
                      <v:fill opacity="16448f"/>
                      <v:textbox inset="0,0,0,0">
                        <w:txbxContent>
                          <w:p w:rsidR="00B258BC" w:rsidRPr="00B258BC" w:rsidRDefault="00B258BC" w:rsidP="008473BB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530688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4445</wp:posOffset>
                      </wp:positionV>
                      <wp:extent cx="269875" cy="269875"/>
                      <wp:effectExtent l="9525" t="11430" r="6350" b="13970"/>
                      <wp:wrapNone/>
                      <wp:docPr id="17" name="Rectangle 9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ae"/>
                                    </w:rPr>
                                    <w:id w:val="2967309"/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ae"/>
                                      <w:lang w:val="ru-RU"/>
                                    </w:rPr>
                                  </w:sdtEndPr>
                                  <w:sdtContent>
                                    <w:p w:rsidR="00B258BC" w:rsidRPr="00B258BC" w:rsidRDefault="00B258BC">
                                      <w:pPr>
                                        <w:jc w:val="center"/>
                                        <w:rPr>
                                          <w:lang w:val="ru-RU"/>
                                        </w:rPr>
                                      </w:pPr>
                                      <w:r w:rsidRPr="00B258BC">
                                        <w:rPr>
                                          <w:rStyle w:val="ae"/>
                                          <w:lang w:val="ru-RU"/>
                                        </w:rPr>
                                        <w:t>26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60" o:spid="_x0000_s1128" style="position:absolute;margin-left:-.15pt;margin-top:.35pt;width:21.25pt;height:21.25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ae"/>
                              </w:rPr>
                              <w:id w:val="2967309"/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ae"/>
                                <w:lang w:val="ru-RU"/>
                              </w:rPr>
                            </w:sdtEndPr>
                            <w:sdtContent>
                              <w:p w:rsidR="00B258BC" w:rsidRPr="00B258BC" w:rsidRDefault="00B258BC">
                                <w:pPr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 w:rsidRPr="00B258BC">
                                  <w:rPr>
                                    <w:rStyle w:val="ae"/>
                                    <w:lang w:val="ru-RU"/>
                                  </w:rPr>
                                  <w:t>26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528640" behindDoc="0" locked="0" layoutInCell="1" allowOverlap="1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435610</wp:posOffset>
                      </wp:positionV>
                      <wp:extent cx="1149985" cy="530860"/>
                      <wp:effectExtent l="7620" t="13970" r="13970" b="7620"/>
                      <wp:wrapNone/>
                      <wp:docPr id="16" name="Text Box 9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258BC" w:rsidRPr="00B258BC" w:rsidRDefault="00B258BC" w:rsidP="00E45C15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58" o:spid="_x0000_s1129" type="#_x0000_t202" style="position:absolute;margin-left:1.95pt;margin-top:34.3pt;width:90.55pt;height:41.8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" filled="f" strokecolor="#e36c0a [2409]">
                      <v:textbox inset="0,0,0,0">
                        <w:txbxContent>
                          <w:p w:rsidR="00B258BC" w:rsidRPr="00B258BC" w:rsidRDefault="00B258BC" w:rsidP="00E45C15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91" w:type="dxa"/>
            <w:shd w:val="clear" w:color="auto" w:fill="FDE9D9" w:themeFill="accent6" w:themeFillTint="33"/>
          </w:tcPr>
          <w:p w:rsidR="00B258BC" w:rsidRPr="00B258BC" w:rsidRDefault="00CA6E78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532736" behindDoc="0" locked="0" layoutInCell="1" allowOverlap="1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33020</wp:posOffset>
                      </wp:positionV>
                      <wp:extent cx="906780" cy="367030"/>
                      <wp:effectExtent l="8255" t="11430" r="8890" b="12065"/>
                      <wp:wrapNone/>
                      <wp:docPr id="15" name="Rectangle 9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678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58BC" w:rsidRPr="00B258BC" w:rsidRDefault="00B258BC" w:rsidP="008473BB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62" o:spid="_x0000_s1130" style="position:absolute;margin-left:23.75pt;margin-top:2.6pt;width:71.4pt;height:28.9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" fillcolor="white [3212]" strokecolor="#e36c0a [2409]">
                      <v:fill opacity="16448f"/>
                      <v:textbox inset="0,0,0,0">
                        <w:txbxContent>
                          <w:p w:rsidR="00B258BC" w:rsidRPr="00B258BC" w:rsidRDefault="00B258BC" w:rsidP="008473BB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533760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4445</wp:posOffset>
                      </wp:positionV>
                      <wp:extent cx="269875" cy="269875"/>
                      <wp:effectExtent l="6350" t="11430" r="9525" b="13970"/>
                      <wp:wrapNone/>
                      <wp:docPr id="14" name="Rectangle 9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ae"/>
                                    </w:rPr>
                                    <w:id w:val="27891653"/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ae"/>
                                      <w:lang w:val="ru-RU"/>
                                    </w:rPr>
                                  </w:sdtEndPr>
                                  <w:sdtContent>
                                    <w:p w:rsidR="00B258BC" w:rsidRPr="00B258BC" w:rsidRDefault="00B258BC">
                                      <w:pPr>
                                        <w:jc w:val="center"/>
                                        <w:rPr>
                                          <w:lang w:val="ru-RU"/>
                                        </w:rPr>
                                      </w:pPr>
                                      <w:r w:rsidRPr="00B258BC">
                                        <w:rPr>
                                          <w:rStyle w:val="ae"/>
                                          <w:lang w:val="ru-RU"/>
                                        </w:rPr>
                                        <w:t>27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63" o:spid="_x0000_s1131" style="position:absolute;margin-left:2.6pt;margin-top:.35pt;width:21.25pt;height:21.25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ae"/>
                              </w:rPr>
                              <w:id w:val="27891653"/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ae"/>
                                <w:lang w:val="ru-RU"/>
                              </w:rPr>
                            </w:sdtEndPr>
                            <w:sdtContent>
                              <w:p w:rsidR="00B258BC" w:rsidRPr="00B258BC" w:rsidRDefault="00B258BC">
                                <w:pPr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 w:rsidRPr="00B258BC">
                                  <w:rPr>
                                    <w:rStyle w:val="ae"/>
                                    <w:lang w:val="ru-RU"/>
                                  </w:rPr>
                                  <w:t>27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531712" behindDoc="0" locked="0" layoutInCell="1" allowOverlap="1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435610</wp:posOffset>
                      </wp:positionV>
                      <wp:extent cx="1149985" cy="530860"/>
                      <wp:effectExtent l="13970" t="13970" r="7620" b="7620"/>
                      <wp:wrapNone/>
                      <wp:docPr id="13" name="Text Box 9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258BC" w:rsidRPr="00B258BC" w:rsidRDefault="00B258BC" w:rsidP="00014C87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61" o:spid="_x0000_s1132" type="#_x0000_t202" style="position:absolute;margin-left:4.7pt;margin-top:34.3pt;width:90.55pt;height:41.8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" filled="f" strokecolor="#e36c0a [2409]">
                      <v:textbox inset="0,0,0,0">
                        <w:txbxContent>
                          <w:p w:rsidR="00B258BC" w:rsidRPr="00B258BC" w:rsidRDefault="00B258BC" w:rsidP="00014C87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42" w:type="dxa"/>
            <w:shd w:val="clear" w:color="auto" w:fill="FDE9D9" w:themeFill="accent6" w:themeFillTint="33"/>
          </w:tcPr>
          <w:p w:rsidR="00B258BC" w:rsidRPr="00B258BC" w:rsidRDefault="00CA6E78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33020</wp:posOffset>
                      </wp:positionV>
                      <wp:extent cx="905510" cy="367030"/>
                      <wp:effectExtent l="5715" t="11430" r="12700" b="12065"/>
                      <wp:wrapNone/>
                      <wp:docPr id="12" name="Rectangle 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551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58BC" w:rsidRPr="00B258BC" w:rsidRDefault="00B258BC" w:rsidP="008473BB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65" o:spid="_x0000_s1133" style="position:absolute;margin-left:22.35pt;margin-top:2.6pt;width:71.3pt;height:28.9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" fillcolor="white [3212]" strokecolor="#e36c0a [2409]">
                      <v:fill opacity="16448f"/>
                      <v:textbox inset="0,0,0,0">
                        <w:txbxContent>
                          <w:p w:rsidR="00B258BC" w:rsidRPr="00B258BC" w:rsidRDefault="00B258BC" w:rsidP="008473BB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536832" behindDoc="0" locked="0" layoutInCell="1" allowOverlap="1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4445</wp:posOffset>
                      </wp:positionV>
                      <wp:extent cx="269875" cy="269875"/>
                      <wp:effectExtent l="12065" t="11430" r="13335" b="13970"/>
                      <wp:wrapNone/>
                      <wp:docPr id="11" name="Rectangle 9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ae"/>
                                    </w:rPr>
                                    <w:id w:val="2967307"/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ae"/>
                                      <w:lang w:val="ru-RU"/>
                                    </w:rPr>
                                  </w:sdtEndPr>
                                  <w:sdtContent>
                                    <w:p w:rsidR="00B258BC" w:rsidRPr="00B258BC" w:rsidRDefault="00B258BC">
                                      <w:pPr>
                                        <w:jc w:val="center"/>
                                        <w:rPr>
                                          <w:lang w:val="ru-RU"/>
                                        </w:rPr>
                                      </w:pPr>
                                      <w:r w:rsidRPr="00B258BC">
                                        <w:rPr>
                                          <w:rStyle w:val="ae"/>
                                          <w:lang w:val="ru-RU"/>
                                        </w:rPr>
                                        <w:t>28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66" o:spid="_x0000_s1134" style="position:absolute;margin-left:1.1pt;margin-top:.35pt;width:21.25pt;height:21.25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ae"/>
                              </w:rPr>
                              <w:id w:val="2967307"/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ae"/>
                                <w:lang w:val="ru-RU"/>
                              </w:rPr>
                            </w:sdtEndPr>
                            <w:sdtContent>
                              <w:p w:rsidR="00B258BC" w:rsidRPr="00B258BC" w:rsidRDefault="00B258BC">
                                <w:pPr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 w:rsidRPr="00B258BC">
                                  <w:rPr>
                                    <w:rStyle w:val="ae"/>
                                    <w:lang w:val="ru-RU"/>
                                  </w:rPr>
                                  <w:t>28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534784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435610</wp:posOffset>
                      </wp:positionV>
                      <wp:extent cx="1149985" cy="530860"/>
                      <wp:effectExtent l="10160" t="13970" r="11430" b="7620"/>
                      <wp:wrapNone/>
                      <wp:docPr id="10" name="Text Box 9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258BC" w:rsidRPr="00B258BC" w:rsidRDefault="00B258BC" w:rsidP="00E45C15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64" o:spid="_x0000_s1135" type="#_x0000_t202" style="position:absolute;margin-left:3.2pt;margin-top:34.3pt;width:90.55pt;height:41.8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" filled="f" strokecolor="#e36c0a [2409]">
                      <v:textbox inset="0,0,0,0">
                        <w:txbxContent>
                          <w:p w:rsidR="00B258BC" w:rsidRPr="00B258BC" w:rsidRDefault="00B258BC" w:rsidP="00E45C15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41" w:type="dxa"/>
            <w:shd w:val="clear" w:color="auto" w:fill="FDE9D9" w:themeFill="accent6" w:themeFillTint="33"/>
          </w:tcPr>
          <w:p w:rsidR="00B258BC" w:rsidRPr="00B258BC" w:rsidRDefault="00CA6E78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538880" behindDoc="0" locked="0" layoutInCell="1" allowOverlap="1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33020</wp:posOffset>
                      </wp:positionV>
                      <wp:extent cx="909955" cy="367030"/>
                      <wp:effectExtent l="10795" t="11430" r="12700" b="12065"/>
                      <wp:wrapNone/>
                      <wp:docPr id="9" name="Rectangle 9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9955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58BC" w:rsidRPr="00B258BC" w:rsidRDefault="00B258BC" w:rsidP="008473BB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68" o:spid="_x0000_s1136" style="position:absolute;margin-left:21pt;margin-top:2.6pt;width:71.65pt;height:28.9pt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" fillcolor="white [3212]" strokecolor="#e36c0a [2409]">
                      <v:fill opacity="16448f"/>
                      <v:textbox inset="0,0,0,0">
                        <w:txbxContent>
                          <w:p w:rsidR="00B258BC" w:rsidRPr="00B258BC" w:rsidRDefault="00B258BC" w:rsidP="008473BB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539904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4445</wp:posOffset>
                      </wp:positionV>
                      <wp:extent cx="269875" cy="269875"/>
                      <wp:effectExtent l="12065" t="11430" r="13335" b="13970"/>
                      <wp:wrapNone/>
                      <wp:docPr id="8" name="Rectangle 9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ae"/>
                                    </w:rPr>
                                    <w:id w:val="27891656"/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ae"/>
                                      <w:lang w:val="ru-RU"/>
                                    </w:rPr>
                                  </w:sdtEndPr>
                                  <w:sdtContent>
                                    <w:p w:rsidR="00B258BC" w:rsidRPr="00B258BC" w:rsidRDefault="00B258BC">
                                      <w:pPr>
                                        <w:jc w:val="center"/>
                                        <w:rPr>
                                          <w:lang w:val="ru-RU"/>
                                        </w:rPr>
                                      </w:pPr>
                                      <w:r w:rsidRPr="00B258BC">
                                        <w:rPr>
                                          <w:rStyle w:val="ae"/>
                                          <w:lang w:val="ru-RU"/>
                                        </w:rPr>
                                        <w:t>29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69" o:spid="_x0000_s1137" style="position:absolute;margin-left:.1pt;margin-top:.35pt;width:21.25pt;height:21.2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ae"/>
                              </w:rPr>
                              <w:id w:val="27891656"/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ae"/>
                                <w:lang w:val="ru-RU"/>
                              </w:rPr>
                            </w:sdtEndPr>
                            <w:sdtContent>
                              <w:p w:rsidR="00B258BC" w:rsidRPr="00B258BC" w:rsidRDefault="00B258BC">
                                <w:pPr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 w:rsidRPr="00B258BC">
                                  <w:rPr>
                                    <w:rStyle w:val="ae"/>
                                    <w:lang w:val="ru-RU"/>
                                  </w:rPr>
                                  <w:t>29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537856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435610</wp:posOffset>
                      </wp:positionV>
                      <wp:extent cx="1149985" cy="530860"/>
                      <wp:effectExtent l="10160" t="13970" r="11430" b="7620"/>
                      <wp:wrapNone/>
                      <wp:docPr id="7" name="Text Box 9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258BC" w:rsidRPr="00B258BC" w:rsidRDefault="00B258BC" w:rsidP="00E45C15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67" o:spid="_x0000_s1138" type="#_x0000_t202" style="position:absolute;margin-left:2.2pt;margin-top:34.3pt;width:90.55pt;height:41.8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" filled="f" strokecolor="#e36c0a [2409]">
                      <v:textbox inset="0,0,0,0">
                        <w:txbxContent>
                          <w:p w:rsidR="00B258BC" w:rsidRPr="00B258BC" w:rsidRDefault="00B258BC" w:rsidP="00E45C15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42" w:type="dxa"/>
            <w:shd w:val="clear" w:color="auto" w:fill="FDE9D9" w:themeFill="accent6" w:themeFillTint="33"/>
          </w:tcPr>
          <w:p w:rsidR="00B258BC" w:rsidRPr="00B258BC" w:rsidRDefault="00CA6E78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541952" behindDoc="0" locked="0" layoutInCell="1" allowOverlap="1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33020</wp:posOffset>
                      </wp:positionV>
                      <wp:extent cx="905510" cy="367030"/>
                      <wp:effectExtent l="11430" t="11430" r="6985" b="12065"/>
                      <wp:wrapNone/>
                      <wp:docPr id="6" name="Rectangle 9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5510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58BC" w:rsidRPr="00B258BC" w:rsidRDefault="00B258BC" w:rsidP="008473BB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71" o:spid="_x0000_s1139" style="position:absolute;margin-left:22.35pt;margin-top:2.6pt;width:71.3pt;height:28.9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" fillcolor="white [3212]" strokecolor="#e36c0a [2409]">
                      <v:fill opacity="16448f"/>
                      <v:textbox inset="0,0,0,0">
                        <w:txbxContent>
                          <w:p w:rsidR="00B258BC" w:rsidRPr="00B258BC" w:rsidRDefault="00B258BC" w:rsidP="008473BB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4445</wp:posOffset>
                      </wp:positionV>
                      <wp:extent cx="269875" cy="269875"/>
                      <wp:effectExtent l="8255" t="11430" r="7620" b="13970"/>
                      <wp:wrapNone/>
                      <wp:docPr id="5" name="Rectangle 9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ae"/>
                                    </w:rPr>
                                    <w:id w:val="2967305"/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ae"/>
                                      <w:lang w:val="ru-RU"/>
                                    </w:rPr>
                                  </w:sdtEndPr>
                                  <w:sdtContent>
                                    <w:p w:rsidR="00B258BC" w:rsidRPr="00B258BC" w:rsidRDefault="00B258BC">
                                      <w:pPr>
                                        <w:jc w:val="center"/>
                                        <w:rPr>
                                          <w:lang w:val="ru-RU"/>
                                        </w:rPr>
                                      </w:pPr>
                                      <w:r w:rsidRPr="00B258BC">
                                        <w:rPr>
                                          <w:rStyle w:val="ae"/>
                                          <w:lang w:val="ru-RU"/>
                                        </w:rPr>
                                        <w:t>30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72" o:spid="_x0000_s1140" style="position:absolute;margin-left:1.1pt;margin-top:.35pt;width:21.25pt;height:21.25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ae"/>
                              </w:rPr>
                              <w:id w:val="2967305"/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ae"/>
                                <w:lang w:val="ru-RU"/>
                              </w:rPr>
                            </w:sdtEndPr>
                            <w:sdtContent>
                              <w:p w:rsidR="00B258BC" w:rsidRPr="00B258BC" w:rsidRDefault="00B258BC">
                                <w:pPr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 w:rsidRPr="00B258BC">
                                  <w:rPr>
                                    <w:rStyle w:val="ae"/>
                                    <w:lang w:val="ru-RU"/>
                                  </w:rPr>
                                  <w:t>30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540928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435610</wp:posOffset>
                      </wp:positionV>
                      <wp:extent cx="1149985" cy="530860"/>
                      <wp:effectExtent l="6350" t="13970" r="5715" b="7620"/>
                      <wp:wrapNone/>
                      <wp:docPr id="4" name="Text Box 9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258BC" w:rsidRPr="00B258BC" w:rsidRDefault="00B258BC" w:rsidP="00E45C15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70" o:spid="_x0000_s1141" type="#_x0000_t202" style="position:absolute;margin-left:3.2pt;margin-top:34.3pt;width:90.55pt;height:41.8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" filled="f" strokecolor="#e36c0a [2409]">
                      <v:textbox inset="0,0,0,0">
                        <w:txbxContent>
                          <w:p w:rsidR="00B258BC" w:rsidRPr="00B258BC" w:rsidRDefault="00B258BC" w:rsidP="00E45C15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13" w:type="dxa"/>
            <w:shd w:val="clear" w:color="auto" w:fill="FDE9D9" w:themeFill="accent6" w:themeFillTint="33"/>
          </w:tcPr>
          <w:p w:rsidR="00B258BC" w:rsidRPr="00B258BC" w:rsidRDefault="00CA6E78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33020</wp:posOffset>
                      </wp:positionV>
                      <wp:extent cx="911225" cy="367030"/>
                      <wp:effectExtent l="12065" t="11430" r="10160" b="12065"/>
                      <wp:wrapNone/>
                      <wp:docPr id="3" name="Rectangle 9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36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58BC" w:rsidRPr="00B258BC" w:rsidRDefault="00B258BC" w:rsidP="008473BB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74" o:spid="_x0000_s1142" style="position:absolute;margin-left:21.4pt;margin-top:2.6pt;width:71.75pt;height:28.9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" fillcolor="white [3212]" strokecolor="#e36c0a [2409]">
                      <v:fill opacity="16448f"/>
                      <v:textbox inset="0,0,0,0">
                        <w:txbxContent>
                          <w:p w:rsidR="00B258BC" w:rsidRPr="00B258BC" w:rsidRDefault="00B258BC" w:rsidP="008473BB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4445</wp:posOffset>
                      </wp:positionV>
                      <wp:extent cx="269875" cy="269875"/>
                      <wp:effectExtent l="5080" t="11430" r="10795" b="13970"/>
                      <wp:wrapNone/>
                      <wp:docPr id="2" name="Rectangle 9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ae"/>
                                    </w:rPr>
                                    <w:id w:val="2967311"/>
                                    <w:dropDownList>
                                      <w:listItem w:displayText="----" w:value="----"/>
                                      <w:listItem w:displayText="1" w:value="1"/>
                                      <w:listItem w:displayText="2" w:value="2"/>
                                      <w:listItem w:displayText="3" w:value="3"/>
                                      <w:listItem w:displayText="4" w:value="4"/>
                                      <w:listItem w:displayText="5" w:value="5"/>
                                      <w:listItem w:displayText="6" w:value="6"/>
                                      <w:listItem w:displayText="7" w:value="7"/>
                                      <w:listItem w:displayText="8" w:value="8"/>
                                      <w:listItem w:displayText="9" w:value="9"/>
                                      <w:listItem w:displayText="10" w:value="10"/>
                                      <w:listItem w:displayText="11" w:value="11"/>
                                      <w:listItem w:displayText="12" w:value="12"/>
                                      <w:listItem w:displayText="13" w:value="13"/>
                                      <w:listItem w:displayText="14" w:value="14"/>
                                      <w:listItem w:displayText="15" w:value="15"/>
                                      <w:listItem w:displayText="16" w:value="16"/>
                                      <w:listItem w:displayText="17" w:value="17"/>
                                      <w:listItem w:displayText="18" w:value="18"/>
                                      <w:listItem w:displayText="19" w:value="19"/>
                                      <w:listItem w:displayText="20" w:value="20"/>
                                      <w:listItem w:displayText="21" w:value="21"/>
                                      <w:listItem w:displayText="22" w:value="22"/>
                                      <w:listItem w:displayText="23" w:value="23"/>
                                      <w:listItem w:displayText="24" w:value="24"/>
                                      <w:listItem w:displayText="25" w:value="25"/>
                                      <w:listItem w:displayText="26" w:value="26"/>
                                      <w:listItem w:displayText="27" w:value="27"/>
                                      <w:listItem w:displayText="28" w:value="28"/>
                                      <w:listItem w:displayText="29" w:value="29"/>
                                      <w:listItem w:displayText="30" w:value="30"/>
                                      <w:listItem w:displayText="31" w:value="31"/>
                                    </w:dropDownList>
                                  </w:sdtPr>
                                  <w:sdtEndPr>
                                    <w:rPr>
                                      <w:rStyle w:val="ae"/>
                                      <w:lang w:val="ru-RU"/>
                                    </w:rPr>
                                  </w:sdtEndPr>
                                  <w:sdtContent>
                                    <w:p w:rsidR="00B258BC" w:rsidRPr="00B258BC" w:rsidRDefault="00B258BC">
                                      <w:pPr>
                                        <w:jc w:val="center"/>
                                        <w:rPr>
                                          <w:lang w:val="ru-RU"/>
                                        </w:rPr>
                                      </w:pPr>
                                      <w:r w:rsidRPr="00B258BC">
                                        <w:rPr>
                                          <w:rStyle w:val="ae"/>
                                          <w:lang w:val="ru-RU"/>
                                        </w:rPr>
                                        <w:t>31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75" o:spid="_x0000_s1143" style="position:absolute;margin-left:.6pt;margin-top:.35pt;width:21.25pt;height:21.25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" fillcolor="white [3212]" strokecolor="#5a5a5a [2109]">
                      <v:textbox inset="0,0,0,0">
                        <w:txbxContent>
                          <w:sdt>
                            <w:sdtPr>
                              <w:rPr>
                                <w:rStyle w:val="ae"/>
                              </w:rPr>
                              <w:id w:val="2967311"/>
                              <w:dropDownList>
                                <w:listItem w:displayText="----" w:value="----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ae"/>
                                <w:lang w:val="ru-RU"/>
                              </w:rPr>
                            </w:sdtEndPr>
                            <w:sdtContent>
                              <w:p w:rsidR="00B258BC" w:rsidRPr="00B258BC" w:rsidRDefault="00B258BC">
                                <w:pPr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 w:rsidRPr="00B258BC">
                                  <w:rPr>
                                    <w:rStyle w:val="ae"/>
                                    <w:lang w:val="ru-RU"/>
                                  </w:rPr>
                                  <w:t>31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435610</wp:posOffset>
                      </wp:positionV>
                      <wp:extent cx="1149985" cy="530860"/>
                      <wp:effectExtent l="12700" t="13970" r="8890" b="7620"/>
                      <wp:wrapNone/>
                      <wp:docPr id="1" name="Text Box 9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0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258BC" w:rsidRPr="00B258BC" w:rsidRDefault="00B258BC" w:rsidP="00E45C15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73" o:spid="_x0000_s1144" type="#_x0000_t202" style="position:absolute;margin-left:2.7pt;margin-top:34.3pt;width:90.55pt;height:41.8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" filled="f" strokecolor="#e36c0a [2409]">
                      <v:textbox inset="0,0,0,0">
                        <w:txbxContent>
                          <w:p w:rsidR="00B258BC" w:rsidRPr="00B258BC" w:rsidRDefault="00B258BC" w:rsidP="00E45C15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75D7E" w:rsidRPr="00B258BC" w:rsidRDefault="00075D7E" w:rsidP="00B258BC">
      <w:pPr>
        <w:spacing w:line="20" w:lineRule="exact"/>
        <w:rPr>
          <w:lang w:val="ru-RU"/>
        </w:rPr>
      </w:pPr>
    </w:p>
    <w:sectPr w:rsidR="00075D7E" w:rsidRPr="00B258BC" w:rsidSect="00C078F3">
      <w:pgSz w:w="16839" w:h="11907" w:orient="landscape" w:code="9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1068D6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420AD7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9FD8AD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49C9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5ADADEF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E2C9F7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A14681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7F63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5DC50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91400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E78"/>
    <w:rsid w:val="00014C87"/>
    <w:rsid w:val="00075D7E"/>
    <w:rsid w:val="000B5932"/>
    <w:rsid w:val="001239F5"/>
    <w:rsid w:val="001556CB"/>
    <w:rsid w:val="001829D4"/>
    <w:rsid w:val="00520232"/>
    <w:rsid w:val="005510A4"/>
    <w:rsid w:val="00630EA1"/>
    <w:rsid w:val="00676ED4"/>
    <w:rsid w:val="007D4C88"/>
    <w:rsid w:val="008473BB"/>
    <w:rsid w:val="00B258BC"/>
    <w:rsid w:val="00B707E3"/>
    <w:rsid w:val="00C078F3"/>
    <w:rsid w:val="00C656DF"/>
    <w:rsid w:val="00CA6E78"/>
    <w:rsid w:val="00D10113"/>
    <w:rsid w:val="00D153EE"/>
    <w:rsid w:val="00E32E5D"/>
    <w:rsid w:val="00E45C15"/>
    <w:rsid w:val="00E67EBB"/>
    <w:rsid w:val="00EE47D1"/>
    <w:rsid w:val="00F16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rebuchet MS" w:eastAsia="SimSun" w:hAnsi="Trebuchet MS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rsid w:val="00EE47D1"/>
    <w:rPr>
      <w:rFonts w:asciiTheme="minorHAnsi" w:hAnsiTheme="minorHAnsi"/>
    </w:rPr>
  </w:style>
  <w:style w:type="paragraph" w:styleId="1">
    <w:name w:val="heading 1"/>
    <w:basedOn w:val="a"/>
    <w:next w:val="a"/>
    <w:link w:val="10"/>
    <w:uiPriority w:val="9"/>
    <w:rsid w:val="00075D7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5D7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075D7E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075D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5D7E"/>
    <w:rPr>
      <w:rFonts w:ascii="Tahoma" w:hAnsi="Tahoma" w:cs="Tahoma"/>
      <w:sz w:val="16"/>
      <w:szCs w:val="16"/>
    </w:rPr>
  </w:style>
  <w:style w:type="paragraph" w:customStyle="1" w:styleId="a7">
    <w:name w:val="Месяц"/>
    <w:basedOn w:val="a"/>
    <w:link w:val="a8"/>
    <w:qFormat/>
    <w:rsid w:val="00EE47D1"/>
    <w:pPr>
      <w:jc w:val="center"/>
    </w:pPr>
    <w:rPr>
      <w:b/>
      <w:color w:val="FFFFFF" w:themeColor="background1"/>
      <w:sz w:val="28"/>
    </w:rPr>
  </w:style>
  <w:style w:type="character" w:customStyle="1" w:styleId="10">
    <w:name w:val="Заголовок 1 Знак"/>
    <w:basedOn w:val="a0"/>
    <w:link w:val="1"/>
    <w:uiPriority w:val="9"/>
    <w:rsid w:val="00075D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9">
    <w:name w:val="Инструкции"/>
    <w:basedOn w:val="a"/>
    <w:link w:val="aa"/>
    <w:qFormat/>
    <w:rsid w:val="00B707E3"/>
    <w:pPr>
      <w:jc w:val="right"/>
    </w:pPr>
    <w:rPr>
      <w:i/>
      <w:color w:val="0D0D0D" w:themeColor="text1" w:themeTint="F2"/>
      <w:sz w:val="20"/>
    </w:rPr>
  </w:style>
  <w:style w:type="paragraph" w:customStyle="1" w:styleId="ab">
    <w:name w:val="Дни недели"/>
    <w:basedOn w:val="a"/>
    <w:link w:val="ac"/>
    <w:qFormat/>
    <w:rsid w:val="00EE47D1"/>
    <w:pPr>
      <w:jc w:val="center"/>
    </w:pPr>
    <w:rPr>
      <w:b/>
      <w:sz w:val="24"/>
    </w:rPr>
  </w:style>
  <w:style w:type="character" w:customStyle="1" w:styleId="aa">
    <w:name w:val="Инструкции Знак"/>
    <w:basedOn w:val="a0"/>
    <w:link w:val="a9"/>
    <w:rsid w:val="00B707E3"/>
    <w:rPr>
      <w:rFonts w:asciiTheme="minorHAnsi" w:hAnsiTheme="minorHAnsi"/>
      <w:i/>
      <w:color w:val="0D0D0D" w:themeColor="text1" w:themeTint="F2"/>
      <w:sz w:val="20"/>
    </w:rPr>
  </w:style>
  <w:style w:type="character" w:customStyle="1" w:styleId="a8">
    <w:name w:val="Месяц Знак"/>
    <w:basedOn w:val="a0"/>
    <w:link w:val="a7"/>
    <w:rsid w:val="00EE47D1"/>
    <w:rPr>
      <w:rFonts w:asciiTheme="minorHAnsi" w:hAnsiTheme="minorHAnsi"/>
      <w:b/>
      <w:color w:val="FFFFFF" w:themeColor="background1"/>
      <w:sz w:val="28"/>
    </w:rPr>
  </w:style>
  <w:style w:type="paragraph" w:customStyle="1" w:styleId="ad">
    <w:name w:val="Номера и буквы недель"/>
    <w:basedOn w:val="ab"/>
    <w:link w:val="ae"/>
    <w:qFormat/>
    <w:rsid w:val="00075D7E"/>
    <w:rPr>
      <w:color w:val="000000" w:themeColor="text1"/>
    </w:rPr>
  </w:style>
  <w:style w:type="character" w:customStyle="1" w:styleId="ac">
    <w:name w:val="Дни недели Знак"/>
    <w:basedOn w:val="a0"/>
    <w:link w:val="ab"/>
    <w:rsid w:val="00EE47D1"/>
    <w:rPr>
      <w:rFonts w:asciiTheme="minorHAnsi" w:hAnsiTheme="minorHAnsi"/>
      <w:b/>
      <w:sz w:val="24"/>
    </w:rPr>
  </w:style>
  <w:style w:type="paragraph" w:customStyle="1" w:styleId="af">
    <w:name w:val="Имена"/>
    <w:basedOn w:val="a"/>
    <w:link w:val="af0"/>
    <w:qFormat/>
    <w:rsid w:val="00075D7E"/>
    <w:rPr>
      <w:rFonts w:asciiTheme="majorHAnsi" w:hAnsiTheme="majorHAnsi"/>
      <w:color w:val="000000" w:themeColor="text1"/>
      <w:sz w:val="24"/>
    </w:rPr>
  </w:style>
  <w:style w:type="character" w:customStyle="1" w:styleId="ae">
    <w:name w:val="Номера и буквы недель Знак"/>
    <w:basedOn w:val="ac"/>
    <w:link w:val="ad"/>
    <w:rsid w:val="00075D7E"/>
    <w:rPr>
      <w:rFonts w:asciiTheme="minorHAnsi" w:hAnsiTheme="minorHAnsi"/>
      <w:b/>
      <w:color w:val="000000" w:themeColor="text1"/>
      <w:sz w:val="24"/>
    </w:rPr>
  </w:style>
  <w:style w:type="character" w:customStyle="1" w:styleId="af0">
    <w:name w:val="Имена Знак"/>
    <w:basedOn w:val="a0"/>
    <w:link w:val="af"/>
    <w:rsid w:val="00075D7E"/>
    <w:rPr>
      <w:rFonts w:asciiTheme="majorHAnsi" w:hAnsiTheme="majorHAnsi"/>
      <w:color w:val="000000" w:themeColor="text1"/>
      <w:sz w:val="24"/>
    </w:rPr>
  </w:style>
  <w:style w:type="paragraph" w:customStyle="1" w:styleId="af1">
    <w:name w:val="Школьные занятия"/>
    <w:basedOn w:val="a"/>
    <w:link w:val="af2"/>
    <w:qFormat/>
    <w:rsid w:val="00075D7E"/>
    <w:rPr>
      <w:sz w:val="18"/>
    </w:rPr>
  </w:style>
  <w:style w:type="character" w:customStyle="1" w:styleId="af2">
    <w:name w:val="Школьные занятия Знак"/>
    <w:basedOn w:val="a0"/>
    <w:link w:val="af1"/>
    <w:rsid w:val="00075D7E"/>
    <w:rPr>
      <w:rFonts w:asciiTheme="minorHAnsi" w:hAnsiTheme="minorHAnsi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rebuchet MS" w:eastAsia="SimSun" w:hAnsi="Trebuchet MS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rsid w:val="00EE47D1"/>
    <w:rPr>
      <w:rFonts w:asciiTheme="minorHAnsi" w:hAnsiTheme="minorHAnsi"/>
    </w:rPr>
  </w:style>
  <w:style w:type="paragraph" w:styleId="1">
    <w:name w:val="heading 1"/>
    <w:basedOn w:val="a"/>
    <w:next w:val="a"/>
    <w:link w:val="10"/>
    <w:uiPriority w:val="9"/>
    <w:rsid w:val="00075D7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5D7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075D7E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075D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5D7E"/>
    <w:rPr>
      <w:rFonts w:ascii="Tahoma" w:hAnsi="Tahoma" w:cs="Tahoma"/>
      <w:sz w:val="16"/>
      <w:szCs w:val="16"/>
    </w:rPr>
  </w:style>
  <w:style w:type="paragraph" w:customStyle="1" w:styleId="a7">
    <w:name w:val="Месяц"/>
    <w:basedOn w:val="a"/>
    <w:link w:val="a8"/>
    <w:qFormat/>
    <w:rsid w:val="00EE47D1"/>
    <w:pPr>
      <w:jc w:val="center"/>
    </w:pPr>
    <w:rPr>
      <w:b/>
      <w:color w:val="FFFFFF" w:themeColor="background1"/>
      <w:sz w:val="28"/>
    </w:rPr>
  </w:style>
  <w:style w:type="character" w:customStyle="1" w:styleId="10">
    <w:name w:val="Заголовок 1 Знак"/>
    <w:basedOn w:val="a0"/>
    <w:link w:val="1"/>
    <w:uiPriority w:val="9"/>
    <w:rsid w:val="00075D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9">
    <w:name w:val="Инструкции"/>
    <w:basedOn w:val="a"/>
    <w:link w:val="aa"/>
    <w:qFormat/>
    <w:rsid w:val="00B707E3"/>
    <w:pPr>
      <w:jc w:val="right"/>
    </w:pPr>
    <w:rPr>
      <w:i/>
      <w:color w:val="0D0D0D" w:themeColor="text1" w:themeTint="F2"/>
      <w:sz w:val="20"/>
    </w:rPr>
  </w:style>
  <w:style w:type="paragraph" w:customStyle="1" w:styleId="ab">
    <w:name w:val="Дни недели"/>
    <w:basedOn w:val="a"/>
    <w:link w:val="ac"/>
    <w:qFormat/>
    <w:rsid w:val="00EE47D1"/>
    <w:pPr>
      <w:jc w:val="center"/>
    </w:pPr>
    <w:rPr>
      <w:b/>
      <w:sz w:val="24"/>
    </w:rPr>
  </w:style>
  <w:style w:type="character" w:customStyle="1" w:styleId="aa">
    <w:name w:val="Инструкции Знак"/>
    <w:basedOn w:val="a0"/>
    <w:link w:val="a9"/>
    <w:rsid w:val="00B707E3"/>
    <w:rPr>
      <w:rFonts w:asciiTheme="minorHAnsi" w:hAnsiTheme="minorHAnsi"/>
      <w:i/>
      <w:color w:val="0D0D0D" w:themeColor="text1" w:themeTint="F2"/>
      <w:sz w:val="20"/>
    </w:rPr>
  </w:style>
  <w:style w:type="character" w:customStyle="1" w:styleId="a8">
    <w:name w:val="Месяц Знак"/>
    <w:basedOn w:val="a0"/>
    <w:link w:val="a7"/>
    <w:rsid w:val="00EE47D1"/>
    <w:rPr>
      <w:rFonts w:asciiTheme="minorHAnsi" w:hAnsiTheme="minorHAnsi"/>
      <w:b/>
      <w:color w:val="FFFFFF" w:themeColor="background1"/>
      <w:sz w:val="28"/>
    </w:rPr>
  </w:style>
  <w:style w:type="paragraph" w:customStyle="1" w:styleId="ad">
    <w:name w:val="Номера и буквы недель"/>
    <w:basedOn w:val="ab"/>
    <w:link w:val="ae"/>
    <w:qFormat/>
    <w:rsid w:val="00075D7E"/>
    <w:rPr>
      <w:color w:val="000000" w:themeColor="text1"/>
    </w:rPr>
  </w:style>
  <w:style w:type="character" w:customStyle="1" w:styleId="ac">
    <w:name w:val="Дни недели Знак"/>
    <w:basedOn w:val="a0"/>
    <w:link w:val="ab"/>
    <w:rsid w:val="00EE47D1"/>
    <w:rPr>
      <w:rFonts w:asciiTheme="minorHAnsi" w:hAnsiTheme="minorHAnsi"/>
      <w:b/>
      <w:sz w:val="24"/>
    </w:rPr>
  </w:style>
  <w:style w:type="paragraph" w:customStyle="1" w:styleId="af">
    <w:name w:val="Имена"/>
    <w:basedOn w:val="a"/>
    <w:link w:val="af0"/>
    <w:qFormat/>
    <w:rsid w:val="00075D7E"/>
    <w:rPr>
      <w:rFonts w:asciiTheme="majorHAnsi" w:hAnsiTheme="majorHAnsi"/>
      <w:color w:val="000000" w:themeColor="text1"/>
      <w:sz w:val="24"/>
    </w:rPr>
  </w:style>
  <w:style w:type="character" w:customStyle="1" w:styleId="ae">
    <w:name w:val="Номера и буквы недель Знак"/>
    <w:basedOn w:val="ac"/>
    <w:link w:val="ad"/>
    <w:rsid w:val="00075D7E"/>
    <w:rPr>
      <w:rFonts w:asciiTheme="minorHAnsi" w:hAnsiTheme="minorHAnsi"/>
      <w:b/>
      <w:color w:val="000000" w:themeColor="text1"/>
      <w:sz w:val="24"/>
    </w:rPr>
  </w:style>
  <w:style w:type="character" w:customStyle="1" w:styleId="af0">
    <w:name w:val="Имена Знак"/>
    <w:basedOn w:val="a0"/>
    <w:link w:val="af"/>
    <w:rsid w:val="00075D7E"/>
    <w:rPr>
      <w:rFonts w:asciiTheme="majorHAnsi" w:hAnsiTheme="majorHAnsi"/>
      <w:color w:val="000000" w:themeColor="text1"/>
      <w:sz w:val="24"/>
    </w:rPr>
  </w:style>
  <w:style w:type="paragraph" w:customStyle="1" w:styleId="af1">
    <w:name w:val="Школьные занятия"/>
    <w:basedOn w:val="a"/>
    <w:link w:val="af2"/>
    <w:qFormat/>
    <w:rsid w:val="00075D7E"/>
    <w:rPr>
      <w:sz w:val="18"/>
    </w:rPr>
  </w:style>
  <w:style w:type="character" w:customStyle="1" w:styleId="af2">
    <w:name w:val="Школьные занятия Знак"/>
    <w:basedOn w:val="a0"/>
    <w:link w:val="af1"/>
    <w:rsid w:val="00075D7E"/>
    <w:rPr>
      <w:rFonts w:asciiTheme="minorHAnsi" w:hAnsiTheme="minorHAns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ustomXml" Target="../customXml/item3.xml"/><Relationship Id="rId5" Type="http://schemas.openxmlformats.org/officeDocument/2006/relationships/settings" Target="settings.xml"/><Relationship Id="rId10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03CACC61D75483E8B65E4CB90AE75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F1CA65-D1E5-4B24-8091-B23BABB10277}"/>
      </w:docPartPr>
      <w:docPartBody>
        <w:p w:rsidR="00000000" w:rsidRDefault="00AE5DEC">
          <w:pPr>
            <w:pStyle w:val="203CACC61D75483E8B65E4CB90AE75A2"/>
          </w:pPr>
          <w:r>
            <w:rPr>
              <w:rStyle w:val="a3"/>
            </w:rPr>
            <w:t>Choose an item.</w:t>
          </w:r>
        </w:p>
      </w:docPartBody>
    </w:docPart>
    <w:docPart>
      <w:docPartPr>
        <w:name w:val="87458438CCF24852BCCA5E4D6984CA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67FBC60-5293-4B46-AA15-3E31876E9143}"/>
      </w:docPartPr>
      <w:docPartBody>
        <w:p w:rsidR="00000000" w:rsidRDefault="00AE5DEC">
          <w:pPr>
            <w:pStyle w:val="87458438CCF24852BCCA5E4D6984CA4E"/>
          </w:pPr>
          <w:r>
            <w:rPr>
              <w:rStyle w:val="month"/>
            </w:rPr>
            <w:t>Year</w:t>
          </w:r>
        </w:p>
      </w:docPartBody>
    </w:docPart>
    <w:docPart>
      <w:docPartPr>
        <w:name w:val="F9945A6845904A7A8D92495CC19464A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BC73030-2342-4101-8929-1E8B476C4C91}"/>
      </w:docPartPr>
      <w:docPartBody>
        <w:p w:rsidR="00000000" w:rsidRDefault="00C572C5">
          <w:pPr>
            <w:pStyle w:val="F9945A6845904A7A8D92495CC19464AD"/>
          </w:pPr>
          <w:r>
            <w:rPr>
              <w:rStyle w:val="days"/>
            </w:rPr>
            <w:t>f</w:t>
          </w:r>
        </w:p>
      </w:docPartBody>
    </w:docPart>
    <w:docPart>
      <w:docPartPr>
        <w:name w:val="9CFD2C5BDD574A4DB9BAD0D9153BE6D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817D3CC-BA4E-4373-B955-BF6E41D95C02}"/>
      </w:docPartPr>
      <w:docPartBody>
        <w:p w:rsidR="00000000" w:rsidRDefault="00C572C5">
          <w:pPr>
            <w:pStyle w:val="9CFD2C5BDD574A4DB9BAD0D9153BE6D0"/>
          </w:pPr>
          <w:r>
            <w:rPr>
              <w:rStyle w:val="days"/>
            </w:rPr>
            <w:t>f</w:t>
          </w:r>
        </w:p>
      </w:docPartBody>
    </w:docPart>
    <w:docPart>
      <w:docPartPr>
        <w:name w:val="3F96FB8A8E234176A3BA67DC2DB3DC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A9AABAE-BFB8-4621-9EB4-99E8B3CA9D19}"/>
      </w:docPartPr>
      <w:docPartBody>
        <w:p w:rsidR="00000000" w:rsidRDefault="00C572C5">
          <w:pPr>
            <w:pStyle w:val="3F96FB8A8E234176A3BA67DC2DB3DC6A"/>
          </w:pPr>
          <w:r>
            <w:rPr>
              <w:rStyle w:val="days"/>
            </w:rPr>
            <w:t>f</w:t>
          </w:r>
        </w:p>
      </w:docPartBody>
    </w:docPart>
    <w:docPart>
      <w:docPartPr>
        <w:name w:val="54DEB4AEC4B8404FA66EEB9855CF70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D0F5BA-03BD-4E6E-A508-11F7246BBC82}"/>
      </w:docPartPr>
      <w:docPartBody>
        <w:p w:rsidR="00000000" w:rsidRDefault="00C572C5">
          <w:pPr>
            <w:pStyle w:val="54DEB4AEC4B8404FA66EEB9855CF706A"/>
          </w:pPr>
          <w:r>
            <w:rPr>
              <w:rStyle w:val="days"/>
            </w:rPr>
            <w:t>f</w:t>
          </w:r>
        </w:p>
      </w:docPartBody>
    </w:docPart>
    <w:docPart>
      <w:docPartPr>
        <w:name w:val="98F05A31DD2A4C249B022C2F072FC84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790677D-3A41-4F2F-A89C-EDC9D8DC5F11}"/>
      </w:docPartPr>
      <w:docPartBody>
        <w:p w:rsidR="00000000" w:rsidRDefault="00C572C5">
          <w:pPr>
            <w:pStyle w:val="98F05A31DD2A4C249B022C2F072FC849"/>
          </w:pPr>
          <w:r>
            <w:rPr>
              <w:rStyle w:val="days"/>
            </w:rPr>
            <w:t>f</w:t>
          </w:r>
        </w:p>
      </w:docPartBody>
    </w:docPart>
    <w:docPart>
      <w:docPartPr>
        <w:name w:val="444145F737E64E3CA9D607DF3E0D2D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A52A250-97BC-4E84-A3AE-F15DDDE941F3}"/>
      </w:docPartPr>
      <w:docPartBody>
        <w:p w:rsidR="00000000" w:rsidRDefault="00C572C5">
          <w:pPr>
            <w:pStyle w:val="444145F737E64E3CA9D607DF3E0D2DA1"/>
          </w:pPr>
          <w:r>
            <w:rPr>
              <w:rStyle w:val="days"/>
            </w:rPr>
            <w:t>f</w:t>
          </w:r>
        </w:p>
      </w:docPartBody>
    </w:docPart>
    <w:docPart>
      <w:docPartPr>
        <w:name w:val="E2DC90C4A7504ED88E42C98CEC807A4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2B3FEAF-CCFA-40C2-AFD6-4BB066A11918}"/>
      </w:docPartPr>
      <w:docPartBody>
        <w:p w:rsidR="00000000" w:rsidRDefault="00C572C5">
          <w:pPr>
            <w:pStyle w:val="E2DC90C4A7504ED88E42C98CEC807A46"/>
          </w:pPr>
          <w:r>
            <w:rPr>
              <w:rStyle w:val="days"/>
            </w:rPr>
            <w:t>f</w:t>
          </w:r>
        </w:p>
      </w:docPartBody>
    </w:docPart>
    <w:docPart>
      <w:docPartPr>
        <w:name w:val="F57CA3959F9F447897973518F69A56E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CECD90-1FFA-4176-92D5-12924C7DDD04}"/>
      </w:docPartPr>
      <w:docPartBody>
        <w:p w:rsidR="00000000" w:rsidRDefault="00C572C5">
          <w:pPr>
            <w:pStyle w:val="F57CA3959F9F447897973518F69A56EB"/>
          </w:pPr>
          <w:r w:rsidRPr="00C078F3">
            <w:rPr>
              <w:rStyle w:val="NamesChar"/>
            </w:rPr>
            <w:t>Название школы</w:t>
          </w:r>
        </w:p>
      </w:docPartBody>
    </w:docPart>
    <w:docPart>
      <w:docPartPr>
        <w:name w:val="9755A1E4E1AC45CFBE799BF894AE78E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EAE797-723B-477A-803D-E690731F60AA}"/>
      </w:docPartPr>
      <w:docPartBody>
        <w:p w:rsidR="00000000" w:rsidRDefault="00C572C5">
          <w:pPr>
            <w:pStyle w:val="9755A1E4E1AC45CFBE799BF894AE78E4"/>
          </w:pPr>
          <w:r w:rsidRPr="00C078F3">
            <w:rPr>
              <w:rStyle w:val="NamesChar"/>
            </w:rPr>
            <w:t>Класс</w:t>
          </w:r>
        </w:p>
      </w:docPartBody>
    </w:docPart>
    <w:docPart>
      <w:docPartPr>
        <w:name w:val="BA7F4121168B4869836EE5F3E8E3EA7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9813A6-FE54-4A9D-B114-C73AB3DBA39B}"/>
      </w:docPartPr>
      <w:docPartBody>
        <w:p w:rsidR="00000000" w:rsidRDefault="00C572C5">
          <w:pPr>
            <w:pStyle w:val="BA7F4121168B4869836EE5F3E8E3EA75"/>
          </w:pPr>
          <w:r w:rsidRPr="00C078F3">
            <w:rPr>
              <w:rStyle w:val="NamesChar"/>
            </w:rPr>
            <w:t>ФИО учителя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203CACC61D75483E8B65E4CB90AE75A2">
    <w:name w:val="203CACC61D75483E8B65E4CB90AE75A2"/>
  </w:style>
  <w:style w:type="character" w:customStyle="1" w:styleId="month">
    <w:name w:val="month"/>
    <w:basedOn w:val="a0"/>
    <w:uiPriority w:val="1"/>
    <w:qFormat/>
    <w:rPr>
      <w:rFonts w:asciiTheme="minorHAnsi" w:hAnsiTheme="minorHAnsi"/>
      <w:b/>
      <w:color w:val="FFFFFF" w:themeColor="background1"/>
      <w:sz w:val="28"/>
    </w:rPr>
  </w:style>
  <w:style w:type="paragraph" w:customStyle="1" w:styleId="87458438CCF24852BCCA5E4D6984CA4E">
    <w:name w:val="87458438CCF24852BCCA5E4D6984CA4E"/>
  </w:style>
  <w:style w:type="character" w:customStyle="1" w:styleId="days">
    <w:name w:val="days"/>
    <w:basedOn w:val="a0"/>
    <w:uiPriority w:val="1"/>
    <w:qFormat/>
    <w:rPr>
      <w:rFonts w:asciiTheme="minorHAnsi" w:hAnsiTheme="minorHAnsi"/>
      <w:b/>
      <w:color w:val="auto"/>
      <w:sz w:val="28"/>
    </w:rPr>
  </w:style>
  <w:style w:type="paragraph" w:customStyle="1" w:styleId="F9945A6845904A7A8D92495CC19464AD">
    <w:name w:val="F9945A6845904A7A8D92495CC19464AD"/>
  </w:style>
  <w:style w:type="paragraph" w:customStyle="1" w:styleId="9CFD2C5BDD574A4DB9BAD0D9153BE6D0">
    <w:name w:val="9CFD2C5BDD574A4DB9BAD0D9153BE6D0"/>
  </w:style>
  <w:style w:type="paragraph" w:customStyle="1" w:styleId="3F96FB8A8E234176A3BA67DC2DB3DC6A">
    <w:name w:val="3F96FB8A8E234176A3BA67DC2DB3DC6A"/>
  </w:style>
  <w:style w:type="paragraph" w:customStyle="1" w:styleId="54DEB4AEC4B8404FA66EEB9855CF706A">
    <w:name w:val="54DEB4AEC4B8404FA66EEB9855CF706A"/>
  </w:style>
  <w:style w:type="paragraph" w:customStyle="1" w:styleId="98F05A31DD2A4C249B022C2F072FC849">
    <w:name w:val="98F05A31DD2A4C249B022C2F072FC849"/>
  </w:style>
  <w:style w:type="paragraph" w:customStyle="1" w:styleId="444145F737E64E3CA9D607DF3E0D2DA1">
    <w:name w:val="444145F737E64E3CA9D607DF3E0D2DA1"/>
  </w:style>
  <w:style w:type="paragraph" w:customStyle="1" w:styleId="E2DC90C4A7504ED88E42C98CEC807A46">
    <w:name w:val="E2DC90C4A7504ED88E42C98CEC807A46"/>
  </w:style>
  <w:style w:type="paragraph" w:customStyle="1" w:styleId="Names">
    <w:name w:val="Names"/>
    <w:basedOn w:val="a"/>
    <w:link w:val="NamesChar"/>
    <w:qFormat/>
    <w:pPr>
      <w:spacing w:after="0" w:line="240" w:lineRule="auto"/>
    </w:pPr>
    <w:rPr>
      <w:rFonts w:asciiTheme="majorHAnsi" w:eastAsia="SimSun" w:hAnsiTheme="majorHAnsi"/>
      <w:color w:val="000000" w:themeColor="text1"/>
      <w:sz w:val="24"/>
      <w:lang w:val="en-US" w:eastAsia="en-US"/>
    </w:rPr>
  </w:style>
  <w:style w:type="character" w:customStyle="1" w:styleId="NamesChar">
    <w:name w:val="Names Char"/>
    <w:basedOn w:val="a0"/>
    <w:link w:val="Names"/>
    <w:rPr>
      <w:rFonts w:asciiTheme="majorHAnsi" w:eastAsia="SimSun" w:hAnsiTheme="majorHAnsi"/>
      <w:color w:val="000000" w:themeColor="text1"/>
      <w:sz w:val="24"/>
      <w:lang w:val="en-US" w:eastAsia="en-US"/>
    </w:rPr>
  </w:style>
  <w:style w:type="paragraph" w:customStyle="1" w:styleId="F57CA3959F9F447897973518F69A56EB">
    <w:name w:val="F57CA3959F9F447897973518F69A56EB"/>
  </w:style>
  <w:style w:type="paragraph" w:customStyle="1" w:styleId="9755A1E4E1AC45CFBE799BF894AE78E4">
    <w:name w:val="9755A1E4E1AC45CFBE799BF894AE78E4"/>
  </w:style>
  <w:style w:type="paragraph" w:customStyle="1" w:styleId="BA7F4121168B4869836EE5F3E8E3EA75">
    <w:name w:val="BA7F4121168B4869836EE5F3E8E3EA7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203CACC61D75483E8B65E4CB90AE75A2">
    <w:name w:val="203CACC61D75483E8B65E4CB90AE75A2"/>
  </w:style>
  <w:style w:type="character" w:customStyle="1" w:styleId="month">
    <w:name w:val="month"/>
    <w:basedOn w:val="a0"/>
    <w:uiPriority w:val="1"/>
    <w:qFormat/>
    <w:rPr>
      <w:rFonts w:asciiTheme="minorHAnsi" w:hAnsiTheme="minorHAnsi"/>
      <w:b/>
      <w:color w:val="FFFFFF" w:themeColor="background1"/>
      <w:sz w:val="28"/>
    </w:rPr>
  </w:style>
  <w:style w:type="paragraph" w:customStyle="1" w:styleId="87458438CCF24852BCCA5E4D6984CA4E">
    <w:name w:val="87458438CCF24852BCCA5E4D6984CA4E"/>
  </w:style>
  <w:style w:type="character" w:customStyle="1" w:styleId="days">
    <w:name w:val="days"/>
    <w:basedOn w:val="a0"/>
    <w:uiPriority w:val="1"/>
    <w:qFormat/>
    <w:rPr>
      <w:rFonts w:asciiTheme="minorHAnsi" w:hAnsiTheme="minorHAnsi"/>
      <w:b/>
      <w:color w:val="auto"/>
      <w:sz w:val="28"/>
    </w:rPr>
  </w:style>
  <w:style w:type="paragraph" w:customStyle="1" w:styleId="F9945A6845904A7A8D92495CC19464AD">
    <w:name w:val="F9945A6845904A7A8D92495CC19464AD"/>
  </w:style>
  <w:style w:type="paragraph" w:customStyle="1" w:styleId="9CFD2C5BDD574A4DB9BAD0D9153BE6D0">
    <w:name w:val="9CFD2C5BDD574A4DB9BAD0D9153BE6D0"/>
  </w:style>
  <w:style w:type="paragraph" w:customStyle="1" w:styleId="3F96FB8A8E234176A3BA67DC2DB3DC6A">
    <w:name w:val="3F96FB8A8E234176A3BA67DC2DB3DC6A"/>
  </w:style>
  <w:style w:type="paragraph" w:customStyle="1" w:styleId="54DEB4AEC4B8404FA66EEB9855CF706A">
    <w:name w:val="54DEB4AEC4B8404FA66EEB9855CF706A"/>
  </w:style>
  <w:style w:type="paragraph" w:customStyle="1" w:styleId="98F05A31DD2A4C249B022C2F072FC849">
    <w:name w:val="98F05A31DD2A4C249B022C2F072FC849"/>
  </w:style>
  <w:style w:type="paragraph" w:customStyle="1" w:styleId="444145F737E64E3CA9D607DF3E0D2DA1">
    <w:name w:val="444145F737E64E3CA9D607DF3E0D2DA1"/>
  </w:style>
  <w:style w:type="paragraph" w:customStyle="1" w:styleId="E2DC90C4A7504ED88E42C98CEC807A46">
    <w:name w:val="E2DC90C4A7504ED88E42C98CEC807A46"/>
  </w:style>
  <w:style w:type="paragraph" w:customStyle="1" w:styleId="Names">
    <w:name w:val="Names"/>
    <w:basedOn w:val="a"/>
    <w:link w:val="NamesChar"/>
    <w:qFormat/>
    <w:pPr>
      <w:spacing w:after="0" w:line="240" w:lineRule="auto"/>
    </w:pPr>
    <w:rPr>
      <w:rFonts w:asciiTheme="majorHAnsi" w:eastAsia="SimSun" w:hAnsiTheme="majorHAnsi"/>
      <w:color w:val="000000" w:themeColor="text1"/>
      <w:sz w:val="24"/>
      <w:lang w:val="en-US" w:eastAsia="en-US"/>
    </w:rPr>
  </w:style>
  <w:style w:type="character" w:customStyle="1" w:styleId="NamesChar">
    <w:name w:val="Names Char"/>
    <w:basedOn w:val="a0"/>
    <w:link w:val="Names"/>
    <w:rPr>
      <w:rFonts w:asciiTheme="majorHAnsi" w:eastAsia="SimSun" w:hAnsiTheme="majorHAnsi"/>
      <w:color w:val="000000" w:themeColor="text1"/>
      <w:sz w:val="24"/>
      <w:lang w:val="en-US" w:eastAsia="en-US"/>
    </w:rPr>
  </w:style>
  <w:style w:type="paragraph" w:customStyle="1" w:styleId="F57CA3959F9F447897973518F69A56EB">
    <w:name w:val="F57CA3959F9F447897973518F69A56EB"/>
  </w:style>
  <w:style w:type="paragraph" w:customStyle="1" w:styleId="9755A1E4E1AC45CFBE799BF894AE78E4">
    <w:name w:val="9755A1E4E1AC45CFBE799BF894AE78E4"/>
  </w:style>
  <w:style w:type="paragraph" w:customStyle="1" w:styleId="BA7F4121168B4869836EE5F3E8E3EA75">
    <w:name w:val="BA7F4121168B4869836EE5F3E8E3EA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BB2780C3CC07BD4BAA623FF9571645580400D1570604EA743043A2641365C0E91715" ma:contentTypeVersion="55" ma:contentTypeDescription="Create a new document." ma:contentTypeScope="" ma:versionID="2c496a0f341a72d7e8cbd42eb499a6d4">
  <xsd:schema xmlns:xsd="http://www.w3.org/2001/XMLSchema" xmlns:xs="http://www.w3.org/2001/XMLSchema" xmlns:p="http://schemas.microsoft.com/office/2006/metadata/properties" xmlns:ns2="9d035d7d-02e5-4a00-8b62-9a556aabc7b5" xmlns:ns3="91e8d559-4d54-460d-ba58-5d5027f88b4d" targetNamespace="http://schemas.microsoft.com/office/2006/metadata/properties" ma:root="true" ma:fieldsID="2bcea688bd265da693c2f253e50f4ab0" ns2:_="" ns3:_="">
    <xsd:import namespace="9d035d7d-02e5-4a00-8b62-9a556aabc7b5"/>
    <xsd:import namespace="91e8d559-4d54-460d-ba58-5d5027f88b4d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35d7d-02e5-4a00-8b62-9a556aabc7b5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117081-80f4-4e10-b46d-e6dc6854316c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41FC7ADF-4C62-4413-95B2-CDE72C4AD396}" ma:internalName="CSXSubmissionMarket" ma:readOnly="false" ma:showField="MarketName" ma:web="9d035d7d-02e5-4a00-8b62-9a556aabc7b5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e663266-dbf1-446f-b076-28feab654da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CD722278-12DA-4BA9-B56C-2624CA46C480}" ma:internalName="InProjectListLookup" ma:readOnly="true" ma:showField="InProjectLis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65226a81-6f17-445b-9321-8ea42e2eee04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CD722278-12DA-4BA9-B56C-2624CA46C480}" ma:internalName="LastCompleteVersionLookup" ma:readOnly="true" ma:showField="LastComplete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CD722278-12DA-4BA9-B56C-2624CA46C480}" ma:internalName="LastPreviewErrorLookup" ma:readOnly="true" ma:showField="LastPreview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CD722278-12DA-4BA9-B56C-2624CA46C480}" ma:internalName="LastPreviewResultLookup" ma:readOnly="true" ma:showField="LastPreview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CD722278-12DA-4BA9-B56C-2624CA46C480}" ma:internalName="LastPreviewAttemptDateLookup" ma:readOnly="true" ma:showField="LastPreview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CD722278-12DA-4BA9-B56C-2624CA46C480}" ma:internalName="LastPreviewedByLookup" ma:readOnly="true" ma:showField="LastPreview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CD722278-12DA-4BA9-B56C-2624CA46C480}" ma:internalName="LastPreviewTimeLookup" ma:readOnly="true" ma:showField="LastPreview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CD722278-12DA-4BA9-B56C-2624CA46C480}" ma:internalName="LastPreviewVersionLookup" ma:readOnly="true" ma:showField="LastPreview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CD722278-12DA-4BA9-B56C-2624CA46C480}" ma:internalName="LastPublishErrorLookup" ma:readOnly="true" ma:showField="LastPublish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CD722278-12DA-4BA9-B56C-2624CA46C480}" ma:internalName="LastPublishResultLookup" ma:readOnly="true" ma:showField="LastPublish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CD722278-12DA-4BA9-B56C-2624CA46C480}" ma:internalName="LastPublishAttemptDateLookup" ma:readOnly="true" ma:showField="LastPublish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CD722278-12DA-4BA9-B56C-2624CA46C480}" ma:internalName="LastPublishedByLookup" ma:readOnly="true" ma:showField="LastPublish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CD722278-12DA-4BA9-B56C-2624CA46C480}" ma:internalName="LastPublishTimeLookup" ma:readOnly="true" ma:showField="LastPublish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CD722278-12DA-4BA9-B56C-2624CA46C480}" ma:internalName="LastPublishVersionLookup" ma:readOnly="true" ma:showField="LastPublish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116CC8E-FCD3-4331-849C-1BF4DB8052AE}" ma:internalName="LocLastLocAttemptVersionLookup" ma:readOnly="false" ma:showField="LastLocAttemptVersion" ma:web="9d035d7d-02e5-4a00-8b62-9a556aabc7b5">
      <xsd:simpleType>
        <xsd:restriction base="dms:Lookup"/>
      </xsd:simpleType>
    </xsd:element>
    <xsd:element name="LocLastLocAttemptVersionTypeLookup" ma:index="72" nillable="true" ma:displayName="Loc Last Loc Attempt Version Type" ma:default="" ma:list="{B116CC8E-FCD3-4331-849C-1BF4DB8052AE}" ma:internalName="LocLastLocAttemptVersionTypeLookup" ma:readOnly="true" ma:showField="LastLocAttemptVersionType" ma:web="9d035d7d-02e5-4a00-8b62-9a556aabc7b5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116CC8E-FCD3-4331-849C-1BF4DB8052AE}" ma:internalName="LocNewPublishedVersionLookup" ma:readOnly="true" ma:showField="NewPublishedVersion" ma:web="9d035d7d-02e5-4a00-8b62-9a556aabc7b5">
      <xsd:simpleType>
        <xsd:restriction base="dms:Lookup"/>
      </xsd:simpleType>
    </xsd:element>
    <xsd:element name="LocOverallHandbackStatusLookup" ma:index="76" nillable="true" ma:displayName="Loc Overall Handback Status" ma:default="" ma:list="{B116CC8E-FCD3-4331-849C-1BF4DB8052AE}" ma:internalName="LocOverallHandbackStatusLookup" ma:readOnly="true" ma:showField="OverallHandbackStatus" ma:web="9d035d7d-02e5-4a00-8b62-9a556aabc7b5">
      <xsd:simpleType>
        <xsd:restriction base="dms:Lookup"/>
      </xsd:simpleType>
    </xsd:element>
    <xsd:element name="LocOverallLocStatusLookup" ma:index="77" nillable="true" ma:displayName="Loc Overall Localize Status" ma:default="" ma:list="{B116CC8E-FCD3-4331-849C-1BF4DB8052AE}" ma:internalName="LocOverallLocStatusLookup" ma:readOnly="true" ma:showField="OverallLocStatus" ma:web="9d035d7d-02e5-4a00-8b62-9a556aabc7b5">
      <xsd:simpleType>
        <xsd:restriction base="dms:Lookup"/>
      </xsd:simpleType>
    </xsd:element>
    <xsd:element name="LocOverallPreviewStatusLookup" ma:index="78" nillable="true" ma:displayName="Loc Overall Preview Status" ma:default="" ma:list="{B116CC8E-FCD3-4331-849C-1BF4DB8052AE}" ma:internalName="LocOverallPreviewStatusLookup" ma:readOnly="true" ma:showField="OverallPreviewStatus" ma:web="9d035d7d-02e5-4a00-8b62-9a556aabc7b5">
      <xsd:simpleType>
        <xsd:restriction base="dms:Lookup"/>
      </xsd:simpleType>
    </xsd:element>
    <xsd:element name="LocOverallPublishStatusLookup" ma:index="79" nillable="true" ma:displayName="Loc Overall Publish Status" ma:default="" ma:list="{B116CC8E-FCD3-4331-849C-1BF4DB8052AE}" ma:internalName="LocOverallPublishStatusLookup" ma:readOnly="true" ma:showField="OverallPublishStatus" ma:web="9d035d7d-02e5-4a00-8b62-9a556aabc7b5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116CC8E-FCD3-4331-849C-1BF4DB8052AE}" ma:internalName="LocProcessedForHandoffsLookup" ma:readOnly="true" ma:showField="ProcessedForHandoffs" ma:web="9d035d7d-02e5-4a00-8b62-9a556aabc7b5">
      <xsd:simpleType>
        <xsd:restriction base="dms:Lookup"/>
      </xsd:simpleType>
    </xsd:element>
    <xsd:element name="LocProcessedForMarketsLookup" ma:index="82" nillable="true" ma:displayName="Loc Processed For Markets" ma:default="" ma:list="{B116CC8E-FCD3-4331-849C-1BF4DB8052AE}" ma:internalName="LocProcessedForMarketsLookup" ma:readOnly="true" ma:showField="ProcessedForMarkets" ma:web="9d035d7d-02e5-4a00-8b62-9a556aabc7b5">
      <xsd:simpleType>
        <xsd:restriction base="dms:Lookup"/>
      </xsd:simpleType>
    </xsd:element>
    <xsd:element name="LocPublishedDependentAssetsLookup" ma:index="83" nillable="true" ma:displayName="Loc Published Dependent Assets" ma:default="" ma:list="{B116CC8E-FCD3-4331-849C-1BF4DB8052AE}" ma:internalName="LocPublishedDependentAssetsLookup" ma:readOnly="true" ma:showField="PublishedDependentAssets" ma:web="9d035d7d-02e5-4a00-8b62-9a556aabc7b5">
      <xsd:simpleType>
        <xsd:restriction base="dms:Lookup"/>
      </xsd:simpleType>
    </xsd:element>
    <xsd:element name="LocPublishedLinkedAssetsLookup" ma:index="84" nillable="true" ma:displayName="Loc Published Linked Assets" ma:default="" ma:list="{B116CC8E-FCD3-4331-849C-1BF4DB8052AE}" ma:internalName="LocPublishedLinkedAssetsLookup" ma:readOnly="true" ma:showField="PublishedLinkedAssets" ma:web="9d035d7d-02e5-4a00-8b62-9a556aabc7b5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c95181ba-569f-436f-adb3-78c3831fea54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41FC7ADF-4C62-4413-95B2-CDE72C4AD396}" ma:internalName="Markets" ma:readOnly="false" ma:showField="MarketNa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CD722278-12DA-4BA9-B56C-2624CA46C480}" ma:internalName="NumOfRatingsLookup" ma:readOnly="true" ma:showField="NumOfRating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CD722278-12DA-4BA9-B56C-2624CA46C480}" ma:internalName="PublishStatusLookup" ma:readOnly="false" ma:showField="PublishStatu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a34c0026-7bf6-479c-b6e7-24710140ce31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0ef119a3-9350-4d50-81f0-e824a5745f43}" ma:internalName="TaxCatchAll" ma:showField="CatchAllData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0ef119a3-9350-4d50-81f0-e824a5745f43}" ma:internalName="TaxCatchAllLabel" ma:readOnly="true" ma:showField="CatchAllDataLabel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e8d559-4d54-460d-ba58-5d5027f88b4d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9d035d7d-02e5-4a00-8b62-9a556aabc7b5">english</DirectSourceMarket>
    <LocComments xmlns="9d035d7d-02e5-4a00-8b62-9a556aabc7b5" xsi:nil="true"/>
    <ApprovalStatus xmlns="9d035d7d-02e5-4a00-8b62-9a556aabc7b5">InProgress</ApprovalStatus>
    <MarketSpecific xmlns="9d035d7d-02e5-4a00-8b62-9a556aabc7b5">false</MarketSpecific>
    <ThumbnailAssetId xmlns="9d035d7d-02e5-4a00-8b62-9a556aabc7b5" xsi:nil="true"/>
    <PrimaryImageGen xmlns="9d035d7d-02e5-4a00-8b62-9a556aabc7b5">false</PrimaryImageGen>
    <LegacyData xmlns="9d035d7d-02e5-4a00-8b62-9a556aabc7b5" xsi:nil="true"/>
    <NumericId xmlns="9d035d7d-02e5-4a00-8b62-9a556aabc7b5">-1</NumericId>
    <TPFriendlyName xmlns="9d035d7d-02e5-4a00-8b62-9a556aabc7b5">Class calendar</TPFriendlyName>
    <BlockPublish xmlns="9d035d7d-02e5-4a00-8b62-9a556aabc7b5">false</BlockPublish>
    <LocRecommendedHandoff xmlns="9d035d7d-02e5-4a00-8b62-9a556aabc7b5" xsi:nil="true"/>
    <BusinessGroup xmlns="9d035d7d-02e5-4a00-8b62-9a556aabc7b5" xsi:nil="true"/>
    <SourceTitle xmlns="9d035d7d-02e5-4a00-8b62-9a556aabc7b5">Class calendar</SourceTitle>
    <OpenTemplate xmlns="9d035d7d-02e5-4a00-8b62-9a556aabc7b5">true</OpenTemplate>
    <APEditor xmlns="9d035d7d-02e5-4a00-8b62-9a556aabc7b5">
      <UserInfo>
        <DisplayName/>
        <AccountId xsi:nil="true"/>
        <AccountType/>
      </UserInfo>
    </APEditor>
    <UALocComments xmlns="9d035d7d-02e5-4a00-8b62-9a556aabc7b5" xsi:nil="true"/>
    <ParentAssetId xmlns="9d035d7d-02e5-4a00-8b62-9a556aabc7b5" xsi:nil="true"/>
    <PublishStatusLookup xmlns="9d035d7d-02e5-4a00-8b62-9a556aabc7b5">
      <Value>342248</Value>
      <Value>359559</Value>
    </PublishStatusLookup>
    <IntlLangReviewDate xmlns="9d035d7d-02e5-4a00-8b62-9a556aabc7b5" xsi:nil="true"/>
    <FeatureTagsTaxHTField0 xmlns="9d035d7d-02e5-4a00-8b62-9a556aabc7b5">
      <Terms xmlns="http://schemas.microsoft.com/office/infopath/2007/PartnerControls"/>
    </FeatureTagsTaxHTField0>
    <MachineTranslated xmlns="9d035d7d-02e5-4a00-8b62-9a556aabc7b5">false</MachineTranslated>
    <Providers xmlns="9d035d7d-02e5-4a00-8b62-9a556aabc7b5" xsi:nil="true"/>
    <OriginalSourceMarket xmlns="9d035d7d-02e5-4a00-8b62-9a556aabc7b5">english</OriginalSourceMarket>
    <TPInstallLocation xmlns="9d035d7d-02e5-4a00-8b62-9a556aabc7b5">{My Templates}</TPInstallLocation>
    <ClipArtFilename xmlns="9d035d7d-02e5-4a00-8b62-9a556aabc7b5" xsi:nil="true"/>
    <APDescription xmlns="9d035d7d-02e5-4a00-8b62-9a556aabc7b5" xsi:nil="true"/>
    <ContentItem xmlns="9d035d7d-02e5-4a00-8b62-9a556aabc7b5" xsi:nil="true"/>
    <PublishTargets xmlns="9d035d7d-02e5-4a00-8b62-9a556aabc7b5">OfficeOnline</PublishTargets>
    <TimesCloned xmlns="9d035d7d-02e5-4a00-8b62-9a556aabc7b5" xsi:nil="true"/>
    <LastHandOff xmlns="9d035d7d-02e5-4a00-8b62-9a556aabc7b5" xsi:nil="true"/>
    <LocalizationTagsTaxHTField0 xmlns="9d035d7d-02e5-4a00-8b62-9a556aabc7b5">
      <Terms xmlns="http://schemas.microsoft.com/office/infopath/2007/PartnerControls"/>
    </LocalizationTagsTaxHTField0>
    <Provider xmlns="9d035d7d-02e5-4a00-8b62-9a556aabc7b5" xsi:nil="true"/>
    <AcquiredFrom xmlns="9d035d7d-02e5-4a00-8b62-9a556aabc7b5">Internal MS</AcquiredFrom>
    <AssetStart xmlns="9d035d7d-02e5-4a00-8b62-9a556aabc7b5">2011-12-09T11:44:19+00:00</AssetStart>
    <FriendlyTitle xmlns="9d035d7d-02e5-4a00-8b62-9a556aabc7b5" xsi:nil="true"/>
    <TPClientViewer xmlns="9d035d7d-02e5-4a00-8b62-9a556aabc7b5">Microsoft Office Word</TPClientViewer>
    <UACurrentWords xmlns="9d035d7d-02e5-4a00-8b62-9a556aabc7b5" xsi:nil="true"/>
    <ArtSampleDocs xmlns="9d035d7d-02e5-4a00-8b62-9a556aabc7b5" xsi:nil="true"/>
    <Manager xmlns="9d035d7d-02e5-4a00-8b62-9a556aabc7b5" xsi:nil="true"/>
    <UALocRecommendation xmlns="9d035d7d-02e5-4a00-8b62-9a556aabc7b5">Localize</UALocRecommendation>
    <CSXHash xmlns="9d035d7d-02e5-4a00-8b62-9a556aabc7b5" xsi:nil="true"/>
    <IsDeleted xmlns="9d035d7d-02e5-4a00-8b62-9a556aabc7b5">false</IsDeleted>
    <ShowIn xmlns="9d035d7d-02e5-4a00-8b62-9a556aabc7b5">Show everywhere</ShowIn>
    <UANotes xmlns="9d035d7d-02e5-4a00-8b62-9a556aabc7b5">Webdunia</UANotes>
    <TemplateStatus xmlns="9d035d7d-02e5-4a00-8b62-9a556aabc7b5">Complete</TemplateStatus>
    <Downloads xmlns="9d035d7d-02e5-4a00-8b62-9a556aabc7b5">0</Downloads>
    <InternalTagsTaxHTField0 xmlns="9d035d7d-02e5-4a00-8b62-9a556aabc7b5">
      <Terms xmlns="http://schemas.microsoft.com/office/infopath/2007/PartnerControls"/>
    </InternalTagsTaxHTField0>
    <VoteCount xmlns="9d035d7d-02e5-4a00-8b62-9a556aabc7b5" xsi:nil="true"/>
    <OOCacheId xmlns="9d035d7d-02e5-4a00-8b62-9a556aabc7b5" xsi:nil="true"/>
    <DSATActionTaken xmlns="9d035d7d-02e5-4a00-8b62-9a556aabc7b5" xsi:nil="true"/>
    <CSXSubmissionMarket xmlns="9d035d7d-02e5-4a00-8b62-9a556aabc7b5" xsi:nil="true"/>
    <AssetExpire xmlns="9d035d7d-02e5-4a00-8b62-9a556aabc7b5">2035-01-01T00:00:00+00:00</AssetExpire>
    <TPExecutable xmlns="9d035d7d-02e5-4a00-8b62-9a556aabc7b5" xsi:nil="true"/>
    <SubmitterId xmlns="9d035d7d-02e5-4a00-8b62-9a556aabc7b5" xsi:nil="true"/>
    <EditorialTags xmlns="9d035d7d-02e5-4a00-8b62-9a556aabc7b5" xsi:nil="true"/>
    <AssetType xmlns="9d035d7d-02e5-4a00-8b62-9a556aabc7b5">TP</AssetType>
    <BugNumber xmlns="9d035d7d-02e5-4a00-8b62-9a556aabc7b5">542</BugNumber>
    <ApprovalLog xmlns="9d035d7d-02e5-4a00-8b62-9a556aabc7b5" xsi:nil="true"/>
    <CSXUpdate xmlns="9d035d7d-02e5-4a00-8b62-9a556aabc7b5">false</CSXUpdate>
    <CSXSubmissionDate xmlns="9d035d7d-02e5-4a00-8b62-9a556aabc7b5" xsi:nil="true"/>
    <Milestone xmlns="9d035d7d-02e5-4a00-8b62-9a556aabc7b5" xsi:nil="true"/>
    <OriginAsset xmlns="9d035d7d-02e5-4a00-8b62-9a556aabc7b5" xsi:nil="true"/>
    <TPComponent xmlns="9d035d7d-02e5-4a00-8b62-9a556aabc7b5">WORDFiles</TPComponent>
    <RecommendationsModifier xmlns="9d035d7d-02e5-4a00-8b62-9a556aabc7b5" xsi:nil="true"/>
    <Component xmlns="91e8d559-4d54-460d-ba58-5d5027f88b4d" xsi:nil="true"/>
    <Description0 xmlns="91e8d559-4d54-460d-ba58-5d5027f88b4d" xsi:nil="true"/>
    <AssetId xmlns="9d035d7d-02e5-4a00-8b62-9a556aabc7b5">TP010371611</AssetId>
    <TPApplication xmlns="9d035d7d-02e5-4a00-8b62-9a556aabc7b5">Word</TPApplication>
    <TPLaunchHelpLink xmlns="9d035d7d-02e5-4a00-8b62-9a556aabc7b5" xsi:nil="true"/>
    <PolicheckWords xmlns="9d035d7d-02e5-4a00-8b62-9a556aabc7b5" xsi:nil="true"/>
    <IntlLocPriority xmlns="9d035d7d-02e5-4a00-8b62-9a556aabc7b5" xsi:nil="true"/>
    <CrawlForDependencies xmlns="9d035d7d-02e5-4a00-8b62-9a556aabc7b5">false</CrawlForDependencies>
    <IntlLangReviewer xmlns="9d035d7d-02e5-4a00-8b62-9a556aabc7b5" xsi:nil="true"/>
    <HandoffToMSDN xmlns="9d035d7d-02e5-4a00-8b62-9a556aabc7b5" xsi:nil="true"/>
    <PlannedPubDate xmlns="9d035d7d-02e5-4a00-8b62-9a556aabc7b5" xsi:nil="true"/>
    <TrustLevel xmlns="9d035d7d-02e5-4a00-8b62-9a556aabc7b5">1 Microsoft Managed Content</TrustLevel>
    <LocLastLocAttemptVersionLookup xmlns="9d035d7d-02e5-4a00-8b62-9a556aabc7b5">146752</LocLastLocAttemptVersionLookup>
    <TemplateTemplateType xmlns="9d035d7d-02e5-4a00-8b62-9a556aabc7b5">Word 2007 Default</TemplateTemplateType>
    <IsSearchable xmlns="9d035d7d-02e5-4a00-8b62-9a556aabc7b5">false</IsSearchable>
    <TPNamespace xmlns="9d035d7d-02e5-4a00-8b62-9a556aabc7b5">WINWORD</TPNamespace>
    <CampaignTagsTaxHTField0 xmlns="9d035d7d-02e5-4a00-8b62-9a556aabc7b5">
      <Terms xmlns="http://schemas.microsoft.com/office/infopath/2007/PartnerControls"/>
    </CampaignTagsTaxHTField0>
    <TaxCatchAll xmlns="9d035d7d-02e5-4a00-8b62-9a556aabc7b5"/>
    <Markets xmlns="9d035d7d-02e5-4a00-8b62-9a556aabc7b5"/>
    <IntlLangReview xmlns="9d035d7d-02e5-4a00-8b62-9a556aabc7b5">false</IntlLangReview>
    <UAProjectedTotalWords xmlns="9d035d7d-02e5-4a00-8b62-9a556aabc7b5" xsi:nil="true"/>
    <AverageRating xmlns="9d035d7d-02e5-4a00-8b62-9a556aabc7b5" xsi:nil="true"/>
    <OutputCachingOn xmlns="9d035d7d-02e5-4a00-8b62-9a556aabc7b5">false</OutputCachingOn>
    <TPAppVersion xmlns="9d035d7d-02e5-4a00-8b62-9a556aabc7b5">12</TPAppVersion>
    <TPCommandLine xmlns="9d035d7d-02e5-4a00-8b62-9a556aabc7b5">{WD} /f {FilePath}</TPCommandLine>
    <APAuthor xmlns="9d035d7d-02e5-4a00-8b62-9a556aabc7b5">
      <UserInfo>
        <DisplayName/>
        <AccountId>1073741823</AccountId>
        <AccountType/>
      </UserInfo>
    </APAuthor>
    <LocManualTestRequired xmlns="9d035d7d-02e5-4a00-8b62-9a556aabc7b5">false</LocManualTestRequired>
    <EditorialStatus xmlns="9d035d7d-02e5-4a00-8b62-9a556aabc7b5" xsi:nil="true"/>
    <TPLaunchHelpLinkType xmlns="9d035d7d-02e5-4a00-8b62-9a556aabc7b5">Template</TPLaunchHelpLinkType>
    <OriginalRelease xmlns="9d035d7d-02e5-4a00-8b62-9a556aabc7b5">14</OriginalRelease>
    <LastModifiedDateTime xmlns="9d035d7d-02e5-4a00-8b62-9a556aabc7b5" xsi:nil="true"/>
    <ScenarioTagsTaxHTField0 xmlns="9d035d7d-02e5-4a00-8b62-9a556aabc7b5">
      <Terms xmlns="http://schemas.microsoft.com/office/infopath/2007/PartnerControls"/>
    </ScenarioTagsTaxHTField0>
    <LocMarketGroupTiers2 xmlns="9d035d7d-02e5-4a00-8b62-9a556aabc7b5" xsi:nil="true"/>
  </documentManagement>
</p:properties>
</file>

<file path=customXml/itemProps1.xml><?xml version="1.0" encoding="utf-8"?>
<ds:datastoreItem xmlns:ds="http://schemas.openxmlformats.org/officeDocument/2006/customXml" ds:itemID="{08DF4770-2C51-4CEA-9B84-088975A8B183}"/>
</file>

<file path=customXml/itemProps2.xml><?xml version="1.0" encoding="utf-8"?>
<ds:datastoreItem xmlns:ds="http://schemas.openxmlformats.org/officeDocument/2006/customXml" ds:itemID="{AAB90904-42C3-4E91-8FB6-8C7AD0329328}"/>
</file>

<file path=customXml/itemProps3.xml><?xml version="1.0" encoding="utf-8"?>
<ds:datastoreItem xmlns:ds="http://schemas.openxmlformats.org/officeDocument/2006/customXml" ds:itemID="{A88D5F01-899B-4D55-A398-711A769076BF}"/>
</file>

<file path=customXml/itemProps4.xml><?xml version="1.0" encoding="utf-8"?>
<ds:datastoreItem xmlns:ds="http://schemas.openxmlformats.org/officeDocument/2006/customXml" ds:itemID="{B47FB6BC-7ECF-41C2-A8E0-511EE01589AF}"/>
</file>

<file path=docProps/app.xml><?xml version="1.0" encoding="utf-8"?>
<Properties xmlns="http://schemas.openxmlformats.org/officeDocument/2006/extended-properties" xmlns:vt="http://schemas.openxmlformats.org/officeDocument/2006/docPropsVTypes">
  <Template>ClassCalendar_TP010371611</Template>
  <TotalTime>0</TotalTime>
  <Pages>1</Pages>
  <Words>40</Words>
  <Characters>232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2012-04-12T03:54:00Z</dcterms:created>
  <dcterms:modified xsi:type="dcterms:W3CDTF">2012-04-12T03:56:00Z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0x010100BB2780C3CC07BD4BAA623FF9571645580400D1570604EA743043A2641365C0E91715</vt:lpwstr>
  </property>
</Properties>
</file>