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left w:w="101" w:type="dxa"/>
          <w:right w:w="101" w:type="dxa"/>
        </w:tblCellMar>
        <w:tblLook w:val="04A0" w:firstRow="1" w:lastRow="0" w:firstColumn="1" w:lastColumn="0" w:noHBand="0" w:noVBand="1"/>
        <w:tblDescription w:val="Макет визитных карточек с 10 карточками на страницу"/>
      </w:tblPr>
      <w:tblGrid>
        <w:gridCol w:w="2739"/>
        <w:gridCol w:w="2879"/>
        <w:gridCol w:w="2879"/>
        <w:gridCol w:w="2879"/>
        <w:gridCol w:w="3024"/>
      </w:tblGrid>
      <w:tr w:rsidR="00EE2BCB" w:rsidRPr="00EE2BCB" w:rsidTr="00193FCC">
        <w:trPr>
          <w:trHeight w:val="5040"/>
        </w:trPr>
        <w:tc>
          <w:tcPr>
            <w:tcW w:w="275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Введите свое имя:"/>
              <w:tag w:val="Введите свое имя:"/>
              <w:id w:val="-1922404360"/>
              <w:placeholder>
                <w:docPart w:val="61751A2BF08D4433BE32BD6C49D58A2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pStyle w:val="Heading1"/>
                  <w:rPr>
                    <w:rFonts w:eastAsia="Times New Roman"/>
                    <w:lang w:eastAsia="ja-JP"/>
                  </w:rPr>
                </w:pPr>
                <w:r w:rsidRPr="00EE2BCB">
                  <w:rPr>
                    <w:rFonts w:eastAsia="Times New Roman"/>
                    <w:lang w:bidi="ru-RU"/>
                  </w:rPr>
                  <w:t>Ваше имя</w:t>
                </w:r>
              </w:p>
            </w:sdtContent>
          </w:sdt>
          <w:sdt>
            <w:sdtPr>
              <w:rPr>
                <w:lang w:eastAsia="ja-JP"/>
              </w:rPr>
              <w:alias w:val="Введите почтовый адрес, город, почтовый индекс:"/>
              <w:tag w:val="Введите почтовый адрес, город, почтовый индекс:"/>
              <w:id w:val="-2143104227"/>
              <w:placeholder>
                <w:docPart w:val="44B6891E68284A228E60A0A90CA0EF5E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rPr>
                    <w:lang w:eastAsia="ja-JP"/>
                  </w:rPr>
                </w:pPr>
                <w:r w:rsidRPr="00EE2BCB">
                  <w:rPr>
                    <w:lang w:bidi="ru-RU"/>
                  </w:rPr>
                  <w:t>Почтовый адрес</w:t>
                </w:r>
                <w:r w:rsidRPr="00EE2BCB">
                  <w:rPr>
                    <w:lang w:bidi="ru-RU"/>
                  </w:rPr>
                  <w:br/>
                  <w:t>Город, почтовый индекс</w:t>
                </w:r>
              </w:p>
            </w:sdtContent>
          </w:sdt>
          <w:p w:rsidR="00EE2BCB" w:rsidRPr="00EE2BCB" w:rsidRDefault="00EB5649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Введите телефон:"/>
                <w:tag w:val="Введите телефон:"/>
                <w:id w:val="1602836284"/>
                <w:placeholder>
                  <w:docPart w:val="C3F59890460E4FDE8BC634E0D11BAD3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ru-RU"/>
                  </w:rPr>
                  <w:t>Телефон</w:t>
                </w:r>
              </w:sdtContent>
            </w:sdt>
          </w:p>
          <w:p w:rsidR="00EE2BCB" w:rsidRPr="00EE2BCB" w:rsidRDefault="00EB5649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Введите электронный адрес:"/>
                <w:tag w:val="Введите электронный адрес:"/>
                <w:id w:val="-216437492"/>
                <w:placeholder>
                  <w:docPart w:val="9F8BFD8A00974A4EAE664C38E9530A6B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ru-RU"/>
                  </w:rPr>
                  <w:t>Эл. почта</w:t>
                </w:r>
              </w:sdtContent>
            </w:sdt>
          </w:p>
          <w:p w:rsidR="00EE2BCB" w:rsidRPr="00EE2BCB" w:rsidRDefault="00EB5649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213547849"/>
                <w:placeholder>
                  <w:docPart w:val="2DB300036B7A44608B8248D6AC8D6A28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EE2BCB">
                  <w:rPr>
                    <w:lang w:bidi="ru-RU"/>
                  </w:rPr>
                  <w:t>@twitter</w:t>
                </w:r>
              </w:sdtContent>
            </w:sdt>
            <w:r w:rsidR="00EE2BCB" w:rsidRPr="00EE2BCB">
              <w:rPr>
                <w:lang w:bidi="ru-RU"/>
              </w:rPr>
              <w:t xml:space="preserve">: </w:t>
            </w:r>
            <w:sdt>
              <w:sdtPr>
                <w:rPr>
                  <w:lang w:eastAsia="ja-JP"/>
                </w:rPr>
                <w:alias w:val="Введите имя в Twitter:"/>
                <w:tag w:val="Введите имя в Twitter:"/>
                <w:id w:val="-1378697717"/>
                <w:placeholder>
                  <w:docPart w:val="F5F32F1C8DBB44499DAD070A8B4BB88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ru-RU"/>
                  </w:rPr>
                  <w:t>Имя в Twitter</w:t>
                </w:r>
              </w:sdtContent>
            </w:sdt>
          </w:p>
          <w:sdt>
            <w:sdtPr>
              <w:rPr>
                <w:lang w:eastAsia="ja-JP"/>
              </w:rPr>
              <w:alias w:val="Введите адрес веб-сайта:"/>
              <w:tag w:val="Введите адрес веб-сайта:"/>
              <w:id w:val="199061015"/>
              <w:placeholder>
                <w:docPart w:val="935CC20D92E54899BCE515D9A291781A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rPr>
                    <w:lang w:eastAsia="ja-JP"/>
                  </w:rPr>
                </w:pPr>
                <w:r w:rsidRPr="00EE2BCB">
                  <w:rPr>
                    <w:lang w:bidi="ru-RU"/>
                  </w:rPr>
                  <w:t>Веб-сайт</w:t>
                </w:r>
              </w:p>
            </w:sdtContent>
          </w:sdt>
        </w:tc>
        <w:tc>
          <w:tcPr>
            <w:tcW w:w="2891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Введите свое имя:"/>
              <w:tag w:val="Введите свое имя:"/>
              <w:id w:val="-2119284689"/>
              <w:placeholder>
                <w:docPart w:val="497842A4D96D4990AF0939ECA3BAEAE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pStyle w:val="Heading1"/>
                  <w:rPr>
                    <w:rFonts w:eastAsia="Times New Roman"/>
                    <w:lang w:eastAsia="ja-JP"/>
                  </w:rPr>
                </w:pPr>
                <w:r w:rsidRPr="00EE2BCB">
                  <w:rPr>
                    <w:rFonts w:eastAsia="Times New Roman"/>
                    <w:lang w:bidi="ru-RU"/>
                  </w:rPr>
                  <w:t>Ваше имя</w:t>
                </w:r>
              </w:p>
            </w:sdtContent>
          </w:sdt>
          <w:sdt>
            <w:sdtPr>
              <w:rPr>
                <w:lang w:eastAsia="ja-JP"/>
              </w:rPr>
              <w:alias w:val="Введите почтовый адрес, город, почтовый индекс:"/>
              <w:tag w:val="Введите почтовый адрес, город, почтовый индекс:"/>
              <w:id w:val="2075310475"/>
              <w:placeholder>
                <w:docPart w:val="FCE87D51527F403CAC5D4D3A9A0FFCF9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rPr>
                    <w:lang w:eastAsia="ja-JP"/>
                  </w:rPr>
                </w:pPr>
                <w:r w:rsidRPr="00EE2BCB">
                  <w:rPr>
                    <w:lang w:bidi="ru-RU"/>
                  </w:rPr>
                  <w:t>Почтовый адрес</w:t>
                </w:r>
                <w:r w:rsidRPr="00EE2BCB">
                  <w:rPr>
                    <w:lang w:bidi="ru-RU"/>
                  </w:rPr>
                  <w:br/>
                  <w:t>Город, почтовый индекс</w:t>
                </w:r>
              </w:p>
            </w:sdtContent>
          </w:sdt>
          <w:p w:rsidR="00EE2BCB" w:rsidRPr="00EE2BCB" w:rsidRDefault="00EB5649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Введите телефон:"/>
                <w:tag w:val="Введите телефон:"/>
                <w:id w:val="2027293097"/>
                <w:placeholder>
                  <w:docPart w:val="54A25BF130B74AFA87A816CD1BDFA9E8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ru-RU"/>
                  </w:rPr>
                  <w:t>Телефон</w:t>
                </w:r>
              </w:sdtContent>
            </w:sdt>
          </w:p>
          <w:p w:rsidR="00EE2BCB" w:rsidRPr="00EE2BCB" w:rsidRDefault="00EB5649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Введите электронный адрес:"/>
                <w:tag w:val="Введите электронный адрес:"/>
                <w:id w:val="-293216836"/>
                <w:placeholder>
                  <w:docPart w:val="740A7C05D53E4FBA9535856538E9FF3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ru-RU"/>
                  </w:rPr>
                  <w:t>Эл. почта</w:t>
                </w:r>
              </w:sdtContent>
            </w:sdt>
          </w:p>
          <w:p w:rsidR="00EE2BCB" w:rsidRPr="00EE2BCB" w:rsidRDefault="00EB5649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-462189522"/>
                <w:placeholder>
                  <w:docPart w:val="D405DB9F0E1B4EEEBD176E24C48E1FD4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EE2BCB">
                  <w:rPr>
                    <w:lang w:bidi="ru-RU"/>
                  </w:rPr>
                  <w:t>@twitter</w:t>
                </w:r>
              </w:sdtContent>
            </w:sdt>
            <w:r w:rsidR="00EE2BCB" w:rsidRPr="00EE2BCB">
              <w:rPr>
                <w:lang w:bidi="ru-RU"/>
              </w:rPr>
              <w:t xml:space="preserve">: </w:t>
            </w:r>
            <w:sdt>
              <w:sdtPr>
                <w:rPr>
                  <w:lang w:eastAsia="ja-JP"/>
                </w:rPr>
                <w:alias w:val="Введите имя в Twitter:"/>
                <w:tag w:val="Введите имя в Twitter:"/>
                <w:id w:val="426237512"/>
                <w:placeholder>
                  <w:docPart w:val="9EA814B3162C407FB64BC8C873E6533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ru-RU"/>
                  </w:rPr>
                  <w:t>Имя в Twitter</w:t>
                </w:r>
              </w:sdtContent>
            </w:sdt>
          </w:p>
          <w:sdt>
            <w:sdtPr>
              <w:rPr>
                <w:lang w:eastAsia="ja-JP"/>
              </w:rPr>
              <w:alias w:val="Введите адрес веб-сайта:"/>
              <w:tag w:val="Введите адрес веб-сайта:"/>
              <w:id w:val="-908302280"/>
              <w:placeholder>
                <w:docPart w:val="BEB43983431C45F69ED7B1A598CCDD9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rPr>
                    <w:lang w:eastAsia="ja-JP"/>
                  </w:rPr>
                </w:pPr>
                <w:r w:rsidRPr="00EE2BCB">
                  <w:rPr>
                    <w:lang w:bidi="ru-RU"/>
                  </w:rPr>
                  <w:t>Веб-сайт</w:t>
                </w:r>
              </w:p>
            </w:sdtContent>
          </w:sdt>
        </w:tc>
        <w:tc>
          <w:tcPr>
            <w:tcW w:w="2891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Введите свое имя:"/>
              <w:tag w:val="Введите свое имя:"/>
              <w:id w:val="135544187"/>
              <w:placeholder>
                <w:docPart w:val="BD54F712089C4A7D83F9BA1E44760BF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pStyle w:val="Heading1"/>
                  <w:rPr>
                    <w:rFonts w:eastAsia="Times New Roman"/>
                    <w:lang w:eastAsia="ja-JP"/>
                  </w:rPr>
                </w:pPr>
                <w:r w:rsidRPr="00EE2BCB">
                  <w:rPr>
                    <w:rFonts w:eastAsia="Times New Roman"/>
                    <w:lang w:bidi="ru-RU"/>
                  </w:rPr>
                  <w:t>Ваше имя</w:t>
                </w:r>
              </w:p>
            </w:sdtContent>
          </w:sdt>
          <w:sdt>
            <w:sdtPr>
              <w:rPr>
                <w:lang w:eastAsia="ja-JP"/>
              </w:rPr>
              <w:alias w:val="Введите почтовый адрес, город, почтовый индекс:"/>
              <w:tag w:val="Введите почтовый адрес, город, почтовый индекс:"/>
              <w:id w:val="-70966226"/>
              <w:placeholder>
                <w:docPart w:val="B52EFD85EF724FB49806FD19340060C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rPr>
                    <w:lang w:eastAsia="ja-JP"/>
                  </w:rPr>
                </w:pPr>
                <w:r w:rsidRPr="00EE2BCB">
                  <w:rPr>
                    <w:lang w:bidi="ru-RU"/>
                  </w:rPr>
                  <w:t>Почтовый адрес</w:t>
                </w:r>
                <w:r w:rsidRPr="00EE2BCB">
                  <w:rPr>
                    <w:lang w:bidi="ru-RU"/>
                  </w:rPr>
                  <w:br/>
                  <w:t>Город, почтовый индекс</w:t>
                </w:r>
              </w:p>
            </w:sdtContent>
          </w:sdt>
          <w:p w:rsidR="00EE2BCB" w:rsidRPr="00EE2BCB" w:rsidRDefault="00EB5649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Введите телефон:"/>
                <w:tag w:val="Введите телефон:"/>
                <w:id w:val="927919009"/>
                <w:placeholder>
                  <w:docPart w:val="5AC38FC2A5AC4F0D97A459B75B215435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ru-RU"/>
                  </w:rPr>
                  <w:t>Телефон</w:t>
                </w:r>
              </w:sdtContent>
            </w:sdt>
          </w:p>
          <w:p w:rsidR="00EE2BCB" w:rsidRPr="00EE2BCB" w:rsidRDefault="00EB5649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Введите электронный адрес:"/>
                <w:tag w:val="Введите электронный адрес:"/>
                <w:id w:val="-313175350"/>
                <w:placeholder>
                  <w:docPart w:val="D13BEC89AA3A49D290D013DFF4FECD43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ru-RU"/>
                  </w:rPr>
                  <w:t>Эл. почта</w:t>
                </w:r>
              </w:sdtContent>
            </w:sdt>
          </w:p>
          <w:p w:rsidR="00EE2BCB" w:rsidRPr="00EE2BCB" w:rsidRDefault="00EB5649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1543787109"/>
                <w:placeholder>
                  <w:docPart w:val="5F0C00C586C34B6CADC2BD00A693D11D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EE2BCB">
                  <w:rPr>
                    <w:lang w:bidi="ru-RU"/>
                  </w:rPr>
                  <w:t>@twitter</w:t>
                </w:r>
              </w:sdtContent>
            </w:sdt>
            <w:r w:rsidR="00EE2BCB" w:rsidRPr="00EE2BCB">
              <w:rPr>
                <w:lang w:bidi="ru-RU"/>
              </w:rPr>
              <w:t xml:space="preserve">: </w:t>
            </w:r>
            <w:sdt>
              <w:sdtPr>
                <w:rPr>
                  <w:lang w:eastAsia="ja-JP"/>
                </w:rPr>
                <w:alias w:val="Введите имя в Twitter:"/>
                <w:tag w:val="Введите имя в Twitter:"/>
                <w:id w:val="1328402697"/>
                <w:placeholder>
                  <w:docPart w:val="BDDE80B71B71412D8FB57C43012BD07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ru-RU"/>
                  </w:rPr>
                  <w:t>Имя в Twitter</w:t>
                </w:r>
              </w:sdtContent>
            </w:sdt>
          </w:p>
          <w:sdt>
            <w:sdtPr>
              <w:rPr>
                <w:lang w:eastAsia="ja-JP"/>
              </w:rPr>
              <w:alias w:val="Введите адрес веб-сайта:"/>
              <w:tag w:val="Введите адрес веб-сайта:"/>
              <w:id w:val="-1181351081"/>
              <w:placeholder>
                <w:docPart w:val="98FDA0D21B07498296F53C70C182444B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rPr>
                    <w:lang w:eastAsia="ja-JP"/>
                  </w:rPr>
                </w:pPr>
                <w:r w:rsidRPr="00EE2BCB">
                  <w:rPr>
                    <w:lang w:bidi="ru-RU"/>
                  </w:rPr>
                  <w:t>Веб-сайт</w:t>
                </w:r>
              </w:p>
            </w:sdtContent>
          </w:sdt>
        </w:tc>
        <w:tc>
          <w:tcPr>
            <w:tcW w:w="2891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Введите свое имя:"/>
              <w:tag w:val="Введите свое имя:"/>
              <w:id w:val="-937297082"/>
              <w:placeholder>
                <w:docPart w:val="4319D86A3B854D60B5285237661530A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pStyle w:val="Heading1"/>
                  <w:rPr>
                    <w:rFonts w:eastAsia="Times New Roman"/>
                    <w:lang w:eastAsia="ja-JP"/>
                  </w:rPr>
                </w:pPr>
                <w:r w:rsidRPr="00EE2BCB">
                  <w:rPr>
                    <w:rFonts w:eastAsia="Times New Roman"/>
                    <w:lang w:bidi="ru-RU"/>
                  </w:rPr>
                  <w:t>Ваше имя</w:t>
                </w:r>
              </w:p>
            </w:sdtContent>
          </w:sdt>
          <w:sdt>
            <w:sdtPr>
              <w:rPr>
                <w:lang w:eastAsia="ja-JP"/>
              </w:rPr>
              <w:alias w:val="Введите почтовый адрес, город, почтовый индекс:"/>
              <w:tag w:val="Введите почтовый адрес, город, почтовый индекс:"/>
              <w:id w:val="160513431"/>
              <w:placeholder>
                <w:docPart w:val="41F337D386D84D529A32C532592AC4F9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rPr>
                    <w:lang w:eastAsia="ja-JP"/>
                  </w:rPr>
                </w:pPr>
                <w:r w:rsidRPr="00EE2BCB">
                  <w:rPr>
                    <w:lang w:bidi="ru-RU"/>
                  </w:rPr>
                  <w:t>Почтовый адрес</w:t>
                </w:r>
                <w:r w:rsidRPr="00EE2BCB">
                  <w:rPr>
                    <w:lang w:bidi="ru-RU"/>
                  </w:rPr>
                  <w:br/>
                  <w:t>Город, почтовый индекс</w:t>
                </w:r>
              </w:p>
            </w:sdtContent>
          </w:sdt>
          <w:p w:rsidR="00EE2BCB" w:rsidRPr="00EE2BCB" w:rsidRDefault="00EB5649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Введите телефон:"/>
                <w:tag w:val="Введите телефон:"/>
                <w:id w:val="483900952"/>
                <w:placeholder>
                  <w:docPart w:val="B5BF58398EF147D1BD596E24C7E4BE4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ru-RU"/>
                  </w:rPr>
                  <w:t>Телефон</w:t>
                </w:r>
              </w:sdtContent>
            </w:sdt>
          </w:p>
          <w:p w:rsidR="00EE2BCB" w:rsidRPr="00EE2BCB" w:rsidRDefault="00EB5649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Введите электронный адрес:"/>
                <w:tag w:val="Введите электронный адрес:"/>
                <w:id w:val="-176345737"/>
                <w:placeholder>
                  <w:docPart w:val="EBA0AA0254C641B98A33C63E11B48EC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ru-RU"/>
                  </w:rPr>
                  <w:t>Эл. почта</w:t>
                </w:r>
              </w:sdtContent>
            </w:sdt>
          </w:p>
          <w:p w:rsidR="00EE2BCB" w:rsidRPr="00EE2BCB" w:rsidRDefault="00EB5649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-2081051235"/>
                <w:placeholder>
                  <w:docPart w:val="D9484940B9B74C19B9C9F67A0D8DD6FD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EE2BCB">
                  <w:rPr>
                    <w:lang w:bidi="ru-RU"/>
                  </w:rPr>
                  <w:t>@twitter</w:t>
                </w:r>
              </w:sdtContent>
            </w:sdt>
            <w:r w:rsidR="00EE2BCB" w:rsidRPr="00EE2BCB">
              <w:rPr>
                <w:lang w:bidi="ru-RU"/>
              </w:rPr>
              <w:t xml:space="preserve">: </w:t>
            </w:r>
            <w:sdt>
              <w:sdtPr>
                <w:rPr>
                  <w:lang w:eastAsia="ja-JP"/>
                </w:rPr>
                <w:alias w:val="Введите имя в Twitter:"/>
                <w:tag w:val="Введите имя в Twitter:"/>
                <w:id w:val="-1325508956"/>
                <w:placeholder>
                  <w:docPart w:val="3F1C3174481E450985D2041DE804FC2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ru-RU"/>
                  </w:rPr>
                  <w:t>Имя в Twitter</w:t>
                </w:r>
              </w:sdtContent>
            </w:sdt>
          </w:p>
          <w:sdt>
            <w:sdtPr>
              <w:rPr>
                <w:lang w:eastAsia="ja-JP"/>
              </w:rPr>
              <w:alias w:val="Введите адрес веб-сайта:"/>
              <w:tag w:val="Введите адрес веб-сайта:"/>
              <w:id w:val="808596690"/>
              <w:placeholder>
                <w:docPart w:val="C499C30D4C4044339241C04ED251E80A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rPr>
                    <w:lang w:eastAsia="ja-JP"/>
                  </w:rPr>
                </w:pPr>
                <w:r w:rsidRPr="00EE2BCB">
                  <w:rPr>
                    <w:lang w:bidi="ru-RU"/>
                  </w:rPr>
                  <w:t>Веб-сайт</w:t>
                </w:r>
              </w:p>
            </w:sdtContent>
          </w:sdt>
        </w:tc>
        <w:tc>
          <w:tcPr>
            <w:tcW w:w="3036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Введите свое имя:"/>
              <w:tag w:val="Введите свое имя:"/>
              <w:id w:val="564156458"/>
              <w:placeholder>
                <w:docPart w:val="17EA11FCAFE34B9C9D2B955AF18127E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pStyle w:val="Heading1"/>
                  <w:rPr>
                    <w:rFonts w:eastAsia="Times New Roman"/>
                    <w:lang w:eastAsia="ja-JP"/>
                  </w:rPr>
                </w:pPr>
                <w:r w:rsidRPr="00EE2BCB">
                  <w:rPr>
                    <w:rFonts w:eastAsia="Times New Roman"/>
                    <w:lang w:bidi="ru-RU"/>
                  </w:rPr>
                  <w:t>Ваше имя</w:t>
                </w:r>
              </w:p>
            </w:sdtContent>
          </w:sdt>
          <w:sdt>
            <w:sdtPr>
              <w:rPr>
                <w:lang w:eastAsia="ja-JP"/>
              </w:rPr>
              <w:alias w:val="Введите почтовый адрес, город, почтовый индекс:"/>
              <w:tag w:val="Введите почтовый адрес, город, почтовый индекс:"/>
              <w:id w:val="-1900584010"/>
              <w:placeholder>
                <w:docPart w:val="843AF17E534843C6B064C539B1B23EB6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rPr>
                    <w:lang w:eastAsia="ja-JP"/>
                  </w:rPr>
                </w:pPr>
                <w:r w:rsidRPr="00EE2BCB">
                  <w:rPr>
                    <w:lang w:bidi="ru-RU"/>
                  </w:rPr>
                  <w:t>Почтовый адрес</w:t>
                </w:r>
                <w:r w:rsidRPr="00EE2BCB">
                  <w:rPr>
                    <w:lang w:bidi="ru-RU"/>
                  </w:rPr>
                  <w:br/>
                  <w:t>Город, почтовый индекс</w:t>
                </w:r>
              </w:p>
            </w:sdtContent>
          </w:sdt>
          <w:p w:rsidR="00EE2BCB" w:rsidRPr="00EE2BCB" w:rsidRDefault="00EB5649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Введите телефон:"/>
                <w:tag w:val="Введите телефон:"/>
                <w:id w:val="-2028007124"/>
                <w:placeholder>
                  <w:docPart w:val="5E194F9D016044BD8E07424879C6CEB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ru-RU"/>
                  </w:rPr>
                  <w:t>Телефон</w:t>
                </w:r>
              </w:sdtContent>
            </w:sdt>
          </w:p>
          <w:p w:rsidR="00EE2BCB" w:rsidRPr="00EE2BCB" w:rsidRDefault="00EB5649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Введите электронный адрес:"/>
                <w:tag w:val="Введите электронный адрес:"/>
                <w:id w:val="-15844940"/>
                <w:placeholder>
                  <w:docPart w:val="D6EC307BD561411C823635398FFF17C9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ru-RU"/>
                  </w:rPr>
                  <w:t>Эл. почта</w:t>
                </w:r>
              </w:sdtContent>
            </w:sdt>
          </w:p>
          <w:p w:rsidR="00EE2BCB" w:rsidRPr="00EE2BCB" w:rsidRDefault="00EB5649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-45156056"/>
                <w:placeholder>
                  <w:docPart w:val="B40AD156B3FF494CA6B09240AF1852D7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EE2BCB">
                  <w:rPr>
                    <w:lang w:bidi="ru-RU"/>
                  </w:rPr>
                  <w:t>@twitter</w:t>
                </w:r>
              </w:sdtContent>
            </w:sdt>
            <w:r w:rsidR="00EE2BCB" w:rsidRPr="00EE2BCB">
              <w:rPr>
                <w:lang w:bidi="ru-RU"/>
              </w:rPr>
              <w:t xml:space="preserve">: </w:t>
            </w:r>
            <w:sdt>
              <w:sdtPr>
                <w:rPr>
                  <w:lang w:eastAsia="ja-JP"/>
                </w:rPr>
                <w:alias w:val="Введите имя в Twitter:"/>
                <w:tag w:val="Введите имя в Twitter:"/>
                <w:id w:val="-595334088"/>
                <w:placeholder>
                  <w:docPart w:val="9294D1F6D50F438185EE9634A304538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ru-RU"/>
                  </w:rPr>
                  <w:t>Имя в Twitter</w:t>
                </w:r>
              </w:sdtContent>
            </w:sdt>
          </w:p>
          <w:sdt>
            <w:sdtPr>
              <w:rPr>
                <w:lang w:eastAsia="ja-JP"/>
              </w:rPr>
              <w:alias w:val="Введите адрес веб-сайта:"/>
              <w:tag w:val="Введите адрес веб-сайта:"/>
              <w:id w:val="-1999103584"/>
              <w:placeholder>
                <w:docPart w:val="B38EBE298F624E5EBC6885C62249DB37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rPr>
                    <w:lang w:eastAsia="ja-JP"/>
                  </w:rPr>
                </w:pPr>
                <w:r w:rsidRPr="00EE2BCB">
                  <w:rPr>
                    <w:lang w:bidi="ru-RU"/>
                  </w:rPr>
                  <w:t>Веб-сайт</w:t>
                </w:r>
              </w:p>
            </w:sdtContent>
          </w:sdt>
        </w:tc>
        <w:bookmarkStart w:id="0" w:name="_GoBack"/>
        <w:bookmarkEnd w:id="0"/>
      </w:tr>
      <w:tr w:rsidR="00EE2BCB" w:rsidRPr="00EE2BCB" w:rsidTr="00193FCC">
        <w:trPr>
          <w:trHeight w:val="5040"/>
        </w:trPr>
        <w:tc>
          <w:tcPr>
            <w:tcW w:w="2750" w:type="dxa"/>
            <w:vAlign w:val="bottom"/>
          </w:tcPr>
          <w:p w:rsidR="00EE2BCB" w:rsidRPr="00EE2BCB" w:rsidRDefault="00EB5649" w:rsidP="00EE2BCB">
            <w:pPr>
              <w:pStyle w:val="Heading1"/>
              <w:rPr>
                <w:rFonts w:eastAsia="Times New Roman"/>
                <w:lang w:eastAsia="ja-JP"/>
              </w:rPr>
            </w:pPr>
            <w:sdt>
              <w:sdtPr>
                <w:rPr>
                  <w:rFonts w:eastAsia="Times New Roman"/>
                  <w:lang w:eastAsia="ja-JP"/>
                </w:rPr>
                <w:alias w:val="Введите свое имя:"/>
                <w:tag w:val="Введите свое имя:"/>
                <w:id w:val="-1389570820"/>
                <w:placeholder>
                  <w:docPart w:val="87F3AAFF2A1147079EBEAD5E9AD0940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rFonts w:eastAsia="Times New Roman"/>
                    <w:lang w:bidi="ru-RU"/>
                  </w:rPr>
                  <w:t>Ваше имя</w:t>
                </w:r>
              </w:sdtContent>
            </w:sdt>
          </w:p>
          <w:sdt>
            <w:sdtPr>
              <w:rPr>
                <w:lang w:eastAsia="ja-JP"/>
              </w:rPr>
              <w:alias w:val="Введите почтовый адрес, город, почтовый индекс:"/>
              <w:tag w:val="Введите почтовый адрес, город, почтовый индекс:"/>
              <w:id w:val="587283881"/>
              <w:placeholder>
                <w:docPart w:val="B713CC29FD7A4CB181C84C220ECF176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rPr>
                    <w:lang w:eastAsia="ja-JP"/>
                  </w:rPr>
                </w:pPr>
                <w:r w:rsidRPr="00EE2BCB">
                  <w:rPr>
                    <w:lang w:bidi="ru-RU"/>
                  </w:rPr>
                  <w:t>Почтовый адрес</w:t>
                </w:r>
                <w:r w:rsidRPr="00EE2BCB">
                  <w:rPr>
                    <w:lang w:bidi="ru-RU"/>
                  </w:rPr>
                  <w:br/>
                  <w:t>Город, почтовый индекс</w:t>
                </w:r>
              </w:p>
            </w:sdtContent>
          </w:sdt>
          <w:p w:rsidR="00EE2BCB" w:rsidRPr="00EE2BCB" w:rsidRDefault="00EB5649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Введите телефон:"/>
                <w:tag w:val="Введите телефон:"/>
                <w:id w:val="-731318737"/>
                <w:placeholder>
                  <w:docPart w:val="03DC97ACBC8E42AD8EC8817EA1ED359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ru-RU"/>
                  </w:rPr>
                  <w:t>Телефон</w:t>
                </w:r>
              </w:sdtContent>
            </w:sdt>
          </w:p>
          <w:p w:rsidR="00EE2BCB" w:rsidRPr="00EE2BCB" w:rsidRDefault="00EB5649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Введите электронный адрес:"/>
                <w:tag w:val="Введите электронный адрес:"/>
                <w:id w:val="-410006567"/>
                <w:placeholder>
                  <w:docPart w:val="98DEE2BBEA9D438581934394F50EFE2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ru-RU"/>
                  </w:rPr>
                  <w:t>Эл. почта</w:t>
                </w:r>
              </w:sdtContent>
            </w:sdt>
          </w:p>
          <w:p w:rsidR="00EE2BCB" w:rsidRPr="00EE2BCB" w:rsidRDefault="00EB5649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-1574583578"/>
                <w:placeholder>
                  <w:docPart w:val="3F59DDF6FCD44B52B2B1E3435A99ECD1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EE2BCB">
                  <w:rPr>
                    <w:lang w:bidi="ru-RU"/>
                  </w:rPr>
                  <w:t>@twitter</w:t>
                </w:r>
              </w:sdtContent>
            </w:sdt>
            <w:r w:rsidR="00EE2BCB" w:rsidRPr="00EE2BCB">
              <w:rPr>
                <w:lang w:bidi="ru-RU"/>
              </w:rPr>
              <w:t xml:space="preserve">: </w:t>
            </w:r>
            <w:sdt>
              <w:sdtPr>
                <w:rPr>
                  <w:lang w:eastAsia="ja-JP"/>
                </w:rPr>
                <w:alias w:val="Введите имя в Twitter:"/>
                <w:tag w:val="Введите имя в Twitter:"/>
                <w:id w:val="1346987616"/>
                <w:placeholder>
                  <w:docPart w:val="14003D18E086497FB4FFE7802219D6E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ru-RU"/>
                  </w:rPr>
                  <w:t>Имя в Twitter</w:t>
                </w:r>
              </w:sdtContent>
            </w:sdt>
          </w:p>
          <w:sdt>
            <w:sdtPr>
              <w:rPr>
                <w:lang w:eastAsia="ja-JP"/>
              </w:rPr>
              <w:alias w:val="Введите адрес веб-сайта:"/>
              <w:tag w:val="Введите адрес веб-сайта:"/>
              <w:id w:val="-1171800133"/>
              <w:placeholder>
                <w:docPart w:val="5D7BB8680BCD4B7BAB2E66F0A436E00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rPr>
                    <w:lang w:eastAsia="ja-JP"/>
                  </w:rPr>
                </w:pPr>
                <w:r w:rsidRPr="00EE2BCB">
                  <w:rPr>
                    <w:lang w:bidi="ru-RU"/>
                  </w:rPr>
                  <w:t>Веб-сайт</w:t>
                </w:r>
              </w:p>
            </w:sdtContent>
          </w:sdt>
        </w:tc>
        <w:tc>
          <w:tcPr>
            <w:tcW w:w="2891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Введите свое имя:"/>
              <w:tag w:val="Введите свое имя:"/>
              <w:id w:val="-1280797581"/>
              <w:placeholder>
                <w:docPart w:val="F585EADD01764CE79CC46B16932526E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pStyle w:val="Heading1"/>
                  <w:rPr>
                    <w:rFonts w:eastAsia="Times New Roman"/>
                    <w:lang w:eastAsia="ja-JP"/>
                  </w:rPr>
                </w:pPr>
                <w:r w:rsidRPr="00EE2BCB">
                  <w:rPr>
                    <w:rFonts w:eastAsia="Times New Roman"/>
                    <w:lang w:bidi="ru-RU"/>
                  </w:rPr>
                  <w:t>Ваше имя</w:t>
                </w:r>
              </w:p>
            </w:sdtContent>
          </w:sdt>
          <w:sdt>
            <w:sdtPr>
              <w:rPr>
                <w:lang w:eastAsia="ja-JP"/>
              </w:rPr>
              <w:alias w:val="Введите почтовый адрес, город, почтовый индекс:"/>
              <w:tag w:val="Введите почтовый адрес, город, почтовый индекс:"/>
              <w:id w:val="1756157726"/>
              <w:placeholder>
                <w:docPart w:val="A57853B1C55C47699D1C2C8D61D7228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rPr>
                    <w:lang w:eastAsia="ja-JP"/>
                  </w:rPr>
                </w:pPr>
                <w:r w:rsidRPr="00EE2BCB">
                  <w:rPr>
                    <w:lang w:bidi="ru-RU"/>
                  </w:rPr>
                  <w:t>Почтовый адрес</w:t>
                </w:r>
                <w:r w:rsidRPr="00EE2BCB">
                  <w:rPr>
                    <w:lang w:bidi="ru-RU"/>
                  </w:rPr>
                  <w:br/>
                  <w:t>Город, почтовый индекс</w:t>
                </w:r>
              </w:p>
            </w:sdtContent>
          </w:sdt>
          <w:p w:rsidR="00EE2BCB" w:rsidRPr="00EE2BCB" w:rsidRDefault="00EB5649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Введите телефон:"/>
                <w:tag w:val="Введите телефон:"/>
                <w:id w:val="336893877"/>
                <w:placeholder>
                  <w:docPart w:val="9A0F9DA1452442DC92C29ACA8E88F029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ru-RU"/>
                  </w:rPr>
                  <w:t>Телефон</w:t>
                </w:r>
              </w:sdtContent>
            </w:sdt>
          </w:p>
          <w:p w:rsidR="00EE2BCB" w:rsidRPr="00EE2BCB" w:rsidRDefault="00EB5649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Введите электронный адрес:"/>
                <w:tag w:val="Введите электронный адрес:"/>
                <w:id w:val="1601457667"/>
                <w:placeholder>
                  <w:docPart w:val="507F24B7E5B94F39BA087D717ACFA51F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ru-RU"/>
                  </w:rPr>
                  <w:t>Эл. почта</w:t>
                </w:r>
              </w:sdtContent>
            </w:sdt>
          </w:p>
          <w:p w:rsidR="00EE2BCB" w:rsidRPr="00EE2BCB" w:rsidRDefault="00EB5649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497078287"/>
                <w:placeholder>
                  <w:docPart w:val="C3569666973449C0902E6ABF51E53DB0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EE2BCB">
                  <w:rPr>
                    <w:lang w:bidi="ru-RU"/>
                  </w:rPr>
                  <w:t>@twitter</w:t>
                </w:r>
              </w:sdtContent>
            </w:sdt>
            <w:r w:rsidR="00EE2BCB" w:rsidRPr="00EE2BCB">
              <w:rPr>
                <w:lang w:bidi="ru-RU"/>
              </w:rPr>
              <w:t xml:space="preserve">: </w:t>
            </w:r>
            <w:sdt>
              <w:sdtPr>
                <w:rPr>
                  <w:lang w:eastAsia="ja-JP"/>
                </w:rPr>
                <w:alias w:val="Введите имя в Twitter:"/>
                <w:tag w:val="Введите имя в Twitter:"/>
                <w:id w:val="1199355257"/>
                <w:placeholder>
                  <w:docPart w:val="04696397080E41B1864D22FDE6C28FE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ru-RU"/>
                  </w:rPr>
                  <w:t>Имя в Twitter</w:t>
                </w:r>
              </w:sdtContent>
            </w:sdt>
          </w:p>
          <w:sdt>
            <w:sdtPr>
              <w:rPr>
                <w:lang w:eastAsia="ja-JP"/>
              </w:rPr>
              <w:alias w:val="Введите адрес веб-сайта:"/>
              <w:tag w:val="Введите адрес веб-сайта:"/>
              <w:id w:val="1058510172"/>
              <w:placeholder>
                <w:docPart w:val="B075BFA1F2B04506B66BDB7197CE7B8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rPr>
                    <w:lang w:eastAsia="ja-JP"/>
                  </w:rPr>
                </w:pPr>
                <w:r w:rsidRPr="00EE2BCB">
                  <w:rPr>
                    <w:lang w:bidi="ru-RU"/>
                  </w:rPr>
                  <w:t>Веб-сайт</w:t>
                </w:r>
              </w:p>
            </w:sdtContent>
          </w:sdt>
        </w:tc>
        <w:tc>
          <w:tcPr>
            <w:tcW w:w="2891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Введите свое имя:"/>
              <w:tag w:val="Введите свое имя:"/>
              <w:id w:val="-1435512636"/>
              <w:placeholder>
                <w:docPart w:val="29043AB05F0149E5BF8F8BE9561B1CC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pStyle w:val="Heading1"/>
                  <w:rPr>
                    <w:rFonts w:eastAsia="Times New Roman"/>
                    <w:lang w:eastAsia="ja-JP"/>
                  </w:rPr>
                </w:pPr>
                <w:r w:rsidRPr="00EE2BCB">
                  <w:rPr>
                    <w:rFonts w:eastAsia="Times New Roman"/>
                    <w:lang w:bidi="ru-RU"/>
                  </w:rPr>
                  <w:t>Ваше имя</w:t>
                </w:r>
              </w:p>
            </w:sdtContent>
          </w:sdt>
          <w:sdt>
            <w:sdtPr>
              <w:rPr>
                <w:lang w:eastAsia="ja-JP"/>
              </w:rPr>
              <w:alias w:val="Введите почтовый адрес, город, почтовый индекс:"/>
              <w:tag w:val="Введите почтовый адрес, город, почтовый индекс:"/>
              <w:id w:val="1520658612"/>
              <w:placeholder>
                <w:docPart w:val="DB4E58551C4349E6B17C14BBAFC7F53B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rPr>
                    <w:lang w:eastAsia="ja-JP"/>
                  </w:rPr>
                </w:pPr>
                <w:r w:rsidRPr="00EE2BCB">
                  <w:rPr>
                    <w:lang w:bidi="ru-RU"/>
                  </w:rPr>
                  <w:t>Почтовый адрес</w:t>
                </w:r>
                <w:r w:rsidRPr="00EE2BCB">
                  <w:rPr>
                    <w:lang w:bidi="ru-RU"/>
                  </w:rPr>
                  <w:br/>
                  <w:t>Город, почтовый индекс</w:t>
                </w:r>
              </w:p>
            </w:sdtContent>
          </w:sdt>
          <w:p w:rsidR="00EE2BCB" w:rsidRPr="00EE2BCB" w:rsidRDefault="00EB5649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Введите телефон:"/>
                <w:tag w:val="Введите телефон:"/>
                <w:id w:val="236603474"/>
                <w:placeholder>
                  <w:docPart w:val="A20378D79E414C72B0597B103540418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ru-RU"/>
                  </w:rPr>
                  <w:t>Телефон</w:t>
                </w:r>
              </w:sdtContent>
            </w:sdt>
          </w:p>
          <w:p w:rsidR="00EE2BCB" w:rsidRPr="00EE2BCB" w:rsidRDefault="00EB5649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Введите электронный адрес:"/>
                <w:tag w:val="Введите электронный адрес:"/>
                <w:id w:val="-905372422"/>
                <w:placeholder>
                  <w:docPart w:val="BBB533B150DC47409DE327415209C5B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ru-RU"/>
                  </w:rPr>
                  <w:t>Эл. почта</w:t>
                </w:r>
              </w:sdtContent>
            </w:sdt>
          </w:p>
          <w:p w:rsidR="00EE2BCB" w:rsidRPr="00EE2BCB" w:rsidRDefault="00EB5649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-276720491"/>
                <w:placeholder>
                  <w:docPart w:val="242AB9A62A5C4845A66FABE00351FFD9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EE2BCB">
                  <w:rPr>
                    <w:lang w:bidi="ru-RU"/>
                  </w:rPr>
                  <w:t>@twitter</w:t>
                </w:r>
              </w:sdtContent>
            </w:sdt>
            <w:r w:rsidR="00EE2BCB" w:rsidRPr="00EE2BCB">
              <w:rPr>
                <w:lang w:bidi="ru-RU"/>
              </w:rPr>
              <w:t xml:space="preserve">: </w:t>
            </w:r>
            <w:sdt>
              <w:sdtPr>
                <w:rPr>
                  <w:lang w:eastAsia="ja-JP"/>
                </w:rPr>
                <w:alias w:val="Введите имя в Twitter:"/>
                <w:tag w:val="Введите имя в Twitter:"/>
                <w:id w:val="-1991712711"/>
                <w:placeholder>
                  <w:docPart w:val="F4BC503EFEA747CAB18587EA3BBB490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ru-RU"/>
                  </w:rPr>
                  <w:t>Имя в Twitter</w:t>
                </w:r>
              </w:sdtContent>
            </w:sdt>
          </w:p>
          <w:sdt>
            <w:sdtPr>
              <w:rPr>
                <w:lang w:eastAsia="ja-JP"/>
              </w:rPr>
              <w:alias w:val="Введите адрес веб-сайта:"/>
              <w:tag w:val="Введите адрес веб-сайта:"/>
              <w:id w:val="1284927855"/>
              <w:placeholder>
                <w:docPart w:val="BB095B48F3B34993B2723679B607FC6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rPr>
                    <w:lang w:eastAsia="ja-JP"/>
                  </w:rPr>
                </w:pPr>
                <w:r w:rsidRPr="00EE2BCB">
                  <w:rPr>
                    <w:lang w:bidi="ru-RU"/>
                  </w:rPr>
                  <w:t>Веб-сайт</w:t>
                </w:r>
              </w:p>
            </w:sdtContent>
          </w:sdt>
        </w:tc>
        <w:tc>
          <w:tcPr>
            <w:tcW w:w="2891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Введите свое имя:"/>
              <w:tag w:val="Введите свое имя:"/>
              <w:id w:val="556284848"/>
              <w:placeholder>
                <w:docPart w:val="5E507FC34F044A56AFB35F1BC902F19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pStyle w:val="Heading1"/>
                  <w:rPr>
                    <w:rFonts w:eastAsia="Times New Roman"/>
                    <w:lang w:eastAsia="ja-JP"/>
                  </w:rPr>
                </w:pPr>
                <w:r w:rsidRPr="00EE2BCB">
                  <w:rPr>
                    <w:rFonts w:eastAsia="Times New Roman"/>
                    <w:lang w:bidi="ru-RU"/>
                  </w:rPr>
                  <w:t>Ваше имя</w:t>
                </w:r>
              </w:p>
            </w:sdtContent>
          </w:sdt>
          <w:sdt>
            <w:sdtPr>
              <w:rPr>
                <w:lang w:eastAsia="ja-JP"/>
              </w:rPr>
              <w:alias w:val="Введите почтовый адрес, город, почтовый индекс:"/>
              <w:tag w:val="Введите почтовый адрес, город, почтовый индекс:"/>
              <w:id w:val="859165255"/>
              <w:placeholder>
                <w:docPart w:val="63EE7F5E9008432EAAC28098C4E537F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rPr>
                    <w:lang w:eastAsia="ja-JP"/>
                  </w:rPr>
                </w:pPr>
                <w:r w:rsidRPr="00EE2BCB">
                  <w:rPr>
                    <w:lang w:bidi="ru-RU"/>
                  </w:rPr>
                  <w:t>Почтовый адрес</w:t>
                </w:r>
                <w:r w:rsidRPr="00EE2BCB">
                  <w:rPr>
                    <w:lang w:bidi="ru-RU"/>
                  </w:rPr>
                  <w:br/>
                  <w:t>Город, почтовый индекс</w:t>
                </w:r>
              </w:p>
            </w:sdtContent>
          </w:sdt>
          <w:p w:rsidR="00EE2BCB" w:rsidRPr="00EE2BCB" w:rsidRDefault="00EB5649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Введите телефон:"/>
                <w:tag w:val="Введите телефон:"/>
                <w:id w:val="1774046621"/>
                <w:placeholder>
                  <w:docPart w:val="AC90C47A7696466F854639C42D2D77A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ru-RU"/>
                  </w:rPr>
                  <w:t>Телефон</w:t>
                </w:r>
              </w:sdtContent>
            </w:sdt>
          </w:p>
          <w:p w:rsidR="00EE2BCB" w:rsidRPr="00EE2BCB" w:rsidRDefault="00EB5649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Введите электронный адрес:"/>
                <w:tag w:val="Введите электронный адрес:"/>
                <w:id w:val="1710377483"/>
                <w:placeholder>
                  <w:docPart w:val="40B849C197564BF9A0E3EA1249BEEB2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ru-RU"/>
                  </w:rPr>
                  <w:t>Эл. почта</w:t>
                </w:r>
              </w:sdtContent>
            </w:sdt>
          </w:p>
          <w:p w:rsidR="00EE2BCB" w:rsidRPr="00EE2BCB" w:rsidRDefault="00EB5649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-382946161"/>
                <w:placeholder>
                  <w:docPart w:val="A5C48B79821D495C9A80898618818E0C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EE2BCB">
                  <w:rPr>
                    <w:lang w:bidi="ru-RU"/>
                  </w:rPr>
                  <w:t>@twitter</w:t>
                </w:r>
              </w:sdtContent>
            </w:sdt>
            <w:r w:rsidR="00EE2BCB" w:rsidRPr="00EE2BCB">
              <w:rPr>
                <w:lang w:bidi="ru-RU"/>
              </w:rPr>
              <w:t xml:space="preserve">: </w:t>
            </w:r>
            <w:sdt>
              <w:sdtPr>
                <w:rPr>
                  <w:lang w:eastAsia="ja-JP"/>
                </w:rPr>
                <w:alias w:val="Введите имя в Twitter:"/>
                <w:tag w:val="Введите имя в Twitter:"/>
                <w:id w:val="765577134"/>
                <w:placeholder>
                  <w:docPart w:val="A1EAE44E57AB428E8F3F13B92DB4513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ru-RU"/>
                  </w:rPr>
                  <w:t>Имя в Twitter</w:t>
                </w:r>
              </w:sdtContent>
            </w:sdt>
          </w:p>
          <w:sdt>
            <w:sdtPr>
              <w:rPr>
                <w:lang w:eastAsia="ja-JP"/>
              </w:rPr>
              <w:alias w:val="Введите адрес веб-сайта:"/>
              <w:tag w:val="Введите адрес веб-сайта:"/>
              <w:id w:val="-798305994"/>
              <w:placeholder>
                <w:docPart w:val="BC39F189559448C6BDAD5CA932CB8E83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rPr>
                    <w:lang w:eastAsia="ja-JP"/>
                  </w:rPr>
                </w:pPr>
                <w:r w:rsidRPr="00EE2BCB">
                  <w:rPr>
                    <w:lang w:bidi="ru-RU"/>
                  </w:rPr>
                  <w:t>Веб-сайт</w:t>
                </w:r>
              </w:p>
            </w:sdtContent>
          </w:sdt>
        </w:tc>
        <w:tc>
          <w:tcPr>
            <w:tcW w:w="3036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Введите свое имя:"/>
              <w:tag w:val="Введите свое имя:"/>
              <w:id w:val="-3054519"/>
              <w:placeholder>
                <w:docPart w:val="CC21CA08A1244A329D43391B027051D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pStyle w:val="Heading1"/>
                  <w:rPr>
                    <w:rFonts w:eastAsia="Times New Roman"/>
                    <w:lang w:eastAsia="ja-JP"/>
                  </w:rPr>
                </w:pPr>
                <w:r w:rsidRPr="00EE2BCB">
                  <w:rPr>
                    <w:rFonts w:eastAsia="Times New Roman"/>
                    <w:lang w:bidi="ru-RU"/>
                  </w:rPr>
                  <w:t>Ваше имя</w:t>
                </w:r>
              </w:p>
            </w:sdtContent>
          </w:sdt>
          <w:sdt>
            <w:sdtPr>
              <w:rPr>
                <w:lang w:eastAsia="ja-JP"/>
              </w:rPr>
              <w:alias w:val="Введите почтовый адрес, город, почтовый индекс:"/>
              <w:tag w:val="Введите почтовый адрес, город, почтовый индекс:"/>
              <w:id w:val="-1394339900"/>
              <w:placeholder>
                <w:docPart w:val="806E87A790034897BAE9C3EDB037768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rPr>
                    <w:lang w:eastAsia="ja-JP"/>
                  </w:rPr>
                </w:pPr>
                <w:r w:rsidRPr="00EE2BCB">
                  <w:rPr>
                    <w:lang w:bidi="ru-RU"/>
                  </w:rPr>
                  <w:t>Почтовый адрес</w:t>
                </w:r>
                <w:r w:rsidRPr="00EE2BCB">
                  <w:rPr>
                    <w:lang w:bidi="ru-RU"/>
                  </w:rPr>
                  <w:br/>
                  <w:t>Город, почтовый индекс</w:t>
                </w:r>
              </w:p>
            </w:sdtContent>
          </w:sdt>
          <w:p w:rsidR="00EE2BCB" w:rsidRPr="00EE2BCB" w:rsidRDefault="00EB5649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Введите телефон:"/>
                <w:tag w:val="Введите телефон:"/>
                <w:id w:val="206843896"/>
                <w:placeholder>
                  <w:docPart w:val="C8CD0564BDD64F4299574B759F27C14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ru-RU"/>
                  </w:rPr>
                  <w:t>Телефон</w:t>
                </w:r>
              </w:sdtContent>
            </w:sdt>
          </w:p>
          <w:p w:rsidR="00EE2BCB" w:rsidRPr="00EE2BCB" w:rsidRDefault="00EB5649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Введите электронный адрес:"/>
                <w:tag w:val="Введите электронный адрес:"/>
                <w:id w:val="-1963419506"/>
                <w:placeholder>
                  <w:docPart w:val="6D4133065E1E4368BA7230F852B0901C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ru-RU"/>
                  </w:rPr>
                  <w:t>Эл. почта</w:t>
                </w:r>
              </w:sdtContent>
            </w:sdt>
          </w:p>
          <w:p w:rsidR="00EE2BCB" w:rsidRPr="00EE2BCB" w:rsidRDefault="00EB5649" w:rsidP="00EE2BCB">
            <w:pPr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-724063525"/>
                <w:placeholder>
                  <w:docPart w:val="0C0E8D3FC82F4C83811E783DC8B918D2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EE2BCB">
                  <w:rPr>
                    <w:lang w:bidi="ru-RU"/>
                  </w:rPr>
                  <w:t>@twitter</w:t>
                </w:r>
              </w:sdtContent>
            </w:sdt>
            <w:r w:rsidR="00EE2BCB" w:rsidRPr="00EE2BCB">
              <w:rPr>
                <w:lang w:bidi="ru-RU"/>
              </w:rPr>
              <w:t xml:space="preserve">: </w:t>
            </w:r>
            <w:sdt>
              <w:sdtPr>
                <w:rPr>
                  <w:lang w:eastAsia="ja-JP"/>
                </w:rPr>
                <w:alias w:val="Введите имя в Twitter:"/>
                <w:tag w:val="Введите имя в Twitter:"/>
                <w:id w:val="-33661228"/>
                <w:placeholder>
                  <w:docPart w:val="6E05D381D9D44DF5B7DC5298A2D2373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EE2BCB">
                  <w:rPr>
                    <w:lang w:bidi="ru-RU"/>
                  </w:rPr>
                  <w:t>Имя в Twitter</w:t>
                </w:r>
              </w:sdtContent>
            </w:sdt>
          </w:p>
          <w:sdt>
            <w:sdtPr>
              <w:rPr>
                <w:lang w:eastAsia="ja-JP"/>
              </w:rPr>
              <w:alias w:val="Введите адрес веб-сайта:"/>
              <w:tag w:val="Введите адрес веб-сайта:"/>
              <w:id w:val="1155105095"/>
              <w:placeholder>
                <w:docPart w:val="66ECA03E55084983A1D834D7EBF917D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EE2BCB" w:rsidRDefault="00EE2BCB" w:rsidP="00EE2BCB">
                <w:pPr>
                  <w:rPr>
                    <w:lang w:eastAsia="ja-JP"/>
                  </w:rPr>
                </w:pPr>
                <w:r w:rsidRPr="00EE2BCB">
                  <w:rPr>
                    <w:lang w:bidi="ru-RU"/>
                  </w:rPr>
                  <w:t>Веб-сайт</w:t>
                </w:r>
              </w:p>
            </w:sdtContent>
          </w:sdt>
        </w:tc>
      </w:tr>
    </w:tbl>
    <w:p w:rsidR="002C74C0" w:rsidRDefault="00EB5649"/>
    <w:sectPr w:rsidR="002C74C0" w:rsidSect="00EB5649">
      <w:headerReference w:type="default" r:id="rId7"/>
      <w:pgSz w:w="16838" w:h="11906" w:orient="landscape" w:code="9"/>
      <w:pgMar w:top="924" w:right="1219" w:bottom="567" w:left="1219" w:header="539" w:footer="53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0B39" w:rsidRDefault="00110B39" w:rsidP="008F07DC">
      <w:r>
        <w:separator/>
      </w:r>
    </w:p>
  </w:endnote>
  <w:endnote w:type="continuationSeparator" w:id="0">
    <w:p w:rsidR="00110B39" w:rsidRDefault="00110B39" w:rsidP="008F0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0B39" w:rsidRDefault="00110B39" w:rsidP="008F07DC">
      <w:r>
        <w:separator/>
      </w:r>
    </w:p>
  </w:footnote>
  <w:footnote w:type="continuationSeparator" w:id="0">
    <w:p w:rsidR="00110B39" w:rsidRDefault="00110B39" w:rsidP="008F07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2961" w:rsidRDefault="00EE2BCB">
    <w:pPr>
      <w:pStyle w:val="Header"/>
    </w:pPr>
    <w:r>
      <w:rPr>
        <w:noProof/>
        <w:lang w:val="en-US" w:eastAsia="zh-CN" w:bidi="th-TH"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1D6250F3" wp14:editId="5FC8328C">
              <wp:simplePos x="0" y="0"/>
              <wp:positionH relativeFrom="page">
                <wp:posOffset>669290</wp:posOffset>
              </wp:positionH>
              <wp:positionV relativeFrom="page">
                <wp:posOffset>484505</wp:posOffset>
              </wp:positionV>
              <wp:extent cx="9326880" cy="6601460"/>
              <wp:effectExtent l="0" t="0" r="7620" b="8890"/>
              <wp:wrapNone/>
              <wp:docPr id="4" name="Группа 4" descr="Забавный фоновый рисунок из белых облачков и желтых солнышек с улыбающимися лицами на голубом текстурированном фоне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26880" cy="6601460"/>
                        <a:chOff x="5715" y="0"/>
                        <a:chExt cx="9326245" cy="6600825"/>
                      </a:xfrm>
                    </wpg:grpSpPr>
                    <pic:pic xmlns:pic="http://schemas.openxmlformats.org/drawingml/2006/picture">
                      <pic:nvPicPr>
                        <pic:cNvPr id="1" name="Рисунок 1" descr="Забавный фоновый рисунок из белых облачков и желтых солнышек с улыбающимися лицами на голубом текстурированном фоне.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26" b="640"/>
                        <a:stretch/>
                      </pic:blipFill>
                      <pic:spPr bwMode="auto">
                        <a:xfrm>
                          <a:off x="5715" y="0"/>
                          <a:ext cx="9326245" cy="6600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Рисунок 2" descr="Забавный фоновый рисунок из белых облачков и желтых солнышек с улыбающимися лицами на голубом текстурированном фоне.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50" r="9916"/>
                        <a:stretch/>
                      </pic:blipFill>
                      <pic:spPr bwMode="auto">
                        <a:xfrm>
                          <a:off x="10265" y="145731"/>
                          <a:ext cx="9317355" cy="1691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Рисунок 3" descr="Забавный фоновый рисунок из белых облачков и желтых солнышек с улыбающимися лицами на голубом текстурированном фоне.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50" r="9916"/>
                        <a:stretch/>
                      </pic:blipFill>
                      <pic:spPr bwMode="auto">
                        <a:xfrm>
                          <a:off x="10794" y="3350047"/>
                          <a:ext cx="9317355" cy="1691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5A6DD4" id="Группа 4" o:spid="_x0000_s1026" alt="Забавный фоновый рисунок из белых облачков и желтых солнышек с улыбающимися лицами на голубом текстурированном фоне." style="position:absolute;margin-left:52.7pt;margin-top:38.15pt;width:734.4pt;height:519.8pt;z-index:-251657216;mso-position-horizontal-relative:page;mso-position-vertical-relative:page;mso-width-relative:margin;mso-height-relative:margin" coordorigin="57" coordsize="93262,66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1" o:spid="_x0000_s1027" type="#_x0000_t75" alt="Забавный фоновый рисунок из белых облачков и желтых солнышек с улыбающимися лицами на голубом текстурированном фоне." style="position:absolute;left:57;width:93262;height:66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">
                <v:imagedata r:id="rId3" o:title="Забавный фоновый рисунок из белых облачков и желтых солнышек с улыбающимися лицами на голубом текстурированном фоне" cropbottom="419f" cropright="410f"/>
                <v:path arrowok="t"/>
              </v:shape>
              <v:shape id="Рисунок 2" o:spid="_x0000_s1028" type="#_x0000_t75" alt="Забавный фоновый рисунок из белых облачков и желтых солнышек с улыбающимися лицами на голубом текстурированном фоне." style="position:absolute;left:102;top:1457;width:93174;height:1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">
                <v:imagedata r:id="rId4" o:title="Забавный фоновый рисунок из белых облачков и желтых солнышек с улыбающимися лицами на голубом текстурированном фоне" cropleft="4489f" cropright="6499f"/>
                <v:path arrowok="t"/>
              </v:shape>
              <v:shape id="Рисунок 3" o:spid="_x0000_s1029" type="#_x0000_t75" alt="Забавный фоновый рисунок из белых облачков и желтых солнышек с улыбающимися лицами на голубом текстурированном фоне." style="position:absolute;left:107;top:33500;width:93174;height:1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">
                <v:imagedata r:id="rId4" o:title="Забавный фоновый рисунок из белых облачков и желтых солнышек с улыбающимися лицами на голубом текстурированном фоне" cropleft="4489f" cropright="6499f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EB6A81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DAE3F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DDC988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7B44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EAA43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70A819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680E3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9468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72AAD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FA8CA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5A0"/>
    <w:rsid w:val="00110B39"/>
    <w:rsid w:val="00193FCC"/>
    <w:rsid w:val="00195F96"/>
    <w:rsid w:val="00293B83"/>
    <w:rsid w:val="003316BC"/>
    <w:rsid w:val="00481F05"/>
    <w:rsid w:val="00513EB3"/>
    <w:rsid w:val="00597750"/>
    <w:rsid w:val="005C55A0"/>
    <w:rsid w:val="005F3E61"/>
    <w:rsid w:val="006A3CE7"/>
    <w:rsid w:val="006E48F3"/>
    <w:rsid w:val="008F07DC"/>
    <w:rsid w:val="00BD0135"/>
    <w:rsid w:val="00C900FB"/>
    <w:rsid w:val="00D341B8"/>
    <w:rsid w:val="00EA2BC4"/>
    <w:rsid w:val="00EB5649"/>
    <w:rsid w:val="00EE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005C71" w:themeColor="accent1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EE2BCB"/>
  </w:style>
  <w:style w:type="paragraph" w:styleId="Heading1">
    <w:name w:val="heading 1"/>
    <w:basedOn w:val="Normal"/>
    <w:next w:val="Normal"/>
    <w:link w:val="Heading1Char"/>
    <w:uiPriority w:val="9"/>
    <w:qFormat/>
    <w:rsid w:val="00EE2BCB"/>
    <w:pPr>
      <w:keepNext/>
      <w:keepLines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07D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2E38" w:themeColor="accent1" w:themeShade="80"/>
      <w:sz w:val="26"/>
      <w:szCs w:val="2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07D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07D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MacroText">
    <w:name w:val="macro"/>
    <w:link w:val="MacroTextChar"/>
    <w:uiPriority w:val="99"/>
    <w:semiHidden/>
    <w:unhideWhenUsed/>
    <w:rsid w:val="006E48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/>
      <w:ind w:left="72" w:right="72"/>
    </w:pPr>
    <w:rPr>
      <w:rFonts w:ascii="Consolas" w:eastAsiaTheme="minorEastAsia" w:hAnsi="Consolas"/>
      <w:kern w:val="22"/>
      <w:szCs w:val="20"/>
      <w:lang w:eastAsia="ja-JP"/>
      <w14:ligatures w14:val="standard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48F3"/>
    <w:rPr>
      <w:rFonts w:ascii="Consolas" w:eastAsiaTheme="minorEastAsia" w:hAnsi="Consolas"/>
      <w:kern w:val="22"/>
      <w:szCs w:val="20"/>
      <w:lang w:eastAsia="ja-JP"/>
      <w14:ligatures w14:val="standard"/>
    </w:rPr>
  </w:style>
  <w:style w:type="paragraph" w:styleId="Header">
    <w:name w:val="header"/>
    <w:basedOn w:val="Normal"/>
    <w:link w:val="HeaderChar"/>
    <w:uiPriority w:val="99"/>
    <w:unhideWhenUsed/>
    <w:rsid w:val="008F07DC"/>
  </w:style>
  <w:style w:type="character" w:customStyle="1" w:styleId="HeaderChar">
    <w:name w:val="Header Char"/>
    <w:basedOn w:val="DefaultParagraphFont"/>
    <w:link w:val="Header"/>
    <w:uiPriority w:val="99"/>
    <w:rsid w:val="008F07DC"/>
  </w:style>
  <w:style w:type="paragraph" w:styleId="Footer">
    <w:name w:val="footer"/>
    <w:basedOn w:val="Normal"/>
    <w:link w:val="FooterChar"/>
    <w:uiPriority w:val="99"/>
    <w:unhideWhenUsed/>
    <w:rsid w:val="008F07DC"/>
  </w:style>
  <w:style w:type="character" w:customStyle="1" w:styleId="FooterChar">
    <w:name w:val="Footer Char"/>
    <w:basedOn w:val="DefaultParagraphFont"/>
    <w:link w:val="Footer"/>
    <w:uiPriority w:val="99"/>
    <w:rsid w:val="008F07DC"/>
  </w:style>
  <w:style w:type="paragraph" w:styleId="Title">
    <w:name w:val="Title"/>
    <w:basedOn w:val="Normal"/>
    <w:link w:val="TitleChar"/>
    <w:uiPriority w:val="10"/>
    <w:semiHidden/>
    <w:unhideWhenUsed/>
    <w:qFormat/>
    <w:rsid w:val="008F07DC"/>
    <w:pPr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8F07DC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8F07DC"/>
    <w:pPr>
      <w:numPr>
        <w:ilvl w:val="1"/>
      </w:numPr>
      <w:contextualSpacing/>
    </w:pPr>
    <w:rPr>
      <w:rFonts w:eastAsiaTheme="minorEastAsia"/>
      <w:color w:val="5A5A5A" w:themeColor="text1" w:themeTint="A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8F07DC"/>
    <w:rPr>
      <w:rFonts w:eastAsiaTheme="minorEastAsia"/>
      <w:color w:val="5A5A5A" w:themeColor="text1" w:themeTint="A5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07DC"/>
    <w:rPr>
      <w:rFonts w:asciiTheme="majorHAnsi" w:eastAsiaTheme="majorEastAsia" w:hAnsiTheme="majorHAnsi" w:cstheme="majorBidi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07DC"/>
    <w:rPr>
      <w:rFonts w:asciiTheme="majorHAnsi" w:eastAsiaTheme="majorEastAsia" w:hAnsiTheme="majorHAnsi" w:cstheme="majorBidi"/>
      <w:i/>
      <w:iCs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8F07DC"/>
    <w:rPr>
      <w:i/>
      <w:iCs/>
      <w:color w:val="002E38" w:themeColor="accent1" w:themeShade="8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8F07DC"/>
    <w:pPr>
      <w:spacing w:before="20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F07DC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8F07DC"/>
    <w:pPr>
      <w:pBdr>
        <w:top w:val="single" w:sz="4" w:space="10" w:color="002E38" w:themeColor="accent1" w:themeShade="80"/>
        <w:bottom w:val="single" w:sz="4" w:space="10" w:color="002E38" w:themeColor="accent1" w:themeShade="80"/>
      </w:pBdr>
      <w:spacing w:before="360" w:after="360"/>
    </w:pPr>
    <w:rPr>
      <w:i/>
      <w:iCs/>
      <w:color w:val="002E38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F07DC"/>
    <w:rPr>
      <w:i/>
      <w:iCs/>
      <w:color w:val="002E38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8F07DC"/>
    <w:rPr>
      <w:b/>
      <w:bCs/>
      <w:caps w:val="0"/>
      <w:smallCaps/>
      <w:color w:val="002E38" w:themeColor="accent1" w:themeShade="80"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F07DC"/>
    <w:pPr>
      <w:spacing w:after="200"/>
    </w:pPr>
    <w:rPr>
      <w:i/>
      <w:iCs/>
      <w:color w:val="004554" w:themeColor="text2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E2BCB"/>
    <w:rPr>
      <w:rFonts w:asciiTheme="majorHAnsi" w:eastAsiaTheme="majorEastAsia" w:hAnsiTheme="majorHAnsi" w:cstheme="majorBidi"/>
      <w:b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F07DC"/>
    <w:p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8F07DC"/>
    <w:rPr>
      <w:rFonts w:asciiTheme="majorHAnsi" w:eastAsiaTheme="majorEastAsia" w:hAnsiTheme="majorHAnsi" w:cstheme="majorBidi"/>
      <w:color w:val="002E38" w:themeColor="accent1" w:themeShade="8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07DC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7DC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8F07DC"/>
    <w:pPr>
      <w:pBdr>
        <w:top w:val="single" w:sz="2" w:space="10" w:color="002E38" w:themeColor="accent1" w:themeShade="80"/>
        <w:left w:val="single" w:sz="2" w:space="10" w:color="002E38" w:themeColor="accent1" w:themeShade="80"/>
        <w:bottom w:val="single" w:sz="2" w:space="10" w:color="002E38" w:themeColor="accent1" w:themeShade="80"/>
        <w:right w:val="single" w:sz="2" w:space="10" w:color="002E38" w:themeColor="accent1" w:themeShade="80"/>
      </w:pBdr>
      <w:ind w:left="1152" w:right="1152"/>
    </w:pPr>
    <w:rPr>
      <w:rFonts w:eastAsiaTheme="minorEastAsia"/>
      <w:i/>
      <w:iCs/>
      <w:color w:val="002E38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F07DC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F07DC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F07DC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F07DC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F07DC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07DC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07DC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07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07DC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F07DC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F07DC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F07DC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F07DC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8F07DC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F07DC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F07DC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8F07DC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8F07DC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F07DC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F07DC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8F07DC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F07DC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F07DC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EE2BC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1751A2BF08D4433BE32BD6C49D58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6C052F-DF93-4B0F-B590-20C2C8C49DB1}"/>
      </w:docPartPr>
      <w:docPartBody>
        <w:p w:rsidR="00EE267F" w:rsidRDefault="00C81679" w:rsidP="00C81679">
          <w:pPr>
            <w:pStyle w:val="61751A2BF08D4433BE32BD6C49D58A2F3"/>
          </w:pPr>
          <w:r w:rsidRPr="00EE2BCB">
            <w:rPr>
              <w:rFonts w:eastAsia="Times New Roman"/>
              <w:lang w:bidi="ru-RU"/>
            </w:rPr>
            <w:t>Ваше имя</w:t>
          </w:r>
        </w:p>
      </w:docPartBody>
    </w:docPart>
    <w:docPart>
      <w:docPartPr>
        <w:name w:val="44B6891E68284A228E60A0A90CA0EF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52C117-4503-4CD3-96C2-259555A23352}"/>
      </w:docPartPr>
      <w:docPartBody>
        <w:p w:rsidR="00EE267F" w:rsidRDefault="00C81679" w:rsidP="00C81679">
          <w:pPr>
            <w:pStyle w:val="44B6891E68284A228E60A0A90CA0EF5E3"/>
          </w:pPr>
          <w:r w:rsidRPr="00EE2BCB">
            <w:rPr>
              <w:lang w:bidi="ru-RU"/>
            </w:rPr>
            <w:t>Почтовый адрес</w:t>
          </w:r>
          <w:r w:rsidRPr="00EE2BCB">
            <w:rPr>
              <w:lang w:bidi="ru-RU"/>
            </w:rPr>
            <w:br/>
            <w:t>Город, почтовый индекс</w:t>
          </w:r>
        </w:p>
      </w:docPartBody>
    </w:docPart>
    <w:docPart>
      <w:docPartPr>
        <w:name w:val="C3F59890460E4FDE8BC634E0D11BA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E6FC7-9FEA-46D0-9B53-4595EC4F7A95}"/>
      </w:docPartPr>
      <w:docPartBody>
        <w:p w:rsidR="00EE267F" w:rsidRDefault="00C81679" w:rsidP="00C81679">
          <w:pPr>
            <w:pStyle w:val="C3F59890460E4FDE8BC634E0D11BAD3C3"/>
          </w:pPr>
          <w:r w:rsidRPr="00EE2BCB">
            <w:rPr>
              <w:lang w:bidi="ru-RU"/>
            </w:rPr>
            <w:t>Телефон</w:t>
          </w:r>
        </w:p>
      </w:docPartBody>
    </w:docPart>
    <w:docPart>
      <w:docPartPr>
        <w:name w:val="9F8BFD8A00974A4EAE664C38E9530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A0E930-FCDA-4A5A-9E4B-2A73C36A5B42}"/>
      </w:docPartPr>
      <w:docPartBody>
        <w:p w:rsidR="00EE267F" w:rsidRDefault="00C81679" w:rsidP="00C81679">
          <w:pPr>
            <w:pStyle w:val="9F8BFD8A00974A4EAE664C38E9530A6B3"/>
          </w:pPr>
          <w:r w:rsidRPr="00EE2BCB">
            <w:rPr>
              <w:lang w:bidi="ru-RU"/>
            </w:rPr>
            <w:t>Эл. почта</w:t>
          </w:r>
        </w:p>
      </w:docPartBody>
    </w:docPart>
    <w:docPart>
      <w:docPartPr>
        <w:name w:val="2DB300036B7A44608B8248D6AC8D6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C546C3-D73B-40F0-A6DF-0B7FF2B0AB1C}"/>
      </w:docPartPr>
      <w:docPartBody>
        <w:p w:rsidR="00EE267F" w:rsidRDefault="00C81679" w:rsidP="00C81679">
          <w:pPr>
            <w:pStyle w:val="2DB300036B7A44608B8248D6AC8D6A283"/>
          </w:pPr>
          <w:r w:rsidRPr="00EE2BCB">
            <w:rPr>
              <w:lang w:bidi="ru-RU"/>
            </w:rPr>
            <w:t>@twitter</w:t>
          </w:r>
        </w:p>
      </w:docPartBody>
    </w:docPart>
    <w:docPart>
      <w:docPartPr>
        <w:name w:val="F5F32F1C8DBB44499DAD070A8B4BB8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318E4-72A5-4701-8759-5BE5D276AF37}"/>
      </w:docPartPr>
      <w:docPartBody>
        <w:p w:rsidR="00EE267F" w:rsidRDefault="00C81679" w:rsidP="00C81679">
          <w:pPr>
            <w:pStyle w:val="F5F32F1C8DBB44499DAD070A8B4BB8883"/>
          </w:pPr>
          <w:r w:rsidRPr="00EE2BCB">
            <w:rPr>
              <w:lang w:bidi="ru-RU"/>
            </w:rPr>
            <w:t>Имя в Twitter</w:t>
          </w:r>
        </w:p>
      </w:docPartBody>
    </w:docPart>
    <w:docPart>
      <w:docPartPr>
        <w:name w:val="935CC20D92E54899BCE515D9A29178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CF543-014B-43F4-9987-9EFCD1CF11AE}"/>
      </w:docPartPr>
      <w:docPartBody>
        <w:p w:rsidR="00EE267F" w:rsidRDefault="00C81679" w:rsidP="00C81679">
          <w:pPr>
            <w:pStyle w:val="935CC20D92E54899BCE515D9A291781A3"/>
          </w:pPr>
          <w:r w:rsidRPr="00EE2BCB">
            <w:rPr>
              <w:lang w:bidi="ru-RU"/>
            </w:rPr>
            <w:t>Веб-сайт</w:t>
          </w:r>
        </w:p>
      </w:docPartBody>
    </w:docPart>
    <w:docPart>
      <w:docPartPr>
        <w:name w:val="497842A4D96D4990AF0939ECA3BAE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F8A19-409D-4F04-84DB-10CF28A388A3}"/>
      </w:docPartPr>
      <w:docPartBody>
        <w:p w:rsidR="00EE267F" w:rsidRDefault="00C81679" w:rsidP="00C81679">
          <w:pPr>
            <w:pStyle w:val="497842A4D96D4990AF0939ECA3BAEAE33"/>
          </w:pPr>
          <w:r w:rsidRPr="00EE2BCB">
            <w:rPr>
              <w:rFonts w:eastAsia="Times New Roman"/>
              <w:lang w:bidi="ru-RU"/>
            </w:rPr>
            <w:t>Ваше имя</w:t>
          </w:r>
        </w:p>
      </w:docPartBody>
    </w:docPart>
    <w:docPart>
      <w:docPartPr>
        <w:name w:val="FCE87D51527F403CAC5D4D3A9A0FFC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33981B-F3D7-48E2-8485-57FC63DCEB1D}"/>
      </w:docPartPr>
      <w:docPartBody>
        <w:p w:rsidR="00EE267F" w:rsidRDefault="00C81679" w:rsidP="00C81679">
          <w:pPr>
            <w:pStyle w:val="FCE87D51527F403CAC5D4D3A9A0FFCF93"/>
          </w:pPr>
          <w:r w:rsidRPr="00EE2BCB">
            <w:rPr>
              <w:lang w:bidi="ru-RU"/>
            </w:rPr>
            <w:t>Почтовый адрес</w:t>
          </w:r>
          <w:r w:rsidRPr="00EE2BCB">
            <w:rPr>
              <w:lang w:bidi="ru-RU"/>
            </w:rPr>
            <w:br/>
            <w:t>Город, почтовый индекс</w:t>
          </w:r>
        </w:p>
      </w:docPartBody>
    </w:docPart>
    <w:docPart>
      <w:docPartPr>
        <w:name w:val="54A25BF130B74AFA87A816CD1BDFA9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64C40-6AFB-4C26-BAE3-03D18D24FB92}"/>
      </w:docPartPr>
      <w:docPartBody>
        <w:p w:rsidR="00EE267F" w:rsidRDefault="00C81679" w:rsidP="00C81679">
          <w:pPr>
            <w:pStyle w:val="54A25BF130B74AFA87A816CD1BDFA9E83"/>
          </w:pPr>
          <w:r w:rsidRPr="00EE2BCB">
            <w:rPr>
              <w:lang w:bidi="ru-RU"/>
            </w:rPr>
            <w:t>Телефон</w:t>
          </w:r>
        </w:p>
      </w:docPartBody>
    </w:docPart>
    <w:docPart>
      <w:docPartPr>
        <w:name w:val="740A7C05D53E4FBA9535856538E9FF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B38343-F0CC-4C78-BCE7-14C0040BB6AD}"/>
      </w:docPartPr>
      <w:docPartBody>
        <w:p w:rsidR="00EE267F" w:rsidRDefault="00C81679" w:rsidP="00C81679">
          <w:pPr>
            <w:pStyle w:val="740A7C05D53E4FBA9535856538E9FF373"/>
          </w:pPr>
          <w:r w:rsidRPr="00EE2BCB">
            <w:rPr>
              <w:lang w:bidi="ru-RU"/>
            </w:rPr>
            <w:t>Эл. почта</w:t>
          </w:r>
        </w:p>
      </w:docPartBody>
    </w:docPart>
    <w:docPart>
      <w:docPartPr>
        <w:name w:val="D405DB9F0E1B4EEEBD176E24C48E1F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EBB3E-214C-41DC-AD8F-0AD9EAD034CB}"/>
      </w:docPartPr>
      <w:docPartBody>
        <w:p w:rsidR="00EE267F" w:rsidRDefault="00C81679" w:rsidP="00C81679">
          <w:pPr>
            <w:pStyle w:val="D405DB9F0E1B4EEEBD176E24C48E1FD43"/>
          </w:pPr>
          <w:r w:rsidRPr="00EE2BCB">
            <w:rPr>
              <w:lang w:bidi="ru-RU"/>
            </w:rPr>
            <w:t>@twitter</w:t>
          </w:r>
        </w:p>
      </w:docPartBody>
    </w:docPart>
    <w:docPart>
      <w:docPartPr>
        <w:name w:val="9EA814B3162C407FB64BC8C873E65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EE159-DC52-40D3-A67D-ED5728E5C298}"/>
      </w:docPartPr>
      <w:docPartBody>
        <w:p w:rsidR="00EE267F" w:rsidRDefault="00C81679" w:rsidP="00C81679">
          <w:pPr>
            <w:pStyle w:val="9EA814B3162C407FB64BC8C873E653393"/>
          </w:pPr>
          <w:r w:rsidRPr="00EE2BCB">
            <w:rPr>
              <w:lang w:bidi="ru-RU"/>
            </w:rPr>
            <w:t>Имя в Twitter</w:t>
          </w:r>
        </w:p>
      </w:docPartBody>
    </w:docPart>
    <w:docPart>
      <w:docPartPr>
        <w:name w:val="BEB43983431C45F69ED7B1A598CCDD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776EF9-7AFC-4B8E-90E8-F186731BE632}"/>
      </w:docPartPr>
      <w:docPartBody>
        <w:p w:rsidR="00EE267F" w:rsidRDefault="00C81679" w:rsidP="00C81679">
          <w:pPr>
            <w:pStyle w:val="BEB43983431C45F69ED7B1A598CCDD913"/>
          </w:pPr>
          <w:r w:rsidRPr="00EE2BCB">
            <w:rPr>
              <w:lang w:bidi="ru-RU"/>
            </w:rPr>
            <w:t>Веб-сайт</w:t>
          </w:r>
        </w:p>
      </w:docPartBody>
    </w:docPart>
    <w:docPart>
      <w:docPartPr>
        <w:name w:val="BD54F712089C4A7D83F9BA1E44760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1826C-61A7-4FC9-A7A3-CDF87C1E73E3}"/>
      </w:docPartPr>
      <w:docPartBody>
        <w:p w:rsidR="00EE267F" w:rsidRDefault="00C81679" w:rsidP="00C81679">
          <w:pPr>
            <w:pStyle w:val="BD54F712089C4A7D83F9BA1E44760BF33"/>
          </w:pPr>
          <w:r w:rsidRPr="00EE2BCB">
            <w:rPr>
              <w:rFonts w:eastAsia="Times New Roman"/>
              <w:lang w:bidi="ru-RU"/>
            </w:rPr>
            <w:t>Ваше имя</w:t>
          </w:r>
        </w:p>
      </w:docPartBody>
    </w:docPart>
    <w:docPart>
      <w:docPartPr>
        <w:name w:val="B52EFD85EF724FB49806FD19340060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C2AEA-B2BD-4A3A-B8C9-C55D0771E956}"/>
      </w:docPartPr>
      <w:docPartBody>
        <w:p w:rsidR="00EE267F" w:rsidRDefault="00C81679" w:rsidP="00C81679">
          <w:pPr>
            <w:pStyle w:val="B52EFD85EF724FB49806FD19340060CC3"/>
          </w:pPr>
          <w:r w:rsidRPr="00EE2BCB">
            <w:rPr>
              <w:lang w:bidi="ru-RU"/>
            </w:rPr>
            <w:t>Почтовый адрес</w:t>
          </w:r>
          <w:r w:rsidRPr="00EE2BCB">
            <w:rPr>
              <w:lang w:bidi="ru-RU"/>
            </w:rPr>
            <w:br/>
            <w:t>Город, почтовый индекс</w:t>
          </w:r>
        </w:p>
      </w:docPartBody>
    </w:docPart>
    <w:docPart>
      <w:docPartPr>
        <w:name w:val="5AC38FC2A5AC4F0D97A459B75B215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28095E-8CFD-4E13-A281-B5D8066E8C83}"/>
      </w:docPartPr>
      <w:docPartBody>
        <w:p w:rsidR="00EE267F" w:rsidRDefault="00C81679" w:rsidP="00C81679">
          <w:pPr>
            <w:pStyle w:val="5AC38FC2A5AC4F0D97A459B75B2154353"/>
          </w:pPr>
          <w:r w:rsidRPr="00EE2BCB">
            <w:rPr>
              <w:lang w:bidi="ru-RU"/>
            </w:rPr>
            <w:t>Телефон</w:t>
          </w:r>
        </w:p>
      </w:docPartBody>
    </w:docPart>
    <w:docPart>
      <w:docPartPr>
        <w:name w:val="D13BEC89AA3A49D290D013DFF4FECD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BE36A7-5625-43D7-8E09-D28412C1614D}"/>
      </w:docPartPr>
      <w:docPartBody>
        <w:p w:rsidR="00EE267F" w:rsidRDefault="00C81679" w:rsidP="00C81679">
          <w:pPr>
            <w:pStyle w:val="D13BEC89AA3A49D290D013DFF4FECD433"/>
          </w:pPr>
          <w:r w:rsidRPr="00EE2BCB">
            <w:rPr>
              <w:lang w:bidi="ru-RU"/>
            </w:rPr>
            <w:t>Эл. почта</w:t>
          </w:r>
        </w:p>
      </w:docPartBody>
    </w:docPart>
    <w:docPart>
      <w:docPartPr>
        <w:name w:val="5F0C00C586C34B6CADC2BD00A693D1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A7793-0D2E-4E57-ABAB-0163EC724467}"/>
      </w:docPartPr>
      <w:docPartBody>
        <w:p w:rsidR="00EE267F" w:rsidRDefault="00C81679" w:rsidP="00C81679">
          <w:pPr>
            <w:pStyle w:val="5F0C00C586C34B6CADC2BD00A693D11D3"/>
          </w:pPr>
          <w:r w:rsidRPr="00EE2BCB">
            <w:rPr>
              <w:lang w:bidi="ru-RU"/>
            </w:rPr>
            <w:t>@twitter</w:t>
          </w:r>
        </w:p>
      </w:docPartBody>
    </w:docPart>
    <w:docPart>
      <w:docPartPr>
        <w:name w:val="BDDE80B71B71412D8FB57C43012BD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E252DF-71E0-4C29-B069-5178AA019E65}"/>
      </w:docPartPr>
      <w:docPartBody>
        <w:p w:rsidR="00EE267F" w:rsidRDefault="00C81679" w:rsidP="00C81679">
          <w:pPr>
            <w:pStyle w:val="BDDE80B71B71412D8FB57C43012BD0703"/>
          </w:pPr>
          <w:r w:rsidRPr="00EE2BCB">
            <w:rPr>
              <w:lang w:bidi="ru-RU"/>
            </w:rPr>
            <w:t>Имя в Twitter</w:t>
          </w:r>
        </w:p>
      </w:docPartBody>
    </w:docPart>
    <w:docPart>
      <w:docPartPr>
        <w:name w:val="98FDA0D21B07498296F53C70C18244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408CD-1732-46E9-93B7-4C12CC3A9EA9}"/>
      </w:docPartPr>
      <w:docPartBody>
        <w:p w:rsidR="00EE267F" w:rsidRDefault="00C81679" w:rsidP="00C81679">
          <w:pPr>
            <w:pStyle w:val="98FDA0D21B07498296F53C70C182444B3"/>
          </w:pPr>
          <w:r w:rsidRPr="00EE2BCB">
            <w:rPr>
              <w:lang w:bidi="ru-RU"/>
            </w:rPr>
            <w:t>Веб-сайт</w:t>
          </w:r>
        </w:p>
      </w:docPartBody>
    </w:docPart>
    <w:docPart>
      <w:docPartPr>
        <w:name w:val="4319D86A3B854D60B528523766153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D3D4CC-ECCE-420B-AC5B-750472A7CC6E}"/>
      </w:docPartPr>
      <w:docPartBody>
        <w:p w:rsidR="00EE267F" w:rsidRDefault="00C81679" w:rsidP="00C81679">
          <w:pPr>
            <w:pStyle w:val="4319D86A3B854D60B5285237661530A33"/>
          </w:pPr>
          <w:r w:rsidRPr="00EE2BCB">
            <w:rPr>
              <w:rFonts w:eastAsia="Times New Roman"/>
              <w:lang w:bidi="ru-RU"/>
            </w:rPr>
            <w:t>Ваше имя</w:t>
          </w:r>
        </w:p>
      </w:docPartBody>
    </w:docPart>
    <w:docPart>
      <w:docPartPr>
        <w:name w:val="41F337D386D84D529A32C532592AC4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14CAA7-BA6A-4771-B65D-99B4F854CD63}"/>
      </w:docPartPr>
      <w:docPartBody>
        <w:p w:rsidR="00EE267F" w:rsidRDefault="00C81679" w:rsidP="00C81679">
          <w:pPr>
            <w:pStyle w:val="41F337D386D84D529A32C532592AC4F93"/>
          </w:pPr>
          <w:r w:rsidRPr="00EE2BCB">
            <w:rPr>
              <w:lang w:bidi="ru-RU"/>
            </w:rPr>
            <w:t>Почтовый адрес</w:t>
          </w:r>
          <w:r w:rsidRPr="00EE2BCB">
            <w:rPr>
              <w:lang w:bidi="ru-RU"/>
            </w:rPr>
            <w:br/>
            <w:t>Город, почтовый индекс</w:t>
          </w:r>
        </w:p>
      </w:docPartBody>
    </w:docPart>
    <w:docPart>
      <w:docPartPr>
        <w:name w:val="B5BF58398EF147D1BD596E24C7E4B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72772-FC2A-410E-A560-BECBFFC7AAE0}"/>
      </w:docPartPr>
      <w:docPartBody>
        <w:p w:rsidR="00EE267F" w:rsidRDefault="00C81679" w:rsidP="00C81679">
          <w:pPr>
            <w:pStyle w:val="B5BF58398EF147D1BD596E24C7E4BE4F3"/>
          </w:pPr>
          <w:r w:rsidRPr="00EE2BCB">
            <w:rPr>
              <w:lang w:bidi="ru-RU"/>
            </w:rPr>
            <w:t>Телефон</w:t>
          </w:r>
        </w:p>
      </w:docPartBody>
    </w:docPart>
    <w:docPart>
      <w:docPartPr>
        <w:name w:val="EBA0AA0254C641B98A33C63E11B48E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CEF652-F123-4561-8D1A-59D7AB6394CC}"/>
      </w:docPartPr>
      <w:docPartBody>
        <w:p w:rsidR="00EE267F" w:rsidRDefault="00C81679" w:rsidP="00C81679">
          <w:pPr>
            <w:pStyle w:val="EBA0AA0254C641B98A33C63E11B48EC03"/>
          </w:pPr>
          <w:r w:rsidRPr="00EE2BCB">
            <w:rPr>
              <w:lang w:bidi="ru-RU"/>
            </w:rPr>
            <w:t>Эл. почта</w:t>
          </w:r>
        </w:p>
      </w:docPartBody>
    </w:docPart>
    <w:docPart>
      <w:docPartPr>
        <w:name w:val="D9484940B9B74C19B9C9F67A0D8DD6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AED2E1-E55A-41A5-92E3-3C4E7EFD0834}"/>
      </w:docPartPr>
      <w:docPartBody>
        <w:p w:rsidR="00EE267F" w:rsidRDefault="00C81679" w:rsidP="00C81679">
          <w:pPr>
            <w:pStyle w:val="D9484940B9B74C19B9C9F67A0D8DD6FD3"/>
          </w:pPr>
          <w:r w:rsidRPr="00EE2BCB">
            <w:rPr>
              <w:lang w:bidi="ru-RU"/>
            </w:rPr>
            <w:t>@twitter</w:t>
          </w:r>
        </w:p>
      </w:docPartBody>
    </w:docPart>
    <w:docPart>
      <w:docPartPr>
        <w:name w:val="3F1C3174481E450985D2041DE804FC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86DFB-35F3-4559-B275-9488A28F2854}"/>
      </w:docPartPr>
      <w:docPartBody>
        <w:p w:rsidR="00EE267F" w:rsidRDefault="00C81679" w:rsidP="00C81679">
          <w:pPr>
            <w:pStyle w:val="3F1C3174481E450985D2041DE804FC283"/>
          </w:pPr>
          <w:r w:rsidRPr="00EE2BCB">
            <w:rPr>
              <w:lang w:bidi="ru-RU"/>
            </w:rPr>
            <w:t>Имя в Twitter</w:t>
          </w:r>
        </w:p>
      </w:docPartBody>
    </w:docPart>
    <w:docPart>
      <w:docPartPr>
        <w:name w:val="C499C30D4C4044339241C04ED251E8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EAAEE-4940-476F-B6F5-6E4833059AB9}"/>
      </w:docPartPr>
      <w:docPartBody>
        <w:p w:rsidR="00EE267F" w:rsidRDefault="00C81679" w:rsidP="00C81679">
          <w:pPr>
            <w:pStyle w:val="C499C30D4C4044339241C04ED251E80A3"/>
          </w:pPr>
          <w:r w:rsidRPr="00EE2BCB">
            <w:rPr>
              <w:lang w:bidi="ru-RU"/>
            </w:rPr>
            <w:t>Веб-сайт</w:t>
          </w:r>
        </w:p>
      </w:docPartBody>
    </w:docPart>
    <w:docPart>
      <w:docPartPr>
        <w:name w:val="17EA11FCAFE34B9C9D2B955AF18127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CABF6-9075-4862-9822-F450A1E0CBB4}"/>
      </w:docPartPr>
      <w:docPartBody>
        <w:p w:rsidR="00EE267F" w:rsidRDefault="00C81679" w:rsidP="00C81679">
          <w:pPr>
            <w:pStyle w:val="17EA11FCAFE34B9C9D2B955AF18127E53"/>
          </w:pPr>
          <w:r w:rsidRPr="00EE2BCB">
            <w:rPr>
              <w:rFonts w:eastAsia="Times New Roman"/>
              <w:lang w:bidi="ru-RU"/>
            </w:rPr>
            <w:t>Ваше имя</w:t>
          </w:r>
        </w:p>
      </w:docPartBody>
    </w:docPart>
    <w:docPart>
      <w:docPartPr>
        <w:name w:val="843AF17E534843C6B064C539B1B23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4D450-5D90-4C48-8B17-259B45152244}"/>
      </w:docPartPr>
      <w:docPartBody>
        <w:p w:rsidR="00EE267F" w:rsidRDefault="00C81679" w:rsidP="00C81679">
          <w:pPr>
            <w:pStyle w:val="843AF17E534843C6B064C539B1B23EB63"/>
          </w:pPr>
          <w:r w:rsidRPr="00EE2BCB">
            <w:rPr>
              <w:lang w:bidi="ru-RU"/>
            </w:rPr>
            <w:t>Почтовый адрес</w:t>
          </w:r>
          <w:r w:rsidRPr="00EE2BCB">
            <w:rPr>
              <w:lang w:bidi="ru-RU"/>
            </w:rPr>
            <w:br/>
            <w:t>Город, почтовый индекс</w:t>
          </w:r>
        </w:p>
      </w:docPartBody>
    </w:docPart>
    <w:docPart>
      <w:docPartPr>
        <w:name w:val="5E194F9D016044BD8E07424879C6C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7452EC-0B88-4D48-B506-3472A02509C3}"/>
      </w:docPartPr>
      <w:docPartBody>
        <w:p w:rsidR="00EE267F" w:rsidRDefault="00C81679" w:rsidP="00C81679">
          <w:pPr>
            <w:pStyle w:val="5E194F9D016044BD8E07424879C6CEBA3"/>
          </w:pPr>
          <w:r w:rsidRPr="00EE2BCB">
            <w:rPr>
              <w:lang w:bidi="ru-RU"/>
            </w:rPr>
            <w:t>Телефон</w:t>
          </w:r>
        </w:p>
      </w:docPartBody>
    </w:docPart>
    <w:docPart>
      <w:docPartPr>
        <w:name w:val="D6EC307BD561411C823635398FFF17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90761A-4668-42BB-AD36-E06DB7C55427}"/>
      </w:docPartPr>
      <w:docPartBody>
        <w:p w:rsidR="00EE267F" w:rsidRDefault="00C81679" w:rsidP="00C81679">
          <w:pPr>
            <w:pStyle w:val="D6EC307BD561411C823635398FFF17C93"/>
          </w:pPr>
          <w:r w:rsidRPr="00EE2BCB">
            <w:rPr>
              <w:lang w:bidi="ru-RU"/>
            </w:rPr>
            <w:t>Эл. почта</w:t>
          </w:r>
        </w:p>
      </w:docPartBody>
    </w:docPart>
    <w:docPart>
      <w:docPartPr>
        <w:name w:val="B40AD156B3FF494CA6B09240AF1852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A6BCED-ED89-4AAF-B356-63753CD11ED5}"/>
      </w:docPartPr>
      <w:docPartBody>
        <w:p w:rsidR="00EE267F" w:rsidRDefault="00C81679" w:rsidP="00C81679">
          <w:pPr>
            <w:pStyle w:val="B40AD156B3FF494CA6B09240AF1852D73"/>
          </w:pPr>
          <w:r w:rsidRPr="00EE2BCB">
            <w:rPr>
              <w:lang w:bidi="ru-RU"/>
            </w:rPr>
            <w:t>@twitter</w:t>
          </w:r>
        </w:p>
      </w:docPartBody>
    </w:docPart>
    <w:docPart>
      <w:docPartPr>
        <w:name w:val="9294D1F6D50F438185EE9634A3045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5A3D8-6657-46C8-B078-6617B4F6BE95}"/>
      </w:docPartPr>
      <w:docPartBody>
        <w:p w:rsidR="00EE267F" w:rsidRDefault="00C81679" w:rsidP="00C81679">
          <w:pPr>
            <w:pStyle w:val="9294D1F6D50F438185EE9634A30453823"/>
          </w:pPr>
          <w:r w:rsidRPr="00EE2BCB">
            <w:rPr>
              <w:lang w:bidi="ru-RU"/>
            </w:rPr>
            <w:t>Имя в Twitter</w:t>
          </w:r>
        </w:p>
      </w:docPartBody>
    </w:docPart>
    <w:docPart>
      <w:docPartPr>
        <w:name w:val="B38EBE298F624E5EBC6885C62249D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A4150D-BD8D-42E9-A207-1496322F7F6F}"/>
      </w:docPartPr>
      <w:docPartBody>
        <w:p w:rsidR="00EE267F" w:rsidRDefault="00C81679" w:rsidP="00C81679">
          <w:pPr>
            <w:pStyle w:val="B38EBE298F624E5EBC6885C62249DB373"/>
          </w:pPr>
          <w:r w:rsidRPr="00EE2BCB">
            <w:rPr>
              <w:lang w:bidi="ru-RU"/>
            </w:rPr>
            <w:t>Веб-сайт</w:t>
          </w:r>
        </w:p>
      </w:docPartBody>
    </w:docPart>
    <w:docPart>
      <w:docPartPr>
        <w:name w:val="87F3AAFF2A1147079EBEAD5E9AD094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0CE21-3FCE-400B-9DE1-0150AB51CD18}"/>
      </w:docPartPr>
      <w:docPartBody>
        <w:p w:rsidR="00EE267F" w:rsidRDefault="00C81679" w:rsidP="00C81679">
          <w:pPr>
            <w:pStyle w:val="87F3AAFF2A1147079EBEAD5E9AD094043"/>
          </w:pPr>
          <w:r w:rsidRPr="00EE2BCB">
            <w:rPr>
              <w:rFonts w:eastAsia="Times New Roman"/>
              <w:lang w:bidi="ru-RU"/>
            </w:rPr>
            <w:t>Ваше имя</w:t>
          </w:r>
        </w:p>
      </w:docPartBody>
    </w:docPart>
    <w:docPart>
      <w:docPartPr>
        <w:name w:val="B713CC29FD7A4CB181C84C220ECF17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E0C081-0B41-4F05-A38E-41F985356EAB}"/>
      </w:docPartPr>
      <w:docPartBody>
        <w:p w:rsidR="00EE267F" w:rsidRDefault="00C81679" w:rsidP="00C81679">
          <w:pPr>
            <w:pStyle w:val="B713CC29FD7A4CB181C84C220ECF176D3"/>
          </w:pPr>
          <w:r w:rsidRPr="00EE2BCB">
            <w:rPr>
              <w:lang w:bidi="ru-RU"/>
            </w:rPr>
            <w:t>Почтовый адрес</w:t>
          </w:r>
          <w:r w:rsidRPr="00EE2BCB">
            <w:rPr>
              <w:lang w:bidi="ru-RU"/>
            </w:rPr>
            <w:br/>
            <w:t>Город, почтовый индекс</w:t>
          </w:r>
        </w:p>
      </w:docPartBody>
    </w:docPart>
    <w:docPart>
      <w:docPartPr>
        <w:name w:val="03DC97ACBC8E42AD8EC8817EA1ED35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B9E95-9428-4FDB-A8F1-5BF7B599DF48}"/>
      </w:docPartPr>
      <w:docPartBody>
        <w:p w:rsidR="00EE267F" w:rsidRDefault="00C81679" w:rsidP="00C81679">
          <w:pPr>
            <w:pStyle w:val="03DC97ACBC8E42AD8EC8817EA1ED359E3"/>
          </w:pPr>
          <w:r w:rsidRPr="00EE2BCB">
            <w:rPr>
              <w:lang w:bidi="ru-RU"/>
            </w:rPr>
            <w:t>Телефон</w:t>
          </w:r>
        </w:p>
      </w:docPartBody>
    </w:docPart>
    <w:docPart>
      <w:docPartPr>
        <w:name w:val="98DEE2BBEA9D438581934394F50EFE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E4289-CF40-4655-9CBA-5AC48A74DD7E}"/>
      </w:docPartPr>
      <w:docPartBody>
        <w:p w:rsidR="00EE267F" w:rsidRDefault="00C81679" w:rsidP="00C81679">
          <w:pPr>
            <w:pStyle w:val="98DEE2BBEA9D438581934394F50EFE243"/>
          </w:pPr>
          <w:r w:rsidRPr="00EE2BCB">
            <w:rPr>
              <w:lang w:bidi="ru-RU"/>
            </w:rPr>
            <w:t>Эл. почта</w:t>
          </w:r>
        </w:p>
      </w:docPartBody>
    </w:docPart>
    <w:docPart>
      <w:docPartPr>
        <w:name w:val="3F59DDF6FCD44B52B2B1E3435A99EC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63A47-E5D9-46A4-9110-F7EE410492CA}"/>
      </w:docPartPr>
      <w:docPartBody>
        <w:p w:rsidR="00EE267F" w:rsidRDefault="00C81679" w:rsidP="00C81679">
          <w:pPr>
            <w:pStyle w:val="3F59DDF6FCD44B52B2B1E3435A99ECD13"/>
          </w:pPr>
          <w:r w:rsidRPr="00EE2BCB">
            <w:rPr>
              <w:lang w:bidi="ru-RU"/>
            </w:rPr>
            <w:t>@twitter</w:t>
          </w:r>
        </w:p>
      </w:docPartBody>
    </w:docPart>
    <w:docPart>
      <w:docPartPr>
        <w:name w:val="14003D18E086497FB4FFE7802219D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8B2E0-DE6F-4C99-BBD1-229EB7895AA4}"/>
      </w:docPartPr>
      <w:docPartBody>
        <w:p w:rsidR="00EE267F" w:rsidRDefault="00C81679" w:rsidP="00C81679">
          <w:pPr>
            <w:pStyle w:val="14003D18E086497FB4FFE7802219D6ED3"/>
          </w:pPr>
          <w:r w:rsidRPr="00EE2BCB">
            <w:rPr>
              <w:lang w:bidi="ru-RU"/>
            </w:rPr>
            <w:t>Имя в Twitter</w:t>
          </w:r>
        </w:p>
      </w:docPartBody>
    </w:docPart>
    <w:docPart>
      <w:docPartPr>
        <w:name w:val="5D7BB8680BCD4B7BAB2E66F0A436E0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BDDECF-AEE5-4FF4-AFD3-98AAD728B84A}"/>
      </w:docPartPr>
      <w:docPartBody>
        <w:p w:rsidR="00EE267F" w:rsidRDefault="00C81679" w:rsidP="00C81679">
          <w:pPr>
            <w:pStyle w:val="5D7BB8680BCD4B7BAB2E66F0A436E0013"/>
          </w:pPr>
          <w:r w:rsidRPr="00EE2BCB">
            <w:rPr>
              <w:lang w:bidi="ru-RU"/>
            </w:rPr>
            <w:t>Веб-сайт</w:t>
          </w:r>
        </w:p>
      </w:docPartBody>
    </w:docPart>
    <w:docPart>
      <w:docPartPr>
        <w:name w:val="F585EADD01764CE79CC46B1693252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991C51-D1D9-44F6-B455-D77735ECCA95}"/>
      </w:docPartPr>
      <w:docPartBody>
        <w:p w:rsidR="00EE267F" w:rsidRDefault="00C81679" w:rsidP="00C81679">
          <w:pPr>
            <w:pStyle w:val="F585EADD01764CE79CC46B16932526ED3"/>
          </w:pPr>
          <w:r w:rsidRPr="00EE2BCB">
            <w:rPr>
              <w:rFonts w:eastAsia="Times New Roman"/>
              <w:lang w:bidi="ru-RU"/>
            </w:rPr>
            <w:t>Ваше имя</w:t>
          </w:r>
        </w:p>
      </w:docPartBody>
    </w:docPart>
    <w:docPart>
      <w:docPartPr>
        <w:name w:val="A57853B1C55C47699D1C2C8D61D722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8CBC9-D363-4B63-8CEA-E07BF780A31B}"/>
      </w:docPartPr>
      <w:docPartBody>
        <w:p w:rsidR="00EE267F" w:rsidRDefault="00C81679" w:rsidP="00C81679">
          <w:pPr>
            <w:pStyle w:val="A57853B1C55C47699D1C2C8D61D7228D3"/>
          </w:pPr>
          <w:r w:rsidRPr="00EE2BCB">
            <w:rPr>
              <w:lang w:bidi="ru-RU"/>
            </w:rPr>
            <w:t>Почтовый адрес</w:t>
          </w:r>
          <w:r w:rsidRPr="00EE2BCB">
            <w:rPr>
              <w:lang w:bidi="ru-RU"/>
            </w:rPr>
            <w:br/>
            <w:t>Город, почтовый индекс</w:t>
          </w:r>
        </w:p>
      </w:docPartBody>
    </w:docPart>
    <w:docPart>
      <w:docPartPr>
        <w:name w:val="9A0F9DA1452442DC92C29ACA8E88F0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1E4DA-89F7-45AC-98E4-92F33B130E80}"/>
      </w:docPartPr>
      <w:docPartBody>
        <w:p w:rsidR="00EE267F" w:rsidRDefault="00C81679" w:rsidP="00C81679">
          <w:pPr>
            <w:pStyle w:val="9A0F9DA1452442DC92C29ACA8E88F0293"/>
          </w:pPr>
          <w:r w:rsidRPr="00EE2BCB">
            <w:rPr>
              <w:lang w:bidi="ru-RU"/>
            </w:rPr>
            <w:t>Телефон</w:t>
          </w:r>
        </w:p>
      </w:docPartBody>
    </w:docPart>
    <w:docPart>
      <w:docPartPr>
        <w:name w:val="507F24B7E5B94F39BA087D717ACFA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DDE3F-A13A-4273-B674-27B8F4DEE09F}"/>
      </w:docPartPr>
      <w:docPartBody>
        <w:p w:rsidR="00EE267F" w:rsidRDefault="00C81679" w:rsidP="00C81679">
          <w:pPr>
            <w:pStyle w:val="507F24B7E5B94F39BA087D717ACFA51F3"/>
          </w:pPr>
          <w:r w:rsidRPr="00EE2BCB">
            <w:rPr>
              <w:lang w:bidi="ru-RU"/>
            </w:rPr>
            <w:t>Эл. почта</w:t>
          </w:r>
        </w:p>
      </w:docPartBody>
    </w:docPart>
    <w:docPart>
      <w:docPartPr>
        <w:name w:val="C3569666973449C0902E6ABF51E53D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F67F0-797C-4EBF-8F2A-8036979859A9}"/>
      </w:docPartPr>
      <w:docPartBody>
        <w:p w:rsidR="00EE267F" w:rsidRDefault="00C81679" w:rsidP="00C81679">
          <w:pPr>
            <w:pStyle w:val="C3569666973449C0902E6ABF51E53DB03"/>
          </w:pPr>
          <w:r w:rsidRPr="00EE2BCB">
            <w:rPr>
              <w:lang w:bidi="ru-RU"/>
            </w:rPr>
            <w:t>@twitter</w:t>
          </w:r>
        </w:p>
      </w:docPartBody>
    </w:docPart>
    <w:docPart>
      <w:docPartPr>
        <w:name w:val="04696397080E41B1864D22FDE6C28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B19E9-5C20-4FEB-BE81-B3A105165D29}"/>
      </w:docPartPr>
      <w:docPartBody>
        <w:p w:rsidR="00EE267F" w:rsidRDefault="00C81679" w:rsidP="00C81679">
          <w:pPr>
            <w:pStyle w:val="04696397080E41B1864D22FDE6C28FE43"/>
          </w:pPr>
          <w:r w:rsidRPr="00EE2BCB">
            <w:rPr>
              <w:lang w:bidi="ru-RU"/>
            </w:rPr>
            <w:t>Имя в Twitter</w:t>
          </w:r>
        </w:p>
      </w:docPartBody>
    </w:docPart>
    <w:docPart>
      <w:docPartPr>
        <w:name w:val="B075BFA1F2B04506B66BDB7197CE7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C1BF90-A286-49C8-AC2E-0E8AB2A508DE}"/>
      </w:docPartPr>
      <w:docPartBody>
        <w:p w:rsidR="00EE267F" w:rsidRDefault="00C81679" w:rsidP="00C81679">
          <w:pPr>
            <w:pStyle w:val="B075BFA1F2B04506B66BDB7197CE7B8E3"/>
          </w:pPr>
          <w:r w:rsidRPr="00EE2BCB">
            <w:rPr>
              <w:lang w:bidi="ru-RU"/>
            </w:rPr>
            <w:t>Веб-сайт</w:t>
          </w:r>
        </w:p>
      </w:docPartBody>
    </w:docPart>
    <w:docPart>
      <w:docPartPr>
        <w:name w:val="29043AB05F0149E5BF8F8BE9561B1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F1B035-E3C7-4178-A73E-A3D4E8F3B4CD}"/>
      </w:docPartPr>
      <w:docPartBody>
        <w:p w:rsidR="00EE267F" w:rsidRDefault="00C81679" w:rsidP="00C81679">
          <w:pPr>
            <w:pStyle w:val="29043AB05F0149E5BF8F8BE9561B1CC03"/>
          </w:pPr>
          <w:r w:rsidRPr="00EE2BCB">
            <w:rPr>
              <w:rFonts w:eastAsia="Times New Roman"/>
              <w:lang w:bidi="ru-RU"/>
            </w:rPr>
            <w:t>Ваше имя</w:t>
          </w:r>
        </w:p>
      </w:docPartBody>
    </w:docPart>
    <w:docPart>
      <w:docPartPr>
        <w:name w:val="DB4E58551C4349E6B17C14BBAFC7F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E21C3-C184-407A-9AB5-06B238D909F2}"/>
      </w:docPartPr>
      <w:docPartBody>
        <w:p w:rsidR="00EE267F" w:rsidRDefault="00C81679" w:rsidP="00C81679">
          <w:pPr>
            <w:pStyle w:val="DB4E58551C4349E6B17C14BBAFC7F53B3"/>
          </w:pPr>
          <w:r w:rsidRPr="00EE2BCB">
            <w:rPr>
              <w:lang w:bidi="ru-RU"/>
            </w:rPr>
            <w:t>Почтовый адрес</w:t>
          </w:r>
          <w:r w:rsidRPr="00EE2BCB">
            <w:rPr>
              <w:lang w:bidi="ru-RU"/>
            </w:rPr>
            <w:br/>
            <w:t>Город, почтовый индекс</w:t>
          </w:r>
        </w:p>
      </w:docPartBody>
    </w:docPart>
    <w:docPart>
      <w:docPartPr>
        <w:name w:val="A20378D79E414C72B0597B1035404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2F0378-A076-4140-B097-E1935DC7BCCD}"/>
      </w:docPartPr>
      <w:docPartBody>
        <w:p w:rsidR="00EE267F" w:rsidRDefault="00C81679" w:rsidP="00C81679">
          <w:pPr>
            <w:pStyle w:val="A20378D79E414C72B0597B103540418D3"/>
          </w:pPr>
          <w:r w:rsidRPr="00EE2BCB">
            <w:rPr>
              <w:lang w:bidi="ru-RU"/>
            </w:rPr>
            <w:t>Телефон</w:t>
          </w:r>
        </w:p>
      </w:docPartBody>
    </w:docPart>
    <w:docPart>
      <w:docPartPr>
        <w:name w:val="BBB533B150DC47409DE327415209C5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98C840-8FCD-4EC7-8288-513697F5A153}"/>
      </w:docPartPr>
      <w:docPartBody>
        <w:p w:rsidR="00EE267F" w:rsidRDefault="00C81679" w:rsidP="00C81679">
          <w:pPr>
            <w:pStyle w:val="BBB533B150DC47409DE327415209C5BA3"/>
          </w:pPr>
          <w:r w:rsidRPr="00EE2BCB">
            <w:rPr>
              <w:lang w:bidi="ru-RU"/>
            </w:rPr>
            <w:t>Эл. почта</w:t>
          </w:r>
        </w:p>
      </w:docPartBody>
    </w:docPart>
    <w:docPart>
      <w:docPartPr>
        <w:name w:val="242AB9A62A5C4845A66FABE00351F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57A789-43E8-43BD-9912-25B49E252522}"/>
      </w:docPartPr>
      <w:docPartBody>
        <w:p w:rsidR="00EE267F" w:rsidRDefault="00C81679" w:rsidP="00C81679">
          <w:pPr>
            <w:pStyle w:val="242AB9A62A5C4845A66FABE00351FFD93"/>
          </w:pPr>
          <w:r w:rsidRPr="00EE2BCB">
            <w:rPr>
              <w:lang w:bidi="ru-RU"/>
            </w:rPr>
            <w:t>@twitter</w:t>
          </w:r>
        </w:p>
      </w:docPartBody>
    </w:docPart>
    <w:docPart>
      <w:docPartPr>
        <w:name w:val="F4BC503EFEA747CAB18587EA3BBB49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23F705-8201-40AC-9209-29F27107F5A8}"/>
      </w:docPartPr>
      <w:docPartBody>
        <w:p w:rsidR="00EE267F" w:rsidRDefault="00C81679" w:rsidP="00C81679">
          <w:pPr>
            <w:pStyle w:val="F4BC503EFEA747CAB18587EA3BBB490B3"/>
          </w:pPr>
          <w:r w:rsidRPr="00EE2BCB">
            <w:rPr>
              <w:lang w:bidi="ru-RU"/>
            </w:rPr>
            <w:t>Имя в Twitter</w:t>
          </w:r>
        </w:p>
      </w:docPartBody>
    </w:docPart>
    <w:docPart>
      <w:docPartPr>
        <w:name w:val="BB095B48F3B34993B2723679B607F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247A9-22A6-4D63-9B44-2457B5CB397B}"/>
      </w:docPartPr>
      <w:docPartBody>
        <w:p w:rsidR="00EE267F" w:rsidRDefault="00C81679" w:rsidP="00C81679">
          <w:pPr>
            <w:pStyle w:val="BB095B48F3B34993B2723679B607FC6C3"/>
          </w:pPr>
          <w:r w:rsidRPr="00EE2BCB">
            <w:rPr>
              <w:lang w:bidi="ru-RU"/>
            </w:rPr>
            <w:t>Веб-сайт</w:t>
          </w:r>
        </w:p>
      </w:docPartBody>
    </w:docPart>
    <w:docPart>
      <w:docPartPr>
        <w:name w:val="5E507FC34F044A56AFB35F1BC902F1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5FDF1-C258-48E8-8926-9E4B5BD92C2C}"/>
      </w:docPartPr>
      <w:docPartBody>
        <w:p w:rsidR="00EE267F" w:rsidRDefault="00C81679" w:rsidP="00C81679">
          <w:pPr>
            <w:pStyle w:val="5E507FC34F044A56AFB35F1BC902F19F3"/>
          </w:pPr>
          <w:r w:rsidRPr="00EE2BCB">
            <w:rPr>
              <w:rFonts w:eastAsia="Times New Roman"/>
              <w:lang w:bidi="ru-RU"/>
            </w:rPr>
            <w:t>Ваше имя</w:t>
          </w:r>
        </w:p>
      </w:docPartBody>
    </w:docPart>
    <w:docPart>
      <w:docPartPr>
        <w:name w:val="63EE7F5E9008432EAAC28098C4E53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585C24-B69F-43A7-B442-2391E1BCBEBB}"/>
      </w:docPartPr>
      <w:docPartBody>
        <w:p w:rsidR="00EE267F" w:rsidRDefault="00C81679" w:rsidP="00C81679">
          <w:pPr>
            <w:pStyle w:val="63EE7F5E9008432EAAC28098C4E537F73"/>
          </w:pPr>
          <w:r w:rsidRPr="00EE2BCB">
            <w:rPr>
              <w:lang w:bidi="ru-RU"/>
            </w:rPr>
            <w:t>Почтовый адрес</w:t>
          </w:r>
          <w:r w:rsidRPr="00EE2BCB">
            <w:rPr>
              <w:lang w:bidi="ru-RU"/>
            </w:rPr>
            <w:br/>
            <w:t>Город, почтовый индекс</w:t>
          </w:r>
        </w:p>
      </w:docPartBody>
    </w:docPart>
    <w:docPart>
      <w:docPartPr>
        <w:name w:val="AC90C47A7696466F854639C42D2D77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E7F20-DDF8-48EB-880E-0DEC208DC5F5}"/>
      </w:docPartPr>
      <w:docPartBody>
        <w:p w:rsidR="00EE267F" w:rsidRDefault="00C81679" w:rsidP="00C81679">
          <w:pPr>
            <w:pStyle w:val="AC90C47A7696466F854639C42D2D77AD3"/>
          </w:pPr>
          <w:r w:rsidRPr="00EE2BCB">
            <w:rPr>
              <w:lang w:bidi="ru-RU"/>
            </w:rPr>
            <w:t>Телефон</w:t>
          </w:r>
        </w:p>
      </w:docPartBody>
    </w:docPart>
    <w:docPart>
      <w:docPartPr>
        <w:name w:val="40B849C197564BF9A0E3EA1249BEEB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49BF5-32A5-4DE6-B443-BA975FEFE403}"/>
      </w:docPartPr>
      <w:docPartBody>
        <w:p w:rsidR="00EE267F" w:rsidRDefault="00C81679" w:rsidP="00C81679">
          <w:pPr>
            <w:pStyle w:val="40B849C197564BF9A0E3EA1249BEEB273"/>
          </w:pPr>
          <w:r w:rsidRPr="00EE2BCB">
            <w:rPr>
              <w:lang w:bidi="ru-RU"/>
            </w:rPr>
            <w:t>Эл. почта</w:t>
          </w:r>
        </w:p>
      </w:docPartBody>
    </w:docPart>
    <w:docPart>
      <w:docPartPr>
        <w:name w:val="A5C48B79821D495C9A80898618818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42C21-9A02-4417-80CE-A49223379439}"/>
      </w:docPartPr>
      <w:docPartBody>
        <w:p w:rsidR="00EE267F" w:rsidRDefault="00C81679" w:rsidP="00C81679">
          <w:pPr>
            <w:pStyle w:val="A5C48B79821D495C9A80898618818E0C3"/>
          </w:pPr>
          <w:r w:rsidRPr="00EE2BCB">
            <w:rPr>
              <w:lang w:bidi="ru-RU"/>
            </w:rPr>
            <w:t>@twitter</w:t>
          </w:r>
        </w:p>
      </w:docPartBody>
    </w:docPart>
    <w:docPart>
      <w:docPartPr>
        <w:name w:val="A1EAE44E57AB428E8F3F13B92DB451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AC300-8631-499D-824D-93E5C5F84EBA}"/>
      </w:docPartPr>
      <w:docPartBody>
        <w:p w:rsidR="00EE267F" w:rsidRDefault="00C81679" w:rsidP="00C81679">
          <w:pPr>
            <w:pStyle w:val="A1EAE44E57AB428E8F3F13B92DB4513A3"/>
          </w:pPr>
          <w:r w:rsidRPr="00EE2BCB">
            <w:rPr>
              <w:lang w:bidi="ru-RU"/>
            </w:rPr>
            <w:t>Имя в Twitter</w:t>
          </w:r>
        </w:p>
      </w:docPartBody>
    </w:docPart>
    <w:docPart>
      <w:docPartPr>
        <w:name w:val="BC39F189559448C6BDAD5CA932CB8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E0A46-E00E-4993-B5D0-28EBDDA2E1C3}"/>
      </w:docPartPr>
      <w:docPartBody>
        <w:p w:rsidR="00EE267F" w:rsidRDefault="00C81679" w:rsidP="00C81679">
          <w:pPr>
            <w:pStyle w:val="BC39F189559448C6BDAD5CA932CB8E833"/>
          </w:pPr>
          <w:r w:rsidRPr="00EE2BCB">
            <w:rPr>
              <w:lang w:bidi="ru-RU"/>
            </w:rPr>
            <w:t>Веб-сайт</w:t>
          </w:r>
        </w:p>
      </w:docPartBody>
    </w:docPart>
    <w:docPart>
      <w:docPartPr>
        <w:name w:val="CC21CA08A1244A329D43391B02705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9898F-5436-4DBA-8570-69D77041EEC1}"/>
      </w:docPartPr>
      <w:docPartBody>
        <w:p w:rsidR="00EE267F" w:rsidRDefault="00C81679" w:rsidP="00C81679">
          <w:pPr>
            <w:pStyle w:val="CC21CA08A1244A329D43391B027051DD3"/>
          </w:pPr>
          <w:r w:rsidRPr="00EE2BCB">
            <w:rPr>
              <w:rFonts w:eastAsia="Times New Roman"/>
              <w:lang w:bidi="ru-RU"/>
            </w:rPr>
            <w:t>Ваше имя</w:t>
          </w:r>
        </w:p>
      </w:docPartBody>
    </w:docPart>
    <w:docPart>
      <w:docPartPr>
        <w:name w:val="806E87A790034897BAE9C3EDB03776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77533-D518-4889-AE8E-E7591CC5E1A8}"/>
      </w:docPartPr>
      <w:docPartBody>
        <w:p w:rsidR="00EE267F" w:rsidRDefault="00C81679" w:rsidP="00C81679">
          <w:pPr>
            <w:pStyle w:val="806E87A790034897BAE9C3EDB03776823"/>
          </w:pPr>
          <w:r w:rsidRPr="00EE2BCB">
            <w:rPr>
              <w:lang w:bidi="ru-RU"/>
            </w:rPr>
            <w:t>Почтовый адрес</w:t>
          </w:r>
          <w:r w:rsidRPr="00EE2BCB">
            <w:rPr>
              <w:lang w:bidi="ru-RU"/>
            </w:rPr>
            <w:br/>
            <w:t>Город, почтовый индекс</w:t>
          </w:r>
        </w:p>
      </w:docPartBody>
    </w:docPart>
    <w:docPart>
      <w:docPartPr>
        <w:name w:val="C8CD0564BDD64F4299574B759F27C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6BCFF0-E821-45D2-AC9A-314586B76A97}"/>
      </w:docPartPr>
      <w:docPartBody>
        <w:p w:rsidR="00EE267F" w:rsidRDefault="00C81679" w:rsidP="00C81679">
          <w:pPr>
            <w:pStyle w:val="C8CD0564BDD64F4299574B759F27C14C3"/>
          </w:pPr>
          <w:r w:rsidRPr="00EE2BCB">
            <w:rPr>
              <w:lang w:bidi="ru-RU"/>
            </w:rPr>
            <w:t>Телефон</w:t>
          </w:r>
        </w:p>
      </w:docPartBody>
    </w:docPart>
    <w:docPart>
      <w:docPartPr>
        <w:name w:val="6D4133065E1E4368BA7230F852B090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732AE5-C442-42A2-9F23-34B7CCE43B4E}"/>
      </w:docPartPr>
      <w:docPartBody>
        <w:p w:rsidR="00EE267F" w:rsidRDefault="00C81679" w:rsidP="00C81679">
          <w:pPr>
            <w:pStyle w:val="6D4133065E1E4368BA7230F852B0901C3"/>
          </w:pPr>
          <w:r w:rsidRPr="00EE2BCB">
            <w:rPr>
              <w:lang w:bidi="ru-RU"/>
            </w:rPr>
            <w:t>Эл. почта</w:t>
          </w:r>
        </w:p>
      </w:docPartBody>
    </w:docPart>
    <w:docPart>
      <w:docPartPr>
        <w:name w:val="0C0E8D3FC82F4C83811E783DC8B91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0BE732-7913-4476-A6D3-8EBF8AF6E70B}"/>
      </w:docPartPr>
      <w:docPartBody>
        <w:p w:rsidR="00EE267F" w:rsidRDefault="00C81679" w:rsidP="00C81679">
          <w:pPr>
            <w:pStyle w:val="0C0E8D3FC82F4C83811E783DC8B918D23"/>
          </w:pPr>
          <w:r w:rsidRPr="00EE2BCB">
            <w:rPr>
              <w:lang w:bidi="ru-RU"/>
            </w:rPr>
            <w:t>@twitter</w:t>
          </w:r>
        </w:p>
      </w:docPartBody>
    </w:docPart>
    <w:docPart>
      <w:docPartPr>
        <w:name w:val="6E05D381D9D44DF5B7DC5298A2D23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15C0F1-68A4-4C78-9F4C-9D9DE66D45D6}"/>
      </w:docPartPr>
      <w:docPartBody>
        <w:p w:rsidR="00EE267F" w:rsidRDefault="00C81679" w:rsidP="00C81679">
          <w:pPr>
            <w:pStyle w:val="6E05D381D9D44DF5B7DC5298A2D237323"/>
          </w:pPr>
          <w:r w:rsidRPr="00EE2BCB">
            <w:rPr>
              <w:lang w:bidi="ru-RU"/>
            </w:rPr>
            <w:t>Имя в Twitter</w:t>
          </w:r>
        </w:p>
      </w:docPartBody>
    </w:docPart>
    <w:docPart>
      <w:docPartPr>
        <w:name w:val="66ECA03E55084983A1D834D7EBF917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5EB7A-6B34-4C3B-A252-CB81C3FC6D31}"/>
      </w:docPartPr>
      <w:docPartBody>
        <w:p w:rsidR="00EE267F" w:rsidRDefault="00C81679" w:rsidP="00C81679">
          <w:pPr>
            <w:pStyle w:val="66ECA03E55084983A1D834D7EBF917DC3"/>
          </w:pPr>
          <w:r w:rsidRPr="00EE2BCB">
            <w:rPr>
              <w:lang w:bidi="ru-RU"/>
            </w:rPr>
            <w:t>Веб-сайт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 Light">
    <w:altName w:val="等线 Light"/>
    <w:panose1 w:val="00000000000000000000"/>
    <w:charset w:val="86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87D"/>
    <w:rsid w:val="00BC0627"/>
    <w:rsid w:val="00C81679"/>
    <w:rsid w:val="00C91F52"/>
    <w:rsid w:val="00DA155C"/>
    <w:rsid w:val="00EE267F"/>
    <w:rsid w:val="00F64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F6487D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4A38C74E2934669A33BB2C6A251FD84">
    <w:name w:val="C4A38C74E2934669A33BB2C6A251FD84"/>
    <w:rsid w:val="00F6487D"/>
  </w:style>
  <w:style w:type="paragraph" w:customStyle="1" w:styleId="34C5A7BA97D14BE7B9E35FD76E12B296">
    <w:name w:val="34C5A7BA97D14BE7B9E35FD76E12B296"/>
    <w:rsid w:val="00F6487D"/>
  </w:style>
  <w:style w:type="paragraph" w:customStyle="1" w:styleId="10D1F100E6514B13836A2BDCC120D688">
    <w:name w:val="10D1F100E6514B13836A2BDCC120D688"/>
    <w:rsid w:val="00F6487D"/>
  </w:style>
  <w:style w:type="paragraph" w:customStyle="1" w:styleId="3B0027CF7FEF4AD38C5EABF75DB8A953">
    <w:name w:val="3B0027CF7FEF4AD38C5EABF75DB8A953"/>
    <w:rsid w:val="00F6487D"/>
  </w:style>
  <w:style w:type="paragraph" w:customStyle="1" w:styleId="097B26B7D4304628AB7637C225514BCD">
    <w:name w:val="097B26B7D4304628AB7637C225514BCD"/>
    <w:rsid w:val="00F6487D"/>
  </w:style>
  <w:style w:type="paragraph" w:customStyle="1" w:styleId="4C20C8BC0EDA4F7BBFC1D6BCBE6EF112">
    <w:name w:val="4C20C8BC0EDA4F7BBFC1D6BCBE6EF112"/>
    <w:rsid w:val="00F6487D"/>
  </w:style>
  <w:style w:type="paragraph" w:customStyle="1" w:styleId="838339B45B4C4EF4B837D7B76977FFB2">
    <w:name w:val="838339B45B4C4EF4B837D7B76977FFB2"/>
    <w:rsid w:val="00F6487D"/>
  </w:style>
  <w:style w:type="paragraph" w:customStyle="1" w:styleId="F2CCB25394864AD1AA9CA7DDFEBBDF3B">
    <w:name w:val="F2CCB25394864AD1AA9CA7DDFEBBDF3B"/>
    <w:rsid w:val="00F6487D"/>
  </w:style>
  <w:style w:type="paragraph" w:customStyle="1" w:styleId="7AA04D1A1B5F45C1B01A62E06BBC49CD">
    <w:name w:val="7AA04D1A1B5F45C1B01A62E06BBC49CD"/>
    <w:rsid w:val="00F6487D"/>
  </w:style>
  <w:style w:type="paragraph" w:customStyle="1" w:styleId="8D02F33866064B23AA14BE498B035C05">
    <w:name w:val="8D02F33866064B23AA14BE498B035C05"/>
    <w:rsid w:val="00F6487D"/>
  </w:style>
  <w:style w:type="paragraph" w:customStyle="1" w:styleId="68232DB06EAA45B8A1F4C2E3734A8DA4">
    <w:name w:val="68232DB06EAA45B8A1F4C2E3734A8DA4"/>
    <w:rsid w:val="00F6487D"/>
  </w:style>
  <w:style w:type="paragraph" w:customStyle="1" w:styleId="555C541160CC444EB553B7BB2877D83A">
    <w:name w:val="555C541160CC444EB553B7BB2877D83A"/>
    <w:rsid w:val="00F6487D"/>
  </w:style>
  <w:style w:type="paragraph" w:customStyle="1" w:styleId="56028F8EF9B44AA2B65119CF57970F5B">
    <w:name w:val="56028F8EF9B44AA2B65119CF57970F5B"/>
    <w:rsid w:val="00F6487D"/>
  </w:style>
  <w:style w:type="paragraph" w:customStyle="1" w:styleId="50F55D4F644541988385B82AB502A895">
    <w:name w:val="50F55D4F644541988385B82AB502A895"/>
    <w:rsid w:val="00F6487D"/>
  </w:style>
  <w:style w:type="paragraph" w:customStyle="1" w:styleId="E9319B440D374070817AE2CB9308D31C">
    <w:name w:val="E9319B440D374070817AE2CB9308D31C"/>
    <w:rsid w:val="00F6487D"/>
  </w:style>
  <w:style w:type="paragraph" w:customStyle="1" w:styleId="4F0B2D3EE3ED426FAF0FC9FA400A8672">
    <w:name w:val="4F0B2D3EE3ED426FAF0FC9FA400A8672"/>
    <w:rsid w:val="00F6487D"/>
  </w:style>
  <w:style w:type="paragraph" w:customStyle="1" w:styleId="1565C63F32DF4AB2866B406D2FD25AD0">
    <w:name w:val="1565C63F32DF4AB2866B406D2FD25AD0"/>
    <w:rsid w:val="00F6487D"/>
  </w:style>
  <w:style w:type="paragraph" w:customStyle="1" w:styleId="6CD9806F717141D58592A8FB6521ED7F">
    <w:name w:val="6CD9806F717141D58592A8FB6521ED7F"/>
    <w:rsid w:val="00F6487D"/>
  </w:style>
  <w:style w:type="paragraph" w:customStyle="1" w:styleId="9ACE931F0D78412D89F180A7B9BA1799">
    <w:name w:val="9ACE931F0D78412D89F180A7B9BA1799"/>
    <w:rsid w:val="00F6487D"/>
  </w:style>
  <w:style w:type="paragraph" w:customStyle="1" w:styleId="F334E3BFF6404C1EBD16AEEB5D25B529">
    <w:name w:val="F334E3BFF6404C1EBD16AEEB5D25B529"/>
    <w:rsid w:val="00F6487D"/>
  </w:style>
  <w:style w:type="paragraph" w:customStyle="1" w:styleId="5BC14AD5AFED4DD3BE8260908C7E299D">
    <w:name w:val="5BC14AD5AFED4DD3BE8260908C7E299D"/>
    <w:rsid w:val="00F6487D"/>
  </w:style>
  <w:style w:type="paragraph" w:customStyle="1" w:styleId="0DB7D8B163EF49F98975435BF71C0614">
    <w:name w:val="0DB7D8B163EF49F98975435BF71C0614"/>
    <w:rsid w:val="00F6487D"/>
  </w:style>
  <w:style w:type="paragraph" w:customStyle="1" w:styleId="49E1D04CC8224C24ABC03C559D3674E0">
    <w:name w:val="49E1D04CC8224C24ABC03C559D3674E0"/>
    <w:rsid w:val="00F6487D"/>
  </w:style>
  <w:style w:type="paragraph" w:customStyle="1" w:styleId="311FFEE023544D0FB6AF754331E8B741">
    <w:name w:val="311FFEE023544D0FB6AF754331E8B741"/>
    <w:rsid w:val="00F6487D"/>
  </w:style>
  <w:style w:type="paragraph" w:customStyle="1" w:styleId="2E31AAAFD65744C3B06D97BB344FF829">
    <w:name w:val="2E31AAAFD65744C3B06D97BB344FF829"/>
    <w:rsid w:val="00F6487D"/>
  </w:style>
  <w:style w:type="paragraph" w:customStyle="1" w:styleId="9CE50D4608A84D7ABE954EB8D4076C8A">
    <w:name w:val="9CE50D4608A84D7ABE954EB8D4076C8A"/>
    <w:rsid w:val="00F6487D"/>
  </w:style>
  <w:style w:type="paragraph" w:customStyle="1" w:styleId="C639355119064932830FFC67057F6E15">
    <w:name w:val="C639355119064932830FFC67057F6E15"/>
    <w:rsid w:val="00F6487D"/>
  </w:style>
  <w:style w:type="paragraph" w:customStyle="1" w:styleId="68B28D98C9E74481A4C3B805F0B85BF0">
    <w:name w:val="68B28D98C9E74481A4C3B805F0B85BF0"/>
    <w:rsid w:val="00F6487D"/>
  </w:style>
  <w:style w:type="paragraph" w:customStyle="1" w:styleId="5ECB51BB09B6439A82F8E9FBA0F08101">
    <w:name w:val="5ECB51BB09B6439A82F8E9FBA0F08101"/>
    <w:rsid w:val="00F6487D"/>
  </w:style>
  <w:style w:type="paragraph" w:customStyle="1" w:styleId="D97A9F6E976545C48972C1D791EF86ED">
    <w:name w:val="D97A9F6E976545C48972C1D791EF86ED"/>
    <w:rsid w:val="00F6487D"/>
  </w:style>
  <w:style w:type="paragraph" w:customStyle="1" w:styleId="2A6A51E208BB4749901D82349B862E3E">
    <w:name w:val="2A6A51E208BB4749901D82349B862E3E"/>
    <w:rsid w:val="00F6487D"/>
  </w:style>
  <w:style w:type="paragraph" w:customStyle="1" w:styleId="CB242B8F7829487C8781562612052735">
    <w:name w:val="CB242B8F7829487C8781562612052735"/>
    <w:rsid w:val="00F6487D"/>
  </w:style>
  <w:style w:type="paragraph" w:customStyle="1" w:styleId="116684D6013A4E0293C3E505054DE89C">
    <w:name w:val="116684D6013A4E0293C3E505054DE89C"/>
    <w:rsid w:val="00F6487D"/>
  </w:style>
  <w:style w:type="paragraph" w:customStyle="1" w:styleId="9B79B8701B414254AEAF3FDA325A2F01">
    <w:name w:val="9B79B8701B414254AEAF3FDA325A2F01"/>
    <w:rsid w:val="00F6487D"/>
  </w:style>
  <w:style w:type="paragraph" w:customStyle="1" w:styleId="2E358456D2D4490AAD94B29FC640D472">
    <w:name w:val="2E358456D2D4490AAD94B29FC640D472"/>
    <w:rsid w:val="00F6487D"/>
  </w:style>
  <w:style w:type="paragraph" w:customStyle="1" w:styleId="B1A9B4F292E74FB1B16E4927151EE655">
    <w:name w:val="B1A9B4F292E74FB1B16E4927151EE655"/>
    <w:rsid w:val="00F6487D"/>
  </w:style>
  <w:style w:type="paragraph" w:customStyle="1" w:styleId="43FAEDA752794950B3399C6B5E05BAFD">
    <w:name w:val="43FAEDA752794950B3399C6B5E05BAFD"/>
    <w:rsid w:val="00F6487D"/>
  </w:style>
  <w:style w:type="paragraph" w:customStyle="1" w:styleId="BDF701D5DB7741D1853555926C6918F5">
    <w:name w:val="BDF701D5DB7741D1853555926C6918F5"/>
    <w:rsid w:val="00F6487D"/>
  </w:style>
  <w:style w:type="paragraph" w:customStyle="1" w:styleId="23BD41BA67BB4249A167E57412505576">
    <w:name w:val="23BD41BA67BB4249A167E57412505576"/>
    <w:rsid w:val="00F6487D"/>
  </w:style>
  <w:style w:type="paragraph" w:customStyle="1" w:styleId="7B430D73E8A743ECA0D6E2ED613CAFE3">
    <w:name w:val="7B430D73E8A743ECA0D6E2ED613CAFE3"/>
    <w:rsid w:val="00F6487D"/>
  </w:style>
  <w:style w:type="paragraph" w:customStyle="1" w:styleId="2C559429D556443CB92AB143264CA680">
    <w:name w:val="2C559429D556443CB92AB143264CA680"/>
    <w:rsid w:val="00F6487D"/>
  </w:style>
  <w:style w:type="paragraph" w:customStyle="1" w:styleId="E4E972A9733D46D485635B8C96ABF336">
    <w:name w:val="E4E972A9733D46D485635B8C96ABF336"/>
    <w:rsid w:val="00F6487D"/>
  </w:style>
  <w:style w:type="paragraph" w:customStyle="1" w:styleId="EA1BD4CD32D042C6A850E11ED1C40295">
    <w:name w:val="EA1BD4CD32D042C6A850E11ED1C40295"/>
    <w:rsid w:val="00F6487D"/>
  </w:style>
  <w:style w:type="paragraph" w:customStyle="1" w:styleId="E79A8C7F777447E2BBE7C405F3CE47B8">
    <w:name w:val="E79A8C7F777447E2BBE7C405F3CE47B8"/>
    <w:rsid w:val="00F6487D"/>
  </w:style>
  <w:style w:type="paragraph" w:customStyle="1" w:styleId="6424ED16BBDB4E1FACBA73C597651EAF">
    <w:name w:val="6424ED16BBDB4E1FACBA73C597651EAF"/>
    <w:rsid w:val="00F6487D"/>
  </w:style>
  <w:style w:type="paragraph" w:customStyle="1" w:styleId="2661D2F3E2A04CC297BCFC484C7974A3">
    <w:name w:val="2661D2F3E2A04CC297BCFC484C7974A3"/>
    <w:rsid w:val="00F6487D"/>
  </w:style>
  <w:style w:type="paragraph" w:customStyle="1" w:styleId="57A4501AAD0D475A82D51E72E54DE0CF">
    <w:name w:val="57A4501AAD0D475A82D51E72E54DE0CF"/>
    <w:rsid w:val="00F6487D"/>
  </w:style>
  <w:style w:type="paragraph" w:customStyle="1" w:styleId="47F9C0B6415D47009E1B799D45F42362">
    <w:name w:val="47F9C0B6415D47009E1B799D45F42362"/>
    <w:rsid w:val="00F6487D"/>
  </w:style>
  <w:style w:type="paragraph" w:customStyle="1" w:styleId="C2FBA14949E24336BAB5696284499D23">
    <w:name w:val="C2FBA14949E24336BAB5696284499D23"/>
    <w:rsid w:val="00F6487D"/>
  </w:style>
  <w:style w:type="paragraph" w:customStyle="1" w:styleId="A5232AB24E3347C9A0590F59CD10712C">
    <w:name w:val="A5232AB24E3347C9A0590F59CD10712C"/>
    <w:rsid w:val="00F6487D"/>
  </w:style>
  <w:style w:type="paragraph" w:customStyle="1" w:styleId="8E8FF9757A3042A4B03D9B44A69FFDF1">
    <w:name w:val="8E8FF9757A3042A4B03D9B44A69FFDF1"/>
    <w:rsid w:val="00F6487D"/>
  </w:style>
  <w:style w:type="paragraph" w:customStyle="1" w:styleId="E533CEECE49446E4A62C2938FCBE2D11">
    <w:name w:val="E533CEECE49446E4A62C2938FCBE2D11"/>
    <w:rsid w:val="00F6487D"/>
  </w:style>
  <w:style w:type="paragraph" w:customStyle="1" w:styleId="742DE2119F984C48817B93E2FD13454D">
    <w:name w:val="742DE2119F984C48817B93E2FD13454D"/>
    <w:rsid w:val="00F6487D"/>
  </w:style>
  <w:style w:type="paragraph" w:customStyle="1" w:styleId="F581DCC4F64D40FEB2E0B787C17B2BE6">
    <w:name w:val="F581DCC4F64D40FEB2E0B787C17B2BE6"/>
    <w:rsid w:val="00F6487D"/>
  </w:style>
  <w:style w:type="paragraph" w:customStyle="1" w:styleId="CDE2E0D26065437BBA08DC69653CA56A">
    <w:name w:val="CDE2E0D26065437BBA08DC69653CA56A"/>
    <w:rsid w:val="00F6487D"/>
  </w:style>
  <w:style w:type="paragraph" w:customStyle="1" w:styleId="AED703EE98834550992FEB7EE300FEBB">
    <w:name w:val="AED703EE98834550992FEB7EE300FEBB"/>
    <w:rsid w:val="00F6487D"/>
  </w:style>
  <w:style w:type="paragraph" w:customStyle="1" w:styleId="91EC810379464408930FA7BE87678A65">
    <w:name w:val="91EC810379464408930FA7BE87678A65"/>
    <w:rsid w:val="00F6487D"/>
  </w:style>
  <w:style w:type="paragraph" w:customStyle="1" w:styleId="5D77165B276C48E5A76D3D74A21DB85C">
    <w:name w:val="5D77165B276C48E5A76D3D74A21DB85C"/>
    <w:rsid w:val="00F6487D"/>
  </w:style>
  <w:style w:type="paragraph" w:customStyle="1" w:styleId="297A9C6FE4D147B49635222215D4F0C4">
    <w:name w:val="297A9C6FE4D147B49635222215D4F0C4"/>
    <w:rsid w:val="00F6487D"/>
  </w:style>
  <w:style w:type="paragraph" w:customStyle="1" w:styleId="B8CCCF886E7D474CAACCCC77AE399AEA">
    <w:name w:val="B8CCCF886E7D474CAACCCC77AE399AEA"/>
    <w:rsid w:val="00F6487D"/>
  </w:style>
  <w:style w:type="paragraph" w:customStyle="1" w:styleId="49C24401BEE4443BB4CD3CA7DD540294">
    <w:name w:val="49C24401BEE4443BB4CD3CA7DD540294"/>
    <w:rsid w:val="00F6487D"/>
  </w:style>
  <w:style w:type="paragraph" w:customStyle="1" w:styleId="1A8CEF6A61F04765976A2F6103EA266C">
    <w:name w:val="1A8CEF6A61F04765976A2F6103EA266C"/>
    <w:rsid w:val="00F6487D"/>
  </w:style>
  <w:style w:type="paragraph" w:customStyle="1" w:styleId="E2D66F0E1F804F93835D956FDBB09172">
    <w:name w:val="E2D66F0E1F804F93835D956FDBB09172"/>
    <w:rsid w:val="00F6487D"/>
  </w:style>
  <w:style w:type="paragraph" w:customStyle="1" w:styleId="FD1C97FD77E3434FA8A2686B471D1EEC">
    <w:name w:val="FD1C97FD77E3434FA8A2686B471D1EEC"/>
    <w:rsid w:val="00F6487D"/>
  </w:style>
  <w:style w:type="paragraph" w:customStyle="1" w:styleId="E362CECEE40D46749C5FE1714A13BC98">
    <w:name w:val="E362CECEE40D46749C5FE1714A13BC98"/>
    <w:rsid w:val="00F6487D"/>
  </w:style>
  <w:style w:type="paragraph" w:customStyle="1" w:styleId="D27597F60AC24F45BB2F0D92AFC700AB">
    <w:name w:val="D27597F60AC24F45BB2F0D92AFC700AB"/>
    <w:rsid w:val="00F6487D"/>
  </w:style>
  <w:style w:type="paragraph" w:customStyle="1" w:styleId="EF8034529AF34D41B227D1C8AB12ADDF">
    <w:name w:val="EF8034529AF34D41B227D1C8AB12ADDF"/>
    <w:rsid w:val="00F6487D"/>
  </w:style>
  <w:style w:type="paragraph" w:customStyle="1" w:styleId="23811C9A6A1C49389C809C0037720B12">
    <w:name w:val="23811C9A6A1C49389C809C0037720B12"/>
    <w:rsid w:val="00F6487D"/>
  </w:style>
  <w:style w:type="paragraph" w:customStyle="1" w:styleId="E1C5FD8C4D2B45639B347F90A903FD1A">
    <w:name w:val="E1C5FD8C4D2B45639B347F90A903FD1A"/>
    <w:rsid w:val="00F6487D"/>
  </w:style>
  <w:style w:type="paragraph" w:customStyle="1" w:styleId="F2D296F1007947BF806ED41706C9C0FD">
    <w:name w:val="F2D296F1007947BF806ED41706C9C0FD"/>
    <w:rsid w:val="00F6487D"/>
  </w:style>
  <w:style w:type="paragraph" w:customStyle="1" w:styleId="61751A2BF08D4433BE32BD6C49D58A2F">
    <w:name w:val="61751A2BF08D4433BE32BD6C49D58A2F"/>
    <w:rsid w:val="00F6487D"/>
  </w:style>
  <w:style w:type="paragraph" w:customStyle="1" w:styleId="44B6891E68284A228E60A0A90CA0EF5E">
    <w:name w:val="44B6891E68284A228E60A0A90CA0EF5E"/>
    <w:rsid w:val="00F6487D"/>
  </w:style>
  <w:style w:type="paragraph" w:customStyle="1" w:styleId="C3F59890460E4FDE8BC634E0D11BAD3C">
    <w:name w:val="C3F59890460E4FDE8BC634E0D11BAD3C"/>
    <w:rsid w:val="00F6487D"/>
  </w:style>
  <w:style w:type="paragraph" w:customStyle="1" w:styleId="9F8BFD8A00974A4EAE664C38E9530A6B">
    <w:name w:val="9F8BFD8A00974A4EAE664C38E9530A6B"/>
    <w:rsid w:val="00F6487D"/>
  </w:style>
  <w:style w:type="paragraph" w:customStyle="1" w:styleId="2DB300036B7A44608B8248D6AC8D6A28">
    <w:name w:val="2DB300036B7A44608B8248D6AC8D6A28"/>
    <w:rsid w:val="00F6487D"/>
  </w:style>
  <w:style w:type="paragraph" w:customStyle="1" w:styleId="F5F32F1C8DBB44499DAD070A8B4BB888">
    <w:name w:val="F5F32F1C8DBB44499DAD070A8B4BB888"/>
    <w:rsid w:val="00F6487D"/>
  </w:style>
  <w:style w:type="paragraph" w:customStyle="1" w:styleId="935CC20D92E54899BCE515D9A291781A">
    <w:name w:val="935CC20D92E54899BCE515D9A291781A"/>
    <w:rsid w:val="00F6487D"/>
  </w:style>
  <w:style w:type="paragraph" w:customStyle="1" w:styleId="497842A4D96D4990AF0939ECA3BAEAE3">
    <w:name w:val="497842A4D96D4990AF0939ECA3BAEAE3"/>
    <w:rsid w:val="00F6487D"/>
  </w:style>
  <w:style w:type="paragraph" w:customStyle="1" w:styleId="FCE87D51527F403CAC5D4D3A9A0FFCF9">
    <w:name w:val="FCE87D51527F403CAC5D4D3A9A0FFCF9"/>
    <w:rsid w:val="00F6487D"/>
  </w:style>
  <w:style w:type="paragraph" w:customStyle="1" w:styleId="54A25BF130B74AFA87A816CD1BDFA9E8">
    <w:name w:val="54A25BF130B74AFA87A816CD1BDFA9E8"/>
    <w:rsid w:val="00F6487D"/>
  </w:style>
  <w:style w:type="paragraph" w:customStyle="1" w:styleId="740A7C05D53E4FBA9535856538E9FF37">
    <w:name w:val="740A7C05D53E4FBA9535856538E9FF37"/>
    <w:rsid w:val="00F6487D"/>
  </w:style>
  <w:style w:type="paragraph" w:customStyle="1" w:styleId="D405DB9F0E1B4EEEBD176E24C48E1FD4">
    <w:name w:val="D405DB9F0E1B4EEEBD176E24C48E1FD4"/>
    <w:rsid w:val="00F6487D"/>
  </w:style>
  <w:style w:type="paragraph" w:customStyle="1" w:styleId="9EA814B3162C407FB64BC8C873E65339">
    <w:name w:val="9EA814B3162C407FB64BC8C873E65339"/>
    <w:rsid w:val="00F6487D"/>
  </w:style>
  <w:style w:type="paragraph" w:customStyle="1" w:styleId="BEB43983431C45F69ED7B1A598CCDD91">
    <w:name w:val="BEB43983431C45F69ED7B1A598CCDD91"/>
    <w:rsid w:val="00F6487D"/>
  </w:style>
  <w:style w:type="paragraph" w:customStyle="1" w:styleId="BD54F712089C4A7D83F9BA1E44760BF3">
    <w:name w:val="BD54F712089C4A7D83F9BA1E44760BF3"/>
    <w:rsid w:val="00F6487D"/>
  </w:style>
  <w:style w:type="paragraph" w:customStyle="1" w:styleId="B52EFD85EF724FB49806FD19340060CC">
    <w:name w:val="B52EFD85EF724FB49806FD19340060CC"/>
    <w:rsid w:val="00F6487D"/>
  </w:style>
  <w:style w:type="paragraph" w:customStyle="1" w:styleId="5AC38FC2A5AC4F0D97A459B75B215435">
    <w:name w:val="5AC38FC2A5AC4F0D97A459B75B215435"/>
    <w:rsid w:val="00F6487D"/>
  </w:style>
  <w:style w:type="paragraph" w:customStyle="1" w:styleId="D13BEC89AA3A49D290D013DFF4FECD43">
    <w:name w:val="D13BEC89AA3A49D290D013DFF4FECD43"/>
    <w:rsid w:val="00F6487D"/>
  </w:style>
  <w:style w:type="paragraph" w:customStyle="1" w:styleId="5F0C00C586C34B6CADC2BD00A693D11D">
    <w:name w:val="5F0C00C586C34B6CADC2BD00A693D11D"/>
    <w:rsid w:val="00F6487D"/>
  </w:style>
  <w:style w:type="paragraph" w:customStyle="1" w:styleId="BDDE80B71B71412D8FB57C43012BD070">
    <w:name w:val="BDDE80B71B71412D8FB57C43012BD070"/>
    <w:rsid w:val="00F6487D"/>
  </w:style>
  <w:style w:type="paragraph" w:customStyle="1" w:styleId="98FDA0D21B07498296F53C70C182444B">
    <w:name w:val="98FDA0D21B07498296F53C70C182444B"/>
    <w:rsid w:val="00F6487D"/>
  </w:style>
  <w:style w:type="paragraph" w:customStyle="1" w:styleId="4319D86A3B854D60B5285237661530A3">
    <w:name w:val="4319D86A3B854D60B5285237661530A3"/>
    <w:rsid w:val="00F6487D"/>
  </w:style>
  <w:style w:type="paragraph" w:customStyle="1" w:styleId="41F337D386D84D529A32C532592AC4F9">
    <w:name w:val="41F337D386D84D529A32C532592AC4F9"/>
    <w:rsid w:val="00F6487D"/>
  </w:style>
  <w:style w:type="paragraph" w:customStyle="1" w:styleId="B5BF58398EF147D1BD596E24C7E4BE4F">
    <w:name w:val="B5BF58398EF147D1BD596E24C7E4BE4F"/>
    <w:rsid w:val="00F6487D"/>
  </w:style>
  <w:style w:type="paragraph" w:customStyle="1" w:styleId="EBA0AA0254C641B98A33C63E11B48EC0">
    <w:name w:val="EBA0AA0254C641B98A33C63E11B48EC0"/>
    <w:rsid w:val="00F6487D"/>
  </w:style>
  <w:style w:type="paragraph" w:customStyle="1" w:styleId="D9484940B9B74C19B9C9F67A0D8DD6FD">
    <w:name w:val="D9484940B9B74C19B9C9F67A0D8DD6FD"/>
    <w:rsid w:val="00F6487D"/>
  </w:style>
  <w:style w:type="paragraph" w:customStyle="1" w:styleId="3F1C3174481E450985D2041DE804FC28">
    <w:name w:val="3F1C3174481E450985D2041DE804FC28"/>
    <w:rsid w:val="00F6487D"/>
  </w:style>
  <w:style w:type="paragraph" w:customStyle="1" w:styleId="C499C30D4C4044339241C04ED251E80A">
    <w:name w:val="C499C30D4C4044339241C04ED251E80A"/>
    <w:rsid w:val="00F6487D"/>
  </w:style>
  <w:style w:type="paragraph" w:customStyle="1" w:styleId="17EA11FCAFE34B9C9D2B955AF18127E5">
    <w:name w:val="17EA11FCAFE34B9C9D2B955AF18127E5"/>
    <w:rsid w:val="00F6487D"/>
  </w:style>
  <w:style w:type="paragraph" w:customStyle="1" w:styleId="843AF17E534843C6B064C539B1B23EB6">
    <w:name w:val="843AF17E534843C6B064C539B1B23EB6"/>
    <w:rsid w:val="00F6487D"/>
  </w:style>
  <w:style w:type="paragraph" w:customStyle="1" w:styleId="5E194F9D016044BD8E07424879C6CEBA">
    <w:name w:val="5E194F9D016044BD8E07424879C6CEBA"/>
    <w:rsid w:val="00F6487D"/>
  </w:style>
  <w:style w:type="paragraph" w:customStyle="1" w:styleId="D6EC307BD561411C823635398FFF17C9">
    <w:name w:val="D6EC307BD561411C823635398FFF17C9"/>
    <w:rsid w:val="00F6487D"/>
  </w:style>
  <w:style w:type="paragraph" w:customStyle="1" w:styleId="B40AD156B3FF494CA6B09240AF1852D7">
    <w:name w:val="B40AD156B3FF494CA6B09240AF1852D7"/>
    <w:rsid w:val="00F6487D"/>
  </w:style>
  <w:style w:type="paragraph" w:customStyle="1" w:styleId="9294D1F6D50F438185EE9634A3045382">
    <w:name w:val="9294D1F6D50F438185EE9634A3045382"/>
    <w:rsid w:val="00F6487D"/>
  </w:style>
  <w:style w:type="paragraph" w:customStyle="1" w:styleId="B38EBE298F624E5EBC6885C62249DB37">
    <w:name w:val="B38EBE298F624E5EBC6885C62249DB37"/>
    <w:rsid w:val="00F6487D"/>
  </w:style>
  <w:style w:type="paragraph" w:customStyle="1" w:styleId="87F3AAFF2A1147079EBEAD5E9AD09404">
    <w:name w:val="87F3AAFF2A1147079EBEAD5E9AD09404"/>
    <w:rsid w:val="00F6487D"/>
  </w:style>
  <w:style w:type="paragraph" w:customStyle="1" w:styleId="B713CC29FD7A4CB181C84C220ECF176D">
    <w:name w:val="B713CC29FD7A4CB181C84C220ECF176D"/>
    <w:rsid w:val="00F6487D"/>
  </w:style>
  <w:style w:type="paragraph" w:customStyle="1" w:styleId="03DC97ACBC8E42AD8EC8817EA1ED359E">
    <w:name w:val="03DC97ACBC8E42AD8EC8817EA1ED359E"/>
    <w:rsid w:val="00F6487D"/>
  </w:style>
  <w:style w:type="paragraph" w:customStyle="1" w:styleId="98DEE2BBEA9D438581934394F50EFE24">
    <w:name w:val="98DEE2BBEA9D438581934394F50EFE24"/>
    <w:rsid w:val="00F6487D"/>
  </w:style>
  <w:style w:type="paragraph" w:customStyle="1" w:styleId="3F59DDF6FCD44B52B2B1E3435A99ECD1">
    <w:name w:val="3F59DDF6FCD44B52B2B1E3435A99ECD1"/>
    <w:rsid w:val="00F6487D"/>
  </w:style>
  <w:style w:type="paragraph" w:customStyle="1" w:styleId="14003D18E086497FB4FFE7802219D6ED">
    <w:name w:val="14003D18E086497FB4FFE7802219D6ED"/>
    <w:rsid w:val="00F6487D"/>
  </w:style>
  <w:style w:type="paragraph" w:customStyle="1" w:styleId="5D7BB8680BCD4B7BAB2E66F0A436E001">
    <w:name w:val="5D7BB8680BCD4B7BAB2E66F0A436E001"/>
    <w:rsid w:val="00F6487D"/>
  </w:style>
  <w:style w:type="paragraph" w:customStyle="1" w:styleId="F585EADD01764CE79CC46B16932526ED">
    <w:name w:val="F585EADD01764CE79CC46B16932526ED"/>
    <w:rsid w:val="00F6487D"/>
  </w:style>
  <w:style w:type="paragraph" w:customStyle="1" w:styleId="A57853B1C55C47699D1C2C8D61D7228D">
    <w:name w:val="A57853B1C55C47699D1C2C8D61D7228D"/>
    <w:rsid w:val="00F6487D"/>
  </w:style>
  <w:style w:type="paragraph" w:customStyle="1" w:styleId="9A0F9DA1452442DC92C29ACA8E88F029">
    <w:name w:val="9A0F9DA1452442DC92C29ACA8E88F029"/>
    <w:rsid w:val="00F6487D"/>
  </w:style>
  <w:style w:type="paragraph" w:customStyle="1" w:styleId="507F24B7E5B94F39BA087D717ACFA51F">
    <w:name w:val="507F24B7E5B94F39BA087D717ACFA51F"/>
    <w:rsid w:val="00F6487D"/>
  </w:style>
  <w:style w:type="paragraph" w:customStyle="1" w:styleId="C3569666973449C0902E6ABF51E53DB0">
    <w:name w:val="C3569666973449C0902E6ABF51E53DB0"/>
    <w:rsid w:val="00F6487D"/>
  </w:style>
  <w:style w:type="paragraph" w:customStyle="1" w:styleId="04696397080E41B1864D22FDE6C28FE4">
    <w:name w:val="04696397080E41B1864D22FDE6C28FE4"/>
    <w:rsid w:val="00F6487D"/>
  </w:style>
  <w:style w:type="paragraph" w:customStyle="1" w:styleId="B075BFA1F2B04506B66BDB7197CE7B8E">
    <w:name w:val="B075BFA1F2B04506B66BDB7197CE7B8E"/>
    <w:rsid w:val="00F6487D"/>
  </w:style>
  <w:style w:type="paragraph" w:customStyle="1" w:styleId="29043AB05F0149E5BF8F8BE9561B1CC0">
    <w:name w:val="29043AB05F0149E5BF8F8BE9561B1CC0"/>
    <w:rsid w:val="00F6487D"/>
  </w:style>
  <w:style w:type="paragraph" w:customStyle="1" w:styleId="DB4E58551C4349E6B17C14BBAFC7F53B">
    <w:name w:val="DB4E58551C4349E6B17C14BBAFC7F53B"/>
    <w:rsid w:val="00F6487D"/>
  </w:style>
  <w:style w:type="paragraph" w:customStyle="1" w:styleId="A20378D79E414C72B0597B103540418D">
    <w:name w:val="A20378D79E414C72B0597B103540418D"/>
    <w:rsid w:val="00F6487D"/>
  </w:style>
  <w:style w:type="paragraph" w:customStyle="1" w:styleId="BBB533B150DC47409DE327415209C5BA">
    <w:name w:val="BBB533B150DC47409DE327415209C5BA"/>
    <w:rsid w:val="00F6487D"/>
  </w:style>
  <w:style w:type="paragraph" w:customStyle="1" w:styleId="242AB9A62A5C4845A66FABE00351FFD9">
    <w:name w:val="242AB9A62A5C4845A66FABE00351FFD9"/>
    <w:rsid w:val="00F6487D"/>
  </w:style>
  <w:style w:type="paragraph" w:customStyle="1" w:styleId="F4BC503EFEA747CAB18587EA3BBB490B">
    <w:name w:val="F4BC503EFEA747CAB18587EA3BBB490B"/>
    <w:rsid w:val="00F6487D"/>
  </w:style>
  <w:style w:type="paragraph" w:customStyle="1" w:styleId="BB095B48F3B34993B2723679B607FC6C">
    <w:name w:val="BB095B48F3B34993B2723679B607FC6C"/>
    <w:rsid w:val="00F6487D"/>
  </w:style>
  <w:style w:type="paragraph" w:customStyle="1" w:styleId="5E507FC34F044A56AFB35F1BC902F19F">
    <w:name w:val="5E507FC34F044A56AFB35F1BC902F19F"/>
    <w:rsid w:val="00F6487D"/>
  </w:style>
  <w:style w:type="paragraph" w:customStyle="1" w:styleId="63EE7F5E9008432EAAC28098C4E537F7">
    <w:name w:val="63EE7F5E9008432EAAC28098C4E537F7"/>
    <w:rsid w:val="00F6487D"/>
  </w:style>
  <w:style w:type="paragraph" w:customStyle="1" w:styleId="AC90C47A7696466F854639C42D2D77AD">
    <w:name w:val="AC90C47A7696466F854639C42D2D77AD"/>
    <w:rsid w:val="00F6487D"/>
  </w:style>
  <w:style w:type="paragraph" w:customStyle="1" w:styleId="40B849C197564BF9A0E3EA1249BEEB27">
    <w:name w:val="40B849C197564BF9A0E3EA1249BEEB27"/>
    <w:rsid w:val="00F6487D"/>
  </w:style>
  <w:style w:type="paragraph" w:customStyle="1" w:styleId="A5C48B79821D495C9A80898618818E0C">
    <w:name w:val="A5C48B79821D495C9A80898618818E0C"/>
    <w:rsid w:val="00F6487D"/>
  </w:style>
  <w:style w:type="paragraph" w:customStyle="1" w:styleId="A1EAE44E57AB428E8F3F13B92DB4513A">
    <w:name w:val="A1EAE44E57AB428E8F3F13B92DB4513A"/>
    <w:rsid w:val="00F6487D"/>
  </w:style>
  <w:style w:type="paragraph" w:customStyle="1" w:styleId="BC39F189559448C6BDAD5CA932CB8E83">
    <w:name w:val="BC39F189559448C6BDAD5CA932CB8E83"/>
    <w:rsid w:val="00F6487D"/>
  </w:style>
  <w:style w:type="paragraph" w:customStyle="1" w:styleId="CC21CA08A1244A329D43391B027051DD">
    <w:name w:val="CC21CA08A1244A329D43391B027051DD"/>
    <w:rsid w:val="00F6487D"/>
  </w:style>
  <w:style w:type="paragraph" w:customStyle="1" w:styleId="806E87A790034897BAE9C3EDB0377682">
    <w:name w:val="806E87A790034897BAE9C3EDB0377682"/>
    <w:rsid w:val="00F6487D"/>
  </w:style>
  <w:style w:type="paragraph" w:customStyle="1" w:styleId="C8CD0564BDD64F4299574B759F27C14C">
    <w:name w:val="C8CD0564BDD64F4299574B759F27C14C"/>
    <w:rsid w:val="00F6487D"/>
  </w:style>
  <w:style w:type="paragraph" w:customStyle="1" w:styleId="6D4133065E1E4368BA7230F852B0901C">
    <w:name w:val="6D4133065E1E4368BA7230F852B0901C"/>
    <w:rsid w:val="00F6487D"/>
  </w:style>
  <w:style w:type="paragraph" w:customStyle="1" w:styleId="0C0E8D3FC82F4C83811E783DC8B918D2">
    <w:name w:val="0C0E8D3FC82F4C83811E783DC8B918D2"/>
    <w:rsid w:val="00F6487D"/>
  </w:style>
  <w:style w:type="paragraph" w:customStyle="1" w:styleId="6E05D381D9D44DF5B7DC5298A2D23732">
    <w:name w:val="6E05D381D9D44DF5B7DC5298A2D23732"/>
    <w:rsid w:val="00F6487D"/>
  </w:style>
  <w:style w:type="paragraph" w:customStyle="1" w:styleId="66ECA03E55084983A1D834D7EBF917DC">
    <w:name w:val="66ECA03E55084983A1D834D7EBF917DC"/>
    <w:rsid w:val="00F6487D"/>
  </w:style>
  <w:style w:type="character" w:styleId="PlaceholderText">
    <w:name w:val="Placeholder Text"/>
    <w:basedOn w:val="DefaultParagraphFont"/>
    <w:uiPriority w:val="99"/>
    <w:semiHidden/>
    <w:rsid w:val="00C81679"/>
    <w:rPr>
      <w:color w:val="808080"/>
    </w:rPr>
  </w:style>
  <w:style w:type="paragraph" w:customStyle="1" w:styleId="61751A2BF08D4433BE32BD6C49D58A2F1">
    <w:name w:val="61751A2BF08D4433BE32BD6C49D58A2F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44B6891E68284A228E60A0A90CA0EF5E1">
    <w:name w:val="44B6891E68284A228E60A0A90CA0EF5E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3F59890460E4FDE8BC634E0D11BAD3C1">
    <w:name w:val="C3F59890460E4FDE8BC634E0D11BAD3C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F8BFD8A00974A4EAE664C38E9530A6B1">
    <w:name w:val="9F8BFD8A00974A4EAE664C38E9530A6B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2DB300036B7A44608B8248D6AC8D6A281">
    <w:name w:val="2DB300036B7A44608B8248D6AC8D6A28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F5F32F1C8DBB44499DAD070A8B4BB8881">
    <w:name w:val="F5F32F1C8DBB44499DAD070A8B4BB888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35CC20D92E54899BCE515D9A291781A1">
    <w:name w:val="935CC20D92E54899BCE515D9A291781A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497842A4D96D4990AF0939ECA3BAEAE31">
    <w:name w:val="497842A4D96D4990AF0939ECA3BAEAE3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FCE87D51527F403CAC5D4D3A9A0FFCF91">
    <w:name w:val="FCE87D51527F403CAC5D4D3A9A0FFCF9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4A25BF130B74AFA87A816CD1BDFA9E81">
    <w:name w:val="54A25BF130B74AFA87A816CD1BDFA9E8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740A7C05D53E4FBA9535856538E9FF371">
    <w:name w:val="740A7C05D53E4FBA9535856538E9FF37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D405DB9F0E1B4EEEBD176E24C48E1FD41">
    <w:name w:val="D405DB9F0E1B4EEEBD176E24C48E1FD4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EA814B3162C407FB64BC8C873E653391">
    <w:name w:val="9EA814B3162C407FB64BC8C873E65339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EB43983431C45F69ED7B1A598CCDD911">
    <w:name w:val="BEB43983431C45F69ED7B1A598CCDD91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D54F712089C4A7D83F9BA1E44760BF31">
    <w:name w:val="BD54F712089C4A7D83F9BA1E44760BF3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B52EFD85EF724FB49806FD19340060CC1">
    <w:name w:val="B52EFD85EF724FB49806FD19340060CC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AC38FC2A5AC4F0D97A459B75B2154351">
    <w:name w:val="5AC38FC2A5AC4F0D97A459B75B215435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D13BEC89AA3A49D290D013DFF4FECD431">
    <w:name w:val="D13BEC89AA3A49D290D013DFF4FECD43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F0C00C586C34B6CADC2BD00A693D11D1">
    <w:name w:val="5F0C00C586C34B6CADC2BD00A693D11D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DDE80B71B71412D8FB57C43012BD0701">
    <w:name w:val="BDDE80B71B71412D8FB57C43012BD070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8FDA0D21B07498296F53C70C182444B1">
    <w:name w:val="98FDA0D21B07498296F53C70C182444B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4319D86A3B854D60B5285237661530A31">
    <w:name w:val="4319D86A3B854D60B5285237661530A3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41F337D386D84D529A32C532592AC4F91">
    <w:name w:val="41F337D386D84D529A32C532592AC4F9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5BF58398EF147D1BD596E24C7E4BE4F1">
    <w:name w:val="B5BF58398EF147D1BD596E24C7E4BE4F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EBA0AA0254C641B98A33C63E11B48EC01">
    <w:name w:val="EBA0AA0254C641B98A33C63E11B48EC0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D9484940B9B74C19B9C9F67A0D8DD6FD1">
    <w:name w:val="D9484940B9B74C19B9C9F67A0D8DD6FD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3F1C3174481E450985D2041DE804FC281">
    <w:name w:val="3F1C3174481E450985D2041DE804FC28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499C30D4C4044339241C04ED251E80A1">
    <w:name w:val="C499C30D4C4044339241C04ED251E80A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17EA11FCAFE34B9C9D2B955AF18127E51">
    <w:name w:val="17EA11FCAFE34B9C9D2B955AF18127E5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843AF17E534843C6B064C539B1B23EB61">
    <w:name w:val="843AF17E534843C6B064C539B1B23EB6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E194F9D016044BD8E07424879C6CEBA1">
    <w:name w:val="5E194F9D016044BD8E07424879C6CEBA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D6EC307BD561411C823635398FFF17C91">
    <w:name w:val="D6EC307BD561411C823635398FFF17C9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40AD156B3FF494CA6B09240AF1852D71">
    <w:name w:val="B40AD156B3FF494CA6B09240AF1852D7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294D1F6D50F438185EE9634A30453821">
    <w:name w:val="9294D1F6D50F438185EE9634A3045382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38EBE298F624E5EBC6885C62249DB371">
    <w:name w:val="B38EBE298F624E5EBC6885C62249DB37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87F3AAFF2A1147079EBEAD5E9AD094041">
    <w:name w:val="87F3AAFF2A1147079EBEAD5E9AD09404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B713CC29FD7A4CB181C84C220ECF176D1">
    <w:name w:val="B713CC29FD7A4CB181C84C220ECF176D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03DC97ACBC8E42AD8EC8817EA1ED359E1">
    <w:name w:val="03DC97ACBC8E42AD8EC8817EA1ED359E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8DEE2BBEA9D438581934394F50EFE241">
    <w:name w:val="98DEE2BBEA9D438581934394F50EFE24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3F59DDF6FCD44B52B2B1E3435A99ECD11">
    <w:name w:val="3F59DDF6FCD44B52B2B1E3435A99ECD1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14003D18E086497FB4FFE7802219D6ED1">
    <w:name w:val="14003D18E086497FB4FFE7802219D6ED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D7BB8680BCD4B7BAB2E66F0A436E0011">
    <w:name w:val="5D7BB8680BCD4B7BAB2E66F0A436E001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F585EADD01764CE79CC46B16932526ED1">
    <w:name w:val="F585EADD01764CE79CC46B16932526ED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A57853B1C55C47699D1C2C8D61D7228D1">
    <w:name w:val="A57853B1C55C47699D1C2C8D61D7228D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A0F9DA1452442DC92C29ACA8E88F0291">
    <w:name w:val="9A0F9DA1452442DC92C29ACA8E88F029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07F24B7E5B94F39BA087D717ACFA51F1">
    <w:name w:val="507F24B7E5B94F39BA087D717ACFA51F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3569666973449C0902E6ABF51E53DB01">
    <w:name w:val="C3569666973449C0902E6ABF51E53DB0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04696397080E41B1864D22FDE6C28FE41">
    <w:name w:val="04696397080E41B1864D22FDE6C28FE4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075BFA1F2B04506B66BDB7197CE7B8E1">
    <w:name w:val="B075BFA1F2B04506B66BDB7197CE7B8E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29043AB05F0149E5BF8F8BE9561B1CC01">
    <w:name w:val="29043AB05F0149E5BF8F8BE9561B1CC0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DB4E58551C4349E6B17C14BBAFC7F53B1">
    <w:name w:val="DB4E58551C4349E6B17C14BBAFC7F53B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A20378D79E414C72B0597B103540418D1">
    <w:name w:val="A20378D79E414C72B0597B103540418D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BB533B150DC47409DE327415209C5BA1">
    <w:name w:val="BBB533B150DC47409DE327415209C5BA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242AB9A62A5C4845A66FABE00351FFD91">
    <w:name w:val="242AB9A62A5C4845A66FABE00351FFD9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F4BC503EFEA747CAB18587EA3BBB490B1">
    <w:name w:val="F4BC503EFEA747CAB18587EA3BBB490B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B095B48F3B34993B2723679B607FC6C1">
    <w:name w:val="BB095B48F3B34993B2723679B607FC6C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E507FC34F044A56AFB35F1BC902F19F1">
    <w:name w:val="5E507FC34F044A56AFB35F1BC902F19F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63EE7F5E9008432EAAC28098C4E537F71">
    <w:name w:val="63EE7F5E9008432EAAC28098C4E537F7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AC90C47A7696466F854639C42D2D77AD1">
    <w:name w:val="AC90C47A7696466F854639C42D2D77AD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40B849C197564BF9A0E3EA1249BEEB271">
    <w:name w:val="40B849C197564BF9A0E3EA1249BEEB27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A5C48B79821D495C9A80898618818E0C1">
    <w:name w:val="A5C48B79821D495C9A80898618818E0C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A1EAE44E57AB428E8F3F13B92DB4513A1">
    <w:name w:val="A1EAE44E57AB428E8F3F13B92DB4513A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C39F189559448C6BDAD5CA932CB8E831">
    <w:name w:val="BC39F189559448C6BDAD5CA932CB8E83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C21CA08A1244A329D43391B027051DD1">
    <w:name w:val="CC21CA08A1244A329D43391B027051DD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806E87A790034897BAE9C3EDB03776821">
    <w:name w:val="806E87A790034897BAE9C3EDB0377682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8CD0564BDD64F4299574B759F27C14C1">
    <w:name w:val="C8CD0564BDD64F4299574B759F27C14C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6D4133065E1E4368BA7230F852B0901C1">
    <w:name w:val="6D4133065E1E4368BA7230F852B0901C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0C0E8D3FC82F4C83811E783DC8B918D21">
    <w:name w:val="0C0E8D3FC82F4C83811E783DC8B918D2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6E05D381D9D44DF5B7DC5298A2D237321">
    <w:name w:val="6E05D381D9D44DF5B7DC5298A2D23732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66ECA03E55084983A1D834D7EBF917DC1">
    <w:name w:val="66ECA03E55084983A1D834D7EBF917DC1"/>
    <w:rsid w:val="00F6487D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61751A2BF08D4433BE32BD6C49D58A2F2">
    <w:name w:val="61751A2BF08D4433BE32BD6C49D58A2F2"/>
    <w:rsid w:val="00C8167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44B6891E68284A228E60A0A90CA0EF5E2">
    <w:name w:val="44B6891E68284A228E60A0A90CA0EF5E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3F59890460E4FDE8BC634E0D11BAD3C2">
    <w:name w:val="C3F59890460E4FDE8BC634E0D11BAD3C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F8BFD8A00974A4EAE664C38E9530A6B2">
    <w:name w:val="9F8BFD8A00974A4EAE664C38E9530A6B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2DB300036B7A44608B8248D6AC8D6A282">
    <w:name w:val="2DB300036B7A44608B8248D6AC8D6A28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F5F32F1C8DBB44499DAD070A8B4BB8882">
    <w:name w:val="F5F32F1C8DBB44499DAD070A8B4BB888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35CC20D92E54899BCE515D9A291781A2">
    <w:name w:val="935CC20D92E54899BCE515D9A291781A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497842A4D96D4990AF0939ECA3BAEAE32">
    <w:name w:val="497842A4D96D4990AF0939ECA3BAEAE32"/>
    <w:rsid w:val="00C8167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FCE87D51527F403CAC5D4D3A9A0FFCF92">
    <w:name w:val="FCE87D51527F403CAC5D4D3A9A0FFCF9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4A25BF130B74AFA87A816CD1BDFA9E82">
    <w:name w:val="54A25BF130B74AFA87A816CD1BDFA9E8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740A7C05D53E4FBA9535856538E9FF372">
    <w:name w:val="740A7C05D53E4FBA9535856538E9FF37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D405DB9F0E1B4EEEBD176E24C48E1FD42">
    <w:name w:val="D405DB9F0E1B4EEEBD176E24C48E1FD4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EA814B3162C407FB64BC8C873E653392">
    <w:name w:val="9EA814B3162C407FB64BC8C873E65339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EB43983431C45F69ED7B1A598CCDD912">
    <w:name w:val="BEB43983431C45F69ED7B1A598CCDD91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D54F712089C4A7D83F9BA1E44760BF32">
    <w:name w:val="BD54F712089C4A7D83F9BA1E44760BF32"/>
    <w:rsid w:val="00C8167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B52EFD85EF724FB49806FD19340060CC2">
    <w:name w:val="B52EFD85EF724FB49806FD19340060CC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AC38FC2A5AC4F0D97A459B75B2154352">
    <w:name w:val="5AC38FC2A5AC4F0D97A459B75B215435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D13BEC89AA3A49D290D013DFF4FECD432">
    <w:name w:val="D13BEC89AA3A49D290D013DFF4FECD43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F0C00C586C34B6CADC2BD00A693D11D2">
    <w:name w:val="5F0C00C586C34B6CADC2BD00A693D11D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DDE80B71B71412D8FB57C43012BD0702">
    <w:name w:val="BDDE80B71B71412D8FB57C43012BD070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8FDA0D21B07498296F53C70C182444B2">
    <w:name w:val="98FDA0D21B07498296F53C70C182444B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4319D86A3B854D60B5285237661530A32">
    <w:name w:val="4319D86A3B854D60B5285237661530A32"/>
    <w:rsid w:val="00C8167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41F337D386D84D529A32C532592AC4F92">
    <w:name w:val="41F337D386D84D529A32C532592AC4F9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5BF58398EF147D1BD596E24C7E4BE4F2">
    <w:name w:val="B5BF58398EF147D1BD596E24C7E4BE4F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EBA0AA0254C641B98A33C63E11B48EC02">
    <w:name w:val="EBA0AA0254C641B98A33C63E11B48EC0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D9484940B9B74C19B9C9F67A0D8DD6FD2">
    <w:name w:val="D9484940B9B74C19B9C9F67A0D8DD6FD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3F1C3174481E450985D2041DE804FC282">
    <w:name w:val="3F1C3174481E450985D2041DE804FC28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499C30D4C4044339241C04ED251E80A2">
    <w:name w:val="C499C30D4C4044339241C04ED251E80A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17EA11FCAFE34B9C9D2B955AF18127E52">
    <w:name w:val="17EA11FCAFE34B9C9D2B955AF18127E52"/>
    <w:rsid w:val="00C8167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843AF17E534843C6B064C539B1B23EB62">
    <w:name w:val="843AF17E534843C6B064C539B1B23EB6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E194F9D016044BD8E07424879C6CEBA2">
    <w:name w:val="5E194F9D016044BD8E07424879C6CEBA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D6EC307BD561411C823635398FFF17C92">
    <w:name w:val="D6EC307BD561411C823635398FFF17C9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40AD156B3FF494CA6B09240AF1852D72">
    <w:name w:val="B40AD156B3FF494CA6B09240AF1852D7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294D1F6D50F438185EE9634A30453822">
    <w:name w:val="9294D1F6D50F438185EE9634A3045382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38EBE298F624E5EBC6885C62249DB372">
    <w:name w:val="B38EBE298F624E5EBC6885C62249DB37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87F3AAFF2A1147079EBEAD5E9AD094042">
    <w:name w:val="87F3AAFF2A1147079EBEAD5E9AD094042"/>
    <w:rsid w:val="00C8167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B713CC29FD7A4CB181C84C220ECF176D2">
    <w:name w:val="B713CC29FD7A4CB181C84C220ECF176D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03DC97ACBC8E42AD8EC8817EA1ED359E2">
    <w:name w:val="03DC97ACBC8E42AD8EC8817EA1ED359E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8DEE2BBEA9D438581934394F50EFE242">
    <w:name w:val="98DEE2BBEA9D438581934394F50EFE24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3F59DDF6FCD44B52B2B1E3435A99ECD12">
    <w:name w:val="3F59DDF6FCD44B52B2B1E3435A99ECD1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14003D18E086497FB4FFE7802219D6ED2">
    <w:name w:val="14003D18E086497FB4FFE7802219D6ED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D7BB8680BCD4B7BAB2E66F0A436E0012">
    <w:name w:val="5D7BB8680BCD4B7BAB2E66F0A436E001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F585EADD01764CE79CC46B16932526ED2">
    <w:name w:val="F585EADD01764CE79CC46B16932526ED2"/>
    <w:rsid w:val="00C8167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A57853B1C55C47699D1C2C8D61D7228D2">
    <w:name w:val="A57853B1C55C47699D1C2C8D61D7228D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A0F9DA1452442DC92C29ACA8E88F0292">
    <w:name w:val="9A0F9DA1452442DC92C29ACA8E88F029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07F24B7E5B94F39BA087D717ACFA51F2">
    <w:name w:val="507F24B7E5B94F39BA087D717ACFA51F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3569666973449C0902E6ABF51E53DB02">
    <w:name w:val="C3569666973449C0902E6ABF51E53DB0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04696397080E41B1864D22FDE6C28FE42">
    <w:name w:val="04696397080E41B1864D22FDE6C28FE4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075BFA1F2B04506B66BDB7197CE7B8E2">
    <w:name w:val="B075BFA1F2B04506B66BDB7197CE7B8E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29043AB05F0149E5BF8F8BE9561B1CC02">
    <w:name w:val="29043AB05F0149E5BF8F8BE9561B1CC02"/>
    <w:rsid w:val="00C8167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DB4E58551C4349E6B17C14BBAFC7F53B2">
    <w:name w:val="DB4E58551C4349E6B17C14BBAFC7F53B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A20378D79E414C72B0597B103540418D2">
    <w:name w:val="A20378D79E414C72B0597B103540418D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BB533B150DC47409DE327415209C5BA2">
    <w:name w:val="BBB533B150DC47409DE327415209C5BA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242AB9A62A5C4845A66FABE00351FFD92">
    <w:name w:val="242AB9A62A5C4845A66FABE00351FFD9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F4BC503EFEA747CAB18587EA3BBB490B2">
    <w:name w:val="F4BC503EFEA747CAB18587EA3BBB490B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B095B48F3B34993B2723679B607FC6C2">
    <w:name w:val="BB095B48F3B34993B2723679B607FC6C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E507FC34F044A56AFB35F1BC902F19F2">
    <w:name w:val="5E507FC34F044A56AFB35F1BC902F19F2"/>
    <w:rsid w:val="00C8167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63EE7F5E9008432EAAC28098C4E537F72">
    <w:name w:val="63EE7F5E9008432EAAC28098C4E537F7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AC90C47A7696466F854639C42D2D77AD2">
    <w:name w:val="AC90C47A7696466F854639C42D2D77AD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40B849C197564BF9A0E3EA1249BEEB272">
    <w:name w:val="40B849C197564BF9A0E3EA1249BEEB27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A5C48B79821D495C9A80898618818E0C2">
    <w:name w:val="A5C48B79821D495C9A80898618818E0C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A1EAE44E57AB428E8F3F13B92DB4513A2">
    <w:name w:val="A1EAE44E57AB428E8F3F13B92DB4513A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C39F189559448C6BDAD5CA932CB8E832">
    <w:name w:val="BC39F189559448C6BDAD5CA932CB8E83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C21CA08A1244A329D43391B027051DD2">
    <w:name w:val="CC21CA08A1244A329D43391B027051DD2"/>
    <w:rsid w:val="00C8167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806E87A790034897BAE9C3EDB03776822">
    <w:name w:val="806E87A790034897BAE9C3EDB0377682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8CD0564BDD64F4299574B759F27C14C2">
    <w:name w:val="C8CD0564BDD64F4299574B759F27C14C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6D4133065E1E4368BA7230F852B0901C2">
    <w:name w:val="6D4133065E1E4368BA7230F852B0901C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0C0E8D3FC82F4C83811E783DC8B918D22">
    <w:name w:val="0C0E8D3FC82F4C83811E783DC8B918D2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6E05D381D9D44DF5B7DC5298A2D237322">
    <w:name w:val="6E05D381D9D44DF5B7DC5298A2D23732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66ECA03E55084983A1D834D7EBF917DC2">
    <w:name w:val="66ECA03E55084983A1D834D7EBF917DC2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61751A2BF08D4433BE32BD6C49D58A2F3">
    <w:name w:val="61751A2BF08D4433BE32BD6C49D58A2F3"/>
    <w:rsid w:val="00C8167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44B6891E68284A228E60A0A90CA0EF5E3">
    <w:name w:val="44B6891E68284A228E60A0A90CA0EF5E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3F59890460E4FDE8BC634E0D11BAD3C3">
    <w:name w:val="C3F59890460E4FDE8BC634E0D11BAD3C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F8BFD8A00974A4EAE664C38E9530A6B3">
    <w:name w:val="9F8BFD8A00974A4EAE664C38E9530A6B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2DB300036B7A44608B8248D6AC8D6A283">
    <w:name w:val="2DB300036B7A44608B8248D6AC8D6A28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F5F32F1C8DBB44499DAD070A8B4BB8883">
    <w:name w:val="F5F32F1C8DBB44499DAD070A8B4BB888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35CC20D92E54899BCE515D9A291781A3">
    <w:name w:val="935CC20D92E54899BCE515D9A291781A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497842A4D96D4990AF0939ECA3BAEAE33">
    <w:name w:val="497842A4D96D4990AF0939ECA3BAEAE33"/>
    <w:rsid w:val="00C8167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FCE87D51527F403CAC5D4D3A9A0FFCF93">
    <w:name w:val="FCE87D51527F403CAC5D4D3A9A0FFCF9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4A25BF130B74AFA87A816CD1BDFA9E83">
    <w:name w:val="54A25BF130B74AFA87A816CD1BDFA9E8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740A7C05D53E4FBA9535856538E9FF373">
    <w:name w:val="740A7C05D53E4FBA9535856538E9FF37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D405DB9F0E1B4EEEBD176E24C48E1FD43">
    <w:name w:val="D405DB9F0E1B4EEEBD176E24C48E1FD4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EA814B3162C407FB64BC8C873E653393">
    <w:name w:val="9EA814B3162C407FB64BC8C873E65339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EB43983431C45F69ED7B1A598CCDD913">
    <w:name w:val="BEB43983431C45F69ED7B1A598CCDD91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D54F712089C4A7D83F9BA1E44760BF33">
    <w:name w:val="BD54F712089C4A7D83F9BA1E44760BF33"/>
    <w:rsid w:val="00C8167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B52EFD85EF724FB49806FD19340060CC3">
    <w:name w:val="B52EFD85EF724FB49806FD19340060CC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AC38FC2A5AC4F0D97A459B75B2154353">
    <w:name w:val="5AC38FC2A5AC4F0D97A459B75B215435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D13BEC89AA3A49D290D013DFF4FECD433">
    <w:name w:val="D13BEC89AA3A49D290D013DFF4FECD43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F0C00C586C34B6CADC2BD00A693D11D3">
    <w:name w:val="5F0C00C586C34B6CADC2BD00A693D11D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DDE80B71B71412D8FB57C43012BD0703">
    <w:name w:val="BDDE80B71B71412D8FB57C43012BD070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8FDA0D21B07498296F53C70C182444B3">
    <w:name w:val="98FDA0D21B07498296F53C70C182444B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4319D86A3B854D60B5285237661530A33">
    <w:name w:val="4319D86A3B854D60B5285237661530A33"/>
    <w:rsid w:val="00C8167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41F337D386D84D529A32C532592AC4F93">
    <w:name w:val="41F337D386D84D529A32C532592AC4F9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5BF58398EF147D1BD596E24C7E4BE4F3">
    <w:name w:val="B5BF58398EF147D1BD596E24C7E4BE4F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EBA0AA0254C641B98A33C63E11B48EC03">
    <w:name w:val="EBA0AA0254C641B98A33C63E11B48EC0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D9484940B9B74C19B9C9F67A0D8DD6FD3">
    <w:name w:val="D9484940B9B74C19B9C9F67A0D8DD6FD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3F1C3174481E450985D2041DE804FC283">
    <w:name w:val="3F1C3174481E450985D2041DE804FC28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499C30D4C4044339241C04ED251E80A3">
    <w:name w:val="C499C30D4C4044339241C04ED251E80A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17EA11FCAFE34B9C9D2B955AF18127E53">
    <w:name w:val="17EA11FCAFE34B9C9D2B955AF18127E53"/>
    <w:rsid w:val="00C8167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843AF17E534843C6B064C539B1B23EB63">
    <w:name w:val="843AF17E534843C6B064C539B1B23EB6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E194F9D016044BD8E07424879C6CEBA3">
    <w:name w:val="5E194F9D016044BD8E07424879C6CEBA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D6EC307BD561411C823635398FFF17C93">
    <w:name w:val="D6EC307BD561411C823635398FFF17C9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40AD156B3FF494CA6B09240AF1852D73">
    <w:name w:val="B40AD156B3FF494CA6B09240AF1852D7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294D1F6D50F438185EE9634A30453823">
    <w:name w:val="9294D1F6D50F438185EE9634A3045382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38EBE298F624E5EBC6885C62249DB373">
    <w:name w:val="B38EBE298F624E5EBC6885C62249DB37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87F3AAFF2A1147079EBEAD5E9AD094043">
    <w:name w:val="87F3AAFF2A1147079EBEAD5E9AD094043"/>
    <w:rsid w:val="00C8167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B713CC29FD7A4CB181C84C220ECF176D3">
    <w:name w:val="B713CC29FD7A4CB181C84C220ECF176D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03DC97ACBC8E42AD8EC8817EA1ED359E3">
    <w:name w:val="03DC97ACBC8E42AD8EC8817EA1ED359E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8DEE2BBEA9D438581934394F50EFE243">
    <w:name w:val="98DEE2BBEA9D438581934394F50EFE24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3F59DDF6FCD44B52B2B1E3435A99ECD13">
    <w:name w:val="3F59DDF6FCD44B52B2B1E3435A99ECD1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14003D18E086497FB4FFE7802219D6ED3">
    <w:name w:val="14003D18E086497FB4FFE7802219D6ED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D7BB8680BCD4B7BAB2E66F0A436E0013">
    <w:name w:val="5D7BB8680BCD4B7BAB2E66F0A436E001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F585EADD01764CE79CC46B16932526ED3">
    <w:name w:val="F585EADD01764CE79CC46B16932526ED3"/>
    <w:rsid w:val="00C8167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A57853B1C55C47699D1C2C8D61D7228D3">
    <w:name w:val="A57853B1C55C47699D1C2C8D61D7228D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9A0F9DA1452442DC92C29ACA8E88F0293">
    <w:name w:val="9A0F9DA1452442DC92C29ACA8E88F029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07F24B7E5B94F39BA087D717ACFA51F3">
    <w:name w:val="507F24B7E5B94F39BA087D717ACFA51F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3569666973449C0902E6ABF51E53DB03">
    <w:name w:val="C3569666973449C0902E6ABF51E53DB0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04696397080E41B1864D22FDE6C28FE43">
    <w:name w:val="04696397080E41B1864D22FDE6C28FE4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075BFA1F2B04506B66BDB7197CE7B8E3">
    <w:name w:val="B075BFA1F2B04506B66BDB7197CE7B8E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29043AB05F0149E5BF8F8BE9561B1CC03">
    <w:name w:val="29043AB05F0149E5BF8F8BE9561B1CC03"/>
    <w:rsid w:val="00C8167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DB4E58551C4349E6B17C14BBAFC7F53B3">
    <w:name w:val="DB4E58551C4349E6B17C14BBAFC7F53B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A20378D79E414C72B0597B103540418D3">
    <w:name w:val="A20378D79E414C72B0597B103540418D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BB533B150DC47409DE327415209C5BA3">
    <w:name w:val="BBB533B150DC47409DE327415209C5BA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242AB9A62A5C4845A66FABE00351FFD93">
    <w:name w:val="242AB9A62A5C4845A66FABE00351FFD9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F4BC503EFEA747CAB18587EA3BBB490B3">
    <w:name w:val="F4BC503EFEA747CAB18587EA3BBB490B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B095B48F3B34993B2723679B607FC6C3">
    <w:name w:val="BB095B48F3B34993B2723679B607FC6C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5E507FC34F044A56AFB35F1BC902F19F3">
    <w:name w:val="5E507FC34F044A56AFB35F1BC902F19F3"/>
    <w:rsid w:val="00C8167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63EE7F5E9008432EAAC28098C4E537F73">
    <w:name w:val="63EE7F5E9008432EAAC28098C4E537F7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AC90C47A7696466F854639C42D2D77AD3">
    <w:name w:val="AC90C47A7696466F854639C42D2D77AD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40B849C197564BF9A0E3EA1249BEEB273">
    <w:name w:val="40B849C197564BF9A0E3EA1249BEEB27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A5C48B79821D495C9A80898618818E0C3">
    <w:name w:val="A5C48B79821D495C9A80898618818E0C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A1EAE44E57AB428E8F3F13B92DB4513A3">
    <w:name w:val="A1EAE44E57AB428E8F3F13B92DB4513A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BC39F189559448C6BDAD5CA932CB8E833">
    <w:name w:val="BC39F189559448C6BDAD5CA932CB8E83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C21CA08A1244A329D43391B027051DD3">
    <w:name w:val="CC21CA08A1244A329D43391B027051DD3"/>
    <w:rsid w:val="00C8167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472C4" w:themeColor="accent1"/>
      <w:sz w:val="32"/>
      <w:szCs w:val="32"/>
    </w:rPr>
  </w:style>
  <w:style w:type="paragraph" w:customStyle="1" w:styleId="806E87A790034897BAE9C3EDB03776823">
    <w:name w:val="806E87A790034897BAE9C3EDB0377682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C8CD0564BDD64F4299574B759F27C14C3">
    <w:name w:val="C8CD0564BDD64F4299574B759F27C14C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6D4133065E1E4368BA7230F852B0901C3">
    <w:name w:val="6D4133065E1E4368BA7230F852B0901C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0C0E8D3FC82F4C83811E783DC8B918D23">
    <w:name w:val="0C0E8D3FC82F4C83811E783DC8B918D2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6E05D381D9D44DF5B7DC5298A2D237323">
    <w:name w:val="6E05D381D9D44DF5B7DC5298A2D23732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  <w:style w:type="paragraph" w:customStyle="1" w:styleId="66ECA03E55084983A1D834D7EBF917DC3">
    <w:name w:val="66ECA03E55084983A1D834D7EBF917DC3"/>
    <w:rsid w:val="00C81679"/>
    <w:pPr>
      <w:spacing w:after="0" w:line="240" w:lineRule="auto"/>
      <w:jc w:val="center"/>
    </w:pPr>
    <w:rPr>
      <w:rFonts w:eastAsiaTheme="minorHAnsi"/>
      <w:color w:val="4472C4" w:themeColor="accent1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eme1">
  <a:themeElements>
    <a:clrScheme name="Personal Business Card">
      <a:dk1>
        <a:sysClr val="windowText" lastClr="000000"/>
      </a:dk1>
      <a:lt1>
        <a:sysClr val="window" lastClr="FFFFFF"/>
      </a:lt1>
      <a:dk2>
        <a:srgbClr val="004554"/>
      </a:dk2>
      <a:lt2>
        <a:srgbClr val="E7E6E6"/>
      </a:lt2>
      <a:accent1>
        <a:srgbClr val="005C71"/>
      </a:accent1>
      <a:accent2>
        <a:srgbClr val="70CCDD"/>
      </a:accent2>
      <a:accent3>
        <a:srgbClr val="EA7307"/>
      </a:accent3>
      <a:accent4>
        <a:srgbClr val="FEB212"/>
      </a:accent4>
      <a:accent5>
        <a:srgbClr val="FFDE00"/>
      </a:accent5>
      <a:accent6>
        <a:srgbClr val="8DC63F"/>
      </a:accent6>
      <a:hlink>
        <a:srgbClr val="005C71"/>
      </a:hlink>
      <a:folHlink>
        <a:srgbClr val="70CCDD"/>
      </a:folHlink>
    </a:clrScheme>
    <a:fontScheme name="Personal Business Card">
      <a:majorFont>
        <a:latin typeface="Cambria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Office_15820536_TF03424893</Template>
  <TotalTime>25</TotalTime>
  <Pages>1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dcterms:created xsi:type="dcterms:W3CDTF">2017-06-23T19:40:00Z</dcterms:created>
  <dcterms:modified xsi:type="dcterms:W3CDTF">2017-09-12T03:04:00Z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ScenarioTags">
    <vt:lpwstr/>
  </property>
  <property fmtid="{D5CDD505-2E9C-101B-9397-08002B2CF9AE}" pid="4" name="CampaignTags">
    <vt:lpwstr/>
  </property>
  <property fmtid="{D5CDD505-2E9C-101B-9397-08002B2CF9AE}" pid="5" name="ContentTypeId">
    <vt:lpwstr>0x010100AA3F7D94069FF64A86F7DFF56D60E3BE</vt:lpwstr>
  </property>
  <property fmtid="{D5CDD505-2E9C-101B-9397-08002B2CF9AE}" pid="6" name="FeatureTags">
    <vt:lpwstr/>
  </property>
  <property fmtid="{D5CDD505-2E9C-101B-9397-08002B2CF9AE}" pid="7" name="LocalizationTags">
    <vt:lpwstr/>
  </property>
</Properties>
</file>