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template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C8E" w:rsidRDefault="0080284D">
      <w:r>
        <w:rPr>
          <w:noProof/>
          <w:lang w:val="fr-FR" w:eastAsia="fr-FR"/>
        </w:rPr>
        <w:drawing>
          <wp:anchor distT="0" distB="0" distL="114300" distR="114300" simplePos="0" relativeHeight="251978752" behindDoc="0" locked="0" layoutInCell="0" allowOverlap="1">
            <wp:simplePos x="0" y="0"/>
            <wp:positionH relativeFrom="page">
              <wp:posOffset>1333500</wp:posOffset>
            </wp:positionH>
            <wp:positionV relativeFrom="page">
              <wp:posOffset>8531225</wp:posOffset>
            </wp:positionV>
            <wp:extent cx="353060" cy="857250"/>
            <wp:effectExtent l="19050" t="0" r="8890" b="0"/>
            <wp:wrapNone/>
            <wp:docPr id="871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572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294318">
        <w:rPr>
          <w:noProof/>
          <w:lang w:val="fr-FR" w:eastAsia="fr-FR"/>
        </w:rPr>
        <w:drawing>
          <wp:anchor distT="0" distB="0" distL="114300" distR="114300" simplePos="0" relativeHeight="251976704" behindDoc="0" locked="0" layoutInCell="0" allowOverlap="1">
            <wp:simplePos x="0" y="0"/>
            <wp:positionH relativeFrom="page">
              <wp:posOffset>561484</wp:posOffset>
            </wp:positionH>
            <wp:positionV relativeFrom="page">
              <wp:posOffset>7772400</wp:posOffset>
            </wp:positionV>
            <wp:extent cx="791210" cy="1447800"/>
            <wp:effectExtent l="19050" t="0" r="8890" b="0"/>
            <wp:wrapNone/>
            <wp:docPr id="870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14478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 w:rsidRPr="00D36299">
        <w:rPr>
          <w:noProof/>
          <w:lang w:val="fr-FR" w:eastAsia="fr-FR"/>
        </w:rPr>
        <w:drawing>
          <wp:anchor distT="0" distB="0" distL="114300" distR="114300" simplePos="0" relativeHeight="251542439" behindDoc="0" locked="0" layoutInCell="0" allowOverlap="1">
            <wp:simplePos x="0" y="0"/>
            <wp:positionH relativeFrom="page">
              <wp:posOffset>4343420</wp:posOffset>
            </wp:positionH>
            <wp:positionV relativeFrom="page">
              <wp:posOffset>5038934</wp:posOffset>
            </wp:positionV>
            <wp:extent cx="3181502" cy="1664840"/>
            <wp:effectExtent l="0" t="38100" r="56998" b="49660"/>
            <wp:wrapNone/>
            <wp:docPr id="849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76075">
                      <a:off x="0" y="0"/>
                      <a:ext cx="3181005" cy="16645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>
        <w:rPr>
          <w:noProof/>
          <w:lang w:val="fr-FR" w:eastAsia="fr-FR"/>
        </w:rPr>
        <w:drawing>
          <wp:anchor distT="0" distB="0" distL="114300" distR="114300" simplePos="0" relativeHeight="251541415" behindDoc="0" locked="0" layoutInCell="0" allowOverlap="1">
            <wp:simplePos x="0" y="0"/>
            <wp:positionH relativeFrom="page">
              <wp:posOffset>5230495</wp:posOffset>
            </wp:positionH>
            <wp:positionV relativeFrom="page">
              <wp:posOffset>4210685</wp:posOffset>
            </wp:positionV>
            <wp:extent cx="2456180" cy="1277620"/>
            <wp:effectExtent l="57150" t="0" r="20320" b="36830"/>
            <wp:wrapNone/>
            <wp:docPr id="737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456180" cy="12776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185.7pt;margin-top:564.65pt;width:370.8pt;height:111.3pt;z-index:251967488;mso-position-horizontal-relative:page;mso-position-vertical-relative:page" o:allowincell="f" filled="f" fillcolor="white [3212]" stroked="f" strokecolor="#d9cbaa [2894]">
            <v:textbox style="mso-next-textbox:#_x0000_s1052" inset=",7.2pt,,0">
              <w:txbxContent>
                <w:p w:rsidR="00187631" w:rsidRPr="00F77AB2" w:rsidRDefault="00F77AB2" w:rsidP="00F77AB2">
                  <w:pPr>
                    <w:pStyle w:val="Titre1"/>
                    <w:rPr>
                      <w:color w:val="404040" w:themeColor="text1" w:themeTint="BF"/>
                      <w:sz w:val="100"/>
                      <w:szCs w:val="100"/>
                    </w:rPr>
                  </w:pPr>
                  <w:proofErr w:type="spellStart"/>
                  <w:r>
                    <w:rPr>
                      <w:color w:val="404040" w:themeColor="text1" w:themeTint="BF"/>
                      <w:sz w:val="100"/>
                      <w:szCs w:val="100"/>
                    </w:rPr>
                    <w:t>Titre</w:t>
                  </w:r>
                  <w:proofErr w:type="spellEnd"/>
                  <w:r>
                    <w:rPr>
                      <w:color w:val="404040" w:themeColor="text1" w:themeTint="BF"/>
                      <w:sz w:val="100"/>
                      <w:szCs w:val="100"/>
                    </w:rPr>
                    <w:t xml:space="preserve"> de </w:t>
                  </w:r>
                  <w:proofErr w:type="spellStart"/>
                  <w:r>
                    <w:rPr>
                      <w:color w:val="404040" w:themeColor="text1" w:themeTint="BF"/>
                      <w:sz w:val="100"/>
                      <w:szCs w:val="100"/>
                    </w:rPr>
                    <w:t>l’album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3558E7" w:rsidRPr="003558E7">
        <w:rPr>
          <w:noProof/>
        </w:rPr>
        <w:pict>
          <v:shape id="_x0000_s1193" type="#_x0000_t202" style="position:absolute;margin-left:56.8pt;margin-top:57.7pt;width:404.35pt;height:524.4pt;z-index:251970560;mso-position-horizontal-relative:page;mso-position-vertical-relative:page;v-text-anchor:bottom" o:allowincell="f" filled="f" fillcolor="white [3212]" stroked="f" strokecolor="white [3212]">
            <v:textbox style="mso-next-textbox:#_x0000_s1193;mso-fit-shape-to-text:t" inset=",7.2pt,,7.2pt">
              <w:txbxContent>
                <w:sdt>
                  <w:sdtPr>
                    <w:id w:val="1900923677"/>
                    <w:picture/>
                  </w:sdtPr>
                  <w:sdtContent>
                    <w:p w:rsidR="00374D1F" w:rsidRDefault="00374D1F" w:rsidP="00374D1F">
                      <w:pPr>
                        <w:pStyle w:val="photo-rightaligned"/>
                      </w:pPr>
                      <w:r w:rsidRPr="00D40AB0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729197" cy="5636067"/>
                            <wp:effectExtent l="552450" t="419100" r="518953" b="402783"/>
                            <wp:docPr id="757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300000">
                                      <a:off x="0" y="0"/>
                                      <a:ext cx="3729197" cy="56360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303846">
        <w:rPr>
          <w:noProof/>
          <w:lang w:val="fr-FR" w:eastAsia="fr-FR"/>
        </w:rPr>
        <w:drawing>
          <wp:anchor distT="0" distB="0" distL="114300" distR="114300" simplePos="0" relativeHeight="251574204" behindDoc="0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7867650</wp:posOffset>
            </wp:positionV>
            <wp:extent cx="6877050" cy="1562100"/>
            <wp:effectExtent l="19050" t="0" r="0" b="0"/>
            <wp:wrapNone/>
            <wp:docPr id="298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8" cstate="print"/>
                    <a:srcRect b="10870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5621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rect id="_x0000_s1026" style="position:absolute;margin-left:0;margin-top:492pt;width:540pt;height:211.5pt;z-index:251544488;mso-position-horizontal:center;mso-position-horizontal-relative:page;mso-position-vertical-relative:page" o:regroupid="4" o:allowincell="f" fillcolor="white [3212]" stroked="f">
            <v:fill color2="#feb80a" rotate="t" focus="100%" type="gradient"/>
            <w10:wrap anchorx="page" anchory="page"/>
          </v:rect>
        </w:pict>
      </w:r>
      <w:r w:rsidR="00374D1F">
        <w:rPr>
          <w:noProof/>
          <w:lang w:val="fr-FR" w:eastAsia="fr-FR"/>
        </w:rPr>
        <w:drawing>
          <wp:anchor distT="0" distB="0" distL="114300" distR="114300" simplePos="0" relativeHeight="251959296" behindDoc="0" locked="0" layoutInCell="0" allowOverlap="1">
            <wp:simplePos x="0" y="0"/>
            <wp:positionH relativeFrom="page">
              <wp:posOffset>1802130</wp:posOffset>
            </wp:positionH>
            <wp:positionV relativeFrom="page">
              <wp:posOffset>4880610</wp:posOffset>
            </wp:positionV>
            <wp:extent cx="2463800" cy="1273810"/>
            <wp:effectExtent l="57150" t="0" r="12700" b="21590"/>
            <wp:wrapNone/>
            <wp:docPr id="735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463800" cy="12738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74D1F">
        <w:rPr>
          <w:noProof/>
          <w:lang w:val="fr-FR" w:eastAsia="fr-FR"/>
        </w:rPr>
        <w:drawing>
          <wp:anchor distT="0" distB="0" distL="114300" distR="114300" simplePos="0" relativeHeight="251547561" behindDoc="0" locked="0" layoutInCell="0" allowOverlap="1">
            <wp:simplePos x="0" y="0"/>
            <wp:positionH relativeFrom="page">
              <wp:posOffset>3390900</wp:posOffset>
            </wp:positionH>
            <wp:positionV relativeFrom="page">
              <wp:posOffset>4724400</wp:posOffset>
            </wp:positionV>
            <wp:extent cx="2057400" cy="1219200"/>
            <wp:effectExtent l="19050" t="0" r="0" b="0"/>
            <wp:wrapNone/>
            <wp:docPr id="738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74D1F">
        <w:rPr>
          <w:noProof/>
          <w:lang w:val="fr-FR" w:eastAsia="fr-FR"/>
        </w:rPr>
        <w:drawing>
          <wp:anchor distT="0" distB="0" distL="114300" distR="114300" simplePos="0" relativeHeight="251545513" behindDoc="0" locked="0" layoutInCell="0" allowOverlap="1">
            <wp:simplePos x="0" y="0"/>
            <wp:positionH relativeFrom="page">
              <wp:posOffset>361950</wp:posOffset>
            </wp:positionH>
            <wp:positionV relativeFrom="page">
              <wp:posOffset>4975860</wp:posOffset>
            </wp:positionV>
            <wp:extent cx="2057400" cy="1219200"/>
            <wp:effectExtent l="19050" t="0" r="0" b="0"/>
            <wp:wrapNone/>
            <wp:docPr id="736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rect id="_x0000_s1126" style="position:absolute;margin-left:35.95pt;margin-top:35.8pt;width:540pt;height:562.7pt;z-index:251540390;mso-position-horizontal-relative:page;mso-position-vertical-relative:page" o:regroupid="4" o:allowincell="f" fillcolor="#7cccfc" stroked="f">
            <v:fill color2="white [3212]" rotate="t" focus="100%" type="gradient"/>
            <w10:wrap anchorx="page" anchory="page"/>
          </v:rect>
        </w:pict>
      </w:r>
      <w:r w:rsidR="00DB0FAA">
        <w:rPr>
          <w:noProof/>
          <w:lang w:val="fr-FR" w:eastAsia="fr-FR"/>
        </w:rPr>
        <w:drawing>
          <wp:anchor distT="0" distB="0" distL="114300" distR="114300" simplePos="0" relativeHeight="251844608" behindDoc="0" locked="0" layoutInCell="0" allowOverlap="1">
            <wp:simplePos x="0" y="0"/>
            <wp:positionH relativeFrom="page">
              <wp:posOffset>433705</wp:posOffset>
            </wp:positionH>
            <wp:positionV relativeFrom="page">
              <wp:posOffset>8453120</wp:posOffset>
            </wp:positionV>
            <wp:extent cx="6881495" cy="1062990"/>
            <wp:effectExtent l="19050" t="0" r="0" b="0"/>
            <wp:wrapNone/>
            <wp:docPr id="1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C8E">
        <w:br w:type="page"/>
      </w:r>
    </w:p>
    <w:p w:rsidR="00552C8E" w:rsidRDefault="003558E7">
      <w:r w:rsidRPr="003558E7">
        <w:rPr>
          <w:noProof/>
        </w:rPr>
        <w:lastRenderedPageBreak/>
        <w:pict>
          <v:shape id="_x0000_s1189" type="#_x0000_t202" style="position:absolute;margin-left:437.7pt;margin-top:75.2pt;width:121.35pt;height:260pt;z-index:251929600;mso-position-horizontal-relative:page;mso-position-vertical-relative:page;v-text-anchor:middle" o:allowincell="f" filled="f" fillcolor="white [3212]" stroked="f" strokecolor="#d9cbaa [2894]">
            <v:textbox style="mso-next-textbox:#_x0000_s1189" inset=",7.2pt,,0">
              <w:txbxContent>
                <w:p w:rsidR="00DE436C" w:rsidRPr="00D36299" w:rsidRDefault="00F77AB2" w:rsidP="000A3786">
                  <w:pPr>
                    <w:pStyle w:val="Headingdark"/>
                  </w:pPr>
                  <w:r>
                    <w:t>LEGENDE</w:t>
                  </w:r>
                </w:p>
                <w:p w:rsidR="006174CA" w:rsidRPr="00F77AB2" w:rsidRDefault="00F77AB2" w:rsidP="005868CD">
                  <w:pPr>
                    <w:pStyle w:val="Photocaption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Description de la photo (Ex: date, évènement</w:t>
                  </w:r>
                  <w:r>
                    <w:rPr>
                      <w:lang w:val="fr-FR"/>
                    </w:rPr>
                    <w:t>…)</w:t>
                  </w:r>
                  <w:r w:rsidR="00D36299" w:rsidRPr="00F77AB2">
                    <w:rPr>
                      <w:lang w:val="fr-FR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DB0FAA">
        <w:rPr>
          <w:noProof/>
          <w:lang w:val="fr-FR" w:eastAsia="fr-FR"/>
        </w:rPr>
        <w:drawing>
          <wp:anchor distT="0" distB="0" distL="114300" distR="114300" simplePos="0" relativeHeight="25182924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7680960</wp:posOffset>
            </wp:positionV>
            <wp:extent cx="6876302" cy="1746508"/>
            <wp:effectExtent l="19050" t="0" r="748" b="0"/>
            <wp:wrapNone/>
            <wp:docPr id="299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302" cy="174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8E7">
        <w:rPr>
          <w:noProof/>
        </w:rPr>
        <w:pict>
          <v:shape id="_x0000_s1101" type="#_x0000_t202" style="position:absolute;margin-left:49.85pt;margin-top:477.6pt;width:244.55pt;height:101.2pt;z-index:251768832;mso-position-horizontal-relative:page;mso-position-vertical-relative:page;v-text-anchor:middle" o:allowincell="f" filled="f" fillcolor="white [3212]" stroked="f" strokecolor="#d9cbaa [2894]">
            <v:textbox style="mso-next-textbox:#_x0000_s1101" inset=",7.2pt,,0">
              <w:txbxContent>
                <w:p w:rsidR="00F77AB2" w:rsidRPr="00F77AB2" w:rsidRDefault="00F77AB2" w:rsidP="00F77AB2">
                  <w:pPr>
                    <w:pStyle w:val="Headingdark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LEGENDE</w:t>
                  </w:r>
                </w:p>
                <w:p w:rsidR="00F77AB2" w:rsidRPr="00F77AB2" w:rsidRDefault="00F77AB2" w:rsidP="00F77AB2">
                  <w:pPr>
                    <w:pStyle w:val="Photocaption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Description de la photo (Ex: date, évènement</w:t>
                  </w:r>
                  <w:r>
                    <w:rPr>
                      <w:lang w:val="fr-FR"/>
                    </w:rPr>
                    <w:t>…)</w:t>
                  </w:r>
                  <w:r w:rsidRPr="00F77AB2">
                    <w:rPr>
                      <w:lang w:val="fr-FR"/>
                    </w:rPr>
                    <w:t xml:space="preserve"> </w:t>
                  </w:r>
                </w:p>
                <w:p w:rsidR="005868CD" w:rsidRPr="00F77AB2" w:rsidRDefault="005868CD" w:rsidP="00F77AB2">
                  <w:pPr>
                    <w:rPr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 w:rsidRPr="003558E7">
        <w:rPr>
          <w:noProof/>
        </w:rPr>
        <w:pict>
          <v:rect id="_x0000_s1100" style="position:absolute;margin-left:35.95pt;margin-top:466.7pt;width:291.4pt;height:125.65pt;z-index:251765760;mso-position-horizontal-relative:page;mso-position-vertical-relative:page" o:allowincell="f" fillcolor="#b2d65b" stroked="f">
            <w10:wrap anchorx="page" anchory="page"/>
          </v:rect>
        </w:pict>
      </w:r>
      <w:r w:rsidR="00952D73">
        <w:rPr>
          <w:noProof/>
          <w:lang w:val="fr-FR" w:eastAsia="fr-FR"/>
        </w:rPr>
        <w:drawing>
          <wp:anchor distT="0" distB="0" distL="114300" distR="114300" simplePos="0" relativeHeight="251848704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7863840</wp:posOffset>
            </wp:positionV>
            <wp:extent cx="6859270" cy="1656080"/>
            <wp:effectExtent l="19050" t="0" r="0" b="0"/>
            <wp:wrapNone/>
            <wp:docPr id="2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8E7">
        <w:rPr>
          <w:noProof/>
        </w:rPr>
        <w:pict>
          <v:shape id="_x0000_s1099" type="#_x0000_t202" style="position:absolute;margin-left:279.9pt;margin-top:335.2pt;width:296.1pt;height:357.9pt;z-index:251847680;mso-position-horizontal-relative:page;mso-position-vertical-relative:page" o:allowincell="f" filled="f" fillcolor="white [3212]" stroked="f" strokecolor="white [3212]">
            <v:textbox style="mso-next-textbox:#_x0000_s1099;mso-fit-shape-to-text:t" inset=",7.2pt,,7.2pt">
              <w:txbxContent>
                <w:sdt>
                  <w:sdtPr>
                    <w:id w:val="1900923295"/>
                    <w:picture/>
                  </w:sdtPr>
                  <w:sdtContent>
                    <w:p w:rsidR="00D40AB0" w:rsidRDefault="00D40AB0" w:rsidP="00D40AB0">
                      <w:pPr>
                        <w:pStyle w:val="photo-lef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2392835" cy="3625508"/>
                            <wp:effectExtent l="476250" t="361950" r="464665" b="355942"/>
                            <wp:docPr id="32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00000">
                                      <a:off x="0" y="0"/>
                                      <a:ext cx="2392835" cy="36255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Pr="003558E7">
        <w:rPr>
          <w:noProof/>
        </w:rPr>
        <w:pict>
          <v:group id="_x0000_s1131" style="position:absolute;margin-left:0;margin-top:36pt;width:540pt;height:720.35pt;z-index:251570105;mso-position-horizontal:center;mso-position-horizontal-relative:page;mso-position-vertical-relative:page" coordorigin="959,960" coordsize="10800,14407" o:allowincell="f">
            <v:rect id="_x0000_s1129" style="position:absolute;left:959;top:960;width:10800;height:8544;mso-position-horizontal-relative:page;mso-position-vertical-relative:page" o:allowincell="f" fillcolor="#7cccfc" stroked="f">
              <v:fill color2="white [3212]" rotate="t" focus="100%" type="gradient"/>
            </v:rect>
            <v:rect id="_x0000_s1130" style="position:absolute;left:959;top:9504;width:10800;height:5863;mso-position-horizontal-relative:page;mso-position-vertical-relative:page" o:allowincell="f" fillcolor="white [3212]" stroked="f">
              <v:fill color2="#feb80a" rotate="t" focus="50%" type="gradient"/>
            </v:rect>
            <w10:wrap anchorx="page" anchory="page"/>
          </v:group>
        </w:pict>
      </w:r>
      <w:r w:rsidRPr="003558E7">
        <w:rPr>
          <w:noProof/>
        </w:rPr>
        <w:pict>
          <v:shape id="_x0000_s1096" type="#_x0000_t202" style="position:absolute;margin-left:32.7pt;margin-top:48pt;width:421.1pt;height:513.85pt;z-index:251595726;mso-position-horizontal-relative:page;mso-position-vertical-relative:page;v-text-anchor:bottom" o:allowincell="f" filled="f" fillcolor="white [3212]" stroked="f" strokecolor="white [3212]">
            <v:textbox style="mso-next-textbox:#_x0000_s1096;mso-fit-shape-to-text:t" inset=",7.2pt,,7.2pt">
              <w:txbxContent>
                <w:sdt>
                  <w:sdtPr>
                    <w:id w:val="1900923443"/>
                    <w:picture/>
                  </w:sdtPr>
                  <w:sdtContent>
                    <w:p w:rsidR="00D40AB0" w:rsidRDefault="00D40AB0" w:rsidP="00D40AB0">
                      <w:pPr>
                        <w:pStyle w:val="photo-rightaligned"/>
                      </w:pPr>
                      <w:r w:rsidRPr="00D40AB0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629838" cy="5390848"/>
                            <wp:effectExtent l="533400" t="419100" r="542112" b="400352"/>
                            <wp:docPr id="286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300000">
                                      <a:off x="0" y="0"/>
                                      <a:ext cx="3629838" cy="539084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552C8E">
        <w:br w:type="page"/>
      </w:r>
    </w:p>
    <w:p w:rsidR="00946164" w:rsidRDefault="003558E7">
      <w:pPr>
        <w:spacing w:after="200" w:line="276" w:lineRule="auto"/>
      </w:pPr>
      <w:r w:rsidRPr="003558E7">
        <w:rPr>
          <w:noProof/>
        </w:rPr>
        <w:lastRenderedPageBreak/>
        <w:pict>
          <v:shape id="_x0000_s1140" type="#_x0000_t202" style="position:absolute;margin-left:380.25pt;margin-top:166.6pt;width:173pt;height:398.05pt;z-index:251859968;mso-position-horizontal-relative:page;mso-position-vertical-relative:page;v-text-anchor:middle" o:allowincell="f" filled="f" fillcolor="white [3212]" stroked="f" strokecolor="#d9cbaa [2894]">
            <v:textbox style="mso-next-textbox:#_x0000_s1140" inset=",7.2pt,,0">
              <w:txbxContent>
                <w:p w:rsidR="00F77AB2" w:rsidRPr="00F77AB2" w:rsidRDefault="00F77AB2" w:rsidP="00F77AB2">
                  <w:pPr>
                    <w:pStyle w:val="Headingdark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LEGENDE</w:t>
                  </w:r>
                </w:p>
                <w:p w:rsidR="005868CD" w:rsidRPr="00F77AB2" w:rsidRDefault="00F77AB2" w:rsidP="005868CD">
                  <w:pPr>
                    <w:pStyle w:val="Photocaption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Description de la photo (Ex: date, évènement</w:t>
                  </w:r>
                  <w:r>
                    <w:rPr>
                      <w:lang w:val="fr-FR"/>
                    </w:rPr>
                    <w:t>…)</w:t>
                  </w:r>
                  <w:r w:rsidR="005868CD" w:rsidRPr="00F77AB2">
                    <w:rPr>
                      <w:lang w:val="fr-FR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AB4FC4">
        <w:rPr>
          <w:noProof/>
          <w:lang w:val="fr-FR" w:eastAsia="fr-FR"/>
        </w:rPr>
        <w:drawing>
          <wp:anchor distT="0" distB="0" distL="114300" distR="114300" simplePos="0" relativeHeight="251948032" behindDoc="0" locked="0" layoutInCell="0" allowOverlap="1">
            <wp:simplePos x="0" y="0"/>
            <wp:positionH relativeFrom="page">
              <wp:posOffset>5353050</wp:posOffset>
            </wp:positionH>
            <wp:positionV relativeFrom="page">
              <wp:posOffset>8205682</wp:posOffset>
            </wp:positionV>
            <wp:extent cx="400050" cy="963295"/>
            <wp:effectExtent l="0" t="0" r="0" b="0"/>
            <wp:wrapNone/>
            <wp:docPr id="660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632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B4FC4">
        <w:rPr>
          <w:noProof/>
          <w:lang w:val="fr-FR" w:eastAsia="fr-FR"/>
        </w:rPr>
        <w:drawing>
          <wp:anchor distT="0" distB="0" distL="114300" distR="114300" simplePos="0" relativeHeight="251947008" behindDoc="0" locked="0" layoutInCell="0" allowOverlap="1">
            <wp:simplePos x="0" y="0"/>
            <wp:positionH relativeFrom="page">
              <wp:posOffset>6210300</wp:posOffset>
            </wp:positionH>
            <wp:positionV relativeFrom="page">
              <wp:posOffset>7677150</wp:posOffset>
            </wp:positionV>
            <wp:extent cx="678180" cy="1284605"/>
            <wp:effectExtent l="19050" t="0" r="7620" b="0"/>
            <wp:wrapNone/>
            <wp:docPr id="659" name="Picture 658" descr="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2846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3558E7">
        <w:rPr>
          <w:noProof/>
        </w:rPr>
        <w:pict>
          <v:rect id="_x0000_s1139" style="position:absolute;margin-left:113pt;margin-top:155.7pt;width:462.95pt;height:436.65pt;z-index:251569080;mso-position-horizontal-relative:page;mso-position-vertical-relative:page" o:allowincell="f" fillcolor="#b2d65b" stroked="f">
            <w10:wrap anchorx="page" anchory="page"/>
          </v:rect>
        </w:pict>
      </w:r>
      <w:r w:rsidRPr="003558E7">
        <w:rPr>
          <w:noProof/>
        </w:rPr>
        <w:pict>
          <v:shape id="_x0000_s1138" type="#_x0000_t202" style="position:absolute;margin-left:47.7pt;margin-top:477.35pt;width:332.55pt;height:221.4pt;z-index:251857920;mso-position-horizontal-relative:page;mso-position-vertical-relative:page" o:allowincell="f" filled="f" stroked="f">
            <o:lock v:ext="edit" aspectratio="t"/>
            <v:textbox style="mso-next-textbox:#_x0000_s1138;mso-fit-shape-to-text:t" inset=",7.2pt,,7.2pt">
              <w:txbxContent>
                <w:sdt>
                  <w:sdtPr>
                    <w:id w:val="1900922858"/>
                    <w:picture/>
                  </w:sdtPr>
                  <w:sdtContent>
                    <w:p w:rsidR="00F43FE7" w:rsidRDefault="00F43FE7" w:rsidP="00F43FE7">
                      <w:pPr>
                        <w:pStyle w:val="photo-righ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200400" cy="2122931"/>
                            <wp:effectExtent l="285750" t="247650" r="304800" b="239269"/>
                            <wp:docPr id="5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21229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Pr="003558E7">
        <w:rPr>
          <w:noProof/>
        </w:rPr>
        <w:pict>
          <v:shape id="_x0000_s1137" type="#_x0000_t202" style="position:absolute;margin-left:47.7pt;margin-top:265.55pt;width:332.55pt;height:221.4pt;z-index:251856896;mso-position-horizontal-relative:page;mso-position-vertical-relative:page;v-text-anchor:middle" o:allowincell="f" filled="f" stroked="f">
            <o:lock v:ext="edit" aspectratio="t"/>
            <v:textbox style="mso-next-textbox:#_x0000_s1137;mso-fit-shape-to-text:t" inset=",7.2pt,,7.2pt">
              <w:txbxContent>
                <w:sdt>
                  <w:sdtPr>
                    <w:id w:val="1900922857"/>
                    <w:picture/>
                  </w:sdtPr>
                  <w:sdtContent>
                    <w:p w:rsidR="00F43FE7" w:rsidRDefault="00F43FE7" w:rsidP="00F43FE7">
                      <w:pPr>
                        <w:pStyle w:val="photo-rightaligned"/>
                      </w:pPr>
                      <w:r w:rsidRPr="00D22CEA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200400" cy="2128266"/>
                            <wp:effectExtent l="285750" t="247650" r="304800" b="252984"/>
                            <wp:docPr id="50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21282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Pr="003558E7">
        <w:rPr>
          <w:noProof/>
        </w:rPr>
        <w:pict>
          <v:shape id="_x0000_s1136" type="#_x0000_t202" style="position:absolute;margin-left:47.7pt;margin-top:53.7pt;width:332.55pt;height:221.4pt;z-index:251855872;mso-position-horizontal-relative:page;mso-position-vertical-relative:page;v-text-anchor:bottom" o:allowincell="f" filled="f" stroked="f">
            <o:lock v:ext="edit" aspectratio="t"/>
            <v:textbox style="mso-next-textbox:#_x0000_s1136;mso-fit-shape-to-text:t" inset=",7.2pt,,7.2pt">
              <w:txbxContent>
                <w:sdt>
                  <w:sdtPr>
                    <w:id w:val="1900922856"/>
                    <w:picture/>
                  </w:sdtPr>
                  <w:sdtContent>
                    <w:p w:rsidR="00F43FE7" w:rsidRDefault="00F43FE7" w:rsidP="00F43FE7">
                      <w:pPr>
                        <w:pStyle w:val="photo-righ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116900" cy="2129882"/>
                            <wp:effectExtent l="285750" t="247650" r="312100" b="251368"/>
                            <wp:docPr id="49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6900" cy="21298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DB0FAA">
        <w:rPr>
          <w:noProof/>
          <w:lang w:val="fr-FR" w:eastAsia="fr-FR"/>
        </w:rPr>
        <w:drawing>
          <wp:anchor distT="0" distB="0" distL="114300" distR="114300" simplePos="0" relativeHeight="251858944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8388985</wp:posOffset>
            </wp:positionV>
            <wp:extent cx="6859905" cy="1127125"/>
            <wp:effectExtent l="19050" t="0" r="0" b="0"/>
            <wp:wrapNone/>
            <wp:docPr id="24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164">
        <w:rPr>
          <w:noProof/>
          <w:lang w:val="fr-FR" w:eastAsia="fr-FR"/>
        </w:rPr>
        <w:drawing>
          <wp:anchor distT="0" distB="0" distL="114300" distR="114300" simplePos="0" relativeHeight="251850752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7680960</wp:posOffset>
            </wp:positionV>
            <wp:extent cx="6880225" cy="1743710"/>
            <wp:effectExtent l="19050" t="0" r="0" b="0"/>
            <wp:wrapNone/>
            <wp:docPr id="23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8E7">
        <w:rPr>
          <w:noProof/>
        </w:rPr>
        <w:pict>
          <v:group id="_x0000_s1132" style="position:absolute;margin-left:0;margin-top:0;width:540pt;height:720.35pt;z-index:251568056;mso-position-horizontal:center;mso-position-horizontal-relative:page;mso-position-vertical:center;mso-position-vertical-relative:page" coordorigin="959,960" coordsize="10800,14407" o:allowincell="f">
            <v:rect id="_x0000_s1133" style="position:absolute;left:959;top:960;width:10800;height:8544;mso-position-horizontal-relative:page;mso-position-vertical-relative:page" o:allowincell="f" fillcolor="#7cccfc" stroked="f">
              <v:fill color2="white [3212]" rotate="t" focus="100%" type="gradient"/>
            </v:rect>
            <v:rect id="_x0000_s1134" style="position:absolute;left:959;top:9504;width:10800;height:5863;mso-position-horizontal-relative:page;mso-position-vertical-relative:page" o:allowincell="f" fillcolor="white [3212]" stroked="f">
              <v:fill color2="#feb80a" rotate="t" focus="50%" type="gradient"/>
            </v:rect>
            <w10:wrap anchorx="page" anchory="page"/>
          </v:group>
        </w:pict>
      </w:r>
      <w:r w:rsidR="00946164">
        <w:br w:type="page"/>
      </w:r>
    </w:p>
    <w:p w:rsidR="007F42C4" w:rsidRDefault="007F42C4" w:rsidP="007F42C4"/>
    <w:p w:rsidR="007F42C4" w:rsidRDefault="003558E7" w:rsidP="007F42C4">
      <w:pPr>
        <w:spacing w:after="200" w:line="276" w:lineRule="auto"/>
      </w:pPr>
      <w:r w:rsidRPr="003558E7">
        <w:rPr>
          <w:noProof/>
        </w:rPr>
        <w:pict>
          <v:shape id="_x0000_s1191" type="#_x0000_t202" style="position:absolute;margin-left:436.3pt;margin-top:198.95pt;width:121.35pt;height:354.3pt;z-index:251971584;mso-position-horizontal-relative:page;mso-position-vertical-relative:page;v-text-anchor:middle" o:allowincell="f" filled="f" fillcolor="white [3212]" stroked="f" strokecolor="#d9cbaa [2894]">
            <v:textbox style="mso-next-textbox:#_x0000_s1191" inset=",7.2pt,,0">
              <w:txbxContent>
                <w:p w:rsidR="00F77AB2" w:rsidRPr="00F77AB2" w:rsidRDefault="00F77AB2" w:rsidP="00F77AB2">
                  <w:pPr>
                    <w:pStyle w:val="Headingdark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LEGENDE</w:t>
                  </w:r>
                </w:p>
                <w:p w:rsidR="0082193B" w:rsidRPr="00F77AB2" w:rsidRDefault="00F77AB2" w:rsidP="005868CD">
                  <w:pPr>
                    <w:pStyle w:val="Photocaption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Description de la photo (Ex: date, évènement</w:t>
                  </w:r>
                  <w:r>
                    <w:rPr>
                      <w:lang w:val="fr-FR"/>
                    </w:rPr>
                    <w:t>…)</w:t>
                  </w:r>
                </w:p>
              </w:txbxContent>
            </v:textbox>
            <w10:wrap anchorx="page" anchory="page"/>
          </v:shape>
        </w:pict>
      </w:r>
      <w:r w:rsidRPr="003558E7">
        <w:rPr>
          <w:noProof/>
        </w:rPr>
        <w:pict>
          <v:shape id="_x0000_s1174" type="#_x0000_t202" style="position:absolute;margin-left:36pt;margin-top:327pt;width:412.85pt;height:285.9pt;z-index:251956224;mso-position-horizontal-relative:page;mso-position-vertical-relative:page" o:allowincell="f" filled="f" stroked="f">
            <o:lock v:ext="edit" aspectratio="t"/>
            <v:textbox style="mso-next-textbox:#_x0000_s1174;mso-fit-shape-to-text:t" inset=",7.2pt,,7.2pt">
              <w:txbxContent>
                <w:sdt>
                  <w:sdtPr>
                    <w:id w:val="1900923247"/>
                    <w:picture/>
                  </w:sdtPr>
                  <w:sdtContent>
                    <w:p w:rsidR="007F42C4" w:rsidRDefault="007F42C4" w:rsidP="007F42C4">
                      <w:pPr>
                        <w:pStyle w:val="photo-righ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844770" cy="2582404"/>
                            <wp:effectExtent l="419100" t="438150" r="384330" b="427496"/>
                            <wp:docPr id="31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300000">
                                      <a:off x="0" y="0"/>
                                      <a:ext cx="3844770" cy="25824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Pr="003558E7">
        <w:rPr>
          <w:noProof/>
        </w:rPr>
        <w:pict>
          <v:shape id="_x0000_s1173" type="#_x0000_t202" style="position:absolute;margin-left:46pt;margin-top:105pt;width:406.15pt;height:285.9pt;z-index:251955200;mso-position-horizontal-relative:page;mso-position-vertical-relative:page;v-text-anchor:bottom" o:allowincell="f" filled="f" fillcolor="white [3212]" stroked="f">
            <v:textbox style="mso-next-textbox:#_x0000_s1173;mso-fit-shape-to-text:t" inset=",7.2pt,,7.2pt">
              <w:txbxContent>
                <w:sdt>
                  <w:sdtPr>
                    <w:id w:val="1900923034"/>
                    <w:picture/>
                  </w:sdtPr>
                  <w:sdtContent>
                    <w:p w:rsidR="007F42C4" w:rsidRDefault="007F42C4" w:rsidP="007F42C4">
                      <w:pPr>
                        <w:pStyle w:val="photo-rightaligned"/>
                      </w:pPr>
                      <w:r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879429" cy="2586286"/>
                            <wp:effectExtent l="381000" t="438150" r="406821" b="423614"/>
                            <wp:docPr id="31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00000">
                                      <a:off x="0" y="0"/>
                                      <a:ext cx="3879429" cy="25862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82193B">
        <w:rPr>
          <w:noProof/>
          <w:lang w:val="fr-FR" w:eastAsia="fr-FR"/>
        </w:rPr>
        <w:drawing>
          <wp:anchor distT="0" distB="0" distL="114300" distR="114300" simplePos="0" relativeHeight="251957248" behindDoc="0" locked="0" layoutInCell="0" allowOverlap="1">
            <wp:simplePos x="0" y="0"/>
            <wp:positionH relativeFrom="page">
              <wp:posOffset>704850</wp:posOffset>
            </wp:positionH>
            <wp:positionV relativeFrom="page">
              <wp:posOffset>7315200</wp:posOffset>
            </wp:positionV>
            <wp:extent cx="1009650" cy="1845945"/>
            <wp:effectExtent l="19050" t="0" r="0" b="0"/>
            <wp:wrapNone/>
            <wp:docPr id="658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8459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F42C4">
        <w:rPr>
          <w:noProof/>
          <w:lang w:val="fr-FR" w:eastAsia="fr-FR"/>
        </w:rPr>
        <w:drawing>
          <wp:anchor distT="0" distB="0" distL="114300" distR="114300" simplePos="0" relativeHeight="25188044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8248015</wp:posOffset>
            </wp:positionV>
            <wp:extent cx="6849110" cy="1259840"/>
            <wp:effectExtent l="19050" t="0" r="8890" b="0"/>
            <wp:wrapNone/>
            <wp:docPr id="17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2C4">
        <w:rPr>
          <w:noProof/>
          <w:lang w:val="fr-FR" w:eastAsia="fr-FR"/>
        </w:rPr>
        <w:drawing>
          <wp:anchor distT="0" distB="0" distL="114300" distR="114300" simplePos="0" relativeHeight="251873280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7680960</wp:posOffset>
            </wp:positionV>
            <wp:extent cx="6880225" cy="1743710"/>
            <wp:effectExtent l="19050" t="0" r="0" b="0"/>
            <wp:wrapNone/>
            <wp:docPr id="171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8E7">
        <w:rPr>
          <w:noProof/>
        </w:rPr>
        <w:pict>
          <v:group id="_x0000_s1149" style="position:absolute;margin-left:0;margin-top:0;width:540pt;height:720.35pt;z-index:251558834;mso-position-horizontal:center;mso-position-horizontal-relative:page;mso-position-vertical:center;mso-position-vertical-relative:page" coordorigin="959,960" coordsize="10800,14407" o:allowincell="f">
            <v:rect id="_x0000_s1150" style="position:absolute;left:959;top:960;width:10800;height:8544;mso-position-horizontal-relative:page;mso-position-vertical-relative:page" o:allowincell="f" fillcolor="#7cccfc" stroked="f">
              <v:fill color2="white [3212]" rotate="t" focus="100%" type="gradient"/>
            </v:rect>
            <v:rect id="_x0000_s1151" style="position:absolute;left:959;top:9504;width:10800;height:5863;mso-position-horizontal-relative:page;mso-position-vertical-relative:page" o:allowincell="f" fillcolor="white [3212]" stroked="f">
              <v:fill color2="#feb80a" rotate="t" focus="50%" type="gradient"/>
            </v:rect>
            <w10:wrap anchorx="page" anchory="page"/>
          </v:group>
        </w:pict>
      </w:r>
      <w:r w:rsidR="007F42C4">
        <w:br w:type="page"/>
      </w:r>
    </w:p>
    <w:p w:rsidR="007F42C4" w:rsidRDefault="00AB4FC4" w:rsidP="007F42C4">
      <w:pPr>
        <w:spacing w:after="200" w:line="276" w:lineRule="auto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973632" behindDoc="0" locked="0" layoutInCell="0" allowOverlap="1">
            <wp:simplePos x="0" y="0"/>
            <wp:positionH relativeFrom="page">
              <wp:posOffset>5797550</wp:posOffset>
            </wp:positionH>
            <wp:positionV relativeFrom="page">
              <wp:posOffset>6976437</wp:posOffset>
            </wp:positionV>
            <wp:extent cx="1179830" cy="1981200"/>
            <wp:effectExtent l="0" t="0" r="153670" b="76200"/>
            <wp:wrapNone/>
            <wp:docPr id="657" name="Picture 656" descr="palm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tree_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728591">
                      <a:off x="0" y="0"/>
                      <a:ext cx="1179830" cy="1981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shape id="_x0000_s1177" type="#_x0000_t202" style="position:absolute;margin-left:270.05pt;margin-top:368.7pt;width:236.95pt;height:312.9pt;z-index:251972608;mso-position-horizontal-relative:page;mso-position-vertical-relative:page" o:allowincell="f" filled="f" fillcolor="white [3212]" stroked="f" strokecolor="white [3212]">
            <v:textbox style="mso-next-textbox:#_x0000_s1177;mso-fit-shape-to-text:t" inset=",7.2pt,,7.2pt">
              <w:txbxContent>
                <w:sdt>
                  <w:sdtPr>
                    <w:id w:val="1900923373"/>
                    <w:picture/>
                  </w:sdtPr>
                  <w:sdtContent>
                    <w:p w:rsidR="007F42C4" w:rsidRDefault="007F42C4" w:rsidP="007F42C4">
                      <w:pPr>
                        <w:pStyle w:val="photo-lef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2178100" cy="3291840"/>
                            <wp:effectExtent l="285750" t="247650" r="298400" b="251460"/>
                            <wp:docPr id="403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100" cy="32918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3558E7" w:rsidRPr="003558E7">
        <w:rPr>
          <w:noProof/>
        </w:rPr>
        <w:pict>
          <v:shape id="_x0000_s1178" type="#_x0000_t202" style="position:absolute;margin-left:270.05pt;margin-top:65.3pt;width:236.95pt;height:312.9pt;z-index:251906048;mso-position-horizontal-relative:page;mso-position-vertical-relative:page;v-text-anchor:bottom" o:allowincell="f" filled="f" fillcolor="white [3212]" stroked="f" strokecolor="white [3212]">
            <v:textbox style="mso-next-textbox:#_x0000_s1178;mso-fit-shape-to-text:t" inset=",7.2pt,,7.2pt">
              <w:txbxContent>
                <w:sdt>
                  <w:sdtPr>
                    <w:id w:val="1900923374"/>
                    <w:picture/>
                  </w:sdtPr>
                  <w:sdtContent>
                    <w:p w:rsidR="007F42C4" w:rsidRDefault="007F42C4" w:rsidP="007F42C4">
                      <w:pPr>
                        <w:pStyle w:val="photo-lef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2188896" cy="3275156"/>
                            <wp:effectExtent l="285750" t="247650" r="306654" b="249094"/>
                            <wp:docPr id="40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896" cy="32751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3558E7" w:rsidRPr="003558E7">
        <w:rPr>
          <w:noProof/>
        </w:rPr>
        <w:pict>
          <v:shape id="_x0000_s1175" type="#_x0000_t202" style="position:absolute;margin-left:35.95pt;margin-top:368.7pt;width:252pt;height:312.9pt;z-index:251926528;mso-position-horizontal-relative:page;mso-position-vertical-relative:page" o:allowincell="f" filled="f" fillcolor="white [3212]" stroked="f" strokecolor="white [3212]">
            <v:textbox style="mso-next-textbox:#_x0000_s1175;mso-fit-shape-to-text:t" inset=",7.2pt,,7.2pt">
              <w:txbxContent>
                <w:sdt>
                  <w:sdtPr>
                    <w:id w:val="1900923375"/>
                    <w:picture/>
                  </w:sdtPr>
                  <w:sdtContent>
                    <w:p w:rsidR="007F42C4" w:rsidRDefault="007F42C4" w:rsidP="007F42C4">
                      <w:pPr>
                        <w:pStyle w:val="photo-righ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2178100" cy="3291840"/>
                            <wp:effectExtent l="285750" t="247650" r="298400" b="251460"/>
                            <wp:docPr id="401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100" cy="32918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3558E7" w:rsidRPr="003558E7">
        <w:rPr>
          <w:noProof/>
        </w:rPr>
        <w:pict>
          <v:shape id="_x0000_s1176" type="#_x0000_t202" style="position:absolute;margin-left:35.95pt;margin-top:65.3pt;width:252pt;height:312.9pt;z-index:251904000;mso-position-horizontal-relative:page;mso-position-vertical-relative:page;v-text-anchor:bottom" o:allowincell="f" filled="f" fillcolor="white [3212]" stroked="f" strokecolor="white [3212]">
            <v:textbox style="mso-next-textbox:#_x0000_s1176;mso-fit-shape-to-text:t" inset=",7.2pt,,7.2pt">
              <w:txbxContent>
                <w:sdt>
                  <w:sdtPr>
                    <w:id w:val="1900923376"/>
                    <w:picture/>
                  </w:sdtPr>
                  <w:sdtContent>
                    <w:p w:rsidR="007F42C4" w:rsidRDefault="007F42C4" w:rsidP="007F42C4">
                      <w:pPr>
                        <w:pStyle w:val="photo-righ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2183587" cy="3291840"/>
                            <wp:effectExtent l="285750" t="247650" r="311963" b="251460"/>
                            <wp:docPr id="40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3587" cy="32918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1C5946">
        <w:rPr>
          <w:noProof/>
          <w:lang w:val="fr-FR" w:eastAsia="fr-FR"/>
        </w:rPr>
        <w:drawing>
          <wp:anchor distT="0" distB="0" distL="114300" distR="114300" simplePos="0" relativeHeight="251974656" behindDoc="0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8324850</wp:posOffset>
            </wp:positionV>
            <wp:extent cx="6849110" cy="1181100"/>
            <wp:effectExtent l="19050" t="0" r="8890" b="0"/>
            <wp:wrapNone/>
            <wp:docPr id="65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2C4">
        <w:rPr>
          <w:noProof/>
          <w:lang w:val="fr-FR" w:eastAsia="fr-FR"/>
        </w:rPr>
        <w:drawing>
          <wp:anchor distT="0" distB="0" distL="114300" distR="114300" simplePos="0" relativeHeight="251923456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7680960</wp:posOffset>
            </wp:positionV>
            <wp:extent cx="6880225" cy="1743710"/>
            <wp:effectExtent l="19050" t="0" r="0" b="0"/>
            <wp:wrapNone/>
            <wp:docPr id="166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group id="_x0000_s1141" style="position:absolute;margin-left:0;margin-top:0;width:540pt;height:720.35pt;z-index:251559859;mso-position-horizontal:center;mso-position-horizontal-relative:page;mso-position-vertical:center;mso-position-vertical-relative:page" coordorigin="959,960" coordsize="10800,14407" o:allowincell="f">
            <v:rect id="_x0000_s1142" style="position:absolute;left:959;top:960;width:10800;height:8544;mso-position-horizontal-relative:page;mso-position-vertical-relative:page" o:allowincell="f" fillcolor="#7cccfc" stroked="f">
              <v:fill color2="white [3212]" rotate="t" focus="100%" type="gradient"/>
            </v:rect>
            <v:rect id="_x0000_s1143" style="position:absolute;left:959;top:9504;width:10800;height:5863;mso-position-horizontal-relative:page;mso-position-vertical-relative:page" o:allowincell="f" fillcolor="white [3212]" stroked="f">
              <v:fill color2="#feb80a" rotate="t" focus="50%" type="gradient"/>
            </v:rect>
            <w10:wrap anchorx="page" anchory="page"/>
          </v:group>
        </w:pict>
      </w:r>
      <w:r w:rsidR="007F42C4">
        <w:br w:type="page"/>
      </w:r>
    </w:p>
    <w:p w:rsidR="007F42C4" w:rsidRDefault="007F42C4" w:rsidP="007F42C4">
      <w:pPr>
        <w:spacing w:after="200" w:line="276" w:lineRule="auto"/>
      </w:pPr>
    </w:p>
    <w:p w:rsidR="007F42C4" w:rsidRDefault="003558E7" w:rsidP="007F42C4">
      <w:r w:rsidRPr="003558E7">
        <w:rPr>
          <w:noProof/>
        </w:rPr>
        <w:pict>
          <v:shape id="_x0000_s1172" type="#_x0000_t202" style="position:absolute;margin-left:70.1pt;margin-top:74.3pt;width:165pt;height:370.95pt;z-index:251897856;mso-position-horizontal-relative:page;mso-position-vertical-relative:page" o:allowincell="f" filled="f" fillcolor="white [3212]" stroked="f" strokecolor="#d9cbaa [2894]">
            <v:textbox style="mso-next-textbox:#_x0000_s1172" inset=",7.2pt,,0">
              <w:txbxContent>
                <w:p w:rsidR="00F77AB2" w:rsidRPr="00F77AB2" w:rsidRDefault="00F77AB2" w:rsidP="00F77AB2">
                  <w:pPr>
                    <w:pStyle w:val="Headingdark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LEGENDE</w:t>
                  </w:r>
                </w:p>
                <w:p w:rsidR="005868CD" w:rsidRPr="00F77AB2" w:rsidRDefault="00F77AB2" w:rsidP="00F77AB2">
                  <w:pPr>
                    <w:pStyle w:val="Photocaption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Description de la photo (Ex: date, évènement</w:t>
                  </w:r>
                  <w:r>
                    <w:rPr>
                      <w:lang w:val="fr-FR"/>
                    </w:rPr>
                    <w:t>…)</w:t>
                  </w:r>
                </w:p>
              </w:txbxContent>
            </v:textbox>
            <w10:wrap anchorx="page" anchory="page"/>
          </v:shape>
        </w:pict>
      </w:r>
    </w:p>
    <w:p w:rsidR="007F42C4" w:rsidRDefault="00294318" w:rsidP="007F42C4">
      <w:pPr>
        <w:spacing w:after="200" w:line="276" w:lineRule="auto"/>
      </w:pPr>
      <w:r>
        <w:rPr>
          <w:noProof/>
          <w:lang w:val="fr-FR" w:eastAsia="fr-FR"/>
        </w:rPr>
        <w:drawing>
          <wp:anchor distT="0" distB="0" distL="114300" distR="114300" simplePos="0" relativeHeight="251936768" behindDoc="0" locked="0" layoutInCell="0" allowOverlap="1">
            <wp:simplePos x="0" y="0"/>
            <wp:positionH relativeFrom="page">
              <wp:posOffset>745724</wp:posOffset>
            </wp:positionH>
            <wp:positionV relativeFrom="page">
              <wp:posOffset>6238374</wp:posOffset>
            </wp:positionV>
            <wp:extent cx="1562100" cy="2606675"/>
            <wp:effectExtent l="171450" t="0" r="0" b="79375"/>
            <wp:wrapNone/>
            <wp:docPr id="654" name="Picture 653" descr="palm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tree_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20990881" flipH="1">
                      <a:off x="0" y="0"/>
                      <a:ext cx="1562100" cy="26066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893760" behindDoc="0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7467600</wp:posOffset>
            </wp:positionV>
            <wp:extent cx="6877050" cy="1752600"/>
            <wp:effectExtent l="19050" t="0" r="0" b="0"/>
            <wp:wrapNone/>
            <wp:docPr id="181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shape id="_x0000_s1181" type="#_x0000_t202" style="position:absolute;margin-left:200pt;margin-top:294.05pt;width:352.1pt;height:465.9pt;z-index:251912192;mso-position-horizontal-relative:page;mso-position-vertical-relative:page" o:allowincell="f" filled="f" fillcolor="white [3212]" stroked="f" strokecolor="white [3212]">
            <v:textbox style="mso-next-textbox:#_x0000_s1181;mso-fit-shape-to-text:t" inset=",7.2pt,,7.2pt">
              <w:txbxContent>
                <w:sdt>
                  <w:sdtPr>
                    <w:id w:val="1900923350"/>
                    <w:picture/>
                  </w:sdtPr>
                  <w:sdtContent>
                    <w:p w:rsidR="00310AEB" w:rsidRDefault="00310AEB" w:rsidP="00310AEB">
                      <w:pPr>
                        <w:pStyle w:val="photo-lef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273852" cy="4935456"/>
                            <wp:effectExtent l="514350" t="400050" r="517098" b="398544"/>
                            <wp:docPr id="543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00000">
                                      <a:off x="0" y="0"/>
                                      <a:ext cx="3273852" cy="49354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D36299">
        <w:rPr>
          <w:noProof/>
          <w:lang w:val="fr-FR" w:eastAsia="fr-FR"/>
        </w:rPr>
        <w:drawing>
          <wp:anchor distT="0" distB="0" distL="114300" distR="114300" simplePos="0" relativeHeight="251534241" behindDoc="0" locked="0" layoutInCell="0" allowOverlap="1">
            <wp:simplePos x="0" y="0"/>
            <wp:positionH relativeFrom="page">
              <wp:posOffset>3750310</wp:posOffset>
            </wp:positionH>
            <wp:positionV relativeFrom="page">
              <wp:posOffset>3304540</wp:posOffset>
            </wp:positionV>
            <wp:extent cx="2074545" cy="1058545"/>
            <wp:effectExtent l="57150" t="0" r="1905" b="27305"/>
            <wp:wrapNone/>
            <wp:docPr id="869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074545" cy="1058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>
        <w:rPr>
          <w:noProof/>
          <w:lang w:val="fr-FR" w:eastAsia="fr-FR"/>
        </w:rPr>
        <w:drawing>
          <wp:anchor distT="0" distB="0" distL="114300" distR="114300" simplePos="0" relativeHeight="251532193" behindDoc="0" locked="0" layoutInCell="0" allowOverlap="1">
            <wp:simplePos x="0" y="0"/>
            <wp:positionH relativeFrom="page">
              <wp:posOffset>5421127</wp:posOffset>
            </wp:positionH>
            <wp:positionV relativeFrom="page">
              <wp:posOffset>3613408</wp:posOffset>
            </wp:positionV>
            <wp:extent cx="2066691" cy="1061252"/>
            <wp:effectExtent l="57150" t="0" r="9759" b="24598"/>
            <wp:wrapNone/>
            <wp:docPr id="868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066691" cy="106125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82193B">
        <w:rPr>
          <w:noProof/>
          <w:lang w:val="fr-FR" w:eastAsia="fr-FR"/>
        </w:rPr>
        <w:drawing>
          <wp:anchor distT="0" distB="0" distL="114300" distR="114300" simplePos="0" relativeHeight="251535265" behindDoc="0" locked="0" layoutInCell="0" allowOverlap="1">
            <wp:simplePos x="0" y="0"/>
            <wp:positionH relativeFrom="page">
              <wp:posOffset>2031281</wp:posOffset>
            </wp:positionH>
            <wp:positionV relativeFrom="page">
              <wp:posOffset>3541868</wp:posOffset>
            </wp:positionV>
            <wp:extent cx="2463800" cy="1273810"/>
            <wp:effectExtent l="57150" t="0" r="12700" b="21590"/>
            <wp:wrapNone/>
            <wp:docPr id="732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463800" cy="12738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82193B">
        <w:rPr>
          <w:noProof/>
          <w:lang w:val="fr-FR" w:eastAsia="fr-FR"/>
        </w:rPr>
        <w:drawing>
          <wp:anchor distT="0" distB="0" distL="114300" distR="114300" simplePos="0" relativeHeight="251533217" behindDoc="0" locked="0" layoutInCell="0" allowOverlap="1">
            <wp:simplePos x="0" y="0"/>
            <wp:positionH relativeFrom="page">
              <wp:posOffset>209550</wp:posOffset>
            </wp:positionH>
            <wp:positionV relativeFrom="page">
              <wp:posOffset>3790950</wp:posOffset>
            </wp:positionV>
            <wp:extent cx="2057400" cy="1219200"/>
            <wp:effectExtent l="19050" t="0" r="0" b="0"/>
            <wp:wrapNone/>
            <wp:docPr id="731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shape id="_x0000_s1180" type="#_x0000_t202" style="position:absolute;margin-left:235.1pt;margin-top:74.3pt;width:330.4pt;height:251.4pt;z-index:251911168;mso-position-horizontal-relative:page;mso-position-vertical-relative:page;v-text-anchor:bottom" o:allowincell="f" filled="f" fillcolor="white [3212]" stroked="f">
            <v:textbox style="mso-next-textbox:#_x0000_s1180;mso-fit-shape-to-text:t" inset=",7.2pt,,7.2pt">
              <w:txbxContent>
                <w:sdt>
                  <w:sdtPr>
                    <w:id w:val="1900923349"/>
                    <w:picture/>
                  </w:sdtPr>
                  <w:sdtContent>
                    <w:p w:rsidR="00310AEB" w:rsidRDefault="00310AEB" w:rsidP="00310AEB">
                      <w:pPr>
                        <w:pStyle w:val="photo-lef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305207" cy="2186945"/>
                            <wp:effectExtent l="400050" t="419100" r="371443" b="403855"/>
                            <wp:docPr id="54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00000">
                                      <a:off x="0" y="0"/>
                                      <a:ext cx="3305207" cy="21869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D16AD2">
        <w:rPr>
          <w:noProof/>
          <w:lang w:val="fr-FR" w:eastAsia="fr-FR"/>
        </w:rPr>
        <w:drawing>
          <wp:anchor distT="0" distB="0" distL="114300" distR="114300" simplePos="0" relativeHeight="251937792" behindDoc="0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8629391</wp:posOffset>
            </wp:positionV>
            <wp:extent cx="6840220" cy="875548"/>
            <wp:effectExtent l="19050" t="0" r="0" b="0"/>
            <wp:wrapNone/>
            <wp:docPr id="578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7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group id="_x0000_s1165" style="position:absolute;margin-left:0;margin-top:0;width:540pt;height:720.35pt;z-index:251531168;mso-position-horizontal:center;mso-position-horizontal-relative:page;mso-position-vertical:center;mso-position-vertical-relative:page" coordorigin="959,960" coordsize="10800,14407" o:allowincell="f">
            <v:rect id="_x0000_s1166" style="position:absolute;left:959;top:960;width:10800;height:8544;mso-position-horizontal-relative:page;mso-position-vertical-relative:page" o:allowincell="f" fillcolor="#7cccfc" stroked="f">
              <v:fill color2="white [3212]" rotate="t" focus="100%" type="gradient"/>
            </v:rect>
            <v:rect id="_x0000_s1167" style="position:absolute;left:959;top:9504;width:10800;height:5863;mso-position-horizontal-relative:page;mso-position-vertical-relative:page" o:allowincell="f" fillcolor="white [3212]" stroked="f">
              <v:fill color2="#feb80a" rotate="t" focus="50%" type="gradient"/>
            </v:rect>
            <w10:wrap anchorx="page" anchory="page"/>
          </v:group>
        </w:pict>
      </w:r>
      <w:r w:rsidR="007F42C4">
        <w:br w:type="page"/>
      </w:r>
    </w:p>
    <w:p w:rsidR="007F42C4" w:rsidRDefault="00D36299" w:rsidP="007F42C4">
      <w:pPr>
        <w:spacing w:after="200" w:line="276" w:lineRule="auto"/>
      </w:pPr>
      <w:r w:rsidRPr="00D36299">
        <w:rPr>
          <w:noProof/>
          <w:lang w:val="fr-FR" w:eastAsia="fr-FR"/>
        </w:rPr>
        <w:lastRenderedPageBreak/>
        <w:drawing>
          <wp:anchor distT="0" distB="0" distL="114300" distR="114300" simplePos="0" relativeHeight="251539365" behindDoc="0" locked="0" layoutInCell="0" allowOverlap="1">
            <wp:simplePos x="0" y="0"/>
            <wp:positionH relativeFrom="page">
              <wp:posOffset>211556</wp:posOffset>
            </wp:positionH>
            <wp:positionV relativeFrom="page">
              <wp:posOffset>3600064</wp:posOffset>
            </wp:positionV>
            <wp:extent cx="2050381" cy="1227221"/>
            <wp:effectExtent l="19050" t="0" r="7019" b="0"/>
            <wp:wrapNone/>
            <wp:docPr id="867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381" cy="122722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934720" behindDoc="0" locked="0" layoutInCell="0" allowOverlap="1">
            <wp:simplePos x="0" y="0"/>
            <wp:positionH relativeFrom="page">
              <wp:posOffset>1384033</wp:posOffset>
            </wp:positionH>
            <wp:positionV relativeFrom="page">
              <wp:posOffset>8002815</wp:posOffset>
            </wp:positionV>
            <wp:extent cx="1128161" cy="1328287"/>
            <wp:effectExtent l="57150" t="38100" r="33889" b="43313"/>
            <wp:wrapNone/>
            <wp:docPr id="653" name="Picture 652" descr="sail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lboat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161" cy="1328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2193B" w:rsidRPr="0082193B">
        <w:rPr>
          <w:noProof/>
          <w:lang w:val="fr-FR" w:eastAsia="fr-FR"/>
        </w:rPr>
        <w:drawing>
          <wp:anchor distT="0" distB="0" distL="114300" distR="114300" simplePos="0" relativeHeight="251553710" behindDoc="0" locked="0" layoutInCell="0" allowOverlap="1">
            <wp:simplePos x="0" y="0"/>
            <wp:positionH relativeFrom="page">
              <wp:posOffset>5276850</wp:posOffset>
            </wp:positionH>
            <wp:positionV relativeFrom="page">
              <wp:posOffset>3790950</wp:posOffset>
            </wp:positionV>
            <wp:extent cx="2057400" cy="1219200"/>
            <wp:effectExtent l="19050" t="0" r="0" b="0"/>
            <wp:wrapNone/>
            <wp:docPr id="733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shape id="_x0000_s1182" type="#_x0000_t202" style="position:absolute;margin-left:55.2pt;margin-top:68.15pt;width:389.8pt;height:524.4pt;z-index:251919360;mso-position-horizontal-relative:page;mso-position-vertical-relative:page;v-text-anchor:bottom" o:allowincell="f" filled="f" fillcolor="white [3212]" stroked="f" strokecolor="white [3212]">
            <v:textbox style="mso-next-textbox:#_x0000_s1182;mso-fit-shape-to-text:t" inset=",7.2pt,,7.2pt">
              <w:txbxContent>
                <w:sdt>
                  <w:sdtPr>
                    <w:id w:val="1900923426"/>
                    <w:picture/>
                  </w:sdtPr>
                  <w:sdtContent>
                    <w:p w:rsidR="00310AEB" w:rsidRDefault="00310AEB" w:rsidP="00310AEB">
                      <w:pPr>
                        <w:pStyle w:val="photo-rightaligned"/>
                      </w:pPr>
                      <w:r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3710595" cy="5636347"/>
                            <wp:effectExtent l="552450" t="419100" r="518505" b="402503"/>
                            <wp:docPr id="599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300000">
                                      <a:off x="0" y="0"/>
                                      <a:ext cx="3710595" cy="56363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D16AD2">
        <w:rPr>
          <w:noProof/>
          <w:lang w:val="fr-FR" w:eastAsia="fr-FR"/>
        </w:rPr>
        <w:drawing>
          <wp:anchor distT="0" distB="0" distL="114300" distR="114300" simplePos="0" relativeHeight="25192140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8629650</wp:posOffset>
            </wp:positionV>
            <wp:extent cx="6858014" cy="877826"/>
            <wp:effectExtent l="19050" t="0" r="0" b="0"/>
            <wp:wrapNone/>
            <wp:docPr id="579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14" cy="87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shape id="_x0000_s1183" type="#_x0000_t202" style="position:absolute;margin-left:275.1pt;margin-top:357.5pt;width:294.2pt;height:356.4pt;z-index:251920384;mso-position-horizontal-relative:page;mso-position-vertical-relative:page" o:allowincell="f" filled="f" fillcolor="white [3212]" stroked="f" strokecolor="white [3212]">
            <v:textbox style="mso-next-textbox:#_x0000_s1183;mso-fit-shape-to-text:t" inset=",7.2pt,,7.2pt">
              <w:txbxContent>
                <w:sdt>
                  <w:sdtPr>
                    <w:id w:val="1900923427"/>
                    <w:picture/>
                  </w:sdtPr>
                  <w:sdtContent>
                    <w:p w:rsidR="00310AEB" w:rsidRDefault="00310AEB" w:rsidP="00310AEB">
                      <w:pPr>
                        <w:pStyle w:val="photo-leftaligned"/>
                      </w:pPr>
                      <w:r w:rsidRPr="00DF4C3C">
                        <w:rPr>
                          <w:lang w:val="fr-FR" w:eastAsia="fr-FR"/>
                        </w:rPr>
                        <w:drawing>
                          <wp:inline distT="0" distB="0" distL="0" distR="0">
                            <wp:extent cx="2412794" cy="3610165"/>
                            <wp:effectExtent l="476250" t="381000" r="463756" b="352235"/>
                            <wp:docPr id="600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00000">
                                      <a:off x="0" y="0"/>
                                      <a:ext cx="2412794" cy="3610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778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127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3558E7" w:rsidRPr="003558E7">
        <w:rPr>
          <w:noProof/>
        </w:rPr>
        <w:pict>
          <v:shape id="_x0000_s1190" type="#_x0000_t202" style="position:absolute;margin-left:437.75pt;margin-top:74.9pt;width:121.35pt;height:260pt;z-index:251930624;mso-position-horizontal-relative:page;mso-position-vertical-relative:page;v-text-anchor:bottom" o:allowincell="f" filled="f" fillcolor="white [3212]" stroked="f" strokecolor="#d9cbaa [2894]">
            <v:textbox style="mso-next-textbox:#_x0000_s1190" inset=",7.2pt,,0">
              <w:txbxContent>
                <w:p w:rsidR="00F77AB2" w:rsidRPr="00F77AB2" w:rsidRDefault="00F77AB2" w:rsidP="00F77AB2">
                  <w:pPr>
                    <w:pStyle w:val="Headingdark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LEGENDE</w:t>
                  </w:r>
                </w:p>
                <w:p w:rsidR="006174CA" w:rsidRPr="00F77AB2" w:rsidRDefault="00F77AB2" w:rsidP="00F77AB2">
                  <w:pPr>
                    <w:pStyle w:val="Photocaption"/>
                    <w:rPr>
                      <w:lang w:val="fr-FR"/>
                    </w:rPr>
                  </w:pPr>
                  <w:r w:rsidRPr="00F77AB2">
                    <w:rPr>
                      <w:lang w:val="fr-FR"/>
                    </w:rPr>
                    <w:t>Description de la photo (Ex: date, évènement</w:t>
                  </w:r>
                  <w:r>
                    <w:rPr>
                      <w:lang w:val="fr-FR"/>
                    </w:rPr>
                    <w:t>…)</w:t>
                  </w:r>
                </w:p>
              </w:txbxContent>
            </v:textbox>
            <w10:wrap anchorx="page" anchory="page"/>
          </v:shape>
        </w:pict>
      </w:r>
      <w:r w:rsidR="007F42C4">
        <w:rPr>
          <w:noProof/>
          <w:lang w:val="fr-FR" w:eastAsia="fr-FR"/>
        </w:rPr>
        <w:drawing>
          <wp:anchor distT="0" distB="0" distL="114300" distR="114300" simplePos="0" relativeHeight="25188659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7680960</wp:posOffset>
            </wp:positionV>
            <wp:extent cx="6880225" cy="1743710"/>
            <wp:effectExtent l="19050" t="0" r="0" b="0"/>
            <wp:wrapNone/>
            <wp:docPr id="183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8E7" w:rsidRPr="003558E7">
        <w:rPr>
          <w:noProof/>
        </w:rPr>
        <w:pict>
          <v:group id="_x0000_s1157" style="position:absolute;margin-left:0;margin-top:0;width:540pt;height:720.35pt;z-index:251538340;mso-position-horizontal:center;mso-position-horizontal-relative:page;mso-position-vertical:center;mso-position-vertical-relative:page" coordorigin="959,960" coordsize="10800,14407" o:allowincell="f">
            <v:rect id="_x0000_s1158" style="position:absolute;left:959;top:960;width:10800;height:8544;mso-position-horizontal-relative:page;mso-position-vertical-relative:page" o:allowincell="f" fillcolor="#7cccfc" stroked="f">
              <v:fill color2="white [3212]" rotate="t" focus="100%" type="gradient"/>
            </v:rect>
            <v:rect id="_x0000_s1159" style="position:absolute;left:959;top:9504;width:10800;height:5863;mso-position-horizontal-relative:page;mso-position-vertical-relative:page" o:allowincell="f" fillcolor="white [3212]" stroked="f">
              <v:fill color2="#feb80a" rotate="t" focus="50%" type="gradient"/>
            </v:rect>
            <w10:wrap anchorx="page" anchory="page"/>
          </v:group>
        </w:pict>
      </w:r>
    </w:p>
    <w:sectPr w:rsidR="007F42C4" w:rsidSect="00552C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stylePaneFormatFilter w:val="1021"/>
  <w:defaultTabStop w:val="720"/>
  <w:hyphenationZone w:val="425"/>
  <w:drawingGridHorizontalSpacing w:val="110"/>
  <w:displayHorizontalDrawingGridEvery w:val="2"/>
  <w:characterSpacingControl w:val="doNotCompress"/>
  <w:compat/>
  <w:rsids>
    <w:rsidRoot w:val="00F35B8D"/>
    <w:rsid w:val="000438BA"/>
    <w:rsid w:val="00045A2F"/>
    <w:rsid w:val="00062060"/>
    <w:rsid w:val="000A3786"/>
    <w:rsid w:val="000E4C24"/>
    <w:rsid w:val="00113C0E"/>
    <w:rsid w:val="00187631"/>
    <w:rsid w:val="001A4A5F"/>
    <w:rsid w:val="001C5946"/>
    <w:rsid w:val="001D6E78"/>
    <w:rsid w:val="00207238"/>
    <w:rsid w:val="0023142B"/>
    <w:rsid w:val="00250DC3"/>
    <w:rsid w:val="0026050D"/>
    <w:rsid w:val="00282155"/>
    <w:rsid w:val="00294318"/>
    <w:rsid w:val="002C3286"/>
    <w:rsid w:val="002F1CA6"/>
    <w:rsid w:val="00302E00"/>
    <w:rsid w:val="00303846"/>
    <w:rsid w:val="00310AEB"/>
    <w:rsid w:val="00322909"/>
    <w:rsid w:val="003468F0"/>
    <w:rsid w:val="00350E94"/>
    <w:rsid w:val="003558E7"/>
    <w:rsid w:val="00374D1F"/>
    <w:rsid w:val="00382032"/>
    <w:rsid w:val="0038333E"/>
    <w:rsid w:val="003874D1"/>
    <w:rsid w:val="0044262E"/>
    <w:rsid w:val="004B337E"/>
    <w:rsid w:val="004C307F"/>
    <w:rsid w:val="004C423A"/>
    <w:rsid w:val="004F7F9D"/>
    <w:rsid w:val="00516BEB"/>
    <w:rsid w:val="00542FBD"/>
    <w:rsid w:val="005449AB"/>
    <w:rsid w:val="00547BB2"/>
    <w:rsid w:val="00552C8E"/>
    <w:rsid w:val="00581A21"/>
    <w:rsid w:val="005868CD"/>
    <w:rsid w:val="0059230A"/>
    <w:rsid w:val="005A6CE8"/>
    <w:rsid w:val="005D0F7A"/>
    <w:rsid w:val="006174CA"/>
    <w:rsid w:val="006468EE"/>
    <w:rsid w:val="00695DB2"/>
    <w:rsid w:val="00697898"/>
    <w:rsid w:val="006C3ABC"/>
    <w:rsid w:val="006E4C7E"/>
    <w:rsid w:val="00710E20"/>
    <w:rsid w:val="007252C4"/>
    <w:rsid w:val="007941CE"/>
    <w:rsid w:val="007D356E"/>
    <w:rsid w:val="007E1EF6"/>
    <w:rsid w:val="007F42C4"/>
    <w:rsid w:val="0080284D"/>
    <w:rsid w:val="00803CFA"/>
    <w:rsid w:val="0082193B"/>
    <w:rsid w:val="00821FC4"/>
    <w:rsid w:val="00842FE9"/>
    <w:rsid w:val="00855FEA"/>
    <w:rsid w:val="00870E93"/>
    <w:rsid w:val="008F587C"/>
    <w:rsid w:val="00921142"/>
    <w:rsid w:val="0094575A"/>
    <w:rsid w:val="00946164"/>
    <w:rsid w:val="00952D73"/>
    <w:rsid w:val="00967A20"/>
    <w:rsid w:val="009724D1"/>
    <w:rsid w:val="009B5153"/>
    <w:rsid w:val="009E59A6"/>
    <w:rsid w:val="009F0C2C"/>
    <w:rsid w:val="00A160CF"/>
    <w:rsid w:val="00A23741"/>
    <w:rsid w:val="00A47B17"/>
    <w:rsid w:val="00A73C34"/>
    <w:rsid w:val="00AA1D5B"/>
    <w:rsid w:val="00AB4FC4"/>
    <w:rsid w:val="00AE5DE8"/>
    <w:rsid w:val="00B1358D"/>
    <w:rsid w:val="00B25348"/>
    <w:rsid w:val="00B326B0"/>
    <w:rsid w:val="00B41214"/>
    <w:rsid w:val="00B5343E"/>
    <w:rsid w:val="00B840C3"/>
    <w:rsid w:val="00BA665F"/>
    <w:rsid w:val="00C92D6B"/>
    <w:rsid w:val="00CC1704"/>
    <w:rsid w:val="00CF48B1"/>
    <w:rsid w:val="00D16AD2"/>
    <w:rsid w:val="00D22CEA"/>
    <w:rsid w:val="00D272E9"/>
    <w:rsid w:val="00D36299"/>
    <w:rsid w:val="00D40AB0"/>
    <w:rsid w:val="00D5597F"/>
    <w:rsid w:val="00D85A4E"/>
    <w:rsid w:val="00DA41DA"/>
    <w:rsid w:val="00DB0FAA"/>
    <w:rsid w:val="00DC544A"/>
    <w:rsid w:val="00DD03A4"/>
    <w:rsid w:val="00DE436C"/>
    <w:rsid w:val="00DE4D4B"/>
    <w:rsid w:val="00DF4C3C"/>
    <w:rsid w:val="00E0481C"/>
    <w:rsid w:val="00E21353"/>
    <w:rsid w:val="00E909A5"/>
    <w:rsid w:val="00EC3E52"/>
    <w:rsid w:val="00ED1D5D"/>
    <w:rsid w:val="00EE0706"/>
    <w:rsid w:val="00F26F51"/>
    <w:rsid w:val="00F35B8D"/>
    <w:rsid w:val="00F43FE7"/>
    <w:rsid w:val="00F51807"/>
    <w:rsid w:val="00F77AB2"/>
    <w:rsid w:val="00F87943"/>
    <w:rsid w:val="00FA1BB1"/>
    <w:rsid w:val="00FA2A17"/>
    <w:rsid w:val="00FA4078"/>
    <w:rsid w:val="00FA6C19"/>
    <w:rsid w:val="00FC4985"/>
    <w:rsid w:val="00FD4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8ab53e,#b2d65b,#0f6fc6,#49aaf2"/>
      <o:colormenu v:ext="edit" fillcolor="#feb80a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37E"/>
    <w:pPr>
      <w:spacing w:after="0"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4B337E"/>
    <w:pPr>
      <w:outlineLvl w:val="0"/>
    </w:pPr>
    <w:rPr>
      <w:rFonts w:asciiTheme="majorHAnsi" w:hAnsiTheme="majorHAnsi"/>
      <w:sz w:val="144"/>
      <w:szCs w:val="1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A3786"/>
    <w:pPr>
      <w:outlineLvl w:val="1"/>
    </w:pPr>
    <w:rPr>
      <w:rFonts w:asciiTheme="majorHAnsi" w:hAnsiTheme="majorHAnsi"/>
      <w:color w:val="595959" w:themeColor="text1" w:themeTint="A6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2C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2C8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4B337E"/>
    <w:rPr>
      <w:rFonts w:asciiTheme="majorHAnsi" w:hAnsiTheme="majorHAnsi"/>
      <w:sz w:val="144"/>
      <w:szCs w:val="144"/>
    </w:rPr>
  </w:style>
  <w:style w:type="paragraph" w:customStyle="1" w:styleId="photo-centered">
    <w:name w:val="photo - centered"/>
    <w:basedOn w:val="Normal"/>
    <w:qFormat/>
    <w:rsid w:val="004B337E"/>
    <w:pPr>
      <w:jc w:val="center"/>
    </w:pPr>
    <w:rPr>
      <w:noProof/>
    </w:rPr>
  </w:style>
  <w:style w:type="paragraph" w:customStyle="1" w:styleId="photo-leftaligned">
    <w:name w:val="photo - left aligned"/>
    <w:basedOn w:val="Normal"/>
    <w:qFormat/>
    <w:rsid w:val="004B337E"/>
    <w:rPr>
      <w:noProof/>
    </w:rPr>
  </w:style>
  <w:style w:type="character" w:customStyle="1" w:styleId="Titre2Car">
    <w:name w:val="Titre 2 Car"/>
    <w:basedOn w:val="Policepardfaut"/>
    <w:link w:val="Titre2"/>
    <w:uiPriority w:val="9"/>
    <w:rsid w:val="000A3786"/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photo-rightaligned">
    <w:name w:val="photo - right aligned"/>
    <w:basedOn w:val="Normal"/>
    <w:qFormat/>
    <w:rsid w:val="004B337E"/>
    <w:pPr>
      <w:jc w:val="right"/>
    </w:pPr>
    <w:rPr>
      <w:noProof/>
    </w:rPr>
  </w:style>
  <w:style w:type="paragraph" w:customStyle="1" w:styleId="Headingdark">
    <w:name w:val="Heading (dark)"/>
    <w:basedOn w:val="Normal"/>
    <w:qFormat/>
    <w:rsid w:val="000A3786"/>
    <w:pPr>
      <w:spacing w:after="120"/>
    </w:pPr>
    <w:rPr>
      <w:rFonts w:asciiTheme="majorHAnsi" w:hAnsiTheme="majorHAnsi"/>
      <w:caps/>
      <w:color w:val="404040" w:themeColor="text1" w:themeTint="BF"/>
      <w:sz w:val="32"/>
      <w:szCs w:val="32"/>
    </w:rPr>
  </w:style>
  <w:style w:type="paragraph" w:customStyle="1" w:styleId="Photocaption">
    <w:name w:val="Photo caption"/>
    <w:basedOn w:val="Normal"/>
    <w:qFormat/>
    <w:rsid w:val="005868CD"/>
    <w:pPr>
      <w:spacing w:after="120" w:line="264" w:lineRule="auto"/>
    </w:pPr>
    <w:rPr>
      <w:color w:val="595959" w:themeColor="text1" w:themeTint="A6"/>
      <w:sz w:val="20"/>
      <w:szCs w:val="20"/>
    </w:rPr>
  </w:style>
  <w:style w:type="paragraph" w:customStyle="1" w:styleId="Headinglight">
    <w:name w:val="Heading (light)"/>
    <w:basedOn w:val="Normal"/>
    <w:qFormat/>
    <w:rsid w:val="000A3786"/>
    <w:pPr>
      <w:spacing w:after="120"/>
    </w:pPr>
    <w:rPr>
      <w:rFonts w:asciiTheme="majorHAnsi" w:hAnsiTheme="majorHAnsi"/>
      <w:b/>
      <w:caps/>
      <w:color w:val="FFFFFF" w:themeColor="background1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customXml" Target="../customXml/item1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6d93d202-47fc-4405-873a-cab67cc5f1b2" xsi:nil="true"/>
    <IsSearchable xmlns="6d93d202-47fc-4405-873a-cab67cc5f1b2">true</IsSearchable>
    <EditorialStatus xmlns="6d93d202-47fc-4405-873a-cab67cc5f1b2">Complete</EditorialStatus>
    <OriginAsset xmlns="6d93d202-47fc-4405-873a-cab67cc5f1b2" xsi:nil="true"/>
    <ThumbnailAssetId xmlns="6d93d202-47fc-4405-873a-cab67cc5f1b2" xsi:nil="true"/>
    <TrustLevel xmlns="6d93d202-47fc-4405-873a-cab67cc5f1b2">3 Community New</TrustLevel>
    <MarketSpecific xmlns="6d93d202-47fc-4405-873a-cab67cc5f1b2">true</MarketSpecific>
    <TPNamespace xmlns="6d93d202-47fc-4405-873a-cab67cc5f1b2" xsi:nil="true"/>
    <DirectSourceMarket xmlns="6d93d202-47fc-4405-873a-cab67cc5f1b2">english</DirectSourceMarket>
    <MachineTranslated xmlns="6d93d202-47fc-4405-873a-cab67cc5f1b2">false</MachineTranslated>
    <PlannedPubDate xmlns="6d93d202-47fc-4405-873a-cab67cc5f1b2" xsi:nil="true"/>
    <SubmitterId xmlns="6d93d202-47fc-4405-873a-cab67cc5f1b2">9c60ae39-ee33-43c2-b863-454968d0f2cc</SubmitterId>
    <Downloads xmlns="6d93d202-47fc-4405-873a-cab67cc5f1b2">0</Downloads>
    <OriginalSourceMarket xmlns="6d93d202-47fc-4405-873a-cab67cc5f1b2">english</OriginalSourceMarket>
    <PublishTargets xmlns="6d93d202-47fc-4405-873a-cab67cc5f1b2">OfficeOnline</PublishTargets>
    <ArtSampleDocs xmlns="6d93d202-47fc-4405-873a-cab67cc5f1b2" xsi:nil="true"/>
    <ApprovalLog xmlns="6d93d202-47fc-4405-873a-cab67cc5f1b2" xsi:nil="true"/>
    <ApprovalStatus xmlns="6d93d202-47fc-4405-873a-cab67cc5f1b2">InProgress</ApprovalStatus>
    <TPComponent xmlns="6d93d202-47fc-4405-873a-cab67cc5f1b2">WORDFiles</TPComponent>
    <EditorialTags xmlns="6d93d202-47fc-4405-873a-cab67cc5f1b2" xsi:nil="true"/>
    <TPExecutable xmlns="6d93d202-47fc-4405-873a-cab67cc5f1b2" xsi:nil="true"/>
    <LastHandOff xmlns="6d93d202-47fc-4405-873a-cab67cc5f1b2" xsi:nil="true"/>
    <BusinessGroup xmlns="6d93d202-47fc-4405-873a-cab67cc5f1b2" xsi:nil="true"/>
    <TPAppVersion xmlns="6d93d202-47fc-4405-873a-cab67cc5f1b2">12</TPAppVersion>
    <VoteCount xmlns="6d93d202-47fc-4405-873a-cab67cc5f1b2" xsi:nil="true"/>
    <APAuthor xmlns="6d93d202-47fc-4405-873a-cab67cc5f1b2">
      <UserInfo>
        <DisplayName>_o14migrate</DisplayName>
        <AccountId>266</AccountId>
        <AccountType/>
      </UserInfo>
    </APAuthor>
    <TPCommandLine xmlns="6d93d202-47fc-4405-873a-cab67cc5f1b2">{WD} /f {FilePath}</TPCommandLine>
    <UACurrentWords xmlns="6d93d202-47fc-4405-873a-cab67cc5f1b2" xsi:nil="true"/>
    <AssetId xmlns="6d93d202-47fc-4405-873a-cab67cc5f1b2">TP030007644</AssetId>
    <Manager xmlns="6d93d202-47fc-4405-873a-cab67cc5f1b2" xsi:nil="true"/>
    <NumericId xmlns="6d93d202-47fc-4405-873a-cab67cc5f1b2">-1</NumericId>
    <Component xmlns="64acb2c5-0a2b-4bda-bd34-58e36cbb80d2" xsi:nil="true"/>
    <HandoffToMSDN xmlns="6d93d202-47fc-4405-873a-cab67cc5f1b2" xsi:nil="true"/>
    <Markets xmlns="6d93d202-47fc-4405-873a-cab67cc5f1b2">
      <Value>2</Value>
    </Markets>
    <UALocComments xmlns="6d93d202-47fc-4405-873a-cab67cc5f1b2" xsi:nil="true"/>
    <UALocRecommendation xmlns="6d93d202-47fc-4405-873a-cab67cc5f1b2">Localize</UALocRecommendation>
    <AssetStart xmlns="6d93d202-47fc-4405-873a-cab67cc5f1b2">2010-04-16T14:15:22+00:00</AssetStart>
    <CrawlForDependencies xmlns="6d93d202-47fc-4405-873a-cab67cc5f1b2">false</CrawlForDependencies>
    <LastModifiedDateTime xmlns="6d93d202-47fc-4405-873a-cab67cc5f1b2" xsi:nil="true"/>
    <LastPublishResultLookup xmlns="6d93d202-47fc-4405-873a-cab67cc5f1b2" xsi:nil="true"/>
    <PublishStatusLookup xmlns="6d93d202-47fc-4405-873a-cab67cc5f1b2">
      <Value>328361</Value>
      <Value>502758</Value>
    </PublishStatusLookup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2100-01-01T00:00:00+00:00</AssetExpire>
    <AssetType xmlns="6d93d202-47fc-4405-873a-cab67cc5f1b2">TP</AssetType>
    <IntlLangReviewDate xmlns="6d93d202-47fc-4405-873a-cab67cc5f1b2" xsi:nil="true"/>
    <TPFriendlyName xmlns="6d93d202-47fc-4405-873a-cab67cc5f1b2">Album photo journal</TPFriendlyName>
    <IntlLangReview xmlns="6d93d202-47fc-4405-873a-cab67cc5f1b2" xsi:nil="true"/>
    <OOCacheId xmlns="6d93d202-47fc-4405-873a-cab67cc5f1b2" xsi:nil="true"/>
    <PolicheckWords xmlns="6d93d202-47fc-4405-873a-cab67cc5f1b2" xsi:nil="true"/>
    <TemplateStatus xmlns="6d93d202-47fc-4405-873a-cab67cc5f1b2">Complete</TemplateStatus>
    <CSXSubmissionMarket xmlns="6d93d202-47fc-4405-873a-cab67cc5f1b2" xsi:nil="true"/>
    <FriendlyTitle xmlns="6d93d202-47fc-4405-873a-cab67cc5f1b2" xsi:nil="true"/>
    <TPLaunchHelpLinkType xmlns="6d93d202-47fc-4405-873a-cab67cc5f1b2" xsi:nil="true"/>
    <Providers xmlns="6d93d202-47fc-4405-873a-cab67cc5f1b2" xsi:nil="true"/>
    <SourceTitle xmlns="6d93d202-47fc-4405-873a-cab67cc5f1b2">Album photo journal</SourceTitle>
    <TemplateTemplateType xmlns="6d93d202-47fc-4405-873a-cab67cc5f1b2">Word 2007 Default</TemplateTemplateType>
    <TimesCloned xmlns="6d93d202-47fc-4405-873a-cab67cc5f1b2" xsi:nil="true"/>
    <ClipArtFilename xmlns="6d93d202-47fc-4405-873a-cab67cc5f1b2" xsi:nil="true"/>
    <APDescription xmlns="6d93d202-47fc-4405-873a-cab67cc5f1b2" xsi:nil="true"/>
    <TPApplication xmlns="6d93d202-47fc-4405-873a-cab67cc5f1b2">Word</TPApplication>
    <CSXHash xmlns="6d93d202-47fc-4405-873a-cab67cc5f1b2">az9zOoXn3yOEuDcJBFnBZTVXLEw=</CSXHash>
    <PrimaryImageGen xmlns="6d93d202-47fc-4405-873a-cab67cc5f1b2">true</PrimaryImageGen>
    <ContentItem xmlns="6d93d202-47fc-4405-873a-cab67cc5f1b2" xsi:nil="true"/>
    <IsDeleted xmlns="6d93d202-47fc-4405-873a-cab67cc5f1b2">false</IsDeleted>
    <ShowIn xmlns="6d93d202-47fc-4405-873a-cab67cc5f1b2">Show everywhere</ShowIn>
    <BugNumber xmlns="6d93d202-47fc-4405-873a-cab67cc5f1b2" xsi:nil="true"/>
    <LegacyData xmlns="6d93d202-47fc-4405-873a-cab67cc5f1b2">ListingID:;Manager:;BuildStatus:Publish Passed;MockupPath:</LegacyData>
    <TPLaunchHelpLink xmlns="6d93d202-47fc-4405-873a-cab67cc5f1b2" xsi:nil="true"/>
    <Milestone xmlns="6d93d202-47fc-4405-873a-cab67cc5f1b2" xsi:nil="true"/>
    <UANotes xmlns="6d93d202-47fc-4405-873a-cab67cc5f1b2" xsi:nil="true"/>
    <Description0 xmlns="64acb2c5-0a2b-4bda-bd34-58e36cbb80d2" xsi:nil="true"/>
    <IntlLangReviewer xmlns="6d93d202-47fc-4405-873a-cab67cc5f1b2" xsi:nil="true"/>
    <IntlLocPriority xmlns="6d93d202-47fc-4405-873a-cab67cc5f1b2" xsi:nil="true"/>
    <OpenTemplate xmlns="6d93d202-47fc-4405-873a-cab67cc5f1b2">true</OpenTemplate>
    <Provider xmlns="6d93d202-47fc-4405-873a-cab67cc5f1b2" xsi:nil="true"/>
    <CSXSubmissionDate xmlns="6d93d202-47fc-4405-873a-cab67cc5f1b2">2009-10-27T07:00:00+00:00</CSXSubmissionDate>
    <TPClientViewer xmlns="6d93d202-47fc-4405-873a-cab67cc5f1b2" xsi:nil="true"/>
    <DSATActionTaken xmlns="6d93d202-47fc-4405-873a-cab67cc5f1b2" xsi:nil="true"/>
    <APEditor xmlns="6d93d202-47fc-4405-873a-cab67cc5f1b2">
      <UserInfo>
        <DisplayName>_o14migrate</DisplayName>
        <AccountId>266</AccountId>
        <AccountType/>
      </UserInfo>
    </APEditor>
    <TPInstallLocation xmlns="6d93d202-47fc-4405-873a-cab67cc5f1b2">{My Templates}</TPInstallLocation>
    <OutputCachingOn xmlns="6d93d202-47fc-4405-873a-cab67cc5f1b2">false</OutputCachingOn>
    <ParentAssetId xmlns="6d93d202-47fc-4405-873a-cab67cc5f1b2" xsi:nil="true"/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CampaignTagsTaxHTField0 xmlns="6d93d202-47fc-4405-873a-cab67cc5f1b2">
      <Terms xmlns="http://schemas.microsoft.com/office/infopath/2007/PartnerControls"/>
    </CampaignTagsTaxHTField0>
    <LocLastLocAttemptVersionLookup xmlns="6d93d202-47fc-4405-873a-cab67cc5f1b2">169966</LocLastLocAttemptVersionLookup>
    <InternalTagsTaxHTField0 xmlns="6d93d202-47fc-4405-873a-cab67cc5f1b2">
      <Terms xmlns="http://schemas.microsoft.com/office/infopath/2007/PartnerControls"/>
    </InternalTagsTaxHTField0>
    <LocRecommendedHandoff xmlns="6d93d202-47fc-4405-873a-cab67cc5f1b2" xsi:nil="true"/>
    <BlockPublish xmlns="6d93d202-47fc-4405-873a-cab67cc5f1b2">false</BlockPublish>
    <LocComments xmlns="6d93d202-47fc-4405-873a-cab67cc5f1b2" xsi:nil="true"/>
    <TaxCatchAll xmlns="6d93d202-47fc-4405-873a-cab67cc5f1b2"/>
    <OriginalRelease xmlns="6d93d202-47fc-4405-873a-cab67cc5f1b2">14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FeatureTagsTaxHTField0 xmlns="6d93d202-47fc-4405-873a-cab67cc5f1b2">
      <Terms xmlns="http://schemas.microsoft.com/office/infopath/2007/PartnerControls"/>
    </FeatureTagsTaxHTField0>
    <LocMarketGroupTiers2 xmlns="6d93d202-47fc-4405-873a-cab67cc5f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48D333A-94D0-4F05-A145-425406463E80}"/>
</file>

<file path=customXml/itemProps2.xml><?xml version="1.0" encoding="utf-8"?>
<ds:datastoreItem xmlns:ds="http://schemas.openxmlformats.org/officeDocument/2006/customXml" ds:itemID="{CB0A1BE8-26F9-4AA4-8EC2-6CB897076CEA}"/>
</file>

<file path=customXml/itemProps3.xml><?xml version="1.0" encoding="utf-8"?>
<ds:datastoreItem xmlns:ds="http://schemas.openxmlformats.org/officeDocument/2006/customXml" ds:itemID="{84C2AEA2-53D5-4807-9CF6-7811FCF1AAB0}"/>
</file>

<file path=docProps/app.xml><?xml version="1.0" encoding="utf-8"?>
<Properties xmlns="http://schemas.openxmlformats.org/officeDocument/2006/extended-properties" xmlns:vt="http://schemas.openxmlformats.org/officeDocument/2006/docPropsVTypes">
  <Template>Scrapbook page collection.dotx</Template>
  <TotalTime>5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0</cp:revision>
  <cp:lastPrinted>2008-07-09T21:04:00Z</cp:lastPrinted>
  <dcterms:created xsi:type="dcterms:W3CDTF">2009-10-21T14:52:00Z</dcterms:created>
  <dcterms:modified xsi:type="dcterms:W3CDTF">2009-10-21T15:23:00Z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Applications">
    <vt:lpwstr>83;#Word 12</vt:lpwstr>
  </property>
  <property fmtid="{D5CDD505-2E9C-101B-9397-08002B2CF9AE}" pid="4" name="Order">
    <vt:r8>8617600</vt:r8>
  </property>
  <property fmtid="{D5CDD505-2E9C-101B-9397-08002B2CF9AE}" pid="5" name="APTrustLevel">
    <vt:r8>3</vt:r8>
  </property>
</Properties>
</file>