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ECA64" w14:textId="431C4ABC" w:rsidR="00AB675A" w:rsidRPr="00AB675A" w:rsidRDefault="00AD44F9" w:rsidP="0036720D">
      <w:pPr>
        <w:pStyle w:val="GraphicAnchor"/>
      </w:pPr>
      <w:r w:rsidRPr="003A08EE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3056" behindDoc="1" locked="1" layoutInCell="1" allowOverlap="1" wp14:anchorId="17472D2E" wp14:editId="6D281683">
                <wp:simplePos x="0" y="0"/>
                <wp:positionH relativeFrom="column">
                  <wp:posOffset>5202555</wp:posOffset>
                </wp:positionH>
                <wp:positionV relativeFrom="page">
                  <wp:posOffset>0</wp:posOffset>
                </wp:positionV>
                <wp:extent cx="923290" cy="1466215"/>
                <wp:effectExtent l="0" t="0" r="0" b="635"/>
                <wp:wrapNone/>
                <wp:docPr id="10" name="Group 10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290" cy="1466215"/>
                          <a:chOff x="0" y="1"/>
                          <a:chExt cx="920735" cy="1466167"/>
                        </a:xfrm>
                      </wpg:grpSpPr>
                      <wps:wsp>
                        <wps:cNvPr id="11" name="AutoShape 55" descr="Decorative arrow for icon." title="Background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920735" cy="1466167"/>
                          </a:xfrm>
                          <a:prstGeom prst="downArrow">
                            <a:avLst>
                              <a:gd name="adj1" fmla="val 100000"/>
                              <a:gd name="adj2" fmla="val 24996"/>
                            </a:avLst>
                          </a:prstGeom>
                          <a:solidFill>
                            <a:srgbClr val="5A5A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icon" descr="House"/>
                        <wps:cNvSpPr/>
                        <wps:spPr>
                          <a:xfrm>
                            <a:off x="57150" y="121232"/>
                            <a:ext cx="822947" cy="8232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email">
                              <a:lum bright="100000" contrast="-100000"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AC980" id="Group 10" o:spid="_x0000_s1026" alt="Decorative" style="position:absolute;margin-left:409.65pt;margin-top:0;width:72.7pt;height:115.45pt;z-index:-251623424;mso-position-vertical-relative:page;mso-width-relative:margin;mso-height-relative:margin" coordorigin="" coordsize="9207,14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55" o:spid="_x0000_s1027" type="#_x0000_t67" alt="Decorative arrow for icon." style="position:absolute;width:9207;height:1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" adj="18209,0" fillcolor="#5a5a5a" stroked="f">
                  <v:textbox style="layout-flow:vertical-ideographic"/>
                </v:shape>
                <v:rect id="icon" o:spid="_x0000_s1028" alt="House" style="position:absolute;left:571;top:1212;width:8229;height:8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" stroked="f" strokeweight="1pt">
                  <v:fill r:id="rId13" o:title="House" recolor="t" rotate="t" type="frame"/>
                  <v:imagedata gain="0" blacklevel=".5"/>
                </v:rect>
                <w10:wrap anchory="page"/>
                <w10:anchorlock/>
              </v:group>
            </w:pict>
          </mc:Fallback>
        </mc:AlternateContent>
      </w:r>
      <w:r>
        <w:rPr>
          <w:noProof/>
          <w:lang w:val="en-AU" w:eastAsia="en-AU"/>
        </w:rPr>
        <w:t xml:space="preserve"> </w:t>
      </w:r>
      <w:r w:rsidR="0036720D" w:rsidRPr="003A08EE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1008" behindDoc="1" locked="1" layoutInCell="1" allowOverlap="1" wp14:anchorId="0B122673" wp14:editId="741B2B12">
                <wp:simplePos x="0" y="0"/>
                <wp:positionH relativeFrom="column">
                  <wp:posOffset>-810260</wp:posOffset>
                </wp:positionH>
                <wp:positionV relativeFrom="paragraph">
                  <wp:posOffset>-228600</wp:posOffset>
                </wp:positionV>
                <wp:extent cx="7772400" cy="10058400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573"/>
                        </a:xfrm>
                      </wpg:grpSpPr>
                      <wps:wsp>
                        <wps:cNvPr id="29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59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199418"/>
                            <a:ext cx="7772400" cy="859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21ACF" id="Group 14" o:spid="_x0000_s1026" alt="&quot;&quot;" style="position:absolute;margin-left:-63.8pt;margin-top:-18pt;width:612pt;height:11in;z-index:-251625472" coordsize="77724,10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">
                <v:rect id="Rectangle 32" o:spid="_x0000_s1027" alt="&quot;&quot;" style="position:absolute;width:77724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" fillcolor="#ffc000" stroked="f"/>
                <v:rect id="Rectangle 32" o:spid="_x0000_s1028" alt="&quot;&quot;" style="position:absolute;top:91994;width:77724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" fillcolor="#ffc000" stroked="f"/>
                <w10:anchorlock/>
              </v:group>
            </w:pict>
          </mc:Fallback>
        </mc:AlternateContent>
      </w:r>
    </w:p>
    <w:p w14:paraId="739CAFF2" w14:textId="37D3EE1A" w:rsidR="00060899" w:rsidRDefault="00000000" w:rsidP="00060899">
      <w:pPr>
        <w:pStyle w:val="PropertyName"/>
      </w:pPr>
      <w:sdt>
        <w:sdtPr>
          <w:id w:val="239833626"/>
          <w:placeholder>
            <w:docPart w:val="97F3BE5AF05E4F2FBDCC2FE2C87D96E2"/>
          </w:placeholder>
          <w:temporary/>
          <w:showingPlcHdr/>
          <w15:appearance w15:val="hidden"/>
        </w:sdtPr>
        <w:sdtContent>
          <w:r w:rsidR="007C4028">
            <w:t>321 STARS AVE. | Berkeley, ca</w:t>
          </w:r>
        </w:sdtContent>
      </w:sdt>
    </w:p>
    <w:tbl>
      <w:tblPr>
        <w:tblW w:w="489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"/>
        <w:gridCol w:w="5760"/>
      </w:tblGrid>
      <w:tr w:rsidR="007C4028" w14:paraId="06435B02" w14:textId="77777777" w:rsidTr="00AD44F9">
        <w:tc>
          <w:tcPr>
            <w:tcW w:w="4950" w:type="dxa"/>
            <w:gridSpan w:val="2"/>
          </w:tcPr>
          <w:p w14:paraId="57EA669C" w14:textId="3714EF40" w:rsidR="007C4028" w:rsidRDefault="00AD44F9" w:rsidP="007C4028"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06F37E30" wp14:editId="0CAD6C29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99695</wp:posOffset>
                      </wp:positionV>
                      <wp:extent cx="3717290" cy="7948930"/>
                      <wp:effectExtent l="0" t="0" r="0" b="0"/>
                      <wp:wrapNone/>
                      <wp:docPr id="8" name="Group 8" descr="Decorativ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290" cy="7948930"/>
                                <a:chOff x="0" y="0"/>
                                <a:chExt cx="3717290" cy="7949206"/>
                              </a:xfrm>
                            </wpg:grpSpPr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0" y="4813300"/>
                                  <a:ext cx="3717290" cy="3135906"/>
                                  <a:chOff x="0" y="0"/>
                                  <a:chExt cx="3717290" cy="3135906"/>
                                </a:xfrm>
                              </wpg:grpSpPr>
                              <wps:wsp>
                                <wps:cNvPr id="4" name="Image 2" descr="Interior of home with wooden staircase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12700"/>
                                    <a:ext cx="1828800" cy="3123206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0C97F6" w14:textId="77777777" w:rsidR="0036720D" w:rsidRDefault="0036720D" w:rsidP="0036720D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Image 3" descr="Exterior of wood house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1879600" y="0"/>
                                    <a:ext cx="1837690" cy="3126740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Image 1" descr="Exterior of modern house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711575" cy="477774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6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F37E30" id="Group 8" o:spid="_x0000_s1026" alt="Decorative" style="position:absolute;margin-left:247.5pt;margin-top:7.85pt;width:292.7pt;height:625.9pt;z-index:-251628544" coordsize="37172,79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">
                      <v:group id="Group 7" o:spid="_x0000_s1027" style="position:absolute;top:48133;width:37172;height:31359" coordsize="37172,3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rect id="Image 2" o:spid="_x0000_s1028" alt="Interior of home with wooden staircase" style="position:absolute;top:127;width:18288;height:31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" stroked="f" strokeweight="1pt">
                          <v:fill r:id="rId17" o:title="Interior of home with wooden staircase" recolor="t" rotate="t" type="frame"/>
                          <o:lock v:ext="edit" aspectratio="t"/>
                          <v:textbox>
                            <w:txbxContent>
                              <w:p w14:paraId="5A0C97F6" w14:textId="77777777" w:rsidR="0036720D" w:rsidRDefault="0036720D" w:rsidP="0036720D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ect>
                        <v:rect id="Image 3" o:spid="_x0000_s1029" alt="Exterior of wood house" style="position:absolute;left:18796;width:18376;height:31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          <v:fill r:id="rId18" o:title="Exterior of wood house" recolor="t" rotate="t" type="frame"/>
                          <o:lock v:ext="edit" aspectratio="t"/>
                        </v:rect>
                      </v:group>
                      <v:rect id="Image 1" o:spid="_x0000_s1030" alt="Exterior of modern house" style="position:absolute;width:37115;height:47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        <v:fill r:id="rId19" o:title="Exterior of modern house" recolor="t" rotate="t" type="frame"/>
                        <o:lock v:ext="edit" aspectratio="t"/>
                      </v:rect>
                    </v:group>
                  </w:pict>
                </mc:Fallback>
              </mc:AlternateContent>
            </w:r>
          </w:p>
        </w:tc>
        <w:tc>
          <w:tcPr>
            <w:tcW w:w="5760" w:type="dxa"/>
          </w:tcPr>
          <w:p w14:paraId="566F48A9" w14:textId="77777777" w:rsidR="007C4028" w:rsidRDefault="007C4028" w:rsidP="007C4028"/>
        </w:tc>
      </w:tr>
      <w:tr w:rsidR="0036720D" w14:paraId="1E7CE563" w14:textId="77777777" w:rsidTr="00AD44F9">
        <w:trPr>
          <w:trHeight w:val="4662"/>
        </w:trPr>
        <w:tc>
          <w:tcPr>
            <w:tcW w:w="4950" w:type="dxa"/>
            <w:gridSpan w:val="2"/>
            <w:vAlign w:val="bottom"/>
          </w:tcPr>
          <w:p w14:paraId="61070682" w14:textId="0BE7EE73" w:rsidR="0036720D" w:rsidRDefault="00000000" w:rsidP="003827B0">
            <w:pPr>
              <w:pStyle w:val="Title"/>
            </w:pPr>
            <w:sdt>
              <w:sdtPr>
                <w:id w:val="688102710"/>
                <w:placeholder>
                  <w:docPart w:val="DB7161C391E14B98A18E72BA7D2A0F27"/>
                </w:placeholder>
                <w:temporary/>
                <w:showingPlcHdr/>
                <w15:appearance w15:val="hidden"/>
              </w:sdtPr>
              <w:sdtContent>
                <w:r w:rsidR="0036720D">
                  <w:t>open house</w:t>
                </w:r>
              </w:sdtContent>
            </w:sdt>
          </w:p>
        </w:tc>
        <w:tc>
          <w:tcPr>
            <w:tcW w:w="5760" w:type="dxa"/>
            <w:vMerge w:val="restart"/>
          </w:tcPr>
          <w:p w14:paraId="65919E90" w14:textId="44FCF377" w:rsidR="0036720D" w:rsidRDefault="0036720D" w:rsidP="007C4028"/>
        </w:tc>
      </w:tr>
      <w:tr w:rsidR="0036720D" w14:paraId="1B10E700" w14:textId="77777777" w:rsidTr="00AD44F9">
        <w:tc>
          <w:tcPr>
            <w:tcW w:w="4950" w:type="dxa"/>
            <w:gridSpan w:val="2"/>
          </w:tcPr>
          <w:p w14:paraId="3878D018" w14:textId="73F86EE8" w:rsidR="0036720D" w:rsidRDefault="00000000" w:rsidP="003827B0">
            <w:pPr>
              <w:pStyle w:val="Subtitle"/>
            </w:pPr>
            <w:sdt>
              <w:sdtPr>
                <w:id w:val="-1803066165"/>
                <w:placeholder>
                  <w:docPart w:val="33EEAE21F58E4A65ABBEBDD26E8FC3FB"/>
                </w:placeholder>
                <w:temporary/>
                <w:showingPlcHdr/>
                <w15:appearance w15:val="hidden"/>
              </w:sdtPr>
              <w:sdtContent>
                <w:r w:rsidR="0036720D">
                  <w:t>Sunday 12/15</w:t>
                </w:r>
              </w:sdtContent>
            </w:sdt>
          </w:p>
        </w:tc>
        <w:tc>
          <w:tcPr>
            <w:tcW w:w="5760" w:type="dxa"/>
            <w:vMerge/>
          </w:tcPr>
          <w:p w14:paraId="0DD40D5A" w14:textId="77777777" w:rsidR="0036720D" w:rsidRDefault="0036720D" w:rsidP="007C4028"/>
        </w:tc>
      </w:tr>
      <w:tr w:rsidR="0036720D" w14:paraId="734B1394" w14:textId="77777777" w:rsidTr="00AD44F9">
        <w:trPr>
          <w:trHeight w:val="4617"/>
        </w:trPr>
        <w:tc>
          <w:tcPr>
            <w:tcW w:w="4950" w:type="dxa"/>
            <w:gridSpan w:val="2"/>
            <w:vAlign w:val="center"/>
          </w:tcPr>
          <w:p w14:paraId="727AB267" w14:textId="443A4782" w:rsidR="0036720D" w:rsidRDefault="00000000" w:rsidP="0036720D">
            <w:sdt>
              <w:sdtPr>
                <w:id w:val="-2087920185"/>
                <w:placeholder>
                  <w:docPart w:val="894307C0D0B84108AA58771171C430C8"/>
                </w:placeholder>
                <w:temporary/>
                <w:showingPlcHdr/>
                <w15:appearance w15:val="hidden"/>
              </w:sdtPr>
              <w:sdtContent>
                <w:r w:rsidR="0036720D">
                  <w:t>1,205 sq. ft. 4 BD, 2.5 BA split-level home, private fenced-in backyard, hardwood floors, insulated windows, small pets ok. $3500/month.</w:t>
                </w:r>
              </w:sdtContent>
            </w:sdt>
          </w:p>
        </w:tc>
        <w:tc>
          <w:tcPr>
            <w:tcW w:w="5760" w:type="dxa"/>
            <w:vMerge/>
          </w:tcPr>
          <w:p w14:paraId="681B1D97" w14:textId="77777777" w:rsidR="0036720D" w:rsidRDefault="0036720D" w:rsidP="007C4028"/>
        </w:tc>
      </w:tr>
      <w:tr w:rsidR="0036720D" w14:paraId="507588CE" w14:textId="77777777" w:rsidTr="00AD44F9">
        <w:trPr>
          <w:trHeight w:val="2070"/>
        </w:trPr>
        <w:tc>
          <w:tcPr>
            <w:tcW w:w="4500" w:type="dxa"/>
            <w:tcBorders>
              <w:top w:val="single" w:sz="36" w:space="0" w:color="FFC000" w:themeColor="accent1"/>
              <w:bottom w:val="single" w:sz="36" w:space="0" w:color="FFC000" w:themeColor="accent1"/>
            </w:tcBorders>
            <w:vAlign w:val="center"/>
          </w:tcPr>
          <w:p w14:paraId="07E88FD0" w14:textId="77777777" w:rsidR="0036720D" w:rsidRPr="00E41C80" w:rsidRDefault="00000000" w:rsidP="0036720D">
            <w:pPr>
              <w:pStyle w:val="Date"/>
            </w:pPr>
            <w:sdt>
              <w:sdtPr>
                <w:id w:val="1718854428"/>
                <w:placeholder>
                  <w:docPart w:val="3240F35E1FDB48779485641343FA5F7A"/>
                </w:placeholder>
                <w:temporary/>
                <w:showingPlcHdr/>
                <w15:appearance w15:val="hidden"/>
              </w:sdtPr>
              <w:sdtContent>
                <w:r w:rsidR="0036720D">
                  <w:t>Agent Caleb Foster</w:t>
                </w:r>
              </w:sdtContent>
            </w:sdt>
          </w:p>
          <w:p w14:paraId="7FE1D961" w14:textId="77777777" w:rsidR="0036720D" w:rsidRPr="0063602E" w:rsidRDefault="00000000" w:rsidP="0036720D">
            <w:sdt>
              <w:sdtPr>
                <w:id w:val="2131660293"/>
                <w:placeholder>
                  <w:docPart w:val="E7AE4125B1A541C9AD0A7F12065F185E"/>
                </w:placeholder>
                <w:temporary/>
                <w:showingPlcHdr/>
                <w15:appearance w15:val="hidden"/>
              </w:sdtPr>
              <w:sdtContent>
                <w:r w:rsidR="0036720D">
                  <w:t>805.555.0155</w:t>
                </w:r>
              </w:sdtContent>
            </w:sdt>
          </w:p>
          <w:p w14:paraId="0A73581E" w14:textId="165D4EA2" w:rsidR="0036720D" w:rsidRDefault="00000000" w:rsidP="0036720D">
            <w:sdt>
              <w:sdtPr>
                <w:id w:val="256874000"/>
                <w:placeholder>
                  <w:docPart w:val="E5E92AEF478F4A82841EC74A0C40AC43"/>
                </w:placeholder>
                <w:temporary/>
                <w:showingPlcHdr/>
                <w15:appearance w15:val="hidden"/>
              </w:sdtPr>
              <w:sdtContent>
                <w:r w:rsidR="0036720D">
                  <w:t>caleb@example.com</w:t>
                </w:r>
              </w:sdtContent>
            </w:sdt>
          </w:p>
        </w:tc>
        <w:tc>
          <w:tcPr>
            <w:tcW w:w="450" w:type="dxa"/>
          </w:tcPr>
          <w:p w14:paraId="223AF9EC" w14:textId="644371D8" w:rsidR="0036720D" w:rsidRDefault="0036720D" w:rsidP="007C4028"/>
        </w:tc>
        <w:tc>
          <w:tcPr>
            <w:tcW w:w="5760" w:type="dxa"/>
          </w:tcPr>
          <w:p w14:paraId="4B928E9A" w14:textId="77777777" w:rsidR="0036720D" w:rsidRDefault="0036720D" w:rsidP="007C4028"/>
        </w:tc>
      </w:tr>
      <w:tr w:rsidR="007C4028" w14:paraId="1F11D41D" w14:textId="77777777" w:rsidTr="00AD44F9">
        <w:trPr>
          <w:trHeight w:val="468"/>
        </w:trPr>
        <w:tc>
          <w:tcPr>
            <w:tcW w:w="4950" w:type="dxa"/>
            <w:gridSpan w:val="2"/>
          </w:tcPr>
          <w:p w14:paraId="480E1F07" w14:textId="77777777" w:rsidR="007C4028" w:rsidRDefault="007C4028" w:rsidP="007C4028"/>
        </w:tc>
        <w:tc>
          <w:tcPr>
            <w:tcW w:w="5760" w:type="dxa"/>
          </w:tcPr>
          <w:p w14:paraId="60C9215D" w14:textId="77777777" w:rsidR="007C4028" w:rsidRDefault="007C4028" w:rsidP="007C4028"/>
        </w:tc>
      </w:tr>
      <w:tr w:rsidR="0036720D" w14:paraId="3C2B022A" w14:textId="77777777" w:rsidTr="00AD44F9">
        <w:tc>
          <w:tcPr>
            <w:tcW w:w="4950" w:type="dxa"/>
            <w:gridSpan w:val="2"/>
          </w:tcPr>
          <w:p w14:paraId="34486318" w14:textId="5280CC6D" w:rsidR="0036720D" w:rsidRDefault="00000000" w:rsidP="0036720D">
            <w:pPr>
              <w:pStyle w:val="ContactInfo"/>
            </w:pPr>
            <w:sdt>
              <w:sdtPr>
                <w:id w:val="-1466274102"/>
                <w:placeholder>
                  <w:docPart w:val="938076185C844FF0B2D1AA1EE4A9DC51"/>
                </w:placeholder>
                <w:temporary/>
                <w:showingPlcHdr/>
                <w15:appearance w15:val="hidden"/>
              </w:sdtPr>
              <w:sdtContent>
                <w:r w:rsidR="0036720D">
                  <w:t>www.example.com</w:t>
                </w:r>
              </w:sdtContent>
            </w:sdt>
          </w:p>
        </w:tc>
        <w:tc>
          <w:tcPr>
            <w:tcW w:w="5760" w:type="dxa"/>
          </w:tcPr>
          <w:p w14:paraId="580E6AFB" w14:textId="77777777" w:rsidR="0036720D" w:rsidRDefault="0036720D" w:rsidP="007C4028"/>
        </w:tc>
      </w:tr>
    </w:tbl>
    <w:p w14:paraId="0F676BB8" w14:textId="77777777" w:rsidR="007C4028" w:rsidRDefault="007C4028" w:rsidP="00AD44F9">
      <w:pPr>
        <w:pStyle w:val="GraphicAnchor"/>
      </w:pPr>
    </w:p>
    <w:sectPr w:rsidR="007C4028" w:rsidSect="003703A0">
      <w:pgSz w:w="12240" w:h="15840" w:code="1"/>
      <w:pgMar w:top="360" w:right="0" w:bottom="0" w:left="1296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BA6EC" w14:textId="77777777" w:rsidR="003703A0" w:rsidRDefault="003703A0" w:rsidP="00585693">
      <w:r>
        <w:separator/>
      </w:r>
    </w:p>
    <w:p w14:paraId="0F8F7C49" w14:textId="77777777" w:rsidR="003703A0" w:rsidRDefault="003703A0"/>
  </w:endnote>
  <w:endnote w:type="continuationSeparator" w:id="0">
    <w:p w14:paraId="20B3A9DA" w14:textId="77777777" w:rsidR="003703A0" w:rsidRDefault="003703A0" w:rsidP="00585693">
      <w:r>
        <w:continuationSeparator/>
      </w:r>
    </w:p>
    <w:p w14:paraId="2787D654" w14:textId="77777777" w:rsidR="003703A0" w:rsidRDefault="003703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B2529" w14:textId="77777777" w:rsidR="003703A0" w:rsidRDefault="003703A0" w:rsidP="00585693">
      <w:r>
        <w:separator/>
      </w:r>
    </w:p>
    <w:p w14:paraId="03ED78A7" w14:textId="77777777" w:rsidR="003703A0" w:rsidRDefault="003703A0"/>
  </w:footnote>
  <w:footnote w:type="continuationSeparator" w:id="0">
    <w:p w14:paraId="02BE4C7A" w14:textId="77777777" w:rsidR="003703A0" w:rsidRDefault="003703A0" w:rsidP="00585693">
      <w:r>
        <w:continuationSeparator/>
      </w:r>
    </w:p>
    <w:p w14:paraId="59889266" w14:textId="77777777" w:rsidR="003703A0" w:rsidRDefault="003703A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3061372">
    <w:abstractNumId w:val="11"/>
  </w:num>
  <w:num w:numId="2" w16cid:durableId="1758791178">
    <w:abstractNumId w:val="12"/>
  </w:num>
  <w:num w:numId="3" w16cid:durableId="2126998165">
    <w:abstractNumId w:val="10"/>
  </w:num>
  <w:num w:numId="4" w16cid:durableId="1458600686">
    <w:abstractNumId w:val="9"/>
  </w:num>
  <w:num w:numId="5" w16cid:durableId="2029481024">
    <w:abstractNumId w:val="7"/>
  </w:num>
  <w:num w:numId="6" w16cid:durableId="1970864196">
    <w:abstractNumId w:val="6"/>
  </w:num>
  <w:num w:numId="7" w16cid:durableId="1895311086">
    <w:abstractNumId w:val="5"/>
  </w:num>
  <w:num w:numId="8" w16cid:durableId="1004631804">
    <w:abstractNumId w:val="4"/>
  </w:num>
  <w:num w:numId="9" w16cid:durableId="610432776">
    <w:abstractNumId w:val="8"/>
  </w:num>
  <w:num w:numId="10" w16cid:durableId="1296065012">
    <w:abstractNumId w:val="3"/>
  </w:num>
  <w:num w:numId="11" w16cid:durableId="1769079018">
    <w:abstractNumId w:val="2"/>
  </w:num>
  <w:num w:numId="12" w16cid:durableId="1467039712">
    <w:abstractNumId w:val="1"/>
  </w:num>
  <w:num w:numId="13" w16cid:durableId="100423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 w:val="false"/>
  <w:proofState w:spelling="clean" w:grammar="clean"/>
  <w:stylePaneSortMethod w:val="0000"/>
  <w:defaultTabStop w:val="216"/>
  <w:characterSpacingControl w:val="doNotCompress"/>
  <w:hdrShapeDefaults>
    <o:shapedefaults v:ext="edit" spidmax="2050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40B0D"/>
    <w:rsid w:val="00060899"/>
    <w:rsid w:val="000C388C"/>
    <w:rsid w:val="000C5F8E"/>
    <w:rsid w:val="000E33EA"/>
    <w:rsid w:val="000F38DA"/>
    <w:rsid w:val="000F6A2E"/>
    <w:rsid w:val="000F7FB9"/>
    <w:rsid w:val="001015FE"/>
    <w:rsid w:val="001019AF"/>
    <w:rsid w:val="00106154"/>
    <w:rsid w:val="0012342A"/>
    <w:rsid w:val="001369F2"/>
    <w:rsid w:val="001570B2"/>
    <w:rsid w:val="00157500"/>
    <w:rsid w:val="0016111D"/>
    <w:rsid w:val="00161EC4"/>
    <w:rsid w:val="001624C3"/>
    <w:rsid w:val="00181BD9"/>
    <w:rsid w:val="00184DE8"/>
    <w:rsid w:val="00204149"/>
    <w:rsid w:val="00205E6C"/>
    <w:rsid w:val="00220400"/>
    <w:rsid w:val="002733AA"/>
    <w:rsid w:val="0028509B"/>
    <w:rsid w:val="002A068F"/>
    <w:rsid w:val="002A1B8F"/>
    <w:rsid w:val="003132BD"/>
    <w:rsid w:val="00341ADC"/>
    <w:rsid w:val="003456CE"/>
    <w:rsid w:val="00351180"/>
    <w:rsid w:val="0036720D"/>
    <w:rsid w:val="003703A0"/>
    <w:rsid w:val="00376140"/>
    <w:rsid w:val="00381ECC"/>
    <w:rsid w:val="003827B0"/>
    <w:rsid w:val="0039194A"/>
    <w:rsid w:val="003A065E"/>
    <w:rsid w:val="003A08EE"/>
    <w:rsid w:val="003B51D2"/>
    <w:rsid w:val="003D7D7F"/>
    <w:rsid w:val="0040051F"/>
    <w:rsid w:val="00430AEF"/>
    <w:rsid w:val="00455601"/>
    <w:rsid w:val="004611DB"/>
    <w:rsid w:val="004630CB"/>
    <w:rsid w:val="004A074D"/>
    <w:rsid w:val="004C0C3C"/>
    <w:rsid w:val="004C5329"/>
    <w:rsid w:val="0050236E"/>
    <w:rsid w:val="0051607E"/>
    <w:rsid w:val="00521A6E"/>
    <w:rsid w:val="00532C3C"/>
    <w:rsid w:val="005532C5"/>
    <w:rsid w:val="00561FBF"/>
    <w:rsid w:val="00585693"/>
    <w:rsid w:val="00590933"/>
    <w:rsid w:val="005A30BB"/>
    <w:rsid w:val="005C5B70"/>
    <w:rsid w:val="005D2D39"/>
    <w:rsid w:val="005E14EC"/>
    <w:rsid w:val="005E6E26"/>
    <w:rsid w:val="005F1BDC"/>
    <w:rsid w:val="006216A8"/>
    <w:rsid w:val="0063602E"/>
    <w:rsid w:val="0064390E"/>
    <w:rsid w:val="00646273"/>
    <w:rsid w:val="006546CD"/>
    <w:rsid w:val="0068245E"/>
    <w:rsid w:val="00684A8A"/>
    <w:rsid w:val="00694C88"/>
    <w:rsid w:val="0069500E"/>
    <w:rsid w:val="00695FBD"/>
    <w:rsid w:val="006972C2"/>
    <w:rsid w:val="006973C3"/>
    <w:rsid w:val="006B4041"/>
    <w:rsid w:val="006C2D62"/>
    <w:rsid w:val="006E0666"/>
    <w:rsid w:val="006E2E87"/>
    <w:rsid w:val="0071273C"/>
    <w:rsid w:val="00712946"/>
    <w:rsid w:val="00713F12"/>
    <w:rsid w:val="00761531"/>
    <w:rsid w:val="007A4EDB"/>
    <w:rsid w:val="007C4028"/>
    <w:rsid w:val="00834305"/>
    <w:rsid w:val="00850DA2"/>
    <w:rsid w:val="00852EB7"/>
    <w:rsid w:val="008572B9"/>
    <w:rsid w:val="00863F53"/>
    <w:rsid w:val="00897FB4"/>
    <w:rsid w:val="008A1CFD"/>
    <w:rsid w:val="008B2AD6"/>
    <w:rsid w:val="008B3D2C"/>
    <w:rsid w:val="008D3E0D"/>
    <w:rsid w:val="008D6CB8"/>
    <w:rsid w:val="008E779D"/>
    <w:rsid w:val="008F1C3A"/>
    <w:rsid w:val="009007D2"/>
    <w:rsid w:val="00906720"/>
    <w:rsid w:val="00911ECC"/>
    <w:rsid w:val="009124DD"/>
    <w:rsid w:val="0094423C"/>
    <w:rsid w:val="009616BD"/>
    <w:rsid w:val="00962D5B"/>
    <w:rsid w:val="00986C18"/>
    <w:rsid w:val="009900A7"/>
    <w:rsid w:val="009A1A31"/>
    <w:rsid w:val="009B1F2D"/>
    <w:rsid w:val="009C6D4B"/>
    <w:rsid w:val="00A0272F"/>
    <w:rsid w:val="00A10743"/>
    <w:rsid w:val="00A24F7F"/>
    <w:rsid w:val="00A737E7"/>
    <w:rsid w:val="00A75D8E"/>
    <w:rsid w:val="00A80599"/>
    <w:rsid w:val="00A95506"/>
    <w:rsid w:val="00A96311"/>
    <w:rsid w:val="00AA22F3"/>
    <w:rsid w:val="00AA28F4"/>
    <w:rsid w:val="00AB123B"/>
    <w:rsid w:val="00AB57BE"/>
    <w:rsid w:val="00AB675A"/>
    <w:rsid w:val="00AD44F9"/>
    <w:rsid w:val="00AE3EDF"/>
    <w:rsid w:val="00AF05B0"/>
    <w:rsid w:val="00AF0DE6"/>
    <w:rsid w:val="00B00E08"/>
    <w:rsid w:val="00B01D43"/>
    <w:rsid w:val="00B168F9"/>
    <w:rsid w:val="00B368A1"/>
    <w:rsid w:val="00B4647F"/>
    <w:rsid w:val="00B9026A"/>
    <w:rsid w:val="00BA3C83"/>
    <w:rsid w:val="00BA558A"/>
    <w:rsid w:val="00BD1B4D"/>
    <w:rsid w:val="00BD386C"/>
    <w:rsid w:val="00BD6DAD"/>
    <w:rsid w:val="00BF26D7"/>
    <w:rsid w:val="00C12433"/>
    <w:rsid w:val="00C25D0D"/>
    <w:rsid w:val="00C47D77"/>
    <w:rsid w:val="00C56F1C"/>
    <w:rsid w:val="00C67FD5"/>
    <w:rsid w:val="00C74F34"/>
    <w:rsid w:val="00C752F6"/>
    <w:rsid w:val="00C81EC8"/>
    <w:rsid w:val="00C93A32"/>
    <w:rsid w:val="00CA2A70"/>
    <w:rsid w:val="00CA548D"/>
    <w:rsid w:val="00CA62F0"/>
    <w:rsid w:val="00CA7CCB"/>
    <w:rsid w:val="00CB2A13"/>
    <w:rsid w:val="00CE3BDF"/>
    <w:rsid w:val="00CE754C"/>
    <w:rsid w:val="00CF207A"/>
    <w:rsid w:val="00D24459"/>
    <w:rsid w:val="00D4130C"/>
    <w:rsid w:val="00D51AAA"/>
    <w:rsid w:val="00D529A9"/>
    <w:rsid w:val="00D61D5D"/>
    <w:rsid w:val="00D62743"/>
    <w:rsid w:val="00DB701B"/>
    <w:rsid w:val="00DD2B26"/>
    <w:rsid w:val="00DF0708"/>
    <w:rsid w:val="00E22B42"/>
    <w:rsid w:val="00E402F3"/>
    <w:rsid w:val="00E41C80"/>
    <w:rsid w:val="00E433D1"/>
    <w:rsid w:val="00E43EFE"/>
    <w:rsid w:val="00E51338"/>
    <w:rsid w:val="00EC2361"/>
    <w:rsid w:val="00EC54E5"/>
    <w:rsid w:val="00ED186D"/>
    <w:rsid w:val="00F0092F"/>
    <w:rsid w:val="00F272AB"/>
    <w:rsid w:val="00F402B1"/>
    <w:rsid w:val="00F43604"/>
    <w:rsid w:val="00F55420"/>
    <w:rsid w:val="00F62891"/>
    <w:rsid w:val="00F92451"/>
    <w:rsid w:val="00FB1471"/>
    <w:rsid w:val="00FB27F1"/>
    <w:rsid w:val="00FF365C"/>
    <w:rsid w:val="025B3DE2"/>
    <w:rsid w:val="09D0BC16"/>
    <w:rsid w:val="0DC6838B"/>
    <w:rsid w:val="1D9A97BA"/>
    <w:rsid w:val="231A0D48"/>
    <w:rsid w:val="23BFB99A"/>
    <w:rsid w:val="281836A0"/>
    <w:rsid w:val="29023487"/>
    <w:rsid w:val="368E57D2"/>
    <w:rsid w:val="41B4B07A"/>
    <w:rsid w:val="60CD071A"/>
    <w:rsid w:val="6166D574"/>
    <w:rsid w:val="6522557F"/>
    <w:rsid w:val="6665DCE9"/>
    <w:rsid w:val="6E501E9B"/>
    <w:rsid w:val="73FE5FD4"/>
    <w:rsid w:val="74363C8A"/>
    <w:rsid w:val="75C6E225"/>
    <w:rsid w:val="76F0F926"/>
    <w:rsid w:val="7B6F9109"/>
    <w:rsid w:val="7F68B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1D9A97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Candara" w:hAnsi="Franklin Gothic Book" w:cs="Times New Roman"/>
        <w:sz w:val="40"/>
        <w:szCs w:val="40"/>
        <w:lang w:val="en-IN" w:eastAsia="en-IN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07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646273"/>
    <w:pPr>
      <w:spacing w:line="240" w:lineRule="auto"/>
      <w:contextualSpacing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64627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646273"/>
    <w:pPr>
      <w:spacing w:line="180" w:lineRule="auto"/>
      <w:contextualSpacing/>
    </w:pPr>
    <w:rPr>
      <w:rFonts w:asciiTheme="majorHAnsi" w:hAnsiTheme="majorHAnsi"/>
      <w:caps/>
      <w:color w:val="806000" w:themeColor="accent1" w:themeShade="80"/>
      <w:sz w:val="160"/>
      <w:szCs w:val="160"/>
    </w:rPr>
  </w:style>
  <w:style w:type="character" w:customStyle="1" w:styleId="TitleChar">
    <w:name w:val="Title Char"/>
    <w:link w:val="Title"/>
    <w:uiPriority w:val="1"/>
    <w:rsid w:val="00646273"/>
    <w:rPr>
      <w:rFonts w:asciiTheme="majorHAnsi" w:hAnsiTheme="majorHAnsi"/>
      <w:caps/>
      <w:color w:val="806000" w:themeColor="accent1" w:themeShade="80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E41C80"/>
    <w:pPr>
      <w:spacing w:after="120" w:line="240" w:lineRule="auto"/>
    </w:pPr>
    <w:rPr>
      <w:rFonts w:asciiTheme="majorHAnsi" w:hAnsiTheme="majorHAnsi"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E41C80"/>
    <w:rPr>
      <w:rFonts w:asciiTheme="majorHAnsi" w:hAnsiTheme="majorHAnsi"/>
      <w:color w:val="717171" w:themeColor="accent2"/>
      <w:sz w:val="52"/>
      <w:szCs w:val="52"/>
      <w:lang w:val="en-US"/>
    </w:rPr>
  </w:style>
  <w:style w:type="paragraph" w:customStyle="1" w:styleId="ContactInfo">
    <w:name w:val="Contact Info"/>
    <w:basedOn w:val="Normal"/>
    <w:uiPriority w:val="4"/>
    <w:qFormat/>
    <w:rsid w:val="00F62891"/>
    <w:pPr>
      <w:pBdr>
        <w:left w:val="single" w:sz="24" w:space="6" w:color="FFFFFF" w:themeColor="background1"/>
      </w:pBdr>
      <w:spacing w:before="120" w:after="120" w:line="240" w:lineRule="auto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Footer">
    <w:name w:val="footer"/>
    <w:basedOn w:val="Normal"/>
    <w:link w:val="FooterChar"/>
    <w:uiPriority w:val="99"/>
    <w:rsid w:val="00060899"/>
    <w:pPr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0899"/>
    <w:rPr>
      <w:sz w:val="16"/>
      <w:lang w:val="en-US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A10743"/>
    <w:tblPr/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60899"/>
    <w:pPr>
      <w:pBdr>
        <w:left w:val="single" w:sz="24" w:space="6" w:color="FFFFFF" w:themeColor="background1"/>
      </w:pBdr>
      <w:spacing w:before="120" w:after="120" w:line="240" w:lineRule="auto"/>
    </w:pPr>
    <w:rPr>
      <w:rFonts w:asciiTheme="majorHAnsi" w:hAnsiTheme="majorHAnsi"/>
      <w:b/>
      <w:caps/>
      <w:color w:val="44546A" w:themeColor="text2"/>
      <w:sz w:val="44"/>
      <w:szCs w:val="44"/>
    </w:rPr>
  </w:style>
  <w:style w:type="table" w:styleId="ListTable7Colorful">
    <w:name w:val="List Table 7 Colorful"/>
    <w:basedOn w:val="TableNormal"/>
    <w:uiPriority w:val="52"/>
    <w:rsid w:val="00694C8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11ECC"/>
    <w:tblPr>
      <w:tblStyleRowBandSize w:val="1"/>
      <w:tblStyleColBandSize w:val="1"/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181BD9"/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GraphicAnchor">
    <w:name w:val="Graphic Anchor"/>
    <w:basedOn w:val="Normal"/>
    <w:qFormat/>
    <w:rsid w:val="0036720D"/>
    <w:pPr>
      <w:spacing w:line="240" w:lineRule="auto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ustomXml" Target="../customXml/item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F3BE5AF05E4F2FBDCC2FE2C87D9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F33F0-3EE7-411A-85D1-3990743FE4EB}"/>
      </w:docPartPr>
      <w:docPartBody>
        <w:p w:rsidR="006F7607" w:rsidRDefault="00434381">
          <w:r>
            <w:t>321 STARS AVE. | Berkeley, ca</w:t>
          </w:r>
        </w:p>
      </w:docPartBody>
    </w:docPart>
    <w:docPart>
      <w:docPartPr>
        <w:name w:val="3240F35E1FDB48779485641343FA5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1E86F-0A8A-4DDE-842C-2915850BBC8D}"/>
      </w:docPartPr>
      <w:docPartBody>
        <w:p w:rsidR="006F7607" w:rsidRDefault="00434381" w:rsidP="00434381">
          <w:pPr>
            <w:pStyle w:val="3240F35E1FDB48779485641343FA5F7A"/>
          </w:pPr>
          <w:r>
            <w:t>Agent Caleb Foster</w:t>
          </w:r>
        </w:p>
      </w:docPartBody>
    </w:docPart>
    <w:docPart>
      <w:docPartPr>
        <w:name w:val="E7AE4125B1A541C9AD0A7F12065F1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2C7BC-7020-47CF-B98A-9A1D688F80CF}"/>
      </w:docPartPr>
      <w:docPartBody>
        <w:p w:rsidR="006F7607" w:rsidRDefault="00434381" w:rsidP="00434381">
          <w:pPr>
            <w:pStyle w:val="E7AE4125B1A541C9AD0A7F12065F185E"/>
          </w:pPr>
          <w:r>
            <w:t>805.555.0155</w:t>
          </w:r>
        </w:p>
      </w:docPartBody>
    </w:docPart>
    <w:docPart>
      <w:docPartPr>
        <w:name w:val="E5E92AEF478F4A82841EC74A0C40A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FBBAD-F465-4635-8B22-AFFDAEB6945A}"/>
      </w:docPartPr>
      <w:docPartBody>
        <w:p w:rsidR="006F7607" w:rsidRDefault="00434381" w:rsidP="00434381">
          <w:pPr>
            <w:pStyle w:val="E5E92AEF478F4A82841EC74A0C40AC43"/>
          </w:pPr>
          <w:r>
            <w:t>caleb@example.com</w:t>
          </w:r>
        </w:p>
      </w:docPartBody>
    </w:docPart>
    <w:docPart>
      <w:docPartPr>
        <w:name w:val="938076185C844FF0B2D1AA1EE4A9D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6EA4B-17D4-4196-BF5C-FECF28758F0D}"/>
      </w:docPartPr>
      <w:docPartBody>
        <w:p w:rsidR="006F7607" w:rsidRDefault="00434381" w:rsidP="00434381">
          <w:pPr>
            <w:pStyle w:val="938076185C844FF0B2D1AA1EE4A9DC51"/>
          </w:pPr>
          <w:r>
            <w:t>www.example.com</w:t>
          </w:r>
        </w:p>
      </w:docPartBody>
    </w:docPart>
    <w:docPart>
      <w:docPartPr>
        <w:name w:val="DB7161C391E14B98A18E72BA7D2A0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4CED8-1B6B-42D5-85B6-E43F261AB507}"/>
      </w:docPartPr>
      <w:docPartBody>
        <w:p w:rsidR="006F7607" w:rsidRDefault="00434381" w:rsidP="00434381">
          <w:pPr>
            <w:pStyle w:val="DB7161C391E14B98A18E72BA7D2A0F27"/>
          </w:pPr>
          <w:r>
            <w:t>open house</w:t>
          </w:r>
        </w:p>
      </w:docPartBody>
    </w:docPart>
    <w:docPart>
      <w:docPartPr>
        <w:name w:val="33EEAE21F58E4A65ABBEBDD26E8FC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AAF21-DE7F-4A3E-89E4-C7833ED3247B}"/>
      </w:docPartPr>
      <w:docPartBody>
        <w:p w:rsidR="006F7607" w:rsidRDefault="00434381" w:rsidP="00434381">
          <w:pPr>
            <w:pStyle w:val="33EEAE21F58E4A65ABBEBDD26E8FC3FB"/>
          </w:pPr>
          <w:r>
            <w:t>Sunday 12/15</w:t>
          </w:r>
        </w:p>
      </w:docPartBody>
    </w:docPart>
    <w:docPart>
      <w:docPartPr>
        <w:name w:val="894307C0D0B84108AA58771171C43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A9DD5-4352-464D-A62D-D35A8FBFF5D3}"/>
      </w:docPartPr>
      <w:docPartBody>
        <w:p w:rsidR="006F7607" w:rsidRDefault="00434381" w:rsidP="00434381">
          <w:pPr>
            <w:pStyle w:val="894307C0D0B84108AA58771171C430C8"/>
          </w:pPr>
          <w:r>
            <w:t>1,205 sq. ft. 4 BD, 2.5 BA split-level home, private fenced-in backyard, hardwood floors, insulated windows, small pets ok. $3500/month.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5C2"/>
    <w:rsid w:val="00022104"/>
    <w:rsid w:val="001D4B47"/>
    <w:rsid w:val="002E2BFA"/>
    <w:rsid w:val="00434381"/>
    <w:rsid w:val="004B7397"/>
    <w:rsid w:val="006005C2"/>
    <w:rsid w:val="00626E8E"/>
    <w:rsid w:val="006F7607"/>
    <w:rsid w:val="007808BA"/>
    <w:rsid w:val="00B338AF"/>
    <w:rsid w:val="00F4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5C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34381"/>
    <w:rPr>
      <w:color w:val="595959"/>
    </w:rPr>
  </w:style>
  <w:style w:type="paragraph" w:customStyle="1" w:styleId="3240F35E1FDB48779485641343FA5F7A">
    <w:name w:val="3240F35E1FDB48779485641343FA5F7A"/>
    <w:rsid w:val="00434381"/>
    <w:rPr>
      <w:lang w:val="en-AU" w:eastAsia="en-AU"/>
    </w:rPr>
  </w:style>
  <w:style w:type="paragraph" w:customStyle="1" w:styleId="E7AE4125B1A541C9AD0A7F12065F185E">
    <w:name w:val="E7AE4125B1A541C9AD0A7F12065F185E"/>
    <w:rsid w:val="00434381"/>
    <w:rPr>
      <w:lang w:val="en-AU" w:eastAsia="en-AU"/>
    </w:rPr>
  </w:style>
  <w:style w:type="paragraph" w:customStyle="1" w:styleId="E5E92AEF478F4A82841EC74A0C40AC43">
    <w:name w:val="E5E92AEF478F4A82841EC74A0C40AC43"/>
    <w:rsid w:val="00434381"/>
    <w:rPr>
      <w:lang w:val="en-AU" w:eastAsia="en-AU"/>
    </w:rPr>
  </w:style>
  <w:style w:type="paragraph" w:customStyle="1" w:styleId="938076185C844FF0B2D1AA1EE4A9DC51">
    <w:name w:val="938076185C844FF0B2D1AA1EE4A9DC51"/>
    <w:rsid w:val="00434381"/>
    <w:rPr>
      <w:lang w:val="en-AU" w:eastAsia="en-AU"/>
    </w:rPr>
  </w:style>
  <w:style w:type="paragraph" w:customStyle="1" w:styleId="DB7161C391E14B98A18E72BA7D2A0F27">
    <w:name w:val="DB7161C391E14B98A18E72BA7D2A0F27"/>
    <w:rsid w:val="00434381"/>
    <w:rPr>
      <w:lang w:val="en-AU" w:eastAsia="en-AU"/>
    </w:rPr>
  </w:style>
  <w:style w:type="paragraph" w:customStyle="1" w:styleId="33EEAE21F58E4A65ABBEBDD26E8FC3FB">
    <w:name w:val="33EEAE21F58E4A65ABBEBDD26E8FC3FB"/>
    <w:rsid w:val="00434381"/>
    <w:rPr>
      <w:lang w:val="en-AU" w:eastAsia="en-AU"/>
    </w:rPr>
  </w:style>
  <w:style w:type="paragraph" w:customStyle="1" w:styleId="894307C0D0B84108AA58771171C430C8">
    <w:name w:val="894307C0D0B84108AA58771171C430C8"/>
    <w:rsid w:val="00434381"/>
    <w:rPr>
      <w:lang w:val="en-AU" w:eastAsia="en-A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AAEB9E1-6114-4B61-B42A-15C3C6A2398D}"/>
</file>

<file path=customXml/itemProps2.xml><?xml version="1.0" encoding="utf-8"?>
<ds:datastoreItem xmlns:ds="http://schemas.openxmlformats.org/officeDocument/2006/customXml" ds:itemID="{7A58B589-D988-4C65-B9E6-6B7B443EA82C}"/>
</file>

<file path=customXml/itemProps3.xml><?xml version="1.0" encoding="utf-8"?>
<ds:datastoreItem xmlns:ds="http://schemas.openxmlformats.org/officeDocument/2006/customXml" ds:itemID="{8FEE48A6-39DD-4747-9BFD-D775BE8CDB0B}"/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flyer_win32_AB_V2</Template>
  <TotalTime>2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2024-02-08T07:39:00Z</dcterms:created>
  <dcterms:modified xsi:type="dcterms:W3CDTF">2024-02-08T07:39:00Z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