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left="180"/>
        <w:jc w:val="center"/>
        <w:rPr>
          <w:rFonts w:ascii="Segoe Light" w:hAnsi="Segoe Light" w:cs="Segoe UI"/>
          <w:color w:val="7F7F7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line">
                  <wp:posOffset>-635553</wp:posOffset>
                </wp:positionV>
                <wp:extent cx="7772400" cy="9480550"/>
                <wp:effectExtent l="0" t="0" r="0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9480550"/>
                          <a:chOff x="0" y="0"/>
                          <a:chExt cx="7772400" cy="948055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7772400" cy="9480550"/>
                            <a:chOff x="0" y="0"/>
                            <a:chExt cx="7772400" cy="9480988"/>
                          </a:xfrm>
                        </wpg:grpSpPr>
                        <wpg:grpSp>
                          <wpg:cNvPr id="12" name="Group 12"/>
                          <wpg:cNvGrpSpPr/>
                          <wpg:grpSpPr>
                            <a:xfrm>
                              <a:off x="0" y="0"/>
                              <a:ext cx="7772400" cy="2882900"/>
                              <a:chOff x="0" y="0"/>
                              <a:chExt cx="7772400" cy="2882900"/>
                            </a:xfrm>
                          </wpg:grpSpPr>
                          <wps:wsp>
                            <wps:cNvPr id="32" name="Rectangle 32"/>
                            <wps:cNvSpPr/>
                            <wps:spPr>
                              <a:xfrm>
                                <a:off x="0" y="0"/>
                                <a:ext cx="7772400" cy="288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73202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Group 6"/>
                            <wpg:cNvGrpSpPr/>
                            <wpg:grpSpPr>
                              <a:xfrm>
                                <a:off x="628650" y="619125"/>
                                <a:ext cx="6751320" cy="2259330"/>
                                <a:chOff x="0" y="0"/>
                                <a:chExt cx="6751320" cy="2259330"/>
                              </a:xfrm>
                              <a:extLst>
                                <a:ext uri="{0CCBE362-F206-4b92-989A-16890622DB6E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</a:ext>
                              </a:extLst>
                            </wpg:grpSpPr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0" y="0"/>
                                  <a:ext cx="6751320" cy="2259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91440" y="45720"/>
                                  <a:ext cx="521081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txbx id="1">
                                <w:txbxContent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FFFFFF" w:themeColor="background1"/>
                                        <w:sz w:val="160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FFFFFF" w:themeColor="background1"/>
                                        <w:sz w:val="160"/>
                                        <w:szCs w:val="84"/>
                                      </w:rPr>
                                      <w:t>Hi there.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FFFFFF" w:themeColor="background1"/>
                                        <w:sz w:val="40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FFFFFF" w:themeColor="background1"/>
                                        <w:sz w:val="40"/>
                                        <w:szCs w:val="84"/>
                                      </w:rPr>
                                      <w:t>Here’s everything you need to know about your new Office.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Pro Light" w:hAnsi="Segoe Pro Light"/>
                                        <w:color w:val="FFFFFF" w:themeColor="background1"/>
                                        <w:sz w:val="44"/>
                                        <w:szCs w:val="8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91440" y="1397000"/>
                                  <a:ext cx="6568440" cy="339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linkedTxbx id="1" seq="1"/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567559" y="3137338"/>
                              <a:ext cx="6335395" cy="6343650"/>
                              <a:chOff x="0" y="542925"/>
                              <a:chExt cx="6335556" cy="6343650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0" y="542925"/>
                                <a:ext cx="6335556" cy="2615978"/>
                                <a:chOff x="0" y="542925"/>
                                <a:chExt cx="6335556" cy="2615978"/>
                              </a:xfrm>
                            </wpg:grpSpPr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1958501" y="780992"/>
                                  <a:ext cx="4377055" cy="2377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Get all the goodness of Office.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A Microsoft account is all you need to sign into Office.  Don’t have an account? You can sign up using any email address you want.</w:t>
                                    </w: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Sign in and your Office programs will remember you and your recent work.</w:t>
                                    </w:r>
                                    <w:r>
                                      <w:rPr>
                                        <w:rFonts w:ascii="Segoe UI Semilight" w:eastAsia="Segoe UI" w:hAnsi="Segoe UI Semilight" w:cs="Segoe UI Semilight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Segoe UI Semilight" w:eastAsia="Segoe UI" w:hAnsi="Segoe UI Semilight" w:cs="Segoe UI Semilight"/>
                                        <w:color w:val="000000"/>
                                        <w:kern w:val="24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Semibold" w:hAnsi="Segoe UI Semibold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Once you’re signed in, you can save to the cloud with OneDrive to get your documents anywhere.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542925"/>
                                  <a:ext cx="1860698" cy="1023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ascii="Segoe UI Light" w:hAnsi="Segoe UI Light"/>
                                        <w:color w:val="DD5900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DD5900"/>
                                        <w:sz w:val="84"/>
                                        <w:szCs w:val="84"/>
                                      </w:rPr>
                                      <w:t>Sign in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" name="Group 7"/>
                            <wpg:cNvGrpSpPr/>
                            <wpg:grpSpPr>
                              <a:xfrm>
                                <a:off x="390525" y="2657475"/>
                                <a:ext cx="5938520" cy="2167228"/>
                                <a:chOff x="0" y="0"/>
                                <a:chExt cx="5938520" cy="2167228"/>
                              </a:xfrm>
                            </wpg:grpSpPr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0"/>
                                  <a:ext cx="14732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ascii="Segoe UI Light" w:hAnsi="Segoe UI Light"/>
                                        <w:color w:val="DD5900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DD5900"/>
                                        <w:sz w:val="84"/>
                                        <w:szCs w:val="84"/>
                                      </w:rPr>
                                      <w:t>Save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 Box 21"/>
                              <wps:cNvSpPr txBox="1"/>
                              <wps:spPr>
                                <a:xfrm>
                                  <a:off x="1562100" y="171450"/>
                                  <a:ext cx="4376420" cy="1995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Your documents anywhere, across all your devices.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Now with OneDrive, saving to the cloud lets your work go with you almost anywhere.  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You can save to OneDrive right from Office – just look for the “OneDrive” location when you save.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When you do, your documents travel with you instead of being stuck on just one computer.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Semibold" w:hAnsi="Segoe UI Semibold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" name="Group 8"/>
                            <wpg:cNvGrpSpPr/>
                            <wpg:grpSpPr>
                              <a:xfrm>
                                <a:off x="61093" y="4905375"/>
                                <a:ext cx="6267952" cy="1981200"/>
                                <a:chOff x="-329432" y="0"/>
                                <a:chExt cx="6267952" cy="1981200"/>
                              </a:xfrm>
                            </wpg:grpSpPr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1562100" y="171450"/>
                                  <a:ext cx="437642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Share files with others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Working on a group project? When a document is saved to OneDrive, it can be shared right from Office, which makes working with others easy.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When you invite people to read or edit documents, everyone can review, comment, and work on the same file.  </w:t>
                                    </w:r>
                                  </w:p>
                                  <w:p>
                                    <w:pP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>
                                    <w:pPr>
                                      <w:rPr>
                                        <w:rFonts w:ascii="Segoe UI Semibold" w:hAnsi="Segoe UI Semibold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They don’t even need to have Office installed.  They can work in their browser using Office Online.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Text Box 64"/>
                              <wps:cNvSpPr txBox="1"/>
                              <wps:spPr>
                                <a:xfrm>
                                  <a:off x="-329432" y="0"/>
                                  <a:ext cx="1813747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jc w:val="right"/>
                                      <w:rPr>
                                        <w:rFonts w:ascii="Segoe UI Light" w:hAnsi="Segoe UI Light"/>
                                        <w:color w:val="DD5900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="Segoe UI Light" w:hAnsi="Segoe UI Light" w:cs="Segoe UI"/>
                                        <w:color w:val="DD5900"/>
                                        <w:sz w:val="84"/>
                                        <w:szCs w:val="84"/>
                                      </w:rPr>
                                      <w:t>Share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4100" y="0"/>
                            <a:ext cx="1634490" cy="75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left:0;text-align:left;margin-left:560.8pt;margin-top:-50.05pt;width:612pt;height:746.5pt;z-index:251808256;mso-position-horizontal:right;mso-position-horizontal-relative:margin;mso-position-vertical-relative:line" coordsize="77724,948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">
                <v:group id="Group 13" o:spid="_x0000_s1027" style="position:absolute;width:77724;height:94805" coordsize="77724,94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group id="Group 12" o:spid="_x0000_s1028" style="position:absolute;width:77724;height:28829" coordsize="77724,28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rect id="Rectangle 32" o:spid="_x0000_s1029" style="position:absolute;width:77724;height:28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uKcQA&#10;AADbAAAADwAAAGRycy9kb3ducmV2LnhtbESPQWvCQBSE7wX/w/IEb3WjgpToKioKYj1U60Fvj+wz&#10;Ccm+XbKrSf+9Wyj0OMzMN8x82ZlaPKnxpWUFo2ECgjizuuRcweV79/4BwgdkjbVlUvBDHpaL3tsc&#10;U21bPtHzHHIRIexTVFCE4FIpfVaQQT+0jjh6d9sYDFE2udQNthFuajlOkqk0WHJcKNDRpqCsOj+M&#10;gu3lMP2sLFfr4Nqj/Gpv19PGKTXod6sZiEBd+A//tfdawWQM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2rinEAAAA2wAAAA8AAAAAAAAAAAAAAAAAmAIAAGRycy9k&#10;b3ducmV2LnhtbFBLBQYAAAAABAAEAPUAAACJAwAAAAA=&#10;" fillcolor="#c73202" stroked="f"/>
                    <v:group id="Group 6" o:spid="_x0000_s1030" style="position:absolute;left:6286;top:6191;width:67513;height:22593" coordsize="67513,22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6" o:spid="_x0000_s1031" type="#_x0000_t202" style="position:absolute;width:67513;height:2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/>
                      <v:shape id="Text Box 1" o:spid="_x0000_s1032" type="#_x0000_t202" style="position:absolute;left:914;top:457;width:52108;height:1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      <v:textbox style="mso-next-textbox:#Text Box 2" inset="0,0,0,0">
                          <w:txbxContent>
                            <w:p>
                              <w:pPr>
                                <w:rPr>
                                  <w:rFonts w:ascii="Segoe UI Light" w:hAnsi="Segoe UI Light" w:cs="Segoe UI"/>
                                  <w:color w:val="FFFFFF" w:themeColor="background1"/>
                                  <w:sz w:val="160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FFFFFF" w:themeColor="background1"/>
                                  <w:sz w:val="160"/>
                                  <w:szCs w:val="84"/>
                                </w:rPr>
                                <w:t>Hi there.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FFFFFF" w:themeColor="background1"/>
                                  <w:sz w:val="40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FFFFFF" w:themeColor="background1"/>
                                  <w:sz w:val="40"/>
                                  <w:szCs w:val="84"/>
                                </w:rPr>
                                <w:t>Here’s everything you need to know about your new Office.</w:t>
                              </w:r>
                            </w:p>
                            <w:p>
                              <w:pPr>
                                <w:rPr>
                                  <w:rFonts w:ascii="Segoe Pro Light" w:hAnsi="Segoe Pro Light"/>
                                  <w:color w:val="FFFFFF" w:themeColor="background1"/>
                                  <w:sz w:val="44"/>
                                  <w:szCs w:val="84"/>
                                </w:rPr>
                              </w:pPr>
                            </w:p>
                          </w:txbxContent>
                        </v:textbox>
                      </v:shape>
                      <v:shape id="Text Box 2" o:spid="_x0000_s1033" type="#_x0000_t202" style="position:absolute;left:914;top:13970;width:6568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    <v:textbox inset="0,0,0,0">
                          <w:txbxContent/>
                        </v:textbox>
                      </v:shape>
                    </v:group>
                  </v:group>
                  <v:group id="Group 11" o:spid="_x0000_s1034" style="position:absolute;left:5675;top:31373;width:63354;height:63436" coordorigin=",5429" coordsize="63355,63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group id="Group 20" o:spid="_x0000_s1035" style="position:absolute;top:5429;width:63355;height:26160" coordorigin=",5429" coordsize="63355,26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Text Box 9" o:spid="_x0000_s1036" type="#_x0000_t202" style="position:absolute;left:19585;top:7809;width:43770;height:23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<v:textbox>
                          <w:txbxContent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  <w:t>Get all the goodness of Office.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A Microsoft account is all you need to sign into Office.  Don’t have an account? You can sign up using any email address you want.</w:t>
                              </w: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Sign in and your Office programs will remember you and your recent work.</w:t>
                              </w:r>
                              <w:r>
                                <w:rPr>
                                  <w:rFonts w:ascii="Segoe UI Semilight" w:eastAsia="Segoe UI" w:hAnsi="Segoe UI Semilight" w:cs="Segoe UI Semilight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 Semilight" w:eastAsia="Segoe UI" w:hAnsi="Segoe UI Semilight" w:cs="Segoe UI Semilight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>
                              <w:pPr>
                                <w:rPr>
                                  <w:rFonts w:ascii="Segoe UI Semibold" w:hAnsi="Segoe UI Semibold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Once you’re signed in, you can save to the cloud with OneDrive to get your documents anywhere.</w:t>
                              </w:r>
                            </w:p>
                          </w:txbxContent>
                        </v:textbox>
                      </v:shape>
                      <v:shape id="Text Box 10" o:spid="_x0000_s1037" type="#_x0000_t202" style="position:absolute;top:5429;width:18606;height:10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ascii="Segoe UI Light" w:hAnsi="Segoe UI Light"/>
                                  <w:color w:val="DD5900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DD5900"/>
                                  <w:sz w:val="84"/>
                                  <w:szCs w:val="84"/>
                                </w:rPr>
                                <w:t>Sign in</w:t>
                              </w:r>
                            </w:p>
                          </w:txbxContent>
                        </v:textbox>
                      </v:shape>
                    </v:group>
                    <v:group id="Group 7" o:spid="_x0000_s1038" style="position:absolute;left:3905;top:26574;width:59385;height:21673" coordsize="59385,2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Text Box 14" o:spid="_x0000_s1039" type="#_x0000_t202" style="position:absolute;width:14732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ascii="Segoe UI Light" w:hAnsi="Segoe UI Light"/>
                                  <w:color w:val="DD5900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DD5900"/>
                                  <w:sz w:val="84"/>
                                  <w:szCs w:val="84"/>
                                </w:rPr>
                                <w:t>Save</w:t>
                              </w:r>
                            </w:p>
                          </w:txbxContent>
                        </v:textbox>
                      </v:shape>
                      <v:shape id="Text Box 21" o:spid="_x0000_s1040" type="#_x0000_t202" style="position:absolute;left:15621;top:1714;width:43764;height:19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  <w:t>Your documents anywhere, across all your devices.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 xml:space="preserve">Now with OneDrive, saving to the cloud lets your work go with you almost anywhere.  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You can save to OneDrive right from Office – just look for the “OneDrive” location when you save.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When you do, your documents travel with you instead of being stuck on just one computer.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Semibold" w:hAnsi="Segoe UI Semibold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shape>
                    </v:group>
                    <v:group id="Group 8" o:spid="_x0000_s1041" style="position:absolute;left:610;top:49053;width:62680;height:19812" coordorigin="-3294" coordsize="62679,19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shape id="Text Box 46" o:spid="_x0000_s1042" type="#_x0000_t202" style="position:absolute;left:15621;top:1714;width:43764;height:18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<v:textbox>
                          <w:txbxContent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8"/>
                                  <w:szCs w:val="28"/>
                                </w:rPr>
                                <w:t>Share files with others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Working on a group project? When a document is saved to OneDrive, it can be shared right from Office, which makes working with others easy.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 xml:space="preserve">When you invite people to read or edit documents, everyone can review, comment, and work on the same file.  </w:t>
                              </w:r>
                            </w:p>
                            <w:p>
                              <w:pP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Segoe UI Semibold" w:hAnsi="Segoe UI Semibold" w:cs="Segoe U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000000"/>
                                  <w:sz w:val="20"/>
                                  <w:szCs w:val="20"/>
                                </w:rPr>
                                <w:t>They don’t even need to have Office installed.  They can work in their browser using Office Online.</w:t>
                              </w:r>
                            </w:p>
                          </w:txbxContent>
                        </v:textbox>
                      </v:shape>
                      <v:shape id="Text Box 64" o:spid="_x0000_s1043" type="#_x0000_t202" style="position:absolute;left:-3294;width:18137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    <v:textbox>
                          <w:txbxContent>
                            <w:p>
                              <w:pPr>
                                <w:jc w:val="right"/>
                                <w:rPr>
                                  <w:rFonts w:ascii="Segoe UI Light" w:hAnsi="Segoe UI Light"/>
                                  <w:color w:val="DD5900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="Segoe UI Light" w:hAnsi="Segoe UI Light" w:cs="Segoe UI"/>
                                  <w:color w:val="DD5900"/>
                                  <w:sz w:val="84"/>
                                  <w:szCs w:val="84"/>
                                </w:rPr>
                                <w:t>Share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4" type="#_x0000_t75" style="position:absolute;left:61341;width:16344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jnvDAAAA2wAAAA8AAABkcnMvZG93bnJldi54bWxEj09vwjAMxe+T+A6RJ3Eb6TgM1BHQhoSU&#10;wzjwR+xqNV5brXGqJED59viAxM3We37v58Vq8J26UExtYAPvkwIUcRVcy7WB42HzNgeVMrLDLjAZ&#10;uFGC1XL0ssDShSvv6LLPtZIQTiUaaHLuS61T1ZDHNAk9sWh/IXrMssZau4hXCfednhbFh/bYsjQ0&#10;2NO6oep/f/YG5pkPyZ7Qzra/PzbF+L22250x49fh6xNUpiE/zY9r6wRfYOUXGUAv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iOe8MAAADbAAAADwAAAAAAAAAAAAAAAACf&#10;AgAAZHJzL2Rvd25yZXYueG1sUEsFBgAAAAAEAAQA9wAAAI8DAAAAAA==&#10;">
                  <v:imagedata r:id="rId8" o:title="" blacklevel=".5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page">
              <wp:posOffset>5918200</wp:posOffset>
            </wp:positionH>
            <wp:positionV relativeFrom="page">
              <wp:posOffset>238125</wp:posOffset>
            </wp:positionV>
            <wp:extent cx="1635125" cy="755015"/>
            <wp:effectExtent l="0" t="0" r="0" b="0"/>
            <wp:wrapThrough wrapText="bothSides">
              <wp:wrapPolygon edited="0">
                <wp:start x="4530" y="3815"/>
                <wp:lineTo x="2265" y="6540"/>
                <wp:lineTo x="1762" y="8175"/>
                <wp:lineTo x="1762" y="14170"/>
                <wp:lineTo x="3775" y="16350"/>
                <wp:lineTo x="4278" y="17440"/>
                <wp:lineTo x="6040" y="17440"/>
                <wp:lineTo x="19629" y="14715"/>
                <wp:lineTo x="19880" y="9810"/>
                <wp:lineTo x="14847" y="6540"/>
                <wp:lineTo x="5788" y="3815"/>
                <wp:lineTo x="4530" y="3815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c_Wht_D.pdf"/>
                    <pic:cNvPicPr/>
                  </pic:nvPicPr>
                  <pic:blipFill>
                    <a:blip r:embed="rId7">
                      <a:lum brigh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ind w:left="180"/>
        <w:jc w:val="center"/>
        <w:rPr>
          <w:rFonts w:ascii="Segoe Light" w:hAnsi="Segoe Light" w:cs="Segoe UI"/>
          <w:color w:val="7F7F7F"/>
        </w:rPr>
      </w:pPr>
      <w:r>
        <w:rPr>
          <w:noProof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2386220</wp:posOffset>
                </wp:positionV>
                <wp:extent cx="4188460" cy="170815"/>
                <wp:effectExtent l="0" t="0" r="2540" b="635"/>
                <wp:wrapThrough wrapText="bothSides">
                  <wp:wrapPolygon edited="0">
                    <wp:start x="0" y="0"/>
                    <wp:lineTo x="0" y="19271"/>
                    <wp:lineTo x="21515" y="19271"/>
                    <wp:lineTo x="21515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 id="8">
                        <w:txbxContent>
                          <w:p>
                            <w:pPr>
                              <w:rPr>
                                <w:rFonts w:ascii="Segoe UI Light" w:eastAsiaTheme="minorHAnsi" w:hAnsi="Segoe UI Ligh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 Light" w:eastAsiaTheme="minorHAnsi" w:hAnsi="Segoe UI Ligh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Segoe UI Semibold" w:hAnsi="Segoe UI Semibold" w:cs="Segoe U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45" type="#_x0000_t202" style="position:absolute;left:0;text-align:left;margin-left:173.1pt;margin-top:187.9pt;width:329.8pt;height:13.4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" filled="f" stroked="f">
                <v:textbox style="mso-next-textbox:#Text Box 24" inset="0,0,0,0">
                  <w:txbxContent>
                    <w:p>
                      <w:pPr>
                        <w:rPr>
                          <w:rFonts w:ascii="Segoe UI Light" w:eastAsiaTheme="minorHAnsi" w:hAnsi="Segoe UI Light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Segoe UI Light" w:eastAsiaTheme="minorHAnsi" w:hAnsi="Segoe UI Light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>
                      <w:pPr>
                        <w:rPr>
                          <w:rFonts w:ascii="Segoe UI Semibold" w:hAnsi="Segoe UI Semibold" w:cs="Segoe UI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2555765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1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C016F" id="Text Box 24" o:spid="_x0000_s1046" type="#_x0000_t202" style="position:absolute;left:0;text-align:left;margin-left:173.1pt;margin-top:201.25pt;width:329.8pt;height:13.4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" filled="f" stroked="f">
                <v:textbox style="mso-next-textbox:#Text Box 26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2724675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2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DF750" id="Text Box 26" o:spid="_x0000_s1047" type="#_x0000_t202" style="position:absolute;left:0;text-align:left;margin-left:173.1pt;margin-top:214.55pt;width:329.8pt;height:13.4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" filled="f" stroked="f">
                <v:textbox style="mso-next-textbox:#Text Box 28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2893585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3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4F72D" id="Text Box 28" o:spid="_x0000_s1048" type="#_x0000_t202" style="position:absolute;left:0;text-align:left;margin-left:173.1pt;margin-top:227.85pt;width:329.8pt;height:13.4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" filled="f" stroked="f">
                <v:textbox style="mso-next-textbox:#Text Box 29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3062495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4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0A143" id="Text Box 29" o:spid="_x0000_s1049" type="#_x0000_t202" style="position:absolute;left:0;text-align:left;margin-left:173.1pt;margin-top:241.15pt;width:329.8pt;height:13.4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" filled="f" stroked="f">
                <v:textbox style="mso-next-textbox:#Text Box 31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3231405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5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A271D" id="Text Box 31" o:spid="_x0000_s1050" type="#_x0000_t202" style="position:absolute;left:0;text-align:left;margin-left:173.1pt;margin-top:254.45pt;width:329.8pt;height:13.4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" filled="f" stroked="f">
                <v:textbox style="mso-next-textbox:#Text Box 33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3400315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6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28CC2" id="Text Box 33" o:spid="_x0000_s1051" type="#_x0000_t202" style="position:absolute;left:0;text-align:left;margin-left:173.1pt;margin-top:267.75pt;width:329.8pt;height:13.4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" filled="f" stroked="f">
                <v:textbox style="mso-next-textbox:#Text Box 34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3569225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7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ECD1" id="Text Box 34" o:spid="_x0000_s1052" type="#_x0000_t202" style="position:absolute;left:0;text-align:left;margin-left:173.1pt;margin-top:281.05pt;width:329.8pt;height:13.4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" filled="f" stroked="f">
                <v:textbox style="mso-next-textbox:#Text Box 35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3738135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8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19EA6" id="Text Box 35" o:spid="_x0000_s1053" type="#_x0000_t202" style="position:absolute;left:0;text-align:left;margin-left:173.1pt;margin-top:294.35pt;width:329.8pt;height:13.4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" filled="f" stroked="f">
                <v:textbox style="mso-next-textbox:#Text Box 36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3907045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9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3AC4C" id="Text Box 36" o:spid="_x0000_s1054" type="#_x0000_t202" style="position:absolute;left:0;text-align:left;margin-left:173.1pt;margin-top:307.65pt;width:329.8pt;height:13.4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" filled="f" stroked="f">
                <v:textbox style="mso-next-textbox:#Text Box 37"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2198536</wp:posOffset>
                </wp:positionH>
                <wp:positionV relativeFrom="line">
                  <wp:posOffset>4075955</wp:posOffset>
                </wp:positionV>
                <wp:extent cx="4188460" cy="170180"/>
                <wp:effectExtent l="0" t="0" r="2540" b="1270"/>
                <wp:wrapThrough wrapText="bothSides">
                  <wp:wrapPolygon edited="0">
                    <wp:start x="0" y="0"/>
                    <wp:lineTo x="0" y="19343"/>
                    <wp:lineTo x="21515" y="19343"/>
                    <wp:lineTo x="21515" y="0"/>
                    <wp:lineTo x="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linkedTxbx id="8" seq="10"/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A7EB0" id="Text Box 37" o:spid="_x0000_s1055" type="#_x0000_t202" style="position:absolute;left:0;text-align:left;margin-left:173.1pt;margin-top:320.95pt;width:329.8pt;height:13.4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" filled="f" stroked="f">
                <v:textbox inset="0,0,0,0">
                  <w:txbxContent/>
                </v:textbox>
                <w10:wrap type="through" anchory="line"/>
              </v:shape>
            </w:pict>
          </mc:Fallback>
        </mc:AlternateContent>
      </w:r>
      <w:r>
        <w:rPr>
          <w:rFonts w:ascii="Segoe Light" w:hAnsi="Segoe Light" w:cs="Segoe UI"/>
          <w:color w:val="7F7F7F"/>
        </w:rPr>
        <w:br w:type="page"/>
      </w:r>
      <w:bookmarkStart w:id="0" w:name="_GoBack"/>
      <w:bookmarkEnd w:id="0"/>
    </w:p>
    <w:p>
      <w:r>
        <w:rPr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-322418</wp:posOffset>
                </wp:positionH>
                <wp:positionV relativeFrom="line">
                  <wp:posOffset>-635635</wp:posOffset>
                </wp:positionV>
                <wp:extent cx="8117588" cy="10053114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7588" cy="10053114"/>
                          <a:chOff x="0" y="-21740"/>
                          <a:chExt cx="8117588" cy="10053114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-21740"/>
                            <a:ext cx="8117588" cy="10053114"/>
                            <a:chOff x="0" y="-21740"/>
                            <a:chExt cx="8117770" cy="10053695"/>
                          </a:xfrm>
                        </wpg:grpSpPr>
                        <wps:wsp>
                          <wps:cNvPr id="77" name="Rectangle 77"/>
                          <wps:cNvSpPr/>
                          <wps:spPr>
                            <a:xfrm>
                              <a:off x="310086" y="-21740"/>
                              <a:ext cx="7807684" cy="10053695"/>
                            </a:xfrm>
                            <a:prstGeom prst="rect">
                              <a:avLst/>
                            </a:prstGeom>
                            <a:solidFill>
                              <a:srgbClr val="C73202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0" y="3617844"/>
                              <a:ext cx="4723002" cy="3244132"/>
                              <a:chOff x="-1423285" y="0"/>
                              <a:chExt cx="4723356" cy="1724118"/>
                            </a:xfrm>
                            <a:extLst>
                              <a:ext uri="{0CCBE362-F206-4b92-989A-16890622DB6E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g:grpSpPr>
                          <wps:wsp>
                            <wps:cNvPr id="4" name="Text Box 4"/>
                            <wps:cNvSpPr txBox="1"/>
                            <wps:spPr>
                              <a:xfrm>
                                <a:off x="-1423285" y="0"/>
                                <a:ext cx="4540195" cy="921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rFonts w:ascii="Segoe UI Light" w:hAnsi="Segoe UI Light"/>
                                      <w:color w:val="FFFFFF" w:themeColor="background1"/>
                                      <w:sz w:val="180"/>
                                      <w:szCs w:val="84"/>
                                    </w:rPr>
                                  </w:pPr>
                                  <w:r>
                                    <w:rPr>
                                      <w:rFonts w:ascii="Segoe UI Light" w:hAnsi="Segoe UI Light" w:cs="Segoe UI"/>
                                      <w:color w:val="FFFFFF" w:themeColor="background1"/>
                                      <w:sz w:val="180"/>
                                      <w:szCs w:val="84"/>
                                    </w:rPr>
                                    <w:t>That’s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5"/>
                            <wps:cNvSpPr txBox="1"/>
                            <wps:spPr>
                              <a:xfrm>
                                <a:off x="-831366" y="800216"/>
                                <a:ext cx="4131437" cy="9239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  <w:t xml:space="preserve">Thanks for reading! You’re all set to make the most of your new Office.  </w:t>
                                  </w:r>
                                </w:p>
                                <w:p>
                                  <w:pP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egoe UI" w:hAnsi="Segoe UI" w:cs="Segoe UI"/>
                                      <w:color w:val="FFFFFF" w:themeColor="background1"/>
                                      <w:szCs w:val="20"/>
                                    </w:rPr>
                                    <w:t>Just sign in to get all the goodness of saving and sharing whenever and wherever you need it.  Enjoy!</w:t>
                                  </w:r>
                                </w:p>
                                <w:p>
                                  <w:pPr>
                                    <w:rPr>
                                      <w:rFonts w:ascii="Segoe UI Light" w:hAnsi="Segoe UI Light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10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67475" y="0"/>
                            <a:ext cx="1635125" cy="75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56" style="position:absolute;margin-left:-25.4pt;margin-top:-50.05pt;width:639.2pt;height:791.6pt;z-index:251805184;mso-position-vertical-relative:line;mso-height-relative:margin" coordorigin=",-217" coordsize="81175,10053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">
                <v:group id="Group 89" o:spid="_x0000_s1057" style="position:absolute;top:-217;width:81175;height:100530" coordorigin=",-217" coordsize="81177,100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rect id="Rectangle 77" o:spid="_x0000_s1058" style="position:absolute;left:3100;top:-217;width:78077;height:100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u0ccQA&#10;AADbAAAADwAAAGRycy9kb3ducmV2LnhtbESPQWvCQBSE70L/w/IK3nTTHlRSN6GVFkR7UOuh3h7Z&#10;ZxKSfbtkVxP/fVcQehxm5htmmQ+mFVfqfG1Zwcs0AUFcWF1zqeD48zVZgPABWWNrmRTcyEOePY2W&#10;mGrb856uh1CKCGGfooIqBJdK6YuKDPqpdcTRO9vOYIiyK6XusI9w08rXJJlJgzXHhQodrSoqmsPF&#10;KPg8bmbbxnLzEVz/LXf96Xe/ckqNn4f3NxCBhvAffrTXWsF8Dvcv8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tHHEAAAA2wAAAA8AAAAAAAAAAAAAAAAAmAIAAGRycy9k&#10;b3ducmV2LnhtbFBLBQYAAAAABAAEAPUAAACJAwAAAAA=&#10;" fillcolor="#c73202" stroked="f"/>
                  <v:group id="Group 30" o:spid="_x0000_s1059" style="position:absolute;top:36178;width:47230;height:32441" coordorigin="-14232" coordsize="47233,17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Text Box 4" o:spid="_x0000_s1060" type="#_x0000_t202" style="position:absolute;left:-14232;width:45401;height:9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E66417" w:rsidRPr="00C44499" w:rsidRDefault="00E66417" w:rsidP="00E41452">
                            <w:pPr>
                              <w:jc w:val="right"/>
                              <w:rPr>
                                <w:rFonts w:ascii="Segoe UI Light" w:hAnsi="Segoe UI Light"/>
                                <w:color w:val="FFFFFF" w:themeColor="background1"/>
                                <w:sz w:val="180"/>
                                <w:szCs w:val="84"/>
                              </w:rPr>
                            </w:pPr>
                            <w:r w:rsidRPr="00C4449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180"/>
                                <w:szCs w:val="84"/>
                              </w:rPr>
                              <w:t>That’s it.</w:t>
                            </w:r>
                          </w:p>
                        </w:txbxContent>
                      </v:textbox>
                    </v:shape>
                    <v:shape id="Text Box 5" o:spid="_x0000_s1061" type="#_x0000_t202" style="position:absolute;left:-8313;top:8002;width:41313;height:9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:rsidR="00E66417" w:rsidRPr="00981782" w:rsidRDefault="00E66417" w:rsidP="00C44499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981782"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  <w:t xml:space="preserve">Thanks for reading! You’re all set to make the most of your new Office.  </w:t>
                            </w:r>
                          </w:p>
                          <w:p w:rsidR="00E66417" w:rsidRPr="00981782" w:rsidRDefault="00E66417" w:rsidP="00C44499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:rsidR="00E66417" w:rsidRPr="00981782" w:rsidRDefault="00E66417" w:rsidP="00C44499">
                            <w:pPr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</w:pPr>
                            <w:r w:rsidRPr="00981782">
                              <w:rPr>
                                <w:rFonts w:ascii="Segoe UI" w:hAnsi="Segoe UI" w:cs="Segoe UI"/>
                                <w:color w:val="FFFFFF" w:themeColor="background1"/>
                                <w:szCs w:val="20"/>
                              </w:rPr>
                              <w:t>Just sign in to get all the goodness of saving and sharing whenever and wherever you need it.  Enjoy!</w:t>
                            </w:r>
                          </w:p>
                          <w:p w:rsidR="00E66417" w:rsidRPr="00981782" w:rsidRDefault="00E66417" w:rsidP="00E41452">
                            <w:pPr>
                              <w:rPr>
                                <w:rFonts w:ascii="Segoe UI Light" w:hAnsi="Segoe UI Light" w:cs="Arial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Picture 15" o:spid="_x0000_s1062" type="#_x0000_t75" style="position:absolute;left:64674;width:16352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JIeW/AAAA2wAAAA8AAABkcnMvZG93bnJldi54bWxET02LwjAQvS/4H8II3tZUwV2pRlFByEEP&#10;6rJeh2Zsi82kJFHrv98Iwt7m8T5nvuxsI+7kQ+1YwWiYgSAunKm5VPBz2n5OQYSIbLBxTAqeFGC5&#10;6H3MMTfuwQe6H2MpUgiHHBVUMba5lKGoyGIYupY4cRfnLcYEfSmNx0cKt40cZ9mXtFhzaqiwpU1F&#10;xfV4swqmkU9B/6L+3p93Oni/3uj9QalBv1vNQETq4r/47dYmzZ/A65d0gF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ySHlvwAAANsAAAAPAAAAAAAAAAAAAAAAAJ8CAABk&#10;cnMvZG93bnJldi54bWxQSwUGAAAAAAQABAD3AAAAiwMAAAAA&#10;">
                  <v:imagedata r:id="rId9" o:title="" blacklevel=".5"/>
                  <v:path arrowok="t"/>
                </v:shape>
                <w10:wrap anchory="line"/>
              </v:group>
            </w:pict>
          </mc:Fallback>
        </mc:AlternateContent>
      </w:r>
      <w:r>
        <w:rPr>
          <w:noProof/>
        </w:rPr>
        <w:t xml:space="preserve">  </w:t>
      </w:r>
    </w:p>
    <w:sectPr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Light">
    <w:altName w:val="Eras Light ITC"/>
    <w:charset w:val="00"/>
    <w:family w:val="swiss"/>
    <w:pitch w:val="variable"/>
    <w:sig w:usb0="A00002AF" w:usb1="4000205B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Pro Light">
    <w:altName w:val="Segoe UI"/>
    <w:charset w:val="00"/>
    <w:family w:val="auto"/>
    <w:pitch w:val="variable"/>
    <w:sig w:usb0="00000001" w:usb1="4000205B" w:usb2="00000000" w:usb3="00000000" w:csb0="0000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3546C"/>
    <w:multiLevelType w:val="hybridMultilevel"/>
    <w:tmpl w:val="2346A37A"/>
    <w:lvl w:ilvl="0" w:tplc="5B0C71C6">
      <w:start w:val="1"/>
      <w:numFmt w:val="bullet"/>
      <w:lvlText w:val=""/>
      <w:lvlJc w:val="left"/>
      <w:pPr>
        <w:ind w:left="64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937E1"/>
    <w:multiLevelType w:val="hybridMultilevel"/>
    <w:tmpl w:val="083E9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946E1D"/>
    <w:multiLevelType w:val="hybridMultilevel"/>
    <w:tmpl w:val="195EA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5F55FF"/>
    <w:multiLevelType w:val="hybridMultilevel"/>
    <w:tmpl w:val="96FCF09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5431122D"/>
    <w:multiLevelType w:val="hybridMultilevel"/>
    <w:tmpl w:val="119AA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B6435F"/>
    <w:multiLevelType w:val="hybridMultilevel"/>
    <w:tmpl w:val="B14C5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1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OpenInPublishingView" w:val="0"/>
    <w:docVar w:name="ShowStaticGuides" w:val="1"/>
  </w:docVar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List,FooterText,numbered,List Paragraph1,Paragraphe de liste1,Bulletr List Paragraph,列出段落,列出段落1,List Paragraph2,List Paragraph21,Listeafsnit1,Parágrafo da Lista1,Foot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ListParagraphChar">
    <w:name w:val="List Paragraph Char"/>
    <w:aliases w:val="Bullet List Char,FooterText Char,numbered Char,List Paragraph1 Char,Paragraphe de liste1 Char,Bulletr List Paragraph Char,列出段落 Char,列出段落1 Char,List Paragraph2 Char,List Paragraph21 Char,Listeafsnit1 Char,Parágrafo da Lista1 Char"/>
    <w:basedOn w:val="DefaultParagraphFont"/>
    <w:link w:val="ListParagraph"/>
    <w:uiPriority w:val="34"/>
    <w:locked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0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873beb7-5857-4685-be1f-d57550cc96cc" xsi:nil="true"/>
    <ApprovalStatus xmlns="4873beb7-5857-4685-be1f-d57550cc96cc">InProgress</ApprovalStatus>
    <MarketSpecific xmlns="4873beb7-5857-4685-be1f-d57550cc96cc">false</MarketSpecific>
    <LocComments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RecommendedHandoff xmlns="4873beb7-5857-4685-be1f-d57550cc96cc" xsi:nil="true"/>
    <BusinessGroup xmlns="4873beb7-5857-4685-be1f-d57550cc96cc" xsi:nil="true"/>
    <BlockPublish xmlns="4873beb7-5857-4685-be1f-d57550cc96cc">false</BlockPublish>
    <TPFriendlyName xmlns="4873beb7-5857-4685-be1f-d57550cc96cc" xsi:nil="true"/>
    <NumericId xmlns="4873beb7-5857-4685-be1f-d57550cc96cc" xsi:nil="true"/>
    <APEditor xmlns="4873beb7-5857-4685-be1f-d57550cc96cc">
      <UserInfo>
        <DisplayName/>
        <AccountId xsi:nil="true"/>
        <AccountType/>
      </UserInfo>
    </APEditor>
    <SourceTitle xmlns="4873beb7-5857-4685-be1f-d57550cc96cc" xsi:nil="true"/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FeatureTagsTaxHTField0 xmlns="4873beb7-5857-4685-be1f-d57550cc96cc">
      <Terms xmlns="http://schemas.microsoft.com/office/infopath/2007/PartnerControls"/>
    </FeatureTagsTaxHTField0>
    <PublishStatusLookup xmlns="4873beb7-5857-4685-be1f-d57550cc96cc">
      <Value>1603844</Value>
    </PublishStatusLookup>
    <Providers xmlns="4873beb7-5857-4685-be1f-d57550cc96cc" xsi:nil="true"/>
    <MachineTranslated xmlns="4873beb7-5857-4685-be1f-d57550cc96cc">false</MachineTranslated>
    <OriginalSourceMarket xmlns="4873beb7-5857-4685-be1f-d57550cc96cc" xsi:nil="true"/>
    <APDescription xmlns="4873beb7-5857-4685-be1f-d57550cc96cc" xsi:nil="true"/>
    <ClipArtFilename xmlns="4873beb7-5857-4685-be1f-d57550cc96cc" xsi:nil="true"/>
    <ContentItem xmlns="4873beb7-5857-4685-be1f-d57550cc96cc" xsi:nil="true"/>
    <TPInstallLocation xmlns="4873beb7-5857-4685-be1f-d57550cc96cc" xsi:nil="true"/>
    <PublishTargets xmlns="4873beb7-5857-4685-be1f-d57550cc96cc">OfficeOnlineVNext</PublishTargets>
    <TimesCloned xmlns="4873beb7-5857-4685-be1f-d57550cc96cc" xsi:nil="true"/>
    <AssetStart xmlns="4873beb7-5857-4685-be1f-d57550cc96cc">2012-07-31T20:20:00+00:00</AssetStart>
    <Provider xmlns="4873beb7-5857-4685-be1f-d57550cc96cc" xsi:nil="true"/>
    <AcquiredFrom xmlns="4873beb7-5857-4685-be1f-d57550cc96cc">Internal MS</AcquiredFrom>
    <FriendlyTitle xmlns="4873beb7-5857-4685-be1f-d57550cc96cc" xsi:nil="true"/>
    <LastHandOff xmlns="4873beb7-5857-4685-be1f-d57550cc96cc" xsi:nil="true"/>
    <TPClientViewer xmlns="4873beb7-5857-4685-be1f-d57550cc96cc" xsi:nil="true"/>
    <ShowIn xmlns="4873beb7-5857-4685-be1f-d57550cc96cc">Show everywhere</ShowIn>
    <UANotes xmlns="4873beb7-5857-4685-be1f-d57550cc96cc" xsi:nil="true"/>
    <TemplateStatus xmlns="4873beb7-5857-4685-be1f-d57550cc96cc">Complete</TemplateStatus>
    <InternalTagsTaxHTField0 xmlns="4873beb7-5857-4685-be1f-d57550cc96cc">
      <Terms xmlns="http://schemas.microsoft.com/office/infopath/2007/PartnerControls"/>
    </InternalTagsTaxHTField0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AssetExpire xmlns="4873beb7-5857-4685-be1f-d57550cc96cc">2029-01-01T08:00:00+00:00</AssetExpire>
    <DSATActionTaken xmlns="4873beb7-5857-4685-be1f-d57550cc96cc" xsi:nil="true"/>
    <CSXSubmissionMarket xmlns="4873beb7-5857-4685-be1f-d57550cc96cc" xsi:nil="true"/>
    <TPExecutable xmlns="4873beb7-5857-4685-be1f-d57550cc96cc" xsi:nil="true"/>
    <SubmitterId xmlns="4873beb7-5857-4685-be1f-d57550cc96cc" xsi:nil="true"/>
    <EditorialTags xmlns="4873beb7-5857-4685-be1f-d57550cc96cc" xsi:nil="true"/>
    <ApprovalLog xmlns="4873beb7-5857-4685-be1f-d57550cc96cc" xsi:nil="true"/>
    <AssetType xmlns="4873beb7-5857-4685-be1f-d57550cc96cc">TP</AssetType>
    <BugNumber xmlns="4873beb7-5857-4685-be1f-d57550cc96cc" xsi:nil="true"/>
    <CSXSubmissionDate xmlns="4873beb7-5857-4685-be1f-d57550cc96cc" xsi:nil="true"/>
    <CSXUpdate xmlns="4873beb7-5857-4685-be1f-d57550cc96cc">false</CSXUpdate>
    <Milestone xmlns="4873beb7-5857-4685-be1f-d57550cc96cc" xsi:nil="true"/>
    <RecommendationsModifier xmlns="4873beb7-5857-4685-be1f-d57550cc96cc" xsi:nil="true"/>
    <OriginAsset xmlns="4873beb7-5857-4685-be1f-d57550cc96cc" xsi:nil="true"/>
    <TPComponent xmlns="4873beb7-5857-4685-be1f-d57550cc96cc" xsi:nil="true"/>
    <AssetId xmlns="4873beb7-5857-4685-be1f-d57550cc96cc">TP103147164</AssetId>
    <IntlLocPriority xmlns="4873beb7-5857-4685-be1f-d57550cc96cc" xsi:nil="true"/>
    <PolicheckWords xmlns="4873beb7-5857-4685-be1f-d57550cc96cc" xsi:nil="true"/>
    <TPLaunchHelpLink xmlns="4873beb7-5857-4685-be1f-d57550cc96cc" xsi:nil="true"/>
    <TPApplication xmlns="4873beb7-5857-4685-be1f-d57550cc96cc" xsi:nil="true"/>
    <HandoffToMSDN xmlns="4873beb7-5857-4685-be1f-d57550cc96cc" xsi:nil="true"/>
    <PlannedPubDate xmlns="4873beb7-5857-4685-be1f-d57550cc96cc" xsi:nil="true"/>
    <IntlLangReviewer xmlns="4873beb7-5857-4685-be1f-d57550cc96cc" xsi:nil="true"/>
    <CrawlForDependencies xmlns="4873beb7-5857-4685-be1f-d57550cc96cc">false</CrawlForDependencies>
    <TrustLevel xmlns="4873beb7-5857-4685-be1f-d57550cc96cc">1 Microsoft Managed Content</TrustLevel>
    <LocLastLocAttemptVersionLookup xmlns="4873beb7-5857-4685-be1f-d57550cc96cc">849224</LocLastLocAttemptVersionLookup>
    <IsSearchable xmlns="4873beb7-5857-4685-be1f-d57550cc96cc">true</IsSearchable>
    <TemplateTemplateType xmlns="4873beb7-5857-4685-be1f-d57550cc96cc">Word Document Template</TemplateTemplateType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TaxCatchAll xmlns="4873beb7-5857-4685-be1f-d57550cc96cc"/>
    <Markets xmlns="4873beb7-5857-4685-be1f-d57550cc96cc"/>
    <UAProjectedTotalWords xmlns="4873beb7-5857-4685-be1f-d57550cc96cc" xsi:nil="true"/>
    <LocMarketGroupTiers2 xmlns="4873beb7-5857-4685-be1f-d57550cc96cc" xsi:nil="true"/>
    <IntlLangReview xmlns="4873beb7-5857-4685-be1f-d57550cc96cc">false</IntlLangReview>
    <OutputCachingOn xmlns="4873beb7-5857-4685-be1f-d57550cc96cc">false</OutputCachingOn>
    <AverageRating xmlns="4873beb7-5857-4685-be1f-d57550cc96cc" xsi:nil="true"/>
    <APAuthor xmlns="4873beb7-5857-4685-be1f-d57550cc96cc">
      <UserInfo>
        <DisplayName>REDMOND\v-vaddu</DisplayName>
        <AccountId>2567</AccountId>
        <AccountType/>
      </UserInfo>
    </APAuthor>
    <LocManualTestRequired xmlns="4873beb7-5857-4685-be1f-d57550cc96cc">false</LocManualTestRequired>
    <TPCommandLine xmlns="4873beb7-5857-4685-be1f-d57550cc96cc" xsi:nil="true"/>
    <TPAppVersion xmlns="4873beb7-5857-4685-be1f-d57550cc96cc" xsi:nil="true"/>
    <EditorialStatus xmlns="4873beb7-5857-4685-be1f-d57550cc96cc">Complete</EditorialStatus>
    <LastModifiedDateTim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15</OriginalRelease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UACurrentWords xmlns="4873beb7-5857-4685-be1f-d57550cc96cc" xsi:nil="true"/>
    <ArtSampleDocs xmlns="4873beb7-5857-4685-be1f-d57550cc96cc" xsi:nil="true"/>
    <UALocRecommendation xmlns="4873beb7-5857-4685-be1f-d57550cc96cc">Localize</UALocRecommendation>
    <Manager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9311D050-FAB3-4B78-B6AF-7CB7B81538DC}"/>
</file>

<file path=customXml/itemProps2.xml><?xml version="1.0" encoding="utf-8"?>
<ds:datastoreItem xmlns:ds="http://schemas.openxmlformats.org/officeDocument/2006/customXml" ds:itemID="{FE16C01C-4C16-4109-AF22-3834D210A7F2}"/>
</file>

<file path=customXml/itemProps3.xml><?xml version="1.0" encoding="utf-8"?>
<ds:datastoreItem xmlns:ds="http://schemas.openxmlformats.org/officeDocument/2006/customXml" ds:itemID="{7A1B5343-9567-4192-9006-08EA4C24AD36}"/>
</file>

<file path=docProps/app.xml><?xml version="1.0" encoding="utf-8"?>
<Properties xmlns="http://schemas.openxmlformats.org/officeDocument/2006/extended-properties" xmlns:vt="http://schemas.openxmlformats.org/officeDocument/2006/docPropsVTypes">
  <Template>Welcome%20to%20Office%20-%20Sign%20in,%20Save,%20Share.dotx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 </cp:lastModifiedBy>
  <cp:revision>2</cp:revision>
  <dcterms:created xsi:type="dcterms:W3CDTF">2014-01-25T01:06:00Z</dcterms:created>
  <dcterms:modified xsi:type="dcterms:W3CDTF">2014-01-25T01:07:00Z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